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tbl>
      <w:tblPr>
        <w:tblStyle w:val="TableGrid"/>
        <w:tblW w:w="1162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387"/>
        <w:gridCol w:w="2410"/>
      </w:tblGrid>
      <w:tr w:rsidR="00927EC1" w:rsidRPr="00E3488A" w14:paraId="2E233EC9" w14:textId="77777777" w:rsidTr="00F77D55">
        <w:trPr>
          <w:trHeight w:val="1440"/>
        </w:trPr>
        <w:tc>
          <w:tcPr>
            <w:tcW w:w="3828" w:type="dxa"/>
          </w:tcPr>
          <w:p w14:paraId="0FA95D73" w14:textId="58C6F362" w:rsidR="00927EC1" w:rsidRPr="00E3488A" w:rsidRDefault="00927EC1" w:rsidP="00862899">
            <w:pPr>
              <w:pStyle w:val="ContactInfo"/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</w:pPr>
            <w:r w:rsidRPr="00E3488A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 xml:space="preserve">Miguel </w:t>
            </w:r>
            <w:proofErr w:type="spellStart"/>
            <w:r w:rsidRPr="00E3488A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>Angel</w:t>
            </w:r>
            <w:proofErr w:type="spellEnd"/>
            <w:r w:rsidRPr="00E3488A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 xml:space="preserve"> Bravo </w:t>
            </w:r>
            <w:proofErr w:type="spellStart"/>
            <w:r w:rsidRPr="00E3488A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>Dom</w:t>
            </w:r>
            <w:r w:rsidRPr="00E3488A">
              <w:rPr>
                <w:rFonts w:ascii="Arial" w:hAnsi="Arial" w:cs="Arial"/>
                <w:b/>
                <w:color w:val="FFFFFF" w:themeColor="background1"/>
                <w:sz w:val="20"/>
                <w:lang w:val="es-ES_tradnl"/>
              </w:rPr>
              <w:t>ínguez</w:t>
            </w:r>
            <w:proofErr w:type="spellEnd"/>
          </w:p>
          <w:p w14:paraId="6F72C896" w14:textId="77777777" w:rsidR="00927EC1" w:rsidRPr="00E3488A" w:rsidRDefault="00927EC1" w:rsidP="006F6AEF">
            <w:pPr>
              <w:pStyle w:val="ContactInfo"/>
              <w:rPr>
                <w:rFonts w:ascii="Arial" w:hAnsi="Arial" w:cs="Arial"/>
                <w:color w:val="FFFFFF" w:themeColor="background1"/>
                <w:lang w:val="es-ES"/>
              </w:rPr>
            </w:pPr>
            <w:proofErr w:type="spellStart"/>
            <w:r w:rsidRPr="00E3488A">
              <w:rPr>
                <w:rFonts w:ascii="Arial" w:hAnsi="Arial" w:cs="Arial"/>
                <w:color w:val="FFFFFF" w:themeColor="background1"/>
                <w:lang w:val="es-ES"/>
              </w:rPr>
              <w:t>Blvd</w:t>
            </w:r>
            <w:proofErr w:type="spellEnd"/>
            <w:r w:rsidRPr="00E3488A">
              <w:rPr>
                <w:rFonts w:ascii="Arial" w:hAnsi="Arial" w:cs="Arial"/>
                <w:color w:val="FFFFFF" w:themeColor="background1"/>
                <w:lang w:val="es-ES"/>
              </w:rPr>
              <w:t xml:space="preserve">. San </w:t>
            </w:r>
            <w:proofErr w:type="spellStart"/>
            <w:r w:rsidRPr="00E3488A">
              <w:rPr>
                <w:rFonts w:ascii="Arial" w:hAnsi="Arial" w:cs="Arial"/>
                <w:color w:val="FFFFFF" w:themeColor="background1"/>
                <w:lang w:val="es-ES"/>
              </w:rPr>
              <w:t>Jose</w:t>
            </w:r>
            <w:proofErr w:type="spellEnd"/>
            <w:r w:rsidRPr="00E3488A">
              <w:rPr>
                <w:rFonts w:ascii="Arial" w:hAnsi="Arial" w:cs="Arial"/>
                <w:color w:val="FFFFFF" w:themeColor="background1"/>
                <w:lang w:val="es-ES"/>
              </w:rPr>
              <w:t xml:space="preserve"> 366, Mexicali 21245</w:t>
            </w:r>
          </w:p>
          <w:p w14:paraId="21860B18" w14:textId="77777777" w:rsidR="00927EC1" w:rsidRPr="00E3488A" w:rsidRDefault="00927EC1" w:rsidP="006F6AEF">
            <w:pPr>
              <w:pStyle w:val="ContactInfo"/>
              <w:rPr>
                <w:rFonts w:ascii="Arial" w:hAnsi="Arial" w:cs="Arial"/>
                <w:color w:val="FFFFFF" w:themeColor="background1"/>
                <w:lang w:val="es-ES"/>
              </w:rPr>
            </w:pPr>
            <w:r w:rsidRPr="00E3488A">
              <w:rPr>
                <w:rFonts w:ascii="Arial" w:hAnsi="Arial" w:cs="Arial"/>
                <w:color w:val="FFFFFF" w:themeColor="background1"/>
                <w:lang w:val="es-ES"/>
              </w:rPr>
              <w:t>+526861144739</w:t>
            </w:r>
          </w:p>
          <w:p w14:paraId="2E646113" w14:textId="77777777" w:rsidR="00862899" w:rsidRPr="00E3488A" w:rsidRDefault="00ED58B3" w:rsidP="006F6AEF">
            <w:pPr>
              <w:pStyle w:val="ContactInfo"/>
              <w:rPr>
                <w:rFonts w:ascii="Arial" w:hAnsi="Arial" w:cs="Arial"/>
                <w:color w:val="FFFFFF" w:themeColor="background1"/>
                <w:lang w:val="es-ES"/>
              </w:rPr>
            </w:pPr>
            <w:r w:rsidRPr="00E3488A">
              <w:rPr>
                <w:rFonts w:ascii="Arial" w:hAnsi="Arial" w:cs="Arial"/>
                <w:color w:val="FFFFFF" w:themeColor="background1"/>
                <w:lang w:val="es-ES"/>
              </w:rPr>
              <w:t>miguel090596@gmail.com</w:t>
            </w:r>
          </w:p>
        </w:tc>
        <w:tc>
          <w:tcPr>
            <w:tcW w:w="5387" w:type="dxa"/>
          </w:tcPr>
          <w:p w14:paraId="5BECE912" w14:textId="701875F7" w:rsidR="00927EC1" w:rsidRPr="00E3488A" w:rsidRDefault="00927EC1" w:rsidP="00862899">
            <w:pPr>
              <w:tabs>
                <w:tab w:val="left" w:pos="4570"/>
              </w:tabs>
              <w:ind w:left="459" w:right="97"/>
              <w:jc w:val="both"/>
              <w:rPr>
                <w:rFonts w:ascii="Arial" w:hAnsi="Arial" w:cs="Arial"/>
                <w:color w:val="262626" w:themeColor="text1" w:themeTint="D9"/>
                <w:szCs w:val="24"/>
              </w:rPr>
            </w:pPr>
            <w:r w:rsidRPr="00E3488A">
              <w:rPr>
                <w:rFonts w:ascii="Arial" w:hAnsi="Arial" w:cs="Arial"/>
                <w:color w:val="FFFFFF" w:themeColor="background1"/>
                <w:szCs w:val="24"/>
              </w:rPr>
              <w:t xml:space="preserve">Enthusiastic engineer eager to contribute to team success through hard work, attention to detail and excellent organizational skills. Clear understanding of customer needs and expectations. Motivated to learn, </w:t>
            </w:r>
            <w:r w:rsidR="00F77D55" w:rsidRPr="00E3488A">
              <w:rPr>
                <w:rFonts w:ascii="Arial" w:hAnsi="Arial" w:cs="Arial"/>
                <w:color w:val="FFFFFF" w:themeColor="background1"/>
                <w:szCs w:val="24"/>
              </w:rPr>
              <w:t>grow,</w:t>
            </w:r>
            <w:r w:rsidRPr="00E3488A">
              <w:rPr>
                <w:rFonts w:ascii="Arial" w:hAnsi="Arial" w:cs="Arial"/>
                <w:color w:val="FFFFFF" w:themeColor="background1"/>
                <w:szCs w:val="24"/>
              </w:rPr>
              <w:t xml:space="preserve"> and excel in the technology industry.</w:t>
            </w:r>
          </w:p>
        </w:tc>
        <w:tc>
          <w:tcPr>
            <w:tcW w:w="2410" w:type="dxa"/>
          </w:tcPr>
          <w:p w14:paraId="2AB64935" w14:textId="351A6FC3" w:rsidR="00927EC1" w:rsidRPr="00E3488A" w:rsidRDefault="00F77D55" w:rsidP="00D464FD">
            <w:pPr>
              <w:ind w:right="97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  <w:noProof/>
                <w:lang w:val="es-ES" w:eastAsia="es-ES"/>
              </w:rPr>
              <w:drawing>
                <wp:anchor distT="0" distB="0" distL="114300" distR="114300" simplePos="0" relativeHeight="251656192" behindDoc="0" locked="0" layoutInCell="1" allowOverlap="1" wp14:anchorId="78853A3B" wp14:editId="161F6ABC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-7620</wp:posOffset>
                  </wp:positionV>
                  <wp:extent cx="1019175" cy="847144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9-12-02 at 15.29.01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9" t="17096" r="5634" b="30180"/>
                          <a:stretch/>
                        </pic:blipFill>
                        <pic:spPr bwMode="auto">
                          <a:xfrm>
                            <a:off x="0" y="0"/>
                            <a:ext cx="1019175" cy="847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B95" w:rsidRPr="00E3488A">
              <w:rPr>
                <w:rFonts w:ascii="Arial" w:hAnsi="Arial" w:cs="Arial"/>
                <w:b/>
                <w:noProof/>
                <w:color w:val="FFFFFF" w:themeColor="background1"/>
                <w:sz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657FC5FA" wp14:editId="7C688634">
                      <wp:simplePos x="0" y="0"/>
                      <wp:positionH relativeFrom="column">
                        <wp:posOffset>-6306820</wp:posOffset>
                      </wp:positionH>
                      <wp:positionV relativeFrom="paragraph">
                        <wp:posOffset>-388619</wp:posOffset>
                      </wp:positionV>
                      <wp:extent cx="8286750" cy="129540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8F4EC" id="Rectangle 9" o:spid="_x0000_s1026" style="position:absolute;margin-left:-496.6pt;margin-top:-30.6pt;width:652.5pt;height:102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" fillcolor="#17365d [2415]" stroked="f" strokeweight="2pt"/>
                  </w:pict>
                </mc:Fallback>
              </mc:AlternateContent>
            </w:r>
          </w:p>
        </w:tc>
      </w:tr>
      <w:tr w:rsidR="00266D72" w:rsidRPr="00E3488A" w14:paraId="5A1F3A9A" w14:textId="77777777" w:rsidTr="00ED58B3">
        <w:tc>
          <w:tcPr>
            <w:tcW w:w="3828" w:type="dxa"/>
          </w:tcPr>
          <w:p w14:paraId="192C7844" w14:textId="77777777" w:rsidR="00B55ECA" w:rsidRPr="00E3488A" w:rsidRDefault="00D464FD" w:rsidP="00B55ECA">
            <w:pPr>
              <w:pStyle w:val="Heading2"/>
              <w:pBdr>
                <w:bottom w:val="single" w:sz="6" w:space="1" w:color="auto"/>
              </w:pBdr>
              <w:tabs>
                <w:tab w:val="left" w:pos="3828"/>
              </w:tabs>
              <w:ind w:left="142" w:right="459"/>
              <w:rPr>
                <w:rFonts w:ascii="Arial" w:hAnsi="Arial" w:cs="Arial"/>
                <w:sz w:val="20"/>
              </w:rPr>
            </w:pPr>
            <w:r w:rsidRPr="00E3488A">
              <w:rPr>
                <w:rFonts w:ascii="Arial" w:hAnsi="Arial" w:cs="Arial"/>
                <w:sz w:val="20"/>
              </w:rPr>
              <w:t>SKILLS</w:t>
            </w:r>
          </w:p>
          <w:p w14:paraId="5A0E9AF9" w14:textId="77777777" w:rsidR="00806DCD" w:rsidRPr="00E3488A" w:rsidRDefault="004306FA" w:rsidP="00266D72">
            <w:pPr>
              <w:pStyle w:val="Heading2"/>
              <w:tabs>
                <w:tab w:val="left" w:pos="3828"/>
              </w:tabs>
              <w:ind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Programming Languages</w:t>
            </w:r>
          </w:p>
          <w:p w14:paraId="7D5C2D3A" w14:textId="77777777" w:rsidR="00806DCD" w:rsidRPr="00E3488A" w:rsidRDefault="0063341A" w:rsidP="0034243A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 xml:space="preserve">Proficient in: Java, </w:t>
            </w:r>
            <w:proofErr w:type="gramStart"/>
            <w:r w:rsidRPr="00E3488A">
              <w:rPr>
                <w:rFonts w:ascii="Arial" w:hAnsi="Arial" w:cs="Arial"/>
              </w:rPr>
              <w:t>JavaScript</w:t>
            </w:r>
            <w:proofErr w:type="gramEnd"/>
            <w:r w:rsidRPr="00E3488A">
              <w:rPr>
                <w:rFonts w:ascii="Arial" w:hAnsi="Arial" w:cs="Arial"/>
              </w:rPr>
              <w:t xml:space="preserve"> </w:t>
            </w:r>
            <w:r w:rsidR="00806DCD" w:rsidRPr="00E3488A">
              <w:rPr>
                <w:rFonts w:ascii="Arial" w:hAnsi="Arial" w:cs="Arial"/>
              </w:rPr>
              <w:t>and Python.</w:t>
            </w:r>
          </w:p>
          <w:p w14:paraId="5440040D" w14:textId="77777777" w:rsidR="00806DCD" w:rsidRPr="00E3488A" w:rsidRDefault="00806DCD" w:rsidP="0034243A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Familiar with: HTML, CSS,</w:t>
            </w:r>
            <w:r w:rsidR="006C5A26" w:rsidRPr="00E3488A">
              <w:rPr>
                <w:rFonts w:ascii="Arial" w:hAnsi="Arial" w:cs="Arial"/>
              </w:rPr>
              <w:t xml:space="preserve"> Bootstrap,</w:t>
            </w:r>
            <w:r w:rsidRPr="00E3488A">
              <w:rPr>
                <w:rFonts w:ascii="Arial" w:hAnsi="Arial" w:cs="Arial"/>
              </w:rPr>
              <w:t xml:space="preserve"> C++, C#, SQL, PHP and VHDL.</w:t>
            </w:r>
          </w:p>
          <w:p w14:paraId="36E85BD6" w14:textId="77777777" w:rsidR="00806DCD" w:rsidRPr="00E3488A" w:rsidRDefault="00055F27" w:rsidP="00266D72">
            <w:pPr>
              <w:pStyle w:val="Heading2"/>
              <w:tabs>
                <w:tab w:val="left" w:pos="3828"/>
              </w:tabs>
              <w:ind w:right="45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Software:"/>
                <w:tag w:val="Software:"/>
                <w:id w:val="1930148514"/>
                <w:placeholder>
                  <w:docPart w:val="90E7684CB9FF48199D3CF9ADD780F745"/>
                </w:placeholder>
                <w:temporary/>
                <w:showingPlcHdr/>
              </w:sdtPr>
              <w:sdtEndPr/>
              <w:sdtContent>
                <w:r w:rsidR="00806DCD" w:rsidRPr="00E3488A">
                  <w:rPr>
                    <w:rFonts w:ascii="Arial" w:hAnsi="Arial" w:cs="Arial"/>
                  </w:rPr>
                  <w:t>Software</w:t>
                </w:r>
              </w:sdtContent>
            </w:sdt>
          </w:p>
          <w:p w14:paraId="0B17F6EA" w14:textId="77777777" w:rsidR="00806DCD" w:rsidRPr="00E3488A" w:rsidRDefault="00806DCD" w:rsidP="0034243A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 xml:space="preserve">Platforms: Microsoft Visual Studio, Android Studio, </w:t>
            </w:r>
            <w:r w:rsidR="00F44D8C" w:rsidRPr="00E3488A">
              <w:rPr>
                <w:rFonts w:ascii="Arial" w:hAnsi="Arial" w:cs="Arial"/>
              </w:rPr>
              <w:t>Linux</w:t>
            </w:r>
            <w:r w:rsidRPr="00E3488A">
              <w:rPr>
                <w:rFonts w:ascii="Arial" w:hAnsi="Arial" w:cs="Arial"/>
              </w:rPr>
              <w:t xml:space="preserve">, </w:t>
            </w:r>
            <w:r w:rsidR="00F44D8C" w:rsidRPr="00E3488A">
              <w:rPr>
                <w:rFonts w:ascii="Arial" w:hAnsi="Arial" w:cs="Arial"/>
              </w:rPr>
              <w:t>LabVIEW</w:t>
            </w:r>
            <w:r w:rsidR="00266D72" w:rsidRPr="00E3488A">
              <w:rPr>
                <w:rFonts w:ascii="Arial" w:hAnsi="Arial" w:cs="Arial"/>
              </w:rPr>
              <w:t>, MATLAB</w:t>
            </w:r>
            <w:r w:rsidRPr="00E3488A">
              <w:rPr>
                <w:rFonts w:ascii="Arial" w:hAnsi="Arial" w:cs="Arial"/>
              </w:rPr>
              <w:t xml:space="preserve">, </w:t>
            </w:r>
            <w:proofErr w:type="gramStart"/>
            <w:r w:rsidRPr="00E3488A">
              <w:rPr>
                <w:rFonts w:ascii="Arial" w:hAnsi="Arial" w:cs="Arial"/>
              </w:rPr>
              <w:t>JIRA</w:t>
            </w:r>
            <w:proofErr w:type="gramEnd"/>
            <w:r w:rsidRPr="00E3488A">
              <w:rPr>
                <w:rFonts w:ascii="Arial" w:hAnsi="Arial" w:cs="Arial"/>
              </w:rPr>
              <w:t xml:space="preserve"> and Slack.</w:t>
            </w:r>
          </w:p>
          <w:p w14:paraId="31681E24" w14:textId="77777777" w:rsidR="00806DCD" w:rsidRPr="00E3488A" w:rsidRDefault="00806DCD" w:rsidP="00266D72">
            <w:pPr>
              <w:pStyle w:val="Heading2"/>
              <w:tabs>
                <w:tab w:val="left" w:pos="3828"/>
              </w:tabs>
              <w:ind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Hardware</w:t>
            </w:r>
          </w:p>
          <w:p w14:paraId="02590839" w14:textId="77777777" w:rsidR="004D37BD" w:rsidRPr="00E3488A" w:rsidRDefault="00806DCD" w:rsidP="004D37BD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 xml:space="preserve">Equipment: </w:t>
            </w:r>
            <w:r w:rsidR="00F44D8C" w:rsidRPr="00E3488A">
              <w:rPr>
                <w:rFonts w:ascii="Arial" w:hAnsi="Arial" w:cs="Arial"/>
              </w:rPr>
              <w:t>Oscilloscope and</w:t>
            </w:r>
            <w:r w:rsidRPr="00E3488A">
              <w:rPr>
                <w:rFonts w:ascii="Arial" w:hAnsi="Arial" w:cs="Arial"/>
              </w:rPr>
              <w:t xml:space="preserve"> Logic Analyzer</w:t>
            </w:r>
            <w:r w:rsidR="00F44D8C" w:rsidRPr="00E3488A">
              <w:rPr>
                <w:rFonts w:ascii="Arial" w:hAnsi="Arial" w:cs="Arial"/>
              </w:rPr>
              <w:t>.</w:t>
            </w:r>
          </w:p>
          <w:p w14:paraId="2C9D2E94" w14:textId="77777777" w:rsidR="004D37BD" w:rsidRPr="00E3488A" w:rsidRDefault="004D37BD" w:rsidP="004D37BD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 xml:space="preserve">Electronics, FPGA, PLCs, </w:t>
            </w:r>
            <w:proofErr w:type="gramStart"/>
            <w:r w:rsidRPr="00E3488A">
              <w:rPr>
                <w:rFonts w:ascii="Arial" w:hAnsi="Arial" w:cs="Arial"/>
              </w:rPr>
              <w:t>Arduino</w:t>
            </w:r>
            <w:proofErr w:type="gramEnd"/>
            <w:r w:rsidRPr="00E3488A">
              <w:rPr>
                <w:rFonts w:ascii="Arial" w:hAnsi="Arial" w:cs="Arial"/>
              </w:rPr>
              <w:t xml:space="preserve"> and Raspberry Pi</w:t>
            </w:r>
          </w:p>
          <w:p w14:paraId="25109C44" w14:textId="77777777" w:rsidR="00EC682D" w:rsidRPr="00E3488A" w:rsidRDefault="00EC682D" w:rsidP="004D37BD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Robotics and Automation</w:t>
            </w:r>
          </w:p>
          <w:p w14:paraId="0947A589" w14:textId="77777777" w:rsidR="00F37BD4" w:rsidRPr="00E3488A" w:rsidRDefault="0034243A" w:rsidP="0034243A">
            <w:pPr>
              <w:tabs>
                <w:tab w:val="left" w:pos="3828"/>
              </w:tabs>
              <w:ind w:left="360" w:right="459"/>
              <w:rPr>
                <w:rFonts w:ascii="Arial" w:hAnsi="Arial" w:cs="Arial"/>
                <w:b/>
              </w:rPr>
            </w:pPr>
            <w:r w:rsidRPr="00E3488A">
              <w:rPr>
                <w:rFonts w:ascii="Arial" w:hAnsi="Arial" w:cs="Arial"/>
                <w:b/>
              </w:rPr>
              <w:t>Soft Skills</w:t>
            </w:r>
          </w:p>
          <w:p w14:paraId="1CA64187" w14:textId="77777777" w:rsidR="0034243A" w:rsidRPr="00E3488A" w:rsidRDefault="0034243A" w:rsidP="0034243A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Verbal and written communication.</w:t>
            </w:r>
          </w:p>
          <w:p w14:paraId="312C99D5" w14:textId="77777777" w:rsidR="0034243A" w:rsidRPr="00E3488A" w:rsidRDefault="0034243A" w:rsidP="0034243A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Problem solving.</w:t>
            </w:r>
          </w:p>
          <w:p w14:paraId="1716464A" w14:textId="77777777" w:rsidR="0034243A" w:rsidRPr="00E3488A" w:rsidRDefault="0034243A" w:rsidP="0034243A">
            <w:pPr>
              <w:pStyle w:val="ListParagraph"/>
              <w:numPr>
                <w:ilvl w:val="0"/>
                <w:numId w:val="0"/>
              </w:numPr>
              <w:tabs>
                <w:tab w:val="left" w:pos="3828"/>
              </w:tabs>
              <w:ind w:left="720" w:right="459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Organization.</w:t>
            </w:r>
          </w:p>
          <w:p w14:paraId="4C934A6A" w14:textId="77777777" w:rsidR="0034243A" w:rsidRPr="00E3488A" w:rsidRDefault="0034243A" w:rsidP="0034243A">
            <w:pPr>
              <w:tabs>
                <w:tab w:val="left" w:pos="3828"/>
              </w:tabs>
              <w:ind w:left="360" w:right="459"/>
              <w:rPr>
                <w:rFonts w:ascii="Arial" w:hAnsi="Arial" w:cs="Arial"/>
                <w:b/>
              </w:rPr>
            </w:pPr>
          </w:p>
          <w:p w14:paraId="499AB3ED" w14:textId="77777777" w:rsidR="00F44D8C" w:rsidRPr="00E3488A" w:rsidRDefault="00F44D8C" w:rsidP="00F44D8C">
            <w:pPr>
              <w:tabs>
                <w:tab w:val="left" w:pos="3828"/>
              </w:tabs>
              <w:ind w:left="360" w:right="459"/>
              <w:rPr>
                <w:rFonts w:ascii="Arial" w:hAnsi="Arial" w:cs="Arial"/>
              </w:rPr>
            </w:pPr>
          </w:p>
        </w:tc>
        <w:tc>
          <w:tcPr>
            <w:tcW w:w="7797" w:type="dxa"/>
            <w:gridSpan w:val="2"/>
          </w:tcPr>
          <w:p w14:paraId="4EF568C2" w14:textId="77777777" w:rsidR="00B55ECA" w:rsidRPr="00E3488A" w:rsidRDefault="00D464FD" w:rsidP="00B55ECA">
            <w:pPr>
              <w:pStyle w:val="Heading2"/>
              <w:pBdr>
                <w:bottom w:val="single" w:sz="6" w:space="1" w:color="auto"/>
              </w:pBdr>
              <w:tabs>
                <w:tab w:val="left" w:pos="3828"/>
              </w:tabs>
              <w:ind w:left="142" w:right="459"/>
              <w:rPr>
                <w:rFonts w:ascii="Arial" w:hAnsi="Arial" w:cs="Arial"/>
                <w:sz w:val="20"/>
              </w:rPr>
            </w:pPr>
            <w:r w:rsidRPr="00E3488A">
              <w:rPr>
                <w:rFonts w:ascii="Arial" w:hAnsi="Arial" w:cs="Arial"/>
                <w:sz w:val="20"/>
              </w:rPr>
              <w:t>EXPERIENCE</w:t>
            </w:r>
          </w:p>
          <w:tbl>
            <w:tblPr>
              <w:tblW w:w="7689" w:type="dxa"/>
              <w:tblLayout w:type="fixed"/>
              <w:tblCellMar>
                <w:left w:w="0" w:type="dxa"/>
                <w:right w:w="115" w:type="dxa"/>
              </w:tblCellMar>
              <w:tblLook w:val="0600" w:firstRow="0" w:lastRow="0" w:firstColumn="0" w:lastColumn="0" w:noHBand="1" w:noVBand="1"/>
              <w:tblDescription w:val="Layout table"/>
            </w:tblPr>
            <w:tblGrid>
              <w:gridCol w:w="2610"/>
              <w:gridCol w:w="2864"/>
              <w:gridCol w:w="2215"/>
            </w:tblGrid>
            <w:tr w:rsidR="00080A4E" w:rsidRPr="00E3488A" w14:paraId="3A532E88" w14:textId="77777777" w:rsidTr="00F77D55">
              <w:trPr>
                <w:trHeight w:val="216"/>
              </w:trPr>
              <w:tc>
                <w:tcPr>
                  <w:tcW w:w="2610" w:type="dxa"/>
                  <w:shd w:val="clear" w:color="auto" w:fill="DBE5F1" w:themeFill="accent1" w:themeFillTint="33"/>
                </w:tcPr>
                <w:p w14:paraId="37C0B644" w14:textId="0C873311" w:rsidR="00080A4E" w:rsidRPr="00E3488A" w:rsidRDefault="00E3488A" w:rsidP="00080A4E">
                  <w:pPr>
                    <w:pStyle w:val="Heading2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Sigue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Corporation</w:t>
                  </w:r>
                </w:p>
              </w:tc>
              <w:tc>
                <w:tcPr>
                  <w:tcW w:w="2864" w:type="dxa"/>
                  <w:shd w:val="clear" w:color="auto" w:fill="DBE5F1" w:themeFill="accent1" w:themeFillTint="33"/>
                </w:tcPr>
                <w:p w14:paraId="771D15BB" w14:textId="7A486365" w:rsidR="00080A4E" w:rsidRPr="00E3488A" w:rsidRDefault="006D7B95" w:rsidP="00080A4E">
                  <w:pPr>
                    <w:pStyle w:val="Heading2"/>
                    <w:jc w:val="center"/>
                    <w:rPr>
                      <w:rFonts w:ascii="Arial" w:hAnsi="Arial" w:cs="Arial"/>
                    </w:rPr>
                  </w:pPr>
                  <w:r w:rsidRPr="006D7B95">
                    <w:rPr>
                      <w:rFonts w:ascii="Arial" w:hAnsi="Arial" w:cs="Arial"/>
                    </w:rPr>
                    <w:t>Implementations Support Analyst</w:t>
                  </w:r>
                </w:p>
              </w:tc>
              <w:tc>
                <w:tcPr>
                  <w:tcW w:w="2215" w:type="dxa"/>
                  <w:shd w:val="clear" w:color="auto" w:fill="DBE5F1" w:themeFill="accent1" w:themeFillTint="33"/>
                </w:tcPr>
                <w:p w14:paraId="31D7AEA1" w14:textId="024B716F" w:rsidR="00080A4E" w:rsidRPr="00E3488A" w:rsidRDefault="00080A4E" w:rsidP="00E3488A">
                  <w:pPr>
                    <w:pStyle w:val="Dates"/>
                    <w:jc w:val="center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08/20</w:t>
                  </w:r>
                  <w:r w:rsidR="00E3488A">
                    <w:rPr>
                      <w:rFonts w:ascii="Arial" w:hAnsi="Arial" w:cs="Arial"/>
                    </w:rPr>
                    <w:t>20</w:t>
                  </w:r>
                  <w:r w:rsidRPr="00E3488A">
                    <w:rPr>
                      <w:rFonts w:ascii="Arial" w:hAnsi="Arial" w:cs="Arial"/>
                    </w:rPr>
                    <w:t xml:space="preserve"> –</w:t>
                  </w:r>
                  <w:r w:rsidR="00E3488A">
                    <w:rPr>
                      <w:rFonts w:ascii="Arial" w:hAnsi="Arial" w:cs="Arial"/>
                    </w:rPr>
                    <w:t xml:space="preserve"> Present</w:t>
                  </w:r>
                </w:p>
              </w:tc>
            </w:tr>
            <w:tr w:rsidR="00AB58C0" w:rsidRPr="00E3488A" w14:paraId="00EDCE63" w14:textId="77777777" w:rsidTr="006D7B95">
              <w:trPr>
                <w:trHeight w:val="1224"/>
              </w:trPr>
              <w:tc>
                <w:tcPr>
                  <w:tcW w:w="5474" w:type="dxa"/>
                  <w:gridSpan w:val="2"/>
                </w:tcPr>
                <w:p w14:paraId="242CDB4B" w14:textId="5275B016" w:rsidR="00AB58C0" w:rsidRPr="006D7B95" w:rsidRDefault="006D7B95" w:rsidP="00AB58C0">
                  <w:pPr>
                    <w:pStyle w:val="Location"/>
                    <w:rPr>
                      <w:rFonts w:ascii="Arial" w:hAnsi="Arial" w:cs="Arial"/>
                      <w:lang w:val="es-MX"/>
                    </w:rPr>
                  </w:pPr>
                  <w:r w:rsidRPr="006D7B95">
                    <w:rPr>
                      <w:rFonts w:ascii="Arial" w:hAnsi="Arial" w:cs="Arial"/>
                      <w:lang w:val="es-MX"/>
                    </w:rPr>
                    <w:t>Tijuana</w:t>
                  </w:r>
                  <w:r w:rsidR="00AB58C0" w:rsidRPr="006D7B95">
                    <w:rPr>
                      <w:rFonts w:ascii="Arial" w:hAnsi="Arial" w:cs="Arial"/>
                      <w:lang w:val="es-MX"/>
                    </w:rPr>
                    <w:t xml:space="preserve">, Baja California, </w:t>
                  </w:r>
                  <w:proofErr w:type="spellStart"/>
                  <w:r w:rsidR="00AB58C0" w:rsidRPr="006D7B95">
                    <w:rPr>
                      <w:rFonts w:ascii="Arial" w:hAnsi="Arial" w:cs="Arial"/>
                      <w:lang w:val="es-MX"/>
                    </w:rPr>
                    <w:t>Mexico</w:t>
                  </w:r>
                  <w:proofErr w:type="spellEnd"/>
                  <w:r w:rsidRPr="006D7B95">
                    <w:rPr>
                      <w:rFonts w:ascii="Arial" w:hAnsi="Arial" w:cs="Arial"/>
                      <w:lang w:val="es-MX"/>
                    </w:rPr>
                    <w:t xml:space="preserve"> </w:t>
                  </w:r>
                  <w:r>
                    <w:rPr>
                      <w:rFonts w:ascii="Arial" w:hAnsi="Arial" w:cs="Arial"/>
                      <w:lang w:val="es-MX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lang w:val="es-MX"/>
                    </w:rPr>
                    <w:t>Remote</w:t>
                  </w:r>
                  <w:proofErr w:type="spellEnd"/>
                  <w:r>
                    <w:rPr>
                      <w:rFonts w:ascii="Arial" w:hAnsi="Arial" w:cs="Arial"/>
                      <w:lang w:val="es-MX"/>
                    </w:rPr>
                    <w:t xml:space="preserve"> Job)</w:t>
                  </w:r>
                </w:p>
                <w:p w14:paraId="56A216BF" w14:textId="66AF44C1" w:rsidR="00AB58C0" w:rsidRDefault="006D7B95" w:rsidP="006C5A26">
                  <w:pPr>
                    <w:pStyle w:val="ListParagraph"/>
                    <w:rPr>
                      <w:rFonts w:ascii="Arial" w:hAnsi="Arial" w:cs="Arial"/>
                    </w:rPr>
                  </w:pPr>
                  <w:r w:rsidRPr="006D7B95">
                    <w:rPr>
                      <w:rFonts w:ascii="Arial" w:hAnsi="Arial" w:cs="Arial"/>
                    </w:rPr>
                    <w:t xml:space="preserve">Designed an automatic daily email tool, with data configuration from </w:t>
                  </w:r>
                  <w:r w:rsidR="005C2CC7">
                    <w:rPr>
                      <w:rFonts w:ascii="Arial" w:hAnsi="Arial" w:cs="Arial"/>
                    </w:rPr>
                    <w:t>E</w:t>
                  </w:r>
                  <w:r w:rsidRPr="006D7B95">
                    <w:rPr>
                      <w:rFonts w:ascii="Arial" w:hAnsi="Arial" w:cs="Arial"/>
                    </w:rPr>
                    <w:t xml:space="preserve">xcel for </w:t>
                  </w:r>
                  <w:r w:rsidR="005C2CC7">
                    <w:rPr>
                      <w:rFonts w:ascii="Arial" w:hAnsi="Arial" w:cs="Arial"/>
                    </w:rPr>
                    <w:t>B</w:t>
                  </w:r>
                  <w:r w:rsidRPr="006D7B95">
                    <w:rPr>
                      <w:rFonts w:ascii="Arial" w:hAnsi="Arial" w:cs="Arial"/>
                    </w:rPr>
                    <w:t>usiness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  <w:p w14:paraId="6DA3485F" w14:textId="3279640B" w:rsidR="005C2CC7" w:rsidRPr="006D7B95" w:rsidRDefault="005C2CC7" w:rsidP="006C5A26">
                  <w:pPr>
                    <w:pStyle w:val="ListParagrap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Regression testing and receipts configuration with HTML.</w:t>
                  </w:r>
                </w:p>
              </w:tc>
              <w:tc>
                <w:tcPr>
                  <w:tcW w:w="2215" w:type="dxa"/>
                </w:tcPr>
                <w:p w14:paraId="2C1C5E6C" w14:textId="77777777" w:rsidR="00D740B0" w:rsidRPr="006D7B95" w:rsidRDefault="00D740B0" w:rsidP="00D740B0">
                  <w:pPr>
                    <w:pStyle w:val="Dates"/>
                    <w:spacing w:before="0"/>
                    <w:ind w:left="230"/>
                    <w:jc w:val="center"/>
                    <w:rPr>
                      <w:rFonts w:ascii="Arial" w:hAnsi="Arial" w:cs="Arial"/>
                      <w:i/>
                    </w:rPr>
                  </w:pPr>
                </w:p>
                <w:p w14:paraId="76EBDC9C" w14:textId="2CFE7524" w:rsidR="00272C06" w:rsidRPr="00E3488A" w:rsidRDefault="00D740B0" w:rsidP="006D7B95">
                  <w:pPr>
                    <w:pStyle w:val="Dates"/>
                    <w:ind w:left="230"/>
                    <w:jc w:val="center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 xml:space="preserve">Tools: </w:t>
                  </w:r>
                  <w:r w:rsidR="006D7B95">
                    <w:rPr>
                      <w:rFonts w:ascii="Arial" w:hAnsi="Arial" w:cs="Arial"/>
                    </w:rPr>
                    <w:t>Teams, Microsoft Power Automate, HTML</w:t>
                  </w:r>
                </w:p>
                <w:p w14:paraId="517B4408" w14:textId="77777777" w:rsidR="00272C06" w:rsidRPr="00E3488A" w:rsidRDefault="00272C06" w:rsidP="00272C06">
                  <w:pPr>
                    <w:pStyle w:val="Dates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02055E" w:rsidRPr="00E3488A" w14:paraId="226C6D01" w14:textId="77777777" w:rsidTr="00F77D55">
              <w:trPr>
                <w:trHeight w:val="216"/>
              </w:trPr>
              <w:tc>
                <w:tcPr>
                  <w:tcW w:w="2610" w:type="dxa"/>
                  <w:shd w:val="clear" w:color="auto" w:fill="DBE5F1" w:themeFill="accent1" w:themeFillTint="33"/>
                </w:tcPr>
                <w:p w14:paraId="3E135986" w14:textId="57A624E8" w:rsidR="0002055E" w:rsidRPr="00E3488A" w:rsidRDefault="00E3488A" w:rsidP="00AB58C0">
                  <w:pPr>
                    <w:pStyle w:val="Location"/>
                    <w:rPr>
                      <w:rFonts w:ascii="Arial" w:hAnsi="Arial" w:cs="Arial"/>
                      <w:b/>
                      <w:i w:val="0"/>
                    </w:rPr>
                  </w:pPr>
                  <w:r w:rsidRPr="00E3488A">
                    <w:rPr>
                      <w:rFonts w:ascii="Arial" w:hAnsi="Arial" w:cs="Arial"/>
                      <w:b/>
                      <w:i w:val="0"/>
                    </w:rPr>
                    <w:t>Pathways</w:t>
                  </w:r>
                </w:p>
              </w:tc>
              <w:tc>
                <w:tcPr>
                  <w:tcW w:w="2864" w:type="dxa"/>
                  <w:shd w:val="clear" w:color="auto" w:fill="DBE5F1" w:themeFill="accent1" w:themeFillTint="33"/>
                </w:tcPr>
                <w:p w14:paraId="075E2DF2" w14:textId="1E740D8B" w:rsidR="0002055E" w:rsidRPr="00E3488A" w:rsidRDefault="00E3488A" w:rsidP="00D740B0">
                  <w:pPr>
                    <w:pStyle w:val="Location"/>
                    <w:jc w:val="center"/>
                    <w:rPr>
                      <w:rFonts w:ascii="Arial" w:hAnsi="Arial" w:cs="Arial"/>
                      <w:b/>
                      <w:i w:val="0"/>
                    </w:rPr>
                  </w:pPr>
                  <w:r w:rsidRPr="00E3488A">
                    <w:rPr>
                      <w:rFonts w:ascii="Arial" w:hAnsi="Arial" w:cs="Arial"/>
                      <w:b/>
                      <w:i w:val="0"/>
                    </w:rPr>
                    <w:t>Project Engineer</w:t>
                  </w:r>
                </w:p>
              </w:tc>
              <w:tc>
                <w:tcPr>
                  <w:tcW w:w="2215" w:type="dxa"/>
                  <w:shd w:val="clear" w:color="auto" w:fill="DBE5F1" w:themeFill="accent1" w:themeFillTint="33"/>
                </w:tcPr>
                <w:p w14:paraId="431547B3" w14:textId="75173245" w:rsidR="0002055E" w:rsidRPr="00E3488A" w:rsidRDefault="00E3488A" w:rsidP="00D27B36">
                  <w:pPr>
                    <w:pStyle w:val="Dates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08/2019 – 12/2019</w:t>
                  </w:r>
                </w:p>
              </w:tc>
            </w:tr>
            <w:tr w:rsidR="0002055E" w:rsidRPr="00E3488A" w14:paraId="38C61018" w14:textId="77777777" w:rsidTr="00272C06">
              <w:trPr>
                <w:trHeight w:val="216"/>
              </w:trPr>
              <w:tc>
                <w:tcPr>
                  <w:tcW w:w="5474" w:type="dxa"/>
                  <w:gridSpan w:val="2"/>
                </w:tcPr>
                <w:p w14:paraId="1ECE1AFE" w14:textId="77777777" w:rsidR="00E3488A" w:rsidRPr="00E3488A" w:rsidRDefault="00E3488A" w:rsidP="00E3488A">
                  <w:pPr>
                    <w:pStyle w:val="Location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Mexicali, Baja California, Mexico</w:t>
                  </w:r>
                </w:p>
                <w:p w14:paraId="63EE4CFA" w14:textId="77777777" w:rsidR="00E3488A" w:rsidRPr="00E3488A" w:rsidRDefault="00E3488A" w:rsidP="00E3488A">
                  <w:pPr>
                    <w:pStyle w:val="ListParagraph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 xml:space="preserve">Accomplished the development and implementation of an ultraviolet light sterilizer prototype with a touch screen and the ability to be controlled by an Android mobile device on a local network. </w:t>
                  </w:r>
                </w:p>
                <w:p w14:paraId="403D9608" w14:textId="480BF055" w:rsidR="0002055E" w:rsidRPr="00E3488A" w:rsidRDefault="00E3488A" w:rsidP="00E3488A">
                  <w:pPr>
                    <w:pStyle w:val="ListParagraph"/>
                    <w:tabs>
                      <w:tab w:val="left" w:pos="6980"/>
                    </w:tabs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Managed to increase the quality of prototype PCB circuit t and prevent them from breaking.</w:t>
                  </w:r>
                </w:p>
              </w:tc>
              <w:tc>
                <w:tcPr>
                  <w:tcW w:w="2215" w:type="dxa"/>
                </w:tcPr>
                <w:p w14:paraId="3078C389" w14:textId="77777777" w:rsidR="00E3488A" w:rsidRDefault="00E3488A" w:rsidP="00E3488A">
                  <w:pPr>
                    <w:pStyle w:val="Dates"/>
                    <w:ind w:left="230"/>
                    <w:jc w:val="center"/>
                    <w:rPr>
                      <w:rFonts w:ascii="Arial" w:hAnsi="Arial" w:cs="Arial"/>
                    </w:rPr>
                  </w:pPr>
                </w:p>
                <w:p w14:paraId="71A2F7E0" w14:textId="67CFF862" w:rsidR="00E3488A" w:rsidRPr="00E3488A" w:rsidRDefault="00E3488A" w:rsidP="00E3488A">
                  <w:pPr>
                    <w:pStyle w:val="Dates"/>
                    <w:ind w:left="230"/>
                    <w:jc w:val="center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 xml:space="preserve">Tools: Python, Java, </w:t>
                  </w:r>
                  <w:proofErr w:type="spellStart"/>
                  <w:r w:rsidRPr="00E3488A">
                    <w:rPr>
                      <w:rFonts w:ascii="Arial" w:hAnsi="Arial" w:cs="Arial"/>
                    </w:rPr>
                    <w:t>Tkinter</w:t>
                  </w:r>
                  <w:proofErr w:type="spellEnd"/>
                  <w:r w:rsidRPr="00E3488A">
                    <w:rPr>
                      <w:rFonts w:ascii="Arial" w:hAnsi="Arial" w:cs="Arial"/>
                    </w:rPr>
                    <w:t>, Flask, Git, Android Studio, Kotlin, REST,</w:t>
                  </w:r>
                </w:p>
                <w:p w14:paraId="140C3C52" w14:textId="77777777" w:rsidR="00E3488A" w:rsidRPr="00E3488A" w:rsidRDefault="00E3488A" w:rsidP="00E3488A">
                  <w:pPr>
                    <w:pStyle w:val="Dates"/>
                    <w:ind w:left="230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E3488A">
                    <w:rPr>
                      <w:rFonts w:ascii="Arial" w:hAnsi="Arial" w:cs="Arial"/>
                    </w:rPr>
                    <w:t>Voltera</w:t>
                  </w:r>
                  <w:proofErr w:type="spellEnd"/>
                  <w:r w:rsidRPr="00E3488A">
                    <w:rPr>
                      <w:rFonts w:ascii="Arial" w:hAnsi="Arial" w:cs="Arial"/>
                    </w:rPr>
                    <w:t xml:space="preserve"> V-one</w:t>
                  </w:r>
                </w:p>
                <w:p w14:paraId="58C2806F" w14:textId="44B1BCC0" w:rsidR="0002055E" w:rsidRPr="00E3488A" w:rsidRDefault="0002055E" w:rsidP="00D0558E">
                  <w:pPr>
                    <w:pStyle w:val="Dates"/>
                    <w:spacing w:before="0"/>
                    <w:ind w:left="230"/>
                    <w:jc w:val="center"/>
                    <w:rPr>
                      <w:rFonts w:ascii="Arial" w:hAnsi="Arial" w:cs="Arial"/>
                      <w:lang w:val="es-ES"/>
                    </w:rPr>
                  </w:pPr>
                </w:p>
              </w:tc>
            </w:tr>
            <w:tr w:rsidR="0002055E" w:rsidRPr="00E3488A" w14:paraId="0FCBDB25" w14:textId="77777777" w:rsidTr="00F77D55">
              <w:trPr>
                <w:trHeight w:val="216"/>
              </w:trPr>
              <w:tc>
                <w:tcPr>
                  <w:tcW w:w="2610" w:type="dxa"/>
                  <w:shd w:val="clear" w:color="auto" w:fill="DBE5F1" w:themeFill="accent1" w:themeFillTint="33"/>
                </w:tcPr>
                <w:p w14:paraId="21644688" w14:textId="3E6A3ABA" w:rsidR="0002055E" w:rsidRPr="00E3488A" w:rsidRDefault="00E3488A" w:rsidP="0002055E">
                  <w:pPr>
                    <w:pStyle w:val="Location"/>
                    <w:rPr>
                      <w:rFonts w:ascii="Arial" w:hAnsi="Arial" w:cs="Arial"/>
                      <w:b/>
                      <w:i w:val="0"/>
                    </w:rPr>
                  </w:pPr>
                  <w:proofErr w:type="spellStart"/>
                  <w:r w:rsidRPr="00E3488A">
                    <w:rPr>
                      <w:rFonts w:ascii="Arial" w:hAnsi="Arial" w:cs="Arial"/>
                      <w:b/>
                      <w:i w:val="0"/>
                    </w:rPr>
                    <w:t>Proceedit</w:t>
                  </w:r>
                  <w:proofErr w:type="spellEnd"/>
                </w:p>
              </w:tc>
              <w:tc>
                <w:tcPr>
                  <w:tcW w:w="2864" w:type="dxa"/>
                  <w:shd w:val="clear" w:color="auto" w:fill="DBE5F1" w:themeFill="accent1" w:themeFillTint="33"/>
                </w:tcPr>
                <w:p w14:paraId="1EF292C5" w14:textId="659F919E" w:rsidR="0002055E" w:rsidRPr="00E3488A" w:rsidRDefault="00E3488A" w:rsidP="00D740B0">
                  <w:pPr>
                    <w:pStyle w:val="Location"/>
                    <w:jc w:val="center"/>
                    <w:rPr>
                      <w:rFonts w:ascii="Arial" w:hAnsi="Arial" w:cs="Arial"/>
                      <w:b/>
                      <w:i w:val="0"/>
                    </w:rPr>
                  </w:pPr>
                  <w:r w:rsidRPr="00E3488A">
                    <w:rPr>
                      <w:rFonts w:ascii="Arial" w:hAnsi="Arial" w:cs="Arial"/>
                      <w:b/>
                      <w:i w:val="0"/>
                    </w:rPr>
                    <w:t>Software Intern</w:t>
                  </w:r>
                </w:p>
              </w:tc>
              <w:tc>
                <w:tcPr>
                  <w:tcW w:w="2215" w:type="dxa"/>
                  <w:shd w:val="clear" w:color="auto" w:fill="DBE5F1" w:themeFill="accent1" w:themeFillTint="33"/>
                </w:tcPr>
                <w:p w14:paraId="5AF54E5B" w14:textId="0DDA0026" w:rsidR="0002055E" w:rsidRPr="00E3488A" w:rsidRDefault="00E3488A" w:rsidP="00D27B36">
                  <w:pPr>
                    <w:pStyle w:val="Dates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01/2018 – 05/2018</w:t>
                  </w:r>
                </w:p>
              </w:tc>
            </w:tr>
            <w:tr w:rsidR="0002055E" w:rsidRPr="00E3488A" w14:paraId="70A8CB56" w14:textId="77777777" w:rsidTr="00272C06">
              <w:trPr>
                <w:trHeight w:val="216"/>
              </w:trPr>
              <w:tc>
                <w:tcPr>
                  <w:tcW w:w="5474" w:type="dxa"/>
                  <w:gridSpan w:val="2"/>
                </w:tcPr>
                <w:p w14:paraId="5F853E91" w14:textId="77777777" w:rsidR="00E3488A" w:rsidRPr="00E3488A" w:rsidRDefault="00E3488A" w:rsidP="00E3488A">
                  <w:pPr>
                    <w:pStyle w:val="Location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Barcelona, Spain</w:t>
                  </w:r>
                </w:p>
                <w:p w14:paraId="40729136" w14:textId="15BE24A2" w:rsidR="0002055E" w:rsidRPr="00E3488A" w:rsidRDefault="00E3488A" w:rsidP="00E3488A">
                  <w:pPr>
                    <w:pStyle w:val="ListParagraph"/>
                    <w:ind w:left="792" w:right="36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Succeed to solve the compatibility problems of the company's services, based on Bonita and Excel software, with the API of several clients to generate applications in real time.</w:t>
                  </w:r>
                </w:p>
              </w:tc>
              <w:tc>
                <w:tcPr>
                  <w:tcW w:w="2215" w:type="dxa"/>
                </w:tcPr>
                <w:p w14:paraId="49AC0887" w14:textId="77777777" w:rsidR="00E3488A" w:rsidRDefault="00E3488A" w:rsidP="00D740B0">
                  <w:pPr>
                    <w:pStyle w:val="Dates"/>
                    <w:spacing w:before="0" w:after="0" w:line="240" w:lineRule="auto"/>
                    <w:jc w:val="center"/>
                    <w:rPr>
                      <w:rFonts w:ascii="Arial" w:hAnsi="Arial" w:cs="Arial"/>
                      <w:lang w:val="es-ES"/>
                    </w:rPr>
                  </w:pPr>
                </w:p>
                <w:p w14:paraId="4136DC28" w14:textId="5D5CBC2E" w:rsidR="00272C06" w:rsidRPr="00E3488A" w:rsidRDefault="00E3488A" w:rsidP="00D740B0">
                  <w:pPr>
                    <w:pStyle w:val="Dates"/>
                    <w:spacing w:before="0" w:after="0" w:line="240" w:lineRule="auto"/>
                    <w:jc w:val="center"/>
                    <w:rPr>
                      <w:rFonts w:ascii="Arial" w:hAnsi="Arial" w:cs="Arial"/>
                      <w:lang w:val="es-ES"/>
                    </w:rPr>
                  </w:pPr>
                  <w:r w:rsidRPr="00E3488A">
                    <w:rPr>
                      <w:rFonts w:ascii="Arial" w:hAnsi="Arial" w:cs="Arial"/>
                      <w:lang w:val="es-ES"/>
                    </w:rPr>
                    <w:t xml:space="preserve">Tools: Visual Studio, C#, Bonita, Excel, XML SOAP, JSON, JIRA, </w:t>
                  </w:r>
                  <w:proofErr w:type="spellStart"/>
                  <w:r w:rsidRPr="00E3488A">
                    <w:rPr>
                      <w:rFonts w:ascii="Arial" w:hAnsi="Arial" w:cs="Arial"/>
                      <w:lang w:val="es-ES"/>
                    </w:rPr>
                    <w:t>Slack</w:t>
                  </w:r>
                  <w:proofErr w:type="spellEnd"/>
                </w:p>
              </w:tc>
            </w:tr>
            <w:tr w:rsidR="0002055E" w:rsidRPr="00E3488A" w14:paraId="7B338076" w14:textId="77777777" w:rsidTr="00F77D55">
              <w:trPr>
                <w:trHeight w:val="216"/>
              </w:trPr>
              <w:tc>
                <w:tcPr>
                  <w:tcW w:w="2610" w:type="dxa"/>
                  <w:shd w:val="clear" w:color="auto" w:fill="DBE5F1" w:themeFill="accent1" w:themeFillTint="33"/>
                </w:tcPr>
                <w:p w14:paraId="168D9629" w14:textId="0DA13E96" w:rsidR="0002055E" w:rsidRPr="00E3488A" w:rsidRDefault="00E3488A" w:rsidP="0002055E">
                  <w:pPr>
                    <w:pStyle w:val="Location"/>
                    <w:rPr>
                      <w:rFonts w:ascii="Arial" w:hAnsi="Arial" w:cs="Arial"/>
                      <w:b/>
                      <w:i w:val="0"/>
                    </w:rPr>
                  </w:pPr>
                  <w:r w:rsidRPr="00E3488A">
                    <w:rPr>
                      <w:rFonts w:ascii="Arial" w:hAnsi="Arial" w:cs="Arial"/>
                      <w:b/>
                      <w:i w:val="0"/>
                    </w:rPr>
                    <w:t>Robert Bosch Tool of Mexico</w:t>
                  </w:r>
                </w:p>
              </w:tc>
              <w:tc>
                <w:tcPr>
                  <w:tcW w:w="2864" w:type="dxa"/>
                  <w:shd w:val="clear" w:color="auto" w:fill="DBE5F1" w:themeFill="accent1" w:themeFillTint="33"/>
                </w:tcPr>
                <w:p w14:paraId="50C6565F" w14:textId="27CA1B7D" w:rsidR="0002055E" w:rsidRPr="00E3488A" w:rsidRDefault="00E3488A" w:rsidP="00D740B0">
                  <w:pPr>
                    <w:pStyle w:val="Location"/>
                    <w:jc w:val="center"/>
                    <w:rPr>
                      <w:rFonts w:ascii="Arial" w:hAnsi="Arial" w:cs="Arial"/>
                      <w:b/>
                      <w:i w:val="0"/>
                    </w:rPr>
                  </w:pPr>
                  <w:r w:rsidRPr="00E3488A">
                    <w:rPr>
                      <w:rFonts w:ascii="Arial" w:hAnsi="Arial" w:cs="Arial"/>
                      <w:b/>
                      <w:i w:val="0"/>
                    </w:rPr>
                    <w:t>Maintenance Engineer Intern</w:t>
                  </w:r>
                </w:p>
              </w:tc>
              <w:tc>
                <w:tcPr>
                  <w:tcW w:w="2215" w:type="dxa"/>
                  <w:shd w:val="clear" w:color="auto" w:fill="DBE5F1" w:themeFill="accent1" w:themeFillTint="33"/>
                </w:tcPr>
                <w:p w14:paraId="63EC4C2F" w14:textId="2BBE3734" w:rsidR="0002055E" w:rsidRPr="00E3488A" w:rsidRDefault="00E3488A" w:rsidP="00D27B36">
                  <w:pPr>
                    <w:pStyle w:val="Dates"/>
                    <w:rPr>
                      <w:rFonts w:ascii="Arial" w:hAnsi="Arial" w:cs="Arial"/>
                      <w:lang w:val="es-ES"/>
                    </w:rPr>
                  </w:pPr>
                  <w:r w:rsidRPr="00E3488A">
                    <w:rPr>
                      <w:rFonts w:ascii="Arial" w:hAnsi="Arial" w:cs="Arial"/>
                    </w:rPr>
                    <w:t>02/2017 – 08/2017</w:t>
                  </w:r>
                </w:p>
              </w:tc>
            </w:tr>
            <w:tr w:rsidR="0002055E" w:rsidRPr="00E3488A" w14:paraId="48B9BE87" w14:textId="77777777" w:rsidTr="006D7B95">
              <w:trPr>
                <w:trHeight w:val="1647"/>
              </w:trPr>
              <w:tc>
                <w:tcPr>
                  <w:tcW w:w="5474" w:type="dxa"/>
                  <w:gridSpan w:val="2"/>
                </w:tcPr>
                <w:p w14:paraId="3E5F22A5" w14:textId="77777777" w:rsidR="00E3488A" w:rsidRPr="00E3488A" w:rsidRDefault="00E3488A" w:rsidP="00E3488A">
                  <w:pPr>
                    <w:pStyle w:val="Location"/>
                    <w:ind w:right="36"/>
                    <w:rPr>
                      <w:rFonts w:ascii="Arial" w:hAnsi="Arial" w:cs="Arial"/>
                      <w:lang w:val="es-ES"/>
                    </w:rPr>
                  </w:pPr>
                  <w:r w:rsidRPr="00E3488A">
                    <w:rPr>
                      <w:rFonts w:ascii="Arial" w:hAnsi="Arial" w:cs="Arial"/>
                      <w:lang w:val="es-ES"/>
                    </w:rPr>
                    <w:t xml:space="preserve">Mexicali, Baja California, </w:t>
                  </w:r>
                  <w:proofErr w:type="spellStart"/>
                  <w:r w:rsidRPr="00E3488A">
                    <w:rPr>
                      <w:rFonts w:ascii="Arial" w:hAnsi="Arial" w:cs="Arial"/>
                      <w:lang w:val="es-ES"/>
                    </w:rPr>
                    <w:t>Mexico</w:t>
                  </w:r>
                  <w:proofErr w:type="spellEnd"/>
                </w:p>
                <w:p w14:paraId="0B2FCCCC" w14:textId="77777777" w:rsidR="006D7B95" w:rsidRDefault="00E3488A" w:rsidP="006D7B95">
                  <w:pPr>
                    <w:pStyle w:val="ListParagraph"/>
                    <w:ind w:left="792" w:right="36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 xml:space="preserve">Performed debugging to a serial communication system of a production line station in charge of scanning different product barcodes. </w:t>
                  </w:r>
                </w:p>
                <w:p w14:paraId="42610B42" w14:textId="625C54D8" w:rsidR="0002055E" w:rsidRPr="00E3488A" w:rsidRDefault="00E3488A" w:rsidP="006D7B95">
                  <w:pPr>
                    <w:pStyle w:val="ListParagraph"/>
                    <w:ind w:left="792" w:right="36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Installed a control panel for a production line station using Siemens PLC.</w:t>
                  </w:r>
                </w:p>
              </w:tc>
              <w:tc>
                <w:tcPr>
                  <w:tcW w:w="2215" w:type="dxa"/>
                </w:tcPr>
                <w:p w14:paraId="53BEE4CF" w14:textId="77777777" w:rsidR="00E3488A" w:rsidRPr="006D7B95" w:rsidRDefault="00E3488A" w:rsidP="00E3488A">
                  <w:pPr>
                    <w:pStyle w:val="Dates"/>
                    <w:spacing w:before="0"/>
                    <w:ind w:left="230"/>
                    <w:jc w:val="center"/>
                    <w:rPr>
                      <w:rFonts w:ascii="Arial" w:hAnsi="Arial" w:cs="Arial"/>
                    </w:rPr>
                  </w:pPr>
                </w:p>
                <w:p w14:paraId="134B72B1" w14:textId="3CACFEFC" w:rsidR="00E3488A" w:rsidRPr="00E3488A" w:rsidRDefault="00E3488A" w:rsidP="00E3488A">
                  <w:pPr>
                    <w:pStyle w:val="Dates"/>
                    <w:spacing w:before="0"/>
                    <w:ind w:left="230"/>
                    <w:jc w:val="center"/>
                    <w:rPr>
                      <w:rFonts w:ascii="Arial" w:hAnsi="Arial" w:cs="Arial"/>
                      <w:lang w:val="es-ES"/>
                    </w:rPr>
                  </w:pPr>
                  <w:r w:rsidRPr="00E3488A">
                    <w:rPr>
                      <w:rFonts w:ascii="Arial" w:hAnsi="Arial" w:cs="Arial"/>
                      <w:lang w:val="es-ES"/>
                    </w:rPr>
                    <w:t>Tools: Arduino, C++, Visual Basic</w:t>
                  </w:r>
                </w:p>
                <w:p w14:paraId="36462CED" w14:textId="77777777" w:rsidR="00E3488A" w:rsidRPr="00E3488A" w:rsidRDefault="00E3488A" w:rsidP="00E3488A">
                  <w:pPr>
                    <w:pStyle w:val="Dates"/>
                    <w:jc w:val="left"/>
                    <w:rPr>
                      <w:rFonts w:ascii="Arial" w:hAnsi="Arial" w:cs="Arial"/>
                      <w:lang w:val="es-ES"/>
                    </w:rPr>
                  </w:pPr>
                </w:p>
                <w:p w14:paraId="3D365032" w14:textId="77777777" w:rsidR="00E3488A" w:rsidRPr="00E3488A" w:rsidRDefault="00E3488A" w:rsidP="00E3488A">
                  <w:pPr>
                    <w:pStyle w:val="Dates"/>
                    <w:spacing w:before="0" w:line="240" w:lineRule="auto"/>
                    <w:jc w:val="center"/>
                    <w:rPr>
                      <w:rFonts w:ascii="Arial" w:hAnsi="Arial" w:cs="Arial"/>
                      <w:lang w:val="es-ES"/>
                    </w:rPr>
                  </w:pPr>
                </w:p>
                <w:p w14:paraId="1FF9AEF5" w14:textId="67AF6EAB" w:rsidR="0002055E" w:rsidRPr="00E3488A" w:rsidRDefault="00E3488A" w:rsidP="00E3488A">
                  <w:pPr>
                    <w:pStyle w:val="Dates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  <w:lang w:val="es-ES"/>
                    </w:rPr>
                    <w:t>TIA Portal Siemens</w:t>
                  </w:r>
                </w:p>
              </w:tc>
            </w:tr>
          </w:tbl>
          <w:p w14:paraId="18CF0C80" w14:textId="77777777" w:rsidR="00F44D8C" w:rsidRPr="00E3488A" w:rsidRDefault="00F44D8C" w:rsidP="00ED58B3">
            <w:pPr>
              <w:ind w:right="2302"/>
              <w:rPr>
                <w:rFonts w:ascii="Arial" w:hAnsi="Arial" w:cs="Arial"/>
              </w:rPr>
            </w:pPr>
          </w:p>
        </w:tc>
      </w:tr>
      <w:tr w:rsidR="00F44D8C" w:rsidRPr="00E3488A" w14:paraId="59100D24" w14:textId="77777777" w:rsidTr="00ED58B3">
        <w:tc>
          <w:tcPr>
            <w:tcW w:w="3828" w:type="dxa"/>
          </w:tcPr>
          <w:p w14:paraId="7B18174F" w14:textId="77777777" w:rsidR="00B55ECA" w:rsidRPr="00E3488A" w:rsidRDefault="00D464FD" w:rsidP="00B55ECA">
            <w:pPr>
              <w:pStyle w:val="Heading2"/>
              <w:pBdr>
                <w:bottom w:val="single" w:sz="6" w:space="1" w:color="auto"/>
              </w:pBdr>
              <w:tabs>
                <w:tab w:val="left" w:pos="3828"/>
              </w:tabs>
              <w:ind w:left="142" w:right="459"/>
              <w:rPr>
                <w:rFonts w:ascii="Arial" w:hAnsi="Arial" w:cs="Arial"/>
                <w:sz w:val="20"/>
              </w:rPr>
            </w:pPr>
            <w:r w:rsidRPr="00E3488A">
              <w:rPr>
                <w:rFonts w:ascii="Arial" w:hAnsi="Arial" w:cs="Arial"/>
                <w:sz w:val="20"/>
              </w:rPr>
              <w:t>LANGUAGES</w:t>
            </w:r>
          </w:p>
          <w:p w14:paraId="66432B15" w14:textId="77777777" w:rsidR="00806DCD" w:rsidRPr="00E3488A" w:rsidRDefault="004306FA" w:rsidP="004306FA">
            <w:pPr>
              <w:pStyle w:val="Default"/>
              <w:spacing w:after="29"/>
              <w:ind w:left="426" w:right="601"/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</w:pPr>
            <w:r w:rsidRPr="00E3488A"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  <w:t>Spanish: native language</w:t>
            </w:r>
          </w:p>
          <w:p w14:paraId="39D8A85C" w14:textId="77777777" w:rsidR="00266D72" w:rsidRPr="00E3488A" w:rsidRDefault="00266D72" w:rsidP="004306FA">
            <w:pPr>
              <w:pStyle w:val="Default"/>
              <w:spacing w:after="29"/>
              <w:ind w:left="426" w:right="601"/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</w:pPr>
          </w:p>
          <w:p w14:paraId="47BFA232" w14:textId="77777777" w:rsidR="00806DCD" w:rsidRPr="00E3488A" w:rsidRDefault="004306FA" w:rsidP="004306FA">
            <w:pPr>
              <w:pStyle w:val="Default"/>
              <w:spacing w:after="29"/>
              <w:ind w:left="426" w:right="601"/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</w:pPr>
            <w:r w:rsidRPr="00E3488A"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  <w:t>English: fluent</w:t>
            </w:r>
          </w:p>
          <w:p w14:paraId="1DBE2AAA" w14:textId="77777777" w:rsidR="00266D72" w:rsidRPr="00E3488A" w:rsidRDefault="00266D72" w:rsidP="004306FA">
            <w:pPr>
              <w:pStyle w:val="Default"/>
              <w:spacing w:after="29"/>
              <w:ind w:left="426" w:right="601"/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</w:pPr>
          </w:p>
          <w:p w14:paraId="23776EB6" w14:textId="77777777" w:rsidR="00806DCD" w:rsidRPr="00E3488A" w:rsidRDefault="004306FA" w:rsidP="004306FA">
            <w:pPr>
              <w:pStyle w:val="Default"/>
              <w:ind w:left="426" w:right="459"/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</w:pPr>
            <w:r w:rsidRPr="00E3488A">
              <w:rPr>
                <w:rFonts w:ascii="Arial" w:hAnsi="Arial" w:cs="Arial"/>
                <w:color w:val="auto"/>
                <w:spacing w:val="10"/>
                <w:sz w:val="16"/>
                <w:szCs w:val="16"/>
                <w:lang w:val="en-US"/>
              </w:rPr>
              <w:t>German: basic</w:t>
            </w:r>
          </w:p>
          <w:p w14:paraId="37DF0360" w14:textId="77777777" w:rsidR="00806DCD" w:rsidRPr="00E3488A" w:rsidRDefault="00806DCD" w:rsidP="006F6AEF">
            <w:pPr>
              <w:rPr>
                <w:rFonts w:ascii="Arial" w:hAnsi="Arial" w:cs="Arial"/>
              </w:rPr>
            </w:pPr>
          </w:p>
        </w:tc>
        <w:tc>
          <w:tcPr>
            <w:tcW w:w="7797" w:type="dxa"/>
            <w:gridSpan w:val="2"/>
          </w:tcPr>
          <w:p w14:paraId="019149C1" w14:textId="77777777" w:rsidR="00B55ECA" w:rsidRPr="00E3488A" w:rsidRDefault="00D464FD" w:rsidP="00B55ECA">
            <w:pPr>
              <w:pStyle w:val="Heading2"/>
              <w:pBdr>
                <w:bottom w:val="single" w:sz="6" w:space="1" w:color="auto"/>
              </w:pBdr>
              <w:tabs>
                <w:tab w:val="left" w:pos="3828"/>
              </w:tabs>
              <w:ind w:left="142" w:right="459"/>
              <w:rPr>
                <w:rFonts w:ascii="Arial" w:hAnsi="Arial" w:cs="Arial"/>
                <w:sz w:val="20"/>
              </w:rPr>
            </w:pPr>
            <w:r w:rsidRPr="00E3488A">
              <w:rPr>
                <w:rFonts w:ascii="Arial" w:hAnsi="Arial" w:cs="Arial"/>
                <w:sz w:val="20"/>
              </w:rPr>
              <w:t>EDUCATION</w:t>
            </w:r>
          </w:p>
          <w:tbl>
            <w:tblPr>
              <w:tblW w:w="5000" w:type="pct"/>
              <w:tblLayout w:type="fixed"/>
              <w:tblLook w:val="0600" w:firstRow="0" w:lastRow="0" w:firstColumn="0" w:lastColumn="0" w:noHBand="1" w:noVBand="1"/>
              <w:tblDescription w:val="Layout table"/>
            </w:tblPr>
            <w:tblGrid>
              <w:gridCol w:w="5421"/>
              <w:gridCol w:w="2160"/>
            </w:tblGrid>
            <w:tr w:rsidR="00B42948" w:rsidRPr="00E3488A" w14:paraId="449A36AC" w14:textId="77777777" w:rsidTr="00D740B0">
              <w:trPr>
                <w:trHeight w:val="216"/>
              </w:trPr>
              <w:tc>
                <w:tcPr>
                  <w:tcW w:w="5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 w:themeFill="accent1" w:themeFillTint="33"/>
                  <w:tcMar>
                    <w:left w:w="0" w:type="dxa"/>
                    <w:right w:w="115" w:type="dxa"/>
                  </w:tcMar>
                </w:tcPr>
                <w:p w14:paraId="3DC7165A" w14:textId="77777777" w:rsidR="00B42948" w:rsidRPr="00E3488A" w:rsidRDefault="00B42948" w:rsidP="006F6AEF">
                  <w:pPr>
                    <w:pStyle w:val="Heading2"/>
                    <w:ind w:right="1"/>
                    <w:rPr>
                      <w:rFonts w:ascii="Arial" w:hAnsi="Arial" w:cs="Arial"/>
                      <w:lang w:val="es-ES_tradnl"/>
                    </w:rPr>
                  </w:pPr>
                  <w:r w:rsidRPr="00E3488A">
                    <w:rPr>
                      <w:rFonts w:ascii="Arial" w:hAnsi="Arial" w:cs="Arial"/>
                      <w:lang w:val="es-ES"/>
                    </w:rPr>
                    <w:t xml:space="preserve">Centro de </w:t>
                  </w:r>
                  <w:proofErr w:type="spellStart"/>
                  <w:r w:rsidRPr="00E3488A">
                    <w:rPr>
                      <w:rFonts w:ascii="Arial" w:hAnsi="Arial" w:cs="Arial"/>
                      <w:lang w:val="es-ES"/>
                    </w:rPr>
                    <w:t>Ense</w:t>
                  </w:r>
                  <w:r w:rsidRPr="00E3488A">
                    <w:rPr>
                      <w:rFonts w:ascii="Arial" w:hAnsi="Arial" w:cs="Arial"/>
                      <w:lang w:val="es-ES_tradnl"/>
                    </w:rPr>
                    <w:t>ñanza</w:t>
                  </w:r>
                  <w:proofErr w:type="spellEnd"/>
                  <w:r w:rsidRPr="00E3488A">
                    <w:rPr>
                      <w:rFonts w:ascii="Arial" w:hAnsi="Arial" w:cs="Arial"/>
                      <w:lang w:val="es-ES_tradnl"/>
                    </w:rPr>
                    <w:t xml:space="preserve"> Técnica y Superior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 w:themeFill="accent1" w:themeFillTint="33"/>
                </w:tcPr>
                <w:p w14:paraId="19B15F1A" w14:textId="77777777" w:rsidR="00B42948" w:rsidRPr="00E3488A" w:rsidRDefault="00B42948" w:rsidP="006F6AEF">
                  <w:pPr>
                    <w:pStyle w:val="Dates"/>
                    <w:rPr>
                      <w:rFonts w:ascii="Arial" w:hAnsi="Arial" w:cs="Arial"/>
                    </w:rPr>
                  </w:pPr>
                  <w:r w:rsidRPr="00E3488A">
                    <w:rPr>
                      <w:rFonts w:ascii="Arial" w:hAnsi="Arial" w:cs="Arial"/>
                    </w:rPr>
                    <w:t>08/2014 – 06/2019</w:t>
                  </w:r>
                </w:p>
              </w:tc>
            </w:tr>
          </w:tbl>
          <w:p w14:paraId="6B30303C" w14:textId="77777777" w:rsidR="00B42948" w:rsidRPr="00E3488A" w:rsidRDefault="00B42948" w:rsidP="00B42948">
            <w:pPr>
              <w:pStyle w:val="Location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Mexicali, Baja California, Mexico</w:t>
            </w:r>
          </w:p>
          <w:p w14:paraId="32B76023" w14:textId="77777777" w:rsidR="00B42948" w:rsidRPr="00E3488A" w:rsidRDefault="00B42948" w:rsidP="00B42948">
            <w:pPr>
              <w:pStyle w:val="ListParagraph"/>
              <w:ind w:left="792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Bachelor of Applied Science: Ele</w:t>
            </w:r>
            <w:r w:rsidR="00D96DC8" w:rsidRPr="00E3488A">
              <w:rPr>
                <w:rFonts w:ascii="Arial" w:hAnsi="Arial" w:cs="Arial"/>
              </w:rPr>
              <w:t>ctronic Cybernetics Engineering. Specialized in robotics and industrial automation.</w:t>
            </w:r>
          </w:p>
          <w:p w14:paraId="3FEFFFBF" w14:textId="77777777" w:rsidR="00B42948" w:rsidRPr="00E3488A" w:rsidRDefault="00B42948" w:rsidP="00B42948">
            <w:pPr>
              <w:pStyle w:val="ListParagraph"/>
              <w:ind w:left="792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Graduated with a 3.6 GPA and an outstanding performance at EGEL-CENEVAL of Electronics Engineering.</w:t>
            </w:r>
          </w:p>
          <w:tbl>
            <w:tblPr>
              <w:tblW w:w="5000" w:type="pct"/>
              <w:tblLayout w:type="fixed"/>
              <w:tblLook w:val="0600" w:firstRow="0" w:lastRow="0" w:firstColumn="0" w:lastColumn="0" w:noHBand="1" w:noVBand="1"/>
              <w:tblDescription w:val="Layout table"/>
            </w:tblPr>
            <w:tblGrid>
              <w:gridCol w:w="5421"/>
              <w:gridCol w:w="2160"/>
            </w:tblGrid>
            <w:tr w:rsidR="00B42948" w:rsidRPr="00E3488A" w14:paraId="51B419EA" w14:textId="77777777" w:rsidTr="00D740B0">
              <w:trPr>
                <w:trHeight w:val="216"/>
              </w:trPr>
              <w:tc>
                <w:tcPr>
                  <w:tcW w:w="5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 w:themeFill="accent1" w:themeFillTint="33"/>
                  <w:tcMar>
                    <w:left w:w="0" w:type="dxa"/>
                    <w:right w:w="115" w:type="dxa"/>
                  </w:tcMar>
                </w:tcPr>
                <w:p w14:paraId="753324D7" w14:textId="77777777" w:rsidR="00B42948" w:rsidRPr="00E3488A" w:rsidRDefault="00B42948" w:rsidP="006F6AEF">
                  <w:pPr>
                    <w:pStyle w:val="Heading2"/>
                    <w:ind w:right="1"/>
                    <w:rPr>
                      <w:rFonts w:ascii="Arial" w:hAnsi="Arial" w:cs="Arial"/>
                      <w:lang w:val="es-ES"/>
                    </w:rPr>
                  </w:pPr>
                  <w:r w:rsidRPr="00E3488A">
                    <w:rPr>
                      <w:rFonts w:ascii="Arial" w:hAnsi="Arial" w:cs="Arial"/>
                      <w:lang w:val="es-ES"/>
                    </w:rPr>
                    <w:t>Escuela Técnica Superior de Ingeniería Industrial de Barcelona (ETSEIB)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 w:themeFill="accent1" w:themeFillTint="33"/>
                </w:tcPr>
                <w:p w14:paraId="46193FDF" w14:textId="77777777" w:rsidR="00B42948" w:rsidRPr="002B601A" w:rsidRDefault="00B42948" w:rsidP="006F6AEF">
                  <w:pPr>
                    <w:pStyle w:val="Dates"/>
                    <w:rPr>
                      <w:rFonts w:ascii="Arial" w:hAnsi="Arial" w:cs="Arial"/>
                    </w:rPr>
                  </w:pPr>
                  <w:r w:rsidRPr="002B601A">
                    <w:rPr>
                      <w:rFonts w:ascii="Arial" w:hAnsi="Arial" w:cs="Arial"/>
                    </w:rPr>
                    <w:t>09/2017 – 01/2018</w:t>
                  </w:r>
                </w:p>
              </w:tc>
            </w:tr>
          </w:tbl>
          <w:p w14:paraId="1128B4B0" w14:textId="77777777" w:rsidR="002B601A" w:rsidRPr="002B601A" w:rsidRDefault="002B601A" w:rsidP="002B601A">
            <w:pPr>
              <w:pStyle w:val="Location"/>
              <w:rPr>
                <w:rFonts w:ascii="Arial" w:hAnsi="Arial" w:cs="Arial"/>
                <w:i w:val="0"/>
              </w:rPr>
            </w:pPr>
            <w:r w:rsidRPr="002B601A">
              <w:rPr>
                <w:rFonts w:ascii="Arial" w:hAnsi="Arial" w:cs="Arial"/>
              </w:rPr>
              <w:t>Barcelona, Spain</w:t>
            </w:r>
          </w:p>
          <w:p w14:paraId="5C30D960" w14:textId="61A87F81" w:rsidR="00806DCD" w:rsidRPr="00E3488A" w:rsidRDefault="002B601A" w:rsidP="002B601A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Student Exchange Program.</w:t>
            </w:r>
          </w:p>
        </w:tc>
      </w:tr>
      <w:tr w:rsidR="00266D72" w:rsidRPr="00E3488A" w14:paraId="5F42CE21" w14:textId="77777777" w:rsidTr="002B601A">
        <w:trPr>
          <w:trHeight w:val="1350"/>
        </w:trPr>
        <w:tc>
          <w:tcPr>
            <w:tcW w:w="3828" w:type="dxa"/>
          </w:tcPr>
          <w:p w14:paraId="57D5130A" w14:textId="77777777" w:rsidR="00B55ECA" w:rsidRPr="00E3488A" w:rsidRDefault="00D464FD" w:rsidP="00B55ECA">
            <w:pPr>
              <w:pStyle w:val="Heading2"/>
              <w:pBdr>
                <w:bottom w:val="single" w:sz="6" w:space="1" w:color="auto"/>
              </w:pBdr>
              <w:tabs>
                <w:tab w:val="left" w:pos="3828"/>
              </w:tabs>
              <w:ind w:left="142" w:right="459"/>
              <w:rPr>
                <w:rFonts w:ascii="Arial" w:hAnsi="Arial" w:cs="Arial"/>
                <w:sz w:val="20"/>
              </w:rPr>
            </w:pPr>
            <w:r w:rsidRPr="00E3488A">
              <w:rPr>
                <w:rFonts w:ascii="Arial" w:hAnsi="Arial" w:cs="Arial"/>
                <w:sz w:val="20"/>
              </w:rPr>
              <w:t>HOBBIES AND INTERESTS</w:t>
            </w:r>
          </w:p>
          <w:p w14:paraId="2448553B" w14:textId="77777777" w:rsidR="00266D72" w:rsidRPr="00E3488A" w:rsidRDefault="00266D72" w:rsidP="00ED58B3">
            <w:pPr>
              <w:ind w:left="426" w:right="33"/>
              <w:jc w:val="both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>I am passionate about reading various topics and spending time with my family. I really enjoy traveling to other countries and getting to know different cultures.</w:t>
            </w:r>
          </w:p>
        </w:tc>
        <w:tc>
          <w:tcPr>
            <w:tcW w:w="7797" w:type="dxa"/>
            <w:gridSpan w:val="2"/>
          </w:tcPr>
          <w:p w14:paraId="05FA6FCF" w14:textId="77777777" w:rsidR="00B55ECA" w:rsidRPr="00E3488A" w:rsidRDefault="00D464FD" w:rsidP="00B55ECA">
            <w:pPr>
              <w:pStyle w:val="Heading2"/>
              <w:pBdr>
                <w:bottom w:val="single" w:sz="6" w:space="1" w:color="auto"/>
              </w:pBdr>
              <w:tabs>
                <w:tab w:val="left" w:pos="3828"/>
              </w:tabs>
              <w:ind w:left="142" w:right="459"/>
              <w:rPr>
                <w:rFonts w:ascii="Arial" w:hAnsi="Arial" w:cs="Arial"/>
                <w:sz w:val="20"/>
              </w:rPr>
            </w:pPr>
            <w:r w:rsidRPr="00E3488A">
              <w:rPr>
                <w:rFonts w:ascii="Arial" w:hAnsi="Arial" w:cs="Arial"/>
                <w:sz w:val="20"/>
              </w:rPr>
              <w:t>ACCOMPLISHMENTS</w:t>
            </w:r>
          </w:p>
          <w:p w14:paraId="73A01497" w14:textId="77777777" w:rsidR="00266D72" w:rsidRPr="00E3488A" w:rsidRDefault="00266D72" w:rsidP="00862899">
            <w:pPr>
              <w:ind w:left="459"/>
              <w:jc w:val="both"/>
              <w:rPr>
                <w:rFonts w:ascii="Arial" w:hAnsi="Arial" w:cs="Arial"/>
              </w:rPr>
            </w:pPr>
            <w:r w:rsidRPr="00E3488A">
              <w:rPr>
                <w:rFonts w:ascii="Arial" w:hAnsi="Arial" w:cs="Arial"/>
              </w:rPr>
              <w:t xml:space="preserve">Lead a team of 10 students in the development of an ROV (Remotely Operated Underwater Vehicle) </w:t>
            </w:r>
            <w:r w:rsidR="00230B5D" w:rsidRPr="00E3488A">
              <w:rPr>
                <w:rFonts w:ascii="Arial" w:hAnsi="Arial" w:cs="Arial"/>
              </w:rPr>
              <w:t xml:space="preserve">prototype and </w:t>
            </w:r>
            <w:r w:rsidRPr="00E3488A">
              <w:rPr>
                <w:rFonts w:ascii="Arial" w:hAnsi="Arial" w:cs="Arial"/>
              </w:rPr>
              <w:t>participate</w:t>
            </w:r>
            <w:r w:rsidR="00230B5D" w:rsidRPr="00E3488A">
              <w:rPr>
                <w:rFonts w:ascii="Arial" w:hAnsi="Arial" w:cs="Arial"/>
              </w:rPr>
              <w:t>d</w:t>
            </w:r>
            <w:r w:rsidRPr="00E3488A">
              <w:rPr>
                <w:rFonts w:ascii="Arial" w:hAnsi="Arial" w:cs="Arial"/>
              </w:rPr>
              <w:t xml:space="preserve"> in the 2019 MATE (Marine Advance Technology Education) international competition where I was awarded for the best engineering presentation.</w:t>
            </w:r>
          </w:p>
        </w:tc>
      </w:tr>
    </w:tbl>
    <w:p w14:paraId="20EAA9C6" w14:textId="737A479E" w:rsidR="00B55ECA" w:rsidRPr="00DE7766" w:rsidRDefault="00B55ECA" w:rsidP="00806DCD"/>
    <w:sectPr w:rsidR="00B55ECA" w:rsidRPr="00DE7766" w:rsidSect="00ED58B3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FF88C" w14:textId="77777777" w:rsidR="00055F27" w:rsidRDefault="00055F27" w:rsidP="00580C51">
      <w:pPr>
        <w:spacing w:before="0" w:after="0" w:line="240" w:lineRule="auto"/>
      </w:pPr>
      <w:r>
        <w:separator/>
      </w:r>
    </w:p>
  </w:endnote>
  <w:endnote w:type="continuationSeparator" w:id="0">
    <w:p w14:paraId="787B2062" w14:textId="77777777" w:rsidR="00055F27" w:rsidRDefault="00055F27" w:rsidP="00580C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5C806" w14:textId="77777777" w:rsidR="00055F27" w:rsidRDefault="00055F27" w:rsidP="00580C51">
      <w:pPr>
        <w:spacing w:before="0" w:after="0" w:line="240" w:lineRule="auto"/>
      </w:pPr>
      <w:r>
        <w:separator/>
      </w:r>
    </w:p>
  </w:footnote>
  <w:footnote w:type="continuationSeparator" w:id="0">
    <w:p w14:paraId="3F80B8BB" w14:textId="77777777" w:rsidR="00055F27" w:rsidRDefault="00055F27" w:rsidP="00580C5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8328A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7C604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198AB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84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90D5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56EE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9A7D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AE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76D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D486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543B9"/>
    <w:multiLevelType w:val="hybridMultilevel"/>
    <w:tmpl w:val="B4E41328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5AB6A4E"/>
    <w:multiLevelType w:val="hybridMultilevel"/>
    <w:tmpl w:val="DC14A70E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1EAB4CC5"/>
    <w:multiLevelType w:val="hybridMultilevel"/>
    <w:tmpl w:val="E33C12EA"/>
    <w:lvl w:ilvl="0" w:tplc="10E69C7A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E73B9"/>
    <w:multiLevelType w:val="hybridMultilevel"/>
    <w:tmpl w:val="9C62F6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416E5"/>
    <w:multiLevelType w:val="hybridMultilevel"/>
    <w:tmpl w:val="22BCDA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2B5DD0"/>
    <w:multiLevelType w:val="hybridMultilevel"/>
    <w:tmpl w:val="6EE8404C"/>
    <w:lvl w:ilvl="0" w:tplc="204EB2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7FC410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77BF0"/>
    <w:multiLevelType w:val="hybridMultilevel"/>
    <w:tmpl w:val="0D40BB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75600"/>
    <w:multiLevelType w:val="singleLevel"/>
    <w:tmpl w:val="EBBC44FA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8" w15:restartNumberingAfterBreak="0">
    <w:nsid w:val="7714190B"/>
    <w:multiLevelType w:val="hybridMultilevel"/>
    <w:tmpl w:val="DFDED554"/>
    <w:lvl w:ilvl="0" w:tplc="8BAA88BE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7CDE2B48"/>
    <w:multiLevelType w:val="hybridMultilevel"/>
    <w:tmpl w:val="8C0C51C4"/>
    <w:lvl w:ilvl="0" w:tplc="2014ED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42692"/>
    <w:multiLevelType w:val="hybridMultilevel"/>
    <w:tmpl w:val="E8FEE684"/>
    <w:lvl w:ilvl="0" w:tplc="4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1"/>
  </w:num>
  <w:num w:numId="5">
    <w:abstractNumId w:val="12"/>
  </w:num>
  <w:num w:numId="6">
    <w:abstractNumId w:val="17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20"/>
  </w:num>
  <w:num w:numId="20">
    <w:abstractNumId w:val="19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attachedTemplate r:id="rId1"/>
  <w:stylePaneFormatFilter w:val="7C24" w:allStyles="0" w:customStyles="0" w:latentStyles="1" w:stylesInUse="0" w:headingStyles="1" w:numberingStyles="0" w:tableStyles="0" w:directFormattingOnRuns="0" w:directFormattingOnParagraphs="0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CDE"/>
    <w:rsid w:val="000022EB"/>
    <w:rsid w:val="0002055E"/>
    <w:rsid w:val="000214BD"/>
    <w:rsid w:val="00023748"/>
    <w:rsid w:val="00033380"/>
    <w:rsid w:val="00034F0A"/>
    <w:rsid w:val="00055F27"/>
    <w:rsid w:val="0006276C"/>
    <w:rsid w:val="000701B2"/>
    <w:rsid w:val="00075E73"/>
    <w:rsid w:val="00080A4E"/>
    <w:rsid w:val="00081583"/>
    <w:rsid w:val="000B0EE9"/>
    <w:rsid w:val="000C25CA"/>
    <w:rsid w:val="0010077D"/>
    <w:rsid w:val="00112270"/>
    <w:rsid w:val="001135B4"/>
    <w:rsid w:val="00115551"/>
    <w:rsid w:val="00116379"/>
    <w:rsid w:val="00120801"/>
    <w:rsid w:val="0013567F"/>
    <w:rsid w:val="00135825"/>
    <w:rsid w:val="00165BAF"/>
    <w:rsid w:val="00177AA8"/>
    <w:rsid w:val="001A1CDE"/>
    <w:rsid w:val="001B4B27"/>
    <w:rsid w:val="001B636B"/>
    <w:rsid w:val="001F7732"/>
    <w:rsid w:val="00230B5D"/>
    <w:rsid w:val="0025418C"/>
    <w:rsid w:val="002603C1"/>
    <w:rsid w:val="00264F92"/>
    <w:rsid w:val="00266D72"/>
    <w:rsid w:val="00272C06"/>
    <w:rsid w:val="002911C8"/>
    <w:rsid w:val="002A0B18"/>
    <w:rsid w:val="002B601A"/>
    <w:rsid w:val="002E6E39"/>
    <w:rsid w:val="002E7A2B"/>
    <w:rsid w:val="00300698"/>
    <w:rsid w:val="00301257"/>
    <w:rsid w:val="00306C2A"/>
    <w:rsid w:val="00323AAA"/>
    <w:rsid w:val="0034243A"/>
    <w:rsid w:val="00351DBC"/>
    <w:rsid w:val="00361AFB"/>
    <w:rsid w:val="003626D2"/>
    <w:rsid w:val="00374E86"/>
    <w:rsid w:val="00375877"/>
    <w:rsid w:val="003F5303"/>
    <w:rsid w:val="0041118B"/>
    <w:rsid w:val="004306FA"/>
    <w:rsid w:val="0044373C"/>
    <w:rsid w:val="00452827"/>
    <w:rsid w:val="004711CB"/>
    <w:rsid w:val="004D37BD"/>
    <w:rsid w:val="004D6619"/>
    <w:rsid w:val="004E45E1"/>
    <w:rsid w:val="00557584"/>
    <w:rsid w:val="00576B29"/>
    <w:rsid w:val="00580C51"/>
    <w:rsid w:val="005C0355"/>
    <w:rsid w:val="005C2CC7"/>
    <w:rsid w:val="005C5D33"/>
    <w:rsid w:val="00624A0A"/>
    <w:rsid w:val="0063341A"/>
    <w:rsid w:val="00690C00"/>
    <w:rsid w:val="006962EF"/>
    <w:rsid w:val="006A7983"/>
    <w:rsid w:val="006C5A26"/>
    <w:rsid w:val="006D35DE"/>
    <w:rsid w:val="006D7B95"/>
    <w:rsid w:val="006E2432"/>
    <w:rsid w:val="007001D6"/>
    <w:rsid w:val="00723045"/>
    <w:rsid w:val="00790D50"/>
    <w:rsid w:val="007A2F12"/>
    <w:rsid w:val="007C5B9E"/>
    <w:rsid w:val="007D5AB6"/>
    <w:rsid w:val="00806DCD"/>
    <w:rsid w:val="008418BC"/>
    <w:rsid w:val="00862899"/>
    <w:rsid w:val="008639EB"/>
    <w:rsid w:val="00866CF9"/>
    <w:rsid w:val="008E18D5"/>
    <w:rsid w:val="0090731C"/>
    <w:rsid w:val="00907793"/>
    <w:rsid w:val="009077DC"/>
    <w:rsid w:val="00914282"/>
    <w:rsid w:val="00915C07"/>
    <w:rsid w:val="00927EC1"/>
    <w:rsid w:val="00942976"/>
    <w:rsid w:val="009548CA"/>
    <w:rsid w:val="009869A3"/>
    <w:rsid w:val="00987217"/>
    <w:rsid w:val="00992416"/>
    <w:rsid w:val="00A07D6A"/>
    <w:rsid w:val="00A456E5"/>
    <w:rsid w:val="00A70D38"/>
    <w:rsid w:val="00A84E65"/>
    <w:rsid w:val="00AA1ACB"/>
    <w:rsid w:val="00AB28B0"/>
    <w:rsid w:val="00AB58C0"/>
    <w:rsid w:val="00AC26FD"/>
    <w:rsid w:val="00AF0D04"/>
    <w:rsid w:val="00AF1168"/>
    <w:rsid w:val="00B42948"/>
    <w:rsid w:val="00B54803"/>
    <w:rsid w:val="00B55ECA"/>
    <w:rsid w:val="00B73CDF"/>
    <w:rsid w:val="00B921D6"/>
    <w:rsid w:val="00B97A1E"/>
    <w:rsid w:val="00BB2B3D"/>
    <w:rsid w:val="00BC249D"/>
    <w:rsid w:val="00C069B4"/>
    <w:rsid w:val="00C302EE"/>
    <w:rsid w:val="00C30729"/>
    <w:rsid w:val="00C55F0B"/>
    <w:rsid w:val="00C57C87"/>
    <w:rsid w:val="00CD22BE"/>
    <w:rsid w:val="00D0558E"/>
    <w:rsid w:val="00D3324E"/>
    <w:rsid w:val="00D449BA"/>
    <w:rsid w:val="00D464FD"/>
    <w:rsid w:val="00D4662D"/>
    <w:rsid w:val="00D720EA"/>
    <w:rsid w:val="00D740B0"/>
    <w:rsid w:val="00D96DC8"/>
    <w:rsid w:val="00D97489"/>
    <w:rsid w:val="00DE7766"/>
    <w:rsid w:val="00DF0750"/>
    <w:rsid w:val="00DF76BB"/>
    <w:rsid w:val="00E25E85"/>
    <w:rsid w:val="00E33FCE"/>
    <w:rsid w:val="00E3488A"/>
    <w:rsid w:val="00E64C2A"/>
    <w:rsid w:val="00E85ACE"/>
    <w:rsid w:val="00EC682D"/>
    <w:rsid w:val="00ED2B3A"/>
    <w:rsid w:val="00ED58B3"/>
    <w:rsid w:val="00EF3BBB"/>
    <w:rsid w:val="00F37BD4"/>
    <w:rsid w:val="00F44D8C"/>
    <w:rsid w:val="00F510D1"/>
    <w:rsid w:val="00F77D55"/>
    <w:rsid w:val="00FC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46649"/>
  <w15:docId w15:val="{00071391-EC3F-43EA-BD0C-FB3DDAEC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F92"/>
    <w:pPr>
      <w:spacing w:before="40" w:after="40" w:line="276" w:lineRule="auto"/>
    </w:pPr>
    <w:rPr>
      <w:rFonts w:asciiTheme="minorHAnsi" w:hAnsiTheme="minorHAnsi"/>
      <w:spacing w:val="10"/>
      <w:sz w:val="16"/>
      <w:szCs w:val="16"/>
    </w:rPr>
  </w:style>
  <w:style w:type="paragraph" w:styleId="Heading1">
    <w:name w:val="heading 1"/>
    <w:basedOn w:val="Normal"/>
    <w:next w:val="Normal"/>
    <w:uiPriority w:val="9"/>
    <w:qFormat/>
    <w:rsid w:val="000701B2"/>
    <w:pPr>
      <w:pBdr>
        <w:top w:val="single" w:sz="4" w:space="3" w:color="595959" w:themeColor="text1" w:themeTint="A6"/>
        <w:left w:val="single" w:sz="4" w:space="3" w:color="FFFFFF" w:themeColor="background1"/>
        <w:bottom w:val="single" w:sz="4" w:space="4" w:color="595959" w:themeColor="text1" w:themeTint="A6"/>
      </w:pBdr>
      <w:spacing w:before="80" w:after="60"/>
      <w:outlineLvl w:val="0"/>
    </w:pPr>
    <w:rPr>
      <w:rFonts w:asciiTheme="majorHAnsi" w:hAnsiTheme="majorHAnsi"/>
      <w:caps/>
    </w:rPr>
  </w:style>
  <w:style w:type="paragraph" w:styleId="Heading2">
    <w:name w:val="heading 2"/>
    <w:basedOn w:val="Normal"/>
    <w:next w:val="Normal"/>
    <w:uiPriority w:val="9"/>
    <w:unhideWhenUsed/>
    <w:qFormat/>
    <w:rsid w:val="00033380"/>
    <w:pPr>
      <w:spacing w:before="80"/>
      <w:ind w:left="432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rsid w:val="00D974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B3D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B3D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rsid w:val="00D4662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B3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F0A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F0A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7766"/>
    <w:rPr>
      <w:rFonts w:cs="Tahoma"/>
    </w:rPr>
  </w:style>
  <w:style w:type="paragraph" w:customStyle="1" w:styleId="ContactInfo">
    <w:name w:val="Contact Info"/>
    <w:basedOn w:val="Normal"/>
    <w:uiPriority w:val="1"/>
    <w:qFormat/>
    <w:rsid w:val="00033380"/>
    <w:pPr>
      <w:spacing w:after="240"/>
      <w:contextualSpacing/>
    </w:pPr>
  </w:style>
  <w:style w:type="paragraph" w:customStyle="1" w:styleId="Dates">
    <w:name w:val="Dates"/>
    <w:basedOn w:val="Normal"/>
    <w:uiPriority w:val="1"/>
    <w:qFormat/>
    <w:rsid w:val="00116379"/>
    <w:pPr>
      <w:spacing w:before="80"/>
      <w:jc w:val="right"/>
    </w:pPr>
  </w:style>
  <w:style w:type="paragraph" w:customStyle="1" w:styleId="Location">
    <w:name w:val="Location"/>
    <w:basedOn w:val="Normal"/>
    <w:link w:val="LocationChar"/>
    <w:uiPriority w:val="1"/>
    <w:unhideWhenUsed/>
    <w:qFormat/>
    <w:rsid w:val="00300698"/>
    <w:pPr>
      <w:ind w:left="432"/>
    </w:pPr>
    <w:rPr>
      <w:i/>
    </w:rPr>
  </w:style>
  <w:style w:type="character" w:customStyle="1" w:styleId="LocationChar">
    <w:name w:val="Location Char"/>
    <w:basedOn w:val="DefaultParagraphFont"/>
    <w:link w:val="Location"/>
    <w:uiPriority w:val="1"/>
    <w:rsid w:val="00264F92"/>
    <w:rPr>
      <w:rFonts w:asciiTheme="minorHAnsi" w:hAnsiTheme="minorHAnsi"/>
      <w:i/>
      <w:spacing w:val="10"/>
      <w:sz w:val="16"/>
      <w:szCs w:val="16"/>
    </w:rPr>
  </w:style>
  <w:style w:type="paragraph" w:styleId="ListParagraph">
    <w:name w:val="List Paragraph"/>
    <w:basedOn w:val="Normal"/>
    <w:uiPriority w:val="34"/>
    <w:qFormat/>
    <w:rsid w:val="00033380"/>
    <w:pPr>
      <w:numPr>
        <w:numId w:val="18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sid w:val="00BB2B3D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9077D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F92"/>
    <w:rPr>
      <w:rFonts w:asciiTheme="minorHAnsi" w:hAnsiTheme="minorHAnsi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077D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F92"/>
    <w:rPr>
      <w:rFonts w:asciiTheme="minorHAnsi" w:hAnsiTheme="minorHAnsi"/>
      <w:spacing w:val="10"/>
      <w:sz w:val="16"/>
      <w:szCs w:val="16"/>
    </w:rPr>
  </w:style>
  <w:style w:type="table" w:styleId="TableGrid">
    <w:name w:val="Table Grid"/>
    <w:basedOn w:val="TableNormal"/>
    <w:rsid w:val="0003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semiHidden/>
    <w:unhideWhenUsed/>
    <w:rsid w:val="00BB2B3D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92"/>
    <w:rPr>
      <w:rFonts w:asciiTheme="majorHAnsi" w:eastAsiaTheme="majorEastAsia" w:hAnsiTheme="majorHAnsi" w:cstheme="majorBidi"/>
      <w:i/>
      <w:iCs/>
      <w:color w:val="365F91" w:themeColor="accent1" w:themeShade="BF"/>
      <w:spacing w:val="10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92"/>
    <w:rPr>
      <w:rFonts w:asciiTheme="majorHAnsi" w:eastAsiaTheme="majorEastAsia" w:hAnsiTheme="majorHAnsi" w:cstheme="majorBidi"/>
      <w:color w:val="365F91" w:themeColor="accent1" w:themeShade="BF"/>
      <w:spacing w:val="10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92"/>
    <w:rPr>
      <w:rFonts w:asciiTheme="majorHAnsi" w:eastAsiaTheme="majorEastAsia" w:hAnsiTheme="majorHAnsi" w:cstheme="majorBidi"/>
      <w:i/>
      <w:iCs/>
      <w:color w:val="243F60" w:themeColor="accent1" w:themeShade="7F"/>
      <w:spacing w:val="10"/>
      <w:sz w:val="16"/>
      <w:szCs w:val="1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B2B3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B2B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B2B3D"/>
    <w:rPr>
      <w:rFonts w:asciiTheme="minorHAnsi" w:hAnsiTheme="minorHAnsi"/>
      <w:i/>
      <w:iCs/>
      <w:color w:val="365F91" w:themeColor="accent1" w:themeShade="BF"/>
      <w:spacing w:val="10"/>
      <w:sz w:val="16"/>
      <w:szCs w:val="16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B2B3D"/>
    <w:rPr>
      <w:b/>
      <w:bCs/>
      <w:caps w:val="0"/>
      <w:smallCaps/>
      <w:color w:val="365F91" w:themeColor="accent1" w:themeShade="BF"/>
      <w:spacing w:val="5"/>
    </w:rPr>
  </w:style>
  <w:style w:type="character" w:styleId="BookTitle">
    <w:name w:val="Book Title"/>
    <w:basedOn w:val="DefaultParagraphFont"/>
    <w:uiPriority w:val="33"/>
    <w:semiHidden/>
    <w:unhideWhenUsed/>
    <w:qFormat/>
    <w:rsid w:val="00034F0A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34F0A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semiHidden/>
    <w:unhideWhenUsed/>
    <w:qFormat/>
    <w:rsid w:val="00034F0A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F0A"/>
    <w:rPr>
      <w:rFonts w:asciiTheme="majorHAnsi" w:eastAsiaTheme="majorEastAsia" w:hAnsiTheme="majorHAnsi" w:cstheme="majorBidi"/>
      <w:color w:val="272727" w:themeColor="text1" w:themeTint="D8"/>
      <w:spacing w:val="1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F0A"/>
    <w:rPr>
      <w:rFonts w:asciiTheme="majorHAnsi" w:eastAsiaTheme="majorEastAsia" w:hAnsiTheme="majorHAnsi" w:cstheme="majorBidi"/>
      <w:i/>
      <w:iCs/>
      <w:color w:val="272727" w:themeColor="text1" w:themeTint="D8"/>
      <w:spacing w:val="10"/>
      <w:sz w:val="21"/>
      <w:szCs w:val="21"/>
    </w:rPr>
  </w:style>
  <w:style w:type="paragraph" w:styleId="NoSpacing">
    <w:name w:val="No Spacing"/>
    <w:uiPriority w:val="1"/>
    <w:semiHidden/>
    <w:unhideWhenUsed/>
    <w:qFormat/>
    <w:rsid w:val="00034F0A"/>
    <w:rPr>
      <w:rFonts w:asciiTheme="minorHAnsi" w:hAnsiTheme="minorHAnsi"/>
      <w:spacing w:val="10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34F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34F0A"/>
    <w:rPr>
      <w:rFonts w:asciiTheme="minorHAnsi" w:hAnsiTheme="minorHAnsi"/>
      <w:i/>
      <w:iCs/>
      <w:color w:val="404040" w:themeColor="text1" w:themeTint="BF"/>
      <w:spacing w:val="10"/>
      <w:sz w:val="16"/>
      <w:szCs w:val="16"/>
    </w:rPr>
  </w:style>
  <w:style w:type="character" w:styleId="Strong">
    <w:name w:val="Strong"/>
    <w:basedOn w:val="DefaultParagraphFont"/>
    <w:semiHidden/>
    <w:unhideWhenUsed/>
    <w:qFormat/>
    <w:rsid w:val="00034F0A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034F0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034F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34F0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34F0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semiHidden/>
    <w:unhideWhenUsed/>
    <w:qFormat/>
    <w:rsid w:val="00034F0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34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4F0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</w:pBdr>
      <w:spacing w:before="240" w:after="0"/>
      <w:outlineLvl w:val="9"/>
    </w:pPr>
    <w:rPr>
      <w:rFonts w:eastAsiaTheme="majorEastAsia" w:cstheme="majorBidi"/>
      <w:caps w:val="0"/>
      <w:color w:val="365F91" w:themeColor="accent1" w:themeShade="BF"/>
      <w:sz w:val="32"/>
      <w:szCs w:val="32"/>
    </w:rPr>
  </w:style>
  <w:style w:type="paragraph" w:customStyle="1" w:styleId="Default">
    <w:name w:val="Default"/>
    <w:rsid w:val="00B73C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character" w:styleId="Hyperlink">
    <w:name w:val="Hyperlink"/>
    <w:basedOn w:val="DefaultParagraphFont"/>
    <w:unhideWhenUsed/>
    <w:rsid w:val="0086289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1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Courier New"/>
      <w:spacing w:val="0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11CB"/>
    <w:rPr>
      <w:rFonts w:ascii="Courier New" w:hAnsi="Courier New" w:cs="Courier New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guel\AppData\Roaming\Microsoft\Templates\Computer_programmer_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0E7684CB9FF48199D3CF9ADD780F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B1736-DF3F-4335-9D3D-C9FD63D45833}"/>
      </w:docPartPr>
      <w:docPartBody>
        <w:p w:rsidR="00692EB5" w:rsidRDefault="009174CC" w:rsidP="009174CC">
          <w:pPr>
            <w:pStyle w:val="90E7684CB9FF48199D3CF9ADD780F745"/>
          </w:pPr>
          <w:r>
            <w:t>Software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4CC"/>
    <w:rsid w:val="00115DFE"/>
    <w:rsid w:val="001E19E0"/>
    <w:rsid w:val="002016F7"/>
    <w:rsid w:val="003E5524"/>
    <w:rsid w:val="004E6890"/>
    <w:rsid w:val="00545709"/>
    <w:rsid w:val="005A2E58"/>
    <w:rsid w:val="00692EB5"/>
    <w:rsid w:val="007C68E9"/>
    <w:rsid w:val="009143E8"/>
    <w:rsid w:val="009174CC"/>
    <w:rsid w:val="00956B83"/>
    <w:rsid w:val="00A168F5"/>
    <w:rsid w:val="00C02380"/>
    <w:rsid w:val="00D6516B"/>
    <w:rsid w:val="00F742E6"/>
    <w:rsid w:val="00F77FB4"/>
    <w:rsid w:val="00F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2A72E820214794A26FEA0E5B0FF5D3">
    <w:name w:val="402A72E820214794A26FEA0E5B0FF5D3"/>
  </w:style>
  <w:style w:type="paragraph" w:customStyle="1" w:styleId="09316E22F1D04DA683859EEFBDEDFC76">
    <w:name w:val="09316E22F1D04DA683859EEFBDEDFC76"/>
  </w:style>
  <w:style w:type="paragraph" w:customStyle="1" w:styleId="35728CE7C48447F6B7FC0639C730E292">
    <w:name w:val="35728CE7C48447F6B7FC0639C730E292"/>
  </w:style>
  <w:style w:type="paragraph" w:customStyle="1" w:styleId="16FDD7697F154521A7AF00CA1A08B61E">
    <w:name w:val="16FDD7697F154521A7AF00CA1A08B61E"/>
  </w:style>
  <w:style w:type="paragraph" w:customStyle="1" w:styleId="DE5E3F99C5A64301A5E90371A05D655C">
    <w:name w:val="DE5E3F99C5A64301A5E90371A05D655C"/>
  </w:style>
  <w:style w:type="paragraph" w:customStyle="1" w:styleId="86F0BB4010D8429CBF4D503E73B97E41">
    <w:name w:val="86F0BB4010D8429CBF4D503E73B97E41"/>
  </w:style>
  <w:style w:type="paragraph" w:customStyle="1" w:styleId="8B0400BD5DD645D88A6B9D7F4B9937F3">
    <w:name w:val="8B0400BD5DD645D88A6B9D7F4B9937F3"/>
  </w:style>
  <w:style w:type="paragraph" w:customStyle="1" w:styleId="C832A62CD6EA4C1283DB496EA743783F">
    <w:name w:val="C832A62CD6EA4C1283DB496EA743783F"/>
  </w:style>
  <w:style w:type="paragraph" w:customStyle="1" w:styleId="23BE7389CD8E449FA007FC3BC115E172">
    <w:name w:val="23BE7389CD8E449FA007FC3BC115E172"/>
  </w:style>
  <w:style w:type="paragraph" w:customStyle="1" w:styleId="DD7F683F9FE54FC0BE9451D6E307051E">
    <w:name w:val="DD7F683F9FE54FC0BE9451D6E307051E"/>
  </w:style>
  <w:style w:type="paragraph" w:customStyle="1" w:styleId="1BEE560496294F78ADB50058999DE5B5">
    <w:name w:val="1BEE560496294F78ADB50058999DE5B5"/>
  </w:style>
  <w:style w:type="paragraph" w:customStyle="1" w:styleId="285B39F0893041F7AD85616A58E99005">
    <w:name w:val="285B39F0893041F7AD85616A58E99005"/>
  </w:style>
  <w:style w:type="paragraph" w:customStyle="1" w:styleId="1638FFFBCE6542879F73442304DB6E1B">
    <w:name w:val="1638FFFBCE6542879F73442304DB6E1B"/>
  </w:style>
  <w:style w:type="paragraph" w:customStyle="1" w:styleId="A6EC4709C8B64CB5807AFB0C00130C1A">
    <w:name w:val="A6EC4709C8B64CB5807AFB0C00130C1A"/>
  </w:style>
  <w:style w:type="paragraph" w:customStyle="1" w:styleId="F5E89078C5054923A1D04F1F762C32A8">
    <w:name w:val="F5E89078C5054923A1D04F1F762C32A8"/>
  </w:style>
  <w:style w:type="paragraph" w:customStyle="1" w:styleId="E80DFE0401AD4878BE616A073F7E505E">
    <w:name w:val="E80DFE0401AD4878BE616A073F7E505E"/>
  </w:style>
  <w:style w:type="paragraph" w:customStyle="1" w:styleId="ABAA18C02CD748208A40B99BB76B4843">
    <w:name w:val="ABAA18C02CD748208A40B99BB76B4843"/>
  </w:style>
  <w:style w:type="paragraph" w:customStyle="1" w:styleId="A6B71C7357C04693AF1F75A004F37452">
    <w:name w:val="A6B71C7357C04693AF1F75A004F37452"/>
  </w:style>
  <w:style w:type="paragraph" w:customStyle="1" w:styleId="F9D06C6DCA81486B922318B82231F509">
    <w:name w:val="F9D06C6DCA81486B922318B82231F509"/>
  </w:style>
  <w:style w:type="paragraph" w:customStyle="1" w:styleId="7D09EA5B54BE4832993E45AABD2B7E73">
    <w:name w:val="7D09EA5B54BE4832993E45AABD2B7E73"/>
  </w:style>
  <w:style w:type="paragraph" w:customStyle="1" w:styleId="4EC5A71F86DD4520BDE4DF78C3380CB8">
    <w:name w:val="4EC5A71F86DD4520BDE4DF78C3380CB8"/>
  </w:style>
  <w:style w:type="paragraph" w:customStyle="1" w:styleId="9310FD91AF6A4A199D1ABE4FE13DD3CA">
    <w:name w:val="9310FD91AF6A4A199D1ABE4FE13DD3CA"/>
  </w:style>
  <w:style w:type="paragraph" w:customStyle="1" w:styleId="CD44FC1ACFBD4B77BDFD8E903CD195DD">
    <w:name w:val="CD44FC1ACFBD4B77BDFD8E903CD195DD"/>
  </w:style>
  <w:style w:type="paragraph" w:customStyle="1" w:styleId="8CDAF745EAFC44AEBCA68DC2ED263C4B">
    <w:name w:val="8CDAF745EAFC44AEBCA68DC2ED263C4B"/>
  </w:style>
  <w:style w:type="paragraph" w:customStyle="1" w:styleId="0310B11DFB6843ABB0418C91FEE7D96E">
    <w:name w:val="0310B11DFB6843ABB0418C91FEE7D96E"/>
  </w:style>
  <w:style w:type="paragraph" w:customStyle="1" w:styleId="7001430DF6FD4143AB174ACE0F5BE482">
    <w:name w:val="7001430DF6FD4143AB174ACE0F5BE482"/>
  </w:style>
  <w:style w:type="paragraph" w:customStyle="1" w:styleId="9DF82710AC7B4E169EF5805315FA8ED9">
    <w:name w:val="9DF82710AC7B4E169EF5805315FA8ED9"/>
  </w:style>
  <w:style w:type="paragraph" w:customStyle="1" w:styleId="7251C4EE85C6433CAEE20B2740511F1C">
    <w:name w:val="7251C4EE85C6433CAEE20B2740511F1C"/>
  </w:style>
  <w:style w:type="paragraph" w:customStyle="1" w:styleId="0AB37D2119EC4B798349499C458B3D9C">
    <w:name w:val="0AB37D2119EC4B798349499C458B3D9C"/>
  </w:style>
  <w:style w:type="paragraph" w:customStyle="1" w:styleId="3C3AC5A734024950B7C7E3727AE67838">
    <w:name w:val="3C3AC5A734024950B7C7E3727AE67838"/>
  </w:style>
  <w:style w:type="paragraph" w:customStyle="1" w:styleId="93B109D17C0A4ADF912DD959C70235EB">
    <w:name w:val="93B109D17C0A4ADF912DD959C70235EB"/>
  </w:style>
  <w:style w:type="paragraph" w:customStyle="1" w:styleId="56F15FEB8C39453FBAC48A7358680E0A">
    <w:name w:val="56F15FEB8C39453FBAC48A7358680E0A"/>
  </w:style>
  <w:style w:type="paragraph" w:customStyle="1" w:styleId="D24C2C932E2C47F79371349421CDE83A">
    <w:name w:val="D24C2C932E2C47F79371349421CDE83A"/>
  </w:style>
  <w:style w:type="paragraph" w:customStyle="1" w:styleId="39DACF38AFA743668A33C6C08AEC01C4">
    <w:name w:val="39DACF38AFA743668A33C6C08AEC01C4"/>
  </w:style>
  <w:style w:type="paragraph" w:customStyle="1" w:styleId="B9D798814CF04E019FC09C2D3C51044D">
    <w:name w:val="B9D798814CF04E019FC09C2D3C51044D"/>
  </w:style>
  <w:style w:type="paragraph" w:customStyle="1" w:styleId="B3516BE7C0464B6C96526B42D4C04674">
    <w:name w:val="B3516BE7C0464B6C96526B42D4C04674"/>
  </w:style>
  <w:style w:type="paragraph" w:customStyle="1" w:styleId="105B1E0490B242B0B072D765A8C4E7B9">
    <w:name w:val="105B1E0490B242B0B072D765A8C4E7B9"/>
  </w:style>
  <w:style w:type="paragraph" w:customStyle="1" w:styleId="242A343AE56B42659BC868BCE823F29A">
    <w:name w:val="242A343AE56B42659BC868BCE823F29A"/>
  </w:style>
  <w:style w:type="paragraph" w:customStyle="1" w:styleId="F8CD104CAEFD4C96B04803AB0AFAF2AD">
    <w:name w:val="F8CD104CAEFD4C96B04803AB0AFAF2AD"/>
    <w:rsid w:val="009174CC"/>
  </w:style>
  <w:style w:type="paragraph" w:customStyle="1" w:styleId="B5489F062D6644D2AE90C091CE87BED8">
    <w:name w:val="B5489F062D6644D2AE90C091CE87BED8"/>
    <w:rsid w:val="009174CC"/>
  </w:style>
  <w:style w:type="paragraph" w:customStyle="1" w:styleId="5F0CF552009D4A7FBC961F750DF315B7">
    <w:name w:val="5F0CF552009D4A7FBC961F750DF315B7"/>
    <w:rsid w:val="009174CC"/>
  </w:style>
  <w:style w:type="paragraph" w:customStyle="1" w:styleId="0CF2B413C85F40328391FC8B782B9EE4">
    <w:name w:val="0CF2B413C85F40328391FC8B782B9EE4"/>
    <w:rsid w:val="009174CC"/>
  </w:style>
  <w:style w:type="paragraph" w:customStyle="1" w:styleId="D8974DCC22D34FFFA8C25048ECF06C99">
    <w:name w:val="D8974DCC22D34FFFA8C25048ECF06C99"/>
    <w:rsid w:val="009174CC"/>
  </w:style>
  <w:style w:type="paragraph" w:customStyle="1" w:styleId="168544CCF120497CA04F83F098E9F725">
    <w:name w:val="168544CCF120497CA04F83F098E9F725"/>
    <w:rsid w:val="009174CC"/>
  </w:style>
  <w:style w:type="paragraph" w:customStyle="1" w:styleId="A878C88DA6A54714AD46CD8D86C22F47">
    <w:name w:val="A878C88DA6A54714AD46CD8D86C22F47"/>
    <w:rsid w:val="009174CC"/>
  </w:style>
  <w:style w:type="paragraph" w:customStyle="1" w:styleId="FB27AE5BA780424099F237429E5276B3">
    <w:name w:val="FB27AE5BA780424099F237429E5276B3"/>
    <w:rsid w:val="009174CC"/>
  </w:style>
  <w:style w:type="paragraph" w:customStyle="1" w:styleId="8D1178BF66E14F63B0275446BCCDC98E">
    <w:name w:val="8D1178BF66E14F63B0275446BCCDC98E"/>
    <w:rsid w:val="009174CC"/>
  </w:style>
  <w:style w:type="paragraph" w:customStyle="1" w:styleId="B01ABD6D0B1345A38D0C6BE14485FABD">
    <w:name w:val="B01ABD6D0B1345A38D0C6BE14485FABD"/>
    <w:rsid w:val="009174CC"/>
  </w:style>
  <w:style w:type="paragraph" w:customStyle="1" w:styleId="C0F96E0D356848968B4D38A729094FA8">
    <w:name w:val="C0F96E0D356848968B4D38A729094FA8"/>
    <w:rsid w:val="009174CC"/>
  </w:style>
  <w:style w:type="paragraph" w:customStyle="1" w:styleId="065DC88D876A47DB8B6895A31ACD3FAB">
    <w:name w:val="065DC88D876A47DB8B6895A31ACD3FAB"/>
    <w:rsid w:val="009174CC"/>
  </w:style>
  <w:style w:type="paragraph" w:customStyle="1" w:styleId="430B0544FA1344D9BD413271BE8AA2D3">
    <w:name w:val="430B0544FA1344D9BD413271BE8AA2D3"/>
    <w:rsid w:val="009174CC"/>
  </w:style>
  <w:style w:type="paragraph" w:customStyle="1" w:styleId="3D36354A44D4490A924417382C414481">
    <w:name w:val="3D36354A44D4490A924417382C414481"/>
    <w:rsid w:val="009174CC"/>
  </w:style>
  <w:style w:type="paragraph" w:customStyle="1" w:styleId="FFCAD959FA4940EE919DCD58FE4CE0DA">
    <w:name w:val="FFCAD959FA4940EE919DCD58FE4CE0DA"/>
    <w:rsid w:val="009174CC"/>
  </w:style>
  <w:style w:type="paragraph" w:customStyle="1" w:styleId="3525CD05BFBE4A1ABCB788E6E1FB3863">
    <w:name w:val="3525CD05BFBE4A1ABCB788E6E1FB3863"/>
    <w:rsid w:val="009174CC"/>
  </w:style>
  <w:style w:type="paragraph" w:customStyle="1" w:styleId="2BEB4FCA86D44E72A202811DCBC2DBE3">
    <w:name w:val="2BEB4FCA86D44E72A202811DCBC2DBE3"/>
    <w:rsid w:val="009174CC"/>
  </w:style>
  <w:style w:type="paragraph" w:customStyle="1" w:styleId="46FA82A7177946C79CF3AD945831ACFF">
    <w:name w:val="46FA82A7177946C79CF3AD945831ACFF"/>
    <w:rsid w:val="009174CC"/>
  </w:style>
  <w:style w:type="paragraph" w:customStyle="1" w:styleId="59136B4BB9BA43A383C4605531F4CCB4">
    <w:name w:val="59136B4BB9BA43A383C4605531F4CCB4"/>
    <w:rsid w:val="009174CC"/>
  </w:style>
  <w:style w:type="paragraph" w:customStyle="1" w:styleId="5DCC25932C04493A8418417B552A2FBD">
    <w:name w:val="5DCC25932C04493A8418417B552A2FBD"/>
    <w:rsid w:val="009174CC"/>
  </w:style>
  <w:style w:type="paragraph" w:customStyle="1" w:styleId="C0772AEADF44496CA1EC15687BB93B61">
    <w:name w:val="C0772AEADF44496CA1EC15687BB93B61"/>
    <w:rsid w:val="009174CC"/>
  </w:style>
  <w:style w:type="paragraph" w:customStyle="1" w:styleId="F6EF71CB546B4ECDBBE52FAB9638BEC7">
    <w:name w:val="F6EF71CB546B4ECDBBE52FAB9638BEC7"/>
    <w:rsid w:val="009174CC"/>
  </w:style>
  <w:style w:type="paragraph" w:customStyle="1" w:styleId="B7425B10C4784D45A97593645D1940B7">
    <w:name w:val="B7425B10C4784D45A97593645D1940B7"/>
    <w:rsid w:val="009174CC"/>
  </w:style>
  <w:style w:type="paragraph" w:customStyle="1" w:styleId="C1E26A525ACA47718C0784ED02A3B887">
    <w:name w:val="C1E26A525ACA47718C0784ED02A3B887"/>
    <w:rsid w:val="009174CC"/>
  </w:style>
  <w:style w:type="paragraph" w:customStyle="1" w:styleId="DBEFBCC1670849F2BD2D0B34E476A468">
    <w:name w:val="DBEFBCC1670849F2BD2D0B34E476A468"/>
    <w:rsid w:val="009174CC"/>
  </w:style>
  <w:style w:type="paragraph" w:customStyle="1" w:styleId="C3E9A8BB2F7A4EF6AEB0028A0FBB124D">
    <w:name w:val="C3E9A8BB2F7A4EF6AEB0028A0FBB124D"/>
    <w:rsid w:val="009174CC"/>
  </w:style>
  <w:style w:type="paragraph" w:customStyle="1" w:styleId="73D51ADE091B4E9783FF2E0D8F0D0CB3">
    <w:name w:val="73D51ADE091B4E9783FF2E0D8F0D0CB3"/>
    <w:rsid w:val="009174CC"/>
  </w:style>
  <w:style w:type="paragraph" w:customStyle="1" w:styleId="01C6F775085B4B828C9F63E3A6D4F77C">
    <w:name w:val="01C6F775085B4B828C9F63E3A6D4F77C"/>
    <w:rsid w:val="009174CC"/>
  </w:style>
  <w:style w:type="paragraph" w:customStyle="1" w:styleId="90E7684CB9FF48199D3CF9ADD780F745">
    <w:name w:val="90E7684CB9FF48199D3CF9ADD780F745"/>
    <w:rsid w:val="009174CC"/>
  </w:style>
  <w:style w:type="paragraph" w:customStyle="1" w:styleId="0D17A984233A4EEE9772DE4E551BE2CD">
    <w:name w:val="0D17A984233A4EEE9772DE4E551BE2CD"/>
    <w:rsid w:val="009174CC"/>
  </w:style>
  <w:style w:type="paragraph" w:customStyle="1" w:styleId="5855E86D16B54306A608C115A9E7BE56">
    <w:name w:val="5855E86D16B54306A608C115A9E7BE56"/>
    <w:rsid w:val="009174CC"/>
  </w:style>
  <w:style w:type="paragraph" w:customStyle="1" w:styleId="4751B893B9A7476F9061B85C13E157D9">
    <w:name w:val="4751B893B9A7476F9061B85C13E157D9"/>
    <w:rsid w:val="009174CC"/>
  </w:style>
  <w:style w:type="paragraph" w:customStyle="1" w:styleId="62920DC48E034EAFBF83C7EFFA537C56">
    <w:name w:val="62920DC48E034EAFBF83C7EFFA537C56"/>
    <w:rsid w:val="009174CC"/>
  </w:style>
  <w:style w:type="paragraph" w:customStyle="1" w:styleId="DA2C7BF67FCC409584071755BDA60A9A">
    <w:name w:val="DA2C7BF67FCC409584071755BDA60A9A"/>
    <w:rsid w:val="009174CC"/>
  </w:style>
  <w:style w:type="paragraph" w:customStyle="1" w:styleId="2AED4A42BE544BCBBB74E6F7C2AF950E">
    <w:name w:val="2AED4A42BE544BCBBB74E6F7C2AF950E"/>
    <w:rsid w:val="009174CC"/>
  </w:style>
  <w:style w:type="paragraph" w:customStyle="1" w:styleId="B765843696EB4E799771EDB4179B4C83">
    <w:name w:val="B765843696EB4E799771EDB4179B4C83"/>
    <w:rsid w:val="009174CC"/>
  </w:style>
  <w:style w:type="paragraph" w:customStyle="1" w:styleId="315E55E2809343DBAE2C51B934B296DD">
    <w:name w:val="315E55E2809343DBAE2C51B934B296DD"/>
    <w:rsid w:val="009174CC"/>
  </w:style>
  <w:style w:type="paragraph" w:customStyle="1" w:styleId="2451193BB1C349AFA1DE12DDE7045AB9">
    <w:name w:val="2451193BB1C349AFA1DE12DDE7045AB9"/>
    <w:rsid w:val="009174CC"/>
  </w:style>
  <w:style w:type="paragraph" w:customStyle="1" w:styleId="F3545038527043B083564991D309BF4E">
    <w:name w:val="F3545038527043B083564991D309BF4E"/>
    <w:rsid w:val="009174CC"/>
  </w:style>
  <w:style w:type="paragraph" w:customStyle="1" w:styleId="B621E096FED441ABBDFF7DCA707E249C">
    <w:name w:val="B621E096FED441ABBDFF7DCA707E249C"/>
    <w:rsid w:val="009174CC"/>
  </w:style>
  <w:style w:type="paragraph" w:customStyle="1" w:styleId="6FEC6F1056914EAE87ABC42EDC57BF11">
    <w:name w:val="6FEC6F1056914EAE87ABC42EDC57BF11"/>
    <w:rsid w:val="009174CC"/>
  </w:style>
  <w:style w:type="paragraph" w:customStyle="1" w:styleId="41FF5DD289DF40139DDF3FE00F148AC4">
    <w:name w:val="41FF5DD289DF40139DDF3FE00F148AC4"/>
    <w:rsid w:val="009174CC"/>
  </w:style>
  <w:style w:type="paragraph" w:customStyle="1" w:styleId="661ACA0E7C1748F8B943EC298C9AE03D">
    <w:name w:val="661ACA0E7C1748F8B943EC298C9AE03D"/>
    <w:rsid w:val="009174CC"/>
  </w:style>
  <w:style w:type="paragraph" w:customStyle="1" w:styleId="21BDBE72F18B477397CAF288B9B1EB74">
    <w:name w:val="21BDBE72F18B477397CAF288B9B1EB74"/>
    <w:rsid w:val="009174CC"/>
  </w:style>
  <w:style w:type="paragraph" w:customStyle="1" w:styleId="7274F9338B6F418C8D6282AC749E2271">
    <w:name w:val="7274F9338B6F418C8D6282AC749E2271"/>
    <w:rsid w:val="009174CC"/>
  </w:style>
  <w:style w:type="paragraph" w:customStyle="1" w:styleId="4B144528A41E4C3594862008A0F743A2">
    <w:name w:val="4B144528A41E4C3594862008A0F743A2"/>
    <w:rsid w:val="009174CC"/>
  </w:style>
  <w:style w:type="paragraph" w:customStyle="1" w:styleId="815F88E53F4B4251BED9DDF0A0AF6082">
    <w:name w:val="815F88E53F4B4251BED9DDF0A0AF6082"/>
    <w:rsid w:val="009174CC"/>
  </w:style>
  <w:style w:type="paragraph" w:customStyle="1" w:styleId="51737001CE6D47878E9ADAC5E6A0D821">
    <w:name w:val="51737001CE6D47878E9ADAC5E6A0D821"/>
    <w:rsid w:val="009174CC"/>
  </w:style>
  <w:style w:type="paragraph" w:customStyle="1" w:styleId="1FA5BCCBA01B4301B9EE0BF4C1C8CAFC">
    <w:name w:val="1FA5BCCBA01B4301B9EE0BF4C1C8CAFC"/>
    <w:rsid w:val="00F742E6"/>
  </w:style>
  <w:style w:type="paragraph" w:customStyle="1" w:styleId="45EAEA3DA6D840B0A03C393AAC9F2872">
    <w:name w:val="45EAEA3DA6D840B0A03C393AAC9F2872"/>
    <w:rsid w:val="00F742E6"/>
  </w:style>
  <w:style w:type="paragraph" w:customStyle="1" w:styleId="D2D75666D4314EAFB7A8F1AB99CE0453">
    <w:name w:val="D2D75666D4314EAFB7A8F1AB99CE0453"/>
    <w:rsid w:val="00F742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CC7EF-7B08-4009-B665-8C1FB15C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Computer_programmer_resume</Template>
  <TotalTime>1454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 Bravo</cp:lastModifiedBy>
  <cp:revision>30</cp:revision>
  <dcterms:created xsi:type="dcterms:W3CDTF">2020-04-02T19:18:00Z</dcterms:created>
  <dcterms:modified xsi:type="dcterms:W3CDTF">2020-10-02T17:39:00Z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