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AF3" w:rsidRDefault="00675AF3">
      <w:pPr>
        <w:pStyle w:val="Title"/>
      </w:pPr>
      <w:r>
        <w:t>IMO DANGEROUS GOODS DECLARATION</w:t>
      </w:r>
    </w:p>
    <w:p w:rsidR="00675AF3" w:rsidRDefault="00675AF3">
      <w:pPr>
        <w:rPr>
          <w:b/>
        </w:rPr>
      </w:pPr>
    </w:p>
    <w:p w:rsidR="00675AF3" w:rsidRDefault="00675AF3">
      <w:pPr>
        <w:rPr>
          <w:b/>
        </w:rPr>
      </w:pPr>
    </w:p>
    <w:tbl>
      <w:tblPr>
        <w:tblW w:w="0" w:type="auto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710"/>
        <w:gridCol w:w="765"/>
        <w:gridCol w:w="1575"/>
        <w:gridCol w:w="2250"/>
        <w:gridCol w:w="90"/>
        <w:gridCol w:w="180"/>
        <w:gridCol w:w="1440"/>
        <w:gridCol w:w="1530"/>
      </w:tblGrid>
      <w:tr w:rsidR="00675AF3">
        <w:trPr>
          <w:cantSplit/>
          <w:trHeight w:val="330"/>
        </w:trPr>
        <w:tc>
          <w:tcPr>
            <w:tcW w:w="5490" w:type="dxa"/>
            <w:gridSpan w:val="4"/>
            <w:vMerge w:val="restart"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4"/>
              </w:rPr>
            </w:pPr>
          </w:p>
          <w:p w:rsidR="00675AF3" w:rsidRDefault="00675AF3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 xml:space="preserve">1.  Shipper: </w:t>
            </w:r>
          </w:p>
          <w:p w:rsidR="007F5D31" w:rsidRDefault="00675AF3" w:rsidP="007F5D31">
            <w:pPr>
              <w:rPr>
                <w:noProof/>
              </w:rPr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0" w:name="Text44"/>
            <w:r>
              <w:instrText xml:space="preserve"> FORMTEXT </w:instrText>
            </w:r>
            <w:r>
              <w:fldChar w:fldCharType="separate"/>
            </w:r>
            <w:r w:rsidR="007F5D31">
              <w:rPr>
                <w:noProof/>
              </w:rPr>
              <w:t>Monterey Bay Aquarium Research Institute</w:t>
            </w:r>
            <w:r w:rsidR="00F55A34">
              <w:rPr>
                <w:noProof/>
              </w:rPr>
              <w:t xml:space="preserve"> (MBARI)</w:t>
            </w:r>
            <w:r w:rsidR="007F5D31">
              <w:rPr>
                <w:noProof/>
              </w:rPr>
              <w:t xml:space="preserve"> </w:t>
            </w:r>
          </w:p>
          <w:p w:rsidR="007F5D31" w:rsidRDefault="007F5D31" w:rsidP="007F5D31">
            <w:pPr>
              <w:rPr>
                <w:noProof/>
              </w:rPr>
            </w:pPr>
            <w:r>
              <w:rPr>
                <w:noProof/>
              </w:rPr>
              <w:t xml:space="preserve">7700 Sandholt Road </w:t>
            </w:r>
          </w:p>
          <w:p w:rsidR="007F5D31" w:rsidRDefault="007F5D31" w:rsidP="007F5D31">
            <w:pPr>
              <w:rPr>
                <w:noProof/>
              </w:rPr>
            </w:pPr>
            <w:r>
              <w:rPr>
                <w:noProof/>
              </w:rPr>
              <w:t xml:space="preserve">Moss Landing , Ca 95039 </w:t>
            </w:r>
          </w:p>
          <w:p w:rsidR="00675AF3" w:rsidRDefault="007F5D31" w:rsidP="007F5D31">
            <w:r>
              <w:rPr>
                <w:noProof/>
              </w:rPr>
              <w:t>USA</w:t>
            </w:r>
            <w:r w:rsidR="00675AF3">
              <w:fldChar w:fldCharType="end"/>
            </w:r>
            <w:bookmarkEnd w:id="0"/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  <w:rPr>
                <w:sz w:val="24"/>
              </w:rPr>
            </w:pPr>
            <w:r>
              <w:t xml:space="preserve">2.  Transport Document Number: </w:t>
            </w:r>
            <w:r w:rsidR="003B7400">
              <w:rPr>
                <w:b w:val="0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" w:name="Text11"/>
            <w:r w:rsidR="003B7400">
              <w:rPr>
                <w:b w:val="0"/>
                <w:sz w:val="24"/>
              </w:rPr>
              <w:instrText xml:space="preserve"> FORMTEXT </w:instrText>
            </w:r>
            <w:r w:rsidR="003B7400">
              <w:rPr>
                <w:b w:val="0"/>
                <w:sz w:val="24"/>
              </w:rPr>
            </w:r>
            <w:r w:rsidR="003B7400">
              <w:rPr>
                <w:b w:val="0"/>
                <w:sz w:val="24"/>
              </w:rPr>
              <w:fldChar w:fldCharType="separate"/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sz w:val="24"/>
              </w:rPr>
              <w:fldChar w:fldCharType="end"/>
            </w:r>
            <w:bookmarkEnd w:id="1"/>
            <w:r>
              <w:t xml:space="preserve">  </w:t>
            </w:r>
          </w:p>
        </w:tc>
      </w:tr>
      <w:tr w:rsidR="00675AF3">
        <w:trPr>
          <w:cantSplit/>
          <w:trHeight w:val="345"/>
        </w:trPr>
        <w:tc>
          <w:tcPr>
            <w:tcW w:w="5490" w:type="dxa"/>
            <w:gridSpan w:val="4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  <w:rPr>
                <w:sz w:val="20"/>
              </w:rPr>
            </w:pPr>
            <w:r>
              <w:t xml:space="preserve">3.  Page 1 of  </w:t>
            </w: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" w:name="Text1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  <w:r>
              <w:t xml:space="preserve"> pages</w:t>
            </w:r>
          </w:p>
        </w:tc>
      </w:tr>
      <w:tr w:rsidR="00675AF3">
        <w:trPr>
          <w:cantSplit/>
          <w:trHeight w:val="405"/>
        </w:trPr>
        <w:tc>
          <w:tcPr>
            <w:tcW w:w="5490" w:type="dxa"/>
            <w:gridSpan w:val="4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</w:pPr>
            <w:r>
              <w:t xml:space="preserve">4.  Shipper’s Reference: </w:t>
            </w:r>
            <w:r>
              <w:rPr>
                <w:b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  <w:bookmarkEnd w:id="3"/>
          </w:p>
        </w:tc>
      </w:tr>
      <w:tr w:rsidR="00675AF3">
        <w:trPr>
          <w:cantSplit/>
          <w:trHeight w:val="390"/>
        </w:trPr>
        <w:tc>
          <w:tcPr>
            <w:tcW w:w="5490" w:type="dxa"/>
            <w:gridSpan w:val="4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</w:pPr>
            <w:r>
              <w:t xml:space="preserve">5.  Freight Forwarders Reference: </w:t>
            </w:r>
            <w:r>
              <w:rPr>
                <w:b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675AF3">
        <w:trPr>
          <w:cantSplit/>
          <w:trHeight w:val="440"/>
        </w:trPr>
        <w:tc>
          <w:tcPr>
            <w:tcW w:w="5490" w:type="dxa"/>
            <w:gridSpan w:val="4"/>
            <w:vMerge w:val="restart"/>
          </w:tcPr>
          <w:p w:rsidR="00675AF3" w:rsidRDefault="00675AF3">
            <w:pPr>
              <w:pStyle w:val="Heading1"/>
              <w:rPr>
                <w:sz w:val="4"/>
              </w:rPr>
            </w:pPr>
          </w:p>
          <w:p w:rsidR="00675AF3" w:rsidRDefault="00675AF3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 xml:space="preserve">6.  Consignee: </w:t>
            </w:r>
          </w:p>
          <w:p w:rsidR="00F55A34" w:rsidRDefault="00675AF3" w:rsidP="00F55A34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 w:rsidR="00F55A34">
              <w:t>Brett Hobson</w:t>
            </w:r>
          </w:p>
          <w:p w:rsidR="00F55A34" w:rsidRDefault="00F55A34" w:rsidP="00F55A34">
            <w:r>
              <w:t>c/o Port of Tasiilaq</w:t>
            </w:r>
          </w:p>
          <w:p w:rsidR="00F55A34" w:rsidRDefault="00F55A34" w:rsidP="00F55A34">
            <w:r>
              <w:t>Royal Arctic Havneservice</w:t>
            </w:r>
          </w:p>
          <w:p w:rsidR="00F55A34" w:rsidRDefault="00F55A34" w:rsidP="00F55A34">
            <w:r>
              <w:t>Talittarpimmut B-180</w:t>
            </w:r>
          </w:p>
          <w:p w:rsidR="00675AF3" w:rsidRDefault="00F55A34" w:rsidP="00F55A34">
            <w:r>
              <w:t>Tasiilaq DK-3913, Greenland</w:t>
            </w:r>
            <w:r w:rsidR="00675AF3">
              <w:fldChar w:fldCharType="end"/>
            </w:r>
            <w:bookmarkEnd w:id="4"/>
          </w:p>
        </w:tc>
        <w:tc>
          <w:tcPr>
            <w:tcW w:w="5490" w:type="dxa"/>
            <w:gridSpan w:val="5"/>
            <w:tcBorders>
              <w:top w:val="nil"/>
            </w:tcBorders>
            <w:vAlign w:val="center"/>
          </w:tcPr>
          <w:p w:rsidR="00675AF3" w:rsidRDefault="00675AF3">
            <w:pPr>
              <w:pStyle w:val="Heading3"/>
              <w:rPr>
                <w:sz w:val="4"/>
              </w:rPr>
            </w:pPr>
          </w:p>
          <w:p w:rsidR="00F55A34" w:rsidRDefault="00675AF3" w:rsidP="00F55A34">
            <w:pPr>
              <w:pStyle w:val="Heading3"/>
              <w:rPr>
                <w:b w:val="0"/>
                <w:noProof/>
                <w:sz w:val="20"/>
              </w:rPr>
            </w:pPr>
            <w:r>
              <w:t>7.  Carrier:</w:t>
            </w:r>
            <w:r>
              <w:rPr>
                <w:b w:val="0"/>
              </w:rPr>
              <w:t xml:space="preserve"> </w:t>
            </w:r>
            <w:r>
              <w:rPr>
                <w:b w:val="0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5" w:name="Text14"/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F55A34">
              <w:rPr>
                <w:b w:val="0"/>
                <w:noProof/>
                <w:sz w:val="20"/>
              </w:rPr>
              <w:t xml:space="preserve"> </w:t>
            </w:r>
          </w:p>
          <w:p w:rsidR="00675AF3" w:rsidRDefault="00675AF3" w:rsidP="00F55A34">
            <w:pPr>
              <w:pStyle w:val="Heading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end"/>
            </w:r>
            <w:bookmarkEnd w:id="5"/>
          </w:p>
        </w:tc>
      </w:tr>
      <w:tr w:rsidR="00675AF3">
        <w:trPr>
          <w:cantSplit/>
          <w:trHeight w:val="900"/>
        </w:trPr>
        <w:tc>
          <w:tcPr>
            <w:tcW w:w="5490" w:type="dxa"/>
            <w:gridSpan w:val="4"/>
            <w:vMerge/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5"/>
            <w:vMerge w:val="restart"/>
            <w:tcBorders>
              <w:top w:val="single" w:sz="4" w:space="0" w:color="auto"/>
            </w:tcBorders>
          </w:tcPr>
          <w:p w:rsidR="00675AF3" w:rsidRDefault="00675AF3">
            <w:pPr>
              <w:pStyle w:val="Heading3"/>
              <w:rPr>
                <w:sz w:val="4"/>
              </w:rPr>
            </w:pPr>
          </w:p>
          <w:p w:rsidR="00675AF3" w:rsidRDefault="00675AF3">
            <w:pPr>
              <w:pStyle w:val="Heading3"/>
            </w:pPr>
            <w:r>
              <w:t>8.  Additional Handling Information:</w:t>
            </w:r>
          </w:p>
          <w:p w:rsidR="00675AF3" w:rsidRDefault="00675AF3" w:rsidP="002A42C1"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instrText xml:space="preserve"> FORMTEXT </w:instrText>
            </w:r>
            <w:r>
              <w:fldChar w:fldCharType="separate"/>
            </w:r>
            <w:r w:rsidR="007F5D31">
              <w:rPr>
                <w:noProof/>
              </w:rPr>
              <w:t xml:space="preserve">Batteries in ceramic housing with aluminum </w:t>
            </w:r>
            <w:r w:rsidR="002A42C1">
              <w:rPr>
                <w:noProof/>
              </w:rPr>
              <w:t xml:space="preserve">or plastic </w:t>
            </w:r>
            <w:r w:rsidR="007F5D31">
              <w:rPr>
                <w:noProof/>
              </w:rPr>
              <w:t>overpack</w:t>
            </w:r>
            <w:r w:rsidR="002A42C1">
              <w:rPr>
                <w:noProof/>
              </w:rPr>
              <w:t>.</w:t>
            </w:r>
            <w:r>
              <w:fldChar w:fldCharType="end"/>
            </w:r>
            <w:bookmarkEnd w:id="6"/>
          </w:p>
        </w:tc>
      </w:tr>
      <w:tr w:rsidR="00675AF3">
        <w:trPr>
          <w:cantSplit/>
          <w:trHeight w:val="510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pStyle w:val="Heading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9.  Ship’s name / Voyage #: </w:t>
            </w:r>
          </w:p>
          <w:p w:rsidR="00675AF3" w:rsidRDefault="00675AF3" w:rsidP="002A42C1"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instrText xml:space="preserve"> FORMTEXT </w:instrText>
            </w:r>
            <w:r>
              <w:fldChar w:fldCharType="separate"/>
            </w:r>
            <w:r w:rsidR="002A42C1">
              <w:rPr>
                <w:noProof/>
              </w:rPr>
              <w:t>.</w:t>
            </w:r>
            <w:r>
              <w:fldChar w:fldCharType="end"/>
            </w:r>
            <w:bookmarkEnd w:id="7"/>
          </w:p>
        </w:tc>
        <w:tc>
          <w:tcPr>
            <w:tcW w:w="5490" w:type="dxa"/>
            <w:gridSpan w:val="5"/>
            <w:vMerge/>
          </w:tcPr>
          <w:p w:rsidR="00675AF3" w:rsidRDefault="00675AF3">
            <w:pPr>
              <w:rPr>
                <w:b/>
              </w:rPr>
            </w:pPr>
          </w:p>
        </w:tc>
      </w:tr>
      <w:tr w:rsidR="00675AF3">
        <w:trPr>
          <w:cantSplit/>
          <w:trHeight w:val="467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pStyle w:val="Heading2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10.  Port of Loading:                             </w:t>
            </w:r>
          </w:p>
          <w:p w:rsidR="00675AF3" w:rsidRDefault="00675AF3" w:rsidP="00F55A34">
            <w:pPr>
              <w:pStyle w:val="Heading2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F55A34">
              <w:rPr>
                <w:sz w:val="20"/>
              </w:rPr>
              <w:t>O</w:t>
            </w:r>
            <w:r w:rsidR="007F5D31">
              <w:rPr>
                <w:noProof/>
                <w:sz w:val="20"/>
              </w:rPr>
              <w:t>akland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490" w:type="dxa"/>
            <w:gridSpan w:val="5"/>
            <w:vMerge/>
          </w:tcPr>
          <w:p w:rsidR="00675AF3" w:rsidRDefault="00675AF3">
            <w:pPr>
              <w:rPr>
                <w:b/>
                <w:sz w:val="16"/>
              </w:rPr>
            </w:pPr>
          </w:p>
        </w:tc>
      </w:tr>
      <w:tr w:rsidR="00675AF3">
        <w:trPr>
          <w:cantSplit/>
          <w:trHeight w:val="480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pStyle w:val="Heading2"/>
              <w:rPr>
                <w:b/>
                <w:sz w:val="16"/>
              </w:rPr>
            </w:pPr>
            <w:r>
              <w:rPr>
                <w:b/>
                <w:sz w:val="16"/>
              </w:rPr>
              <w:t>11.  Port of Discharge:</w:t>
            </w:r>
          </w:p>
          <w:p w:rsidR="00675AF3" w:rsidRDefault="00675AF3" w:rsidP="00F55A34"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 w:rsidR="00F55A34">
              <w:t>Aalborg</w:t>
            </w:r>
            <w:r>
              <w:fldChar w:fldCharType="end"/>
            </w:r>
            <w:bookmarkEnd w:id="8"/>
          </w:p>
        </w:tc>
        <w:tc>
          <w:tcPr>
            <w:tcW w:w="5490" w:type="dxa"/>
            <w:gridSpan w:val="5"/>
            <w:vMerge w:val="restart"/>
          </w:tcPr>
          <w:p w:rsidR="00675AF3" w:rsidRDefault="00675AF3">
            <w:pPr>
              <w:pStyle w:val="Heading1"/>
              <w:jc w:val="center"/>
              <w:rPr>
                <w:sz w:val="16"/>
              </w:rPr>
            </w:pPr>
            <w:r>
              <w:rPr>
                <w:sz w:val="16"/>
              </w:rPr>
              <w:t>SHIPPER’S DECLARATION</w:t>
            </w:r>
          </w:p>
          <w:p w:rsidR="00675AF3" w:rsidRDefault="00675AF3">
            <w:pPr>
              <w:pStyle w:val="BodyText"/>
              <w:rPr>
                <w:b/>
                <w:sz w:val="14"/>
              </w:rPr>
            </w:pPr>
            <w:r>
              <w:rPr>
                <w:sz w:val="14"/>
              </w:rPr>
              <w:t xml:space="preserve">“I hereby declare that the contents of this consignment are fully and accurately described below by the </w:t>
            </w:r>
            <w:r w:rsidR="003359A0">
              <w:rPr>
                <w:sz w:val="14"/>
              </w:rPr>
              <w:t>Proper Shipping n</w:t>
            </w:r>
            <w:r>
              <w:rPr>
                <w:sz w:val="14"/>
              </w:rPr>
              <w:t>ame(s) and are classified, packaged, marked, and labe</w:t>
            </w:r>
            <w:r w:rsidR="00C24AD1">
              <w:rPr>
                <w:sz w:val="14"/>
              </w:rPr>
              <w:t>l</w:t>
            </w:r>
            <w:r>
              <w:rPr>
                <w:sz w:val="14"/>
              </w:rPr>
              <w:t>led/placard</w:t>
            </w:r>
            <w:r w:rsidR="003359A0">
              <w:rPr>
                <w:sz w:val="14"/>
              </w:rPr>
              <w:t>ed</w:t>
            </w:r>
            <w:r>
              <w:rPr>
                <w:sz w:val="14"/>
              </w:rPr>
              <w:t>, and are in all respects in proper condition for transport according to  applicable international and national government regulations.</w:t>
            </w:r>
          </w:p>
        </w:tc>
      </w:tr>
      <w:tr w:rsidR="00675AF3">
        <w:trPr>
          <w:cantSplit/>
          <w:trHeight w:val="467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pStyle w:val="Heading2"/>
              <w:rPr>
                <w:b/>
                <w:sz w:val="16"/>
              </w:rPr>
            </w:pPr>
            <w:r>
              <w:rPr>
                <w:b/>
                <w:sz w:val="16"/>
              </w:rPr>
              <w:t>12.  On Carriage:</w:t>
            </w:r>
          </w:p>
          <w:p w:rsidR="00675AF3" w:rsidRDefault="00675AF3">
            <w:pPr>
              <w:pStyle w:val="Heading2"/>
              <w:rPr>
                <w:b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tc>
          <w:tcPr>
            <w:tcW w:w="5490" w:type="dxa"/>
            <w:gridSpan w:val="5"/>
            <w:vMerge/>
          </w:tcPr>
          <w:p w:rsidR="00675AF3" w:rsidRDefault="00675AF3">
            <w:pPr>
              <w:rPr>
                <w:b/>
              </w:rPr>
            </w:pPr>
          </w:p>
        </w:tc>
      </w:tr>
      <w:tr w:rsidR="00675AF3">
        <w:trPr>
          <w:trHeight w:val="465"/>
        </w:trPr>
        <w:tc>
          <w:tcPr>
            <w:tcW w:w="1440" w:type="dxa"/>
            <w:tcBorders>
              <w:bottom w:val="nil"/>
            </w:tcBorders>
            <w:vAlign w:val="center"/>
          </w:tcPr>
          <w:p w:rsidR="00675AF3" w:rsidRDefault="00675AF3">
            <w:pPr>
              <w:rPr>
                <w:b/>
              </w:rPr>
            </w:pPr>
            <w:r>
              <w:rPr>
                <w:b/>
                <w:sz w:val="16"/>
              </w:rPr>
              <w:t>13.  Number</w:t>
            </w:r>
          </w:p>
          <w:p w:rsidR="00675AF3" w:rsidRDefault="00675AF3">
            <w:pPr>
              <w:pStyle w:val="Heading4"/>
            </w:pPr>
            <w:proofErr w:type="gramStart"/>
            <w:r>
              <w:t>of  Pieces</w:t>
            </w:r>
            <w:proofErr w:type="gramEnd"/>
          </w:p>
        </w:tc>
        <w:tc>
          <w:tcPr>
            <w:tcW w:w="1710" w:type="dxa"/>
            <w:tcBorders>
              <w:bottom w:val="nil"/>
            </w:tcBorders>
          </w:tcPr>
          <w:p w:rsidR="00675AF3" w:rsidRDefault="00675AF3">
            <w:pPr>
              <w:jc w:val="center"/>
              <w:rPr>
                <w:b/>
                <w:sz w:val="4"/>
              </w:rPr>
            </w:pP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Kind of Packages</w:t>
            </w:r>
          </w:p>
          <w:p w:rsidR="00675AF3" w:rsidRDefault="00675AF3">
            <w:pPr>
              <w:pStyle w:val="Heading4"/>
            </w:pPr>
            <w:proofErr w:type="gramStart"/>
            <w:r>
              <w:t>and</w:t>
            </w:r>
            <w:proofErr w:type="gramEnd"/>
            <w:r>
              <w:t xml:space="preserve"> Size</w:t>
            </w:r>
          </w:p>
        </w:tc>
        <w:tc>
          <w:tcPr>
            <w:tcW w:w="4860" w:type="dxa"/>
            <w:gridSpan w:val="5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D4086" w:rsidRDefault="00675AF3" w:rsidP="006D4086">
            <w:pPr>
              <w:pStyle w:val="Heading3"/>
              <w:jc w:val="center"/>
            </w:pPr>
            <w:r>
              <w:t xml:space="preserve">Description of Goods </w:t>
            </w:r>
            <w:r w:rsidR="006D4086">
              <w:t xml:space="preserve">(i.e., </w:t>
            </w:r>
            <w:r w:rsidR="006D4086" w:rsidRPr="00971FED">
              <w:t>UN</w:t>
            </w:r>
            <w:r w:rsidR="006D4086">
              <w:t xml:space="preserve"> </w:t>
            </w:r>
            <w:r w:rsidR="006D4086" w:rsidRPr="00971FED">
              <w:t>#</w:t>
            </w:r>
            <w:r w:rsidR="006D4086">
              <w:t>, Proper shipping name/correct</w:t>
            </w:r>
          </w:p>
          <w:p w:rsidR="00675AF3" w:rsidRDefault="006D4086" w:rsidP="006D4086">
            <w:pPr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technical</w:t>
            </w:r>
            <w:proofErr w:type="gramEnd"/>
            <w:r>
              <w:rPr>
                <w:b/>
                <w:sz w:val="16"/>
              </w:rPr>
              <w:t xml:space="preserve"> name. </w:t>
            </w:r>
            <w:r w:rsidRPr="00971FED">
              <w:rPr>
                <w:b/>
                <w:sz w:val="16"/>
              </w:rPr>
              <w:t>IMO Class</w:t>
            </w:r>
            <w:r>
              <w:rPr>
                <w:b/>
                <w:sz w:val="16"/>
              </w:rPr>
              <w:t>/Div.,</w:t>
            </w:r>
            <w:r w:rsidRPr="00971FED">
              <w:rPr>
                <w:sz w:val="24"/>
                <w:szCs w:val="24"/>
              </w:rPr>
              <w:t xml:space="preserve"> </w:t>
            </w:r>
            <w:r w:rsidRPr="00971FED">
              <w:rPr>
                <w:b/>
                <w:sz w:val="16"/>
              </w:rPr>
              <w:t>Subsidiary Risk</w:t>
            </w:r>
            <w:r>
              <w:rPr>
                <w:b/>
                <w:sz w:val="16"/>
              </w:rPr>
              <w:t>, PG Group…)</w:t>
            </w:r>
          </w:p>
        </w:tc>
        <w:tc>
          <w:tcPr>
            <w:tcW w:w="1440" w:type="dxa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</w:t>
            </w: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Weight (kg)</w:t>
            </w:r>
          </w:p>
        </w:tc>
        <w:tc>
          <w:tcPr>
            <w:tcW w:w="1530" w:type="dxa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pStyle w:val="Heading3"/>
              <w:jc w:val="center"/>
            </w:pPr>
            <w:r>
              <w:t>Gross</w:t>
            </w: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Weight (kg)</w:t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8132C8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instrText xml:space="preserve"> FORMTEXT </w:instrText>
            </w:r>
            <w:r>
              <w:fldChar w:fldCharType="separate"/>
            </w:r>
            <w:r w:rsidR="008132C8">
              <w:t>3</w:t>
            </w:r>
            <w:r>
              <w:fldChar w:fldCharType="end"/>
            </w:r>
            <w:bookmarkEnd w:id="9"/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5A0E69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>
              <w:instrText xml:space="preserve"> FORMTEXT </w:instrText>
            </w:r>
            <w:r>
              <w:fldChar w:fldCharType="separate"/>
            </w:r>
            <w:r w:rsidR="005A0E69" w:rsidRPr="005A0E69">
              <w:rPr>
                <w:noProof/>
              </w:rPr>
              <w:t xml:space="preserve">. Batteries in ceramic housing with metal </w:t>
            </w:r>
            <w:r w:rsidR="002A42C1">
              <w:rPr>
                <w:noProof/>
              </w:rPr>
              <w:t xml:space="preserve">or plastic </w:t>
            </w:r>
            <w:r w:rsidR="005A0E69" w:rsidRPr="005A0E69">
              <w:rPr>
                <w:noProof/>
              </w:rPr>
              <w:t xml:space="preserve">over pack. </w:t>
            </w:r>
            <w:r>
              <w:fldChar w:fldCharType="end"/>
            </w:r>
            <w:bookmarkEnd w:id="10"/>
          </w:p>
        </w:tc>
        <w:tc>
          <w:tcPr>
            <w:tcW w:w="4680" w:type="dxa"/>
            <w:gridSpan w:val="4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B07A59" w:rsidRPr="00B07A59" w:rsidRDefault="00675AF3" w:rsidP="00B07A59"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1" w:name="Text19"/>
            <w:r>
              <w:instrText xml:space="preserve"> FORMTEXT </w:instrText>
            </w:r>
            <w:r>
              <w:fldChar w:fldCharType="separate"/>
            </w:r>
            <w:r w:rsidR="00A928FB">
              <w:t>UN3480, LithumIon Batteries,Class9 PGll,Ems:F-S,S-1.</w:t>
            </w:r>
            <w:r w:rsidR="00872B6A">
              <w:t>With o</w:t>
            </w:r>
            <w:r w:rsidR="00A928FB">
              <w:t>verpack. Comp</w:t>
            </w:r>
            <w:r w:rsidR="00872B6A">
              <w:t>l</w:t>
            </w:r>
            <w:r w:rsidR="00A928FB">
              <w:t>y with UN Document ST/Sg/AC.10.C.3/2010.</w:t>
            </w:r>
            <w:r w:rsidR="00B07A59" w:rsidRPr="00B07A59">
              <w:t>Shipped in boro</w:t>
            </w:r>
            <w:r w:rsidR="00F1648B">
              <w:t xml:space="preserve"> </w:t>
            </w:r>
            <w:r w:rsidR="00B07A59" w:rsidRPr="00B07A59">
              <w:t>silaicate</w:t>
            </w:r>
            <w:r w:rsidR="00F1648B">
              <w:t xml:space="preserve"> </w:t>
            </w:r>
            <w:r w:rsidR="00B07A59" w:rsidRPr="00B07A59">
              <w:t xml:space="preserve">glass housing in a UN approved metal container </w:t>
            </w:r>
            <w:r w:rsidR="00F1648B">
              <w:t xml:space="preserve">meeting </w:t>
            </w:r>
            <w:r w:rsidR="00B07A59" w:rsidRPr="00B07A59">
              <w:t>pack</w:t>
            </w:r>
            <w:r w:rsidR="00F1648B">
              <w:t xml:space="preserve">aging </w:t>
            </w:r>
            <w:r w:rsidR="00B07A59" w:rsidRPr="00B07A59">
              <w:t>group I,IIand III.</w:t>
            </w:r>
            <w:r w:rsidR="00F1648B">
              <w:t xml:space="preserve"> </w:t>
            </w:r>
            <w:r w:rsidR="00B07A59" w:rsidRPr="00B07A59">
              <w:t>NEW BATTERIES .Batteries are shipped in a disable state and cannot</w:t>
            </w:r>
            <w:r w:rsidR="00B07A59">
              <w:t xml:space="preserve"> d</w:t>
            </w:r>
            <w:r w:rsidR="00B07A59" w:rsidRPr="00B07A59">
              <w:t xml:space="preserve">ischarge.Batteries used to power an underwater robotic vehicle. Not used in Galaxy 7 tablets </w:t>
            </w:r>
          </w:p>
          <w:p w:rsidR="00675AF3" w:rsidRDefault="0089123F" w:rsidP="00B07A59">
            <w:pPr>
              <w:jc w:val="center"/>
            </w:pPr>
            <w:r>
              <w:t xml:space="preserve"> </w:t>
            </w:r>
            <w:r w:rsidR="00675AF3">
              <w:fldChar w:fldCharType="end"/>
            </w:r>
            <w:bookmarkEnd w:id="11"/>
          </w:p>
        </w:tc>
        <w:tc>
          <w:tcPr>
            <w:tcW w:w="1620" w:type="dxa"/>
            <w:gridSpan w:val="2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8132C8">
            <w:pPr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>
              <w:instrText xml:space="preserve"> FORMTEXT </w:instrText>
            </w:r>
            <w:r>
              <w:fldChar w:fldCharType="separate"/>
            </w:r>
            <w:r w:rsidR="008132C8">
              <w:t>120</w:t>
            </w:r>
            <w:r>
              <w:fldChar w:fldCharType="end"/>
            </w:r>
            <w:bookmarkEnd w:id="12"/>
          </w:p>
        </w:tc>
        <w:tc>
          <w:tcPr>
            <w:tcW w:w="1530" w:type="dxa"/>
            <w:tcBorders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8132C8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>
              <w:instrText xml:space="preserve"> FORMTEXT </w:instrText>
            </w:r>
            <w:r>
              <w:fldChar w:fldCharType="separate"/>
            </w:r>
            <w:r w:rsidR="008132C8">
              <w:t>200</w:t>
            </w:r>
            <w:r>
              <w:fldChar w:fldCharType="end"/>
            </w:r>
            <w:bookmarkEnd w:id="13"/>
          </w:p>
        </w:tc>
      </w:tr>
      <w:tr w:rsidR="00675AF3">
        <w:trPr>
          <w:trHeight w:val="1277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instrText xml:space="preserve"> FORMTEXT </w:instrText>
            </w:r>
            <w:r>
              <w:fldChar w:fldCharType="separate"/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>
              <w:fldChar w:fldCharType="end"/>
            </w:r>
            <w:bookmarkEnd w:id="14"/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>
              <w:instrText xml:space="preserve"> FORMTEXT </w:instrText>
            </w:r>
            <w:r>
              <w:fldChar w:fldCharType="separate"/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>
              <w:fldChar w:fldCharType="end"/>
            </w:r>
            <w:bookmarkEnd w:id="15"/>
          </w:p>
        </w:tc>
        <w:tc>
          <w:tcPr>
            <w:tcW w:w="468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>
              <w:instrText xml:space="preserve"> FORMTEXT </w:instrText>
            </w:r>
            <w:r>
              <w:fldChar w:fldCharType="separate"/>
            </w:r>
            <w:r w:rsidR="005A0E69" w:rsidRPr="005A0E69">
              <w:rPr>
                <w:noProof/>
              </w:rPr>
              <w:t xml:space="preserve"> </w:t>
            </w:r>
            <w:r>
              <w:fldChar w:fldCharType="end"/>
            </w:r>
            <w:bookmarkEnd w:id="16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>
              <w:instrText xml:space="preserve"> FORMTEXT </w:instrText>
            </w:r>
            <w:r>
              <w:fldChar w:fldCharType="separate"/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>
              <w:fldChar w:fldCharType="end"/>
            </w:r>
            <w:bookmarkEnd w:id="17"/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8" w:name="Text26"/>
            <w:r>
              <w:instrText xml:space="preserve"> FORMTEXT </w:instrText>
            </w:r>
            <w:r>
              <w:fldChar w:fldCharType="separate"/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>
              <w:fldChar w:fldCharType="end"/>
            </w:r>
            <w:bookmarkEnd w:id="18"/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>
              <w:instrText xml:space="preserve"> FORMTEXT </w:instrText>
            </w:r>
            <w:r>
              <w:fldChar w:fldCharType="separate"/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>
              <w:fldChar w:fldCharType="end"/>
            </w:r>
            <w:bookmarkEnd w:id="19"/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>
              <w:instrText xml:space="preserve"> FORMTEXT </w:instrText>
            </w:r>
            <w:r>
              <w:fldChar w:fldCharType="separate"/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>
              <w:fldChar w:fldCharType="end"/>
            </w:r>
            <w:bookmarkEnd w:id="20"/>
          </w:p>
        </w:tc>
        <w:tc>
          <w:tcPr>
            <w:tcW w:w="4680" w:type="dxa"/>
            <w:gridSpan w:val="4"/>
            <w:tcBorders>
              <w:top w:val="nil"/>
              <w:left w:val="nil"/>
              <w:right w:val="nil"/>
            </w:tcBorders>
          </w:tcPr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1" w:name="Text29"/>
            <w:r>
              <w:instrText xml:space="preserve"> FORMTEXT </w:instrText>
            </w:r>
            <w:r>
              <w:fldChar w:fldCharType="separate"/>
            </w:r>
            <w:r w:rsidR="005A0E69" w:rsidRPr="005A0E69">
              <w:rPr>
                <w:noProof/>
              </w:rPr>
              <w:t xml:space="preserve"> </w:t>
            </w:r>
            <w:r>
              <w:fldChar w:fldCharType="end"/>
            </w:r>
            <w:bookmarkEnd w:id="21"/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2" w:name="Text30"/>
            <w:r>
              <w:instrText xml:space="preserve"> FORMTEXT </w:instrText>
            </w:r>
            <w:r>
              <w:fldChar w:fldCharType="separate"/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>
              <w:fldChar w:fldCharType="end"/>
            </w:r>
            <w:bookmarkEnd w:id="22"/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BE04EA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3" w:name="Text31"/>
            <w:r>
              <w:instrText xml:space="preserve"> FORMTEXT </w:instrText>
            </w:r>
            <w:r>
              <w:fldChar w:fldCharType="separate"/>
            </w:r>
            <w:bookmarkStart w:id="24" w:name="_GoBack"/>
            <w:bookmarkEnd w:id="24"/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 w:rsidR="00BE04EA">
              <w:t> </w:t>
            </w:r>
            <w:r>
              <w:fldChar w:fldCharType="end"/>
            </w:r>
            <w:bookmarkEnd w:id="23"/>
          </w:p>
        </w:tc>
      </w:tr>
      <w:tr w:rsidR="00675AF3">
        <w:trPr>
          <w:cantSplit/>
          <w:trHeight w:val="458"/>
        </w:trPr>
        <w:tc>
          <w:tcPr>
            <w:tcW w:w="3915" w:type="dxa"/>
            <w:gridSpan w:val="3"/>
            <w:tcBorders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r>
              <w:rPr>
                <w:b/>
                <w:sz w:val="4"/>
              </w:rPr>
              <w:t xml:space="preserve"> </w:t>
            </w:r>
            <w:r>
              <w:rPr>
                <w:b/>
                <w:sz w:val="16"/>
              </w:rPr>
              <w:t>14.  Container/Vehicle Identification Number:</w:t>
            </w:r>
          </w:p>
          <w:p w:rsidR="00675AF3" w:rsidRDefault="00675AF3" w:rsidP="00F55A34"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5" w:name="Text33"/>
            <w:r>
              <w:instrText xml:space="preserve"> FORMTEXT </w:instrText>
            </w:r>
            <w:r>
              <w:fldChar w:fldCharType="separate"/>
            </w:r>
            <w:r w:rsidR="00F55A34">
              <w:t>RYT14077</w:t>
            </w:r>
            <w:r>
              <w:fldChar w:fldCharType="end"/>
            </w:r>
          </w:p>
        </w:tc>
        <w:bookmarkEnd w:id="25"/>
        <w:tc>
          <w:tcPr>
            <w:tcW w:w="1575" w:type="dxa"/>
            <w:tcBorders>
              <w:right w:val="single" w:sz="4" w:space="0" w:color="auto"/>
            </w:tcBorders>
            <w:vAlign w:val="center"/>
          </w:tcPr>
          <w:p w:rsidR="00675AF3" w:rsidRDefault="00675AF3">
            <w:pPr>
              <w:pStyle w:val="BodyText"/>
              <w:rPr>
                <w:b/>
              </w:rPr>
            </w:pPr>
            <w:r>
              <w:rPr>
                <w:b/>
              </w:rPr>
              <w:t>15.  Seal Number:</w:t>
            </w:r>
          </w:p>
          <w:p w:rsidR="00675AF3" w:rsidRDefault="00675AF3" w:rsidP="00F55A34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6" w:name="Text34"/>
            <w:r>
              <w:instrText xml:space="preserve"> FORMTEXT </w:instrText>
            </w:r>
            <w:r>
              <w:fldChar w:fldCharType="separate"/>
            </w:r>
            <w:r w:rsidR="00B369B5">
              <w:rPr>
                <w:noProof/>
              </w:rPr>
              <w:t>N/A</w:t>
            </w:r>
            <w:r>
              <w:fldChar w:fldCharType="end"/>
            </w:r>
          </w:p>
        </w:tc>
        <w:tc>
          <w:tcPr>
            <w:tcW w:w="2250" w:type="dxa"/>
            <w:tcBorders>
              <w:right w:val="single" w:sz="4" w:space="0" w:color="auto"/>
            </w:tcBorders>
            <w:vAlign w:val="center"/>
          </w:tcPr>
          <w:p w:rsidR="00675AF3" w:rsidRDefault="00675AF3">
            <w:pPr>
              <w:pStyle w:val="BodyText"/>
              <w:rPr>
                <w:b/>
              </w:rPr>
            </w:pPr>
            <w:r>
              <w:rPr>
                <w:b/>
              </w:rPr>
              <w:t>16.  Container/Vehicle Size:</w:t>
            </w:r>
          </w:p>
          <w:p w:rsidR="00675AF3" w:rsidRDefault="00675AF3" w:rsidP="007F5D31"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7F5D31">
              <w:rPr>
                <w:noProof/>
              </w:rPr>
              <w:t>20ft</w:t>
            </w:r>
            <w:r>
              <w:fldChar w:fldCharType="end"/>
            </w:r>
          </w:p>
        </w:tc>
        <w:bookmarkEnd w:id="26"/>
        <w:tc>
          <w:tcPr>
            <w:tcW w:w="3240" w:type="dxa"/>
            <w:gridSpan w:val="4"/>
            <w:tcBorders>
              <w:right w:val="single" w:sz="4" w:space="0" w:color="auto"/>
            </w:tcBorders>
            <w:vAlign w:val="center"/>
          </w:tcPr>
          <w:p w:rsidR="00675AF3" w:rsidRDefault="00675AF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17.  Total Gross </w:t>
            </w:r>
          </w:p>
          <w:p w:rsidR="00675AF3" w:rsidRDefault="00675AF3" w:rsidP="002A42C1">
            <w:r>
              <w:rPr>
                <w:b/>
                <w:sz w:val="16"/>
              </w:rPr>
              <w:t xml:space="preserve">        Weight (kg):       </w:t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7" w:name="Text36"/>
            <w:r>
              <w:instrText xml:space="preserve"> FORMTEXT </w:instrText>
            </w:r>
            <w:r>
              <w:fldChar w:fldCharType="separate"/>
            </w:r>
            <w:r w:rsidR="002A42C1">
              <w:t>50</w:t>
            </w:r>
            <w:r w:rsidR="009B13EB">
              <w:t>00kg</w:t>
            </w:r>
            <w:r>
              <w:fldChar w:fldCharType="end"/>
            </w:r>
            <w:bookmarkEnd w:id="27"/>
          </w:p>
        </w:tc>
      </w:tr>
      <w:tr w:rsidR="00675AF3">
        <w:trPr>
          <w:cantSplit/>
          <w:trHeight w:val="435"/>
        </w:trPr>
        <w:tc>
          <w:tcPr>
            <w:tcW w:w="10980" w:type="dxa"/>
            <w:gridSpan w:val="9"/>
            <w:tcBorders>
              <w:right w:val="single" w:sz="4" w:space="0" w:color="auto"/>
            </w:tcBorders>
            <w:vAlign w:val="center"/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18.  Emergency Contact , Company Name  &amp; Phone Number (International &amp; Domestic):</w:t>
            </w:r>
          </w:p>
          <w:p w:rsidR="00675AF3" w:rsidRPr="00BF0DF7" w:rsidRDefault="00675AF3">
            <w:pPr>
              <w:rPr>
                <w:sz w:val="18"/>
                <w:szCs w:val="18"/>
              </w:rPr>
            </w:pPr>
            <w:r w:rsidRPr="00BF0DF7">
              <w:rPr>
                <w:sz w:val="18"/>
                <w:szCs w:val="18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8" w:name="Text32"/>
            <w:r w:rsidRPr="00BF0DF7">
              <w:rPr>
                <w:sz w:val="18"/>
                <w:szCs w:val="18"/>
              </w:rPr>
              <w:instrText xml:space="preserve"> FORMTEXT </w:instrText>
            </w:r>
            <w:r w:rsidRPr="00BF0DF7">
              <w:rPr>
                <w:sz w:val="18"/>
                <w:szCs w:val="18"/>
              </w:rPr>
            </w:r>
            <w:r w:rsidRPr="00BF0DF7">
              <w:rPr>
                <w:sz w:val="18"/>
                <w:szCs w:val="18"/>
              </w:rPr>
              <w:fldChar w:fldCharType="separate"/>
            </w:r>
            <w:r w:rsidR="00B369B5">
              <w:rPr>
                <w:noProof/>
                <w:sz w:val="18"/>
                <w:szCs w:val="18"/>
              </w:rPr>
              <w:t>Chemtrec 1-703-527-3887</w:t>
            </w:r>
            <w:r w:rsidRPr="00BF0DF7">
              <w:rPr>
                <w:sz w:val="18"/>
                <w:szCs w:val="18"/>
              </w:rPr>
              <w:fldChar w:fldCharType="end"/>
            </w:r>
            <w:bookmarkEnd w:id="28"/>
          </w:p>
          <w:p w:rsidR="00675AF3" w:rsidRDefault="00675AF3">
            <w:pPr>
              <w:rPr>
                <w:b/>
                <w:sz w:val="4"/>
              </w:rPr>
            </w:pPr>
          </w:p>
        </w:tc>
      </w:tr>
      <w:tr w:rsidR="00675AF3">
        <w:trPr>
          <w:trHeight w:val="2528"/>
        </w:trPr>
        <w:tc>
          <w:tcPr>
            <w:tcW w:w="5490" w:type="dxa"/>
            <w:gridSpan w:val="4"/>
            <w:vAlign w:val="center"/>
          </w:tcPr>
          <w:p w:rsidR="00675AF3" w:rsidRDefault="00675AF3">
            <w:pPr>
              <w:rPr>
                <w:b/>
              </w:rPr>
            </w:pPr>
            <w:r>
              <w:rPr>
                <w:b/>
              </w:rPr>
              <w:lastRenderedPageBreak/>
              <w:t>19.</w:t>
            </w:r>
            <w:r>
              <w:t xml:space="preserve">  </w:t>
            </w:r>
            <w:r>
              <w:rPr>
                <w:b/>
              </w:rPr>
              <w:t>CONTAINER/VEHICLE PACKING DECLARATION</w:t>
            </w:r>
          </w:p>
          <w:p w:rsidR="00675AF3" w:rsidRDefault="00675AF3">
            <w:r>
              <w:t>It is declared that the packing of the container/vehicle has been carried out in accordance with</w:t>
            </w:r>
            <w:r w:rsidR="003359A0">
              <w:t xml:space="preserve"> the applicable provisions.</w:t>
            </w:r>
          </w:p>
          <w:p w:rsidR="003359A0" w:rsidRDefault="003359A0">
            <w:pPr>
              <w:rPr>
                <w:sz w:val="8"/>
              </w:rPr>
            </w:pPr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Packing Company Name:</w:t>
            </w:r>
          </w:p>
          <w:p w:rsidR="00675AF3" w:rsidRDefault="00675AF3"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9" w:name="Text37"/>
            <w:r>
              <w:instrText xml:space="preserve"> FORMTEXT </w:instrText>
            </w:r>
            <w:r>
              <w:fldChar w:fldCharType="separate"/>
            </w:r>
            <w:r w:rsidR="00EB0AA3" w:rsidRPr="00EB0AA3">
              <w:rPr>
                <w:noProof/>
              </w:rPr>
              <w:t>Monterey Bay Aquarium Research Institute</w:t>
            </w:r>
            <w:r w:rsidR="00B369B5">
              <w:rPr>
                <w:noProof/>
              </w:rPr>
              <w:t xml:space="preserve"> </w:t>
            </w:r>
            <w:r>
              <w:fldChar w:fldCharType="end"/>
            </w:r>
            <w:bookmarkEnd w:id="29"/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Place and Date:</w:t>
            </w:r>
          </w:p>
          <w:p w:rsidR="00675AF3" w:rsidRDefault="00675AF3"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0" w:name="Text38"/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  <w:bookmarkEnd w:id="30"/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Signature of  Packer:</w:t>
            </w:r>
          </w:p>
          <w:p w:rsidR="00675AF3" w:rsidRDefault="00675AF3">
            <w:r>
              <w:fldChar w:fldCharType="begin">
                <w:ffData>
                  <w:name w:val="Text3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31" w:name="Text39"/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5490" w:type="dxa"/>
            <w:gridSpan w:val="5"/>
          </w:tcPr>
          <w:p w:rsidR="00675AF3" w:rsidRDefault="00675AF3">
            <w:pPr>
              <w:rPr>
                <w:b/>
                <w:sz w:val="2"/>
              </w:rPr>
            </w:pPr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20.  Name of Company Preparing this Document:</w:t>
            </w:r>
          </w:p>
          <w:p w:rsidR="00675AF3" w:rsidRDefault="00675AF3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2" w:name="Text40"/>
            <w:r>
              <w:instrText xml:space="preserve"> FORMTEXT </w:instrText>
            </w:r>
            <w:r>
              <w:fldChar w:fldCharType="separate"/>
            </w:r>
            <w:r w:rsidR="00B369B5">
              <w:rPr>
                <w:noProof/>
              </w:rPr>
              <w:t>M</w:t>
            </w:r>
            <w:r w:rsidR="00EB0AA3">
              <w:rPr>
                <w:noProof/>
              </w:rPr>
              <w:t>onterey Bay Aquarium Research Institute</w:t>
            </w:r>
            <w:r>
              <w:fldChar w:fldCharType="end"/>
            </w:r>
            <w:bookmarkEnd w:id="32"/>
          </w:p>
          <w:p w:rsidR="00675AF3" w:rsidRDefault="00675AF3">
            <w:pPr>
              <w:rPr>
                <w:sz w:val="8"/>
              </w:rPr>
            </w:pPr>
          </w:p>
          <w:p w:rsidR="00675AF3" w:rsidRDefault="00675AF3">
            <w:r>
              <w:rPr>
                <w:b/>
              </w:rPr>
              <w:t>Name/Status of declarant:</w:t>
            </w:r>
          </w:p>
          <w:p w:rsidR="00675AF3" w:rsidRDefault="00675AF3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3" w:name="Text41"/>
            <w:r>
              <w:instrText xml:space="preserve"> FORMTEXT </w:instrText>
            </w:r>
            <w:r>
              <w:fldChar w:fldCharType="separate"/>
            </w:r>
            <w:r w:rsidR="00B369B5">
              <w:rPr>
                <w:noProof/>
              </w:rPr>
              <w:t>Hans Thomas</w:t>
            </w:r>
            <w:r>
              <w:fldChar w:fldCharType="end"/>
            </w:r>
            <w:bookmarkEnd w:id="33"/>
          </w:p>
          <w:p w:rsidR="00675AF3" w:rsidRDefault="00675AF3">
            <w:pPr>
              <w:rPr>
                <w:sz w:val="8"/>
              </w:rPr>
            </w:pPr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Place and Date:</w:t>
            </w:r>
          </w:p>
          <w:p w:rsidR="00675AF3" w:rsidRDefault="00675AF3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34" w:name="Text42"/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  <w:bookmarkEnd w:id="34"/>
          </w:p>
          <w:p w:rsidR="00675AF3" w:rsidRDefault="00675AF3">
            <w:pPr>
              <w:rPr>
                <w:sz w:val="8"/>
              </w:rPr>
            </w:pPr>
          </w:p>
          <w:p w:rsidR="00675AF3" w:rsidRDefault="00675AF3">
            <w:pPr>
              <w:rPr>
                <w:b/>
              </w:rPr>
            </w:pPr>
            <w:r>
              <w:rPr>
                <w:b/>
              </w:rPr>
              <w:t>Signature of declarant:</w:t>
            </w:r>
          </w:p>
          <w:p w:rsidR="00675AF3" w:rsidRDefault="00675AF3">
            <w:r>
              <w:rPr>
                <w:sz w:val="24"/>
              </w:rPr>
              <w:fldChar w:fldCharType="begin">
                <w:ffData>
                  <w:name w:val="Text4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35" w:name="Text43"/>
            <w:r>
              <w:rPr>
                <w:sz w:val="24"/>
              </w:rPr>
              <w:instrText xml:space="preserve"> FORMTEXT </w:instrText>
            </w:r>
            <w:r>
              <w:rPr>
                <w:sz w:val="24"/>
              </w:rPr>
            </w:r>
            <w:r>
              <w:rPr>
                <w:sz w:val="24"/>
              </w:rPr>
              <w:fldChar w:fldCharType="separate"/>
            </w:r>
            <w:r w:rsidR="003B7400">
              <w:rPr>
                <w:noProof/>
                <w:sz w:val="24"/>
              </w:rPr>
              <w:t> </w:t>
            </w:r>
            <w:r w:rsidR="003B7400">
              <w:rPr>
                <w:noProof/>
                <w:sz w:val="24"/>
              </w:rPr>
              <w:t> </w:t>
            </w:r>
            <w:r w:rsidR="003B7400">
              <w:rPr>
                <w:noProof/>
                <w:sz w:val="24"/>
              </w:rPr>
              <w:t> </w:t>
            </w:r>
            <w:r w:rsidR="003B7400">
              <w:rPr>
                <w:noProof/>
                <w:sz w:val="24"/>
              </w:rPr>
              <w:t> </w:t>
            </w:r>
            <w:r w:rsidR="003B7400">
              <w:rPr>
                <w:noProof/>
                <w:sz w:val="24"/>
              </w:rPr>
              <w:t> </w:t>
            </w:r>
            <w:r>
              <w:rPr>
                <w:sz w:val="24"/>
              </w:rPr>
              <w:fldChar w:fldCharType="end"/>
            </w:r>
            <w:bookmarkEnd w:id="35"/>
          </w:p>
        </w:tc>
      </w:tr>
    </w:tbl>
    <w:p w:rsidR="00675AF3" w:rsidRDefault="00675AF3"/>
    <w:tbl>
      <w:tblPr>
        <w:tblW w:w="0" w:type="auto"/>
        <w:tblInd w:w="-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1710"/>
        <w:gridCol w:w="2340"/>
        <w:gridCol w:w="2340"/>
        <w:gridCol w:w="180"/>
        <w:gridCol w:w="1440"/>
        <w:gridCol w:w="1530"/>
      </w:tblGrid>
      <w:tr w:rsidR="00675AF3">
        <w:trPr>
          <w:cantSplit/>
          <w:trHeight w:val="330"/>
        </w:trPr>
        <w:tc>
          <w:tcPr>
            <w:tcW w:w="5490" w:type="dxa"/>
            <w:gridSpan w:val="3"/>
            <w:vMerge w:val="restart"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4"/>
              </w:rPr>
            </w:pPr>
          </w:p>
          <w:p w:rsidR="00675AF3" w:rsidRDefault="00675AF3">
            <w:pPr>
              <w:pStyle w:val="Heading1"/>
              <w:rPr>
                <w:sz w:val="16"/>
              </w:rPr>
            </w:pPr>
            <w:r>
              <w:rPr>
                <w:sz w:val="16"/>
              </w:rPr>
              <w:t xml:space="preserve">1.  Shipper: </w:t>
            </w:r>
          </w:p>
          <w:p w:rsidR="00675AF3" w:rsidRDefault="00675AF3" w:rsidP="000B7CBB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  <w:rPr>
                <w:sz w:val="24"/>
              </w:rPr>
            </w:pPr>
            <w:r>
              <w:t xml:space="preserve">2.  Transport Document Number: </w:t>
            </w:r>
            <w:r>
              <w:rPr>
                <w:b w:val="0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>
              <w:rPr>
                <w:b w:val="0"/>
                <w:sz w:val="24"/>
              </w:rPr>
              <w:instrText xml:space="preserve"> FORMTEXT </w:instrText>
            </w:r>
            <w:r>
              <w:rPr>
                <w:b w:val="0"/>
                <w:sz w:val="24"/>
              </w:rPr>
            </w:r>
            <w:r>
              <w:rPr>
                <w:b w:val="0"/>
                <w:sz w:val="24"/>
              </w:rPr>
              <w:fldChar w:fldCharType="separate"/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 w:rsidR="003B7400">
              <w:rPr>
                <w:b w:val="0"/>
                <w:noProof/>
                <w:sz w:val="24"/>
              </w:rPr>
              <w:t> </w:t>
            </w:r>
            <w:r>
              <w:rPr>
                <w:b w:val="0"/>
                <w:sz w:val="24"/>
              </w:rPr>
              <w:fldChar w:fldCharType="end"/>
            </w:r>
            <w:r>
              <w:t xml:space="preserve">  </w:t>
            </w:r>
          </w:p>
        </w:tc>
      </w:tr>
      <w:tr w:rsidR="00675AF3">
        <w:trPr>
          <w:cantSplit/>
          <w:trHeight w:val="345"/>
        </w:trPr>
        <w:tc>
          <w:tcPr>
            <w:tcW w:w="5490" w:type="dxa"/>
            <w:gridSpan w:val="3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  <w:rPr>
                <w:sz w:val="20"/>
              </w:rPr>
            </w:pPr>
            <w:r>
              <w:t xml:space="preserve">3.  Page  </w:t>
            </w:r>
            <w:r>
              <w:fldChar w:fldCharType="begin">
                <w:ffData>
                  <w:name w:val="Text4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36" w:name="Text45"/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  <w:bookmarkEnd w:id="36"/>
            <w:r>
              <w:t xml:space="preserve">  of   </w:t>
            </w:r>
            <w:r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3B7400">
              <w:rPr>
                <w:noProof/>
                <w:sz w:val="20"/>
              </w:rPr>
              <w:t> </w:t>
            </w:r>
            <w:r w:rsidR="003B7400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>
              <w:t xml:space="preserve">  pages</w:t>
            </w:r>
          </w:p>
        </w:tc>
      </w:tr>
      <w:tr w:rsidR="00675AF3">
        <w:trPr>
          <w:cantSplit/>
          <w:trHeight w:val="405"/>
        </w:trPr>
        <w:tc>
          <w:tcPr>
            <w:tcW w:w="5490" w:type="dxa"/>
            <w:gridSpan w:val="3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</w:pPr>
            <w:r>
              <w:t xml:space="preserve">4.  Shipper’s Reference: </w:t>
            </w:r>
            <w:r>
              <w:rPr>
                <w:b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675AF3">
        <w:trPr>
          <w:cantSplit/>
          <w:trHeight w:val="390"/>
        </w:trPr>
        <w:tc>
          <w:tcPr>
            <w:tcW w:w="5490" w:type="dxa"/>
            <w:gridSpan w:val="3"/>
            <w:vMerge/>
            <w:tcBorders>
              <w:right w:val="nil"/>
            </w:tcBorders>
          </w:tcPr>
          <w:p w:rsidR="00675AF3" w:rsidRDefault="00675AF3">
            <w:pPr>
              <w:pStyle w:val="Heading1"/>
              <w:rPr>
                <w:sz w:val="16"/>
              </w:rPr>
            </w:pPr>
          </w:p>
        </w:tc>
        <w:tc>
          <w:tcPr>
            <w:tcW w:w="5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5AF3" w:rsidRDefault="00675AF3">
            <w:pPr>
              <w:pStyle w:val="Heading3"/>
            </w:pPr>
            <w:r>
              <w:t xml:space="preserve">5.  Freight Forwarders Reference: </w:t>
            </w:r>
            <w:r>
              <w:rPr>
                <w:b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 w:rsidR="003B7400">
              <w:rPr>
                <w:b w:val="0"/>
                <w:noProof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  <w:tr w:rsidR="00675AF3">
        <w:trPr>
          <w:trHeight w:val="465"/>
        </w:trPr>
        <w:tc>
          <w:tcPr>
            <w:tcW w:w="1440" w:type="dxa"/>
            <w:tcBorders>
              <w:bottom w:val="nil"/>
            </w:tcBorders>
            <w:vAlign w:val="center"/>
          </w:tcPr>
          <w:p w:rsidR="00675AF3" w:rsidRDefault="00675AF3">
            <w:pPr>
              <w:rPr>
                <w:b/>
              </w:rPr>
            </w:pPr>
            <w:r>
              <w:rPr>
                <w:b/>
                <w:sz w:val="16"/>
              </w:rPr>
              <w:t>13.  Number</w:t>
            </w:r>
          </w:p>
          <w:p w:rsidR="00675AF3" w:rsidRDefault="00675AF3">
            <w:pPr>
              <w:pStyle w:val="Heading4"/>
            </w:pPr>
            <w:proofErr w:type="gramStart"/>
            <w:r>
              <w:t>of  Pieces</w:t>
            </w:r>
            <w:proofErr w:type="gramEnd"/>
          </w:p>
        </w:tc>
        <w:tc>
          <w:tcPr>
            <w:tcW w:w="1710" w:type="dxa"/>
            <w:tcBorders>
              <w:bottom w:val="nil"/>
            </w:tcBorders>
          </w:tcPr>
          <w:p w:rsidR="00675AF3" w:rsidRDefault="00675AF3">
            <w:pPr>
              <w:jc w:val="center"/>
              <w:rPr>
                <w:b/>
                <w:sz w:val="4"/>
              </w:rPr>
            </w:pP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Kind of Packages</w:t>
            </w:r>
          </w:p>
          <w:p w:rsidR="00675AF3" w:rsidRDefault="00675AF3">
            <w:pPr>
              <w:pStyle w:val="Heading4"/>
            </w:pPr>
            <w:proofErr w:type="gramStart"/>
            <w:r>
              <w:t>and</w:t>
            </w:r>
            <w:proofErr w:type="gramEnd"/>
            <w:r>
              <w:t xml:space="preserve"> Size</w:t>
            </w:r>
          </w:p>
        </w:tc>
        <w:tc>
          <w:tcPr>
            <w:tcW w:w="4860" w:type="dxa"/>
            <w:gridSpan w:val="3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D4086" w:rsidRDefault="00675AF3" w:rsidP="006D4086">
            <w:pPr>
              <w:pStyle w:val="Heading3"/>
              <w:jc w:val="center"/>
            </w:pPr>
            <w:r>
              <w:t xml:space="preserve">Description of Goods </w:t>
            </w:r>
            <w:r w:rsidR="006D4086">
              <w:t xml:space="preserve">(i.e., </w:t>
            </w:r>
            <w:r w:rsidR="006D4086" w:rsidRPr="00971FED">
              <w:t>UN</w:t>
            </w:r>
            <w:r w:rsidR="006D4086">
              <w:t xml:space="preserve"> </w:t>
            </w:r>
            <w:r w:rsidR="006D4086" w:rsidRPr="00971FED">
              <w:t>#</w:t>
            </w:r>
            <w:r w:rsidR="006D4086">
              <w:t>, Proper shipping name/correct</w:t>
            </w:r>
          </w:p>
          <w:p w:rsidR="00675AF3" w:rsidRDefault="006D4086" w:rsidP="006D4086">
            <w:pPr>
              <w:jc w:val="center"/>
              <w:rPr>
                <w:b/>
                <w:sz w:val="16"/>
              </w:rPr>
            </w:pPr>
            <w:proofErr w:type="gramStart"/>
            <w:r>
              <w:rPr>
                <w:b/>
                <w:sz w:val="16"/>
              </w:rPr>
              <w:t>technical</w:t>
            </w:r>
            <w:proofErr w:type="gramEnd"/>
            <w:r>
              <w:rPr>
                <w:b/>
                <w:sz w:val="16"/>
              </w:rPr>
              <w:t xml:space="preserve"> name. </w:t>
            </w:r>
            <w:r w:rsidRPr="00971FED">
              <w:rPr>
                <w:b/>
                <w:sz w:val="16"/>
              </w:rPr>
              <w:t>IMO Class</w:t>
            </w:r>
            <w:r>
              <w:rPr>
                <w:b/>
                <w:sz w:val="16"/>
              </w:rPr>
              <w:t>/Div.,</w:t>
            </w:r>
            <w:r w:rsidRPr="00971FED">
              <w:rPr>
                <w:sz w:val="24"/>
                <w:szCs w:val="24"/>
              </w:rPr>
              <w:t xml:space="preserve"> </w:t>
            </w:r>
            <w:r w:rsidRPr="00971FED">
              <w:rPr>
                <w:b/>
                <w:sz w:val="16"/>
              </w:rPr>
              <w:t>Subsidiary Risk</w:t>
            </w:r>
            <w:r>
              <w:rPr>
                <w:b/>
                <w:sz w:val="16"/>
              </w:rPr>
              <w:t>, PG Group…)</w:t>
            </w:r>
          </w:p>
        </w:tc>
        <w:tc>
          <w:tcPr>
            <w:tcW w:w="1440" w:type="dxa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Net</w:t>
            </w: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Weight (kg)</w:t>
            </w:r>
          </w:p>
        </w:tc>
        <w:tc>
          <w:tcPr>
            <w:tcW w:w="1530" w:type="dxa"/>
            <w:tcBorders>
              <w:bottom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pStyle w:val="Heading3"/>
              <w:jc w:val="center"/>
            </w:pPr>
            <w:r>
              <w:t>Gross</w:t>
            </w:r>
          </w:p>
          <w:p w:rsidR="00675AF3" w:rsidRDefault="00675AF3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Weight (kg)</w:t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62428E">
            <w:pPr>
              <w:jc w:val="center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62428E">
              <w:rPr>
                <w:noProof/>
              </w:rPr>
              <w:t>1</w:t>
            </w:r>
            <w:r>
              <w:fldChar w:fldCharType="end"/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0B7CBB">
            <w:pPr>
              <w:jc w:val="center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0B7CBB">
              <w:t> </w:t>
            </w:r>
            <w:r w:rsidR="000B7CBB">
              <w:t> </w:t>
            </w:r>
            <w:r w:rsidR="000B7CBB">
              <w:t> </w:t>
            </w:r>
            <w:r w:rsidR="000B7CBB">
              <w:t> </w:t>
            </w:r>
            <w:r w:rsidR="000B7CBB"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 w:rsidP="00232EF0">
            <w:pPr>
              <w:jc w:val="center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32EF0">
              <w:t> </w:t>
            </w:r>
            <w:r w:rsidR="00232EF0">
              <w:t> </w:t>
            </w:r>
            <w:r w:rsidR="00232EF0">
              <w:t> </w:t>
            </w:r>
            <w:r w:rsidR="00232EF0">
              <w:t> </w:t>
            </w:r>
            <w:r w:rsidR="00232EF0"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77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77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77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  <w:tr w:rsidR="00675AF3">
        <w:trPr>
          <w:trHeight w:val="1260"/>
        </w:trPr>
        <w:tc>
          <w:tcPr>
            <w:tcW w:w="1440" w:type="dxa"/>
            <w:tcBorders>
              <w:top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680" w:type="dxa"/>
            <w:gridSpan w:val="2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jc w:val="center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right w:val="nil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30" w:type="dxa"/>
            <w:tcBorders>
              <w:top w:val="nil"/>
              <w:left w:val="nil"/>
              <w:right w:val="single" w:sz="4" w:space="0" w:color="auto"/>
            </w:tcBorders>
          </w:tcPr>
          <w:p w:rsidR="00675AF3" w:rsidRDefault="00675AF3">
            <w:pPr>
              <w:rPr>
                <w:b/>
                <w:sz w:val="4"/>
              </w:rPr>
            </w:pPr>
          </w:p>
          <w:p w:rsidR="00675AF3" w:rsidRDefault="00675AF3">
            <w:pPr>
              <w:jc w:val="center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 w:rsidR="003B7400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75AF3" w:rsidRDefault="00675AF3">
      <w:pPr>
        <w:rPr>
          <w:sz w:val="4"/>
        </w:rPr>
      </w:pPr>
    </w:p>
    <w:sectPr w:rsidR="00675AF3">
      <w:footerReference w:type="default" r:id="rId8"/>
      <w:pgSz w:w="12240" w:h="15840" w:code="1"/>
      <w:pgMar w:top="994" w:right="1800" w:bottom="66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A34" w:rsidRDefault="00F55A34">
      <w:r>
        <w:separator/>
      </w:r>
    </w:p>
  </w:endnote>
  <w:endnote w:type="continuationSeparator" w:id="0">
    <w:p w:rsidR="00F55A34" w:rsidRDefault="00F55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A34" w:rsidRPr="003B7400" w:rsidRDefault="00F55A34">
    <w:pPr>
      <w:pStyle w:val="Footer"/>
      <w:rPr>
        <w:sz w:val="14"/>
        <w:szCs w:val="14"/>
      </w:rPr>
    </w:pPr>
    <w:r w:rsidRPr="003B7400">
      <w:rPr>
        <w:sz w:val="14"/>
        <w:szCs w:val="14"/>
      </w:rPr>
      <w:t xml:space="preserve">IFI Form: TC1                                                                                          </w:t>
    </w:r>
    <w:r>
      <w:rPr>
        <w:sz w:val="14"/>
        <w:szCs w:val="14"/>
      </w:rPr>
      <w:t xml:space="preserve">      </w:t>
    </w:r>
    <w:r w:rsidRPr="003B7400">
      <w:rPr>
        <w:sz w:val="14"/>
        <w:szCs w:val="14"/>
      </w:rPr>
      <w:t xml:space="preserve">                                                          Provided by International Forwarders, Inc.                 </w:t>
    </w:r>
  </w:p>
  <w:p w:rsidR="00F55A34" w:rsidRPr="003B7400" w:rsidRDefault="00F55A34">
    <w:pPr>
      <w:pStyle w:val="Footer"/>
      <w:jc w:val="right"/>
      <w:rPr>
        <w:sz w:val="14"/>
        <w:szCs w:val="14"/>
      </w:rPr>
    </w:pPr>
    <w:r w:rsidRPr="003B7400">
      <w:rPr>
        <w:sz w:val="14"/>
        <w:szCs w:val="14"/>
      </w:rPr>
      <w:t>Your Global Logistics Partner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A34" w:rsidRDefault="00F55A34">
      <w:r>
        <w:separator/>
      </w:r>
    </w:p>
  </w:footnote>
  <w:footnote w:type="continuationSeparator" w:id="0">
    <w:p w:rsidR="00F55A34" w:rsidRDefault="00F55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64C8"/>
    <w:multiLevelType w:val="singleLevel"/>
    <w:tmpl w:val="04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8F373CF"/>
    <w:multiLevelType w:val="singleLevel"/>
    <w:tmpl w:val="0409000F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9A3326"/>
    <w:multiLevelType w:val="singleLevel"/>
    <w:tmpl w:val="0409000F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387200D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264734C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76183A9A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771525E6"/>
    <w:multiLevelType w:val="singleLevel"/>
    <w:tmpl w:val="0409000F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ZX+a0OrXYq34p5LZImy4SQjOga4=" w:salt="I1NSkvRhw4uibjvWB6fowg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31"/>
    <w:rsid w:val="000B7CBB"/>
    <w:rsid w:val="000F4D06"/>
    <w:rsid w:val="00232EF0"/>
    <w:rsid w:val="002A42C1"/>
    <w:rsid w:val="00304BDA"/>
    <w:rsid w:val="003359A0"/>
    <w:rsid w:val="003B7400"/>
    <w:rsid w:val="004B7C2A"/>
    <w:rsid w:val="00546A9D"/>
    <w:rsid w:val="005600EB"/>
    <w:rsid w:val="005A0E69"/>
    <w:rsid w:val="0062428E"/>
    <w:rsid w:val="00675AF3"/>
    <w:rsid w:val="006D4086"/>
    <w:rsid w:val="00713050"/>
    <w:rsid w:val="00724B0E"/>
    <w:rsid w:val="007F5D31"/>
    <w:rsid w:val="008132C8"/>
    <w:rsid w:val="00872B6A"/>
    <w:rsid w:val="00872E06"/>
    <w:rsid w:val="0089123F"/>
    <w:rsid w:val="008E31B8"/>
    <w:rsid w:val="009B13EB"/>
    <w:rsid w:val="00A646A0"/>
    <w:rsid w:val="00A928FB"/>
    <w:rsid w:val="00B07A59"/>
    <w:rsid w:val="00B369B5"/>
    <w:rsid w:val="00BE04EA"/>
    <w:rsid w:val="00BF0DF7"/>
    <w:rsid w:val="00C154F7"/>
    <w:rsid w:val="00C24AD1"/>
    <w:rsid w:val="00C768CE"/>
    <w:rsid w:val="00DD68D4"/>
    <w:rsid w:val="00E6778A"/>
    <w:rsid w:val="00EB0AA3"/>
    <w:rsid w:val="00F1648B"/>
    <w:rsid w:val="00F25138"/>
    <w:rsid w:val="00F5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Pr>
      <w:sz w:val="16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5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rPr>
      <w:sz w:val="16"/>
    </w:rPr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5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ch\Downloads\hazde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hazdec.dot</Template>
  <TotalTime>1</TotalTime>
  <Pages>3</Pages>
  <Words>667</Words>
  <Characters>3803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IMO Dangerous Goods Declaration with CPC</vt:lpstr>
    </vt:vector>
  </TitlesOfParts>
  <Company>International Forwarders, Inc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IMO Dangerous Goods Declaration with CPC</dc:title>
  <dc:creator>stanley</dc:creator>
  <cp:lastModifiedBy>meteor</cp:lastModifiedBy>
  <cp:revision>2</cp:revision>
  <cp:lastPrinted>2017-04-07T17:08:00Z</cp:lastPrinted>
  <dcterms:created xsi:type="dcterms:W3CDTF">2017-04-10T16:34:00Z</dcterms:created>
  <dcterms:modified xsi:type="dcterms:W3CDTF">2017-04-10T16:34:00Z</dcterms:modified>
</cp:coreProperties>
</file>