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123C9B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74900"/>
                  <wp:effectExtent l="0" t="0" r="0" b="635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123C9B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6in Bottle Endcap-FEA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123C9B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March 15, 2016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123C9B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123C9B" w:rsidP="00123C9B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123C9B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123C9B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45803128" w:history="1">
                        <w:r w:rsidR="00123C9B" w:rsidRPr="001639F0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123C9B">
                          <w:rPr>
                            <w:noProof/>
                            <w:webHidden/>
                          </w:rPr>
                          <w:tab/>
                        </w:r>
                        <w:r w:rsidR="00123C9B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123C9B">
                          <w:rPr>
                            <w:noProof/>
                            <w:webHidden/>
                          </w:rPr>
                          <w:instrText xml:space="preserve"> PAGEREF _Toc445803128 \h </w:instrText>
                        </w:r>
                        <w:r w:rsidR="00123C9B">
                          <w:rPr>
                            <w:noProof/>
                            <w:webHidden/>
                          </w:rPr>
                        </w:r>
                        <w:r w:rsidR="00123C9B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123C9B">
                          <w:rPr>
                            <w:noProof/>
                            <w:webHidden/>
                          </w:rPr>
                          <w:t>1</w:t>
                        </w:r>
                        <w:r w:rsidR="00123C9B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29" w:history="1">
                        <w:r w:rsidRPr="001639F0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0" w:history="1">
                        <w:r w:rsidRPr="001639F0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1" w:history="1">
                        <w:r w:rsidRPr="001639F0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2" w:history="1">
                        <w:r w:rsidRPr="001639F0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3" w:history="1">
                        <w:r w:rsidRPr="001639F0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4" w:history="1">
                        <w:r w:rsidRPr="001639F0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5" w:history="1">
                        <w:r w:rsidRPr="001639F0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6" w:history="1">
                        <w:r w:rsidRPr="001639F0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7" w:history="1">
                        <w:r w:rsidRPr="001639F0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8" w:history="1">
                        <w:r w:rsidRPr="001639F0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39" w:history="1">
                        <w:r w:rsidRPr="001639F0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_Toc445803139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40" w:history="1">
                        <w:r w:rsidRPr="001639F0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_Toc445803140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41" w:history="1">
                        <w:r w:rsidRPr="001639F0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_Toc445803141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23C9B" w:rsidRDefault="00123C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45803142" w:history="1">
                        <w:r w:rsidRPr="001639F0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_Toc445803142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123C9B" w:rsidP="00C27B5D">
            <w:pPr>
              <w:pStyle w:val="Heading1"/>
              <w:outlineLvl w:val="0"/>
            </w:pPr>
            <w:bookmarkStart w:id="0" w:name="_Toc445803128"/>
            <w:r>
              <w:t>Description</w:t>
            </w:r>
            <w:bookmarkEnd w:id="0"/>
          </w:p>
          <w:p w:rsidR="00F448BC" w:rsidRPr="00E65D6E" w:rsidRDefault="00123C9B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123C9B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4580312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123C9B" w:rsidP="00FF408C">
            <w:pPr>
              <w:pStyle w:val="Heading1"/>
              <w:outlineLvl w:val="0"/>
            </w:pPr>
            <w:bookmarkStart w:id="5" w:name="_Toc44580313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123C9B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29628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2962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123C9B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6in Bottle Endcap-FEA</w:t>
                  </w:r>
                </w:p>
                <w:p w:rsidR="00C16188" w:rsidRDefault="00123C9B" w:rsidP="00123C9B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123C9B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23C9B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123C9B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M4x0.7 Tapped Hole1</w:t>
                  </w:r>
                </w:p>
                <w:p w:rsidR="004B3022" w:rsidRPr="0044448A" w:rsidRDefault="00123C9B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62660"/>
                        <wp:effectExtent l="0" t="0" r="0" b="889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62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23C9B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Mass:3.80942 kg</w:t>
                  </w:r>
                </w:p>
                <w:p w:rsidR="00123C9B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Volume:0.000844662 m^3</w:t>
                  </w:r>
                </w:p>
                <w:p w:rsidR="00123C9B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Density:4510 kg/m^3</w:t>
                  </w:r>
                </w:p>
                <w:p w:rsidR="00123C9B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Weight:37.3324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23C9B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X:\368000_DMO_AUV\Drawings\AUV-3 Reson System\6in Bottle Endcap-FEA.SLDPRT</w:t>
                  </w:r>
                </w:p>
                <w:p w:rsidR="00C16188" w:rsidRPr="0044448A" w:rsidRDefault="00123C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15 11:01:12 2016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123C9B" w:rsidP="00B35001">
            <w:pPr>
              <w:pStyle w:val="Heading1"/>
              <w:outlineLvl w:val="0"/>
            </w:pPr>
            <w:bookmarkStart w:id="6" w:name="_Toc445803131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0"/>
              <w:gridCol w:w="5384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23C9B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(X:\368000_DMO_AUV\Drawings\AUV-3 </w:t>
                  </w:r>
                  <w:proofErr w:type="spellStart"/>
                  <w:r>
                    <w:t>Reson</w:t>
                  </w:r>
                  <w:proofErr w:type="spellEnd"/>
                  <w:r>
                    <w:t xml:space="preserve"> System)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123C9B" w:rsidP="000A7C6B">
            <w:pPr>
              <w:pStyle w:val="Heading1"/>
              <w:outlineLvl w:val="0"/>
            </w:pPr>
            <w:bookmarkStart w:id="7" w:name="_Toc445803132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23C9B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123C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123C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123C9B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45803133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23C9B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23C9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23C9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123C9B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73480"/>
                        <wp:effectExtent l="0" t="0" r="635" b="762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73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Commercially Pure CP-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UNS R50700  Grade 4 (SS)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5e+008 N/m^2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5.5e+008 N/m^2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1.05e+011 N/m^2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0.37  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4510 kg/m^3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4.5e+010 N/m^2</w:t>
                        </w:r>
                      </w:p>
                    </w:tc>
                  </w:tr>
                  <w:tr w:rsidR="00123C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23C9B" w:rsidRDefault="00123C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9e-006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1(M4x0.7 Tapped Hole1)(6in Bottle Endcap)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123C9B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123C9B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45803134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123C9B" w:rsidTr="00EB46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23C9B" w:rsidRPr="004E282D" w:rsidRDefault="00123C9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23C9B" w:rsidRPr="004E282D" w:rsidRDefault="00123C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23C9B" w:rsidRPr="004E282D" w:rsidRDefault="00123C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123C9B" w:rsidTr="00123C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23C9B" w:rsidRPr="00AD5FBA" w:rsidRDefault="00123C9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123C9B" w:rsidRPr="006208CB" w:rsidRDefault="00123C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9220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92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23C9B" w:rsidRPr="00BE6656" w:rsidRDefault="00123C9B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23C9B" w:rsidRPr="00154A1A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</w:tr>
                </w:tbl>
                <w:p w:rsidR="00123C9B" w:rsidRPr="004C6DEB" w:rsidRDefault="00123C9B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123C9B" w:rsidTr="0053783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123C9B" w:rsidRPr="003F154A" w:rsidRDefault="00123C9B" w:rsidP="00537839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123C9B" w:rsidTr="00537839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123C9B" w:rsidTr="00537839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1.09788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1.09788</w:t>
                        </w:r>
                      </w:p>
                    </w:tc>
                  </w:tr>
                  <w:tr w:rsidR="00123C9B" w:rsidTr="00537839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N.m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123C9B" w:rsidRDefault="00123C9B" w:rsidP="00537839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3C9B" w:rsidTr="00123C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23C9B" w:rsidRPr="00AD5FBA" w:rsidRDefault="00123C9B" w:rsidP="0053783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123C9B" w:rsidRPr="006208CB" w:rsidRDefault="00123C9B" w:rsidP="005378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9220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92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123C9B" w:rsidTr="005378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23C9B" w:rsidRPr="00BE6656" w:rsidRDefault="00123C9B" w:rsidP="00537839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23C9B" w:rsidRPr="00154A1A" w:rsidRDefault="00123C9B" w:rsidP="005378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 face(s)</w:t>
                        </w:r>
                      </w:p>
                    </w:tc>
                  </w:tr>
                  <w:tr w:rsidR="00123C9B" w:rsidTr="005378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5378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5378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123C9B" w:rsidTr="005378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5378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5378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123C9B" w:rsidTr="005378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5378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5378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</w:tr>
                </w:tbl>
                <w:p w:rsidR="00123C9B" w:rsidRPr="004C6DEB" w:rsidRDefault="00123C9B" w:rsidP="00537839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123C9B" w:rsidTr="0053783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123C9B" w:rsidRPr="003F154A" w:rsidRDefault="00123C9B" w:rsidP="00537839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123C9B" w:rsidTr="00537839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123C9B" w:rsidTr="00537839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9.15527e-005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-159266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0.00216675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123C9B" w:rsidRPr="00EF37BF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159266</w:t>
                        </w:r>
                      </w:p>
                    </w:tc>
                  </w:tr>
                  <w:tr w:rsidR="00123C9B" w:rsidTr="00537839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N.m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123C9B" w:rsidRDefault="00123C9B" w:rsidP="00537839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123C9B" w:rsidRDefault="00123C9B" w:rsidP="00537839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123C9B" w:rsidTr="00823E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23C9B" w:rsidRPr="004E282D" w:rsidRDefault="00123C9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23C9B" w:rsidRPr="004E282D" w:rsidRDefault="00123C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23C9B" w:rsidRPr="004E282D" w:rsidRDefault="00123C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123C9B" w:rsidTr="004F2F9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123C9B" w:rsidRPr="00F42DD1" w:rsidRDefault="00123C9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123C9B" w:rsidRPr="006208CB" w:rsidRDefault="00123C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75385"/>
                        <wp:effectExtent l="0" t="0" r="0" b="571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75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23C9B" w:rsidRPr="00BE6656" w:rsidRDefault="00123C9B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23C9B" w:rsidRPr="00B77EA3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30 face(s)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9000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123C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23C9B" w:rsidRDefault="00123C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23C9B" w:rsidRDefault="00123C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123C9B" w:rsidRDefault="00123C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445803135"/>
            <w:r w:rsidR="00123C9B">
              <w:t>Connector Definitions</w:t>
            </w:r>
            <w:bookmarkEnd w:id="13"/>
          </w:p>
          <w:p w:rsidR="00132707" w:rsidRDefault="00123C9B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123C9B" w:rsidP="000A7C6B">
            <w:pPr>
              <w:pStyle w:val="Heading1"/>
              <w:outlineLvl w:val="0"/>
            </w:pPr>
            <w:bookmarkStart w:id="14" w:name="_Toc445803136"/>
            <w:r>
              <w:t>Contact Information</w:t>
            </w:r>
            <w:bookmarkEnd w:id="14"/>
          </w:p>
          <w:p w:rsidR="00104BD8" w:rsidRDefault="00123C9B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123C9B" w:rsidP="000A7C6B">
            <w:pPr>
              <w:pStyle w:val="Heading1"/>
              <w:outlineLvl w:val="0"/>
            </w:pPr>
            <w:bookmarkStart w:id="15" w:name="_Toc445803137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23C9B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0.372246 in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0.0186123 in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123C9B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23C9B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32156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20706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15.385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89.2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0.116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123C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00:00:07</w:t>
                  </w:r>
                </w:p>
              </w:tc>
            </w:tr>
            <w:tr w:rsidR="00123C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23C9B" w:rsidRDefault="00123C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HUNGA-TONGA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123C9B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3512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35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123C9B" w:rsidP="000A7C6B">
            <w:pPr>
              <w:pStyle w:val="Heading1"/>
              <w:outlineLvl w:val="0"/>
            </w:pPr>
            <w:bookmarkStart w:id="16" w:name="_Toc445803138"/>
            <w:r>
              <w:t>Sensor Details</w:t>
            </w:r>
            <w:bookmarkEnd w:id="16"/>
          </w:p>
          <w:p w:rsidR="002C53F9" w:rsidRPr="00F077CB" w:rsidRDefault="00123C9B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123C9B" w:rsidP="000A7C6B">
            <w:pPr>
              <w:pStyle w:val="Heading1"/>
              <w:outlineLvl w:val="0"/>
            </w:pPr>
            <w:bookmarkStart w:id="17" w:name="_Toc445803139"/>
            <w:r>
              <w:t>Resultant Forces</w:t>
            </w:r>
            <w:bookmarkEnd w:id="17"/>
          </w:p>
          <w:p w:rsidR="005F5B79" w:rsidRPr="000B04D4" w:rsidRDefault="00123C9B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0.00105054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1.09788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0.00182243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1.09788</w:t>
                  </w:r>
                </w:p>
              </w:tc>
            </w:tr>
          </w:tbl>
          <w:p w:rsidR="005F5B79" w:rsidRPr="000B04D4" w:rsidRDefault="00123C9B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23C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N.m</w:t>
                  </w:r>
                  <w:proofErr w:type="spellEnd"/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23C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123C9B" w:rsidRDefault="00123C9B" w:rsidP="00123C9B">
            <w:pPr>
              <w:pStyle w:val="Heading1"/>
            </w:pPr>
            <w:bookmarkStart w:id="21" w:name="_Toc445803140"/>
            <w:r>
              <w:lastRenderedPageBreak/>
              <w:t>Beams</w:t>
            </w:r>
            <w:bookmarkEnd w:id="21"/>
          </w:p>
          <w:p w:rsidR="00EC2432" w:rsidRDefault="00123C9B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123C9B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45803141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36"/>
              <w:gridCol w:w="3264"/>
              <w:gridCol w:w="2506"/>
              <w:gridCol w:w="2348"/>
            </w:tblGrid>
            <w:tr w:rsidR="00123C9B" w:rsidTr="005378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23C9B" w:rsidTr="005378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95.4436 psi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5491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20306 psi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27179</w:t>
                  </w:r>
                </w:p>
              </w:tc>
            </w:tr>
            <w:tr w:rsidR="00123C9B" w:rsidTr="005378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23C9B" w:rsidRDefault="00123C9B" w:rsidP="0053783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25925"/>
                        <wp:effectExtent l="0" t="0" r="0" b="317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2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C9B" w:rsidRPr="004D2956" w:rsidRDefault="00123C9B" w:rsidP="0053783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6in Bottle Endcap-FEA-Static 1-Stress-Stress1</w:t>
                  </w:r>
                </w:p>
              </w:tc>
            </w:tr>
          </w:tbl>
          <w:p w:rsidR="00123C9B" w:rsidRDefault="00123C9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82"/>
              <w:gridCol w:w="3334"/>
              <w:gridCol w:w="2330"/>
              <w:gridCol w:w="2308"/>
            </w:tblGrid>
            <w:tr w:rsidR="00123C9B" w:rsidTr="005378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23C9B" w:rsidTr="005378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1.39261e-005 m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20615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2.75089e-005 m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29515</w:t>
                  </w:r>
                </w:p>
              </w:tc>
            </w:tr>
            <w:tr w:rsidR="00123C9B" w:rsidTr="005378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23C9B" w:rsidRDefault="00123C9B" w:rsidP="0053783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225925"/>
                        <wp:effectExtent l="0" t="0" r="0" b="317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2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C9B" w:rsidRPr="004D2956" w:rsidRDefault="00123C9B" w:rsidP="0053783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6in Bottle Endcap-FEA-Static 1-Displacement-Displacement1</w:t>
                  </w:r>
                </w:p>
              </w:tc>
            </w:tr>
          </w:tbl>
          <w:p w:rsidR="00123C9B" w:rsidRDefault="00123C9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29"/>
              <w:gridCol w:w="3304"/>
              <w:gridCol w:w="2438"/>
              <w:gridCol w:w="2583"/>
            </w:tblGrid>
            <w:tr w:rsidR="00123C9B" w:rsidTr="005378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23C9B" w:rsidRDefault="00123C9B" w:rsidP="0053783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123C9B" w:rsidTr="005378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1.39019e-005 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8924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23C9B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0.000988144 </w:t>
                  </w:r>
                </w:p>
                <w:p w:rsidR="00123C9B" w:rsidRPr="004D2956" w:rsidRDefault="00123C9B" w:rsidP="0053783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9891</w:t>
                  </w:r>
                </w:p>
              </w:tc>
            </w:tr>
            <w:tr w:rsidR="00123C9B" w:rsidTr="0053783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23C9B" w:rsidRDefault="00123C9B" w:rsidP="0053783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225925"/>
                        <wp:effectExtent l="0" t="0" r="0" b="317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2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C9B" w:rsidRPr="004D2956" w:rsidRDefault="00123C9B" w:rsidP="0053783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6in Bottle Endcap-FEA-Static 1-Strain-Strain1</w:t>
                  </w:r>
                </w:p>
              </w:tc>
            </w:tr>
          </w:tbl>
          <w:p w:rsidR="00123C9B" w:rsidRPr="000B04D4" w:rsidRDefault="00123C9B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123C9B" w:rsidP="00123C9B">
            <w:pPr>
              <w:pStyle w:val="Heading1"/>
            </w:pPr>
            <w:bookmarkStart w:id="26" w:name="_Toc445803142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9B" w:rsidRDefault="00123C9B" w:rsidP="00F25CD7">
      <w:pPr>
        <w:spacing w:after="0" w:line="240" w:lineRule="auto"/>
      </w:pPr>
      <w:r>
        <w:separator/>
      </w:r>
    </w:p>
  </w:endnote>
  <w:endnote w:type="continuationSeparator" w:id="0">
    <w:p w:rsidR="00123C9B" w:rsidRDefault="00123C9B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3377F94" wp14:editId="0325FEA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123C9B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123C9B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6in Bottle Endcap-FEA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23C9B"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7DA4F91" wp14:editId="2D2B1C35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123C9B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123C9B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6in Bottle Endcap-FEA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23C9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9B" w:rsidRDefault="00123C9B" w:rsidP="00F25CD7">
      <w:pPr>
        <w:spacing w:after="0" w:line="240" w:lineRule="auto"/>
      </w:pPr>
      <w:r>
        <w:separator/>
      </w:r>
    </w:p>
  </w:footnote>
  <w:footnote w:type="continuationSeparator" w:id="0">
    <w:p w:rsidR="00123C9B" w:rsidRDefault="00123C9B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9B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3C9B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B57E4-A905-4429-BCAD-692A056B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</dc:creator>
  <cp:lastModifiedBy>Gene M</cp:lastModifiedBy>
  <cp:revision>1</cp:revision>
  <dcterms:created xsi:type="dcterms:W3CDTF">2016-03-15T18:02:00Z</dcterms:created>
  <dcterms:modified xsi:type="dcterms:W3CDTF">2016-03-15T18:03:00Z</dcterms:modified>
</cp:coreProperties>
</file>