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36072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58369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58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36072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Cradle Arm Rev AB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36072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16, 2019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36072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36072F" w:rsidP="0036072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36072F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36072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8915761" w:history="1">
                        <w:r w:rsidR="0036072F" w:rsidRPr="00804F23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36072F">
                          <w:rPr>
                            <w:noProof/>
                            <w:webHidden/>
                          </w:rPr>
                          <w:tab/>
                        </w:r>
                        <w:r w:rsidR="0036072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36072F">
                          <w:rPr>
                            <w:noProof/>
                            <w:webHidden/>
                          </w:rPr>
                          <w:instrText xml:space="preserve"> PAGEREF _Toc8915761 \h </w:instrText>
                        </w:r>
                        <w:r w:rsidR="0036072F">
                          <w:rPr>
                            <w:noProof/>
                            <w:webHidden/>
                          </w:rPr>
                        </w:r>
                        <w:r w:rsidR="0036072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36072F">
                          <w:rPr>
                            <w:noProof/>
                            <w:webHidden/>
                          </w:rPr>
                          <w:t>1</w:t>
                        </w:r>
                        <w:r w:rsidR="0036072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2" w:history="1">
                        <w:r w:rsidRPr="00804F23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3" w:history="1">
                        <w:r w:rsidRPr="00804F23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4" w:history="1">
                        <w:r w:rsidRPr="00804F23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5" w:history="1">
                        <w:r w:rsidRPr="00804F23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6" w:history="1">
                        <w:r w:rsidRPr="00804F23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7" w:history="1">
                        <w:r w:rsidRPr="00804F23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8" w:history="1">
                        <w:r w:rsidRPr="00804F23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69" w:history="1">
                        <w:r w:rsidRPr="00804F23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_Toc8915769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0" w:history="1">
                        <w:r w:rsidRPr="00804F23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1" w:history="1">
                        <w:r w:rsidRPr="00804F23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2" w:history="1">
                        <w:r w:rsidRPr="00804F23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3" w:history="1">
                        <w:r w:rsidRPr="00804F23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4" w:history="1">
                        <w:r w:rsidRPr="00804F23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36072F" w:rsidRDefault="0036072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8915775" w:history="1">
                        <w:r w:rsidRPr="00804F23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_Toc8915775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36072F" w:rsidP="00C27B5D">
            <w:pPr>
              <w:pStyle w:val="Heading1"/>
              <w:outlineLvl w:val="0"/>
            </w:pPr>
            <w:bookmarkStart w:id="0" w:name="_Toc8915761"/>
            <w:r>
              <w:t>Description</w:t>
            </w:r>
            <w:bookmarkEnd w:id="0"/>
          </w:p>
          <w:p w:rsidR="00F448BC" w:rsidRPr="00E65D6E" w:rsidRDefault="0036072F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36072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891576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36072F" w:rsidP="00FF408C">
            <w:pPr>
              <w:pStyle w:val="Heading1"/>
              <w:outlineLvl w:val="0"/>
            </w:pPr>
            <w:bookmarkStart w:id="5" w:name="_Toc891576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36072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468880"/>
                              <wp:effectExtent l="0" t="0" r="3810" b="762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4688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36072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Cradle Arm Rev AB</w:t>
                  </w:r>
                </w:p>
                <w:p w:rsidR="00C16188" w:rsidRDefault="0036072F" w:rsidP="0036072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Default&lt;As Machined&gt;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36072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6072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Template RECTANGULAR TUBE 5X2X.25(1)[2]</w:t>
                  </w:r>
                </w:p>
                <w:p w:rsidR="0036072F" w:rsidRPr="0044448A" w:rsidRDefault="0036072F" w:rsidP="006142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Mass:5.06748 kg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Volume:0.000645541 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Density:7,849.98 kg/m^3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Weight:49.6613 N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Template RECTANGULAR TUBE 5X2X.25(1)[3]</w:t>
                  </w:r>
                </w:p>
                <w:p w:rsidR="0036072F" w:rsidRPr="0044448A" w:rsidRDefault="0036072F" w:rsidP="006142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Mass:4.76857 kg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Volume:0.000607461 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Weight:46.732 N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Boss-Extrude2</w:t>
                  </w:r>
                </w:p>
                <w:p w:rsidR="0036072F" w:rsidRPr="0044448A" w:rsidRDefault="0036072F" w:rsidP="006142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Mass:36.0056 kg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Volume:0.0045867 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Weight:352.855 N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Gusset1</w:t>
                  </w:r>
                </w:p>
                <w:p w:rsidR="0036072F" w:rsidRPr="0044448A" w:rsidRDefault="0036072F" w:rsidP="006142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Mass:1.15775 kg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Volume:0.000147484 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Weight:11.3459 N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Gusset2</w:t>
                  </w:r>
                </w:p>
                <w:p w:rsidR="0036072F" w:rsidRPr="0044448A" w:rsidRDefault="0036072F" w:rsidP="0061424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Mass:1.15775 kg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Volume:0.000147484 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Weight:11.3459 N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36072F" w:rsidRPr="0044448A" w:rsidRDefault="0036072F" w:rsidP="0061424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36072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End cap1</w:t>
                  </w:r>
                </w:p>
                <w:p w:rsidR="004B3022" w:rsidRPr="0044448A" w:rsidRDefault="0036072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721360"/>
                        <wp:effectExtent l="0" t="0" r="0" b="254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721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Mass:0.267327 kg</w:t>
                  </w:r>
                </w:p>
                <w:p w:rsidR="0036072F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Volume:3.40543e-05 m^3</w:t>
                  </w:r>
                </w:p>
                <w:p w:rsidR="0036072F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Density:7,850 kg/m^3</w:t>
                  </w:r>
                </w:p>
                <w:p w:rsidR="0036072F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Weight:2.6198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C:\PDM_Vault\DMO\Capture Head Boom Crutch Rachel Carson\Cradle Arm Rev AB.SLDPRT</w:t>
                  </w:r>
                </w:p>
                <w:p w:rsidR="00C16188" w:rsidRPr="0044448A" w:rsidRDefault="0036072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16 15:39:44 2019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36072F" w:rsidP="00B35001">
            <w:pPr>
              <w:pStyle w:val="Heading1"/>
              <w:outlineLvl w:val="0"/>
            </w:pPr>
            <w:bookmarkStart w:id="6" w:name="_Toc8915764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6072F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(C:\PDM_Vault\DMO\Capture Head Boom Crutch Rachel Carson)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36072F" w:rsidP="000A7C6B">
            <w:pPr>
              <w:pStyle w:val="Heading1"/>
              <w:outlineLvl w:val="0"/>
            </w:pPr>
            <w:bookmarkStart w:id="7" w:name="_Toc8915765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6072F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36072F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36072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36072F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8915766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6072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6072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36072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36072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878840"/>
                        <wp:effectExtent l="0" t="0" r="635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878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ASTM A36 Steel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2.5e+08 N/m^2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4e+08 N/m^2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2e+11 N/m^2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0.26  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7,850 kg/m^3</w:t>
                        </w:r>
                      </w:p>
                    </w:tc>
                  </w:tr>
                  <w:tr w:rsidR="0036072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36072F" w:rsidRDefault="0036072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7.93e+10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1(Template RECTANGULAR TUBE 5X2X.25(1)[2])(Cradle Arm Rev AB),</w:t>
                  </w:r>
                </w:p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3(Template RECTANGULAR TUBE 5X2X.25(1)[3])(Cradle Arm Rev AB),</w:t>
                  </w:r>
                </w:p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4(Boss-Extrude2)(Cradle Arm Rev AB),</w:t>
                  </w:r>
                </w:p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5(Gusset1)(Cradle Arm Rev AB),</w:t>
                  </w:r>
                </w:p>
                <w:p w:rsidR="0036072F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6(Gusset2)(Cradle Arm Rev AB),</w:t>
                  </w:r>
                </w:p>
                <w:p w:rsidR="00E80CD9" w:rsidRPr="00577134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10(End cap1)(Cradle Arm Rev AB)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36072F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36072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8915767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36072F" w:rsidTr="00CA17A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6072F" w:rsidRPr="004E282D" w:rsidRDefault="0036072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6072F" w:rsidRPr="004E282D" w:rsidRDefault="0036072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36072F" w:rsidRPr="004E282D" w:rsidRDefault="0036072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36072F" w:rsidTr="00B0247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36072F" w:rsidRPr="00AD5FBA" w:rsidRDefault="0036072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Fixed-8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36072F" w:rsidRPr="006208CB" w:rsidRDefault="0036072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817880"/>
                        <wp:effectExtent l="0" t="0" r="0" b="127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817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36072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6072F" w:rsidRPr="00BE6656" w:rsidRDefault="0036072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6072F" w:rsidRPr="00154A1A" w:rsidRDefault="0036072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8 face(s)</w:t>
                        </w:r>
                      </w:p>
                    </w:tc>
                  </w:tr>
                  <w:tr w:rsidR="0036072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6072F" w:rsidRDefault="0036072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6072F" w:rsidRDefault="0036072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36072F" w:rsidRPr="004C6DEB" w:rsidRDefault="0036072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36072F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-0.000329018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-0.000343323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-40,034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40,034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36072F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Moment(N.m)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36072F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36072F" w:rsidTr="00140E3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6072F" w:rsidRPr="004E282D" w:rsidRDefault="0036072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6072F" w:rsidRPr="004E282D" w:rsidRDefault="0036072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36072F" w:rsidRPr="004E282D" w:rsidRDefault="0036072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36072F" w:rsidTr="0060320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36072F" w:rsidRPr="00F42DD1" w:rsidRDefault="0036072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36072F" w:rsidRPr="006208CB" w:rsidRDefault="0036072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880110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8801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36072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36072F" w:rsidRPr="00BE6656" w:rsidRDefault="0036072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36072F" w:rsidRPr="00B77EA3" w:rsidRDefault="0036072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36072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6072F" w:rsidRDefault="0036072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6072F" w:rsidRDefault="0036072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36072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6072F" w:rsidRDefault="0036072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6072F" w:rsidRDefault="0036072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9,000 lbf</w:t>
                        </w:r>
                      </w:p>
                    </w:tc>
                  </w:tr>
                </w:tbl>
                <w:p w:rsidR="0036072F" w:rsidRDefault="0036072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8915768"/>
            <w:r w:rsidR="0036072F">
              <w:t>Connector Definitions</w:t>
            </w:r>
            <w:bookmarkEnd w:id="13"/>
          </w:p>
          <w:p w:rsidR="00132707" w:rsidRDefault="0036072F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36072F" w:rsidP="0036072F">
            <w:pPr>
              <w:pStyle w:val="Heading1"/>
            </w:pPr>
            <w:bookmarkStart w:id="14" w:name="_Toc8915769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6072F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6072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36072F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36072F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36072F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12839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"/>
                                <pic:cNvPicPr/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128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36072F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36072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36072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6072F" w:rsidRDefault="0036072F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6072F" w:rsidRDefault="0036072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36072F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36072F" w:rsidRDefault="0036072F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36072F" w:rsidRDefault="0036072F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36072F" w:rsidP="000A7C6B">
            <w:pPr>
              <w:pStyle w:val="Heading1"/>
              <w:outlineLvl w:val="0"/>
            </w:pPr>
            <w:bookmarkStart w:id="15" w:name="_Toc8915770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6072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0.548383 in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0.0274192 in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Mesh Quality Plot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36072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6072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61824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30776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10.744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72.4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0.0162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36072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00:00:09</w:t>
                  </w:r>
                </w:p>
              </w:tc>
            </w:tr>
            <w:tr w:rsidR="0036072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36072F" w:rsidRDefault="0036072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ORIGINATOR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36072F" w:rsidP="00D803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11315" cy="2757805"/>
                        <wp:effectExtent l="0" t="0" r="0" b="444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"/>
                                <pic:cNvPicPr/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2757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36072F" w:rsidP="000A7C6B">
            <w:pPr>
              <w:pStyle w:val="Heading1"/>
              <w:outlineLvl w:val="0"/>
            </w:pPr>
            <w:bookmarkStart w:id="16" w:name="_Toc8915771"/>
            <w:r>
              <w:lastRenderedPageBreak/>
              <w:t>Sensor Details</w:t>
            </w:r>
            <w:bookmarkEnd w:id="16"/>
          </w:p>
          <w:p w:rsidR="002C53F9" w:rsidRPr="00F077CB" w:rsidRDefault="0036072F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36072F" w:rsidP="000A7C6B">
            <w:pPr>
              <w:pStyle w:val="Heading1"/>
              <w:outlineLvl w:val="0"/>
            </w:pPr>
            <w:bookmarkStart w:id="17" w:name="_Toc8915772"/>
            <w:r>
              <w:t>Resultant Forces</w:t>
            </w:r>
            <w:bookmarkEnd w:id="17"/>
          </w:p>
          <w:p w:rsidR="005F5B79" w:rsidRPr="000B04D4" w:rsidRDefault="0036072F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-0.000329018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-0.000343323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-40,034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40,034</w:t>
                  </w:r>
                </w:p>
              </w:tc>
            </w:tr>
          </w:tbl>
          <w:p w:rsidR="005F5B79" w:rsidRPr="000B04D4" w:rsidRDefault="0036072F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36072F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N.m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36072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36072F" w:rsidRDefault="0036072F" w:rsidP="0036072F">
            <w:pPr>
              <w:pStyle w:val="Heading1"/>
            </w:pPr>
            <w:bookmarkStart w:id="21" w:name="_Toc8915773"/>
            <w:r>
              <w:t>Beams</w:t>
            </w:r>
            <w:bookmarkEnd w:id="21"/>
          </w:p>
          <w:p w:rsidR="00EC2432" w:rsidRDefault="0036072F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36072F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8915774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58"/>
              <w:gridCol w:w="3424"/>
              <w:gridCol w:w="2247"/>
              <w:gridCol w:w="2225"/>
            </w:tblGrid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6072F" w:rsidTr="0061424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UZ: Z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-1.925e-04in</w:t>
                  </w:r>
                </w:p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51461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1.957e-02 in</w:t>
                  </w:r>
                </w:p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2460</w:t>
                  </w:r>
                </w:p>
              </w:tc>
            </w:tr>
            <w:tr w:rsidR="0036072F" w:rsidTr="0061424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818130"/>
                        <wp:effectExtent l="0" t="0" r="0" b="127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81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72F" w:rsidRPr="004D2956" w:rsidRDefault="0036072F" w:rsidP="0036072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Cradle Arm Rev AB-Static 1-Displacement-Displacement1</w:t>
                  </w:r>
                </w:p>
              </w:tc>
            </w:tr>
          </w:tbl>
          <w:p w:rsidR="0036072F" w:rsidRDefault="0036072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449"/>
              <w:gridCol w:w="7305"/>
            </w:tblGrid>
            <w:tr w:rsidR="0036072F" w:rsidTr="00F8094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36072F" w:rsidTr="00A118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36072F" w:rsidTr="0061424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818130"/>
                        <wp:effectExtent l="0" t="0" r="0" b="127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81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72F" w:rsidRPr="004D2956" w:rsidRDefault="0036072F" w:rsidP="0036072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Cradle Arm Rev AB-Static 1-Displacement-Displacement1{1}</w:t>
                  </w:r>
                </w:p>
              </w:tc>
            </w:tr>
          </w:tbl>
          <w:p w:rsidR="0036072F" w:rsidRDefault="0036072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27"/>
              <w:gridCol w:w="3130"/>
              <w:gridCol w:w="2560"/>
              <w:gridCol w:w="2537"/>
            </w:tblGrid>
            <w:tr w:rsidR="0036072F" w:rsidTr="0061424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36072F" w:rsidTr="0061424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3.792e+04 N/m^2</w:t>
                  </w:r>
                </w:p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Node: 54845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2.207e+08 N/m^2</w:t>
                  </w:r>
                </w:p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lastRenderedPageBreak/>
                    <w:t>Node: 58925</w:t>
                  </w:r>
                </w:p>
              </w:tc>
            </w:tr>
            <w:tr w:rsidR="0036072F" w:rsidTr="0061424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2818130"/>
                        <wp:effectExtent l="0" t="0" r="0" b="127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81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72F" w:rsidRPr="004D2956" w:rsidRDefault="0036072F" w:rsidP="0036072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Cradle Arm Rev AB-Static 1-Stress-Stress1</w:t>
                  </w:r>
                </w:p>
              </w:tc>
            </w:tr>
          </w:tbl>
          <w:p w:rsidR="0036072F" w:rsidRDefault="0036072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020"/>
              <w:gridCol w:w="7734"/>
            </w:tblGrid>
            <w:tr w:rsidR="0036072F" w:rsidTr="00A968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36072F" w:rsidRDefault="0036072F" w:rsidP="0036072F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36072F" w:rsidTr="00D034A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Design Insight1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36072F" w:rsidRPr="004D2956" w:rsidRDefault="0036072F" w:rsidP="0036072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Design Insight</w:t>
                  </w:r>
                </w:p>
              </w:tc>
            </w:tr>
            <w:tr w:rsidR="0036072F" w:rsidTr="00614244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818130"/>
                        <wp:effectExtent l="0" t="0" r="0" b="127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" name="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81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6072F" w:rsidRPr="004D2956" w:rsidRDefault="0036072F" w:rsidP="0036072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Cradle Arm Rev AB-Static 1-Design Insight-Design Insight1</w:t>
                  </w:r>
                </w:p>
              </w:tc>
            </w:tr>
          </w:tbl>
          <w:p w:rsidR="0036072F" w:rsidRPr="000B04D4" w:rsidRDefault="0036072F" w:rsidP="000A7C6B"/>
          <w:bookmarkEnd w:id="22"/>
          <w:bookmarkEnd w:id="23"/>
          <w:bookmarkEnd w:id="24"/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2818130"/>
                        <wp:effectExtent l="0" t="0" r="0" b="127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818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drawing>
                      <wp:inline distT="0" distB="0" distL="0" distR="0">
                        <wp:extent cx="6858000" cy="3165475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65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Image-2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36072F" w:rsidRDefault="0036072F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3165475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65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Image-3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36072F" w:rsidRDefault="0036072F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drawing>
                      <wp:inline distT="0" distB="0" distL="0" distR="0">
                        <wp:extent cx="6858000" cy="3165475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"/>
                                <pic:cNvPicPr/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65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Image-4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36072F" w:rsidRDefault="0036072F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>
                        <wp:extent cx="6858000" cy="3165475"/>
                        <wp:effectExtent l="0" t="0" r="0" b="0"/>
                        <wp:docPr id="24" name="Picture 2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" name=""/>
                                <pic:cNvPicPr/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65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Image-5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36072F" w:rsidRDefault="0036072F" w:rsidP="000A7C6B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36072F" w:rsidTr="00614244">
              <w:tc>
                <w:tcPr>
                  <w:tcW w:w="5000" w:type="pct"/>
                  <w:vAlign w:val="center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drawing>
                      <wp:inline distT="0" distB="0" distL="0" distR="0">
                        <wp:extent cx="6858000" cy="3165475"/>
                        <wp:effectExtent l="0" t="0" r="0" b="0"/>
                        <wp:docPr id="25" name="Picture 2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165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6072F" w:rsidTr="00614244">
              <w:tc>
                <w:tcPr>
                  <w:tcW w:w="5000" w:type="pct"/>
                </w:tcPr>
                <w:p w:rsidR="0036072F" w:rsidRDefault="0036072F" w:rsidP="0036072F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Image-6</w:t>
                  </w:r>
                </w:p>
                <w:p w:rsidR="0036072F" w:rsidRPr="00145DDC" w:rsidRDefault="0036072F" w:rsidP="0036072F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36072F" w:rsidRDefault="0036072F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36072F" w:rsidP="0036072F">
            <w:pPr>
              <w:pStyle w:val="Heading1"/>
            </w:pPr>
            <w:bookmarkStart w:id="26" w:name="_Toc8915775"/>
            <w:r>
              <w:lastRenderedPageBreak/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36072F">
      <w:footerReference w:type="default" r:id="rId30"/>
      <w:footerReference w:type="first" r:id="rId3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72F" w:rsidRDefault="0036072F" w:rsidP="00F25CD7">
      <w:pPr>
        <w:spacing w:after="0" w:line="240" w:lineRule="auto"/>
      </w:pPr>
      <w:r>
        <w:separator/>
      </w:r>
    </w:p>
  </w:endnote>
  <w:endnote w:type="continuationSeparator" w:id="0">
    <w:p w:rsidR="0036072F" w:rsidRDefault="0036072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3607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36072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Cradle Arm Rev AB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6072F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36072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36072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Cradle Arm Rev AB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6072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72F" w:rsidRDefault="0036072F" w:rsidP="00F25CD7">
      <w:pPr>
        <w:spacing w:after="0" w:line="240" w:lineRule="auto"/>
      </w:pPr>
      <w:r>
        <w:separator/>
      </w:r>
    </w:p>
  </w:footnote>
  <w:footnote w:type="continuationSeparator" w:id="0">
    <w:p w:rsidR="0036072F" w:rsidRDefault="0036072F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72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072F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5BB4"/>
  <w15:docId w15:val="{8E19378C-0539-4091-A94B-C6EFA278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3D26-F9C8-4105-AA0C-A744229B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</Template>
  <TotalTime>1</TotalTime>
  <Pages>14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Emery Nolasco</dc:creator>
  <cp:lastModifiedBy>Emery Nolasco</cp:lastModifiedBy>
  <cp:revision>1</cp:revision>
  <dcterms:created xsi:type="dcterms:W3CDTF">2019-05-16T23:14:00Z</dcterms:created>
  <dcterms:modified xsi:type="dcterms:W3CDTF">2019-05-16T23:15:00Z</dcterms:modified>
</cp:coreProperties>
</file>