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636423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1771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636423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20190610 Crane Crutch Assembly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636423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Monday, June 10, 2019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636423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</w:t>
                  </w:r>
                </w:p>
                <w:p w:rsidR="00B77317" w:rsidRPr="006A441F" w:rsidRDefault="00636423" w:rsidP="00636423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636423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636423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11075823" w:history="1">
                        <w:r w:rsidR="00636423" w:rsidRPr="006964CB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636423">
                          <w:rPr>
                            <w:noProof/>
                            <w:webHidden/>
                          </w:rPr>
                          <w:tab/>
                        </w:r>
                        <w:r w:rsidR="00636423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636423">
                          <w:rPr>
                            <w:noProof/>
                            <w:webHidden/>
                          </w:rPr>
                          <w:instrText xml:space="preserve"> PAGEREF _Toc11075823 \h </w:instrText>
                        </w:r>
                        <w:r w:rsidR="00636423">
                          <w:rPr>
                            <w:noProof/>
                            <w:webHidden/>
                          </w:rPr>
                        </w:r>
                        <w:r w:rsidR="00636423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636423">
                          <w:rPr>
                            <w:noProof/>
                            <w:webHidden/>
                          </w:rPr>
                          <w:t>1</w:t>
                        </w:r>
                        <w:r w:rsidR="00636423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24" w:history="1">
                        <w:r w:rsidRPr="006964CB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25" w:history="1">
                        <w:r w:rsidRPr="006964CB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26" w:history="1">
                        <w:r w:rsidRPr="006964CB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27" w:history="1">
                        <w:r w:rsidRPr="006964CB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28" w:history="1">
                        <w:r w:rsidRPr="006964CB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_Toc11075828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29" w:history="1">
                        <w:r w:rsidRPr="006964CB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30" w:history="1">
                        <w:r w:rsidRPr="006964CB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_Toc11075830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31" w:history="1">
                        <w:r w:rsidRPr="006964CB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_Toc11075831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32" w:history="1">
                        <w:r w:rsidRPr="006964CB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_Toc11075832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33" w:history="1">
                        <w:r w:rsidRPr="006964CB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_Toc11075833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34" w:history="1">
                        <w:r w:rsidRPr="006964CB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_Toc11075834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35" w:history="1">
                        <w:r w:rsidRPr="006964CB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_Toc11075835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36" w:history="1">
                        <w:r w:rsidRPr="006964CB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_Toc11075836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6423" w:rsidRDefault="0063642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1075837" w:history="1">
                        <w:r w:rsidRPr="006964CB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_Toc11075837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636423" w:rsidP="00C27B5D">
            <w:pPr>
              <w:pStyle w:val="Heading1"/>
              <w:outlineLvl w:val="0"/>
            </w:pPr>
            <w:bookmarkStart w:id="0" w:name="_Toc11075823"/>
            <w:r>
              <w:t>Description</w:t>
            </w:r>
            <w:bookmarkEnd w:id="0"/>
          </w:p>
          <w:p w:rsidR="00F448BC" w:rsidRPr="00E65D6E" w:rsidRDefault="00636423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636423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11075824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636423" w:rsidP="00FF408C">
            <w:pPr>
              <w:pStyle w:val="Heading1"/>
              <w:outlineLvl w:val="0"/>
            </w:pPr>
            <w:bookmarkStart w:id="5" w:name="_Toc11075825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636423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2764790"/>
                              <wp:effectExtent l="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27647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636423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</w:t>
                  </w:r>
                </w:p>
                <w:p w:rsidR="00C16188" w:rsidRDefault="00636423" w:rsidP="00636423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636423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36423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364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364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364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636423" w:rsidTr="00FF4C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FF4C39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Combine1</w:t>
                  </w:r>
                </w:p>
                <w:p w:rsidR="00636423" w:rsidRPr="0044448A" w:rsidRDefault="00636423" w:rsidP="00FF4C3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0772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0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Pr="0044448A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Mass:24.6528 kg</w:t>
                  </w:r>
                </w:p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Volume:0.00314048 m^3</w:t>
                  </w:r>
                </w:p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Weight:241.598 N</w:t>
                  </w:r>
                </w:p>
                <w:p w:rsidR="00636423" w:rsidRPr="0044448A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C:\Users\enolasco\Desktop\RC Boom Crutch Atached to ROV Winch Chassis\Crane Parts\Crane Cradle Arm Tubing.SLDPRT</w:t>
                  </w:r>
                </w:p>
                <w:p w:rsidR="00636423" w:rsidRPr="0044448A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16:02:06 2019</w:t>
                  </w:r>
                </w:p>
              </w:tc>
            </w:tr>
            <w:tr w:rsidR="00636423" w:rsidTr="00FF4C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FF4C39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Boss-Extrude2[2]</w:t>
                  </w:r>
                </w:p>
                <w:p w:rsidR="00636423" w:rsidRPr="0044448A" w:rsidRDefault="00636423" w:rsidP="00FF4C3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07720"/>
                        <wp:effectExtent l="0" t="0" r="0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0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Pr="0044448A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Mass:0.385915 kg</w:t>
                  </w:r>
                </w:p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Volume:4.91612e-05 m^3</w:t>
                  </w:r>
                </w:p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Weight:3.78197 N</w:t>
                  </w:r>
                </w:p>
                <w:p w:rsidR="00636423" w:rsidRPr="0044448A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C:\Users\enolasco\Desktop\RC Boom Crutch Atached to ROV Winch Chassis\Crane Parts\Crutch Base Mount.SLDPRT</w:t>
                  </w:r>
                </w:p>
                <w:p w:rsidR="00636423" w:rsidRPr="0044448A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10:35:49 2019</w:t>
                  </w:r>
                </w:p>
              </w:tc>
            </w:tr>
            <w:tr w:rsidR="00636423" w:rsidTr="00FF4C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FF4C39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Boss-Extrude2[1]</w:t>
                  </w:r>
                </w:p>
                <w:p w:rsidR="00636423" w:rsidRPr="0044448A" w:rsidRDefault="00636423" w:rsidP="00FF4C3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0772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0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Pr="0044448A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Mass:0.385915 kg</w:t>
                  </w:r>
                </w:p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Volume:4.91612e-05 m^3</w:t>
                  </w:r>
                </w:p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Weight:3.78197 N</w:t>
                  </w:r>
                </w:p>
                <w:p w:rsidR="00636423" w:rsidRPr="0044448A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C:\Users\enolasco\Desktop\RC Boom Crutch Atached to ROV Winch Chassis\Crane Parts\Crutch Base Mount.SLDPRT</w:t>
                  </w:r>
                </w:p>
                <w:p w:rsidR="00636423" w:rsidRPr="0044448A" w:rsidRDefault="00636423" w:rsidP="00FF4C3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10:35:49 2019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636423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Fillet1</w:t>
                  </w:r>
                </w:p>
                <w:p w:rsidR="004B3022" w:rsidRPr="0044448A" w:rsidRDefault="00636423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0772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0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6364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Mass:0.975889 kg</w:t>
                  </w:r>
                </w:p>
                <w:p w:rsidR="00636423" w:rsidRDefault="006364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Volume:0.00069212 m^3</w:t>
                  </w:r>
                </w:p>
                <w:p w:rsidR="00636423" w:rsidRDefault="006364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Density:1,410 kg/m^3</w:t>
                  </w:r>
                </w:p>
                <w:p w:rsidR="00636423" w:rsidRDefault="006364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Weight:9.56371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C:\Users\enolasco\Desktop\RC Boom Crutch Atached to ROV Winch Chassis\Crane Parts\UHMW Cradle.SLDPRT</w:t>
                  </w:r>
                </w:p>
                <w:p w:rsidR="00C16188" w:rsidRPr="0044448A" w:rsidRDefault="0063642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11:23:52 2019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636423" w:rsidP="00B35001">
            <w:pPr>
              <w:pStyle w:val="Heading1"/>
              <w:outlineLvl w:val="0"/>
            </w:pPr>
            <w:bookmarkStart w:id="6" w:name="_Toc11075826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2"/>
              <w:gridCol w:w="5382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636423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6364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1</w:t>
                  </w:r>
                </w:p>
              </w:tc>
            </w:tr>
            <w:tr w:rsidR="006364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6364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Mixed Mesh</w:t>
                  </w:r>
                </w:p>
              </w:tc>
            </w:tr>
            <w:tr w:rsidR="006364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6364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6364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6364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64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6364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64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64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64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6364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64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6364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64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64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(C:\Users\enolasco\Desktop\RC Boom Crutch Atached to ROV Winch Chassis\Crane Parts)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636423" w:rsidP="000A7C6B">
            <w:pPr>
              <w:pStyle w:val="Heading1"/>
              <w:outlineLvl w:val="0"/>
            </w:pPr>
            <w:bookmarkStart w:id="7" w:name="_Toc11075827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636423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6364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6364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63642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63642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636423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11075828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36423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3642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3642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63642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E80CD9" w:rsidRPr="00577134" w:rsidRDefault="00636423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984250"/>
                        <wp:effectExtent l="0" t="0" r="635" b="635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984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36423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364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ASTM A36 Steel</w:t>
                        </w:r>
                      </w:p>
                    </w:tc>
                  </w:tr>
                  <w:tr w:rsidR="006364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6364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6364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2.5e+08 N/m^2</w:t>
                        </w:r>
                      </w:p>
                    </w:tc>
                  </w:tr>
                  <w:tr w:rsidR="006364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4e+08 N/m^2</w:t>
                        </w:r>
                      </w:p>
                    </w:tc>
                  </w:tr>
                  <w:tr w:rsidR="006364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2e+11 N/m^2</w:t>
                        </w:r>
                      </w:p>
                    </w:tc>
                  </w:tr>
                  <w:tr w:rsidR="006364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0.26  </w:t>
                        </w:r>
                      </w:p>
                    </w:tc>
                  </w:tr>
                  <w:tr w:rsidR="006364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7,850 kg/m^3</w:t>
                        </w:r>
                      </w:p>
                    </w:tc>
                  </w:tr>
                  <w:tr w:rsidR="0063642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7.93e+10 N/m^2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636423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1(Combine1)(Crane Cradle Arm Tubing-1),</w:t>
                  </w:r>
                </w:p>
                <w:p w:rsidR="00636423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1(Convert-Solid1)(Crane Foot  Attachment-1),</w:t>
                  </w:r>
                </w:p>
                <w:p w:rsidR="00636423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1(Fillet1)(Crutch Base Mount-1),</w:t>
                  </w:r>
                </w:p>
                <w:p w:rsidR="00636423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2(Boss-Extrude2[2])(Crutch Base Mount-1),</w:t>
                  </w:r>
                </w:p>
                <w:p w:rsidR="00E80CD9" w:rsidRPr="00577134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3(Boss-Extrude2[1])(Crutch Base Mount-1)</w:t>
                  </w:r>
                </w:p>
              </w:tc>
            </w:tr>
            <w:tr w:rsidR="00636423" w:rsidRPr="000841BF" w:rsidTr="00FF4C39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636423" w:rsidRPr="000841BF" w:rsidRDefault="00636423" w:rsidP="00FF4C39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  <w:tr w:rsidR="00636423" w:rsidRPr="000841BF" w:rsidTr="0063642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636423" w:rsidRPr="00577134" w:rsidRDefault="00636423" w:rsidP="00FF4C39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984250"/>
                        <wp:effectExtent l="0" t="0" r="635" b="635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984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636423" w:rsidRPr="00577134" w:rsidTr="00FF4C3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Pr="00BE6656" w:rsidRDefault="00636423" w:rsidP="00FF4C39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Pr="00BE6656" w:rsidRDefault="00636423" w:rsidP="00FF4C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Delrin 2700 NC010, Low Viscosity Acetal Copolymer (SS)</w:t>
                        </w:r>
                      </w:p>
                    </w:tc>
                  </w:tr>
                  <w:tr w:rsidR="00636423" w:rsidRPr="00577134" w:rsidTr="00FF4C3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636423" w:rsidRPr="00577134" w:rsidTr="00FF4C3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636423" w:rsidRPr="00577134" w:rsidTr="00FF4C3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6.3e+07 N/m^2</w:t>
                        </w:r>
                      </w:p>
                    </w:tc>
                  </w:tr>
                  <w:tr w:rsidR="00636423" w:rsidRPr="00577134" w:rsidTr="00FF4C3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4.07e+07 N/m^2</w:t>
                        </w:r>
                      </w:p>
                    </w:tc>
                  </w:tr>
                  <w:tr w:rsidR="00636423" w:rsidRPr="00577134" w:rsidTr="00FF4C3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2.9e+09 N/m^2</w:t>
                        </w:r>
                      </w:p>
                    </w:tc>
                  </w:tr>
                  <w:tr w:rsidR="00636423" w:rsidRPr="00577134" w:rsidTr="00FF4C3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  </w:t>
                        </w:r>
                      </w:p>
                    </w:tc>
                  </w:tr>
                  <w:tr w:rsidR="00636423" w:rsidRPr="00577134" w:rsidTr="00FF4C3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6423" w:rsidRDefault="00636423" w:rsidP="00FF4C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1,410 kg/m^3</w:t>
                        </w:r>
                      </w:p>
                    </w:tc>
                  </w:tr>
                </w:tbl>
                <w:p w:rsidR="00636423" w:rsidRPr="00577134" w:rsidRDefault="00636423" w:rsidP="00FF4C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636423" w:rsidRPr="00577134" w:rsidRDefault="00636423" w:rsidP="00FF4C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1(Fillet1)(UHMW Cradle-1)</w:t>
                  </w:r>
                </w:p>
              </w:tc>
            </w:tr>
            <w:tr w:rsidR="00636423" w:rsidRPr="000841BF" w:rsidTr="00FF4C39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636423" w:rsidRPr="000841BF" w:rsidRDefault="00636423" w:rsidP="00FF4C39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636423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11075829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636423" w:rsidTr="0073051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36423" w:rsidRPr="004E282D" w:rsidRDefault="0063642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36423" w:rsidRPr="004E282D" w:rsidRDefault="0063642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36423" w:rsidRPr="004E282D" w:rsidRDefault="0063642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636423" w:rsidTr="00D9154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636423" w:rsidRPr="00AD5FBA" w:rsidRDefault="0063642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Fixed-2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636423" w:rsidRPr="006208CB" w:rsidRDefault="0063642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91630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916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6364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636423" w:rsidRPr="00BE6656" w:rsidRDefault="00636423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36423" w:rsidRPr="00154A1A" w:rsidRDefault="006364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6364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6423" w:rsidRDefault="0063642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6423" w:rsidRDefault="006364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636423" w:rsidRPr="004C6DEB" w:rsidRDefault="00636423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636423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64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64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64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64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64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64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6364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-33,025.8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6364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59,167.6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6364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0.00978063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6364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67,760.7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636423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Moment(N.m)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6364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6364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6364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636423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1e-33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636423" w:rsidTr="00E63EE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36423" w:rsidRPr="004E282D" w:rsidRDefault="0063642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36423" w:rsidRPr="004E282D" w:rsidRDefault="0063642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36423" w:rsidRPr="004E282D" w:rsidRDefault="0063642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636423" w:rsidTr="009E292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636423" w:rsidRPr="00F42DD1" w:rsidRDefault="0063642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636423" w:rsidRPr="006208CB" w:rsidRDefault="0063642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986155"/>
                        <wp:effectExtent l="0" t="0" r="0" b="444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986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6364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636423" w:rsidRPr="00BE6656" w:rsidRDefault="00636423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36423" w:rsidRPr="00B77EA3" w:rsidRDefault="006364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6364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6423" w:rsidRDefault="0063642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6423" w:rsidRDefault="006364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63642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6423" w:rsidRDefault="0063642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6423" w:rsidRDefault="0063642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16,683 lbf</w:t>
                        </w:r>
                      </w:p>
                    </w:tc>
                  </w:tr>
                </w:tbl>
                <w:p w:rsidR="00636423" w:rsidRDefault="0063642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11075830"/>
            <w:r w:rsidR="00636423">
              <w:t>Connector Definitions</w:t>
            </w:r>
            <w:bookmarkEnd w:id="13"/>
          </w:p>
          <w:p w:rsidR="00132707" w:rsidRDefault="00636423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636423" w:rsidP="00636423">
            <w:pPr>
              <w:pStyle w:val="Heading1"/>
            </w:pPr>
            <w:bookmarkStart w:id="14" w:name="_Toc11075831"/>
            <w:r>
              <w:lastRenderedPageBreak/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636423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636423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636423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3F22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636423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636423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26365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263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636423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636423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636423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6423" w:rsidRDefault="00636423" w:rsidP="004F6DE4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6423" w:rsidRDefault="00636423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636423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6423" w:rsidRDefault="00636423" w:rsidP="004F6DE4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6423" w:rsidRDefault="00636423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Compatible mesh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636423" w:rsidP="000A7C6B">
            <w:pPr>
              <w:pStyle w:val="Heading1"/>
              <w:outlineLvl w:val="0"/>
            </w:pPr>
            <w:bookmarkStart w:id="15" w:name="_Toc11075832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636423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6364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Mixed Mesh</w:t>
                  </w:r>
                </w:p>
              </w:tc>
            </w:tr>
            <w:tr w:rsidR="006364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63642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64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642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6364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>Jacobian check for shell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63642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0.555272 in</w:t>
                  </w:r>
                </w:p>
              </w:tc>
            </w:tr>
            <w:tr w:rsidR="006364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0.0277636 in</w:t>
                  </w:r>
                </w:p>
              </w:tc>
            </w:tr>
            <w:tr w:rsidR="0063642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>Mesh Quality Plot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  <w:tr w:rsidR="006364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>Remesh failed parts with incompatible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</w:tbl>
          <w:p w:rsidR="00690657" w:rsidRDefault="00690657" w:rsidP="00690657"/>
          <w:p w:rsidR="00A9531D" w:rsidRPr="00690657" w:rsidRDefault="00636423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636423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6364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38925</w:t>
                  </w:r>
                </w:p>
              </w:tc>
            </w:tr>
            <w:tr w:rsidR="006364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19586</w:t>
                  </w:r>
                </w:p>
              </w:tc>
            </w:tr>
            <w:tr w:rsidR="0063642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00:00:11</w:t>
                  </w:r>
                </w:p>
              </w:tc>
            </w:tr>
            <w:tr w:rsidR="0063642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6423" w:rsidRDefault="0063642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ORIGINATOR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636423" w:rsidP="00D803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11315" cy="3084830"/>
                        <wp:effectExtent l="0" t="0" r="0" b="127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3084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636423" w:rsidP="000A7C6B">
            <w:pPr>
              <w:pStyle w:val="Heading1"/>
              <w:outlineLvl w:val="0"/>
            </w:pPr>
            <w:bookmarkStart w:id="16" w:name="_Toc11075833"/>
            <w:r>
              <w:lastRenderedPageBreak/>
              <w:t>Sensor Details</w:t>
            </w:r>
            <w:bookmarkEnd w:id="16"/>
          </w:p>
          <w:p w:rsidR="002C53F9" w:rsidRPr="00F077CB" w:rsidRDefault="00636423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636423" w:rsidP="000A7C6B">
            <w:pPr>
              <w:pStyle w:val="Heading1"/>
              <w:outlineLvl w:val="0"/>
            </w:pPr>
            <w:bookmarkStart w:id="17" w:name="_Toc11075834"/>
            <w:r>
              <w:t>Resultant Forces</w:t>
            </w:r>
            <w:bookmarkEnd w:id="17"/>
          </w:p>
          <w:p w:rsidR="005F5B79" w:rsidRPr="000B04D4" w:rsidRDefault="00636423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6423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64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64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64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64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64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-33,025.8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59,167.6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0.00978063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67,760.7</w:t>
                  </w:r>
                </w:p>
              </w:tc>
            </w:tr>
          </w:tbl>
          <w:p w:rsidR="005F5B79" w:rsidRPr="000B04D4" w:rsidRDefault="00636423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6423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64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64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64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64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6423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N.m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642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1e-33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636423" w:rsidRDefault="00636423" w:rsidP="00636423">
            <w:pPr>
              <w:pStyle w:val="Heading1"/>
            </w:pPr>
            <w:bookmarkStart w:id="21" w:name="_Toc11075835"/>
            <w:r>
              <w:t>Beams</w:t>
            </w:r>
            <w:bookmarkEnd w:id="21"/>
          </w:p>
          <w:p w:rsidR="00EC2432" w:rsidRDefault="00636423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636423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11075836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52"/>
              <w:gridCol w:w="3160"/>
              <w:gridCol w:w="2480"/>
              <w:gridCol w:w="2562"/>
            </w:tblGrid>
            <w:tr w:rsidR="00636423" w:rsidTr="00FF4C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36423" w:rsidTr="00FF4C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1.327e-08 N/mm^2 (MPa)</w:t>
                  </w:r>
                </w:p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22907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6.522e+02 N/mm^2 (MPa)</w:t>
                  </w:r>
                </w:p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28546</w:t>
                  </w:r>
                </w:p>
              </w:tc>
            </w:tr>
            <w:tr w:rsidR="00636423" w:rsidTr="00FF4C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636423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15214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6423" w:rsidRPr="004D2956" w:rsidRDefault="00636423" w:rsidP="006364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1-Stress-Stress1</w:t>
                  </w:r>
                </w:p>
              </w:tc>
            </w:tr>
          </w:tbl>
          <w:p w:rsidR="00636423" w:rsidRDefault="0063642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58"/>
              <w:gridCol w:w="3424"/>
              <w:gridCol w:w="2247"/>
              <w:gridCol w:w="2225"/>
            </w:tblGrid>
            <w:tr w:rsidR="00636423" w:rsidTr="00FF4C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36423" w:rsidTr="00FF4C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UZ: Z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-9.346e-03in</w:t>
                  </w:r>
                </w:p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35148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1.454e-02 in</w:t>
                  </w:r>
                </w:p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35617</w:t>
                  </w:r>
                </w:p>
              </w:tc>
            </w:tr>
            <w:tr w:rsidR="00636423" w:rsidTr="00FF4C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636423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152140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6423" w:rsidRPr="004D2956" w:rsidRDefault="00636423" w:rsidP="006364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1-Displacement-Displacement1</w:t>
                  </w:r>
                </w:p>
              </w:tc>
            </w:tr>
          </w:tbl>
          <w:p w:rsidR="00636423" w:rsidRDefault="0063642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92"/>
              <w:gridCol w:w="3389"/>
              <w:gridCol w:w="2448"/>
              <w:gridCol w:w="2425"/>
            </w:tblGrid>
            <w:tr w:rsidR="00636423" w:rsidTr="00FF4C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36423" w:rsidTr="00FF4C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6.950e-14 </w:t>
                  </w:r>
                </w:p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11288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7.325e-03 </w:t>
                  </w:r>
                </w:p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18515</w:t>
                  </w:r>
                </w:p>
              </w:tc>
            </w:tr>
            <w:tr w:rsidR="00636423" w:rsidTr="00FF4C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636423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152140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6423" w:rsidRPr="004D2956" w:rsidRDefault="00636423" w:rsidP="006364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1-Strain-Strain1</w:t>
                  </w:r>
                </w:p>
              </w:tc>
            </w:tr>
          </w:tbl>
          <w:p w:rsidR="00636423" w:rsidRDefault="0063642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49"/>
              <w:gridCol w:w="7305"/>
            </w:tblGrid>
            <w:tr w:rsidR="00636423" w:rsidTr="00F24CC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636423" w:rsidTr="00371BD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636423" w:rsidTr="00FF4C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636423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152140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6423" w:rsidRPr="004D2956" w:rsidRDefault="00636423" w:rsidP="006364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1-Displacement-Displacement1{1}</w:t>
                  </w:r>
                </w:p>
              </w:tc>
            </w:tr>
          </w:tbl>
          <w:p w:rsidR="00636423" w:rsidRDefault="0063642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23"/>
              <w:gridCol w:w="3376"/>
              <w:gridCol w:w="2352"/>
              <w:gridCol w:w="2503"/>
            </w:tblGrid>
            <w:tr w:rsidR="00636423" w:rsidTr="00FF4C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36423" w:rsidTr="00FF4C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3.833e-01 </w:t>
                  </w:r>
                </w:p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28546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1.884e+10 </w:t>
                  </w:r>
                </w:p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22907</w:t>
                  </w:r>
                </w:p>
              </w:tc>
            </w:tr>
            <w:tr w:rsidR="00636423" w:rsidTr="00FF4C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636423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152140"/>
                        <wp:effectExtent l="0" t="0" r="0" b="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6423" w:rsidRPr="004D2956" w:rsidRDefault="00636423" w:rsidP="006364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1-Factor of Safety-Factor of Safety1</w:t>
                  </w:r>
                </w:p>
              </w:tc>
            </w:tr>
          </w:tbl>
          <w:p w:rsidR="00636423" w:rsidRDefault="0063642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311"/>
              <w:gridCol w:w="7443"/>
            </w:tblGrid>
            <w:tr w:rsidR="00636423" w:rsidTr="00A767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636423" w:rsidTr="00366C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Displacement2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636423" w:rsidTr="00FF4C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636423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152140"/>
                        <wp:effectExtent l="0" t="0" r="0" b="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6423" w:rsidRPr="004D2956" w:rsidRDefault="00636423" w:rsidP="006364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1-Displacement-Displacement2</w:t>
                  </w:r>
                </w:p>
              </w:tc>
            </w:tr>
          </w:tbl>
          <w:p w:rsidR="00636423" w:rsidRDefault="0063642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020"/>
              <w:gridCol w:w="7734"/>
            </w:tblGrid>
            <w:tr w:rsidR="00636423" w:rsidTr="005A27E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636423" w:rsidTr="0046069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Design Insight1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Design Insight</w:t>
                  </w:r>
                </w:p>
              </w:tc>
            </w:tr>
            <w:tr w:rsidR="00636423" w:rsidTr="00FF4C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636423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152140"/>
                        <wp:effectExtent l="0" t="0" r="0" b="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6423" w:rsidRPr="004D2956" w:rsidRDefault="00636423" w:rsidP="006364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1-Design Insight-Design Insight1</w:t>
                  </w:r>
                </w:p>
              </w:tc>
            </w:tr>
          </w:tbl>
          <w:p w:rsidR="00636423" w:rsidRDefault="0063642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386"/>
              <w:gridCol w:w="3136"/>
              <w:gridCol w:w="2838"/>
              <w:gridCol w:w="2394"/>
            </w:tblGrid>
            <w:tr w:rsidR="00636423" w:rsidTr="00FF4C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36423" w:rsidTr="00FF4C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P1: 1st Principal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-5.688e+07N/m^2</w:t>
                  </w:r>
                </w:p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28541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3.498e+08 N/m^2</w:t>
                  </w:r>
                </w:p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3859</w:t>
                  </w:r>
                </w:p>
              </w:tc>
            </w:tr>
            <w:tr w:rsidR="00636423" w:rsidTr="00FF4C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636423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152140"/>
                        <wp:effectExtent l="0" t="0" r="0" b="0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6423" w:rsidRPr="004D2956" w:rsidRDefault="00636423" w:rsidP="006364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1-Stress-Stress2</w:t>
                  </w:r>
                </w:p>
              </w:tc>
            </w:tr>
          </w:tbl>
          <w:p w:rsidR="00636423" w:rsidRDefault="0063642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020"/>
              <w:gridCol w:w="7734"/>
            </w:tblGrid>
            <w:tr w:rsidR="00636423" w:rsidTr="00D8012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6423" w:rsidRDefault="00636423" w:rsidP="0063642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636423" w:rsidTr="00B32E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Design Insight2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6423" w:rsidRPr="004D2956" w:rsidRDefault="00636423" w:rsidP="0063642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Design Insight</w:t>
                  </w:r>
                </w:p>
              </w:tc>
            </w:tr>
            <w:tr w:rsidR="00636423" w:rsidTr="00FF4C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6423" w:rsidRDefault="00636423" w:rsidP="00636423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152140"/>
                        <wp:effectExtent l="0" t="0" r="0" b="0"/>
                        <wp:docPr id="23" name="Picture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5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6423" w:rsidRPr="004D2956" w:rsidRDefault="00636423" w:rsidP="0063642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20190610 Crane Crutch Assembly-Static 1-Design Insight-Design Insight2</w:t>
                  </w:r>
                </w:p>
              </w:tc>
            </w:tr>
          </w:tbl>
          <w:p w:rsidR="00636423" w:rsidRPr="000B04D4" w:rsidRDefault="00636423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636423" w:rsidP="00636423">
            <w:pPr>
              <w:pStyle w:val="Heading1"/>
            </w:pPr>
            <w:bookmarkStart w:id="26" w:name="_Toc11075837"/>
            <w:r>
              <w:lastRenderedPageBreak/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636423">
      <w:footerReference w:type="default" r:id="rId28"/>
      <w:footerReference w:type="first" r:id="rId2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423" w:rsidRDefault="00636423" w:rsidP="00F25CD7">
      <w:pPr>
        <w:spacing w:after="0" w:line="240" w:lineRule="auto"/>
      </w:pPr>
      <w:r>
        <w:separator/>
      </w:r>
    </w:p>
  </w:endnote>
  <w:endnote w:type="continuationSeparator" w:id="0">
    <w:p w:rsidR="00636423" w:rsidRDefault="00636423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636423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636423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20190610 Crane Crutch Assembly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36423"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636423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636423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20190610 Crane Crutch Assembly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3642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423" w:rsidRDefault="00636423" w:rsidP="00F25CD7">
      <w:pPr>
        <w:spacing w:after="0" w:line="240" w:lineRule="auto"/>
      </w:pPr>
      <w:r>
        <w:separator/>
      </w:r>
    </w:p>
  </w:footnote>
  <w:footnote w:type="continuationSeparator" w:id="0">
    <w:p w:rsidR="00636423" w:rsidRDefault="00636423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23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6423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8187"/>
  <w15:docId w15:val="{0177D8FB-B3EF-487F-B0D1-56C62A84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A8407-2C30-47A5-883A-4F42ADFF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</Template>
  <TotalTime>1</TotalTime>
  <Pages>14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Emery Nolasco</dc:creator>
  <cp:lastModifiedBy>Emery Nolasco</cp:lastModifiedBy>
  <cp:revision>1</cp:revision>
  <dcterms:created xsi:type="dcterms:W3CDTF">2019-06-10T23:15:00Z</dcterms:created>
  <dcterms:modified xsi:type="dcterms:W3CDTF">2019-06-10T23:16:00Z</dcterms:modified>
</cp:coreProperties>
</file>