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65376F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587625"/>
                  <wp:effectExtent l="0" t="0" r="0" b="317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58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65376F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LiftingBailPullTestMount</w:t>
                  </w:r>
                  <w:proofErr w:type="spellEnd"/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65376F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January 22, 2014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65376F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65376F" w:rsidP="0065376F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65376F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78152079" w:history="1">
                        <w:r w:rsidR="0065376F" w:rsidRPr="005E653D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65376F">
                          <w:rPr>
                            <w:noProof/>
                            <w:webHidden/>
                          </w:rPr>
                          <w:tab/>
                        </w:r>
                        <w:r w:rsidR="0065376F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65376F">
                          <w:rPr>
                            <w:noProof/>
                            <w:webHidden/>
                          </w:rPr>
                          <w:instrText xml:space="preserve"> PAGEREF _Toc378152079 \h </w:instrText>
                        </w:r>
                        <w:r w:rsidR="0065376F">
                          <w:rPr>
                            <w:noProof/>
                            <w:webHidden/>
                          </w:rPr>
                        </w:r>
                        <w:r w:rsidR="0065376F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65376F">
                          <w:rPr>
                            <w:noProof/>
                            <w:webHidden/>
                          </w:rPr>
                          <w:t>1</w:t>
                        </w:r>
                        <w:r w:rsidR="0065376F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5376F" w:rsidRDefault="0065376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78152080" w:history="1">
                        <w:r w:rsidRPr="005E653D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_Toc378152080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5376F" w:rsidRDefault="0065376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78152081" w:history="1">
                        <w:r w:rsidRPr="005E653D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_Toc378152081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5376F" w:rsidRDefault="0065376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78152082" w:history="1">
                        <w:r w:rsidRPr="005E653D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_Toc378152082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5376F" w:rsidRDefault="0065376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78152083" w:history="1">
                        <w:r w:rsidRPr="005E653D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_Toc378152083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5376F" w:rsidRDefault="0065376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78152084" w:history="1">
                        <w:r w:rsidRPr="005E653D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_Toc378152084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5376F" w:rsidRDefault="0065376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78152085" w:history="1">
                        <w:r w:rsidRPr="005E653D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_Toc378152085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65376F" w:rsidRDefault="0065376F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78152086" w:history="1">
                        <w:r w:rsidRPr="005E653D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_Toc378152086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65376F" w:rsidP="00C27B5D">
            <w:pPr>
              <w:pStyle w:val="Heading1"/>
              <w:outlineLvl w:val="0"/>
            </w:pPr>
            <w:bookmarkStart w:id="0" w:name="_Toc378152079"/>
            <w:r>
              <w:t>Description</w:t>
            </w:r>
            <w:bookmarkEnd w:id="0"/>
          </w:p>
          <w:p w:rsidR="00F448BC" w:rsidRPr="00E65D6E" w:rsidRDefault="0065376F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65376F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78152080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65376F" w:rsidP="00FF408C">
            <w:pPr>
              <w:pStyle w:val="Heading1"/>
              <w:outlineLvl w:val="0"/>
            </w:pPr>
            <w:bookmarkStart w:id="5" w:name="_Toc378152081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65376F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08C6CF1D" wp14:editId="4E04356B">
                              <wp:extent cx="5349240" cy="4465955"/>
                              <wp:effectExtent l="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44659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65376F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LiftingBailPullTestMount</w:t>
                  </w:r>
                </w:p>
                <w:p w:rsidR="00C16188" w:rsidRDefault="0065376F" w:rsidP="0065376F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65376F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5376F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5376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5376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65376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65376F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Fillet1</w:t>
                  </w:r>
                </w:p>
                <w:p w:rsidR="004B3022" w:rsidRPr="0044448A" w:rsidRDefault="0065376F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2823852" wp14:editId="28B74B3A">
                        <wp:extent cx="1562735" cy="1304925"/>
                        <wp:effectExtent l="0" t="0" r="0" b="9525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304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65376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5376F" w:rsidRDefault="0065376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Mass:2.00512 kg</w:t>
                  </w:r>
                </w:p>
                <w:p w:rsidR="0065376F" w:rsidRDefault="0065376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Volume:0.000260405 m^3</w:t>
                  </w:r>
                </w:p>
                <w:p w:rsidR="0065376F" w:rsidRDefault="0065376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Density:7700 kg/m^3</w:t>
                  </w:r>
                </w:p>
                <w:p w:rsidR="0065376F" w:rsidRDefault="0065376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Weight:19.6502 N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5376F" w:rsidRDefault="0065376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Y:\Solid Models\LiftingBailPullTestMount.SLDPRT</w:t>
                  </w:r>
                </w:p>
                <w:p w:rsidR="00C16188" w:rsidRPr="0044448A" w:rsidRDefault="0065376F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Jan 22 10:57:55 2014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65376F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78152082"/>
            <w:r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5376F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5376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65376F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65376F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7078143B" wp14:editId="49AD1425">
                        <wp:extent cx="1904365" cy="1590040"/>
                        <wp:effectExtent l="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590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5376F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65376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Alloy Steel</w:t>
                        </w:r>
                      </w:p>
                    </w:tc>
                  </w:tr>
                  <w:tr w:rsidR="0065376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5376F" w:rsidRDefault="0065376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5376F" w:rsidRDefault="0065376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65376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5376F" w:rsidRDefault="0065376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5376F" w:rsidRDefault="0065376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Max von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Mises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Stress</w:t>
                        </w:r>
                      </w:p>
                    </w:tc>
                  </w:tr>
                  <w:tr w:rsidR="0065376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5376F" w:rsidRDefault="0065376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5376F" w:rsidRDefault="0065376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6.20422e+008 N/m^2</w:t>
                        </w:r>
                      </w:p>
                    </w:tc>
                  </w:tr>
                  <w:tr w:rsidR="0065376F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5376F" w:rsidRDefault="0065376F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65376F" w:rsidRDefault="0065376F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7.23826e+008 N/m^2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65376F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1(Fillet1)(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LiftingBailPullTestMount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65376F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78152083"/>
            <w:r>
              <w:rPr>
                <w:rStyle w:val="Strong"/>
              </w:rPr>
              <w:lastRenderedPageBreak/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65376F" w:rsidTr="004A4E2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5376F" w:rsidRPr="004E282D" w:rsidRDefault="0065376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5376F" w:rsidRPr="004E282D" w:rsidRDefault="0065376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65376F" w:rsidRPr="004E282D" w:rsidRDefault="0065376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65376F" w:rsidTr="005E41B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65376F" w:rsidRPr="00AD5FBA" w:rsidRDefault="0065376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65376F" w:rsidRPr="006208CB" w:rsidRDefault="0065376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479550"/>
                        <wp:effectExtent l="0" t="0" r="0" b="635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47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65376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65376F" w:rsidRPr="00BE6656" w:rsidRDefault="0065376F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5376F" w:rsidRPr="00154A1A" w:rsidRDefault="0065376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4 face(s)</w:t>
                        </w:r>
                      </w:p>
                    </w:tc>
                  </w:tr>
                  <w:tr w:rsidR="0065376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5376F" w:rsidRDefault="0065376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5376F" w:rsidRDefault="0065376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65376F" w:rsidRPr="004C6DEB" w:rsidRDefault="0065376F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65376F" w:rsidTr="00C8724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5376F" w:rsidRPr="004E282D" w:rsidRDefault="0065376F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5376F" w:rsidRPr="004E282D" w:rsidRDefault="0065376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65376F" w:rsidRPr="004E282D" w:rsidRDefault="0065376F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65376F" w:rsidTr="00D5279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65376F" w:rsidRPr="00F42DD1" w:rsidRDefault="0065376F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65376F" w:rsidRPr="006208CB" w:rsidRDefault="0065376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592580"/>
                        <wp:effectExtent l="0" t="0" r="0" b="762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5925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65376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65376F" w:rsidRPr="00BE6656" w:rsidRDefault="0065376F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65376F" w:rsidRPr="00B77EA3" w:rsidRDefault="0065376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face(s), 1 plane(s)</w:t>
                        </w:r>
                      </w:p>
                    </w:tc>
                  </w:tr>
                  <w:tr w:rsidR="0065376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5376F" w:rsidRDefault="0065376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5376F" w:rsidRDefault="0065376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Top Plane</w:t>
                        </w:r>
                      </w:p>
                    </w:tc>
                  </w:tr>
                  <w:tr w:rsidR="0065376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5376F" w:rsidRDefault="0065376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5376F" w:rsidRDefault="0065376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force</w:t>
                        </w:r>
                      </w:p>
                    </w:tc>
                  </w:tr>
                  <w:tr w:rsidR="0065376F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65376F" w:rsidRDefault="0065376F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65376F" w:rsidRDefault="0065376F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---, ---, 3000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65376F" w:rsidRDefault="0065376F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65376F" w:rsidP="000A7C6B">
            <w:pPr>
              <w:pStyle w:val="Heading1"/>
              <w:outlineLvl w:val="0"/>
            </w:pPr>
            <w:bookmarkStart w:id="11" w:name="_Toc378152084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65376F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65376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65376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65376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5376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65376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65376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0.251479 in</w:t>
                  </w:r>
                </w:p>
              </w:tc>
            </w:tr>
            <w:tr w:rsidR="0065376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0.012574 in</w:t>
                  </w:r>
                </w:p>
              </w:tc>
            </w:tr>
            <w:tr w:rsidR="0065376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65376F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65376F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65376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15150</w:t>
                  </w:r>
                </w:p>
              </w:tc>
            </w:tr>
            <w:tr w:rsidR="0065376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9439</w:t>
                  </w:r>
                </w:p>
              </w:tc>
            </w:tr>
            <w:tr w:rsidR="0065376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4.2454</w:t>
                  </w:r>
                </w:p>
              </w:tc>
            </w:tr>
            <w:tr w:rsidR="0065376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99.5</w:t>
                  </w:r>
                </w:p>
              </w:tc>
            </w:tr>
            <w:tr w:rsidR="0065376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65376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65376F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00:00:01</w:t>
                  </w:r>
                </w:p>
              </w:tc>
            </w:tr>
            <w:tr w:rsidR="0065376F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65376F" w:rsidRDefault="0065376F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DEUTSCHLAND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65376F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506595"/>
                        <wp:effectExtent l="0" t="0" r="0" b="825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5065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65376F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78152085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82"/>
              <w:gridCol w:w="3119"/>
              <w:gridCol w:w="2394"/>
              <w:gridCol w:w="2759"/>
            </w:tblGrid>
            <w:tr w:rsidR="0065376F" w:rsidTr="0012732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5376F" w:rsidRDefault="0065376F" w:rsidP="00127327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5376F" w:rsidRDefault="0065376F" w:rsidP="0012732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5376F" w:rsidRDefault="0065376F" w:rsidP="0012732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5376F" w:rsidRDefault="0065376F" w:rsidP="0012732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5376F" w:rsidTr="001273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Pr="004D2956" w:rsidRDefault="0065376F" w:rsidP="00127327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Pr="004D2956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10944.2 N/m^2</w:t>
                  </w:r>
                </w:p>
                <w:p w:rsidR="0065376F" w:rsidRPr="004D2956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12712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3.34453e+007 N/m^2</w:t>
                  </w:r>
                </w:p>
                <w:p w:rsidR="0065376F" w:rsidRPr="004D2956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13677</w:t>
                  </w:r>
                </w:p>
              </w:tc>
            </w:tr>
            <w:tr w:rsidR="0065376F" w:rsidTr="0012732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5376F" w:rsidRDefault="0065376F" w:rsidP="00127327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605020"/>
                        <wp:effectExtent l="0" t="0" r="0" b="508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605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376F" w:rsidRPr="004D2956" w:rsidRDefault="0065376F" w:rsidP="0012732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LiftingBailPullTestMount-SimulationXpress Study-Stress-Stress</w:t>
                  </w:r>
                </w:p>
              </w:tc>
            </w:tr>
          </w:tbl>
          <w:p w:rsidR="0065376F" w:rsidRDefault="0065376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68"/>
              <w:gridCol w:w="3405"/>
              <w:gridCol w:w="2133"/>
              <w:gridCol w:w="2448"/>
            </w:tblGrid>
            <w:tr w:rsidR="0065376F" w:rsidTr="0012732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5376F" w:rsidRDefault="0065376F" w:rsidP="00127327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5376F" w:rsidRDefault="0065376F" w:rsidP="0012732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5376F" w:rsidRDefault="0065376F" w:rsidP="0012732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5376F" w:rsidRDefault="0065376F" w:rsidP="0012732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5376F" w:rsidTr="001273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Pr="004D2956" w:rsidRDefault="0065376F" w:rsidP="00127327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Pr="004D2956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65376F" w:rsidRPr="004D2956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0.00623244 mm</w:t>
                  </w:r>
                </w:p>
                <w:p w:rsidR="0065376F" w:rsidRPr="004D2956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888</w:t>
                  </w:r>
                </w:p>
              </w:tc>
            </w:tr>
            <w:tr w:rsidR="0065376F" w:rsidTr="0012732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5376F" w:rsidRDefault="0065376F" w:rsidP="00127327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605020"/>
                        <wp:effectExtent l="0" t="0" r="0" b="508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605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376F" w:rsidRPr="004D2956" w:rsidRDefault="0065376F" w:rsidP="0012732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LiftingBailPullTestMount-SimulationXpress Study-Displacement-Displacement</w:t>
                  </w:r>
                </w:p>
              </w:tc>
            </w:tr>
          </w:tbl>
          <w:p w:rsidR="0065376F" w:rsidRDefault="0065376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65376F" w:rsidTr="000F2A3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5376F" w:rsidRDefault="0065376F" w:rsidP="00127327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5376F" w:rsidRDefault="0065376F" w:rsidP="0012732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65376F" w:rsidTr="0029723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Pr="004D2956" w:rsidRDefault="0065376F" w:rsidP="00127327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Pr="004D2956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65376F" w:rsidTr="0012732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5376F" w:rsidRDefault="0065376F" w:rsidP="00127327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605020"/>
                        <wp:effectExtent l="0" t="0" r="0" b="508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605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376F" w:rsidRPr="004D2956" w:rsidRDefault="0065376F" w:rsidP="0012732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LiftingBailPullTestMount-SimulationXpress Study-Displacement-Deformation</w:t>
                  </w:r>
                </w:p>
              </w:tc>
            </w:tr>
          </w:tbl>
          <w:p w:rsidR="0065376F" w:rsidRDefault="0065376F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75"/>
              <w:gridCol w:w="3235"/>
              <w:gridCol w:w="2484"/>
              <w:gridCol w:w="2460"/>
            </w:tblGrid>
            <w:tr w:rsidR="0065376F" w:rsidTr="0012732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5376F" w:rsidRDefault="0065376F" w:rsidP="00127327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5376F" w:rsidRDefault="0065376F" w:rsidP="0012732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65376F" w:rsidRDefault="0065376F" w:rsidP="0012732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65376F" w:rsidRDefault="0065376F" w:rsidP="00127327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65376F" w:rsidTr="0012732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Pr="004D2956" w:rsidRDefault="0065376F" w:rsidP="00127327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Pr="004D2956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18.5503 </w:t>
                  </w:r>
                </w:p>
                <w:p w:rsidR="0065376F" w:rsidRPr="004D2956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13677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65376F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56689.5 </w:t>
                  </w:r>
                </w:p>
                <w:p w:rsidR="0065376F" w:rsidRPr="004D2956" w:rsidRDefault="0065376F" w:rsidP="00127327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12712</w:t>
                  </w:r>
                </w:p>
              </w:tc>
            </w:tr>
            <w:tr w:rsidR="0065376F" w:rsidTr="0012732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65376F" w:rsidRDefault="0065376F" w:rsidP="00127327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605020"/>
                        <wp:effectExtent l="0" t="0" r="0" b="508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605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5376F" w:rsidRPr="004D2956" w:rsidRDefault="0065376F" w:rsidP="0012732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LiftingBailPullTestMount-SimulationXpress Study-Factor of Safety-Factor of Safety</w:t>
                  </w:r>
                </w:p>
              </w:tc>
            </w:tr>
          </w:tbl>
          <w:p w:rsidR="0065376F" w:rsidRPr="000B04D4" w:rsidRDefault="0065376F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65376F" w:rsidP="0065376F">
            <w:pPr>
              <w:pStyle w:val="Heading1"/>
            </w:pPr>
            <w:bookmarkStart w:id="16" w:name="_Toc378152086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76F" w:rsidRDefault="0065376F" w:rsidP="00F25CD7">
      <w:pPr>
        <w:spacing w:after="0" w:line="240" w:lineRule="auto"/>
      </w:pPr>
      <w:r>
        <w:separator/>
      </w:r>
    </w:p>
  </w:endnote>
  <w:endnote w:type="continuationSeparator" w:id="0">
    <w:p w:rsidR="0065376F" w:rsidRDefault="0065376F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0426B1F2" wp14:editId="5B853BEC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65376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65376F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LiftingBailPullTestMount</w:t>
          </w:r>
          <w:proofErr w:type="spellEnd"/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5376F">
            <w:rPr>
              <w:noProof/>
            </w:rPr>
            <w:t>10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358E74C1" wp14:editId="3521F079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65376F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65376F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Simulation of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LiftingBailPullTestMount</w:t>
          </w:r>
          <w:proofErr w:type="spellEnd"/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5376F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76F" w:rsidRDefault="0065376F" w:rsidP="00F25CD7">
      <w:pPr>
        <w:spacing w:after="0" w:line="240" w:lineRule="auto"/>
      </w:pPr>
      <w:r>
        <w:separator/>
      </w:r>
    </w:p>
  </w:footnote>
  <w:footnote w:type="continuationSeparator" w:id="0">
    <w:p w:rsidR="0065376F" w:rsidRDefault="0065376F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76F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376F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506B7-4182-469A-B1F4-D156DE5A2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10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Doug Conlin</dc:creator>
  <cp:lastModifiedBy>Doug Conlin</cp:lastModifiedBy>
  <cp:revision>1</cp:revision>
  <dcterms:created xsi:type="dcterms:W3CDTF">2014-01-22T19:05:00Z</dcterms:created>
  <dcterms:modified xsi:type="dcterms:W3CDTF">2014-01-22T19:05:00Z</dcterms:modified>
</cp:coreProperties>
</file>