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956F9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830195"/>
                  <wp:effectExtent l="0" t="0" r="0" b="825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83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956F9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Fugro_hook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956F9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Monday, October 29,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956F9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956F93" w:rsidP="00956F9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56F9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39278899" w:history="1">
                        <w:r w:rsidR="00956F93" w:rsidRPr="00871E4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56F93">
                          <w:rPr>
                            <w:noProof/>
                            <w:webHidden/>
                          </w:rPr>
                          <w:tab/>
                        </w:r>
                        <w:r w:rsidR="00956F9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56F93">
                          <w:rPr>
                            <w:noProof/>
                            <w:webHidden/>
                          </w:rPr>
                          <w:instrText xml:space="preserve"> PAGEREF _Toc339278899 \h </w:instrText>
                        </w:r>
                        <w:r w:rsidR="00956F93">
                          <w:rPr>
                            <w:noProof/>
                            <w:webHidden/>
                          </w:rPr>
                        </w:r>
                        <w:r w:rsidR="00956F9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56F93">
                          <w:rPr>
                            <w:noProof/>
                            <w:webHidden/>
                          </w:rPr>
                          <w:t>1</w:t>
                        </w:r>
                        <w:r w:rsidR="00956F9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0" w:history="1">
                        <w:r w:rsidRPr="00871E4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1" w:history="1">
                        <w:r w:rsidRPr="00871E4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2" w:history="1">
                        <w:r w:rsidRPr="00871E4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3" w:history="1">
                        <w:r w:rsidRPr="00871E4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4" w:history="1">
                        <w:r w:rsidRPr="00871E4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5" w:history="1">
                        <w:r w:rsidRPr="00871E4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56F93" w:rsidRDefault="00956F9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278906" w:history="1">
                        <w:r w:rsidRPr="00871E4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_Toc339278906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956F93" w:rsidP="00C27B5D">
            <w:pPr>
              <w:pStyle w:val="Heading1"/>
              <w:outlineLvl w:val="0"/>
            </w:pPr>
            <w:bookmarkStart w:id="0" w:name="_Toc339278899"/>
            <w:r>
              <w:t>Description</w:t>
            </w:r>
            <w:bookmarkEnd w:id="0"/>
          </w:p>
          <w:p w:rsidR="00F448BC" w:rsidRPr="00E65D6E" w:rsidRDefault="00956F93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956F9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39278900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956F93" w:rsidP="00FF408C">
            <w:pPr>
              <w:pStyle w:val="Heading1"/>
              <w:outlineLvl w:val="0"/>
            </w:pPr>
            <w:bookmarkStart w:id="5" w:name="_Toc339278901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956F9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5D8ED4E8" wp14:editId="4B8ABB98">
                              <wp:extent cx="5349240" cy="3928110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9281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956F9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</w:t>
                  </w:r>
                </w:p>
                <w:p w:rsidR="00C16188" w:rsidRDefault="00956F93" w:rsidP="00956F9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956F9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56F9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956F9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Cut-Extrude2</w:t>
                  </w:r>
                </w:p>
                <w:p w:rsidR="004B3022" w:rsidRPr="0044448A" w:rsidRDefault="00956F93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44BA4F7" wp14:editId="05045D0B">
                        <wp:extent cx="1562735" cy="1147445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47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56F93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Mass:0.433097 kg</w:t>
                  </w:r>
                </w:p>
                <w:p w:rsidR="00956F93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Volume:9.77914e-005 m^3</w:t>
                  </w:r>
                </w:p>
                <w:p w:rsidR="00956F93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Density:4428.78 kg/m^3</w:t>
                  </w:r>
                </w:p>
                <w:p w:rsidR="00956F93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Weight:4.24435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56F93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Hook\Fugro_hook.SLDPRT</w:t>
                  </w:r>
                </w:p>
                <w:p w:rsidR="00C16188" w:rsidRPr="0044448A" w:rsidRDefault="00956F9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26 14:02:04 2007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956F93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39278902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56F9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56F9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56F9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956F9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212F020E" wp14:editId="236E9CA9">
                        <wp:extent cx="1904365" cy="139827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98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56F9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56F9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956F9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956F9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956F9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8.27371e+008 N/m^2</w:t>
                        </w:r>
                      </w:p>
                    </w:tc>
                  </w:tr>
                  <w:tr w:rsidR="00956F9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56F93" w:rsidRDefault="00956F9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1.05e+009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956F9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1(Cut-Extrude2)(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Fugro_hook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956F9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39278903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956F93" w:rsidTr="00563A9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56F93" w:rsidRPr="004E282D" w:rsidRDefault="00956F9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56F93" w:rsidRPr="004E282D" w:rsidRDefault="00956F9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56F93" w:rsidRPr="004E282D" w:rsidRDefault="00956F9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956F93" w:rsidTr="003074C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956F93" w:rsidRPr="00AD5FBA" w:rsidRDefault="00956F9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956F93" w:rsidRPr="006208CB" w:rsidRDefault="00956F9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0175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0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956F9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56F93" w:rsidRPr="00BE6656" w:rsidRDefault="00956F9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56F93" w:rsidRPr="00154A1A" w:rsidRDefault="00956F9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956F9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56F93" w:rsidRDefault="00956F9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56F93" w:rsidRDefault="00956F9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956F93" w:rsidRPr="004C6DEB" w:rsidRDefault="00956F9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956F93" w:rsidTr="005B13C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56F93" w:rsidRPr="004E282D" w:rsidRDefault="00956F9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56F93" w:rsidRPr="004E282D" w:rsidRDefault="00956F9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56F93" w:rsidRPr="004E282D" w:rsidRDefault="00956F9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956F93" w:rsidTr="004E4F7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956F93" w:rsidRPr="00F42DD1" w:rsidRDefault="00956F9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956F93" w:rsidRPr="006208CB" w:rsidRDefault="00956F9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00810"/>
                        <wp:effectExtent l="0" t="0" r="0" b="889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00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956F9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56F93" w:rsidRPr="00BE6656" w:rsidRDefault="00956F9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56F93" w:rsidRPr="00B77EA3" w:rsidRDefault="00956F9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956F9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56F93" w:rsidRDefault="00956F9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56F93" w:rsidRDefault="00956F9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956F9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56F93" w:rsidRDefault="00956F9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56F93" w:rsidRDefault="00956F9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956F9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56F93" w:rsidRDefault="00956F9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56F93" w:rsidRDefault="00956F9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956F93" w:rsidRDefault="00956F9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956F93" w:rsidP="000A7C6B">
            <w:pPr>
              <w:pStyle w:val="Heading1"/>
              <w:outlineLvl w:val="0"/>
            </w:pPr>
            <w:bookmarkStart w:id="11" w:name="_Toc339278904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56F9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956F9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56F9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0.181399 in</w:t>
                  </w:r>
                </w:p>
              </w:tc>
            </w:tr>
            <w:tr w:rsidR="00956F9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0.00906995 in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956F9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56F9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11953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7213</w:t>
                  </w:r>
                </w:p>
              </w:tc>
            </w:tr>
            <w:tr w:rsidR="00956F9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3.7978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99.9</w:t>
                  </w:r>
                </w:p>
              </w:tc>
            </w:tr>
            <w:tr w:rsidR="00956F9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956F9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956F9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56F93" w:rsidRDefault="00956F9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956F93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928870"/>
                        <wp:effectExtent l="0" t="0" r="0" b="508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928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956F93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39278905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956F93" w:rsidTr="005332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56F93" w:rsidTr="0053327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1.92899 N/m^2</w:t>
                  </w:r>
                </w:p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11256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2.72039e+008 N/m^2</w:t>
                  </w:r>
                </w:p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</w:t>
                  </w:r>
                </w:p>
              </w:tc>
            </w:tr>
            <w:tr w:rsidR="00956F93" w:rsidTr="0053327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56F93" w:rsidRDefault="00956F93" w:rsidP="0053327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5036185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6F93" w:rsidRPr="004D2956" w:rsidRDefault="00956F93" w:rsidP="0053327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Study-Stress-Stress</w:t>
                  </w:r>
                </w:p>
              </w:tc>
            </w:tr>
          </w:tbl>
          <w:p w:rsidR="00956F93" w:rsidRDefault="00956F9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25"/>
              <w:gridCol w:w="3475"/>
              <w:gridCol w:w="2177"/>
              <w:gridCol w:w="2277"/>
            </w:tblGrid>
            <w:tr w:rsidR="00956F93" w:rsidTr="005332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56F93" w:rsidTr="0053327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0.78027 mm</w:t>
                  </w:r>
                </w:p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11219</w:t>
                  </w:r>
                </w:p>
              </w:tc>
            </w:tr>
            <w:tr w:rsidR="00956F93" w:rsidTr="0053327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56F93" w:rsidRDefault="00956F93" w:rsidP="0053327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503618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6F93" w:rsidRPr="004D2956" w:rsidRDefault="00956F93" w:rsidP="0053327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Study-Displacement-Displacement</w:t>
                  </w:r>
                </w:p>
              </w:tc>
            </w:tr>
          </w:tbl>
          <w:p w:rsidR="00956F93" w:rsidRDefault="00956F9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956F93" w:rsidTr="00A5438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956F93" w:rsidTr="00E22AA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956F93" w:rsidTr="0053327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56F93" w:rsidRDefault="00956F93" w:rsidP="0053327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503618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6F93" w:rsidRPr="004D2956" w:rsidRDefault="00956F93" w:rsidP="0053327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Study-Displacement-Deformation</w:t>
                  </w:r>
                </w:p>
              </w:tc>
            </w:tr>
          </w:tbl>
          <w:p w:rsidR="00956F93" w:rsidRDefault="00956F9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956F93" w:rsidTr="0053327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56F93" w:rsidRDefault="00956F93" w:rsidP="0053327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56F93" w:rsidTr="0053327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3.04136 </w:t>
                  </w:r>
                </w:p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56F93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4.28913e+008 </w:t>
                  </w:r>
                </w:p>
                <w:p w:rsidR="00956F93" w:rsidRPr="004D2956" w:rsidRDefault="00956F93" w:rsidP="0053327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11256</w:t>
                  </w:r>
                </w:p>
              </w:tc>
            </w:tr>
            <w:tr w:rsidR="00956F93" w:rsidTr="0053327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56F93" w:rsidRDefault="00956F93" w:rsidP="0053327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503618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503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6F93" w:rsidRPr="004D2956" w:rsidRDefault="00956F93" w:rsidP="0053327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Fugro_hook-SimulationXpress Study-Factor of Safety-Factor of Safety</w:t>
                  </w:r>
                </w:p>
              </w:tc>
            </w:tr>
          </w:tbl>
          <w:p w:rsidR="00956F93" w:rsidRPr="000B04D4" w:rsidRDefault="00956F93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56F93" w:rsidP="00956F93">
            <w:pPr>
              <w:pStyle w:val="Heading1"/>
            </w:pPr>
            <w:bookmarkStart w:id="16" w:name="_Toc339278906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F93" w:rsidRDefault="00956F93" w:rsidP="00F25CD7">
      <w:pPr>
        <w:spacing w:after="0" w:line="240" w:lineRule="auto"/>
      </w:pPr>
      <w:r>
        <w:separator/>
      </w:r>
    </w:p>
  </w:endnote>
  <w:endnote w:type="continuationSeparator" w:id="0">
    <w:p w:rsidR="00956F93" w:rsidRDefault="00956F9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EBA09A2" wp14:editId="121032BE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956F9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956F9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Fugro_hook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56F93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1C66B6D" wp14:editId="5414024C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956F9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956F9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Fugro_hook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56F9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F93" w:rsidRDefault="00956F93" w:rsidP="00F25CD7">
      <w:pPr>
        <w:spacing w:after="0" w:line="240" w:lineRule="auto"/>
      </w:pPr>
      <w:r>
        <w:separator/>
      </w:r>
    </w:p>
  </w:footnote>
  <w:footnote w:type="continuationSeparator" w:id="0">
    <w:p w:rsidR="00956F93" w:rsidRDefault="00956F93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F9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6F93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B49B-77AF-452E-843E-17E71B41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2012-10-29T19:59:00Z</dcterms:created>
  <dcterms:modified xsi:type="dcterms:W3CDTF">2012-10-29T19:59:00Z</dcterms:modified>
</cp:coreProperties>
</file>