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C4408B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5808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C4408B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Fugro_hook_with_snapgate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C4408B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November 13,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C4408B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 Study</w:t>
                  </w:r>
                </w:p>
                <w:p w:rsidR="00B77317" w:rsidRPr="006A441F" w:rsidRDefault="00C4408B" w:rsidP="00C4408B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C4408B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0570758" w:history="1">
                        <w:r w:rsidR="00C4408B" w:rsidRPr="002875B4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C4408B">
                          <w:rPr>
                            <w:noProof/>
                            <w:webHidden/>
                          </w:rPr>
                          <w:tab/>
                        </w:r>
                        <w:r w:rsidR="00C4408B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C4408B">
                          <w:rPr>
                            <w:noProof/>
                            <w:webHidden/>
                          </w:rPr>
                          <w:instrText xml:space="preserve"> PAGEREF _Toc340570758 \h </w:instrText>
                        </w:r>
                        <w:r w:rsidR="00C4408B">
                          <w:rPr>
                            <w:noProof/>
                            <w:webHidden/>
                          </w:rPr>
                        </w:r>
                        <w:r w:rsidR="00C4408B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C4408B">
                          <w:rPr>
                            <w:noProof/>
                            <w:webHidden/>
                          </w:rPr>
                          <w:t>1</w:t>
                        </w:r>
                        <w:r w:rsidR="00C4408B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59" w:history="1">
                        <w:r w:rsidRPr="002875B4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60" w:history="1">
                        <w:r w:rsidRPr="002875B4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61" w:history="1">
                        <w:r w:rsidRPr="002875B4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62" w:history="1">
                        <w:r w:rsidRPr="002875B4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63" w:history="1">
                        <w:r w:rsidRPr="002875B4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64" w:history="1">
                        <w:r w:rsidRPr="002875B4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4408B" w:rsidRDefault="00C4408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570765" w:history="1">
                        <w:r w:rsidRPr="002875B4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_Toc340570765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C4408B" w:rsidP="00C27B5D">
            <w:pPr>
              <w:pStyle w:val="Heading1"/>
              <w:outlineLvl w:val="0"/>
            </w:pPr>
            <w:bookmarkStart w:id="0" w:name="_Toc340570758"/>
            <w:r>
              <w:t>Description</w:t>
            </w:r>
            <w:bookmarkEnd w:id="0"/>
          </w:p>
          <w:p w:rsidR="00F448BC" w:rsidRPr="00E65D6E" w:rsidRDefault="00C4408B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C4408B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40570759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C4408B" w:rsidP="00FF408C">
            <w:pPr>
              <w:pStyle w:val="Heading1"/>
              <w:outlineLvl w:val="0"/>
            </w:pPr>
            <w:bookmarkStart w:id="5" w:name="_Toc340570760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C4408B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698D0288" wp14:editId="61A6FBC3">
                              <wp:extent cx="5349240" cy="3411855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118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C4408B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Fugro_hook_with_snapgate</w:t>
                  </w:r>
                </w:p>
                <w:p w:rsidR="00C16188" w:rsidRDefault="00C4408B" w:rsidP="00C4408B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C4408B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4408B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C4408B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Line3</w:t>
                  </w:r>
                </w:p>
                <w:p w:rsidR="004B3022" w:rsidRPr="0044448A" w:rsidRDefault="00C4408B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15584E" wp14:editId="73E99AD3">
                        <wp:extent cx="1562735" cy="99695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6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4408B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Mass:1.18824 lb</w:t>
                  </w:r>
                </w:p>
                <w:p w:rsidR="00C4408B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Volume:7.4265 in^3</w:t>
                  </w:r>
                </w:p>
                <w:p w:rsidR="00C4408B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C4408B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Weight:1.18743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4408B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Hook\Fugro_hook_with_snapgate.SLDPRT</w:t>
                  </w:r>
                </w:p>
                <w:p w:rsidR="00C16188" w:rsidRPr="0044448A" w:rsidRDefault="00C4408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Nov 13 11:48:05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C4408B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40570761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4408B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4408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4408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C4408B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3DA72C94" wp14:editId="51660328">
                        <wp:extent cx="1904365" cy="1214755"/>
                        <wp:effectExtent l="0" t="0" r="635" b="4445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14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C4408B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C4408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C4408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C4408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Max von Mises Stress</w:t>
                        </w:r>
                      </w:p>
                    </w:tc>
                  </w:tr>
                  <w:tr w:rsidR="00C4408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120000 psi</w:t>
                        </w:r>
                      </w:p>
                    </w:tc>
                  </w:tr>
                  <w:tr w:rsidR="00C4408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4408B" w:rsidRDefault="00C4408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152290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C4408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1(Split Line3)(Fugro_hook_with_snapgate)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C4408B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40570762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C4408B" w:rsidTr="002772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C4408B" w:rsidRPr="004E282D" w:rsidRDefault="00C4408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C4408B" w:rsidRPr="004E282D" w:rsidRDefault="00C4408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C4408B" w:rsidRPr="004E282D" w:rsidRDefault="00C4408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C4408B" w:rsidTr="001A482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C4408B" w:rsidRPr="00AD5FBA" w:rsidRDefault="00C4408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C4408B" w:rsidRPr="006208CB" w:rsidRDefault="00C4408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3030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30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C4408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4408B" w:rsidRPr="00BE6656" w:rsidRDefault="00C4408B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4408B" w:rsidRPr="00154A1A" w:rsidRDefault="00C4408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C4408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4408B" w:rsidRDefault="00C4408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4408B" w:rsidRDefault="00C4408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C4408B" w:rsidRPr="004C6DEB" w:rsidRDefault="00C4408B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C4408B" w:rsidTr="00126AF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4408B" w:rsidRPr="004E282D" w:rsidRDefault="00C4408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4408B" w:rsidRPr="004E282D" w:rsidRDefault="00C4408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4408B" w:rsidRPr="004E282D" w:rsidRDefault="00C4408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C4408B" w:rsidTr="008861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C4408B" w:rsidRPr="00F42DD1" w:rsidRDefault="00C4408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C4408B" w:rsidRPr="006208CB" w:rsidRDefault="00C4408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16660"/>
                        <wp:effectExtent l="0" t="0" r="0" b="254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16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C4408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4408B" w:rsidRPr="00BE6656" w:rsidRDefault="00C4408B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4408B" w:rsidRPr="00B77EA3" w:rsidRDefault="00C4408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C4408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4408B" w:rsidRDefault="00C4408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4408B" w:rsidRDefault="00C4408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Plane2</w:t>
                        </w:r>
                      </w:p>
                    </w:tc>
                  </w:tr>
                  <w:tr w:rsidR="00C4408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4408B" w:rsidRDefault="00C4408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4408B" w:rsidRDefault="00C4408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C4408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4408B" w:rsidRDefault="00C4408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4408B" w:rsidRDefault="00C4408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2000 lbf</w:t>
                        </w:r>
                      </w:p>
                    </w:tc>
                  </w:tr>
                </w:tbl>
                <w:p w:rsidR="00C4408B" w:rsidRDefault="00C4408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C4408B" w:rsidP="000A7C6B">
            <w:pPr>
              <w:pStyle w:val="Heading1"/>
              <w:outlineLvl w:val="0"/>
            </w:pPr>
            <w:bookmarkStart w:id="11" w:name="_Toc340570763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C4408B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C4408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C4408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0.195159 in</w:t>
                  </w:r>
                </w:p>
              </w:tc>
            </w:tr>
            <w:tr w:rsidR="00C4408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0.00975797 in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C4408B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C4408B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14565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8811</w:t>
                  </w:r>
                </w:p>
              </w:tc>
            </w:tr>
            <w:tr w:rsidR="00C4408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68.652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97.6</w:t>
                  </w:r>
                </w:p>
              </w:tc>
            </w:tr>
            <w:tr w:rsidR="00C4408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0.193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C4408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00:00:02</w:t>
                  </w:r>
                </w:p>
              </w:tc>
            </w:tr>
            <w:tr w:rsidR="00C4408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4408B" w:rsidRDefault="00C4408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C4408B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80535"/>
                        <wp:effectExtent l="0" t="0" r="0" b="571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80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C4408B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40570764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2"/>
              <w:gridCol w:w="3141"/>
              <w:gridCol w:w="2723"/>
              <w:gridCol w:w="2388"/>
            </w:tblGrid>
            <w:tr w:rsidR="00C4408B" w:rsidTr="005614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C4408B" w:rsidTr="0056141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0.000227263 psi</w:t>
                  </w:r>
                </w:p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6885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23990.9 psi</w:t>
                  </w:r>
                </w:p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123</w:t>
                  </w:r>
                </w:p>
              </w:tc>
            </w:tr>
            <w:tr w:rsidR="00C4408B" w:rsidTr="0056141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4408B" w:rsidRDefault="00C4408B" w:rsidP="0056141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373880"/>
                        <wp:effectExtent l="0" t="0" r="0" b="762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73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408B" w:rsidRPr="004D2956" w:rsidRDefault="00C4408B" w:rsidP="005614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Fugro_hook_with_snapgate-SimulationXpress Study-Stress-Stress</w:t>
                  </w:r>
                </w:p>
              </w:tc>
            </w:tr>
          </w:tbl>
          <w:p w:rsidR="00C4408B" w:rsidRDefault="00C4408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6"/>
              <w:gridCol w:w="3451"/>
              <w:gridCol w:w="2162"/>
              <w:gridCol w:w="2335"/>
            </w:tblGrid>
            <w:tr w:rsidR="00C4408B" w:rsidTr="005614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C4408B" w:rsidTr="0056141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0.533422 mm</w:t>
                  </w:r>
                </w:p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84</w:t>
                  </w:r>
                </w:p>
              </w:tc>
            </w:tr>
            <w:tr w:rsidR="00C4408B" w:rsidTr="0056141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4408B" w:rsidRDefault="00C4408B" w:rsidP="0056141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373880"/>
                        <wp:effectExtent l="0" t="0" r="0" b="762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73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408B" w:rsidRPr="004D2956" w:rsidRDefault="00C4408B" w:rsidP="005614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Fugro_hook_with_snapgate-SimulationXpress Study-Displacement-Displacement</w:t>
                  </w:r>
                </w:p>
              </w:tc>
            </w:tr>
          </w:tbl>
          <w:p w:rsidR="00C4408B" w:rsidRDefault="00C4408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C4408B" w:rsidTr="00914D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C4408B" w:rsidTr="003746E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C4408B" w:rsidTr="0056141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4408B" w:rsidRDefault="00C4408B" w:rsidP="0056141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373880"/>
                        <wp:effectExtent l="0" t="0" r="0" b="762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73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408B" w:rsidRPr="004D2956" w:rsidRDefault="00C4408B" w:rsidP="005614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Fugro_hook_with_snapgate-SimulationXpress Study-Displacement-Deformation</w:t>
                  </w:r>
                </w:p>
              </w:tc>
            </w:tr>
          </w:tbl>
          <w:p w:rsidR="00C4408B" w:rsidRDefault="00C4408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1"/>
              <w:gridCol w:w="3141"/>
              <w:gridCol w:w="2334"/>
              <w:gridCol w:w="2778"/>
            </w:tblGrid>
            <w:tr w:rsidR="00C4408B" w:rsidTr="005614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C4408B" w:rsidRDefault="00C4408B" w:rsidP="0056141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C4408B" w:rsidTr="0056141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Max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5.0019 </w:t>
                  </w:r>
                </w:p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4408B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5.28023e+008 </w:t>
                  </w:r>
                </w:p>
                <w:p w:rsidR="00C4408B" w:rsidRPr="004D2956" w:rsidRDefault="00C4408B" w:rsidP="005614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6885</w:t>
                  </w:r>
                </w:p>
              </w:tc>
            </w:tr>
            <w:tr w:rsidR="00C4408B" w:rsidTr="0056141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4408B" w:rsidRDefault="00C4408B" w:rsidP="0056141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373880"/>
                        <wp:effectExtent l="0" t="0" r="0" b="762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73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408B" w:rsidRPr="004D2956" w:rsidRDefault="00C4408B" w:rsidP="005614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Fugro_hook_with_snapgate-SimulationXpress Study-Factor of Safety-Factor of Safety</w:t>
                  </w:r>
                </w:p>
              </w:tc>
            </w:tr>
          </w:tbl>
          <w:p w:rsidR="00C4408B" w:rsidRPr="000B04D4" w:rsidRDefault="00C4408B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C4408B" w:rsidP="00C4408B">
            <w:pPr>
              <w:pStyle w:val="Heading1"/>
            </w:pPr>
            <w:bookmarkStart w:id="16" w:name="_Toc340570765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8B" w:rsidRDefault="00C4408B" w:rsidP="00F25CD7">
      <w:pPr>
        <w:spacing w:after="0" w:line="240" w:lineRule="auto"/>
      </w:pPr>
      <w:r>
        <w:separator/>
      </w:r>
    </w:p>
  </w:endnote>
  <w:endnote w:type="continuationSeparator" w:id="0">
    <w:p w:rsidR="00C4408B" w:rsidRDefault="00C4408B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64E116E" wp14:editId="1BFF7BAF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C4408B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C4408B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Fugro_hook_with_snapgate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4408B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C47ED64" wp14:editId="1E6B0C9E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C4408B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C4408B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Fugro_hook_with_snapgate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4408B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8B" w:rsidRDefault="00C4408B" w:rsidP="00F25CD7">
      <w:pPr>
        <w:spacing w:after="0" w:line="240" w:lineRule="auto"/>
      </w:pPr>
      <w:r>
        <w:separator/>
      </w:r>
    </w:p>
  </w:footnote>
  <w:footnote w:type="continuationSeparator" w:id="0">
    <w:p w:rsidR="00C4408B" w:rsidRDefault="00C4408B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8B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408B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5C30-1D6B-45B8-80AC-862249FA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2012-11-13T19:50:00Z</dcterms:created>
  <dcterms:modified xsi:type="dcterms:W3CDTF">2012-11-13T19:50:00Z</dcterms:modified>
</cp:coreProperties>
</file>