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E90BB8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740025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E90BB8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SeaCatchCopy3-Thick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E90BB8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October 31,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E90BB8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E90BB8" w:rsidP="00E90BB8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90BB8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39447019" w:history="1">
                        <w:r w:rsidR="00E90BB8" w:rsidRPr="00F568EE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90BB8">
                          <w:rPr>
                            <w:noProof/>
                            <w:webHidden/>
                          </w:rPr>
                          <w:tab/>
                        </w:r>
                        <w:r w:rsidR="00E90BB8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90BB8">
                          <w:rPr>
                            <w:noProof/>
                            <w:webHidden/>
                          </w:rPr>
                          <w:instrText xml:space="preserve"> PAGEREF _Toc339447019 \h </w:instrText>
                        </w:r>
                        <w:r w:rsidR="00E90BB8">
                          <w:rPr>
                            <w:noProof/>
                            <w:webHidden/>
                          </w:rPr>
                        </w:r>
                        <w:r w:rsidR="00E90BB8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90BB8">
                          <w:rPr>
                            <w:noProof/>
                            <w:webHidden/>
                          </w:rPr>
                          <w:t>1</w:t>
                        </w:r>
                        <w:r w:rsidR="00E90BB8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0" w:history="1">
                        <w:r w:rsidRPr="00F568EE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1" w:history="1">
                        <w:r w:rsidRPr="00F568EE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2" w:history="1">
                        <w:r w:rsidRPr="00F568EE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3" w:history="1">
                        <w:r w:rsidRPr="00F568EE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4" w:history="1">
                        <w:r w:rsidRPr="00F568EE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5" w:history="1">
                        <w:r w:rsidRPr="00F568EE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90BB8" w:rsidRDefault="00E90BB8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7026" w:history="1">
                        <w:r w:rsidRPr="00F568EE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_Toc339447026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E90BB8" w:rsidP="00C27B5D">
            <w:pPr>
              <w:pStyle w:val="Heading1"/>
              <w:outlineLvl w:val="0"/>
            </w:pPr>
            <w:bookmarkStart w:id="0" w:name="_Toc339447019"/>
            <w:r>
              <w:t>Description</w:t>
            </w:r>
            <w:bookmarkEnd w:id="0"/>
          </w:p>
          <w:p w:rsidR="00F448BC" w:rsidRPr="00E65D6E" w:rsidRDefault="00E90BB8" w:rsidP="00FF408C">
            <w:r>
              <w:t>Material:  17-4PH Stainless Steel heat treated to H900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E90BB8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39447020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E90BB8" w:rsidP="00FF408C">
            <w:pPr>
              <w:pStyle w:val="Heading1"/>
              <w:outlineLvl w:val="0"/>
            </w:pPr>
            <w:bookmarkStart w:id="5" w:name="_Toc339447021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E90BB8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4EA3B3E9" wp14:editId="7939C436">
                              <wp:extent cx="5349240" cy="3803015"/>
                              <wp:effectExtent l="0" t="0" r="3810" b="698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8030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E90BB8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SeaCatchCopy3-Thick</w:t>
                  </w:r>
                </w:p>
                <w:p w:rsidR="00C16188" w:rsidRDefault="00E90BB8" w:rsidP="00E90BB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E90BB8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90BB8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E90BB8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E90BB8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8295244" wp14:editId="2445BDEA">
                        <wp:extent cx="1562735" cy="111125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1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90BB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Mass:3.39968 lb</w:t>
                  </w:r>
                </w:p>
                <w:p w:rsidR="00E90BB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Volume:12.0556 in^3</w:t>
                  </w:r>
                </w:p>
                <w:p w:rsidR="00E90BB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Density:0.282 lb/in^3</w:t>
                  </w:r>
                </w:p>
                <w:p w:rsidR="00E90BB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Weight:3.39738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90BB8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Hook\SeaCatchCopy3-Thick.SLDPRT</w:t>
                  </w:r>
                </w:p>
                <w:p w:rsidR="00C16188" w:rsidRPr="0044448A" w:rsidRDefault="00E90BB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Oct 31 10:33:51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E90BB8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39447022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90BB8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90BB8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90BB8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E90BB8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4E473472" wp14:editId="1CB3DCB2">
                        <wp:extent cx="1904365" cy="135382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5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90BB8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90BB8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17-4PH Stainless Steel</w:t>
                        </w:r>
                      </w:p>
                    </w:tc>
                  </w:tr>
                  <w:tr w:rsidR="00E90BB8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E90BB8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E90BB8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200000 psi</w:t>
                        </w:r>
                      </w:p>
                    </w:tc>
                  </w:tr>
                  <w:tr w:rsidR="00E90BB8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90BB8" w:rsidRDefault="00E90BB8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210000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E90BB8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Line1)(SeaCatchCopy3-Thick)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E90BB8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39447023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E90BB8" w:rsidTr="002D76C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90BB8" w:rsidRPr="004E282D" w:rsidRDefault="00E90BB8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90BB8" w:rsidRPr="004E282D" w:rsidRDefault="00E90BB8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90BB8" w:rsidRPr="004E282D" w:rsidRDefault="00E90BB8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E90BB8" w:rsidTr="00AB47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E90BB8" w:rsidRPr="00AD5FBA" w:rsidRDefault="00E90BB8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E90BB8" w:rsidRPr="006208CB" w:rsidRDefault="00E90BB8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598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90BB8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90BB8" w:rsidRPr="00BE6656" w:rsidRDefault="00E90BB8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90BB8" w:rsidRPr="00154A1A" w:rsidRDefault="00E90BB8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E90BB8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90BB8" w:rsidRDefault="00E90BB8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90BB8" w:rsidRDefault="00E90BB8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E90BB8" w:rsidRPr="004C6DEB" w:rsidRDefault="00E90BB8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E90BB8" w:rsidTr="00A0129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90BB8" w:rsidRPr="004E282D" w:rsidRDefault="00E90BB8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90BB8" w:rsidRPr="004E282D" w:rsidRDefault="00E90BB8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90BB8" w:rsidRPr="004E282D" w:rsidRDefault="00E90BB8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E90BB8" w:rsidTr="00E23CC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90BB8" w:rsidRPr="00F42DD1" w:rsidRDefault="00E90BB8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90BB8" w:rsidRPr="006208CB" w:rsidRDefault="00E90BB8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5636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56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90BB8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90BB8" w:rsidRPr="00BE6656" w:rsidRDefault="00E90BB8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90BB8" w:rsidRPr="00B77EA3" w:rsidRDefault="00E90BB8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E90BB8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90BB8" w:rsidRDefault="00E90BB8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90BB8" w:rsidRDefault="00E90BB8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E90BB8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90BB8" w:rsidRDefault="00E90BB8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90BB8" w:rsidRDefault="00E90BB8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E90BB8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90BB8" w:rsidRDefault="00E90BB8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90BB8" w:rsidRDefault="00E90BB8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90BB8" w:rsidRDefault="00E90BB8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E90BB8" w:rsidP="000A7C6B">
            <w:pPr>
              <w:pStyle w:val="Heading1"/>
              <w:outlineLvl w:val="0"/>
            </w:pPr>
            <w:bookmarkStart w:id="11" w:name="_Toc339447024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90BB8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E90BB8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 in</w:t>
                  </w:r>
                </w:p>
              </w:tc>
            </w:tr>
            <w:tr w:rsidR="00E90BB8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 in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E90BB8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90BB8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26823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17270</w:t>
                  </w:r>
                </w:p>
              </w:tc>
            </w:tr>
            <w:tr w:rsidR="00E90BB8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4.283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99.7</w:t>
                  </w:r>
                </w:p>
              </w:tc>
            </w:tr>
            <w:tr w:rsidR="00E90BB8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90BB8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E90BB8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90BB8" w:rsidRDefault="00E90BB8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E90BB8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77139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77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E90BB8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39447025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2"/>
              <w:gridCol w:w="3141"/>
              <w:gridCol w:w="2723"/>
              <w:gridCol w:w="2388"/>
            </w:tblGrid>
            <w:tr w:rsidR="00E90BB8" w:rsidTr="000615B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90BB8" w:rsidTr="000615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0.000242996 psi</w:t>
                  </w:r>
                </w:p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22309.5 psi</w:t>
                  </w:r>
                </w:p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24649</w:t>
                  </w:r>
                </w:p>
              </w:tc>
            </w:tr>
            <w:tr w:rsidR="00E90BB8" w:rsidTr="000615B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90BB8" w:rsidRDefault="00E90BB8" w:rsidP="000615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BB8" w:rsidRPr="004D2956" w:rsidRDefault="00E90BB8" w:rsidP="000615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SeaCatchCopy3-Thick-SimulationXpress Study-Stress-Stress</w:t>
                  </w:r>
                </w:p>
              </w:tc>
            </w:tr>
          </w:tbl>
          <w:p w:rsidR="00E90BB8" w:rsidRDefault="00E90BB8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6"/>
              <w:gridCol w:w="3451"/>
              <w:gridCol w:w="2162"/>
              <w:gridCol w:w="2335"/>
            </w:tblGrid>
            <w:tr w:rsidR="00E90BB8" w:rsidTr="000615B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90BB8" w:rsidTr="000615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0.271141 mm</w:t>
                  </w:r>
                </w:p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23687</w:t>
                  </w:r>
                </w:p>
              </w:tc>
            </w:tr>
            <w:tr w:rsidR="00E90BB8" w:rsidTr="000615B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90BB8" w:rsidRDefault="00E90BB8" w:rsidP="000615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BB8" w:rsidRPr="004D2956" w:rsidRDefault="00E90BB8" w:rsidP="000615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SeaCatchCopy3-Thick-SimulationXpress Study-Displacement-Displacement</w:t>
                  </w:r>
                </w:p>
              </w:tc>
            </w:tr>
          </w:tbl>
          <w:p w:rsidR="00E90BB8" w:rsidRDefault="00E90BB8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E90BB8" w:rsidTr="00231C6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E90BB8" w:rsidTr="00C57B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E90BB8" w:rsidTr="000615B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90BB8" w:rsidRDefault="00E90BB8" w:rsidP="000615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BB8" w:rsidRPr="004D2956" w:rsidRDefault="00E90BB8" w:rsidP="000615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SeaCatchCopy3-Thick-SimulationXpress Study-Displacement-Deformation</w:t>
                  </w:r>
                </w:p>
              </w:tc>
            </w:tr>
          </w:tbl>
          <w:p w:rsidR="00E90BB8" w:rsidRDefault="00E90BB8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E90BB8" w:rsidTr="000615B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90BB8" w:rsidRDefault="00E90BB8" w:rsidP="000615B9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90BB8" w:rsidTr="000615B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8.96478 </w:t>
                  </w:r>
                </w:p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24649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90BB8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8.23058e+008 </w:t>
                  </w:r>
                </w:p>
                <w:p w:rsidR="00E90BB8" w:rsidRPr="004D2956" w:rsidRDefault="00E90BB8" w:rsidP="000615B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513</w:t>
                  </w:r>
                </w:p>
              </w:tc>
            </w:tr>
            <w:tr w:rsidR="00E90BB8" w:rsidTr="000615B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90BB8" w:rsidRDefault="00E90BB8" w:rsidP="000615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90BB8" w:rsidRPr="004D2956" w:rsidRDefault="00E90BB8" w:rsidP="000615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SeaCatchCopy3-Thick-SimulationXpress Study-Factor of Safety-Factor of Safety</w:t>
                  </w:r>
                </w:p>
              </w:tc>
            </w:tr>
          </w:tbl>
          <w:p w:rsidR="00E90BB8" w:rsidRPr="000B04D4" w:rsidRDefault="00E90BB8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90BB8" w:rsidP="00E90BB8">
            <w:pPr>
              <w:pStyle w:val="Heading1"/>
            </w:pPr>
            <w:bookmarkStart w:id="16" w:name="_Toc339447026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B8" w:rsidRDefault="00E90BB8" w:rsidP="00F25CD7">
      <w:pPr>
        <w:spacing w:after="0" w:line="240" w:lineRule="auto"/>
      </w:pPr>
      <w:r>
        <w:separator/>
      </w:r>
    </w:p>
  </w:endnote>
  <w:endnote w:type="continuationSeparator" w:id="0">
    <w:p w:rsidR="00E90BB8" w:rsidRDefault="00E90BB8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5E78289" wp14:editId="7D87C005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E90BB8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E90BB8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SeaCatchCopy3-Thick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90BB8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2B58E79" wp14:editId="5A27624A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E90BB8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E90BB8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SeaCatchCopy3-Thick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90BB8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B8" w:rsidRDefault="00E90BB8" w:rsidP="00F25CD7">
      <w:pPr>
        <w:spacing w:after="0" w:line="240" w:lineRule="auto"/>
      </w:pPr>
      <w:r>
        <w:separator/>
      </w:r>
    </w:p>
  </w:footnote>
  <w:footnote w:type="continuationSeparator" w:id="0">
    <w:p w:rsidR="00E90BB8" w:rsidRDefault="00E90BB8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B8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0BB8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1ADE7-70D0-4213-A25F-78A47CB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2012-10-31T18:41:00Z</dcterms:created>
  <dcterms:modified xsi:type="dcterms:W3CDTF">2012-10-31T18:41:00Z</dcterms:modified>
</cp:coreProperties>
</file>