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640312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740025"/>
                  <wp:effectExtent l="0" t="0" r="0" b="317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640312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SeaCatchCopy3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640312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October 31,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640312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SimulationXpress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Study</w:t>
                  </w:r>
                </w:p>
                <w:p w:rsidR="00B77317" w:rsidRPr="006A441F" w:rsidRDefault="00640312" w:rsidP="00640312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640312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39442858" w:history="1">
                        <w:r w:rsidR="00640312" w:rsidRPr="00D8369C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640312">
                          <w:rPr>
                            <w:noProof/>
                            <w:webHidden/>
                          </w:rPr>
                          <w:tab/>
                        </w:r>
                        <w:r w:rsidR="00640312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640312">
                          <w:rPr>
                            <w:noProof/>
                            <w:webHidden/>
                          </w:rPr>
                          <w:instrText xml:space="preserve"> PAGEREF _Toc339442858 \h </w:instrText>
                        </w:r>
                        <w:r w:rsidR="00640312">
                          <w:rPr>
                            <w:noProof/>
                            <w:webHidden/>
                          </w:rPr>
                        </w:r>
                        <w:r w:rsidR="00640312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640312">
                          <w:rPr>
                            <w:noProof/>
                            <w:webHidden/>
                          </w:rPr>
                          <w:t>1</w:t>
                        </w:r>
                        <w:r w:rsidR="00640312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40312" w:rsidRDefault="0064031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2859" w:history="1">
                        <w:r w:rsidRPr="00D8369C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_Toc339442859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40312" w:rsidRDefault="0064031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2860" w:history="1">
                        <w:r w:rsidRPr="00D8369C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_Toc339442860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40312" w:rsidRDefault="0064031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2861" w:history="1">
                        <w:r w:rsidRPr="00D8369C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_Toc339442861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40312" w:rsidRDefault="0064031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2862" w:history="1">
                        <w:r w:rsidRPr="00D8369C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_Toc339442862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40312" w:rsidRDefault="0064031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2863" w:history="1">
                        <w:r w:rsidRPr="00D8369C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_Toc339442863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40312" w:rsidRDefault="0064031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2864" w:history="1">
                        <w:r w:rsidRPr="00D8369C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_Toc339442864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40312" w:rsidRDefault="00640312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2865" w:history="1">
                        <w:r w:rsidRPr="00D8369C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_Toc339442865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640312" w:rsidP="00C27B5D">
            <w:pPr>
              <w:pStyle w:val="Heading1"/>
              <w:outlineLvl w:val="0"/>
            </w:pPr>
            <w:bookmarkStart w:id="0" w:name="_Toc339442858"/>
            <w:r>
              <w:t>Description</w:t>
            </w:r>
            <w:bookmarkEnd w:id="0"/>
          </w:p>
          <w:p w:rsidR="00F448BC" w:rsidRPr="00E65D6E" w:rsidRDefault="00640312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640312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39442859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640312" w:rsidP="00FF408C">
            <w:pPr>
              <w:pStyle w:val="Heading1"/>
              <w:outlineLvl w:val="0"/>
            </w:pPr>
            <w:bookmarkStart w:id="5" w:name="_Toc339442860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640312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2D1838EE" wp14:editId="154CCE37">
                              <wp:extent cx="5349240" cy="3803015"/>
                              <wp:effectExtent l="0" t="0" r="3810" b="6985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8030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640312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</w:t>
                  </w:r>
                </w:p>
                <w:p w:rsidR="00C16188" w:rsidRDefault="00640312" w:rsidP="00640312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640312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40312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4031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4031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4031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640312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Split Line1</w:t>
                  </w:r>
                </w:p>
                <w:p w:rsidR="004B3022" w:rsidRPr="0044448A" w:rsidRDefault="00640312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E8FDFF5" wp14:editId="308F9AE3">
                        <wp:extent cx="1562735" cy="111125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11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64031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40312" w:rsidRDefault="0064031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Mass:1.9289 lb</w:t>
                  </w:r>
                </w:p>
                <w:p w:rsidR="00640312" w:rsidRDefault="0064031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Volume:12.0556 in^3</w:t>
                  </w:r>
                </w:p>
                <w:p w:rsidR="00640312" w:rsidRDefault="0064031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Density:0.16 lb/in^3</w:t>
                  </w:r>
                </w:p>
                <w:p w:rsidR="00640312" w:rsidRDefault="0064031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Weight:1.92759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40312" w:rsidRDefault="0064031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Y:\Solid Models\Mapper Recovery Hook\SeaCatchCopy3.SLDPRT</w:t>
                  </w:r>
                </w:p>
                <w:p w:rsidR="00C16188" w:rsidRPr="0044448A" w:rsidRDefault="00640312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Oct 31 10:25:24 2012</w:t>
                  </w:r>
                </w:p>
              </w:tc>
            </w:tr>
          </w:tbl>
          <w:p w:rsidR="00FF408C" w:rsidRDefault="00FF408C" w:rsidP="00A96F2C"/>
        </w:tc>
      </w:tr>
      <w:bookmarkEnd w:id="1"/>
      <w:bookmarkEnd w:id="2"/>
      <w:bookmarkEnd w:id="3"/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640312" w:rsidP="000A7C6B">
            <w:pPr>
              <w:pStyle w:val="Heading1"/>
              <w:outlineLvl w:val="0"/>
            </w:pPr>
            <w:bookmarkStart w:id="6" w:name="_Toc243733144"/>
            <w:bookmarkStart w:id="7" w:name="_Toc245020112"/>
            <w:bookmarkStart w:id="8" w:name="_Toc245020144"/>
            <w:bookmarkStart w:id="9" w:name="_Toc339442861"/>
            <w:r>
              <w:lastRenderedPageBreak/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40312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40312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40312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640312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0BAF4F14" wp14:editId="5F7965BE">
                        <wp:extent cx="1904365" cy="1353820"/>
                        <wp:effectExtent l="0" t="0" r="635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353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640312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64031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Ti-6Al-4VSolution treated and aged (SS)</w:t>
                        </w:r>
                      </w:p>
                    </w:tc>
                  </w:tr>
                  <w:tr w:rsidR="0064031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40312" w:rsidRDefault="0064031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40312" w:rsidRDefault="0064031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64031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40312" w:rsidRDefault="0064031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40312" w:rsidRDefault="0064031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Max von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Mises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 Stress</w:t>
                        </w:r>
                      </w:p>
                    </w:tc>
                  </w:tr>
                  <w:tr w:rsidR="0064031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40312" w:rsidRDefault="0064031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40312" w:rsidRDefault="0064031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120000 psi</w:t>
                        </w:r>
                      </w:p>
                    </w:tc>
                  </w:tr>
                  <w:tr w:rsidR="00640312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40312" w:rsidRDefault="00640312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40312" w:rsidRDefault="00640312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152290 psi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640312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1(Split Line1)(SeaCatchCopy3)</w:t>
                  </w:r>
                </w:p>
              </w:tc>
            </w:tr>
          </w:tbl>
          <w:p w:rsidR="00E80CD9" w:rsidRDefault="00E80CD9" w:rsidP="000A7C6B"/>
        </w:tc>
      </w:tr>
      <w:bookmarkEnd w:id="6"/>
      <w:bookmarkEnd w:id="7"/>
      <w:bookmarkEnd w:id="8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640312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0" w:name="_Toc339442862"/>
            <w:r>
              <w:rPr>
                <w:rStyle w:val="Strong"/>
              </w:rPr>
              <w:t>Loads and Fixtures</w:t>
            </w:r>
            <w:bookmarkEnd w:id="10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640312" w:rsidTr="008C6E2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40312" w:rsidRPr="004E282D" w:rsidRDefault="00640312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40312" w:rsidRPr="004E282D" w:rsidRDefault="00640312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40312" w:rsidRPr="004E282D" w:rsidRDefault="00640312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640312" w:rsidTr="0065422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640312" w:rsidRPr="00AD5FBA" w:rsidRDefault="00640312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640312" w:rsidRPr="006208CB" w:rsidRDefault="00640312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25984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259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64031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640312" w:rsidRPr="00BE6656" w:rsidRDefault="00640312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40312" w:rsidRPr="00154A1A" w:rsidRDefault="0064031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64031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40312" w:rsidRDefault="0064031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40312" w:rsidRDefault="0064031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640312" w:rsidRPr="004C6DEB" w:rsidRDefault="00640312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640312" w:rsidTr="005E0D8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40312" w:rsidRPr="004E282D" w:rsidRDefault="00640312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40312" w:rsidRPr="004E282D" w:rsidRDefault="00640312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40312" w:rsidRPr="004E282D" w:rsidRDefault="00640312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640312" w:rsidTr="00B1381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640312" w:rsidRPr="00F42DD1" w:rsidRDefault="00640312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Force-3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640312" w:rsidRPr="006208CB" w:rsidRDefault="00640312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35636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356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64031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640312" w:rsidRPr="00BE6656" w:rsidRDefault="00640312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40312" w:rsidRPr="00B77EA3" w:rsidRDefault="0064031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face(s), 1 plane(s)</w:t>
                        </w:r>
                      </w:p>
                    </w:tc>
                  </w:tr>
                  <w:tr w:rsidR="0064031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40312" w:rsidRDefault="0064031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40312" w:rsidRDefault="0064031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Top Plane</w:t>
                        </w:r>
                      </w:p>
                    </w:tc>
                  </w:tr>
                  <w:tr w:rsidR="0064031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40312" w:rsidRDefault="0064031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40312" w:rsidRDefault="0064031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force</w:t>
                        </w:r>
                      </w:p>
                    </w:tc>
                  </w:tr>
                  <w:tr w:rsidR="00640312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40312" w:rsidRDefault="00640312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40312" w:rsidRDefault="00640312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---, ---, -2000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640312" w:rsidRDefault="00640312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640312" w:rsidP="000A7C6B">
            <w:pPr>
              <w:pStyle w:val="Heading1"/>
              <w:outlineLvl w:val="0"/>
            </w:pPr>
            <w:bookmarkStart w:id="11" w:name="_Toc339442863"/>
            <w:r>
              <w:lastRenderedPageBreak/>
              <w:t>Mesh Information</w:t>
            </w:r>
            <w:bookmarkEnd w:id="11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640312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64031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64031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64031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4031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4031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64031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0.169793 in</w:t>
                  </w:r>
                </w:p>
              </w:tc>
            </w:tr>
            <w:tr w:rsidR="0064031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0.00848964 in</w:t>
                  </w:r>
                </w:p>
              </w:tc>
            </w:tr>
            <w:tr w:rsidR="0064031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640312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640312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64031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26823</w:t>
                  </w:r>
                </w:p>
              </w:tc>
            </w:tr>
            <w:tr w:rsidR="0064031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17270</w:t>
                  </w:r>
                </w:p>
              </w:tc>
            </w:tr>
            <w:tr w:rsidR="0064031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4.283</w:t>
                  </w:r>
                </w:p>
              </w:tc>
            </w:tr>
            <w:tr w:rsidR="0064031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99.7</w:t>
                  </w:r>
                </w:p>
              </w:tc>
            </w:tr>
            <w:tr w:rsidR="0064031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64031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640312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00:00:01</w:t>
                  </w:r>
                </w:p>
              </w:tc>
            </w:tr>
            <w:tr w:rsidR="00640312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40312" w:rsidRDefault="00640312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DEUTSCHLAND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640312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771390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7713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640312" w:rsidP="000A7C6B">
            <w:pPr>
              <w:pStyle w:val="Heading1"/>
              <w:outlineLvl w:val="0"/>
            </w:pPr>
            <w:bookmarkStart w:id="12" w:name="_Toc243733152"/>
            <w:bookmarkStart w:id="13" w:name="_Toc245020120"/>
            <w:bookmarkStart w:id="14" w:name="_Toc245020152"/>
            <w:bookmarkStart w:id="15" w:name="_Toc339442864"/>
            <w:r>
              <w:lastRenderedPageBreak/>
              <w:t>Study Results</w:t>
            </w:r>
            <w:bookmarkEnd w:id="1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02"/>
              <w:gridCol w:w="3141"/>
              <w:gridCol w:w="2723"/>
              <w:gridCol w:w="2388"/>
            </w:tblGrid>
            <w:tr w:rsidR="00640312" w:rsidTr="004374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40312" w:rsidRDefault="00640312" w:rsidP="0043747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40312" w:rsidRDefault="00640312" w:rsidP="004374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40312" w:rsidRDefault="00640312" w:rsidP="004374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40312" w:rsidRDefault="00640312" w:rsidP="004374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40312" w:rsidTr="0043747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40312" w:rsidRPr="004D2956" w:rsidRDefault="00640312" w:rsidP="0043747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40312" w:rsidRPr="004D2956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VON: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40312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0.000427675 psi</w:t>
                  </w:r>
                </w:p>
                <w:p w:rsidR="00640312" w:rsidRPr="004D2956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40312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22367.7 psi</w:t>
                  </w:r>
                </w:p>
                <w:p w:rsidR="00640312" w:rsidRPr="004D2956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24649</w:t>
                  </w:r>
                </w:p>
              </w:tc>
            </w:tr>
            <w:tr w:rsidR="00640312" w:rsidTr="0043747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40312" w:rsidRDefault="00640312" w:rsidP="0043747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0312" w:rsidRPr="004D2956" w:rsidRDefault="00640312" w:rsidP="0043747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SeaCatchCopy3-SimulationXpress Study-Stress-Stress</w:t>
                  </w:r>
                </w:p>
              </w:tc>
            </w:tr>
          </w:tbl>
          <w:p w:rsidR="00640312" w:rsidRDefault="0064031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06"/>
              <w:gridCol w:w="3451"/>
              <w:gridCol w:w="2162"/>
              <w:gridCol w:w="2335"/>
            </w:tblGrid>
            <w:tr w:rsidR="00640312" w:rsidTr="004374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40312" w:rsidRDefault="00640312" w:rsidP="0043747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40312" w:rsidRDefault="00640312" w:rsidP="004374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40312" w:rsidRDefault="00640312" w:rsidP="004374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40312" w:rsidRDefault="00640312" w:rsidP="004374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40312" w:rsidTr="0043747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40312" w:rsidRPr="004D2956" w:rsidRDefault="00640312" w:rsidP="0043747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40312" w:rsidRPr="004D2956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40312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mm</w:t>
                  </w:r>
                </w:p>
                <w:p w:rsidR="00640312" w:rsidRPr="004D2956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40312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0.499313 mm</w:t>
                  </w:r>
                </w:p>
                <w:p w:rsidR="00640312" w:rsidRPr="004D2956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23687</w:t>
                  </w:r>
                </w:p>
              </w:tc>
            </w:tr>
            <w:tr w:rsidR="00640312" w:rsidTr="0043747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40312" w:rsidRDefault="00640312" w:rsidP="0043747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0312" w:rsidRPr="004D2956" w:rsidRDefault="00640312" w:rsidP="0043747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SeaCatchCopy3-SimulationXpress Study-Displacement-Displacement</w:t>
                  </w:r>
                </w:p>
              </w:tc>
            </w:tr>
          </w:tbl>
          <w:p w:rsidR="00640312" w:rsidRDefault="0064031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199"/>
              <w:gridCol w:w="7555"/>
            </w:tblGrid>
            <w:tr w:rsidR="00640312" w:rsidTr="00B87DF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40312" w:rsidRDefault="00640312" w:rsidP="00437478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40312" w:rsidRDefault="00640312" w:rsidP="004374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640312" w:rsidTr="00E75EA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40312" w:rsidRPr="004D2956" w:rsidRDefault="00640312" w:rsidP="0043747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Deformation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40312" w:rsidRPr="004D2956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640312" w:rsidTr="0043747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40312" w:rsidRDefault="00640312" w:rsidP="0043747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0312" w:rsidRPr="004D2956" w:rsidRDefault="00640312" w:rsidP="0043747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SeaCatchCopy3-SimulationXpress Study-Displacement-Deformation</w:t>
                  </w:r>
                </w:p>
              </w:tc>
            </w:tr>
          </w:tbl>
          <w:p w:rsidR="00640312" w:rsidRDefault="0064031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82"/>
              <w:gridCol w:w="3119"/>
              <w:gridCol w:w="2394"/>
              <w:gridCol w:w="2759"/>
            </w:tblGrid>
            <w:tr w:rsidR="00640312" w:rsidTr="0043747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40312" w:rsidRDefault="00640312" w:rsidP="0043747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40312" w:rsidRDefault="00640312" w:rsidP="004374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40312" w:rsidRDefault="00640312" w:rsidP="004374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40312" w:rsidRDefault="00640312" w:rsidP="0043747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40312" w:rsidTr="0043747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40312" w:rsidRPr="004D2956" w:rsidRDefault="00640312" w:rsidP="0043747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40312" w:rsidRPr="004D2956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Max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40312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5.36488 </w:t>
                  </w:r>
                </w:p>
                <w:p w:rsidR="00640312" w:rsidRPr="004D2956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24649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40312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2.80587e+008 </w:t>
                  </w:r>
                </w:p>
                <w:p w:rsidR="00640312" w:rsidRPr="004D2956" w:rsidRDefault="00640312" w:rsidP="0043747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513</w:t>
                  </w:r>
                </w:p>
              </w:tc>
            </w:tr>
            <w:tr w:rsidR="00640312" w:rsidTr="0043747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40312" w:rsidRDefault="00640312" w:rsidP="0043747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0312" w:rsidRPr="004D2956" w:rsidRDefault="00640312" w:rsidP="0043747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SeaCatchCopy3-SimulationXpress Study-Factor of Safety-Factor of Safety</w:t>
                  </w:r>
                </w:p>
              </w:tc>
            </w:tr>
          </w:tbl>
          <w:p w:rsidR="00640312" w:rsidRPr="000B04D4" w:rsidRDefault="00640312" w:rsidP="000A7C6B"/>
          <w:bookmarkEnd w:id="12"/>
          <w:bookmarkEnd w:id="13"/>
          <w:bookmarkEnd w:id="1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640312" w:rsidP="00640312">
            <w:pPr>
              <w:pStyle w:val="Heading1"/>
            </w:pPr>
            <w:bookmarkStart w:id="16" w:name="_Toc339442865"/>
            <w:r>
              <w:t>Conclusion</w:t>
            </w:r>
            <w:bookmarkEnd w:id="16"/>
          </w:p>
        </w:tc>
      </w:tr>
    </w:tbl>
    <w:p w:rsidR="00AC3438" w:rsidRPr="00AC3438" w:rsidRDefault="00AC3438" w:rsidP="00FE0924">
      <w:bookmarkStart w:id="17" w:name="_GoBack"/>
      <w:bookmarkEnd w:id="17"/>
    </w:p>
    <w:sectPr w:rsidR="00AC3438" w:rsidRPr="00AC3438" w:rsidSect="00F25CD7">
      <w:footerReference w:type="default" r:id="rId19"/>
      <w:footerReference w:type="first" r:id="rId2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312" w:rsidRDefault="00640312" w:rsidP="00F25CD7">
      <w:pPr>
        <w:spacing w:after="0" w:line="240" w:lineRule="auto"/>
      </w:pPr>
      <w:r>
        <w:separator/>
      </w:r>
    </w:p>
  </w:endnote>
  <w:endnote w:type="continuationSeparator" w:id="0">
    <w:p w:rsidR="00640312" w:rsidRDefault="00640312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721D1CFA" wp14:editId="61ED9C51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640312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</w:p>
      </w:tc>
      <w:tc>
        <w:tcPr>
          <w:tcW w:w="2079" w:type="pct"/>
          <w:vAlign w:val="bottom"/>
        </w:tcPr>
        <w:p w:rsidR="00DC4D2F" w:rsidRDefault="00640312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SeaCatchCopy3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40312">
            <w:rPr>
              <w:noProof/>
            </w:rPr>
            <w:t>9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6573B789" wp14:editId="23550107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640312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640312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SeaCatchCopy3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40312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312" w:rsidRDefault="00640312" w:rsidP="00F25CD7">
      <w:pPr>
        <w:spacing w:after="0" w:line="240" w:lineRule="auto"/>
      </w:pPr>
      <w:r>
        <w:separator/>
      </w:r>
    </w:p>
  </w:footnote>
  <w:footnote w:type="continuationSeparator" w:id="0">
    <w:p w:rsidR="00640312" w:rsidRDefault="00640312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12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0312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795BE-B297-4B65-9271-BB62E2040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9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Doug Conlin</dc:creator>
  <cp:lastModifiedBy>Doug Conlin</cp:lastModifiedBy>
  <cp:revision>1</cp:revision>
  <dcterms:created xsi:type="dcterms:W3CDTF">2012-10-31T17:31:00Z</dcterms:created>
  <dcterms:modified xsi:type="dcterms:W3CDTF">2012-10-31T17:32:00Z</dcterms:modified>
</cp:coreProperties>
</file>