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B225EF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740025"/>
                  <wp:effectExtent l="0" t="0" r="0" b="317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B225EF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SeaCatchCopy3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B225EF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October 31,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B225EF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B225EF" w:rsidP="00B225EF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B225EF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39442409" w:history="1">
                        <w:r w:rsidR="00B225EF" w:rsidRPr="00C5520B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B225EF">
                          <w:rPr>
                            <w:noProof/>
                            <w:webHidden/>
                          </w:rPr>
                          <w:tab/>
                        </w:r>
                        <w:r w:rsidR="00B225EF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B225EF">
                          <w:rPr>
                            <w:noProof/>
                            <w:webHidden/>
                          </w:rPr>
                          <w:instrText xml:space="preserve"> PAGEREF _Toc339442409 \h </w:instrText>
                        </w:r>
                        <w:r w:rsidR="00B225EF">
                          <w:rPr>
                            <w:noProof/>
                            <w:webHidden/>
                          </w:rPr>
                        </w:r>
                        <w:r w:rsidR="00B225EF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B225EF">
                          <w:rPr>
                            <w:noProof/>
                            <w:webHidden/>
                          </w:rPr>
                          <w:t>1</w:t>
                        </w:r>
                        <w:r w:rsidR="00B225EF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225EF" w:rsidRDefault="00B225E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410" w:history="1">
                        <w:r w:rsidRPr="00C5520B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_Toc339442410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225EF" w:rsidRDefault="00B225E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411" w:history="1">
                        <w:r w:rsidRPr="00C5520B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_Toc339442411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225EF" w:rsidRDefault="00B225E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412" w:history="1">
                        <w:r w:rsidRPr="00C5520B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_Toc339442412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225EF" w:rsidRDefault="00B225E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413" w:history="1">
                        <w:r w:rsidRPr="00C5520B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_Toc339442413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225EF" w:rsidRDefault="00B225E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414" w:history="1">
                        <w:r w:rsidRPr="00C5520B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_Toc339442414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225EF" w:rsidRDefault="00B225E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415" w:history="1">
                        <w:r w:rsidRPr="00C5520B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_Toc339442415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225EF" w:rsidRDefault="00B225E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2416" w:history="1">
                        <w:r w:rsidRPr="00C5520B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_Toc339442416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B225EF" w:rsidP="00C27B5D">
            <w:pPr>
              <w:pStyle w:val="Heading1"/>
              <w:outlineLvl w:val="0"/>
            </w:pPr>
            <w:bookmarkStart w:id="0" w:name="_Toc339442409"/>
            <w:r>
              <w:t>Description</w:t>
            </w:r>
            <w:bookmarkEnd w:id="0"/>
          </w:p>
          <w:p w:rsidR="00F448BC" w:rsidRPr="00E65D6E" w:rsidRDefault="00B225EF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B225EF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39442410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B225EF" w:rsidP="00FF408C">
            <w:pPr>
              <w:pStyle w:val="Heading1"/>
              <w:outlineLvl w:val="0"/>
            </w:pPr>
            <w:bookmarkStart w:id="5" w:name="_Toc339442411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B225EF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7F7DA06B" wp14:editId="11801C1D">
                              <wp:extent cx="5349240" cy="3803015"/>
                              <wp:effectExtent l="0" t="0" r="3810" b="698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8030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B225EF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</w:t>
                  </w:r>
                </w:p>
                <w:p w:rsidR="00C16188" w:rsidRDefault="00B225EF" w:rsidP="00B225EF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B225EF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225EF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225E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225E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225E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B225EF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Line1</w:t>
                  </w:r>
                </w:p>
                <w:p w:rsidR="004B3022" w:rsidRPr="0044448A" w:rsidRDefault="00B225EF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AC345F2" wp14:editId="305F44B5">
                        <wp:extent cx="1562735" cy="111125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11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B225E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225EF" w:rsidRDefault="00B225E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Mass:1.39358 lb</w:t>
                  </w:r>
                </w:p>
                <w:p w:rsidR="00B225EF" w:rsidRDefault="00B225E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Volume:8.70988 in^3</w:t>
                  </w:r>
                </w:p>
                <w:p w:rsidR="00B225EF" w:rsidRDefault="00B225E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B225EF" w:rsidRDefault="00B225E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Weight:1.39264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225EF" w:rsidRDefault="00B225E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Y:\Solid Models\Mapper Recovery Hook\SeaCatchCopy3.SLDPRT</w:t>
                  </w:r>
                </w:p>
                <w:p w:rsidR="00C16188" w:rsidRPr="0044448A" w:rsidRDefault="00B225E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Oct 29 13:30:32 2012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B225EF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39442412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225EF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225E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225E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B225EF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73B26944" wp14:editId="1E7D456C">
                        <wp:extent cx="1904365" cy="1353820"/>
                        <wp:effectExtent l="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35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B225EF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B225E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Ti-6Al-4VSolution treated and aged (SS)</w:t>
                        </w:r>
                      </w:p>
                    </w:tc>
                  </w:tr>
                  <w:tr w:rsidR="00B225E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225EF" w:rsidRDefault="00B225E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225EF" w:rsidRDefault="00B225E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B225E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225EF" w:rsidRDefault="00B225E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225EF" w:rsidRDefault="00B225E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Max von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Mises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Stress</w:t>
                        </w:r>
                      </w:p>
                    </w:tc>
                  </w:tr>
                  <w:tr w:rsidR="00B225E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225EF" w:rsidRDefault="00B225E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225EF" w:rsidRDefault="00B225E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120000 psi</w:t>
                        </w:r>
                      </w:p>
                    </w:tc>
                  </w:tr>
                  <w:tr w:rsidR="00B225E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225EF" w:rsidRDefault="00B225E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225EF" w:rsidRDefault="00B225E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152290 psi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B225E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1(Split Line1)(SeaCatchCopy3)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B225EF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39442413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B225EF" w:rsidTr="0083426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225EF" w:rsidRPr="004E282D" w:rsidRDefault="00B225E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225EF" w:rsidRPr="004E282D" w:rsidRDefault="00B225E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225EF" w:rsidRPr="004E282D" w:rsidRDefault="00B225E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B225EF" w:rsidTr="0037097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B225EF" w:rsidRPr="00AD5FBA" w:rsidRDefault="00B225E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B225EF" w:rsidRPr="006208CB" w:rsidRDefault="00B225E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25984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259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B225E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225EF" w:rsidRPr="00BE6656" w:rsidRDefault="00B225EF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225EF" w:rsidRPr="00154A1A" w:rsidRDefault="00B225E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B225E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225EF" w:rsidRDefault="00B225E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225EF" w:rsidRDefault="00B225E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B225EF" w:rsidRPr="004C6DEB" w:rsidRDefault="00B225EF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B225EF" w:rsidTr="00B3768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225EF" w:rsidRPr="004E282D" w:rsidRDefault="00B225E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225EF" w:rsidRPr="004E282D" w:rsidRDefault="00B225E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225EF" w:rsidRPr="004E282D" w:rsidRDefault="00B225E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B225EF" w:rsidTr="006D15C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B225EF" w:rsidRPr="00F42DD1" w:rsidRDefault="00B225E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B225EF" w:rsidRPr="006208CB" w:rsidRDefault="00B225E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35636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356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B225E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225EF" w:rsidRPr="00BE6656" w:rsidRDefault="00B225EF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225EF" w:rsidRPr="00B77EA3" w:rsidRDefault="00B225E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face(s), 1 plane(s)</w:t>
                        </w:r>
                      </w:p>
                    </w:tc>
                  </w:tr>
                  <w:tr w:rsidR="00B225E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225EF" w:rsidRDefault="00B225E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225EF" w:rsidRDefault="00B225E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Top Plane</w:t>
                        </w:r>
                      </w:p>
                    </w:tc>
                  </w:tr>
                  <w:tr w:rsidR="00B225E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225EF" w:rsidRDefault="00B225E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225EF" w:rsidRDefault="00B225E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force</w:t>
                        </w:r>
                      </w:p>
                    </w:tc>
                  </w:tr>
                  <w:tr w:rsidR="00B225E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225EF" w:rsidRDefault="00B225E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225EF" w:rsidRDefault="00B225E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---, ---, -2000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B225EF" w:rsidRDefault="00B225E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B225EF" w:rsidP="000A7C6B">
            <w:pPr>
              <w:pStyle w:val="Heading1"/>
              <w:outlineLvl w:val="0"/>
            </w:pPr>
            <w:bookmarkStart w:id="11" w:name="_Toc339442414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B225EF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B225E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B225E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B225E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225E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225E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B225E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0.169793 in</w:t>
                  </w:r>
                </w:p>
              </w:tc>
            </w:tr>
            <w:tr w:rsidR="00B225E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0.00848964 in</w:t>
                  </w:r>
                </w:p>
              </w:tc>
            </w:tr>
            <w:tr w:rsidR="00B225E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B225E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B225EF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B225E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20711</w:t>
                  </w:r>
                </w:p>
              </w:tc>
            </w:tr>
            <w:tr w:rsidR="00B225E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12961</w:t>
                  </w:r>
                </w:p>
              </w:tc>
            </w:tr>
            <w:tr w:rsidR="00B225E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3.9652</w:t>
                  </w:r>
                </w:p>
              </w:tc>
            </w:tr>
            <w:tr w:rsidR="00B225E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99.6</w:t>
                  </w:r>
                </w:p>
              </w:tc>
            </w:tr>
            <w:tr w:rsidR="00B225E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B225E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B225E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00:00:01</w:t>
                  </w:r>
                </w:p>
              </w:tc>
            </w:tr>
            <w:tr w:rsidR="00B225E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225EF" w:rsidRDefault="00B225E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DEUTSCHLAND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B225EF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77139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771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B225EF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39442415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19"/>
              <w:gridCol w:w="3165"/>
              <w:gridCol w:w="2664"/>
              <w:gridCol w:w="2406"/>
            </w:tblGrid>
            <w:tr w:rsidR="00B225EF" w:rsidTr="0035021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225EF" w:rsidRDefault="00B225EF" w:rsidP="0035021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225EF" w:rsidTr="0035021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Pr="004D2956" w:rsidRDefault="00B225EF" w:rsidP="0035021C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Pr="004D2956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0.00044283 psi</w:t>
                  </w:r>
                </w:p>
                <w:p w:rsidR="00B225EF" w:rsidRPr="004D2956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3083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30639.6 psi</w:t>
                  </w:r>
                </w:p>
                <w:p w:rsidR="00B225EF" w:rsidRPr="004D2956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257</w:t>
                  </w:r>
                </w:p>
              </w:tc>
            </w:tr>
            <w:tr w:rsidR="00B225EF" w:rsidTr="0035021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225EF" w:rsidRDefault="00B225EF" w:rsidP="0035021C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225EF" w:rsidRPr="004D2956" w:rsidRDefault="00B225EF" w:rsidP="003502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Study-Stress-Stress</w:t>
                  </w:r>
                </w:p>
              </w:tc>
            </w:tr>
          </w:tbl>
          <w:p w:rsidR="00B225EF" w:rsidRDefault="00B225E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06"/>
              <w:gridCol w:w="3451"/>
              <w:gridCol w:w="2162"/>
              <w:gridCol w:w="2335"/>
            </w:tblGrid>
            <w:tr w:rsidR="00B225EF" w:rsidTr="0035021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225EF" w:rsidRDefault="00B225EF" w:rsidP="0035021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225EF" w:rsidTr="0035021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Pr="004D2956" w:rsidRDefault="00B225EF" w:rsidP="0035021C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Pr="004D2956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B225EF" w:rsidRPr="004D2956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126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0.686426 mm</w:t>
                  </w:r>
                </w:p>
                <w:p w:rsidR="00B225EF" w:rsidRPr="004D2956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18221</w:t>
                  </w:r>
                </w:p>
              </w:tc>
            </w:tr>
            <w:tr w:rsidR="00B225EF" w:rsidTr="0035021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225EF" w:rsidRDefault="00B225EF" w:rsidP="0035021C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225EF" w:rsidRPr="004D2956" w:rsidRDefault="00B225EF" w:rsidP="003502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Study-Displacement-Displacement</w:t>
                  </w:r>
                </w:p>
              </w:tc>
            </w:tr>
          </w:tbl>
          <w:p w:rsidR="00B225EF" w:rsidRDefault="00B225E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B225EF" w:rsidTr="00793D9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B225EF" w:rsidTr="008765C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Pr="004D2956" w:rsidRDefault="00B225EF" w:rsidP="0035021C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Pr="004D2956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B225EF" w:rsidTr="0035021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225EF" w:rsidRDefault="00B225EF" w:rsidP="0035021C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225EF" w:rsidRPr="004D2956" w:rsidRDefault="00B225EF" w:rsidP="003502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Study-Displacement-Deformation</w:t>
                  </w:r>
                </w:p>
              </w:tc>
            </w:tr>
          </w:tbl>
          <w:p w:rsidR="00B225EF" w:rsidRDefault="00B225E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39"/>
              <w:gridCol w:w="3317"/>
              <w:gridCol w:w="2411"/>
              <w:gridCol w:w="2387"/>
            </w:tblGrid>
            <w:tr w:rsidR="00B225EF" w:rsidTr="0035021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225EF" w:rsidRDefault="00B225EF" w:rsidP="0035021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225EF" w:rsidRDefault="00B225EF" w:rsidP="0035021C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B225EF" w:rsidTr="0035021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Pr="004D2956" w:rsidRDefault="00B225EF" w:rsidP="0035021C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Pr="004D2956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B225EF" w:rsidRPr="004D2956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225EF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B225EF" w:rsidRPr="004D2956" w:rsidRDefault="00B225EF" w:rsidP="0035021C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</w:tr>
            <w:tr w:rsidR="00B225EF" w:rsidTr="0035021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225EF" w:rsidRDefault="00B225EF" w:rsidP="0035021C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225EF" w:rsidRPr="004D2956" w:rsidRDefault="00B225EF" w:rsidP="003502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Study-Factor of Safety-Factor of Safety</w:t>
                  </w:r>
                </w:p>
              </w:tc>
            </w:tr>
          </w:tbl>
          <w:p w:rsidR="00B225EF" w:rsidRPr="000B04D4" w:rsidRDefault="00B225EF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B225EF" w:rsidP="00B225EF">
            <w:pPr>
              <w:pStyle w:val="Heading1"/>
            </w:pPr>
            <w:bookmarkStart w:id="16" w:name="_Toc339442416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EF" w:rsidRDefault="00B225EF" w:rsidP="00F25CD7">
      <w:pPr>
        <w:spacing w:after="0" w:line="240" w:lineRule="auto"/>
      </w:pPr>
      <w:r>
        <w:separator/>
      </w:r>
    </w:p>
  </w:endnote>
  <w:endnote w:type="continuationSeparator" w:id="0">
    <w:p w:rsidR="00B225EF" w:rsidRDefault="00B225EF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0B8E7F8" wp14:editId="30A7F05C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B225E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DC4D2F" w:rsidRDefault="00B225EF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SeaCatchCopy3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225EF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04FB9605" wp14:editId="42B6E202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B225EF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B225EF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SeaCatchCopy3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225E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EF" w:rsidRDefault="00B225EF" w:rsidP="00F25CD7">
      <w:pPr>
        <w:spacing w:after="0" w:line="240" w:lineRule="auto"/>
      </w:pPr>
      <w:r>
        <w:separator/>
      </w:r>
    </w:p>
  </w:footnote>
  <w:footnote w:type="continuationSeparator" w:id="0">
    <w:p w:rsidR="00B225EF" w:rsidRDefault="00B225EF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EF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225EF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4F33D-4362-4C1E-8111-BCA6806B0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9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Doug Conlin</dc:creator>
  <cp:lastModifiedBy>Doug Conlin</cp:lastModifiedBy>
  <cp:revision>1</cp:revision>
  <dcterms:created xsi:type="dcterms:W3CDTF">2012-10-31T17:24:00Z</dcterms:created>
  <dcterms:modified xsi:type="dcterms:W3CDTF">2012-10-31T17:24:00Z</dcterms:modified>
</cp:coreProperties>
</file>