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CDD" w:rsidRDefault="00872CDD" w:rsidP="00872CDD">
      <w:pPr>
        <w:tabs>
          <w:tab w:val="right" w:pos="3168"/>
          <w:tab w:val="left" w:pos="3456"/>
          <w:tab w:val="left" w:pos="4140"/>
        </w:tabs>
        <w:spacing w:before="60" w:after="60"/>
        <w:ind w:left="360" w:hanging="360"/>
        <w:rPr>
          <w:b/>
          <w:bCs/>
          <w:sz w:val="16"/>
          <w:szCs w:val="16"/>
        </w:rPr>
      </w:pPr>
    </w:p>
    <w:p w:rsidR="00A3229A" w:rsidRDefault="00A3229A" w:rsidP="00A3229A">
      <w:pPr>
        <w:pStyle w:val="Heading1"/>
        <w:keepNext/>
        <w:shd w:val="pct12" w:color="auto" w:fill="FFFFFF"/>
        <w:tabs>
          <w:tab w:val="left" w:pos="432"/>
          <w:tab w:val="right" w:pos="3168"/>
          <w:tab w:val="left" w:pos="3456"/>
          <w:tab w:val="left" w:pos="4140"/>
        </w:tabs>
        <w:spacing w:before="180" w:after="60"/>
        <w:ind w:left="360" w:hanging="360"/>
        <w:rPr>
          <w:caps/>
          <w:kern w:val="28"/>
          <w:sz w:val="32"/>
          <w:szCs w:val="32"/>
        </w:rPr>
      </w:pPr>
      <w:r>
        <w:rPr>
          <w:caps/>
          <w:kern w:val="28"/>
          <w:sz w:val="32"/>
          <w:szCs w:val="32"/>
        </w:rPr>
        <w:t>Product Information</w:t>
      </w:r>
    </w:p>
    <w:p w:rsidR="004C1EF5" w:rsidRDefault="00BA0A38" w:rsidP="00936C85">
      <w:pPr>
        <w:tabs>
          <w:tab w:val="right" w:pos="3168"/>
          <w:tab w:val="left" w:pos="3456"/>
          <w:tab w:val="left" w:pos="4140"/>
        </w:tabs>
        <w:spacing w:before="60" w:after="60"/>
        <w:rPr>
          <w:bCs/>
        </w:rPr>
      </w:pPr>
      <w:r>
        <w:rPr>
          <w:b/>
          <w:bCs/>
          <w:sz w:val="20"/>
          <w:szCs w:val="20"/>
        </w:rPr>
        <w:t>PRODUCT: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F67A24">
        <w:rPr>
          <w:bCs/>
        </w:rPr>
        <w:t>HoloGRAMS</w:t>
      </w:r>
    </w:p>
    <w:p w:rsidR="00BA0A38" w:rsidRPr="00BA0A38" w:rsidRDefault="00BA0A38" w:rsidP="00BA0A38">
      <w:pPr>
        <w:widowControl/>
        <w:autoSpaceDE/>
        <w:autoSpaceDN/>
        <w:adjustRightInd/>
        <w:rPr>
          <w:sz w:val="20"/>
          <w:szCs w:val="20"/>
        </w:rPr>
      </w:pPr>
      <w:r w:rsidRPr="00BA0A38">
        <w:rPr>
          <w:b/>
          <w:bCs/>
          <w:sz w:val="20"/>
          <w:szCs w:val="20"/>
        </w:rPr>
        <w:t>VERSION NUMBER &amp; DATE: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</w:t>
      </w:r>
      <w:r w:rsidR="001E1236">
        <w:rPr>
          <w:sz w:val="20"/>
          <w:szCs w:val="20"/>
        </w:rPr>
        <w:t>Holo</w:t>
      </w:r>
      <w:r w:rsidR="005E7A0C">
        <w:rPr>
          <w:sz w:val="20"/>
          <w:szCs w:val="20"/>
        </w:rPr>
        <w:t>GRAMS</w:t>
      </w:r>
      <w:r w:rsidR="00BF59D4">
        <w:rPr>
          <w:sz w:val="20"/>
          <w:szCs w:val="20"/>
        </w:rPr>
        <w:t xml:space="preserve"> 4.2.0.10</w:t>
      </w:r>
      <w:r w:rsidR="00F67A24">
        <w:rPr>
          <w:sz w:val="20"/>
          <w:szCs w:val="20"/>
        </w:rPr>
        <w:t xml:space="preserve"> Microscope</w:t>
      </w:r>
    </w:p>
    <w:p w:rsidR="00BA0A38" w:rsidRDefault="00BA0A38" w:rsidP="00BA0A38">
      <w:pPr>
        <w:widowControl/>
        <w:autoSpaceDE/>
        <w:autoSpaceDN/>
        <w:adjustRightInd/>
        <w:ind w:left="360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5E7A0C">
        <w:rPr>
          <w:sz w:val="20"/>
          <w:szCs w:val="20"/>
        </w:rPr>
        <w:t>HoloGRAMS</w:t>
      </w:r>
      <w:r w:rsidR="00BF59D4">
        <w:rPr>
          <w:sz w:val="20"/>
          <w:szCs w:val="20"/>
        </w:rPr>
        <w:t xml:space="preserve"> 4.2.0.10</w:t>
      </w:r>
      <w:r w:rsidR="00F67A24">
        <w:rPr>
          <w:sz w:val="20"/>
          <w:szCs w:val="20"/>
        </w:rPr>
        <w:t xml:space="preserve"> Standard</w:t>
      </w:r>
    </w:p>
    <w:p w:rsidR="00BA0A38" w:rsidRDefault="00BA0A38" w:rsidP="00936C85">
      <w:pPr>
        <w:tabs>
          <w:tab w:val="right" w:pos="3168"/>
          <w:tab w:val="left" w:pos="3456"/>
          <w:tab w:val="left" w:pos="4140"/>
        </w:tabs>
        <w:spacing w:before="60" w:after="60"/>
        <w:rPr>
          <w:sz w:val="20"/>
          <w:szCs w:val="20"/>
        </w:rPr>
      </w:pPr>
      <w:r w:rsidRPr="00BA0A38">
        <w:rPr>
          <w:b/>
          <w:sz w:val="20"/>
          <w:szCs w:val="20"/>
        </w:rPr>
        <w:t>RELEASE DATE: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D113A">
        <w:rPr>
          <w:sz w:val="20"/>
          <w:szCs w:val="20"/>
        </w:rPr>
        <w:t>11</w:t>
      </w:r>
      <w:r w:rsidR="00565D60">
        <w:rPr>
          <w:sz w:val="20"/>
          <w:szCs w:val="20"/>
        </w:rPr>
        <w:t xml:space="preserve"> </w:t>
      </w:r>
      <w:r w:rsidR="00FD113A">
        <w:rPr>
          <w:sz w:val="20"/>
          <w:szCs w:val="20"/>
        </w:rPr>
        <w:t>July</w:t>
      </w:r>
      <w:r w:rsidR="00BF59D4">
        <w:rPr>
          <w:sz w:val="20"/>
          <w:szCs w:val="20"/>
        </w:rPr>
        <w:t xml:space="preserve"> 2016</w:t>
      </w:r>
    </w:p>
    <w:p w:rsidR="00BA0A38" w:rsidRPr="00BA0A38" w:rsidRDefault="00BA0A38" w:rsidP="00936C85">
      <w:pPr>
        <w:tabs>
          <w:tab w:val="right" w:pos="3168"/>
          <w:tab w:val="left" w:pos="3456"/>
          <w:tab w:val="left" w:pos="4140"/>
        </w:tabs>
        <w:spacing w:before="60" w:after="60"/>
        <w:rPr>
          <w:b/>
          <w:sz w:val="20"/>
          <w:szCs w:val="20"/>
        </w:rPr>
      </w:pPr>
      <w:r w:rsidRPr="00BA0A38">
        <w:rPr>
          <w:b/>
          <w:sz w:val="20"/>
          <w:szCs w:val="20"/>
        </w:rPr>
        <w:t>PLATFORM: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41E1E" w:rsidRPr="00517055">
        <w:rPr>
          <w:bCs/>
          <w:sz w:val="20"/>
          <w:szCs w:val="20"/>
        </w:rPr>
        <w:t xml:space="preserve">Windows </w:t>
      </w:r>
      <w:r w:rsidR="00CB426A">
        <w:rPr>
          <w:bCs/>
          <w:sz w:val="20"/>
          <w:szCs w:val="20"/>
        </w:rPr>
        <w:t xml:space="preserve">7 </w:t>
      </w:r>
      <w:r w:rsidR="00DE060F">
        <w:rPr>
          <w:bCs/>
          <w:sz w:val="20"/>
          <w:szCs w:val="20"/>
        </w:rPr>
        <w:t xml:space="preserve">64-bit </w:t>
      </w:r>
      <w:r w:rsidR="00CB426A">
        <w:rPr>
          <w:bCs/>
          <w:sz w:val="20"/>
          <w:szCs w:val="20"/>
        </w:rPr>
        <w:t xml:space="preserve">and </w:t>
      </w:r>
      <w:r w:rsidR="00DE060F">
        <w:rPr>
          <w:bCs/>
          <w:sz w:val="20"/>
          <w:szCs w:val="20"/>
        </w:rPr>
        <w:t xml:space="preserve">Windows </w:t>
      </w:r>
      <w:r w:rsidR="00CB426A">
        <w:rPr>
          <w:bCs/>
          <w:sz w:val="20"/>
          <w:szCs w:val="20"/>
        </w:rPr>
        <w:t>8 64-</w:t>
      </w:r>
      <w:r w:rsidR="00B13ABB">
        <w:rPr>
          <w:bCs/>
          <w:sz w:val="20"/>
          <w:szCs w:val="20"/>
        </w:rPr>
        <w:t>bit</w:t>
      </w:r>
    </w:p>
    <w:p w:rsidR="00146BDF" w:rsidRDefault="00146BDF" w:rsidP="004C1EF5">
      <w:pPr>
        <w:pStyle w:val="Heading1"/>
        <w:keepNext/>
        <w:shd w:val="pct12" w:color="auto" w:fill="FFFFFF"/>
        <w:tabs>
          <w:tab w:val="left" w:pos="432"/>
          <w:tab w:val="right" w:pos="3168"/>
          <w:tab w:val="left" w:pos="3456"/>
          <w:tab w:val="left" w:pos="4140"/>
        </w:tabs>
        <w:spacing w:before="180" w:after="60"/>
        <w:ind w:left="360" w:hanging="360"/>
        <w:rPr>
          <w:caps/>
          <w:kern w:val="28"/>
          <w:sz w:val="32"/>
          <w:szCs w:val="32"/>
        </w:rPr>
      </w:pPr>
      <w:r>
        <w:rPr>
          <w:caps/>
          <w:kern w:val="28"/>
          <w:sz w:val="32"/>
          <w:szCs w:val="32"/>
        </w:rPr>
        <w:t>Release Information</w:t>
      </w:r>
    </w:p>
    <w:p w:rsidR="00CD7F40" w:rsidRDefault="00CD7F40" w:rsidP="004C1EF5">
      <w:pPr>
        <w:tabs>
          <w:tab w:val="right" w:pos="3168"/>
          <w:tab w:val="left" w:pos="3456"/>
          <w:tab w:val="left" w:pos="4140"/>
        </w:tabs>
        <w:spacing w:before="60" w:after="60"/>
        <w:ind w:left="360" w:hanging="360"/>
        <w:rPr>
          <w:rFonts w:asciiTheme="minorHAnsi" w:hAnsiTheme="minorHAnsi"/>
          <w:b/>
          <w:bCs/>
          <w:sz w:val="20"/>
          <w:szCs w:val="20"/>
        </w:rPr>
      </w:pPr>
    </w:p>
    <w:p w:rsidR="00513E94" w:rsidRDefault="00513E94" w:rsidP="004C1EF5">
      <w:pPr>
        <w:tabs>
          <w:tab w:val="right" w:pos="3168"/>
          <w:tab w:val="left" w:pos="3456"/>
          <w:tab w:val="left" w:pos="4140"/>
        </w:tabs>
        <w:spacing w:before="60" w:after="60"/>
        <w:ind w:left="360" w:hanging="360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General</w:t>
      </w:r>
    </w:p>
    <w:p w:rsidR="00A24E1F" w:rsidRPr="00A24E1F" w:rsidRDefault="005E7A0C" w:rsidP="00A24E1F">
      <w:pPr>
        <w:pStyle w:val="NormalWeb"/>
        <w:shd w:val="clear" w:color="auto" w:fill="FFFFFF"/>
        <w:ind w:left="360"/>
        <w:rPr>
          <w:rFonts w:asciiTheme="minorHAnsi" w:hAnsiTheme="minorHAnsi" w:cs="Arial"/>
          <w:color w:val="333333"/>
          <w:sz w:val="20"/>
          <w:szCs w:val="20"/>
          <w:lang w:val="en"/>
        </w:rPr>
      </w:pPr>
      <w:r>
        <w:rPr>
          <w:rFonts w:asciiTheme="minorHAnsi" w:hAnsiTheme="minorHAnsi" w:cs="Arial"/>
          <w:color w:val="333333"/>
          <w:sz w:val="20"/>
          <w:szCs w:val="20"/>
          <w:lang w:val="en"/>
        </w:rPr>
        <w:t>HoloGRAMS</w:t>
      </w:r>
      <w:r w:rsidR="00B13ABB">
        <w:rPr>
          <w:rFonts w:asciiTheme="minorHAnsi" w:hAnsiTheme="minorHAnsi" w:cs="Arial"/>
          <w:color w:val="333333"/>
          <w:sz w:val="20"/>
          <w:szCs w:val="20"/>
          <w:lang w:val="en"/>
        </w:rPr>
        <w:t xml:space="preserve"> </w:t>
      </w:r>
      <w:r w:rsidR="00205958">
        <w:rPr>
          <w:rFonts w:asciiTheme="minorHAnsi" w:hAnsiTheme="minorHAnsi" w:cs="Arial"/>
          <w:color w:val="333333"/>
          <w:sz w:val="20"/>
          <w:szCs w:val="20"/>
          <w:lang w:val="en"/>
        </w:rPr>
        <w:t xml:space="preserve">software was updated for the </w:t>
      </w:r>
      <w:r w:rsidR="00FD113A">
        <w:rPr>
          <w:rFonts w:asciiTheme="minorHAnsi" w:hAnsiTheme="minorHAnsi" w:cs="Arial"/>
          <w:color w:val="333333"/>
          <w:sz w:val="20"/>
          <w:szCs w:val="20"/>
          <w:lang w:val="en"/>
        </w:rPr>
        <w:t>July</w:t>
      </w:r>
      <w:r w:rsidR="00205958">
        <w:rPr>
          <w:rFonts w:asciiTheme="minorHAnsi" w:hAnsiTheme="minorHAnsi" w:cs="Arial"/>
          <w:color w:val="333333"/>
          <w:sz w:val="20"/>
          <w:szCs w:val="20"/>
          <w:lang w:val="en"/>
        </w:rPr>
        <w:t xml:space="preserve"> Release </w:t>
      </w:r>
      <w:r w:rsidR="00B13ABB">
        <w:rPr>
          <w:rFonts w:asciiTheme="minorHAnsi" w:hAnsiTheme="minorHAnsi" w:cs="Arial"/>
          <w:color w:val="333333"/>
          <w:sz w:val="20"/>
          <w:szCs w:val="20"/>
          <w:lang w:val="en"/>
        </w:rPr>
        <w:t xml:space="preserve">for additional features and </w:t>
      </w:r>
      <w:r w:rsidR="00767C4D">
        <w:rPr>
          <w:rFonts w:asciiTheme="minorHAnsi" w:hAnsiTheme="minorHAnsi" w:cs="Arial"/>
          <w:color w:val="333333"/>
          <w:sz w:val="20"/>
          <w:szCs w:val="20"/>
          <w:lang w:val="en"/>
        </w:rPr>
        <w:t>to correct outstanding anomalies</w:t>
      </w:r>
      <w:r w:rsidR="00205958">
        <w:rPr>
          <w:rFonts w:asciiTheme="minorHAnsi" w:hAnsiTheme="minorHAnsi" w:cs="Arial"/>
          <w:color w:val="333333"/>
          <w:sz w:val="20"/>
          <w:szCs w:val="20"/>
          <w:lang w:val="en"/>
        </w:rPr>
        <w:t>.</w:t>
      </w:r>
      <w:r w:rsidR="00205377">
        <w:rPr>
          <w:rFonts w:asciiTheme="minorHAnsi" w:hAnsiTheme="minorHAnsi" w:cs="Arial"/>
          <w:color w:val="333333"/>
          <w:sz w:val="20"/>
          <w:szCs w:val="20"/>
          <w:lang w:val="en"/>
        </w:rPr>
        <w:t xml:space="preserve"> The biggest modification involves </w:t>
      </w:r>
      <w:r w:rsidR="00355908">
        <w:rPr>
          <w:rFonts w:asciiTheme="minorHAnsi" w:hAnsiTheme="minorHAnsi" w:cs="Arial"/>
          <w:color w:val="333333"/>
          <w:sz w:val="20"/>
          <w:szCs w:val="20"/>
          <w:lang w:val="en"/>
        </w:rPr>
        <w:t>removal of a need for a license file.</w:t>
      </w:r>
      <w:r w:rsidR="001E1236">
        <w:rPr>
          <w:rFonts w:asciiTheme="minorHAnsi" w:hAnsiTheme="minorHAnsi" w:cs="Arial"/>
          <w:color w:val="333333"/>
          <w:sz w:val="20"/>
          <w:szCs w:val="20"/>
          <w:lang w:val="en"/>
        </w:rPr>
        <w:t xml:space="preserve"> </w:t>
      </w:r>
    </w:p>
    <w:p w:rsidR="00513E94" w:rsidRDefault="00513E94" w:rsidP="004C1EF5">
      <w:pPr>
        <w:tabs>
          <w:tab w:val="right" w:pos="3168"/>
          <w:tab w:val="left" w:pos="3456"/>
          <w:tab w:val="left" w:pos="4140"/>
        </w:tabs>
        <w:spacing w:before="60" w:after="60"/>
        <w:ind w:left="360" w:hanging="360"/>
        <w:rPr>
          <w:rFonts w:asciiTheme="minorHAnsi" w:hAnsiTheme="minorHAnsi"/>
          <w:b/>
          <w:bCs/>
          <w:sz w:val="20"/>
          <w:szCs w:val="20"/>
        </w:rPr>
      </w:pPr>
    </w:p>
    <w:p w:rsidR="00B97C2D" w:rsidRDefault="00AF38F5" w:rsidP="00B97C2D">
      <w:pPr>
        <w:tabs>
          <w:tab w:val="right" w:pos="3168"/>
          <w:tab w:val="left" w:pos="3456"/>
          <w:tab w:val="left" w:pos="4140"/>
        </w:tabs>
        <w:spacing w:before="60" w:after="60"/>
        <w:ind w:left="360" w:hanging="360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New Features</w:t>
      </w:r>
    </w:p>
    <w:p w:rsidR="00F67A24" w:rsidRDefault="00BF59D4" w:rsidP="00AF38F5">
      <w:pPr>
        <w:pStyle w:val="ListParagraph"/>
        <w:numPr>
          <w:ilvl w:val="0"/>
          <w:numId w:val="10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color w:val="333333"/>
          <w:sz w:val="20"/>
          <w:szCs w:val="20"/>
          <w:lang w:val="en"/>
        </w:rPr>
      </w:pPr>
      <w:r>
        <w:rPr>
          <w:rFonts w:asciiTheme="minorHAnsi" w:hAnsiTheme="minorHAnsi"/>
          <w:color w:val="333333"/>
          <w:sz w:val="20"/>
          <w:szCs w:val="20"/>
          <w:lang w:val="en"/>
        </w:rPr>
        <w:t>Removal of License configuration and management</w:t>
      </w:r>
    </w:p>
    <w:p w:rsidR="00BF59D4" w:rsidRDefault="00BF59D4" w:rsidP="00AF38F5">
      <w:pPr>
        <w:pStyle w:val="ListParagraph"/>
        <w:numPr>
          <w:ilvl w:val="0"/>
          <w:numId w:val="10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color w:val="333333"/>
          <w:sz w:val="20"/>
          <w:szCs w:val="20"/>
          <w:lang w:val="en"/>
        </w:rPr>
      </w:pPr>
      <w:r>
        <w:rPr>
          <w:rFonts w:asciiTheme="minorHAnsi" w:hAnsiTheme="minorHAnsi"/>
          <w:color w:val="333333"/>
          <w:sz w:val="20"/>
          <w:szCs w:val="20"/>
          <w:lang w:val="en"/>
        </w:rPr>
        <w:t xml:space="preserve">Additional </w:t>
      </w:r>
      <w:r w:rsidR="0011353B">
        <w:rPr>
          <w:rFonts w:asciiTheme="minorHAnsi" w:hAnsiTheme="minorHAnsi"/>
          <w:color w:val="333333"/>
          <w:sz w:val="20"/>
          <w:szCs w:val="20"/>
          <w:lang w:val="en"/>
        </w:rPr>
        <w:t>camera c</w:t>
      </w:r>
      <w:r>
        <w:rPr>
          <w:rFonts w:asciiTheme="minorHAnsi" w:hAnsiTheme="minorHAnsi"/>
          <w:color w:val="333333"/>
          <w:sz w:val="20"/>
          <w:szCs w:val="20"/>
          <w:lang w:val="en"/>
        </w:rPr>
        <w:t>onfiguration</w:t>
      </w:r>
    </w:p>
    <w:p w:rsidR="006A28B0" w:rsidRPr="00CD7F40" w:rsidRDefault="00AA13F4" w:rsidP="00107E61">
      <w:pPr>
        <w:pStyle w:val="NormalWeb"/>
        <w:shd w:val="clear" w:color="auto" w:fill="FFFFFF"/>
        <w:rPr>
          <w:rFonts w:asciiTheme="minorHAnsi" w:hAnsiTheme="minorHAnsi" w:cs="Arial"/>
          <w:color w:val="333333"/>
          <w:sz w:val="16"/>
          <w:szCs w:val="16"/>
          <w:lang w:val="en"/>
        </w:rPr>
      </w:pPr>
      <w:r w:rsidRPr="00CD7F40">
        <w:rPr>
          <w:rFonts w:asciiTheme="minorHAnsi" w:hAnsiTheme="minorHAnsi" w:cs="Arial"/>
          <w:color w:val="333333"/>
          <w:sz w:val="16"/>
          <w:szCs w:val="16"/>
          <w:lang w:val="en"/>
        </w:rPr>
        <w:t xml:space="preserve">      </w:t>
      </w:r>
    </w:p>
    <w:p w:rsidR="00F1137A" w:rsidRPr="004E7D5C" w:rsidRDefault="00D46777" w:rsidP="004E7D5C">
      <w:pPr>
        <w:tabs>
          <w:tab w:val="right" w:pos="3168"/>
          <w:tab w:val="left" w:pos="3456"/>
          <w:tab w:val="left" w:pos="4140"/>
        </w:tabs>
        <w:spacing w:before="60" w:after="60"/>
        <w:ind w:left="360" w:hanging="360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External Dependencies</w:t>
      </w:r>
    </w:p>
    <w:p w:rsidR="00092150" w:rsidRDefault="00092150" w:rsidP="00A27109">
      <w:pPr>
        <w:pStyle w:val="ListParagraph"/>
        <w:numPr>
          <w:ilvl w:val="0"/>
          <w:numId w:val="3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Matrox</w:t>
      </w:r>
      <w:proofErr w:type="spellEnd"/>
      <w:r>
        <w:rPr>
          <w:rFonts w:asciiTheme="minorHAnsi" w:hAnsiTheme="minorHAnsi"/>
          <w:sz w:val="20"/>
          <w:szCs w:val="20"/>
        </w:rPr>
        <w:t xml:space="preserve"> Imaging Library v10 runtime license dongle</w:t>
      </w:r>
    </w:p>
    <w:p w:rsidR="00A27109" w:rsidRPr="00DE060F" w:rsidRDefault="00DE060F" w:rsidP="00DE060F">
      <w:pPr>
        <w:pStyle w:val="ListParagraph"/>
        <w:numPr>
          <w:ilvl w:val="0"/>
          <w:numId w:val="3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sz w:val="20"/>
          <w:szCs w:val="20"/>
        </w:rPr>
      </w:pPr>
      <w:r w:rsidRPr="00DE060F">
        <w:rPr>
          <w:rFonts w:asciiTheme="minorHAnsi" w:hAnsiTheme="minorHAnsi"/>
          <w:sz w:val="20"/>
          <w:szCs w:val="20"/>
        </w:rPr>
        <w:t xml:space="preserve">Windows 7 64-bit and Windows 8 64-bit </w:t>
      </w:r>
      <w:r w:rsidR="00205377" w:rsidRPr="00DE060F">
        <w:rPr>
          <w:rFonts w:asciiTheme="minorHAnsi" w:hAnsiTheme="minorHAnsi"/>
          <w:sz w:val="20"/>
          <w:szCs w:val="20"/>
        </w:rPr>
        <w:t>OS</w:t>
      </w:r>
    </w:p>
    <w:p w:rsidR="00A27109" w:rsidRPr="00CD7F40" w:rsidRDefault="00A27109" w:rsidP="00A27109">
      <w:pPr>
        <w:pStyle w:val="ListParagraph"/>
        <w:numPr>
          <w:ilvl w:val="0"/>
          <w:numId w:val="3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sz w:val="20"/>
          <w:szCs w:val="20"/>
        </w:rPr>
      </w:pPr>
      <w:r w:rsidRPr="00CD7F40">
        <w:rPr>
          <w:rFonts w:asciiTheme="minorHAnsi" w:hAnsiTheme="minorHAnsi"/>
          <w:sz w:val="20"/>
          <w:szCs w:val="20"/>
        </w:rPr>
        <w:t>.NET Framework v4.0.30319.1</w:t>
      </w:r>
    </w:p>
    <w:p w:rsidR="00A27109" w:rsidRPr="00CD7F40" w:rsidRDefault="00A27109" w:rsidP="00A27109">
      <w:pPr>
        <w:pStyle w:val="ListParagraph"/>
        <w:numPr>
          <w:ilvl w:val="0"/>
          <w:numId w:val="3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sz w:val="20"/>
          <w:szCs w:val="20"/>
        </w:rPr>
      </w:pPr>
      <w:proofErr w:type="spellStart"/>
      <w:r w:rsidRPr="00CD7F40">
        <w:rPr>
          <w:rFonts w:asciiTheme="minorHAnsi" w:hAnsiTheme="minorHAnsi"/>
          <w:sz w:val="20"/>
          <w:szCs w:val="20"/>
        </w:rPr>
        <w:t>Andor</w:t>
      </w:r>
      <w:proofErr w:type="spellEnd"/>
      <w:r w:rsidRPr="00CD7F40">
        <w:rPr>
          <w:rFonts w:asciiTheme="minorHAnsi" w:hAnsiTheme="minorHAnsi"/>
          <w:sz w:val="20"/>
          <w:szCs w:val="20"/>
        </w:rPr>
        <w:t xml:space="preserve"> USB driver v2.84.30003.0</w:t>
      </w:r>
    </w:p>
    <w:p w:rsidR="004E7D5C" w:rsidRPr="00CD7F40" w:rsidRDefault="004E7D5C" w:rsidP="004E7D5C">
      <w:pPr>
        <w:tabs>
          <w:tab w:val="left" w:pos="720"/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sz w:val="16"/>
          <w:szCs w:val="16"/>
        </w:rPr>
      </w:pPr>
    </w:p>
    <w:p w:rsidR="002C2443" w:rsidRDefault="00205377" w:rsidP="002C2443">
      <w:pPr>
        <w:tabs>
          <w:tab w:val="left" w:pos="720"/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Compatible with</w:t>
      </w:r>
    </w:p>
    <w:p w:rsidR="00205377" w:rsidRDefault="00205377" w:rsidP="00205377">
      <w:pPr>
        <w:pStyle w:val="ListParagraph"/>
        <w:numPr>
          <w:ilvl w:val="0"/>
          <w:numId w:val="3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sz w:val="20"/>
          <w:szCs w:val="20"/>
        </w:rPr>
      </w:pPr>
      <w:proofErr w:type="spellStart"/>
      <w:r w:rsidRPr="00205377">
        <w:rPr>
          <w:rFonts w:asciiTheme="minorHAnsi" w:hAnsiTheme="minorHAnsi"/>
          <w:sz w:val="20"/>
          <w:szCs w:val="20"/>
        </w:rPr>
        <w:t>HoloReact</w:t>
      </w:r>
      <w:proofErr w:type="spellEnd"/>
      <w:r w:rsidRPr="00205377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v</w:t>
      </w:r>
      <w:r w:rsidRPr="00205377">
        <w:rPr>
          <w:rFonts w:asciiTheme="minorHAnsi" w:hAnsiTheme="minorHAnsi"/>
          <w:sz w:val="20"/>
          <w:szCs w:val="20"/>
        </w:rPr>
        <w:t>2.6.0</w:t>
      </w:r>
      <w:r w:rsidR="005E7A0C">
        <w:rPr>
          <w:rFonts w:asciiTheme="minorHAnsi" w:hAnsiTheme="minorHAnsi"/>
          <w:sz w:val="20"/>
          <w:szCs w:val="20"/>
        </w:rPr>
        <w:t xml:space="preserve">.0  </w:t>
      </w:r>
    </w:p>
    <w:p w:rsidR="00205377" w:rsidRDefault="005E7A0C" w:rsidP="00205377">
      <w:pPr>
        <w:pStyle w:val="ListParagraph"/>
        <w:numPr>
          <w:ilvl w:val="0"/>
          <w:numId w:val="3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HoloMap</w:t>
      </w:r>
      <w:proofErr w:type="spellEnd"/>
      <w:r>
        <w:rPr>
          <w:rFonts w:asciiTheme="minorHAnsi" w:hAnsiTheme="minorHAnsi"/>
          <w:sz w:val="20"/>
          <w:szCs w:val="20"/>
        </w:rPr>
        <w:t xml:space="preserve"> v2.6.0.0 </w:t>
      </w:r>
    </w:p>
    <w:p w:rsidR="00205377" w:rsidRDefault="00DE060F" w:rsidP="00205377">
      <w:pPr>
        <w:pStyle w:val="ListParagraph"/>
        <w:numPr>
          <w:ilvl w:val="0"/>
          <w:numId w:val="3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HoloWell</w:t>
      </w:r>
      <w:proofErr w:type="spellEnd"/>
      <w:r>
        <w:rPr>
          <w:rFonts w:asciiTheme="minorHAnsi" w:hAnsiTheme="minorHAnsi"/>
          <w:sz w:val="20"/>
          <w:szCs w:val="20"/>
        </w:rPr>
        <w:t xml:space="preserve"> v2.6.0</w:t>
      </w:r>
      <w:r w:rsidR="00205377">
        <w:rPr>
          <w:rFonts w:asciiTheme="minorHAnsi" w:hAnsiTheme="minorHAnsi"/>
          <w:sz w:val="20"/>
          <w:szCs w:val="20"/>
        </w:rPr>
        <w:t>.0</w:t>
      </w:r>
    </w:p>
    <w:p w:rsidR="00205377" w:rsidRDefault="00205377" w:rsidP="00205377">
      <w:pPr>
        <w:pStyle w:val="ListParagraph"/>
        <w:numPr>
          <w:ilvl w:val="0"/>
          <w:numId w:val="3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HoloPro</w:t>
      </w:r>
      <w:proofErr w:type="spellEnd"/>
      <w:r>
        <w:rPr>
          <w:rFonts w:asciiTheme="minorHAnsi" w:hAnsiTheme="minorHAnsi"/>
          <w:sz w:val="20"/>
          <w:szCs w:val="20"/>
        </w:rPr>
        <w:t xml:space="preserve"> v3.2.0.13</w:t>
      </w:r>
    </w:p>
    <w:p w:rsidR="00205377" w:rsidRPr="00205377" w:rsidRDefault="005E7A0C" w:rsidP="00205377">
      <w:pPr>
        <w:pStyle w:val="ListParagraph"/>
        <w:numPr>
          <w:ilvl w:val="0"/>
          <w:numId w:val="3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MATLAB 2014a  </w:t>
      </w:r>
    </w:p>
    <w:p w:rsidR="002C2443" w:rsidRDefault="002C2443" w:rsidP="00484EFE">
      <w:pPr>
        <w:tabs>
          <w:tab w:val="left" w:pos="720"/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b/>
          <w:sz w:val="20"/>
          <w:szCs w:val="20"/>
        </w:rPr>
      </w:pPr>
    </w:p>
    <w:p w:rsidR="00484EFE" w:rsidRPr="00CD7F40" w:rsidRDefault="00484EFE" w:rsidP="00484EFE">
      <w:pPr>
        <w:tabs>
          <w:tab w:val="left" w:pos="720"/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b/>
          <w:sz w:val="20"/>
          <w:szCs w:val="20"/>
        </w:rPr>
      </w:pPr>
      <w:r w:rsidRPr="00CD7F40">
        <w:rPr>
          <w:rFonts w:asciiTheme="minorHAnsi" w:hAnsiTheme="minorHAnsi"/>
          <w:b/>
          <w:sz w:val="20"/>
          <w:szCs w:val="20"/>
        </w:rPr>
        <w:t>Note</w:t>
      </w:r>
      <w:r w:rsidR="00117E0F">
        <w:rPr>
          <w:rFonts w:asciiTheme="minorHAnsi" w:hAnsiTheme="minorHAnsi"/>
          <w:b/>
          <w:sz w:val="20"/>
          <w:szCs w:val="20"/>
        </w:rPr>
        <w:t>s</w:t>
      </w:r>
      <w:r w:rsidR="00391541">
        <w:rPr>
          <w:rFonts w:asciiTheme="minorHAnsi" w:hAnsiTheme="minorHAnsi"/>
          <w:b/>
          <w:sz w:val="20"/>
          <w:szCs w:val="20"/>
        </w:rPr>
        <w:t xml:space="preserve"> and workarounds</w:t>
      </w:r>
      <w:r w:rsidRPr="00CD7F40">
        <w:rPr>
          <w:rFonts w:asciiTheme="minorHAnsi" w:hAnsiTheme="minorHAnsi"/>
          <w:b/>
          <w:sz w:val="20"/>
          <w:szCs w:val="20"/>
        </w:rPr>
        <w:t>:</w:t>
      </w:r>
    </w:p>
    <w:p w:rsidR="00484EFE" w:rsidRPr="001E1236" w:rsidRDefault="00107E61" w:rsidP="001E1236">
      <w:pPr>
        <w:pStyle w:val="ListParagraph"/>
        <w:numPr>
          <w:ilvl w:val="0"/>
          <w:numId w:val="3"/>
        </w:numPr>
        <w:tabs>
          <w:tab w:val="right" w:pos="3168"/>
          <w:tab w:val="left" w:pos="3456"/>
          <w:tab w:val="left" w:pos="4140"/>
        </w:tabs>
        <w:spacing w:before="60" w:after="60"/>
        <w:rPr>
          <w:rFonts w:asciiTheme="minorHAnsi" w:hAnsiTheme="minorHAnsi"/>
          <w:sz w:val="20"/>
          <w:szCs w:val="20"/>
        </w:rPr>
      </w:pPr>
      <w:r w:rsidRPr="001E1236">
        <w:rPr>
          <w:rFonts w:asciiTheme="minorHAnsi" w:hAnsiTheme="minorHAnsi"/>
          <w:sz w:val="20"/>
          <w:szCs w:val="20"/>
        </w:rPr>
        <w:t>None</w:t>
      </w:r>
      <w:bookmarkStart w:id="0" w:name="_GoBack"/>
      <w:bookmarkEnd w:id="0"/>
    </w:p>
    <w:sectPr w:rsidR="00484EFE" w:rsidRPr="001E1236" w:rsidSect="007E7A9C">
      <w:headerReference w:type="default" r:id="rId9"/>
      <w:footerReference w:type="default" r:id="rId10"/>
      <w:pgSz w:w="12240" w:h="15840" w:code="1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8CD" w:rsidRDefault="00F648CD">
      <w:r>
        <w:separator/>
      </w:r>
    </w:p>
  </w:endnote>
  <w:endnote w:type="continuationSeparator" w:id="0">
    <w:p w:rsidR="00F648CD" w:rsidRDefault="00F6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267" w:rsidRPr="00C214AE" w:rsidRDefault="00F648CD" w:rsidP="00013DD5">
    <w:pPr>
      <w:pStyle w:val="Footer"/>
      <w:pBdr>
        <w:top w:val="single" w:sz="6" w:space="0" w:color="auto"/>
      </w:pBdr>
      <w:tabs>
        <w:tab w:val="clear" w:pos="4320"/>
        <w:tab w:val="left" w:pos="2700"/>
        <w:tab w:val="left" w:pos="4140"/>
        <w:tab w:val="center" w:pos="4500"/>
      </w:tabs>
    </w:pPr>
    <w:r>
      <w:fldChar w:fldCharType="begin"/>
    </w:r>
    <w:r>
      <w:instrText xml:space="preserve"> DOCPROPERTY "Manager"  \* MERGEFORMAT </w:instrText>
    </w:r>
    <w:r>
      <w:fldChar w:fldCharType="separate"/>
    </w:r>
    <w:r w:rsidR="00AC0D63">
      <w:t>Document No.:  4004167</w:t>
    </w:r>
    <w:r>
      <w:fldChar w:fldCharType="end"/>
    </w:r>
    <w:r w:rsidR="006A4267" w:rsidRPr="00C214AE">
      <w:tab/>
    </w:r>
    <w:r>
      <w:fldChar w:fldCharType="begin"/>
    </w:r>
    <w:r>
      <w:instrText xml:space="preserve"> DOCPROPERTY "Subject"  \* MERGEFORMAT </w:instrText>
    </w:r>
    <w:r>
      <w:fldChar w:fldCharType="separate"/>
    </w:r>
    <w:r w:rsidR="00AC0D63">
      <w:t>Revision:  4.2.0.10</w:t>
    </w:r>
    <w:r>
      <w:fldChar w:fldCharType="end"/>
    </w:r>
    <w:r w:rsidR="006A4267" w:rsidRPr="00C214AE">
      <w:tab/>
    </w:r>
    <w:r w:rsidR="006A4267">
      <w:tab/>
    </w:r>
    <w:r w:rsidR="006A4267" w:rsidRPr="00C214AE">
      <w:t>© 20</w:t>
    </w:r>
    <w:r w:rsidR="00CF5525">
      <w:t>1</w:t>
    </w:r>
    <w:r w:rsidR="00026624">
      <w:t>6</w:t>
    </w:r>
    <w:r w:rsidR="006A4267" w:rsidRPr="00C214AE">
      <w:t xml:space="preserve"> Kaiser Optical Systems, Inc.</w:t>
    </w:r>
    <w:r w:rsidR="006A4267" w:rsidRPr="00C214AE">
      <w:tab/>
      <w:t xml:space="preserve">Page </w:t>
    </w:r>
    <w:r w:rsidR="00AD591B">
      <w:fldChar w:fldCharType="begin"/>
    </w:r>
    <w:r w:rsidR="00AD591B">
      <w:instrText xml:space="preserve"> PAGE  \* MERGEFORMAT </w:instrText>
    </w:r>
    <w:r w:rsidR="00AD591B">
      <w:fldChar w:fldCharType="separate"/>
    </w:r>
    <w:r w:rsidR="00AC0D63">
      <w:rPr>
        <w:noProof/>
      </w:rPr>
      <w:t>1</w:t>
    </w:r>
    <w:r w:rsidR="00AD591B">
      <w:rPr>
        <w:noProof/>
      </w:rPr>
      <w:fldChar w:fldCharType="end"/>
    </w:r>
    <w:r w:rsidR="006A4267">
      <w:t xml:space="preserve"> of </w:t>
    </w:r>
    <w:r w:rsidR="00E0099A" w:rsidRPr="00A423F5">
      <w:rPr>
        <w:rStyle w:val="PageNumber"/>
      </w:rPr>
      <w:fldChar w:fldCharType="begin"/>
    </w:r>
    <w:r w:rsidR="006A4267" w:rsidRPr="00A423F5">
      <w:rPr>
        <w:rStyle w:val="PageNumber"/>
      </w:rPr>
      <w:instrText xml:space="preserve"> NUMPAGES </w:instrText>
    </w:r>
    <w:r w:rsidR="00E0099A" w:rsidRPr="00A423F5">
      <w:rPr>
        <w:rStyle w:val="PageNumber"/>
      </w:rPr>
      <w:fldChar w:fldCharType="separate"/>
    </w:r>
    <w:r w:rsidR="00AC0D63">
      <w:rPr>
        <w:rStyle w:val="PageNumber"/>
        <w:noProof/>
      </w:rPr>
      <w:t>1</w:t>
    </w:r>
    <w:r w:rsidR="00E0099A" w:rsidRPr="00A423F5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8CD" w:rsidRDefault="00F648CD">
      <w:r>
        <w:separator/>
      </w:r>
    </w:p>
  </w:footnote>
  <w:footnote w:type="continuationSeparator" w:id="0">
    <w:p w:rsidR="00F648CD" w:rsidRDefault="00F64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267" w:rsidRPr="004C1EF5" w:rsidRDefault="003E462D" w:rsidP="00522496">
    <w:pPr>
      <w:pStyle w:val="Header"/>
      <w:tabs>
        <w:tab w:val="clear" w:pos="4320"/>
        <w:tab w:val="center" w:pos="3780"/>
      </w:tabs>
      <w:rPr>
        <w:sz w:val="28"/>
        <w:szCs w:val="28"/>
      </w:rPr>
    </w:pPr>
    <w:r>
      <w:rPr>
        <w:noProof/>
        <w:sz w:val="16"/>
        <w:szCs w:val="16"/>
      </w:rPr>
      <w:drawing>
        <wp:inline distT="0" distB="0" distL="0" distR="0" wp14:anchorId="05620E68" wp14:editId="1DCF5751">
          <wp:extent cx="2049145" cy="454660"/>
          <wp:effectExtent l="0" t="0" r="8255" b="2540"/>
          <wp:docPr id="2" name="Picture 2" descr="kaiserlogoEH_burst -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iserlogoEH_burst -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45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A4267">
      <w:rPr>
        <w:sz w:val="16"/>
        <w:szCs w:val="16"/>
      </w:rPr>
      <w:tab/>
    </w:r>
    <w:r w:rsidR="006A4267" w:rsidRPr="008178EF">
      <w:rPr>
        <w:sz w:val="32"/>
        <w:szCs w:val="32"/>
      </w:rPr>
      <w:tab/>
    </w:r>
    <w:r w:rsidR="00BF10BF">
      <w:rPr>
        <w:sz w:val="32"/>
        <w:szCs w:val="32"/>
      </w:rPr>
      <w:t xml:space="preserve">  </w:t>
    </w:r>
    <w:r w:rsidR="006A4267" w:rsidRPr="008178EF">
      <w:rPr>
        <w:b/>
        <w:bCs/>
        <w:sz w:val="32"/>
        <w:szCs w:val="32"/>
      </w:rPr>
      <w:t>RELEASE NOTES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7389"/>
    <w:multiLevelType w:val="hybridMultilevel"/>
    <w:tmpl w:val="2A3A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8797E"/>
    <w:multiLevelType w:val="hybridMultilevel"/>
    <w:tmpl w:val="346C7B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B00ACC"/>
    <w:multiLevelType w:val="hybridMultilevel"/>
    <w:tmpl w:val="ACDC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B78B3"/>
    <w:multiLevelType w:val="hybridMultilevel"/>
    <w:tmpl w:val="34C48DEC"/>
    <w:lvl w:ilvl="0" w:tplc="B178E5EC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4D2ECE"/>
    <w:multiLevelType w:val="hybridMultilevel"/>
    <w:tmpl w:val="886AE81A"/>
    <w:lvl w:ilvl="0" w:tplc="703AF0E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90D31"/>
    <w:multiLevelType w:val="hybridMultilevel"/>
    <w:tmpl w:val="7BFE4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72C0581"/>
    <w:multiLevelType w:val="hybridMultilevel"/>
    <w:tmpl w:val="436E2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CD14E2"/>
    <w:multiLevelType w:val="hybridMultilevel"/>
    <w:tmpl w:val="9E48DD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9655DF"/>
    <w:multiLevelType w:val="hybridMultilevel"/>
    <w:tmpl w:val="0AF487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>
    <w:nsid w:val="66A642C5"/>
    <w:multiLevelType w:val="hybridMultilevel"/>
    <w:tmpl w:val="9A1E1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2D"/>
    <w:rsid w:val="0000219C"/>
    <w:rsid w:val="00013DD5"/>
    <w:rsid w:val="0002191E"/>
    <w:rsid w:val="00026624"/>
    <w:rsid w:val="00036CA9"/>
    <w:rsid w:val="000426EF"/>
    <w:rsid w:val="000527CF"/>
    <w:rsid w:val="000531F4"/>
    <w:rsid w:val="00056368"/>
    <w:rsid w:val="000741EB"/>
    <w:rsid w:val="0008220D"/>
    <w:rsid w:val="00092150"/>
    <w:rsid w:val="000C0935"/>
    <w:rsid w:val="000C5346"/>
    <w:rsid w:val="000D1C07"/>
    <w:rsid w:val="000D7361"/>
    <w:rsid w:val="000F4484"/>
    <w:rsid w:val="000F4819"/>
    <w:rsid w:val="00107E61"/>
    <w:rsid w:val="0011353B"/>
    <w:rsid w:val="00117E0F"/>
    <w:rsid w:val="0012023B"/>
    <w:rsid w:val="00127BF4"/>
    <w:rsid w:val="00142D98"/>
    <w:rsid w:val="00144765"/>
    <w:rsid w:val="00145A91"/>
    <w:rsid w:val="00146BDF"/>
    <w:rsid w:val="0015237F"/>
    <w:rsid w:val="001554E9"/>
    <w:rsid w:val="00176DFD"/>
    <w:rsid w:val="00185493"/>
    <w:rsid w:val="001916D3"/>
    <w:rsid w:val="00195680"/>
    <w:rsid w:val="001A2115"/>
    <w:rsid w:val="001A40C3"/>
    <w:rsid w:val="001A5F20"/>
    <w:rsid w:val="001A7B4A"/>
    <w:rsid w:val="001B5F01"/>
    <w:rsid w:val="001B70CB"/>
    <w:rsid w:val="001D1983"/>
    <w:rsid w:val="001D75DF"/>
    <w:rsid w:val="001E1236"/>
    <w:rsid w:val="001E5849"/>
    <w:rsid w:val="001F2E39"/>
    <w:rsid w:val="00201314"/>
    <w:rsid w:val="00202172"/>
    <w:rsid w:val="00203A47"/>
    <w:rsid w:val="00205377"/>
    <w:rsid w:val="00205958"/>
    <w:rsid w:val="0021237C"/>
    <w:rsid w:val="00222A68"/>
    <w:rsid w:val="00231C44"/>
    <w:rsid w:val="00242E7C"/>
    <w:rsid w:val="002603C6"/>
    <w:rsid w:val="002A72A7"/>
    <w:rsid w:val="002C2443"/>
    <w:rsid w:val="002D3BF7"/>
    <w:rsid w:val="002D5F2C"/>
    <w:rsid w:val="002F7B41"/>
    <w:rsid w:val="0030156A"/>
    <w:rsid w:val="0031284D"/>
    <w:rsid w:val="0032187F"/>
    <w:rsid w:val="003309B6"/>
    <w:rsid w:val="0033579C"/>
    <w:rsid w:val="00342FDE"/>
    <w:rsid w:val="00355908"/>
    <w:rsid w:val="00380E5D"/>
    <w:rsid w:val="003857C0"/>
    <w:rsid w:val="00391541"/>
    <w:rsid w:val="003A113F"/>
    <w:rsid w:val="003A1518"/>
    <w:rsid w:val="003C069A"/>
    <w:rsid w:val="003C6CBB"/>
    <w:rsid w:val="003D1D29"/>
    <w:rsid w:val="003E1F22"/>
    <w:rsid w:val="003E462D"/>
    <w:rsid w:val="00407116"/>
    <w:rsid w:val="004076A2"/>
    <w:rsid w:val="004326CB"/>
    <w:rsid w:val="00441E1E"/>
    <w:rsid w:val="0044249C"/>
    <w:rsid w:val="004525EF"/>
    <w:rsid w:val="00456C6C"/>
    <w:rsid w:val="00461F6B"/>
    <w:rsid w:val="00474DF8"/>
    <w:rsid w:val="00476C83"/>
    <w:rsid w:val="00484EFE"/>
    <w:rsid w:val="00486CF0"/>
    <w:rsid w:val="00495448"/>
    <w:rsid w:val="004A0394"/>
    <w:rsid w:val="004A5C94"/>
    <w:rsid w:val="004A64F3"/>
    <w:rsid w:val="004B511B"/>
    <w:rsid w:val="004B583B"/>
    <w:rsid w:val="004C1EF5"/>
    <w:rsid w:val="004D6BD2"/>
    <w:rsid w:val="004E2FB8"/>
    <w:rsid w:val="004E3D5B"/>
    <w:rsid w:val="004E4247"/>
    <w:rsid w:val="004E5899"/>
    <w:rsid w:val="004E7D5C"/>
    <w:rsid w:val="004F3F41"/>
    <w:rsid w:val="004F67A9"/>
    <w:rsid w:val="00513E94"/>
    <w:rsid w:val="00517055"/>
    <w:rsid w:val="00522496"/>
    <w:rsid w:val="00526E95"/>
    <w:rsid w:val="005305EB"/>
    <w:rsid w:val="00533197"/>
    <w:rsid w:val="005414BD"/>
    <w:rsid w:val="00565D60"/>
    <w:rsid w:val="00571E90"/>
    <w:rsid w:val="005812A1"/>
    <w:rsid w:val="005A1538"/>
    <w:rsid w:val="005A6CD3"/>
    <w:rsid w:val="005B2124"/>
    <w:rsid w:val="005D3112"/>
    <w:rsid w:val="005D5661"/>
    <w:rsid w:val="005E7A0C"/>
    <w:rsid w:val="0061129B"/>
    <w:rsid w:val="00643E22"/>
    <w:rsid w:val="0066381C"/>
    <w:rsid w:val="00676669"/>
    <w:rsid w:val="00677DB4"/>
    <w:rsid w:val="00683188"/>
    <w:rsid w:val="00686A3B"/>
    <w:rsid w:val="00687FF9"/>
    <w:rsid w:val="00693F19"/>
    <w:rsid w:val="006948F6"/>
    <w:rsid w:val="006962C5"/>
    <w:rsid w:val="006A28B0"/>
    <w:rsid w:val="006A4267"/>
    <w:rsid w:val="006C531C"/>
    <w:rsid w:val="006D55BD"/>
    <w:rsid w:val="006D6965"/>
    <w:rsid w:val="007063D6"/>
    <w:rsid w:val="00707640"/>
    <w:rsid w:val="00720C11"/>
    <w:rsid w:val="00721900"/>
    <w:rsid w:val="00724CBF"/>
    <w:rsid w:val="007255A5"/>
    <w:rsid w:val="00745D42"/>
    <w:rsid w:val="00746BCA"/>
    <w:rsid w:val="007515F6"/>
    <w:rsid w:val="00767C4D"/>
    <w:rsid w:val="00780114"/>
    <w:rsid w:val="0078041E"/>
    <w:rsid w:val="00786128"/>
    <w:rsid w:val="007865C5"/>
    <w:rsid w:val="00792D50"/>
    <w:rsid w:val="007976AF"/>
    <w:rsid w:val="007A4CC4"/>
    <w:rsid w:val="007B52F4"/>
    <w:rsid w:val="007C4FB0"/>
    <w:rsid w:val="007C5671"/>
    <w:rsid w:val="007C6EA7"/>
    <w:rsid w:val="007E7A9C"/>
    <w:rsid w:val="00803BC3"/>
    <w:rsid w:val="00810C9D"/>
    <w:rsid w:val="0081697C"/>
    <w:rsid w:val="008178EF"/>
    <w:rsid w:val="008268BB"/>
    <w:rsid w:val="0084612E"/>
    <w:rsid w:val="00872CDD"/>
    <w:rsid w:val="008A01BB"/>
    <w:rsid w:val="008A10EC"/>
    <w:rsid w:val="008B45E2"/>
    <w:rsid w:val="008C59EB"/>
    <w:rsid w:val="008F39B0"/>
    <w:rsid w:val="00900A9B"/>
    <w:rsid w:val="00906A5D"/>
    <w:rsid w:val="009107A1"/>
    <w:rsid w:val="00930002"/>
    <w:rsid w:val="00934702"/>
    <w:rsid w:val="00936C85"/>
    <w:rsid w:val="00936D70"/>
    <w:rsid w:val="00941B1A"/>
    <w:rsid w:val="00942386"/>
    <w:rsid w:val="00943D80"/>
    <w:rsid w:val="009513EF"/>
    <w:rsid w:val="009514FB"/>
    <w:rsid w:val="0097345D"/>
    <w:rsid w:val="0098372D"/>
    <w:rsid w:val="00990C34"/>
    <w:rsid w:val="009A6DF2"/>
    <w:rsid w:val="009C2125"/>
    <w:rsid w:val="009E5CE1"/>
    <w:rsid w:val="009F6D1F"/>
    <w:rsid w:val="00A0359B"/>
    <w:rsid w:val="00A109B7"/>
    <w:rsid w:val="00A20B23"/>
    <w:rsid w:val="00A24E1F"/>
    <w:rsid w:val="00A27109"/>
    <w:rsid w:val="00A3229A"/>
    <w:rsid w:val="00A423F5"/>
    <w:rsid w:val="00A52222"/>
    <w:rsid w:val="00A637DB"/>
    <w:rsid w:val="00A66028"/>
    <w:rsid w:val="00A67CAC"/>
    <w:rsid w:val="00AA13F4"/>
    <w:rsid w:val="00AA3FED"/>
    <w:rsid w:val="00AC0512"/>
    <w:rsid w:val="00AC0D63"/>
    <w:rsid w:val="00AD0D96"/>
    <w:rsid w:val="00AD1DD9"/>
    <w:rsid w:val="00AD47D5"/>
    <w:rsid w:val="00AD591B"/>
    <w:rsid w:val="00AE716D"/>
    <w:rsid w:val="00AF13BB"/>
    <w:rsid w:val="00AF38F5"/>
    <w:rsid w:val="00AF620D"/>
    <w:rsid w:val="00B014D8"/>
    <w:rsid w:val="00B059F7"/>
    <w:rsid w:val="00B07C84"/>
    <w:rsid w:val="00B13ABB"/>
    <w:rsid w:val="00B34C00"/>
    <w:rsid w:val="00B60704"/>
    <w:rsid w:val="00B71ECB"/>
    <w:rsid w:val="00B7303A"/>
    <w:rsid w:val="00B73129"/>
    <w:rsid w:val="00B97C2D"/>
    <w:rsid w:val="00BA0A38"/>
    <w:rsid w:val="00BC4590"/>
    <w:rsid w:val="00BC5598"/>
    <w:rsid w:val="00BC65AE"/>
    <w:rsid w:val="00BE441C"/>
    <w:rsid w:val="00BF10BF"/>
    <w:rsid w:val="00BF59D4"/>
    <w:rsid w:val="00C003E0"/>
    <w:rsid w:val="00C171DC"/>
    <w:rsid w:val="00C214AE"/>
    <w:rsid w:val="00C45E08"/>
    <w:rsid w:val="00C66EFB"/>
    <w:rsid w:val="00C84666"/>
    <w:rsid w:val="00C956E8"/>
    <w:rsid w:val="00CB2F4E"/>
    <w:rsid w:val="00CB426A"/>
    <w:rsid w:val="00CC171D"/>
    <w:rsid w:val="00CC2F22"/>
    <w:rsid w:val="00CD6EAA"/>
    <w:rsid w:val="00CD7F40"/>
    <w:rsid w:val="00CE14C9"/>
    <w:rsid w:val="00CE16B8"/>
    <w:rsid w:val="00CE3706"/>
    <w:rsid w:val="00CF4169"/>
    <w:rsid w:val="00CF5525"/>
    <w:rsid w:val="00CF74B2"/>
    <w:rsid w:val="00D04C26"/>
    <w:rsid w:val="00D05959"/>
    <w:rsid w:val="00D17466"/>
    <w:rsid w:val="00D206A7"/>
    <w:rsid w:val="00D278D6"/>
    <w:rsid w:val="00D347BF"/>
    <w:rsid w:val="00D46777"/>
    <w:rsid w:val="00D46AAC"/>
    <w:rsid w:val="00D47DCF"/>
    <w:rsid w:val="00D510B6"/>
    <w:rsid w:val="00D571F1"/>
    <w:rsid w:val="00D57B80"/>
    <w:rsid w:val="00D63B1E"/>
    <w:rsid w:val="00D82909"/>
    <w:rsid w:val="00D84D56"/>
    <w:rsid w:val="00D8502E"/>
    <w:rsid w:val="00DA5F64"/>
    <w:rsid w:val="00DB5E0A"/>
    <w:rsid w:val="00DC60B9"/>
    <w:rsid w:val="00DC6C52"/>
    <w:rsid w:val="00DE060F"/>
    <w:rsid w:val="00DE3CEB"/>
    <w:rsid w:val="00DE43B7"/>
    <w:rsid w:val="00DF6650"/>
    <w:rsid w:val="00DF674D"/>
    <w:rsid w:val="00E0099A"/>
    <w:rsid w:val="00E1515E"/>
    <w:rsid w:val="00E35362"/>
    <w:rsid w:val="00E468B7"/>
    <w:rsid w:val="00E47648"/>
    <w:rsid w:val="00E53880"/>
    <w:rsid w:val="00E541BA"/>
    <w:rsid w:val="00E85AE4"/>
    <w:rsid w:val="00EA14A6"/>
    <w:rsid w:val="00EC02FD"/>
    <w:rsid w:val="00ED6723"/>
    <w:rsid w:val="00F01B24"/>
    <w:rsid w:val="00F01EC5"/>
    <w:rsid w:val="00F063CB"/>
    <w:rsid w:val="00F069CA"/>
    <w:rsid w:val="00F1137A"/>
    <w:rsid w:val="00F121A6"/>
    <w:rsid w:val="00F20FBC"/>
    <w:rsid w:val="00F35E73"/>
    <w:rsid w:val="00F37ED0"/>
    <w:rsid w:val="00F530CD"/>
    <w:rsid w:val="00F648CD"/>
    <w:rsid w:val="00F67A24"/>
    <w:rsid w:val="00F80056"/>
    <w:rsid w:val="00F814E3"/>
    <w:rsid w:val="00F83C38"/>
    <w:rsid w:val="00F85771"/>
    <w:rsid w:val="00F94252"/>
    <w:rsid w:val="00FA584A"/>
    <w:rsid w:val="00FB28FC"/>
    <w:rsid w:val="00FB630F"/>
    <w:rsid w:val="00FD113A"/>
    <w:rsid w:val="00FD2A9C"/>
    <w:rsid w:val="00FE109A"/>
    <w:rsid w:val="00FE2E16"/>
    <w:rsid w:val="00FF05DF"/>
    <w:rsid w:val="00FF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7C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0527CF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E7A9C"/>
    <w:pPr>
      <w:pBdr>
        <w:bottom w:val="single" w:sz="6" w:space="1" w:color="auto"/>
      </w:pBd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0114"/>
    <w:pPr>
      <w:pBdr>
        <w:top w:val="single" w:sz="6" w:space="1" w:color="auto"/>
      </w:pBdr>
      <w:tabs>
        <w:tab w:val="center" w:pos="4320"/>
        <w:tab w:val="right" w:pos="8640"/>
      </w:tabs>
      <w:spacing w:before="240"/>
      <w:ind w:left="360" w:hanging="360"/>
    </w:pPr>
    <w:rPr>
      <w:smallCaps/>
      <w:sz w:val="16"/>
      <w:szCs w:val="16"/>
    </w:rPr>
  </w:style>
  <w:style w:type="character" w:styleId="PageNumber">
    <w:name w:val="page number"/>
    <w:basedOn w:val="DefaultParagraphFont"/>
    <w:rsid w:val="00A423F5"/>
  </w:style>
  <w:style w:type="paragraph" w:styleId="BalloonText">
    <w:name w:val="Balloon Text"/>
    <w:basedOn w:val="Normal"/>
    <w:semiHidden/>
    <w:rsid w:val="00F37E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D1C07"/>
    <w:pPr>
      <w:widowControl/>
      <w:autoSpaceDE/>
      <w:autoSpaceDN/>
      <w:adjustRightInd/>
      <w:spacing w:before="150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D1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7C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0527CF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E7A9C"/>
    <w:pPr>
      <w:pBdr>
        <w:bottom w:val="single" w:sz="6" w:space="1" w:color="auto"/>
      </w:pBd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0114"/>
    <w:pPr>
      <w:pBdr>
        <w:top w:val="single" w:sz="6" w:space="1" w:color="auto"/>
      </w:pBdr>
      <w:tabs>
        <w:tab w:val="center" w:pos="4320"/>
        <w:tab w:val="right" w:pos="8640"/>
      </w:tabs>
      <w:spacing w:before="240"/>
      <w:ind w:left="360" w:hanging="360"/>
    </w:pPr>
    <w:rPr>
      <w:smallCaps/>
      <w:sz w:val="16"/>
      <w:szCs w:val="16"/>
    </w:rPr>
  </w:style>
  <w:style w:type="character" w:styleId="PageNumber">
    <w:name w:val="page number"/>
    <w:basedOn w:val="DefaultParagraphFont"/>
    <w:rsid w:val="00A423F5"/>
  </w:style>
  <w:style w:type="paragraph" w:styleId="BalloonText">
    <w:name w:val="Balloon Text"/>
    <w:basedOn w:val="Normal"/>
    <w:semiHidden/>
    <w:rsid w:val="00F37E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D1C07"/>
    <w:pPr>
      <w:widowControl/>
      <w:autoSpaceDE/>
      <w:autoSpaceDN/>
      <w:adjustRightInd/>
      <w:spacing w:before="150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D1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1486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78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9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14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15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61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927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8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2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26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156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07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208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25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6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9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52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4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6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vandor\.agile\temp\1414005517975\4003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C57F0-7680-46C1-B78A-B45089DB2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4003010.dotx</Template>
  <TotalTime>125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F-7320, Template, Software, Product Release Notes</vt:lpstr>
    </vt:vector>
  </TitlesOfParts>
  <Manager>Document No.:  4004167</Manager>
  <Company>Form: F-7300, Form QMS #: 4003010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F-7320, Template, Software, Product Release Notes</dc:title>
  <dc:subject>Revision:  4.2.0.10</dc:subject>
  <dc:creator>Shallis T. Mask</dc:creator>
  <cp:lastModifiedBy>Shallis T. Mask</cp:lastModifiedBy>
  <cp:revision>6</cp:revision>
  <cp:lastPrinted>2016-07-13T14:54:00Z</cp:lastPrinted>
  <dcterms:created xsi:type="dcterms:W3CDTF">2016-06-28T19:57:00Z</dcterms:created>
  <dcterms:modified xsi:type="dcterms:W3CDTF">2016-07-13T14:55:00Z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 Doc#">
    <vt:lpwstr>4004167</vt:lpwstr>
  </property>
  <property fmtid="{D5CDD505-2E9C-101B-9397-08002B2CF9AE}" pid="3" name="FORM Rev">
    <vt:lpwstr>R1</vt:lpwstr>
  </property>
</Properties>
</file>