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5D0B77E4" w:rsidR="000414FA" w:rsidRDefault="000414FA" w:rsidP="005B035A">
      <w:pPr>
        <w:pStyle w:val="Subtitle"/>
      </w:pPr>
      <w:r>
        <w:t>Exhibit A</w:t>
      </w:r>
      <w:r w:rsidR="0047291C">
        <w:br/>
      </w:r>
      <w:r w:rsidR="004048A2">
        <w:t xml:space="preserve"> </w:t>
      </w:r>
      <w:r>
        <w:t>Statement of Work #</w:t>
      </w:r>
      <w:r w:rsidR="005B1A56">
        <w:t>3</w:t>
      </w:r>
      <w:r w:rsidR="004048A2">
        <w:t xml:space="preserve"> (year </w:t>
      </w:r>
      <w:r w:rsidR="005B1A56">
        <w:t>6</w:t>
      </w:r>
      <w:r w:rsidR="004048A2">
        <w:t>)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4B30220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 w:rsidR="004048A2">
        <w:t xml:space="preserve">during Year </w:t>
      </w:r>
      <w:r w:rsidR="005B1A56">
        <w:t>6</w:t>
      </w:r>
      <w:r w:rsidR="004048A2">
        <w:t xml:space="preserve"> </w:t>
      </w:r>
    </w:p>
    <w:p w14:paraId="02E5D2FE" w14:textId="53FC9B34" w:rsidR="00B5519D" w:rsidRDefault="00B5519D" w:rsidP="00B33C32">
      <w:pPr>
        <w:pStyle w:val="BodyText"/>
        <w:jc w:val="left"/>
      </w:pPr>
      <w:r>
        <w:t xml:space="preserve">To that end, </w:t>
      </w:r>
      <w:r w:rsidR="00722A91">
        <w:t xml:space="preserve">on a schedule from </w:t>
      </w:r>
      <w:r w:rsidR="004048A2">
        <w:t>July 201</w:t>
      </w:r>
      <w:r w:rsidR="005B1A56">
        <w:t>9</w:t>
      </w:r>
      <w:r w:rsidR="004048A2">
        <w:t xml:space="preserve"> </w:t>
      </w:r>
      <w:r w:rsidR="00FC2C61">
        <w:t>through J</w:t>
      </w:r>
      <w:r w:rsidR="004048A2">
        <w:t>une</w:t>
      </w:r>
      <w:r w:rsidR="00722A91">
        <w:t xml:space="preserve"> 20</w:t>
      </w:r>
      <w:r w:rsidR="005B1A56">
        <w:t>20</w:t>
      </w:r>
      <w:r w:rsidR="00722A91">
        <w:t xml:space="preserve">, </w:t>
      </w:r>
      <w:r>
        <w:t>MBARI undertakes to</w:t>
      </w:r>
      <w:r w:rsidR="00B33C32">
        <w:t xml:space="preserve"> perform 1</w:t>
      </w:r>
      <w:r w:rsidR="00E23CA5">
        <w:t>093</w:t>
      </w:r>
      <w:r w:rsidR="00B33C32">
        <w:t xml:space="preserve"> hours of engineering work consisting of the following tasks</w:t>
      </w:r>
      <w:r>
        <w:t>:</w:t>
      </w:r>
    </w:p>
    <w:p w14:paraId="61EC4F61" w14:textId="072B891C" w:rsidR="00A32CB7" w:rsidRDefault="00A32CB7" w:rsidP="00B33C32">
      <w:pPr>
        <w:pStyle w:val="BodyText"/>
        <w:jc w:val="left"/>
      </w:pPr>
      <w:r>
        <w:t>1</w:t>
      </w:r>
      <w:r>
        <w:t xml:space="preserve">. Operations Support and Training   </w:t>
      </w:r>
      <w:r>
        <w:tab/>
      </w:r>
      <w:r>
        <w:t>(2</w:t>
      </w:r>
      <w:r w:rsidR="005372CB">
        <w:t>2</w:t>
      </w:r>
      <w:r w:rsidR="00E23CA5">
        <w:t>5</w:t>
      </w:r>
      <w:r>
        <w:t xml:space="preserve"> hours)</w:t>
      </w:r>
      <w:bookmarkStart w:id="0" w:name="_GoBack"/>
      <w:bookmarkEnd w:id="0"/>
    </w:p>
    <w:p w14:paraId="41AE3459" w14:textId="12FC1678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Export and help setup LRAUV Dash infrastructure at WHOI</w:t>
      </w:r>
      <w:r>
        <w:t xml:space="preserve"> (1</w:t>
      </w:r>
      <w:r w:rsidR="005372CB">
        <w:t>0</w:t>
      </w:r>
      <w:r w:rsidR="00E23CA5">
        <w:t>5</w:t>
      </w:r>
      <w:r w:rsidR="00FB753D">
        <w:t xml:space="preserve"> </w:t>
      </w:r>
      <w:proofErr w:type="spellStart"/>
      <w:r>
        <w:t>hrs</w:t>
      </w:r>
      <w:proofErr w:type="spellEnd"/>
      <w:r>
        <w:t>)</w:t>
      </w:r>
    </w:p>
    <w:p w14:paraId="531B1AB0" w14:textId="537C5847" w:rsidR="00A32CB7" w:rsidRDefault="00A32CB7" w:rsidP="00B33C32">
      <w:pPr>
        <w:pStyle w:val="BodyText"/>
        <w:ind w:left="720"/>
        <w:jc w:val="left"/>
      </w:pPr>
      <w:r>
        <w:tab/>
        <w:t xml:space="preserve"> ii. Export and help setup LRAUV data processing pipeline and storage</w:t>
      </w:r>
      <w:r>
        <w:t xml:space="preserve"> (80</w:t>
      </w:r>
      <w:r w:rsidR="00FB753D">
        <w:t xml:space="preserve"> </w:t>
      </w:r>
      <w:proofErr w:type="spellStart"/>
      <w:r>
        <w:t>hrs</w:t>
      </w:r>
      <w:proofErr w:type="spellEnd"/>
      <w:r>
        <w:t>)</w:t>
      </w:r>
    </w:p>
    <w:p w14:paraId="51DBC267" w14:textId="131F58D0" w:rsidR="00A32CB7" w:rsidRDefault="00A32CB7" w:rsidP="00B33C32">
      <w:pPr>
        <w:pStyle w:val="BodyText"/>
        <w:ind w:left="720"/>
        <w:jc w:val="left"/>
      </w:pPr>
      <w:r>
        <w:tab/>
        <w:t xml:space="preserve"> iii. Conduct two tele-training sessions and support new operators</w:t>
      </w:r>
      <w:r>
        <w:t xml:space="preserve"> (40 </w:t>
      </w:r>
      <w:proofErr w:type="spellStart"/>
      <w:r>
        <w:t>hrs</w:t>
      </w:r>
      <w:proofErr w:type="spellEnd"/>
      <w:r>
        <w:t>)</w:t>
      </w:r>
    </w:p>
    <w:p w14:paraId="76BDDBE8" w14:textId="50F58A97" w:rsidR="00A32CB7" w:rsidRDefault="00A32CB7" w:rsidP="00B33C32">
      <w:pPr>
        <w:pStyle w:val="BodyText"/>
        <w:jc w:val="left"/>
      </w:pPr>
      <w:r>
        <w:t>2</w:t>
      </w:r>
      <w:r>
        <w:t xml:space="preserve">. Vehicle </w:t>
      </w:r>
      <w:r>
        <w:t>construction</w:t>
      </w:r>
      <w:r>
        <w:t xml:space="preserve"> and upgrade support</w:t>
      </w:r>
      <w:r>
        <w:tab/>
      </w:r>
      <w:r>
        <w:t>(</w:t>
      </w:r>
      <w:r w:rsidR="00E23CA5">
        <w:t>104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6CAA4219" w14:textId="48955738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</w:t>
      </w:r>
      <w:r>
        <w:t>I</w:t>
      </w:r>
      <w:r>
        <w:t>mprove existing vehicle build documentation.  Add detailed assembly instructions to existing assembly model documents</w:t>
      </w:r>
      <w:r>
        <w:t xml:space="preserve"> (</w:t>
      </w:r>
      <w:r w:rsidR="00E23CA5">
        <w:t>56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5AB6ABCC" w14:textId="21655293" w:rsidR="00A32CB7" w:rsidRDefault="00A32CB7" w:rsidP="00B33C32">
      <w:pPr>
        <w:pStyle w:val="BodyText"/>
        <w:ind w:left="720"/>
        <w:jc w:val="left"/>
      </w:pPr>
      <w:r>
        <w:tab/>
        <w:t xml:space="preserve"> ii. Provide timely response to questions during remote vehicle assembly</w:t>
      </w:r>
      <w:r>
        <w:t xml:space="preserve"> (</w:t>
      </w:r>
      <w:r w:rsidR="00E23CA5">
        <w:t>48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170E57BF" w14:textId="794D697C" w:rsidR="00A32CB7" w:rsidRDefault="00A32CB7" w:rsidP="00B33C32">
      <w:pPr>
        <w:pStyle w:val="BodyText"/>
        <w:jc w:val="left"/>
      </w:pPr>
      <w:r>
        <w:t>3</w:t>
      </w:r>
      <w:r>
        <w:t>. Instrument Integration</w:t>
      </w:r>
      <w:r>
        <w:t xml:space="preserve"> (1</w:t>
      </w:r>
      <w:r w:rsidR="00E23CA5">
        <w:t>49</w:t>
      </w:r>
      <w:r>
        <w:t xml:space="preserve"> </w:t>
      </w:r>
      <w:proofErr w:type="spellStart"/>
      <w:r>
        <w:t>hrs</w:t>
      </w:r>
      <w:proofErr w:type="spellEnd"/>
      <w:r>
        <w:t>)</w:t>
      </w:r>
      <w:r>
        <w:tab/>
      </w:r>
    </w:p>
    <w:p w14:paraId="1C48E76C" w14:textId="57C6E2C2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Help draft requirements and select an appropriate multi</w:t>
      </w:r>
      <w:r w:rsidR="00B33C32">
        <w:t>-</w:t>
      </w:r>
      <w:r>
        <w:t xml:space="preserve">beam sonar </w:t>
      </w:r>
      <w:r w:rsidR="00B33C32">
        <w:t>(</w:t>
      </w:r>
      <w:r w:rsidR="00E23CA5">
        <w:t>29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33E2D415" w14:textId="63A986D4" w:rsidR="00A32CB7" w:rsidRDefault="00A32CB7" w:rsidP="00B33C32">
      <w:pPr>
        <w:pStyle w:val="BodyText"/>
        <w:ind w:left="720"/>
        <w:jc w:val="left"/>
      </w:pPr>
      <w:r>
        <w:tab/>
        <w:t xml:space="preserve"> ii. Help with the mechanical, electrical integration and help develop the so</w:t>
      </w:r>
      <w:r w:rsidR="00B33C32">
        <w:t xml:space="preserve">ftware drivers and data logging (80 </w:t>
      </w:r>
      <w:proofErr w:type="spellStart"/>
      <w:r w:rsidR="00B33C32">
        <w:t>hrs</w:t>
      </w:r>
      <w:proofErr w:type="spellEnd"/>
      <w:r w:rsidR="00B33C32">
        <w:t>)</w:t>
      </w:r>
    </w:p>
    <w:p w14:paraId="1FEEE5CC" w14:textId="2CF4F4E6" w:rsidR="00A32CB7" w:rsidRDefault="00A32CB7" w:rsidP="00B33C32">
      <w:pPr>
        <w:pStyle w:val="BodyText"/>
        <w:ind w:left="720"/>
        <w:jc w:val="left"/>
      </w:pPr>
      <w:r>
        <w:tab/>
        <w:t xml:space="preserve"> ii. Assistance with field testing / mission authoring / and final integration </w:t>
      </w:r>
      <w:r w:rsidR="00B33C32">
        <w:t xml:space="preserve">(40 </w:t>
      </w:r>
      <w:proofErr w:type="spellStart"/>
      <w:r w:rsidR="00B33C32">
        <w:t>hrs</w:t>
      </w:r>
      <w:proofErr w:type="spellEnd"/>
      <w:r w:rsidR="00B33C32">
        <w:t>)</w:t>
      </w:r>
    </w:p>
    <w:p w14:paraId="2AF2977B" w14:textId="2A24523C" w:rsidR="00A32CB7" w:rsidRDefault="00B33C32" w:rsidP="00B33C32">
      <w:pPr>
        <w:pStyle w:val="BodyText"/>
        <w:jc w:val="left"/>
      </w:pPr>
      <w:r>
        <w:t>4</w:t>
      </w:r>
      <w:r w:rsidR="00A32CB7">
        <w:t>.   Oil plume tracking</w:t>
      </w:r>
      <w:r>
        <w:t xml:space="preserve"> (</w:t>
      </w:r>
      <w:r w:rsidR="00E23CA5">
        <w:t>205</w:t>
      </w:r>
      <w:r>
        <w:t xml:space="preserve">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37AA1164" w14:textId="7BB81AEA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Work to improve oil plume tracking algorithm and mission based on field trials</w:t>
      </w:r>
      <w:r w:rsidR="00B33C32">
        <w:t xml:space="preserve"> (</w:t>
      </w:r>
      <w:r w:rsidR="00E23CA5">
        <w:t>75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1269FCA7" w14:textId="4B70E6C9" w:rsidR="00A32CB7" w:rsidRDefault="00A32CB7" w:rsidP="00B33C32">
      <w:pPr>
        <w:pStyle w:val="BodyText"/>
        <w:ind w:left="720"/>
        <w:jc w:val="left"/>
      </w:pPr>
      <w:r>
        <w:tab/>
        <w:t xml:space="preserve"> ii. </w:t>
      </w:r>
      <w:r w:rsidR="00B33C32">
        <w:t>Participate</w:t>
      </w:r>
      <w:r>
        <w:t xml:space="preserve"> and support  5-dayLRAUV operations in Santa Barbara oil seep fields in August 2019 with at least one person on-site plus vehicle remote piloting support from MBARI </w:t>
      </w:r>
      <w:r w:rsidR="00B33C32">
        <w:t xml:space="preserve"> (130 </w:t>
      </w:r>
      <w:proofErr w:type="spellStart"/>
      <w:r w:rsidR="00B33C32">
        <w:t>hrs</w:t>
      </w:r>
      <w:proofErr w:type="spellEnd"/>
      <w:r w:rsidR="00B33C32">
        <w:t>)</w:t>
      </w:r>
      <w:r>
        <w:t>    </w:t>
      </w:r>
    </w:p>
    <w:p w14:paraId="070E458C" w14:textId="77777777" w:rsidR="00A32CB7" w:rsidRDefault="00A32CB7" w:rsidP="00B33C32">
      <w:pPr>
        <w:pStyle w:val="BodyText"/>
        <w:ind w:left="720"/>
        <w:jc w:val="left"/>
      </w:pPr>
      <w:r>
        <w:lastRenderedPageBreak/>
        <w:tab/>
      </w:r>
    </w:p>
    <w:p w14:paraId="498ECC26" w14:textId="70330AC7" w:rsidR="00A32CB7" w:rsidRDefault="00B33C32" w:rsidP="00B33C32">
      <w:pPr>
        <w:pStyle w:val="BodyText"/>
        <w:ind w:left="720"/>
        <w:jc w:val="left"/>
      </w:pPr>
      <w:r>
        <w:t>5</w:t>
      </w:r>
      <w:r w:rsidR="00A32CB7">
        <w:t>. Under-ice Operations</w:t>
      </w:r>
      <w:r w:rsidR="00E23CA5">
        <w:t xml:space="preserve"> (400</w:t>
      </w:r>
      <w:r>
        <w:t xml:space="preserve">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063AA1CE" w14:textId="2FEDD97C" w:rsidR="00A32CB7" w:rsidRDefault="00A32CB7" w:rsidP="00B33C32">
      <w:pPr>
        <w:pStyle w:val="BodyText"/>
        <w:ind w:left="720"/>
        <w:jc w:val="left"/>
      </w:pPr>
      <w:r>
        <w:tab/>
        <w:t xml:space="preserve">  </w:t>
      </w:r>
      <w:proofErr w:type="spellStart"/>
      <w:proofErr w:type="gramStart"/>
      <w:r>
        <w:t>i</w:t>
      </w:r>
      <w:proofErr w:type="spellEnd"/>
      <w:proofErr w:type="gramEnd"/>
      <w:r>
        <w:t>. Modify LRAUV Default Mission to support extended under surface (ice) operations including field testing in non-overhead environment</w:t>
      </w:r>
      <w:r w:rsidR="00B33C32">
        <w:t xml:space="preserve"> (</w:t>
      </w:r>
      <w:r w:rsidR="00E23CA5">
        <w:t>114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125E00B4" w14:textId="6EED7DF0" w:rsidR="00A32CB7" w:rsidRDefault="00A32CB7" w:rsidP="00B33C32">
      <w:pPr>
        <w:pStyle w:val="BodyText"/>
        <w:ind w:left="720"/>
        <w:jc w:val="left"/>
      </w:pPr>
      <w:r>
        <w:tab/>
        <w:t xml:space="preserve"> ii. Work with </w:t>
      </w:r>
      <w:proofErr w:type="spellStart"/>
      <w:r>
        <w:t>Intuaware</w:t>
      </w:r>
      <w:proofErr w:type="spellEnd"/>
      <w:r>
        <w:t xml:space="preserve"> to improve acoustic data telemetry and acoustic vehicle command</w:t>
      </w:r>
      <w:r w:rsidR="00B33C32">
        <w:t xml:space="preserve"> (60 </w:t>
      </w:r>
      <w:proofErr w:type="spellStart"/>
      <w:r w:rsidR="00B33C32">
        <w:t>hrs</w:t>
      </w:r>
      <w:proofErr w:type="spellEnd"/>
      <w:r w:rsidR="00B33C32">
        <w:t>)</w:t>
      </w:r>
    </w:p>
    <w:p w14:paraId="3B4DBAF4" w14:textId="5C31786C" w:rsidR="00A32CB7" w:rsidRDefault="00A32CB7" w:rsidP="00B33C32">
      <w:pPr>
        <w:pStyle w:val="BodyText"/>
        <w:ind w:left="720"/>
        <w:jc w:val="left"/>
      </w:pPr>
      <w:r>
        <w:tab/>
        <w:t>iii. Improve existing acoustic homing, line capture and long-term cable docking</w:t>
      </w:r>
      <w:r w:rsidR="00B33C32">
        <w:t xml:space="preserve"> (111 </w:t>
      </w:r>
      <w:proofErr w:type="spellStart"/>
      <w:r w:rsidR="00B33C32">
        <w:t>hrs</w:t>
      </w:r>
      <w:proofErr w:type="spellEnd"/>
      <w:r w:rsidR="00B33C32">
        <w:t>)</w:t>
      </w:r>
    </w:p>
    <w:p w14:paraId="3B25A8C3" w14:textId="0FA27B95" w:rsidR="00796834" w:rsidRPr="00796834" w:rsidRDefault="00A32CB7" w:rsidP="00B33C32">
      <w:pPr>
        <w:pStyle w:val="BodyText"/>
        <w:ind w:left="720"/>
        <w:jc w:val="left"/>
      </w:pPr>
      <w:r>
        <w:tab/>
        <w:t>iv. Participate in two 4 day experiments under ice in a small lake and Lake Michigan</w:t>
      </w:r>
      <w:r w:rsidR="00B33C32">
        <w:t xml:space="preserve"> (115 </w:t>
      </w:r>
      <w:proofErr w:type="spellStart"/>
      <w:r w:rsidR="00B33C32">
        <w:t>hrs</w:t>
      </w:r>
      <w:proofErr w:type="spellEnd"/>
      <w:r w:rsidR="00B33C32">
        <w:t>)</w:t>
      </w:r>
    </w:p>
    <w:sectPr w:rsidR="00796834" w:rsidRPr="00796834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45AFD"/>
    <w:rsid w:val="0047291C"/>
    <w:rsid w:val="0047657C"/>
    <w:rsid w:val="004769EC"/>
    <w:rsid w:val="00482943"/>
    <w:rsid w:val="004A21FE"/>
    <w:rsid w:val="004F1BE0"/>
    <w:rsid w:val="004F285A"/>
    <w:rsid w:val="00515C48"/>
    <w:rsid w:val="0053626E"/>
    <w:rsid w:val="005372CB"/>
    <w:rsid w:val="00553D2B"/>
    <w:rsid w:val="00587F4E"/>
    <w:rsid w:val="005A2519"/>
    <w:rsid w:val="005B035A"/>
    <w:rsid w:val="005B1A56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96834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32CB7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3C32"/>
    <w:rsid w:val="00B37270"/>
    <w:rsid w:val="00B4721B"/>
    <w:rsid w:val="00B53954"/>
    <w:rsid w:val="00B5519D"/>
    <w:rsid w:val="00B85282"/>
    <w:rsid w:val="00B90A5F"/>
    <w:rsid w:val="00B93F06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3CA5"/>
    <w:rsid w:val="00E26951"/>
    <w:rsid w:val="00E501AF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B753D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59E1C-E636-45DA-9BC0-4E56E7A7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2</cp:revision>
  <cp:lastPrinted>2016-11-08T13:49:00Z</cp:lastPrinted>
  <dcterms:created xsi:type="dcterms:W3CDTF">2019-05-14T04:54:00Z</dcterms:created>
  <dcterms:modified xsi:type="dcterms:W3CDTF">2019-05-14T04:54:00Z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