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D593C7" w14:textId="77777777" w:rsidR="000414FA" w:rsidRDefault="000414FA" w:rsidP="005B035A">
      <w:pPr>
        <w:pStyle w:val="Subtitle"/>
      </w:pPr>
      <w:bookmarkStart w:id="0" w:name="_GoBack"/>
      <w:bookmarkEnd w:id="0"/>
      <w:r>
        <w:t>Exhibit A</w:t>
      </w:r>
      <w:r w:rsidR="0047291C">
        <w:br/>
      </w:r>
      <w:r>
        <w:t>Statement of Work #1</w:t>
      </w:r>
    </w:p>
    <w:p w14:paraId="14931BE7" w14:textId="77777777" w:rsidR="00B5519D" w:rsidRDefault="00B5519D" w:rsidP="00B5519D">
      <w:pPr>
        <w:pStyle w:val="BodyText"/>
      </w:pPr>
    </w:p>
    <w:p w14:paraId="6AA221E4" w14:textId="031905B7" w:rsidR="004F1BE0" w:rsidRDefault="00D91721" w:rsidP="00A47C24">
      <w:pPr>
        <w:pStyle w:val="BodyText"/>
        <w:jc w:val="left"/>
      </w:pPr>
      <w:r>
        <w:t xml:space="preserve">University of Alaska and WHOI </w:t>
      </w:r>
      <w:r w:rsidR="004F1BE0">
        <w:t xml:space="preserve">will use </w:t>
      </w:r>
      <w:r w:rsidR="00482943">
        <w:t>reasonable</w:t>
      </w:r>
      <w:r w:rsidR="004F1BE0">
        <w:t xml:space="preserve"> research efforts to develop and demonstrate a system for </w:t>
      </w:r>
      <w:r w:rsidR="00280D68">
        <w:t xml:space="preserve">conducting </w:t>
      </w:r>
      <w:r w:rsidR="004F1BE0">
        <w:t xml:space="preserve">and reporting </w:t>
      </w:r>
      <w:r w:rsidR="00280D68">
        <w:t xml:space="preserve">oceanographic </w:t>
      </w:r>
      <w:r w:rsidR="004F1BE0">
        <w:t>measurements at high-latitudes across a spectrum of open</w:t>
      </w:r>
      <w:r w:rsidR="0073206A">
        <w:t xml:space="preserve"> water</w:t>
      </w:r>
      <w:r w:rsidR="004F1BE0">
        <w:t xml:space="preserve"> to ice-covered waters</w:t>
      </w:r>
      <w:r w:rsidR="00280D68">
        <w:t xml:space="preserve"> using an autonomous underwater vehicle</w:t>
      </w:r>
      <w:r w:rsidR="004F1BE0">
        <w:t xml:space="preserve">. The system builds on an existing </w:t>
      </w:r>
      <w:r w:rsidR="00DE29CD">
        <w:t xml:space="preserve">Tethys System </w:t>
      </w:r>
      <w:r w:rsidR="00DF0CF2">
        <w:t xml:space="preserve">Long Range </w:t>
      </w:r>
      <w:r w:rsidR="004F1BE0">
        <w:t>Autonomous Underwater Vehicle (</w:t>
      </w:r>
      <w:r w:rsidR="005B035A">
        <w:t>“</w:t>
      </w:r>
      <w:r w:rsidR="00DF0CF2">
        <w:t>LR</w:t>
      </w:r>
      <w:r w:rsidR="004F1BE0">
        <w:t>AUV</w:t>
      </w:r>
      <w:r w:rsidR="005B035A">
        <w:t>”</w:t>
      </w:r>
      <w:r w:rsidR="004F1BE0">
        <w:t xml:space="preserve">) </w:t>
      </w:r>
      <w:r w:rsidR="00626E44">
        <w:t xml:space="preserve">as it is </w:t>
      </w:r>
      <w:r w:rsidR="0073206A">
        <w:t>well-</w:t>
      </w:r>
      <w:r w:rsidR="004F1BE0">
        <w:t>suited for overcoming the many challenges faced</w:t>
      </w:r>
      <w:r w:rsidR="0073206A">
        <w:t xml:space="preserve">, </w:t>
      </w:r>
      <w:r w:rsidR="004F1BE0">
        <w:t xml:space="preserve">especially for under ice operations. </w:t>
      </w:r>
    </w:p>
    <w:p w14:paraId="68FB11C6" w14:textId="5EA57FC4" w:rsidR="00626E44" w:rsidRDefault="00B5519D" w:rsidP="00A47C24">
      <w:pPr>
        <w:pStyle w:val="BodyText"/>
        <w:jc w:val="left"/>
      </w:pPr>
      <w:r>
        <w:t>MBARI</w:t>
      </w:r>
      <w:r w:rsidR="0073206A">
        <w:t>’s</w:t>
      </w:r>
      <w:r>
        <w:t xml:space="preserve"> responsibilities </w:t>
      </w:r>
      <w:r w:rsidR="00280D68">
        <w:t xml:space="preserve">towards reaching that goal </w:t>
      </w:r>
      <w:r>
        <w:t xml:space="preserve">are to </w:t>
      </w:r>
      <w:r w:rsidR="00DF0CF2">
        <w:t xml:space="preserve">provide </w:t>
      </w:r>
      <w:r>
        <w:t xml:space="preserve">designs, software, contacts, and permissions necessary for WHOI to manufacture one operational </w:t>
      </w:r>
      <w:r w:rsidR="00DE29CD">
        <w:t xml:space="preserve">Tethys System </w:t>
      </w:r>
      <w:r>
        <w:t>LRAUV</w:t>
      </w:r>
      <w:r w:rsidR="00204E81">
        <w:t xml:space="preserve"> specifically for</w:t>
      </w:r>
      <w:r>
        <w:t xml:space="preserve"> the DHS Arctic Domain Awareness Center project.  </w:t>
      </w:r>
      <w:r w:rsidR="00626E44">
        <w:t>T</w:t>
      </w:r>
      <w:r>
        <w:t xml:space="preserve">he </w:t>
      </w:r>
      <w:r w:rsidR="00D66473">
        <w:t>items</w:t>
      </w:r>
      <w:r w:rsidR="00626E44">
        <w:t xml:space="preserve"> </w:t>
      </w:r>
      <w:r w:rsidR="00D66473">
        <w:t xml:space="preserve">listed </w:t>
      </w:r>
      <w:r w:rsidR="00626E44">
        <w:t xml:space="preserve">below </w:t>
      </w:r>
      <w:r w:rsidR="00D66473">
        <w:t>should</w:t>
      </w:r>
      <w:r w:rsidR="00626E44">
        <w:t xml:space="preserve"> be the </w:t>
      </w:r>
      <w:r>
        <w:t xml:space="preserve">most </w:t>
      </w:r>
      <w:r w:rsidR="00626E44">
        <w:t>r</w:t>
      </w:r>
      <w:r>
        <w:t>ecent</w:t>
      </w:r>
      <w:r w:rsidR="00626E44">
        <w:t xml:space="preserve"> and updated</w:t>
      </w:r>
      <w:r w:rsidR="00D66473">
        <w:t xml:space="preserve"> </w:t>
      </w:r>
      <w:r w:rsidR="00DF0CF2">
        <w:t>[</w:t>
      </w:r>
      <w:r w:rsidR="00280D68">
        <w:t>as of April 20, 2017</w:t>
      </w:r>
      <w:r w:rsidR="00DF0CF2">
        <w:t xml:space="preserve">] </w:t>
      </w:r>
      <w:r w:rsidR="00D66473">
        <w:t xml:space="preserve">versions of the </w:t>
      </w:r>
      <w:r>
        <w:t>LRAUV</w:t>
      </w:r>
      <w:r w:rsidR="00D66473">
        <w:t xml:space="preserve">, </w:t>
      </w:r>
      <w:r>
        <w:t>supporting equipment</w:t>
      </w:r>
      <w:r w:rsidR="00D66473">
        <w:t>,</w:t>
      </w:r>
      <w:r>
        <w:t xml:space="preserve"> and software with the standard</w:t>
      </w:r>
      <w:r w:rsidR="002B1C30">
        <w:t xml:space="preserve"> sensor</w:t>
      </w:r>
      <w:r>
        <w:t xml:space="preserve"> configuration (CTD, </w:t>
      </w:r>
      <w:proofErr w:type="spellStart"/>
      <w:r>
        <w:t>EcoPuck</w:t>
      </w:r>
      <w:proofErr w:type="spellEnd"/>
      <w:r>
        <w:t>, DO</w:t>
      </w:r>
      <w:r w:rsidRPr="00237F2B">
        <w:rPr>
          <w:szCs w:val="24"/>
          <w:vertAlign w:val="subscript"/>
        </w:rPr>
        <w:t>2</w:t>
      </w:r>
      <w:r>
        <w:t xml:space="preserve"> sensor, PAR sensor, and ADCP/DVL). WHOI is responsible for the </w:t>
      </w:r>
      <w:r w:rsidR="00D91721">
        <w:t xml:space="preserve">overall </w:t>
      </w:r>
      <w:r>
        <w:t xml:space="preserve">construction, testing, and operation of the vehicle and for </w:t>
      </w:r>
      <w:r w:rsidR="002B1C30">
        <w:t xml:space="preserve">any </w:t>
      </w:r>
      <w:r>
        <w:t xml:space="preserve">modifications necessary to operate the vehicle at high latitudes and under ice. </w:t>
      </w:r>
      <w:r w:rsidR="006F3EAB">
        <w:t>Hereafter, for administrative purposes associated with this statement of work, this vehicle will be referred to as the “DHS LRAUV”.</w:t>
      </w:r>
    </w:p>
    <w:p w14:paraId="02E5D2FE" w14:textId="755C80C3" w:rsidR="00B5519D" w:rsidRDefault="00B5519D" w:rsidP="00A47C24">
      <w:pPr>
        <w:pStyle w:val="BodyText"/>
        <w:jc w:val="left"/>
      </w:pPr>
      <w:r>
        <w:t xml:space="preserve">To that end, </w:t>
      </w:r>
      <w:r w:rsidR="00722A91">
        <w:t xml:space="preserve">on a schedule from April 2017 </w:t>
      </w:r>
      <w:r w:rsidR="00FC2C61">
        <w:t>through June</w:t>
      </w:r>
      <w:r w:rsidR="00722A91">
        <w:t xml:space="preserve"> 2018, </w:t>
      </w:r>
      <w:r>
        <w:t>MBARI undertakes to:</w:t>
      </w:r>
    </w:p>
    <w:p w14:paraId="45DC09A1" w14:textId="55EB858A" w:rsidR="004F1BE0" w:rsidRDefault="00B5519D" w:rsidP="00A47C24">
      <w:pPr>
        <w:pStyle w:val="BodyText"/>
        <w:numPr>
          <w:ilvl w:val="0"/>
          <w:numId w:val="14"/>
        </w:numPr>
        <w:jc w:val="left"/>
      </w:pPr>
      <w:r>
        <w:t xml:space="preserve">Provide a complete set of drawings and schematics for </w:t>
      </w:r>
      <w:r w:rsidR="002B1C30">
        <w:t xml:space="preserve">the </w:t>
      </w:r>
      <w:r w:rsidR="006F3EAB">
        <w:t>DHS</w:t>
      </w:r>
      <w:r w:rsidR="00DE29CD">
        <w:t xml:space="preserve"> </w:t>
      </w:r>
      <w:r>
        <w:t>LRAUV, including mechanical drawings, schematics, wiring diagrams, assembly drawings</w:t>
      </w:r>
      <w:r w:rsidR="008F0F58">
        <w:t xml:space="preserve">, </w:t>
      </w:r>
      <w:r w:rsidR="005B7202">
        <w:t>complete Bill of Materials (BOMs)</w:t>
      </w:r>
      <w:r w:rsidR="008F0F58">
        <w:t>,</w:t>
      </w:r>
      <w:r w:rsidR="005B7202">
        <w:t xml:space="preserve"> and costing </w:t>
      </w:r>
      <w:r w:rsidR="008F0F58">
        <w:t xml:space="preserve">estimates </w:t>
      </w:r>
      <w:r w:rsidR="005B7202">
        <w:t xml:space="preserve">for </w:t>
      </w:r>
      <w:r w:rsidR="00FC2C61">
        <w:t xml:space="preserve">the </w:t>
      </w:r>
      <w:r w:rsidR="005B7202">
        <w:t>construction of one and four vehicles</w:t>
      </w:r>
      <w:r w:rsidR="008F0F58">
        <w:t xml:space="preserve"> based on MBARI’s </w:t>
      </w:r>
      <w:r w:rsidR="006F3EAB">
        <w:t xml:space="preserve">current </w:t>
      </w:r>
      <w:r w:rsidR="008F0F58">
        <w:t>cost structure</w:t>
      </w:r>
      <w:r>
        <w:t>.</w:t>
      </w:r>
    </w:p>
    <w:p w14:paraId="256A378A" w14:textId="65C2F5B2" w:rsidR="00B5519D" w:rsidRDefault="00B5519D" w:rsidP="00A47C24">
      <w:pPr>
        <w:pStyle w:val="BodyText"/>
        <w:numPr>
          <w:ilvl w:val="0"/>
          <w:numId w:val="14"/>
        </w:numPr>
        <w:jc w:val="left"/>
      </w:pPr>
      <w:r>
        <w:t xml:space="preserve">Provide contacts of vendors used for fabrication of parts, and communicate </w:t>
      </w:r>
      <w:r w:rsidR="0073206A">
        <w:t>permission to vendors</w:t>
      </w:r>
      <w:r w:rsidR="005E098A">
        <w:t xml:space="preserve">, if necessary per </w:t>
      </w:r>
      <w:r w:rsidR="0073206A">
        <w:t>MBARI</w:t>
      </w:r>
      <w:r w:rsidR="005E098A">
        <w:t xml:space="preserve"> contract with said vendor,</w:t>
      </w:r>
      <w:r>
        <w:t xml:space="preserve"> for WHOI to purchase LRAUV services and parts from those same vendors</w:t>
      </w:r>
      <w:r w:rsidR="00ED3965">
        <w:t xml:space="preserve"> for the DHS project</w:t>
      </w:r>
      <w:r>
        <w:t>.</w:t>
      </w:r>
    </w:p>
    <w:p w14:paraId="2495377D" w14:textId="71745280" w:rsidR="00553D2B" w:rsidRDefault="00670252" w:rsidP="00A47C24">
      <w:pPr>
        <w:pStyle w:val="BodyText"/>
        <w:numPr>
          <w:ilvl w:val="0"/>
          <w:numId w:val="14"/>
        </w:numPr>
        <w:jc w:val="left"/>
      </w:pPr>
      <w:r>
        <w:t>Assemble</w:t>
      </w:r>
      <w:r w:rsidR="00D91721">
        <w:t xml:space="preserve"> the following </w:t>
      </w:r>
      <w:r w:rsidR="009659F8">
        <w:t xml:space="preserve">LRAUV </w:t>
      </w:r>
      <w:r w:rsidR="00D91721">
        <w:t>sub</w:t>
      </w:r>
      <w:r w:rsidR="00553D2B">
        <w:t>-</w:t>
      </w:r>
      <w:r w:rsidR="00D91721">
        <w:t xml:space="preserve">assemblies: </w:t>
      </w:r>
      <w:r w:rsidR="00553D2B">
        <w:t>radio, buoyancy, thruster, actuators</w:t>
      </w:r>
      <w:r w:rsidR="009659F8">
        <w:t>,</w:t>
      </w:r>
      <w:r w:rsidR="00553D2B">
        <w:t xml:space="preserve"> and battery pack </w:t>
      </w:r>
      <w:r w:rsidR="009659F8">
        <w:t>given WHOI-purchased parts.</w:t>
      </w:r>
    </w:p>
    <w:p w14:paraId="5BD1BDE6" w14:textId="2F8C3F4C" w:rsidR="00D91721" w:rsidRDefault="00553D2B" w:rsidP="00A47C24">
      <w:pPr>
        <w:pStyle w:val="BodyText"/>
        <w:numPr>
          <w:ilvl w:val="0"/>
          <w:numId w:val="14"/>
        </w:numPr>
        <w:jc w:val="left"/>
      </w:pPr>
      <w:r>
        <w:t xml:space="preserve">Provide shop space and technical support for WHOI to </w:t>
      </w:r>
      <w:r w:rsidR="00403416">
        <w:t>assemble</w:t>
      </w:r>
      <w:r>
        <w:t xml:space="preserve"> the</w:t>
      </w:r>
      <w:r w:rsidR="00670252">
        <w:t xml:space="preserve"> DHS</w:t>
      </w:r>
      <w:r>
        <w:t xml:space="preserve"> LRAUV.</w:t>
      </w:r>
    </w:p>
    <w:p w14:paraId="5693D063" w14:textId="32651702" w:rsidR="00553D2B" w:rsidRDefault="00553D2B" w:rsidP="00A47C24">
      <w:pPr>
        <w:pStyle w:val="BodyText"/>
        <w:numPr>
          <w:ilvl w:val="0"/>
          <w:numId w:val="14"/>
        </w:numPr>
        <w:jc w:val="left"/>
      </w:pPr>
      <w:r>
        <w:t>Provide access to a 10m deep test tank and nearshore vessel support for vehicle checkout.</w:t>
      </w:r>
    </w:p>
    <w:p w14:paraId="76E16FA3" w14:textId="6B307DBE" w:rsidR="00B5519D" w:rsidRDefault="00B5519D" w:rsidP="00A47C24">
      <w:pPr>
        <w:pStyle w:val="BodyText"/>
        <w:numPr>
          <w:ilvl w:val="0"/>
          <w:numId w:val="14"/>
        </w:numPr>
        <w:jc w:val="left"/>
      </w:pPr>
      <w:r>
        <w:t xml:space="preserve">Provide documentation such that it exists for </w:t>
      </w:r>
      <w:r w:rsidR="002B1C30">
        <w:t xml:space="preserve">LRAUV </w:t>
      </w:r>
      <w:r>
        <w:t>test</w:t>
      </w:r>
      <w:r w:rsidR="0073206A">
        <w:t>ing</w:t>
      </w:r>
      <w:r>
        <w:t>, calibration, assembly, and servicing fixtures.</w:t>
      </w:r>
    </w:p>
    <w:p w14:paraId="4184BD7F" w14:textId="3A68FC9F" w:rsidR="00B5519D" w:rsidRDefault="00B5519D" w:rsidP="00A47C24">
      <w:pPr>
        <w:pStyle w:val="BodyText"/>
        <w:numPr>
          <w:ilvl w:val="0"/>
          <w:numId w:val="14"/>
        </w:numPr>
        <w:jc w:val="left"/>
      </w:pPr>
      <w:r>
        <w:t xml:space="preserve">Provide a list of necessary software and licenses </w:t>
      </w:r>
      <w:r w:rsidR="002B1C30">
        <w:t>required for</w:t>
      </w:r>
      <w:r>
        <w:t xml:space="preserve"> WHOI to continue </w:t>
      </w:r>
      <w:r w:rsidR="00403416">
        <w:t xml:space="preserve">independent </w:t>
      </w:r>
      <w:r>
        <w:t xml:space="preserve">development of </w:t>
      </w:r>
      <w:r w:rsidR="002B1C30">
        <w:t xml:space="preserve">the </w:t>
      </w:r>
      <w:r w:rsidR="00DE29CD">
        <w:t xml:space="preserve">Tethys System </w:t>
      </w:r>
      <w:r>
        <w:t>LRAUV code and shore</w:t>
      </w:r>
      <w:r w:rsidR="0073206A">
        <w:t>-</w:t>
      </w:r>
      <w:r>
        <w:t>side software.</w:t>
      </w:r>
    </w:p>
    <w:p w14:paraId="2EADF788" w14:textId="02EB359B" w:rsidR="00553D2B" w:rsidRDefault="006F3EAB" w:rsidP="00A47C24">
      <w:pPr>
        <w:pStyle w:val="BodyText"/>
        <w:numPr>
          <w:ilvl w:val="0"/>
          <w:numId w:val="14"/>
        </w:numPr>
        <w:jc w:val="left"/>
      </w:pPr>
      <w:r>
        <w:t>During project-year 3, p</w:t>
      </w:r>
      <w:r w:rsidR="00553D2B">
        <w:t>rovide</w:t>
      </w:r>
      <w:r w:rsidR="00B5519D">
        <w:t xml:space="preserve"> onsite training at MBARI and</w:t>
      </w:r>
      <w:r w:rsidR="00A51ACE">
        <w:t xml:space="preserve">/or </w:t>
      </w:r>
      <w:r w:rsidR="00722A91">
        <w:t xml:space="preserve">engineering and technical </w:t>
      </w:r>
      <w:r w:rsidR="00B5519D">
        <w:t xml:space="preserve">phone consulting to support information transfer to WHOI staff </w:t>
      </w:r>
      <w:r w:rsidR="00A47C24">
        <w:t>during the</w:t>
      </w:r>
      <w:r w:rsidR="00237F2B">
        <w:t xml:space="preserve"> </w:t>
      </w:r>
      <w:r w:rsidR="00A47C24">
        <w:lastRenderedPageBreak/>
        <w:t>transition and first-</w:t>
      </w:r>
      <w:r w:rsidR="00B5519D">
        <w:t>article fabrication process.</w:t>
      </w:r>
      <w:r w:rsidR="002B1C30">
        <w:t xml:space="preserve"> </w:t>
      </w:r>
      <w:r>
        <w:t>To</w:t>
      </w:r>
      <w:r w:rsidR="00CE5CCA">
        <w:t xml:space="preserve"> t</w:t>
      </w:r>
      <w:r>
        <w:t xml:space="preserve">hat end, </w:t>
      </w:r>
      <w:r w:rsidR="00553D2B">
        <w:t xml:space="preserve">MBARI estimates </w:t>
      </w:r>
      <w:r w:rsidR="00A9337E">
        <w:t>80</w:t>
      </w:r>
      <w:r w:rsidR="00553D2B">
        <w:t xml:space="preserve"> hours of </w:t>
      </w:r>
      <w:r>
        <w:t>m</w:t>
      </w:r>
      <w:r w:rsidR="00553D2B">
        <w:t xml:space="preserve">echanical </w:t>
      </w:r>
      <w:r>
        <w:t>e</w:t>
      </w:r>
      <w:r w:rsidR="00553D2B">
        <w:t xml:space="preserve">ngineering, 70 hours of electrical engineering, </w:t>
      </w:r>
      <w:r w:rsidR="00A9337E">
        <w:t>4</w:t>
      </w:r>
      <w:r w:rsidR="00553D2B">
        <w:t xml:space="preserve">0 hours of </w:t>
      </w:r>
      <w:r w:rsidR="00204E81">
        <w:t>research specialist</w:t>
      </w:r>
      <w:r>
        <w:t>,</w:t>
      </w:r>
      <w:r w:rsidR="00553D2B">
        <w:t xml:space="preserve"> and </w:t>
      </w:r>
      <w:r w:rsidR="00A9337E">
        <w:t>5</w:t>
      </w:r>
      <w:r w:rsidR="00553D2B">
        <w:t xml:space="preserve">0 hours of </w:t>
      </w:r>
      <w:r>
        <w:t xml:space="preserve">engineering </w:t>
      </w:r>
      <w:r w:rsidR="00553D2B">
        <w:t xml:space="preserve">technician </w:t>
      </w:r>
      <w:r w:rsidR="00CE5CCA">
        <w:t xml:space="preserve">time </w:t>
      </w:r>
      <w:r w:rsidR="00553D2B">
        <w:t xml:space="preserve">will be required </w:t>
      </w:r>
      <w:r>
        <w:t>through</w:t>
      </w:r>
      <w:r w:rsidR="00553D2B">
        <w:t xml:space="preserve"> June 30</w:t>
      </w:r>
      <w:r w:rsidR="00553D2B" w:rsidRPr="00237F2B">
        <w:rPr>
          <w:vertAlign w:val="superscript"/>
        </w:rPr>
        <w:t>th</w:t>
      </w:r>
      <w:r w:rsidR="00553D2B">
        <w:t xml:space="preserve"> </w:t>
      </w:r>
      <w:r w:rsidR="00DC3599">
        <w:t>2017</w:t>
      </w:r>
      <w:r>
        <w:t xml:space="preserve"> (end of project-year 3).</w:t>
      </w:r>
      <w:r w:rsidR="00DC3599">
        <w:t xml:space="preserve"> </w:t>
      </w:r>
      <w:r w:rsidR="00553D2B">
        <w:t>MBARI will invoi</w:t>
      </w:r>
      <w:r w:rsidR="00A9337E">
        <w:t>c</w:t>
      </w:r>
      <w:r w:rsidR="00553D2B">
        <w:t xml:space="preserve">e </w:t>
      </w:r>
      <w:r>
        <w:t xml:space="preserve">the </w:t>
      </w:r>
      <w:r w:rsidR="00553D2B">
        <w:t>U</w:t>
      </w:r>
      <w:r>
        <w:t>niversity of</w:t>
      </w:r>
      <w:r w:rsidR="00553D2B">
        <w:t xml:space="preserve"> Alaska </w:t>
      </w:r>
      <w:r w:rsidR="00DC3599">
        <w:t>monthly</w:t>
      </w:r>
      <w:r>
        <w:t xml:space="preserve"> for work completed with a total through June 2017 not to exceed</w:t>
      </w:r>
      <w:r w:rsidR="00553D2B">
        <w:t xml:space="preserve"> $40,000.</w:t>
      </w:r>
    </w:p>
    <w:p w14:paraId="449A5806" w14:textId="73A12296" w:rsidR="00553D2B" w:rsidRDefault="00553D2B" w:rsidP="00CE5CCA">
      <w:pPr>
        <w:pStyle w:val="BodyText"/>
        <w:numPr>
          <w:ilvl w:val="0"/>
          <w:numId w:val="14"/>
        </w:numPr>
        <w:jc w:val="left"/>
      </w:pPr>
      <w:r>
        <w:t xml:space="preserve">During </w:t>
      </w:r>
      <w:r w:rsidR="006F3EAB">
        <w:t xml:space="preserve">project-year </w:t>
      </w:r>
      <w:r>
        <w:t>4</w:t>
      </w:r>
      <w:r w:rsidR="006F3EAB">
        <w:t xml:space="preserve"> (July 2017-June 2018) provide onsite training, technical consultation, LRAUV assembly </w:t>
      </w:r>
      <w:r w:rsidR="00CE5CCA">
        <w:t xml:space="preserve">and testing </w:t>
      </w:r>
      <w:r w:rsidR="006F3EAB">
        <w:t xml:space="preserve">support to complete the DHS LRAUV.  </w:t>
      </w:r>
      <w:r>
        <w:t xml:space="preserve">MBARI estimates </w:t>
      </w:r>
      <w:r w:rsidR="00DC3599">
        <w:t>10</w:t>
      </w:r>
      <w:r w:rsidR="00A9337E">
        <w:t xml:space="preserve">5 hours of mechanical engineering, </w:t>
      </w:r>
      <w:r w:rsidR="00DC3599">
        <w:t>10</w:t>
      </w:r>
      <w:r w:rsidR="00A9337E">
        <w:t xml:space="preserve">0 hours of electrical engineering, </w:t>
      </w:r>
      <w:r w:rsidR="00DC3599">
        <w:t>1</w:t>
      </w:r>
      <w:r w:rsidR="00CE5CCA">
        <w:t>0</w:t>
      </w:r>
      <w:r w:rsidR="00DC3599">
        <w:t>0</w:t>
      </w:r>
      <w:r w:rsidR="00A9337E">
        <w:t xml:space="preserve"> hours of software engineering</w:t>
      </w:r>
      <w:r w:rsidR="00CE5CCA">
        <w:t>, 90 hours of research specialist,</w:t>
      </w:r>
      <w:r w:rsidR="00A9337E">
        <w:t xml:space="preserve"> and </w:t>
      </w:r>
      <w:r w:rsidR="00DC3599">
        <w:t>42</w:t>
      </w:r>
      <w:r w:rsidR="00A9337E">
        <w:t xml:space="preserve">6 hours of </w:t>
      </w:r>
      <w:r w:rsidR="00CE5CCA">
        <w:t xml:space="preserve">engineering </w:t>
      </w:r>
      <w:r w:rsidR="00A9337E">
        <w:t xml:space="preserve">technician time will be required </w:t>
      </w:r>
      <w:r w:rsidR="00CE5CCA">
        <w:t>through June 30</w:t>
      </w:r>
      <w:r w:rsidR="00CE5CCA" w:rsidRPr="00BD785B">
        <w:rPr>
          <w:vertAlign w:val="superscript"/>
        </w:rPr>
        <w:t>th</w:t>
      </w:r>
      <w:r w:rsidR="00CE5CCA">
        <w:t xml:space="preserve"> 2018 (end of project-year 4). MBARI will invoice the University of Alaska monthly for work completed with a total through June 2018 not to exceed $125, 000</w:t>
      </w:r>
      <w:r w:rsidR="00DC3599">
        <w:t>.</w:t>
      </w:r>
    </w:p>
    <w:p w14:paraId="0F6BABED" w14:textId="50786E25" w:rsidR="006F3EAB" w:rsidRDefault="006F3EAB" w:rsidP="006F3EAB">
      <w:pPr>
        <w:pStyle w:val="BodyText"/>
        <w:numPr>
          <w:ilvl w:val="0"/>
          <w:numId w:val="14"/>
        </w:numPr>
        <w:jc w:val="left"/>
      </w:pPr>
      <w:r>
        <w:t>Provide Tethys System LRAUV and Tethys LRAUV-specific shore-side code for MBARI software during project-year 4.</w:t>
      </w:r>
    </w:p>
    <w:p w14:paraId="5678545E" w14:textId="4529DC07" w:rsidR="00FA72EE" w:rsidRDefault="005F1ED3" w:rsidP="00A47C24">
      <w:pPr>
        <w:pStyle w:val="BodyText"/>
        <w:numPr>
          <w:ilvl w:val="0"/>
          <w:numId w:val="14"/>
        </w:numPr>
        <w:jc w:val="left"/>
      </w:pPr>
      <w:r>
        <w:t>S</w:t>
      </w:r>
      <w:r w:rsidR="00DC3599">
        <w:t>ubmit quarterly</w:t>
      </w:r>
      <w:r w:rsidR="00851C56">
        <w:t xml:space="preserve"> project</w:t>
      </w:r>
      <w:r w:rsidR="00DC3599">
        <w:t xml:space="preserve"> reports</w:t>
      </w:r>
      <w:r w:rsidR="00FA72EE">
        <w:t>.</w:t>
      </w:r>
    </w:p>
    <w:p w14:paraId="566922F6" w14:textId="1972F86D" w:rsidR="00DC3599" w:rsidRDefault="00FA72EE" w:rsidP="00A47C24">
      <w:pPr>
        <w:pStyle w:val="BodyText"/>
        <w:numPr>
          <w:ilvl w:val="0"/>
          <w:numId w:val="14"/>
        </w:numPr>
        <w:jc w:val="left"/>
      </w:pPr>
      <w:r>
        <w:t>O</w:t>
      </w:r>
      <w:r w:rsidR="00DC3599">
        <w:t xml:space="preserve">ne </w:t>
      </w:r>
      <w:r>
        <w:t xml:space="preserve">member of the </w:t>
      </w:r>
      <w:r w:rsidR="005F1ED3">
        <w:t xml:space="preserve">MBARI </w:t>
      </w:r>
      <w:r>
        <w:t>DHS project team</w:t>
      </w:r>
      <w:r w:rsidR="00DC3599">
        <w:t xml:space="preserve"> will participate in the </w:t>
      </w:r>
      <w:r>
        <w:t>annual</w:t>
      </w:r>
      <w:r w:rsidR="00DC3599">
        <w:t xml:space="preserve"> </w:t>
      </w:r>
      <w:r w:rsidR="005F1ED3">
        <w:t xml:space="preserve">project </w:t>
      </w:r>
      <w:r w:rsidR="00DC3599">
        <w:t>meeting in Washington</w:t>
      </w:r>
      <w:r w:rsidR="005F1ED3">
        <w:t>,</w:t>
      </w:r>
      <w:r w:rsidR="00DC3599">
        <w:t xml:space="preserve"> D</w:t>
      </w:r>
      <w:r w:rsidR="005F1ED3">
        <w:t>.</w:t>
      </w:r>
      <w:r>
        <w:t xml:space="preserve">C.; </w:t>
      </w:r>
      <w:r w:rsidR="00DC3599">
        <w:t xml:space="preserve">costs </w:t>
      </w:r>
      <w:r>
        <w:t xml:space="preserve">associated with attending </w:t>
      </w:r>
      <w:r w:rsidR="00237F2B">
        <w:t>that</w:t>
      </w:r>
      <w:r w:rsidR="005F1ED3">
        <w:t xml:space="preserve"> meeting</w:t>
      </w:r>
      <w:r w:rsidR="00DC3599">
        <w:t xml:space="preserve"> will be </w:t>
      </w:r>
      <w:r>
        <w:t>reimbursed</w:t>
      </w:r>
      <w:r w:rsidR="00DC3599">
        <w:t xml:space="preserve"> by </w:t>
      </w:r>
      <w:r w:rsidR="005F1ED3">
        <w:t xml:space="preserve">the </w:t>
      </w:r>
      <w:r w:rsidR="00DC3599">
        <w:t>U</w:t>
      </w:r>
      <w:r w:rsidR="005F1ED3">
        <w:t>niversity</w:t>
      </w:r>
      <w:r w:rsidR="00DC3599">
        <w:t xml:space="preserve"> of Alaska.</w:t>
      </w:r>
    </w:p>
    <w:p w14:paraId="6FA95DC8" w14:textId="77777777" w:rsidR="000414FA" w:rsidRPr="00445AFD" w:rsidRDefault="000414FA" w:rsidP="007D5A49"/>
    <w:sectPr w:rsidR="000414FA" w:rsidRPr="00445AFD" w:rsidSect="00F8293E"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FEED93" w14:textId="77777777" w:rsidR="00192964" w:rsidRDefault="00192964">
      <w:r>
        <w:separator/>
      </w:r>
    </w:p>
  </w:endnote>
  <w:endnote w:type="continuationSeparator" w:id="0">
    <w:p w14:paraId="33EC444B" w14:textId="77777777" w:rsidR="00192964" w:rsidRDefault="00192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 New Roman Bold"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(normal text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001512" w14:textId="77777777" w:rsidR="00670252" w:rsidRPr="00F8293E" w:rsidRDefault="00192964">
    <w:fldSimple w:instr=" DOCPROPERTY &quot;DOCID&quot; \* MERGEFORMAT ">
      <w:r w:rsidR="00670252" w:rsidRPr="003A0E6E">
        <w:rPr>
          <w:rStyle w:val="DocID"/>
        </w:rPr>
        <w:t>ACTIVE/88361058.5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0F1518" w14:textId="77777777" w:rsidR="00192964" w:rsidRDefault="00192964">
      <w:r>
        <w:separator/>
      </w:r>
    </w:p>
  </w:footnote>
  <w:footnote w:type="continuationSeparator" w:id="0">
    <w:p w14:paraId="0DA068D7" w14:textId="77777777" w:rsidR="00192964" w:rsidRDefault="001929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640D136"/>
    <w:name w:val="List Number 5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3C80AA2"/>
    <w:name w:val="List Number 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5F36F29A"/>
    <w:name w:val="List Number 3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AA669AB6"/>
    <w:name w:val="List Number 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D660B552"/>
    <w:name w:val="List Bullet 5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90E5794"/>
    <w:name w:val="List Bullet 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AC2006C"/>
    <w:name w:val="List Bullet 3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4149920"/>
    <w:name w:val="List Bullet 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5886FA"/>
    <w:name w:val="List Number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836165A"/>
    <w:name w:val="List Bullet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85E55DA"/>
    <w:multiLevelType w:val="multilevel"/>
    <w:tmpl w:val="1F8EDCAE"/>
    <w:name w:val="General Numbering (1)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Times New Roman Bold" w:hAnsi="Times New Roman Bold" w:cs="Times New Roman" w:hint="default"/>
        <w:b/>
        <w:i w:val="0"/>
        <w:caps w:val="0"/>
        <w:color w:val="010000"/>
        <w:sz w:val="24"/>
        <w:u w:val="none"/>
      </w:rPr>
    </w:lvl>
    <w:lvl w:ilvl="1">
      <w:start w:val="1"/>
      <w:numFmt w:val="decimal"/>
      <w:pStyle w:val="Heading2"/>
      <w:isLgl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3">
      <w:start w:val="1"/>
      <w:numFmt w:val="upperLetter"/>
      <w:pStyle w:val="Heading4"/>
      <w:lvlText w:val="(%4)"/>
      <w:lvlJc w:val="left"/>
      <w:pPr>
        <w:tabs>
          <w:tab w:val="num" w:pos="4320"/>
        </w:tabs>
        <w:ind w:left="2160" w:firstLine="1440"/>
      </w:pPr>
      <w:rPr>
        <w:rFonts w:ascii="(normal text)" w:hAnsi="(normal text)" w:hint="default"/>
        <w:b w:val="0"/>
        <w:i w:val="0"/>
        <w:caps w:val="0"/>
        <w:color w:val="010000"/>
        <w:sz w:val="24"/>
        <w:u w:val="none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5040"/>
        </w:tabs>
        <w:ind w:left="2880" w:firstLine="1440"/>
      </w:pPr>
      <w:rPr>
        <w:rFonts w:ascii="(normal text)" w:hAnsi="(normal text)" w:hint="default"/>
        <w:b w:val="0"/>
        <w:i w:val="0"/>
        <w:caps w:val="0"/>
        <w:color w:val="010000"/>
        <w:sz w:val="24"/>
        <w:u w:val="none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</w:abstractNum>
  <w:abstractNum w:abstractNumId="11">
    <w:nsid w:val="4CD55566"/>
    <w:multiLevelType w:val="hybridMultilevel"/>
    <w:tmpl w:val="75E2C892"/>
    <w:name w:val="List Paragraph"/>
    <w:lvl w:ilvl="0" w:tplc="5FB40078">
      <w:start w:val="1"/>
      <w:numFmt w:val="upperRoman"/>
      <w:pStyle w:val="ListParagraph"/>
      <w:lvlText w:val="%1."/>
      <w:lvlJc w:val="center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F984442"/>
    <w:multiLevelType w:val="hybridMultilevel"/>
    <w:tmpl w:val="BB400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efaultNumberOfLevelsInTOCForThisScheme" w:val="3"/>
    <w:docVar w:name="DocCategory1" w:val="096541"/>
    <w:docVar w:name="DocCategory2" w:val="199125"/>
    <w:docVar w:name="LastSchemeChoice" w:val="General Numbering (1)"/>
    <w:docVar w:name="LastSchemeUniqueID" w:val="90"/>
    <w:docVar w:name="Option0True" w:val="False"/>
    <w:docVar w:name="Option1True" w:val="False"/>
    <w:docVar w:name="Option2True" w:val="False"/>
    <w:docVar w:name="Option3True" w:val="False"/>
    <w:docVar w:name="Option4True" w:val="False"/>
    <w:docVar w:name="Option5True" w:val="False"/>
  </w:docVars>
  <w:rsids>
    <w:rsidRoot w:val="000414FA"/>
    <w:rsid w:val="000414FA"/>
    <w:rsid w:val="000453BB"/>
    <w:rsid w:val="000705AC"/>
    <w:rsid w:val="000A3169"/>
    <w:rsid w:val="000E4FCC"/>
    <w:rsid w:val="000F56DD"/>
    <w:rsid w:val="00121917"/>
    <w:rsid w:val="00137277"/>
    <w:rsid w:val="00144C05"/>
    <w:rsid w:val="00147EC6"/>
    <w:rsid w:val="00153094"/>
    <w:rsid w:val="00162D4A"/>
    <w:rsid w:val="00192964"/>
    <w:rsid w:val="001A1C4A"/>
    <w:rsid w:val="001C000A"/>
    <w:rsid w:val="001D0CD9"/>
    <w:rsid w:val="001E0F8E"/>
    <w:rsid w:val="00204E81"/>
    <w:rsid w:val="00237F2B"/>
    <w:rsid w:val="0025232A"/>
    <w:rsid w:val="00280D68"/>
    <w:rsid w:val="002A5A7E"/>
    <w:rsid w:val="002B1C30"/>
    <w:rsid w:val="002E0173"/>
    <w:rsid w:val="002F4B42"/>
    <w:rsid w:val="003108E0"/>
    <w:rsid w:val="00317EEF"/>
    <w:rsid w:val="00374C12"/>
    <w:rsid w:val="003A04A1"/>
    <w:rsid w:val="003A0E6E"/>
    <w:rsid w:val="003D5304"/>
    <w:rsid w:val="003F7936"/>
    <w:rsid w:val="003F7D86"/>
    <w:rsid w:val="00403416"/>
    <w:rsid w:val="00423794"/>
    <w:rsid w:val="00445AFD"/>
    <w:rsid w:val="0047291C"/>
    <w:rsid w:val="004769EC"/>
    <w:rsid w:val="00482943"/>
    <w:rsid w:val="004A21FE"/>
    <w:rsid w:val="004F1BE0"/>
    <w:rsid w:val="004F285A"/>
    <w:rsid w:val="00515C48"/>
    <w:rsid w:val="0053626E"/>
    <w:rsid w:val="00553D2B"/>
    <w:rsid w:val="00587F4E"/>
    <w:rsid w:val="005A2519"/>
    <w:rsid w:val="005B035A"/>
    <w:rsid w:val="005B7202"/>
    <w:rsid w:val="005E098A"/>
    <w:rsid w:val="005F1ED3"/>
    <w:rsid w:val="00615408"/>
    <w:rsid w:val="00626E44"/>
    <w:rsid w:val="0063260A"/>
    <w:rsid w:val="00643219"/>
    <w:rsid w:val="00670252"/>
    <w:rsid w:val="00677605"/>
    <w:rsid w:val="006B0D73"/>
    <w:rsid w:val="006F3EAB"/>
    <w:rsid w:val="006F46CF"/>
    <w:rsid w:val="00704E7B"/>
    <w:rsid w:val="00705DD2"/>
    <w:rsid w:val="00722A91"/>
    <w:rsid w:val="0073206A"/>
    <w:rsid w:val="00771BDB"/>
    <w:rsid w:val="00795269"/>
    <w:rsid w:val="007D5A49"/>
    <w:rsid w:val="007F3708"/>
    <w:rsid w:val="00810C58"/>
    <w:rsid w:val="00851A09"/>
    <w:rsid w:val="00851C56"/>
    <w:rsid w:val="00895A8F"/>
    <w:rsid w:val="008C000D"/>
    <w:rsid w:val="008C727E"/>
    <w:rsid w:val="008F0F58"/>
    <w:rsid w:val="00963E88"/>
    <w:rsid w:val="009659F8"/>
    <w:rsid w:val="00970B6D"/>
    <w:rsid w:val="0098218C"/>
    <w:rsid w:val="009B53DF"/>
    <w:rsid w:val="009D3A02"/>
    <w:rsid w:val="00A13C2B"/>
    <w:rsid w:val="00A26E0D"/>
    <w:rsid w:val="00A41197"/>
    <w:rsid w:val="00A47C24"/>
    <w:rsid w:val="00A51ACE"/>
    <w:rsid w:val="00A612ED"/>
    <w:rsid w:val="00A80D10"/>
    <w:rsid w:val="00A9337E"/>
    <w:rsid w:val="00AC23CA"/>
    <w:rsid w:val="00B1365C"/>
    <w:rsid w:val="00B1740A"/>
    <w:rsid w:val="00B2449D"/>
    <w:rsid w:val="00B24DE0"/>
    <w:rsid w:val="00B32A57"/>
    <w:rsid w:val="00B37270"/>
    <w:rsid w:val="00B4721B"/>
    <w:rsid w:val="00B53954"/>
    <w:rsid w:val="00B5519D"/>
    <w:rsid w:val="00B85282"/>
    <w:rsid w:val="00B90A5F"/>
    <w:rsid w:val="00BA7A9D"/>
    <w:rsid w:val="00BC53B3"/>
    <w:rsid w:val="00BE75DA"/>
    <w:rsid w:val="00C61343"/>
    <w:rsid w:val="00CA584A"/>
    <w:rsid w:val="00CB4C08"/>
    <w:rsid w:val="00CE5CCA"/>
    <w:rsid w:val="00CF7A60"/>
    <w:rsid w:val="00D643A7"/>
    <w:rsid w:val="00D66473"/>
    <w:rsid w:val="00D91721"/>
    <w:rsid w:val="00D91C45"/>
    <w:rsid w:val="00DC3599"/>
    <w:rsid w:val="00DD7156"/>
    <w:rsid w:val="00DE29CD"/>
    <w:rsid w:val="00DF0CF2"/>
    <w:rsid w:val="00E1605C"/>
    <w:rsid w:val="00E26951"/>
    <w:rsid w:val="00E56AF1"/>
    <w:rsid w:val="00E91A49"/>
    <w:rsid w:val="00EA5E5C"/>
    <w:rsid w:val="00EB2348"/>
    <w:rsid w:val="00ED3965"/>
    <w:rsid w:val="00F161B7"/>
    <w:rsid w:val="00F32C8D"/>
    <w:rsid w:val="00F63FE0"/>
    <w:rsid w:val="00F80555"/>
    <w:rsid w:val="00F8293E"/>
    <w:rsid w:val="00FA1EF9"/>
    <w:rsid w:val="00FA72EE"/>
    <w:rsid w:val="00FA790B"/>
    <w:rsid w:val="00FC2C61"/>
    <w:rsid w:val="00FE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66052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4" w:unhideWhenUsed="0" w:qFormat="1"/>
    <w:lsdException w:name="heading 1" w:semiHidden="0" w:uiPriority="4" w:unhideWhenUsed="0" w:qFormat="1"/>
    <w:lsdException w:name="heading 2" w:uiPriority="4" w:qFormat="1"/>
    <w:lsdException w:name="heading 3" w:uiPriority="4" w:qFormat="1"/>
    <w:lsdException w:name="heading 4" w:uiPriority="4" w:qFormat="1"/>
    <w:lsdException w:name="heading 5" w:uiPriority="4" w:qFormat="1"/>
    <w:lsdException w:name="heading 6" w:uiPriority="4" w:qFormat="1"/>
    <w:lsdException w:name="heading 7" w:uiPriority="4" w:qFormat="1"/>
    <w:lsdException w:name="heading 8" w:uiPriority="4" w:qFormat="1"/>
    <w:lsdException w:name="heading 9" w:uiPriority="4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9" w:qFormat="1"/>
    <w:lsdException w:name="List Bullet 2" w:uiPriority="9" w:qFormat="1"/>
    <w:lsdException w:name="List Bullet 3" w:uiPriority="9" w:qFormat="1"/>
    <w:lsdException w:name="List Bullet 4" w:uiPriority="9" w:qFormat="1"/>
    <w:lsdException w:name="List Bullet 5" w:uiPriority="9" w:qFormat="1"/>
    <w:lsdException w:name="Title" w:semiHidden="0" w:uiPriority="29" w:unhideWhenUsed="0" w:qFormat="1"/>
    <w:lsdException w:name="Signature" w:uiPriority="19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24" w:unhideWhenUsed="0" w:qFormat="1"/>
    <w:lsdException w:name="Body Text First Indent" w:uiPriority="0" w:qFormat="1"/>
    <w:lsdException w:name="Body Text First Indent 2" w:uiPriority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4"/>
    <w:qFormat/>
    <w:rsid w:val="000414FA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Heading2"/>
    <w:link w:val="Heading1Char"/>
    <w:uiPriority w:val="4"/>
    <w:qFormat/>
    <w:rsid w:val="0053626E"/>
    <w:pPr>
      <w:keepNext/>
      <w:numPr>
        <w:numId w:val="11"/>
      </w:numPr>
      <w:spacing w:after="240"/>
      <w:outlineLvl w:val="0"/>
    </w:pPr>
    <w:rPr>
      <w:rFonts w:eastAsiaTheme="majorEastAsia" w:cs="Times New Roman"/>
      <w:b/>
      <w:bCs/>
      <w:szCs w:val="28"/>
      <w:u w:color="000000"/>
    </w:rPr>
  </w:style>
  <w:style w:type="paragraph" w:styleId="Heading2">
    <w:name w:val="heading 2"/>
    <w:basedOn w:val="Normal"/>
    <w:link w:val="Heading2Char"/>
    <w:uiPriority w:val="4"/>
    <w:qFormat/>
    <w:rsid w:val="003D5304"/>
    <w:pPr>
      <w:numPr>
        <w:ilvl w:val="1"/>
        <w:numId w:val="11"/>
      </w:numPr>
      <w:spacing w:after="240"/>
      <w:jc w:val="both"/>
      <w:outlineLvl w:val="1"/>
    </w:pPr>
    <w:rPr>
      <w:rFonts w:eastAsiaTheme="majorEastAsia" w:cs="Times New Roman"/>
      <w:bCs/>
      <w:szCs w:val="26"/>
      <w:u w:color="000000"/>
    </w:rPr>
  </w:style>
  <w:style w:type="paragraph" w:styleId="Heading3">
    <w:name w:val="heading 3"/>
    <w:basedOn w:val="Normal"/>
    <w:link w:val="Heading3Char"/>
    <w:uiPriority w:val="4"/>
    <w:qFormat/>
    <w:rsid w:val="00423794"/>
    <w:pPr>
      <w:numPr>
        <w:ilvl w:val="2"/>
        <w:numId w:val="11"/>
      </w:numPr>
      <w:spacing w:after="240"/>
      <w:jc w:val="both"/>
      <w:outlineLvl w:val="2"/>
    </w:pPr>
    <w:rPr>
      <w:rFonts w:eastAsiaTheme="majorEastAsia" w:cs="Times New Roman"/>
      <w:bCs/>
      <w:u w:color="000000"/>
    </w:rPr>
  </w:style>
  <w:style w:type="paragraph" w:styleId="Heading4">
    <w:name w:val="heading 4"/>
    <w:basedOn w:val="Normal"/>
    <w:link w:val="Heading4Char"/>
    <w:uiPriority w:val="4"/>
    <w:unhideWhenUsed/>
    <w:qFormat/>
    <w:rsid w:val="000414FA"/>
    <w:pPr>
      <w:widowControl w:val="0"/>
      <w:numPr>
        <w:ilvl w:val="3"/>
        <w:numId w:val="11"/>
      </w:numPr>
      <w:spacing w:after="240"/>
      <w:outlineLvl w:val="3"/>
    </w:pPr>
    <w:rPr>
      <w:rFonts w:eastAsiaTheme="majorEastAsia" w:cs="Times New Roman"/>
      <w:bCs/>
      <w:iCs/>
      <w:u w:color="000000"/>
    </w:rPr>
  </w:style>
  <w:style w:type="paragraph" w:styleId="Heading5">
    <w:name w:val="heading 5"/>
    <w:basedOn w:val="Normal"/>
    <w:link w:val="Heading5Char"/>
    <w:uiPriority w:val="4"/>
    <w:unhideWhenUsed/>
    <w:qFormat/>
    <w:rsid w:val="000414FA"/>
    <w:pPr>
      <w:numPr>
        <w:ilvl w:val="4"/>
        <w:numId w:val="11"/>
      </w:numPr>
      <w:spacing w:after="240"/>
      <w:outlineLvl w:val="4"/>
    </w:pPr>
    <w:rPr>
      <w:rFonts w:eastAsiaTheme="majorEastAsia" w:cs="Times New Roman"/>
      <w:u w:color="000000"/>
    </w:rPr>
  </w:style>
  <w:style w:type="paragraph" w:styleId="Heading6">
    <w:name w:val="heading 6"/>
    <w:basedOn w:val="Normal"/>
    <w:next w:val="Heading5"/>
    <w:link w:val="Heading6Char"/>
    <w:uiPriority w:val="4"/>
    <w:unhideWhenUsed/>
    <w:qFormat/>
    <w:rsid w:val="000414FA"/>
    <w:pPr>
      <w:widowControl w:val="0"/>
      <w:numPr>
        <w:ilvl w:val="5"/>
        <w:numId w:val="11"/>
      </w:numPr>
      <w:spacing w:after="240"/>
      <w:outlineLvl w:val="5"/>
    </w:pPr>
    <w:rPr>
      <w:rFonts w:eastAsiaTheme="majorEastAsia" w:cs="Times New Roman"/>
      <w:iCs/>
      <w:u w:color="000000"/>
    </w:rPr>
  </w:style>
  <w:style w:type="paragraph" w:styleId="Heading7">
    <w:name w:val="heading 7"/>
    <w:basedOn w:val="Normal"/>
    <w:next w:val="Heading5"/>
    <w:link w:val="Heading7Char"/>
    <w:uiPriority w:val="4"/>
    <w:semiHidden/>
    <w:unhideWhenUsed/>
    <w:qFormat/>
    <w:rsid w:val="000414FA"/>
    <w:pPr>
      <w:numPr>
        <w:ilvl w:val="6"/>
        <w:numId w:val="11"/>
      </w:numPr>
      <w:spacing w:before="240" w:after="60"/>
      <w:outlineLvl w:val="6"/>
    </w:pPr>
    <w:rPr>
      <w:rFonts w:eastAsiaTheme="majorEastAsia" w:cs="Times New Roman"/>
      <w:iCs/>
      <w:u w:color="000000"/>
    </w:rPr>
  </w:style>
  <w:style w:type="paragraph" w:styleId="Heading8">
    <w:name w:val="heading 8"/>
    <w:basedOn w:val="Normal"/>
    <w:next w:val="Heading5"/>
    <w:link w:val="Heading8Char"/>
    <w:uiPriority w:val="4"/>
    <w:semiHidden/>
    <w:unhideWhenUsed/>
    <w:qFormat/>
    <w:rsid w:val="000414FA"/>
    <w:pPr>
      <w:numPr>
        <w:ilvl w:val="7"/>
        <w:numId w:val="11"/>
      </w:numPr>
      <w:spacing w:before="240" w:after="60"/>
      <w:outlineLvl w:val="7"/>
    </w:pPr>
    <w:rPr>
      <w:rFonts w:eastAsiaTheme="majorEastAsia" w:cs="Times New Roman"/>
      <w:szCs w:val="20"/>
      <w:u w:color="000000"/>
    </w:rPr>
  </w:style>
  <w:style w:type="paragraph" w:styleId="Heading9">
    <w:name w:val="heading 9"/>
    <w:basedOn w:val="Normal"/>
    <w:next w:val="Heading5"/>
    <w:link w:val="Heading9Char"/>
    <w:uiPriority w:val="4"/>
    <w:semiHidden/>
    <w:unhideWhenUsed/>
    <w:qFormat/>
    <w:rsid w:val="000414FA"/>
    <w:pPr>
      <w:numPr>
        <w:ilvl w:val="8"/>
        <w:numId w:val="11"/>
      </w:numPr>
      <w:spacing w:before="240" w:after="60"/>
      <w:outlineLvl w:val="8"/>
    </w:pPr>
    <w:rPr>
      <w:rFonts w:eastAsiaTheme="majorEastAsia" w:cs="Times New Roman"/>
      <w:iCs/>
      <w:szCs w:val="20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0414F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414FA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7140CF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14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14FA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4"/>
    <w:rsid w:val="0053626E"/>
    <w:rPr>
      <w:rFonts w:ascii="Times New Roman" w:eastAsiaTheme="majorEastAsia" w:hAnsi="Times New Roman" w:cs="Times New Roman"/>
      <w:b/>
      <w:bCs/>
      <w:sz w:val="24"/>
      <w:szCs w:val="28"/>
      <w:u w:color="000000"/>
    </w:rPr>
  </w:style>
  <w:style w:type="character" w:customStyle="1" w:styleId="Heading2Char">
    <w:name w:val="Heading 2 Char"/>
    <w:basedOn w:val="DefaultParagraphFont"/>
    <w:link w:val="Heading2"/>
    <w:uiPriority w:val="4"/>
    <w:rsid w:val="003D5304"/>
    <w:rPr>
      <w:rFonts w:ascii="Times New Roman" w:eastAsiaTheme="majorEastAsia" w:hAnsi="Times New Roman" w:cs="Times New Roman"/>
      <w:bCs/>
      <w:sz w:val="24"/>
      <w:szCs w:val="26"/>
      <w:u w:color="000000"/>
    </w:rPr>
  </w:style>
  <w:style w:type="character" w:customStyle="1" w:styleId="Heading3Char">
    <w:name w:val="Heading 3 Char"/>
    <w:basedOn w:val="DefaultParagraphFont"/>
    <w:link w:val="Heading3"/>
    <w:uiPriority w:val="4"/>
    <w:rsid w:val="00423794"/>
    <w:rPr>
      <w:rFonts w:ascii="Times New Roman" w:eastAsiaTheme="majorEastAsia" w:hAnsi="Times New Roman" w:cs="Times New Roman"/>
      <w:bCs/>
      <w:sz w:val="24"/>
      <w:u w:color="000000"/>
    </w:rPr>
  </w:style>
  <w:style w:type="character" w:customStyle="1" w:styleId="Heading4Char">
    <w:name w:val="Heading 4 Char"/>
    <w:basedOn w:val="DefaultParagraphFont"/>
    <w:link w:val="Heading4"/>
    <w:uiPriority w:val="4"/>
    <w:rsid w:val="000414FA"/>
    <w:rPr>
      <w:rFonts w:ascii="Times New Roman" w:eastAsiaTheme="majorEastAsia" w:hAnsi="Times New Roman" w:cs="Times New Roman"/>
      <w:bCs/>
      <w:iCs/>
      <w:sz w:val="24"/>
      <w:u w:color="000000"/>
    </w:rPr>
  </w:style>
  <w:style w:type="character" w:customStyle="1" w:styleId="Heading5Char">
    <w:name w:val="Heading 5 Char"/>
    <w:basedOn w:val="DefaultParagraphFont"/>
    <w:link w:val="Heading5"/>
    <w:uiPriority w:val="4"/>
    <w:rsid w:val="000414FA"/>
    <w:rPr>
      <w:rFonts w:ascii="Times New Roman" w:eastAsiaTheme="majorEastAsia" w:hAnsi="Times New Roman" w:cs="Times New Roman"/>
      <w:sz w:val="24"/>
      <w:u w:color="000000"/>
    </w:rPr>
  </w:style>
  <w:style w:type="character" w:customStyle="1" w:styleId="Heading6Char">
    <w:name w:val="Heading 6 Char"/>
    <w:basedOn w:val="DefaultParagraphFont"/>
    <w:link w:val="Heading6"/>
    <w:uiPriority w:val="4"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0414FA"/>
    <w:rPr>
      <w:rFonts w:ascii="Times New Roman" w:eastAsiaTheme="majorEastAsia" w:hAnsi="Times New Roman" w:cs="Times New Roman"/>
      <w:sz w:val="24"/>
      <w:szCs w:val="20"/>
      <w:u w:color="000000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0414FA"/>
    <w:rPr>
      <w:rFonts w:ascii="Times New Roman" w:eastAsiaTheme="majorEastAsia" w:hAnsi="Times New Roman" w:cs="Times New Roman"/>
      <w:iCs/>
      <w:sz w:val="24"/>
      <w:szCs w:val="20"/>
      <w:u w:color="000000"/>
    </w:rPr>
  </w:style>
  <w:style w:type="character" w:customStyle="1" w:styleId="DocID">
    <w:name w:val="DocID"/>
    <w:basedOn w:val="DefaultParagraphFont"/>
    <w:semiHidden/>
    <w:rsid w:val="000414FA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414FA"/>
  </w:style>
  <w:style w:type="paragraph" w:styleId="BlockText">
    <w:name w:val="Block Text"/>
    <w:basedOn w:val="Normal"/>
    <w:qFormat/>
    <w:rsid w:val="000414FA"/>
    <w:pPr>
      <w:spacing w:after="240"/>
      <w:ind w:left="1440" w:right="1440"/>
    </w:pPr>
    <w:rPr>
      <w:rFonts w:eastAsiaTheme="minorEastAsia"/>
      <w:iCs/>
    </w:rPr>
  </w:style>
  <w:style w:type="paragraph" w:styleId="BodyText">
    <w:name w:val="Body Text"/>
    <w:basedOn w:val="Normal"/>
    <w:link w:val="BodyTextChar"/>
    <w:qFormat/>
    <w:rsid w:val="00A41197"/>
    <w:pPr>
      <w:spacing w:after="240"/>
      <w:jc w:val="both"/>
    </w:pPr>
  </w:style>
  <w:style w:type="character" w:customStyle="1" w:styleId="BodyTextChar">
    <w:name w:val="Body Text Char"/>
    <w:basedOn w:val="DefaultParagraphFont"/>
    <w:link w:val="BodyText"/>
    <w:rsid w:val="00A41197"/>
    <w:rPr>
      <w:rFonts w:ascii="Times New Roman" w:hAnsi="Times New Roman"/>
      <w:sz w:val="24"/>
    </w:rPr>
  </w:style>
  <w:style w:type="paragraph" w:styleId="BodyText2">
    <w:name w:val="Body Text 2"/>
    <w:basedOn w:val="Normal"/>
    <w:link w:val="BodyText2Char"/>
    <w:qFormat/>
    <w:rsid w:val="000414FA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0414FA"/>
    <w:rPr>
      <w:rFonts w:ascii="Arial" w:hAnsi="Arial"/>
    </w:rPr>
  </w:style>
  <w:style w:type="paragraph" w:styleId="BodyText3">
    <w:name w:val="Body Text 3"/>
    <w:basedOn w:val="Normal"/>
    <w:link w:val="BodyText3Char"/>
    <w:qFormat/>
    <w:rsid w:val="000414FA"/>
    <w:rPr>
      <w:szCs w:val="16"/>
    </w:rPr>
  </w:style>
  <w:style w:type="character" w:customStyle="1" w:styleId="BodyText3Char">
    <w:name w:val="Body Text 3 Char"/>
    <w:basedOn w:val="DefaultParagraphFont"/>
    <w:link w:val="BodyText3"/>
    <w:rsid w:val="000414FA"/>
    <w:rPr>
      <w:rFonts w:ascii="Arial" w:hAnsi="Arial"/>
      <w:szCs w:val="16"/>
    </w:rPr>
  </w:style>
  <w:style w:type="paragraph" w:styleId="BodyTextFirstIndent">
    <w:name w:val="Body Text First Indent"/>
    <w:basedOn w:val="BodyText"/>
    <w:link w:val="BodyTextFirstIndentChar"/>
    <w:qFormat/>
    <w:rsid w:val="000414FA"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rsid w:val="000414FA"/>
    <w:rPr>
      <w:rFonts w:ascii="Arial" w:hAnsi="Arial"/>
      <w:sz w:val="24"/>
    </w:rPr>
  </w:style>
  <w:style w:type="paragraph" w:styleId="BodyTextIndent">
    <w:name w:val="Body Text Indent"/>
    <w:basedOn w:val="Normal"/>
    <w:link w:val="BodyTextIndentChar"/>
    <w:qFormat/>
    <w:rsid w:val="003D5304"/>
    <w:pPr>
      <w:spacing w:after="240"/>
      <w:ind w:left="72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3D5304"/>
    <w:rPr>
      <w:rFonts w:ascii="Times New Roman" w:hAnsi="Times New Roman"/>
      <w:sz w:val="24"/>
    </w:rPr>
  </w:style>
  <w:style w:type="paragraph" w:styleId="BodyTextFirstIndent2">
    <w:name w:val="Body Text First Indent 2"/>
    <w:basedOn w:val="BodyTextIndent"/>
    <w:link w:val="BodyTextFirstIndent2Char"/>
    <w:qFormat/>
    <w:rsid w:val="000414FA"/>
    <w:pPr>
      <w:spacing w:after="0" w:line="480" w:lineRule="auto"/>
      <w:ind w:left="0" w:firstLine="720"/>
    </w:pPr>
  </w:style>
  <w:style w:type="character" w:customStyle="1" w:styleId="BodyTextFirstIndent2Char">
    <w:name w:val="Body Text First Indent 2 Char"/>
    <w:basedOn w:val="BodyTextIndentChar"/>
    <w:link w:val="BodyTextFirstIndent2"/>
    <w:rsid w:val="000414FA"/>
    <w:rPr>
      <w:rFonts w:ascii="Arial" w:hAnsi="Arial"/>
      <w:sz w:val="24"/>
    </w:rPr>
  </w:style>
  <w:style w:type="paragraph" w:styleId="BodyTextIndent2">
    <w:name w:val="Body Text Indent 2"/>
    <w:basedOn w:val="Normal"/>
    <w:link w:val="BodyTextIndent2Char"/>
    <w:qFormat/>
    <w:rsid w:val="000414FA"/>
    <w:pPr>
      <w:spacing w:line="480" w:lineRule="auto"/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0414FA"/>
    <w:rPr>
      <w:rFonts w:ascii="Arial" w:hAnsi="Arial"/>
    </w:rPr>
  </w:style>
  <w:style w:type="paragraph" w:styleId="BodyTextIndent3">
    <w:name w:val="Body Text Indent 3"/>
    <w:basedOn w:val="Normal"/>
    <w:link w:val="BodyTextIndent3Char"/>
    <w:qFormat/>
    <w:rsid w:val="000414FA"/>
    <w:pPr>
      <w:spacing w:after="240"/>
      <w:ind w:left="144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414FA"/>
    <w:rPr>
      <w:rFonts w:ascii="Arial" w:hAnsi="Arial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414FA"/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414FA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414F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4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4FA"/>
    <w:rPr>
      <w:rFonts w:ascii="Arial" w:hAnsi="Arial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414FA"/>
  </w:style>
  <w:style w:type="character" w:customStyle="1" w:styleId="DateChar">
    <w:name w:val="Date Char"/>
    <w:basedOn w:val="DefaultParagraphFont"/>
    <w:link w:val="Date"/>
    <w:uiPriority w:val="99"/>
    <w:semiHidden/>
    <w:rsid w:val="000414FA"/>
    <w:rPr>
      <w:rFonts w:ascii="Arial" w:hAnsi="Ari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414FA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414FA"/>
    <w:rPr>
      <w:rFonts w:ascii="Arial" w:hAnsi="Ari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14F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14FA"/>
    <w:rPr>
      <w:rFonts w:ascii="Arial" w:hAnsi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414F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0414FA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4F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14FA"/>
    <w:rPr>
      <w:rFonts w:ascii="Arial" w:hAnsi="Ari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414FA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414FA"/>
    <w:rPr>
      <w:rFonts w:ascii="Arial" w:hAnsi="Arial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414FA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414FA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414FA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414FA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414FA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414FA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414FA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414FA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414FA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414FA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414FA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414F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0414F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4FA"/>
    <w:rPr>
      <w:rFonts w:ascii="Arial" w:hAnsi="Arial"/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0414FA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414FA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414FA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414FA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414FA"/>
    <w:pPr>
      <w:ind w:left="1800" w:hanging="360"/>
      <w:contextualSpacing/>
    </w:pPr>
  </w:style>
  <w:style w:type="paragraph" w:styleId="ListBullet">
    <w:name w:val="List Bullet"/>
    <w:basedOn w:val="Normal"/>
    <w:uiPriority w:val="9"/>
    <w:qFormat/>
    <w:rsid w:val="000414FA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"/>
    <w:qFormat/>
    <w:rsid w:val="000414FA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"/>
    <w:qFormat/>
    <w:rsid w:val="000414FA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"/>
    <w:qFormat/>
    <w:rsid w:val="000414FA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"/>
    <w:qFormat/>
    <w:rsid w:val="000414FA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414FA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414FA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414FA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414FA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414FA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0414FA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414FA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414FA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414FA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414FA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3F7936"/>
    <w:pPr>
      <w:numPr>
        <w:numId w:val="12"/>
      </w:numPr>
      <w:spacing w:after="240"/>
      <w:jc w:val="center"/>
      <w:outlineLvl w:val="0"/>
    </w:pPr>
    <w:rPr>
      <w:b/>
    </w:rPr>
  </w:style>
  <w:style w:type="paragraph" w:styleId="MacroText">
    <w:name w:val="macro"/>
    <w:link w:val="MacroTextChar"/>
    <w:uiPriority w:val="99"/>
    <w:semiHidden/>
    <w:unhideWhenUsed/>
    <w:rsid w:val="000414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414F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414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414FA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unhideWhenUsed/>
    <w:qFormat/>
    <w:rsid w:val="000414FA"/>
    <w:pPr>
      <w:spacing w:after="0" w:line="240" w:lineRule="auto"/>
    </w:pPr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0414FA"/>
    <w:rPr>
      <w:rFonts w:cs="Times New Roman"/>
    </w:rPr>
  </w:style>
  <w:style w:type="paragraph" w:styleId="NormalIndent">
    <w:name w:val="Normal Indent"/>
    <w:basedOn w:val="Normal"/>
    <w:uiPriority w:val="99"/>
    <w:semiHidden/>
    <w:unhideWhenUsed/>
    <w:rsid w:val="000414F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414FA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414FA"/>
    <w:rPr>
      <w:rFonts w:ascii="Arial" w:hAnsi="Ari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414F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414F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0414F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414FA"/>
    <w:rPr>
      <w:rFonts w:ascii="Arial" w:hAnsi="Arial"/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414F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414FA"/>
    <w:rPr>
      <w:rFonts w:ascii="Arial" w:hAnsi="Arial"/>
    </w:rPr>
  </w:style>
  <w:style w:type="paragraph" w:styleId="Signature">
    <w:name w:val="Signature"/>
    <w:basedOn w:val="Normal"/>
    <w:link w:val="SignatureChar"/>
    <w:uiPriority w:val="19"/>
    <w:qFormat/>
    <w:rsid w:val="000414FA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9"/>
    <w:rsid w:val="000414FA"/>
    <w:rPr>
      <w:rFonts w:ascii="Arial" w:hAnsi="Arial"/>
    </w:rPr>
  </w:style>
  <w:style w:type="paragraph" w:styleId="Subtitle">
    <w:name w:val="Subtitle"/>
    <w:basedOn w:val="Normal"/>
    <w:next w:val="BodyText"/>
    <w:link w:val="SubtitleChar"/>
    <w:uiPriority w:val="24"/>
    <w:qFormat/>
    <w:rsid w:val="0047291C"/>
    <w:pPr>
      <w:numPr>
        <w:ilvl w:val="1"/>
      </w:numPr>
      <w:spacing w:after="240"/>
      <w:jc w:val="center"/>
    </w:pPr>
    <w:rPr>
      <w:rFonts w:ascii="Times New Roman Bold" w:eastAsiaTheme="majorEastAsia" w:hAnsi="Times New Roman Bold" w:cstheme="majorBidi"/>
      <w:b/>
      <w:iCs/>
      <w:smallCaps/>
      <w:kern w:val="28"/>
    </w:rPr>
  </w:style>
  <w:style w:type="character" w:customStyle="1" w:styleId="SubtitleChar">
    <w:name w:val="Subtitle Char"/>
    <w:basedOn w:val="DefaultParagraphFont"/>
    <w:link w:val="Subtitle"/>
    <w:uiPriority w:val="24"/>
    <w:rsid w:val="0047291C"/>
    <w:rPr>
      <w:rFonts w:ascii="Times New Roman Bold" w:eastAsiaTheme="majorEastAsia" w:hAnsi="Times New Roman Bold" w:cstheme="majorBidi"/>
      <w:b/>
      <w:iCs/>
      <w:smallCaps/>
      <w:kern w:val="28"/>
      <w:sz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414FA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414FA"/>
  </w:style>
  <w:style w:type="paragraph" w:styleId="Title">
    <w:name w:val="Title"/>
    <w:basedOn w:val="Normal"/>
    <w:next w:val="BodyText"/>
    <w:link w:val="TitleChar"/>
    <w:uiPriority w:val="29"/>
    <w:qFormat/>
    <w:rsid w:val="00A41197"/>
    <w:pPr>
      <w:spacing w:after="240"/>
      <w:jc w:val="center"/>
    </w:pPr>
    <w:rPr>
      <w:rFonts w:ascii="Times New Roman Bold" w:eastAsiaTheme="majorEastAsia" w:hAnsi="Times New Roman Bold" w:cstheme="majorBidi"/>
      <w:b/>
      <w:smallCaps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29"/>
    <w:rsid w:val="00A41197"/>
    <w:rPr>
      <w:rFonts w:ascii="Times New Roman Bold" w:eastAsiaTheme="majorEastAsia" w:hAnsi="Times New Roman Bold" w:cstheme="majorBidi"/>
      <w:b/>
      <w:smallCaps/>
      <w:kern w:val="28"/>
      <w:sz w:val="24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0414FA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414F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414F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414F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414F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414F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414F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414F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414F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414F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14F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4" w:unhideWhenUsed="0" w:qFormat="1"/>
    <w:lsdException w:name="heading 1" w:semiHidden="0" w:uiPriority="4" w:unhideWhenUsed="0" w:qFormat="1"/>
    <w:lsdException w:name="heading 2" w:uiPriority="4" w:qFormat="1"/>
    <w:lsdException w:name="heading 3" w:uiPriority="4" w:qFormat="1"/>
    <w:lsdException w:name="heading 4" w:uiPriority="4" w:qFormat="1"/>
    <w:lsdException w:name="heading 5" w:uiPriority="4" w:qFormat="1"/>
    <w:lsdException w:name="heading 6" w:uiPriority="4" w:qFormat="1"/>
    <w:lsdException w:name="heading 7" w:uiPriority="4" w:qFormat="1"/>
    <w:lsdException w:name="heading 8" w:uiPriority="4" w:qFormat="1"/>
    <w:lsdException w:name="heading 9" w:uiPriority="4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9" w:qFormat="1"/>
    <w:lsdException w:name="List Bullet 2" w:uiPriority="9" w:qFormat="1"/>
    <w:lsdException w:name="List Bullet 3" w:uiPriority="9" w:qFormat="1"/>
    <w:lsdException w:name="List Bullet 4" w:uiPriority="9" w:qFormat="1"/>
    <w:lsdException w:name="List Bullet 5" w:uiPriority="9" w:qFormat="1"/>
    <w:lsdException w:name="Title" w:semiHidden="0" w:uiPriority="29" w:unhideWhenUsed="0" w:qFormat="1"/>
    <w:lsdException w:name="Signature" w:uiPriority="19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24" w:unhideWhenUsed="0" w:qFormat="1"/>
    <w:lsdException w:name="Body Text First Indent" w:uiPriority="0" w:qFormat="1"/>
    <w:lsdException w:name="Body Text First Indent 2" w:uiPriority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4"/>
    <w:qFormat/>
    <w:rsid w:val="000414FA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Heading2"/>
    <w:link w:val="Heading1Char"/>
    <w:uiPriority w:val="4"/>
    <w:qFormat/>
    <w:rsid w:val="0053626E"/>
    <w:pPr>
      <w:keepNext/>
      <w:numPr>
        <w:numId w:val="11"/>
      </w:numPr>
      <w:spacing w:after="240"/>
      <w:outlineLvl w:val="0"/>
    </w:pPr>
    <w:rPr>
      <w:rFonts w:eastAsiaTheme="majorEastAsia" w:cs="Times New Roman"/>
      <w:b/>
      <w:bCs/>
      <w:szCs w:val="28"/>
      <w:u w:color="000000"/>
    </w:rPr>
  </w:style>
  <w:style w:type="paragraph" w:styleId="Heading2">
    <w:name w:val="heading 2"/>
    <w:basedOn w:val="Normal"/>
    <w:link w:val="Heading2Char"/>
    <w:uiPriority w:val="4"/>
    <w:qFormat/>
    <w:rsid w:val="003D5304"/>
    <w:pPr>
      <w:numPr>
        <w:ilvl w:val="1"/>
        <w:numId w:val="11"/>
      </w:numPr>
      <w:spacing w:after="240"/>
      <w:jc w:val="both"/>
      <w:outlineLvl w:val="1"/>
    </w:pPr>
    <w:rPr>
      <w:rFonts w:eastAsiaTheme="majorEastAsia" w:cs="Times New Roman"/>
      <w:bCs/>
      <w:szCs w:val="26"/>
      <w:u w:color="000000"/>
    </w:rPr>
  </w:style>
  <w:style w:type="paragraph" w:styleId="Heading3">
    <w:name w:val="heading 3"/>
    <w:basedOn w:val="Normal"/>
    <w:link w:val="Heading3Char"/>
    <w:uiPriority w:val="4"/>
    <w:qFormat/>
    <w:rsid w:val="00423794"/>
    <w:pPr>
      <w:numPr>
        <w:ilvl w:val="2"/>
        <w:numId w:val="11"/>
      </w:numPr>
      <w:spacing w:after="240"/>
      <w:jc w:val="both"/>
      <w:outlineLvl w:val="2"/>
    </w:pPr>
    <w:rPr>
      <w:rFonts w:eastAsiaTheme="majorEastAsia" w:cs="Times New Roman"/>
      <w:bCs/>
      <w:u w:color="000000"/>
    </w:rPr>
  </w:style>
  <w:style w:type="paragraph" w:styleId="Heading4">
    <w:name w:val="heading 4"/>
    <w:basedOn w:val="Normal"/>
    <w:link w:val="Heading4Char"/>
    <w:uiPriority w:val="4"/>
    <w:unhideWhenUsed/>
    <w:qFormat/>
    <w:rsid w:val="000414FA"/>
    <w:pPr>
      <w:widowControl w:val="0"/>
      <w:numPr>
        <w:ilvl w:val="3"/>
        <w:numId w:val="11"/>
      </w:numPr>
      <w:spacing w:after="240"/>
      <w:outlineLvl w:val="3"/>
    </w:pPr>
    <w:rPr>
      <w:rFonts w:eastAsiaTheme="majorEastAsia" w:cs="Times New Roman"/>
      <w:bCs/>
      <w:iCs/>
      <w:u w:color="000000"/>
    </w:rPr>
  </w:style>
  <w:style w:type="paragraph" w:styleId="Heading5">
    <w:name w:val="heading 5"/>
    <w:basedOn w:val="Normal"/>
    <w:link w:val="Heading5Char"/>
    <w:uiPriority w:val="4"/>
    <w:unhideWhenUsed/>
    <w:qFormat/>
    <w:rsid w:val="000414FA"/>
    <w:pPr>
      <w:numPr>
        <w:ilvl w:val="4"/>
        <w:numId w:val="11"/>
      </w:numPr>
      <w:spacing w:after="240"/>
      <w:outlineLvl w:val="4"/>
    </w:pPr>
    <w:rPr>
      <w:rFonts w:eastAsiaTheme="majorEastAsia" w:cs="Times New Roman"/>
      <w:u w:color="000000"/>
    </w:rPr>
  </w:style>
  <w:style w:type="paragraph" w:styleId="Heading6">
    <w:name w:val="heading 6"/>
    <w:basedOn w:val="Normal"/>
    <w:next w:val="Heading5"/>
    <w:link w:val="Heading6Char"/>
    <w:uiPriority w:val="4"/>
    <w:unhideWhenUsed/>
    <w:qFormat/>
    <w:rsid w:val="000414FA"/>
    <w:pPr>
      <w:widowControl w:val="0"/>
      <w:numPr>
        <w:ilvl w:val="5"/>
        <w:numId w:val="11"/>
      </w:numPr>
      <w:spacing w:after="240"/>
      <w:outlineLvl w:val="5"/>
    </w:pPr>
    <w:rPr>
      <w:rFonts w:eastAsiaTheme="majorEastAsia" w:cs="Times New Roman"/>
      <w:iCs/>
      <w:u w:color="000000"/>
    </w:rPr>
  </w:style>
  <w:style w:type="paragraph" w:styleId="Heading7">
    <w:name w:val="heading 7"/>
    <w:basedOn w:val="Normal"/>
    <w:next w:val="Heading5"/>
    <w:link w:val="Heading7Char"/>
    <w:uiPriority w:val="4"/>
    <w:semiHidden/>
    <w:unhideWhenUsed/>
    <w:qFormat/>
    <w:rsid w:val="000414FA"/>
    <w:pPr>
      <w:numPr>
        <w:ilvl w:val="6"/>
        <w:numId w:val="11"/>
      </w:numPr>
      <w:spacing w:before="240" w:after="60"/>
      <w:outlineLvl w:val="6"/>
    </w:pPr>
    <w:rPr>
      <w:rFonts w:eastAsiaTheme="majorEastAsia" w:cs="Times New Roman"/>
      <w:iCs/>
      <w:u w:color="000000"/>
    </w:rPr>
  </w:style>
  <w:style w:type="paragraph" w:styleId="Heading8">
    <w:name w:val="heading 8"/>
    <w:basedOn w:val="Normal"/>
    <w:next w:val="Heading5"/>
    <w:link w:val="Heading8Char"/>
    <w:uiPriority w:val="4"/>
    <w:semiHidden/>
    <w:unhideWhenUsed/>
    <w:qFormat/>
    <w:rsid w:val="000414FA"/>
    <w:pPr>
      <w:numPr>
        <w:ilvl w:val="7"/>
        <w:numId w:val="11"/>
      </w:numPr>
      <w:spacing w:before="240" w:after="60"/>
      <w:outlineLvl w:val="7"/>
    </w:pPr>
    <w:rPr>
      <w:rFonts w:eastAsiaTheme="majorEastAsia" w:cs="Times New Roman"/>
      <w:szCs w:val="20"/>
      <w:u w:color="000000"/>
    </w:rPr>
  </w:style>
  <w:style w:type="paragraph" w:styleId="Heading9">
    <w:name w:val="heading 9"/>
    <w:basedOn w:val="Normal"/>
    <w:next w:val="Heading5"/>
    <w:link w:val="Heading9Char"/>
    <w:uiPriority w:val="4"/>
    <w:semiHidden/>
    <w:unhideWhenUsed/>
    <w:qFormat/>
    <w:rsid w:val="000414FA"/>
    <w:pPr>
      <w:numPr>
        <w:ilvl w:val="8"/>
        <w:numId w:val="11"/>
      </w:numPr>
      <w:spacing w:before="240" w:after="60"/>
      <w:outlineLvl w:val="8"/>
    </w:pPr>
    <w:rPr>
      <w:rFonts w:eastAsiaTheme="majorEastAsia" w:cs="Times New Roman"/>
      <w:iCs/>
      <w:szCs w:val="20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0414F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414FA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7140CF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14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14FA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4"/>
    <w:rsid w:val="0053626E"/>
    <w:rPr>
      <w:rFonts w:ascii="Times New Roman" w:eastAsiaTheme="majorEastAsia" w:hAnsi="Times New Roman" w:cs="Times New Roman"/>
      <w:b/>
      <w:bCs/>
      <w:sz w:val="24"/>
      <w:szCs w:val="28"/>
      <w:u w:color="000000"/>
    </w:rPr>
  </w:style>
  <w:style w:type="character" w:customStyle="1" w:styleId="Heading2Char">
    <w:name w:val="Heading 2 Char"/>
    <w:basedOn w:val="DefaultParagraphFont"/>
    <w:link w:val="Heading2"/>
    <w:uiPriority w:val="4"/>
    <w:rsid w:val="003D5304"/>
    <w:rPr>
      <w:rFonts w:ascii="Times New Roman" w:eastAsiaTheme="majorEastAsia" w:hAnsi="Times New Roman" w:cs="Times New Roman"/>
      <w:bCs/>
      <w:sz w:val="24"/>
      <w:szCs w:val="26"/>
      <w:u w:color="000000"/>
    </w:rPr>
  </w:style>
  <w:style w:type="character" w:customStyle="1" w:styleId="Heading3Char">
    <w:name w:val="Heading 3 Char"/>
    <w:basedOn w:val="DefaultParagraphFont"/>
    <w:link w:val="Heading3"/>
    <w:uiPriority w:val="4"/>
    <w:rsid w:val="00423794"/>
    <w:rPr>
      <w:rFonts w:ascii="Times New Roman" w:eastAsiaTheme="majorEastAsia" w:hAnsi="Times New Roman" w:cs="Times New Roman"/>
      <w:bCs/>
      <w:sz w:val="24"/>
      <w:u w:color="000000"/>
    </w:rPr>
  </w:style>
  <w:style w:type="character" w:customStyle="1" w:styleId="Heading4Char">
    <w:name w:val="Heading 4 Char"/>
    <w:basedOn w:val="DefaultParagraphFont"/>
    <w:link w:val="Heading4"/>
    <w:uiPriority w:val="4"/>
    <w:rsid w:val="000414FA"/>
    <w:rPr>
      <w:rFonts w:ascii="Times New Roman" w:eastAsiaTheme="majorEastAsia" w:hAnsi="Times New Roman" w:cs="Times New Roman"/>
      <w:bCs/>
      <w:iCs/>
      <w:sz w:val="24"/>
      <w:u w:color="000000"/>
    </w:rPr>
  </w:style>
  <w:style w:type="character" w:customStyle="1" w:styleId="Heading5Char">
    <w:name w:val="Heading 5 Char"/>
    <w:basedOn w:val="DefaultParagraphFont"/>
    <w:link w:val="Heading5"/>
    <w:uiPriority w:val="4"/>
    <w:rsid w:val="000414FA"/>
    <w:rPr>
      <w:rFonts w:ascii="Times New Roman" w:eastAsiaTheme="majorEastAsia" w:hAnsi="Times New Roman" w:cs="Times New Roman"/>
      <w:sz w:val="24"/>
      <w:u w:color="000000"/>
    </w:rPr>
  </w:style>
  <w:style w:type="character" w:customStyle="1" w:styleId="Heading6Char">
    <w:name w:val="Heading 6 Char"/>
    <w:basedOn w:val="DefaultParagraphFont"/>
    <w:link w:val="Heading6"/>
    <w:uiPriority w:val="4"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0414FA"/>
    <w:rPr>
      <w:rFonts w:ascii="Times New Roman" w:eastAsiaTheme="majorEastAsia" w:hAnsi="Times New Roman" w:cs="Times New Roman"/>
      <w:sz w:val="24"/>
      <w:szCs w:val="20"/>
      <w:u w:color="000000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0414FA"/>
    <w:rPr>
      <w:rFonts w:ascii="Times New Roman" w:eastAsiaTheme="majorEastAsia" w:hAnsi="Times New Roman" w:cs="Times New Roman"/>
      <w:iCs/>
      <w:sz w:val="24"/>
      <w:szCs w:val="20"/>
      <w:u w:color="000000"/>
    </w:rPr>
  </w:style>
  <w:style w:type="character" w:customStyle="1" w:styleId="DocID">
    <w:name w:val="DocID"/>
    <w:basedOn w:val="DefaultParagraphFont"/>
    <w:semiHidden/>
    <w:rsid w:val="000414FA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414FA"/>
  </w:style>
  <w:style w:type="paragraph" w:styleId="BlockText">
    <w:name w:val="Block Text"/>
    <w:basedOn w:val="Normal"/>
    <w:qFormat/>
    <w:rsid w:val="000414FA"/>
    <w:pPr>
      <w:spacing w:after="240"/>
      <w:ind w:left="1440" w:right="1440"/>
    </w:pPr>
    <w:rPr>
      <w:rFonts w:eastAsiaTheme="minorEastAsia"/>
      <w:iCs/>
    </w:rPr>
  </w:style>
  <w:style w:type="paragraph" w:styleId="BodyText">
    <w:name w:val="Body Text"/>
    <w:basedOn w:val="Normal"/>
    <w:link w:val="BodyTextChar"/>
    <w:qFormat/>
    <w:rsid w:val="00A41197"/>
    <w:pPr>
      <w:spacing w:after="240"/>
      <w:jc w:val="both"/>
    </w:pPr>
  </w:style>
  <w:style w:type="character" w:customStyle="1" w:styleId="BodyTextChar">
    <w:name w:val="Body Text Char"/>
    <w:basedOn w:val="DefaultParagraphFont"/>
    <w:link w:val="BodyText"/>
    <w:rsid w:val="00A41197"/>
    <w:rPr>
      <w:rFonts w:ascii="Times New Roman" w:hAnsi="Times New Roman"/>
      <w:sz w:val="24"/>
    </w:rPr>
  </w:style>
  <w:style w:type="paragraph" w:styleId="BodyText2">
    <w:name w:val="Body Text 2"/>
    <w:basedOn w:val="Normal"/>
    <w:link w:val="BodyText2Char"/>
    <w:qFormat/>
    <w:rsid w:val="000414FA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0414FA"/>
    <w:rPr>
      <w:rFonts w:ascii="Arial" w:hAnsi="Arial"/>
    </w:rPr>
  </w:style>
  <w:style w:type="paragraph" w:styleId="BodyText3">
    <w:name w:val="Body Text 3"/>
    <w:basedOn w:val="Normal"/>
    <w:link w:val="BodyText3Char"/>
    <w:qFormat/>
    <w:rsid w:val="000414FA"/>
    <w:rPr>
      <w:szCs w:val="16"/>
    </w:rPr>
  </w:style>
  <w:style w:type="character" w:customStyle="1" w:styleId="BodyText3Char">
    <w:name w:val="Body Text 3 Char"/>
    <w:basedOn w:val="DefaultParagraphFont"/>
    <w:link w:val="BodyText3"/>
    <w:rsid w:val="000414FA"/>
    <w:rPr>
      <w:rFonts w:ascii="Arial" w:hAnsi="Arial"/>
      <w:szCs w:val="16"/>
    </w:rPr>
  </w:style>
  <w:style w:type="paragraph" w:styleId="BodyTextFirstIndent">
    <w:name w:val="Body Text First Indent"/>
    <w:basedOn w:val="BodyText"/>
    <w:link w:val="BodyTextFirstIndentChar"/>
    <w:qFormat/>
    <w:rsid w:val="000414FA"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rsid w:val="000414FA"/>
    <w:rPr>
      <w:rFonts w:ascii="Arial" w:hAnsi="Arial"/>
      <w:sz w:val="24"/>
    </w:rPr>
  </w:style>
  <w:style w:type="paragraph" w:styleId="BodyTextIndent">
    <w:name w:val="Body Text Indent"/>
    <w:basedOn w:val="Normal"/>
    <w:link w:val="BodyTextIndentChar"/>
    <w:qFormat/>
    <w:rsid w:val="003D5304"/>
    <w:pPr>
      <w:spacing w:after="240"/>
      <w:ind w:left="72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3D5304"/>
    <w:rPr>
      <w:rFonts w:ascii="Times New Roman" w:hAnsi="Times New Roman"/>
      <w:sz w:val="24"/>
    </w:rPr>
  </w:style>
  <w:style w:type="paragraph" w:styleId="BodyTextFirstIndent2">
    <w:name w:val="Body Text First Indent 2"/>
    <w:basedOn w:val="BodyTextIndent"/>
    <w:link w:val="BodyTextFirstIndent2Char"/>
    <w:qFormat/>
    <w:rsid w:val="000414FA"/>
    <w:pPr>
      <w:spacing w:after="0" w:line="480" w:lineRule="auto"/>
      <w:ind w:left="0" w:firstLine="720"/>
    </w:pPr>
  </w:style>
  <w:style w:type="character" w:customStyle="1" w:styleId="BodyTextFirstIndent2Char">
    <w:name w:val="Body Text First Indent 2 Char"/>
    <w:basedOn w:val="BodyTextIndentChar"/>
    <w:link w:val="BodyTextFirstIndent2"/>
    <w:rsid w:val="000414FA"/>
    <w:rPr>
      <w:rFonts w:ascii="Arial" w:hAnsi="Arial"/>
      <w:sz w:val="24"/>
    </w:rPr>
  </w:style>
  <w:style w:type="paragraph" w:styleId="BodyTextIndent2">
    <w:name w:val="Body Text Indent 2"/>
    <w:basedOn w:val="Normal"/>
    <w:link w:val="BodyTextIndent2Char"/>
    <w:qFormat/>
    <w:rsid w:val="000414FA"/>
    <w:pPr>
      <w:spacing w:line="480" w:lineRule="auto"/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0414FA"/>
    <w:rPr>
      <w:rFonts w:ascii="Arial" w:hAnsi="Arial"/>
    </w:rPr>
  </w:style>
  <w:style w:type="paragraph" w:styleId="BodyTextIndent3">
    <w:name w:val="Body Text Indent 3"/>
    <w:basedOn w:val="Normal"/>
    <w:link w:val="BodyTextIndent3Char"/>
    <w:qFormat/>
    <w:rsid w:val="000414FA"/>
    <w:pPr>
      <w:spacing w:after="240"/>
      <w:ind w:left="144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414FA"/>
    <w:rPr>
      <w:rFonts w:ascii="Arial" w:hAnsi="Arial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414FA"/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414FA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414F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4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4FA"/>
    <w:rPr>
      <w:rFonts w:ascii="Arial" w:hAnsi="Arial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414FA"/>
  </w:style>
  <w:style w:type="character" w:customStyle="1" w:styleId="DateChar">
    <w:name w:val="Date Char"/>
    <w:basedOn w:val="DefaultParagraphFont"/>
    <w:link w:val="Date"/>
    <w:uiPriority w:val="99"/>
    <w:semiHidden/>
    <w:rsid w:val="000414FA"/>
    <w:rPr>
      <w:rFonts w:ascii="Arial" w:hAnsi="Ari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414FA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414FA"/>
    <w:rPr>
      <w:rFonts w:ascii="Arial" w:hAnsi="Ari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14F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14FA"/>
    <w:rPr>
      <w:rFonts w:ascii="Arial" w:hAnsi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414F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0414FA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4F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14FA"/>
    <w:rPr>
      <w:rFonts w:ascii="Arial" w:hAnsi="Ari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414FA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414FA"/>
    <w:rPr>
      <w:rFonts w:ascii="Arial" w:hAnsi="Arial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414FA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414FA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414FA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414FA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414FA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414FA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414FA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414FA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414FA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414FA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414FA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414F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0414F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4FA"/>
    <w:rPr>
      <w:rFonts w:ascii="Arial" w:hAnsi="Arial"/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0414FA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414FA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414FA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414FA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414FA"/>
    <w:pPr>
      <w:ind w:left="1800" w:hanging="360"/>
      <w:contextualSpacing/>
    </w:pPr>
  </w:style>
  <w:style w:type="paragraph" w:styleId="ListBullet">
    <w:name w:val="List Bullet"/>
    <w:basedOn w:val="Normal"/>
    <w:uiPriority w:val="9"/>
    <w:qFormat/>
    <w:rsid w:val="000414FA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"/>
    <w:qFormat/>
    <w:rsid w:val="000414FA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"/>
    <w:qFormat/>
    <w:rsid w:val="000414FA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"/>
    <w:qFormat/>
    <w:rsid w:val="000414FA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"/>
    <w:qFormat/>
    <w:rsid w:val="000414FA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414FA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414FA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414FA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414FA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414FA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0414FA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414FA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414FA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414FA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414FA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3F7936"/>
    <w:pPr>
      <w:numPr>
        <w:numId w:val="12"/>
      </w:numPr>
      <w:spacing w:after="240"/>
      <w:jc w:val="center"/>
      <w:outlineLvl w:val="0"/>
    </w:pPr>
    <w:rPr>
      <w:b/>
    </w:rPr>
  </w:style>
  <w:style w:type="paragraph" w:styleId="MacroText">
    <w:name w:val="macro"/>
    <w:link w:val="MacroTextChar"/>
    <w:uiPriority w:val="99"/>
    <w:semiHidden/>
    <w:unhideWhenUsed/>
    <w:rsid w:val="000414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414F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414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414FA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unhideWhenUsed/>
    <w:qFormat/>
    <w:rsid w:val="000414FA"/>
    <w:pPr>
      <w:spacing w:after="0" w:line="240" w:lineRule="auto"/>
    </w:pPr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0414FA"/>
    <w:rPr>
      <w:rFonts w:cs="Times New Roman"/>
    </w:rPr>
  </w:style>
  <w:style w:type="paragraph" w:styleId="NormalIndent">
    <w:name w:val="Normal Indent"/>
    <w:basedOn w:val="Normal"/>
    <w:uiPriority w:val="99"/>
    <w:semiHidden/>
    <w:unhideWhenUsed/>
    <w:rsid w:val="000414F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414FA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414FA"/>
    <w:rPr>
      <w:rFonts w:ascii="Arial" w:hAnsi="Ari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414F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414F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0414F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414FA"/>
    <w:rPr>
      <w:rFonts w:ascii="Arial" w:hAnsi="Arial"/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414F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414FA"/>
    <w:rPr>
      <w:rFonts w:ascii="Arial" w:hAnsi="Arial"/>
    </w:rPr>
  </w:style>
  <w:style w:type="paragraph" w:styleId="Signature">
    <w:name w:val="Signature"/>
    <w:basedOn w:val="Normal"/>
    <w:link w:val="SignatureChar"/>
    <w:uiPriority w:val="19"/>
    <w:qFormat/>
    <w:rsid w:val="000414FA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9"/>
    <w:rsid w:val="000414FA"/>
    <w:rPr>
      <w:rFonts w:ascii="Arial" w:hAnsi="Arial"/>
    </w:rPr>
  </w:style>
  <w:style w:type="paragraph" w:styleId="Subtitle">
    <w:name w:val="Subtitle"/>
    <w:basedOn w:val="Normal"/>
    <w:next w:val="BodyText"/>
    <w:link w:val="SubtitleChar"/>
    <w:uiPriority w:val="24"/>
    <w:qFormat/>
    <w:rsid w:val="0047291C"/>
    <w:pPr>
      <w:numPr>
        <w:ilvl w:val="1"/>
      </w:numPr>
      <w:spacing w:after="240"/>
      <w:jc w:val="center"/>
    </w:pPr>
    <w:rPr>
      <w:rFonts w:ascii="Times New Roman Bold" w:eastAsiaTheme="majorEastAsia" w:hAnsi="Times New Roman Bold" w:cstheme="majorBidi"/>
      <w:b/>
      <w:iCs/>
      <w:smallCaps/>
      <w:kern w:val="28"/>
    </w:rPr>
  </w:style>
  <w:style w:type="character" w:customStyle="1" w:styleId="SubtitleChar">
    <w:name w:val="Subtitle Char"/>
    <w:basedOn w:val="DefaultParagraphFont"/>
    <w:link w:val="Subtitle"/>
    <w:uiPriority w:val="24"/>
    <w:rsid w:val="0047291C"/>
    <w:rPr>
      <w:rFonts w:ascii="Times New Roman Bold" w:eastAsiaTheme="majorEastAsia" w:hAnsi="Times New Roman Bold" w:cstheme="majorBidi"/>
      <w:b/>
      <w:iCs/>
      <w:smallCaps/>
      <w:kern w:val="28"/>
      <w:sz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414FA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414FA"/>
  </w:style>
  <w:style w:type="paragraph" w:styleId="Title">
    <w:name w:val="Title"/>
    <w:basedOn w:val="Normal"/>
    <w:next w:val="BodyText"/>
    <w:link w:val="TitleChar"/>
    <w:uiPriority w:val="29"/>
    <w:qFormat/>
    <w:rsid w:val="00A41197"/>
    <w:pPr>
      <w:spacing w:after="240"/>
      <w:jc w:val="center"/>
    </w:pPr>
    <w:rPr>
      <w:rFonts w:ascii="Times New Roman Bold" w:eastAsiaTheme="majorEastAsia" w:hAnsi="Times New Roman Bold" w:cstheme="majorBidi"/>
      <w:b/>
      <w:smallCaps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29"/>
    <w:rsid w:val="00A41197"/>
    <w:rPr>
      <w:rFonts w:ascii="Times New Roman Bold" w:eastAsiaTheme="majorEastAsia" w:hAnsi="Times New Roman Bold" w:cstheme="majorBidi"/>
      <w:b/>
      <w:smallCaps/>
      <w:kern w:val="28"/>
      <w:sz w:val="24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0414FA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414F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414F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414F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414F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414F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414F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414F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414F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414F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14F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GP%20Templates\B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NR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1380A-C7C9-4C0F-821F-D574F864E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Blank.dotx</Template>
  <TotalTime>0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Forms Assistant 2007 Blank Document</vt:lpstr>
    </vt:vector>
  </TitlesOfParts>
  <Company>Payne Consulting Group, Inc.</Company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Forms Assistant 2007 Blank Document</dc:title>
  <dc:creator>Allen Pinkerton</dc:creator>
  <cp:lastModifiedBy>Brett</cp:lastModifiedBy>
  <cp:revision>2</cp:revision>
  <cp:lastPrinted>2016-11-08T13:49:00Z</cp:lastPrinted>
  <dcterms:created xsi:type="dcterms:W3CDTF">2017-10-06T15:24:00Z</dcterms:created>
  <dcterms:modified xsi:type="dcterms:W3CDTF">2017-10-06T15:24:00Z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pcgBlank</vt:lpwstr>
  </property>
  <property fmtid="{D5CDD505-2E9C-101B-9397-08002B2CF9AE}" pid="3" name="DOCID">
    <vt:lpwstr>ACTIVE/88361058.5</vt:lpwstr>
  </property>
</Properties>
</file>