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322FED" w14:textId="77777777" w:rsidR="00193ABB" w:rsidRPr="00193ABB" w:rsidRDefault="00193ABB" w:rsidP="00193ABB">
      <w:pPr>
        <w:spacing w:after="160" w:line="259" w:lineRule="auto"/>
        <w:rPr>
          <w:rFonts w:ascii="Calibri" w:eastAsia="Calibri" w:hAnsi="Calibri" w:cs="Times New Roman"/>
          <w:b/>
          <w:lang w:val="en-US"/>
        </w:rPr>
      </w:pPr>
    </w:p>
    <w:p w14:paraId="2A654C73" w14:textId="77777777" w:rsidR="00193ABB" w:rsidRPr="00193ABB" w:rsidRDefault="00193ABB" w:rsidP="00193ABB">
      <w:pPr>
        <w:spacing w:after="160" w:line="259" w:lineRule="auto"/>
        <w:rPr>
          <w:rFonts w:ascii="Calibri" w:eastAsia="Calibri" w:hAnsi="Calibri" w:cs="Times New Roman"/>
          <w:lang w:val="en-US"/>
        </w:rPr>
      </w:pPr>
      <w:r w:rsidRPr="00193ABB">
        <w:rPr>
          <w:rFonts w:ascii="Calibri" w:eastAsia="Calibri" w:hAnsi="Calibri" w:cs="Times New Roman"/>
          <w:b/>
          <w:lang w:val="en-US"/>
        </w:rPr>
        <w:t>Sources of heat in the housing</w:t>
      </w:r>
      <w:r w:rsidRPr="00193ABB">
        <w:rPr>
          <w:rFonts w:ascii="Calibri" w:eastAsia="Calibri" w:hAnsi="Calibri" w:cs="Times New Roman"/>
          <w:lang w:val="en-US"/>
        </w:rPr>
        <w:t>:</w:t>
      </w:r>
    </w:p>
    <w:p w14:paraId="0B3297D8" w14:textId="77777777" w:rsidR="00193ABB" w:rsidRPr="00193ABB" w:rsidRDefault="00193ABB" w:rsidP="00193ABB">
      <w:pPr>
        <w:numPr>
          <w:ilvl w:val="0"/>
          <w:numId w:val="2"/>
        </w:numPr>
        <w:spacing w:after="160" w:line="259" w:lineRule="auto"/>
        <w:contextualSpacing/>
        <w:rPr>
          <w:rFonts w:ascii="Calibri" w:eastAsia="Calibri" w:hAnsi="Calibri" w:cs="Times New Roman"/>
          <w:lang w:val="en-US"/>
        </w:rPr>
      </w:pPr>
      <w:r w:rsidRPr="00193ABB">
        <w:rPr>
          <w:rFonts w:ascii="Calibri" w:eastAsia="Calibri" w:hAnsi="Calibri" w:cs="Times New Roman"/>
          <w:lang w:val="en-US"/>
        </w:rPr>
        <w:t>MBC-275: 27W</w:t>
      </w:r>
    </w:p>
    <w:p w14:paraId="2EF7F88F" w14:textId="77777777" w:rsidR="00193ABB" w:rsidRPr="00193ABB" w:rsidRDefault="00193ABB" w:rsidP="00193ABB">
      <w:pPr>
        <w:numPr>
          <w:ilvl w:val="0"/>
          <w:numId w:val="2"/>
        </w:numPr>
        <w:spacing w:after="160" w:line="259" w:lineRule="auto"/>
        <w:contextualSpacing/>
        <w:rPr>
          <w:rFonts w:ascii="Calibri" w:eastAsia="Calibri" w:hAnsi="Calibri" w:cs="Times New Roman"/>
          <w:lang w:val="en-US"/>
        </w:rPr>
      </w:pPr>
      <w:r w:rsidRPr="00193ABB">
        <w:rPr>
          <w:rFonts w:ascii="Calibri" w:eastAsia="Calibri" w:hAnsi="Calibri" w:cs="Times New Roman"/>
          <w:lang w:val="en-US"/>
        </w:rPr>
        <w:t>MBC-41: 3W</w:t>
      </w:r>
    </w:p>
    <w:p w14:paraId="7A075D8A" w14:textId="77777777" w:rsidR="00193ABB" w:rsidRPr="00193ABB" w:rsidRDefault="00193ABB" w:rsidP="00193ABB">
      <w:pPr>
        <w:numPr>
          <w:ilvl w:val="0"/>
          <w:numId w:val="2"/>
        </w:numPr>
        <w:spacing w:after="160" w:line="259" w:lineRule="auto"/>
        <w:contextualSpacing/>
        <w:rPr>
          <w:rFonts w:ascii="Calibri" w:eastAsia="Calibri" w:hAnsi="Calibri" w:cs="Times New Roman"/>
          <w:lang w:val="en-US"/>
        </w:rPr>
      </w:pPr>
      <w:r w:rsidRPr="00193ABB">
        <w:rPr>
          <w:rFonts w:ascii="Calibri" w:eastAsia="Calibri" w:hAnsi="Calibri" w:cs="Times New Roman"/>
          <w:lang w:val="en-US"/>
        </w:rPr>
        <w:t>PHT4: 7 W</w:t>
      </w:r>
    </w:p>
    <w:p w14:paraId="079C5DF0" w14:textId="77777777" w:rsidR="00193ABB" w:rsidRPr="00193ABB" w:rsidRDefault="00193ABB" w:rsidP="00193ABB">
      <w:pPr>
        <w:numPr>
          <w:ilvl w:val="0"/>
          <w:numId w:val="2"/>
        </w:numPr>
        <w:spacing w:after="160" w:line="259" w:lineRule="auto"/>
        <w:contextualSpacing/>
        <w:rPr>
          <w:rFonts w:ascii="Calibri" w:eastAsia="Calibri" w:hAnsi="Calibri" w:cs="Times New Roman"/>
          <w:lang w:val="en-US"/>
        </w:rPr>
      </w:pPr>
      <w:r w:rsidRPr="00193ABB">
        <w:rPr>
          <w:rFonts w:ascii="Calibri" w:eastAsia="Calibri" w:hAnsi="Calibri" w:cs="Times New Roman"/>
          <w:lang w:val="en-US"/>
        </w:rPr>
        <w:t>R26: 13 W</w:t>
      </w:r>
    </w:p>
    <w:p w14:paraId="14CC7BC2" w14:textId="77777777" w:rsidR="00193ABB" w:rsidRPr="00193ABB" w:rsidRDefault="00193ABB" w:rsidP="00193ABB">
      <w:pPr>
        <w:spacing w:after="160" w:line="259" w:lineRule="auto"/>
        <w:rPr>
          <w:rFonts w:ascii="Calibri" w:eastAsia="Calibri" w:hAnsi="Calibri" w:cs="Times New Roman"/>
          <w:b/>
          <w:lang w:val="en-US"/>
        </w:rPr>
      </w:pPr>
    </w:p>
    <w:p w14:paraId="03B48477" w14:textId="77777777" w:rsidR="00193ABB" w:rsidRPr="00193ABB" w:rsidRDefault="00193ABB" w:rsidP="00193ABB">
      <w:pPr>
        <w:spacing w:after="160" w:line="259" w:lineRule="auto"/>
        <w:rPr>
          <w:rFonts w:ascii="Calibri" w:eastAsia="Calibri" w:hAnsi="Calibri" w:cs="Times New Roman"/>
          <w:b/>
          <w:lang w:val="en-US"/>
        </w:rPr>
      </w:pPr>
      <w:r w:rsidRPr="00193ABB">
        <w:rPr>
          <w:rFonts w:ascii="Calibri" w:eastAsia="Calibri" w:hAnsi="Calibri" w:cs="Times New Roman"/>
          <w:b/>
          <w:lang w:val="en-US"/>
        </w:rPr>
        <w:t>Setup and Assumptions:</w:t>
      </w:r>
    </w:p>
    <w:p w14:paraId="3F4A8B8B" w14:textId="77777777" w:rsidR="00193ABB" w:rsidRPr="00193ABB" w:rsidRDefault="00193ABB" w:rsidP="00193ABB">
      <w:pPr>
        <w:numPr>
          <w:ilvl w:val="0"/>
          <w:numId w:val="1"/>
        </w:numPr>
        <w:spacing w:after="160" w:line="259" w:lineRule="auto"/>
        <w:contextualSpacing/>
        <w:rPr>
          <w:rFonts w:ascii="Calibri" w:eastAsia="Calibri" w:hAnsi="Calibri" w:cs="Times New Roman"/>
          <w:lang w:val="en-US"/>
        </w:rPr>
      </w:pPr>
      <w:r w:rsidRPr="00193ABB">
        <w:rPr>
          <w:rFonts w:ascii="Calibri" w:eastAsia="Calibri" w:hAnsi="Calibri" w:cs="Times New Roman"/>
          <w:lang w:val="en-US"/>
        </w:rPr>
        <w:t>All heat flux from camera is through the bottom mounting plate. This is a worst-case assumption and in practice there is likely convection inside the camera housing that will better distribute heat.</w:t>
      </w:r>
    </w:p>
    <w:p w14:paraId="29D823D2" w14:textId="77777777" w:rsidR="00193ABB" w:rsidRPr="00193ABB" w:rsidRDefault="00193ABB" w:rsidP="00193ABB">
      <w:pPr>
        <w:numPr>
          <w:ilvl w:val="0"/>
          <w:numId w:val="1"/>
        </w:numPr>
        <w:spacing w:after="160" w:line="259" w:lineRule="auto"/>
        <w:contextualSpacing/>
        <w:rPr>
          <w:rFonts w:ascii="Calibri" w:eastAsia="Calibri" w:hAnsi="Calibri" w:cs="Times New Roman"/>
          <w:lang w:val="en-US"/>
        </w:rPr>
      </w:pPr>
      <w:proofErr w:type="spellStart"/>
      <w:r w:rsidRPr="00193ABB">
        <w:rPr>
          <w:rFonts w:ascii="Calibri" w:eastAsia="Calibri" w:hAnsi="Calibri" w:cs="Times New Roman"/>
          <w:lang w:val="en-US"/>
        </w:rPr>
        <w:t>Tflex</w:t>
      </w:r>
      <w:proofErr w:type="spellEnd"/>
      <w:r w:rsidRPr="00193ABB">
        <w:rPr>
          <w:rFonts w:ascii="Calibri" w:eastAsia="Calibri" w:hAnsi="Calibri" w:cs="Times New Roman"/>
          <w:lang w:val="en-US"/>
        </w:rPr>
        <w:t xml:space="preserve"> HD90000, 0.12” thick material is used to transfer heat from PCBs and camera to chassis. The material has a thermal conductivity of 7.5 W/</w:t>
      </w:r>
      <w:proofErr w:type="spellStart"/>
      <w:r w:rsidRPr="00193ABB">
        <w:rPr>
          <w:rFonts w:ascii="Calibri" w:eastAsia="Calibri" w:hAnsi="Calibri" w:cs="Times New Roman"/>
          <w:lang w:val="en-US"/>
        </w:rPr>
        <w:t>mK.</w:t>
      </w:r>
      <w:proofErr w:type="spellEnd"/>
    </w:p>
    <w:p w14:paraId="63E2FE56" w14:textId="77777777" w:rsidR="00193ABB" w:rsidRPr="00193ABB" w:rsidRDefault="00193ABB" w:rsidP="00193ABB">
      <w:pPr>
        <w:spacing w:after="160" w:line="259" w:lineRule="auto"/>
        <w:rPr>
          <w:rFonts w:ascii="Calibri" w:eastAsia="Calibri" w:hAnsi="Calibri" w:cs="Times New Roman"/>
          <w:b/>
          <w:lang w:val="en-US"/>
        </w:rPr>
      </w:pPr>
    </w:p>
    <w:p w14:paraId="16441B49" w14:textId="77777777" w:rsidR="00193ABB" w:rsidRPr="00193ABB" w:rsidRDefault="00193ABB" w:rsidP="00193ABB">
      <w:pPr>
        <w:spacing w:after="160" w:line="259" w:lineRule="auto"/>
        <w:rPr>
          <w:rFonts w:ascii="Calibri" w:eastAsia="Calibri" w:hAnsi="Calibri" w:cs="Times New Roman"/>
          <w:b/>
          <w:lang w:val="en-US"/>
        </w:rPr>
      </w:pPr>
    </w:p>
    <w:p w14:paraId="4DD78487" w14:textId="3BA5F695" w:rsidR="00193ABB" w:rsidRPr="00193ABB" w:rsidRDefault="00193ABB" w:rsidP="00193ABB">
      <w:pPr>
        <w:spacing w:after="160" w:line="259" w:lineRule="auto"/>
        <w:rPr>
          <w:rFonts w:ascii="Calibri" w:eastAsia="Calibri" w:hAnsi="Calibri" w:cs="Times New Roman"/>
          <w:b/>
          <w:lang w:val="en-US"/>
        </w:rPr>
      </w:pPr>
      <w:r w:rsidRPr="00193ABB">
        <w:rPr>
          <w:rFonts w:ascii="Calibri" w:eastAsia="Calibri" w:hAnsi="Calibri" w:cs="Times New Roman"/>
          <w:b/>
          <w:lang w:val="en-US"/>
        </w:rPr>
        <w:t>Case 1: housing immersed in 7 C water, all components at full power</w:t>
      </w:r>
    </w:p>
    <w:p w14:paraId="6004140B" w14:textId="77777777" w:rsidR="00193ABB" w:rsidRPr="00193ABB" w:rsidRDefault="00193ABB" w:rsidP="00193ABB">
      <w:pPr>
        <w:spacing w:after="160" w:line="259" w:lineRule="auto"/>
        <w:rPr>
          <w:rFonts w:ascii="Calibri" w:eastAsia="Calibri" w:hAnsi="Calibri" w:cs="Times New Roman"/>
          <w:b/>
          <w:lang w:val="en-US"/>
        </w:rPr>
      </w:pPr>
      <w:r w:rsidRPr="00193ABB">
        <w:rPr>
          <w:rFonts w:ascii="Calibri" w:eastAsia="Calibri" w:hAnsi="Calibri" w:cs="Times New Roman"/>
          <w:b/>
          <w:noProof/>
          <w:lang w:val="en-US"/>
        </w:rPr>
        <w:drawing>
          <wp:inline distT="0" distB="0" distL="0" distR="0" wp14:anchorId="3C0FD743" wp14:editId="46C1F729">
            <wp:extent cx="5120640" cy="3816350"/>
            <wp:effectExtent l="0" t="0" r="3810" b="0"/>
            <wp:docPr id="3" name="Picture 3" descr="_System_FEA-Thermal-Results-4.analys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_System_FEA-Thermal-Results-4.analysis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0640" cy="381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E479AD" w14:textId="77777777" w:rsidR="00F525D0" w:rsidRDefault="00F525D0" w:rsidP="00193ABB">
      <w:pPr>
        <w:spacing w:after="160" w:line="259" w:lineRule="auto"/>
        <w:rPr>
          <w:rFonts w:ascii="Calibri" w:eastAsia="Calibri" w:hAnsi="Calibri" w:cs="Times New Roman"/>
          <w:b/>
          <w:lang w:val="en-US"/>
        </w:rPr>
      </w:pPr>
    </w:p>
    <w:p w14:paraId="1781E482" w14:textId="68F17A0F" w:rsidR="00193ABB" w:rsidRPr="00193ABB" w:rsidRDefault="00193ABB" w:rsidP="00193ABB">
      <w:pPr>
        <w:spacing w:after="160" w:line="259" w:lineRule="auto"/>
        <w:rPr>
          <w:rFonts w:ascii="Calibri" w:eastAsia="Calibri" w:hAnsi="Calibri" w:cs="Times New Roman"/>
          <w:b/>
          <w:lang w:val="en-US"/>
        </w:rPr>
      </w:pPr>
      <w:r w:rsidRPr="00193ABB">
        <w:rPr>
          <w:rFonts w:ascii="Calibri" w:eastAsia="Calibri" w:hAnsi="Calibri" w:cs="Times New Roman"/>
          <w:b/>
          <w:lang w:val="en-US"/>
        </w:rPr>
        <w:lastRenderedPageBreak/>
        <w:t xml:space="preserve"> Case 2: Camera operated in air without light</w:t>
      </w:r>
      <w:r w:rsidR="006C5DCF">
        <w:rPr>
          <w:rFonts w:ascii="Calibri" w:eastAsia="Calibri" w:hAnsi="Calibri" w:cs="Times New Roman"/>
          <w:b/>
          <w:lang w:val="en-US"/>
        </w:rPr>
        <w:t>s</w:t>
      </w:r>
      <w:r w:rsidRPr="00193ABB">
        <w:rPr>
          <w:rFonts w:ascii="Calibri" w:eastAsia="Calibri" w:hAnsi="Calibri" w:cs="Times New Roman"/>
          <w:b/>
          <w:lang w:val="en-US"/>
        </w:rPr>
        <w:t xml:space="preserve"> powered on</w:t>
      </w:r>
    </w:p>
    <w:p w14:paraId="6D280207" w14:textId="621CAEB9" w:rsidR="00193ABB" w:rsidRDefault="00193ABB" w:rsidP="00193ABB">
      <w:pPr>
        <w:spacing w:after="160" w:line="259" w:lineRule="auto"/>
        <w:rPr>
          <w:rFonts w:ascii="Calibri" w:eastAsia="Calibri" w:hAnsi="Calibri" w:cs="Times New Roman"/>
          <w:b/>
          <w:lang w:val="en-US"/>
        </w:rPr>
      </w:pPr>
      <w:r w:rsidRPr="00193ABB">
        <w:rPr>
          <w:rFonts w:ascii="Calibri" w:eastAsia="Calibri" w:hAnsi="Calibri" w:cs="Times New Roman"/>
          <w:noProof/>
          <w:lang w:val="en-US"/>
        </w:rPr>
        <w:drawing>
          <wp:inline distT="0" distB="0" distL="0" distR="0" wp14:anchorId="1A33C739" wp14:editId="4F6E9BB0">
            <wp:extent cx="5943600" cy="47720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72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67D6FD" w14:textId="07AF4AFB" w:rsidR="00F525D0" w:rsidRDefault="00F525D0" w:rsidP="00193ABB">
      <w:pPr>
        <w:spacing w:after="160" w:line="259" w:lineRule="auto"/>
        <w:rPr>
          <w:rFonts w:ascii="Calibri" w:eastAsia="Calibri" w:hAnsi="Calibri" w:cs="Times New Roman"/>
          <w:b/>
          <w:lang w:val="en-US"/>
        </w:rPr>
      </w:pPr>
    </w:p>
    <w:p w14:paraId="6ADC32F5" w14:textId="77653B86" w:rsidR="00F525D0" w:rsidRDefault="00F525D0" w:rsidP="00193ABB">
      <w:pPr>
        <w:spacing w:after="160" w:line="259" w:lineRule="auto"/>
        <w:rPr>
          <w:rFonts w:ascii="Calibri" w:eastAsia="Calibri" w:hAnsi="Calibri" w:cs="Times New Roman"/>
          <w:b/>
          <w:lang w:val="en-US"/>
        </w:rPr>
      </w:pPr>
      <w:r>
        <w:rPr>
          <w:rFonts w:ascii="Calibri" w:eastAsia="Calibri" w:hAnsi="Calibri" w:cs="Times New Roman"/>
          <w:b/>
          <w:lang w:val="en-US"/>
        </w:rPr>
        <w:t>Results:</w:t>
      </w:r>
    </w:p>
    <w:p w14:paraId="01A96F0E" w14:textId="16CE2749" w:rsidR="00F525D0" w:rsidRPr="00F525D0" w:rsidRDefault="00F525D0" w:rsidP="00F525D0">
      <w:pPr>
        <w:pStyle w:val="ListParagraph"/>
        <w:numPr>
          <w:ilvl w:val="0"/>
          <w:numId w:val="3"/>
        </w:numPr>
        <w:spacing w:after="160" w:line="259" w:lineRule="auto"/>
        <w:rPr>
          <w:rFonts w:ascii="Calibri" w:eastAsia="Calibri" w:hAnsi="Calibri" w:cs="Times New Roman"/>
          <w:b/>
          <w:lang w:val="en-US"/>
        </w:rPr>
      </w:pPr>
      <w:r>
        <w:rPr>
          <w:rFonts w:ascii="Calibri" w:eastAsia="Calibri" w:hAnsi="Calibri" w:cs="Times New Roman"/>
          <w:lang w:val="en-US"/>
        </w:rPr>
        <w:t>In water at 7 C the hottest part of the system is directly under the camera mount block at 34 C.</w:t>
      </w:r>
    </w:p>
    <w:p w14:paraId="7DC5CEFE" w14:textId="35CFCE2A" w:rsidR="00F525D0" w:rsidRPr="00F525D0" w:rsidRDefault="00F525D0" w:rsidP="00F525D0">
      <w:pPr>
        <w:pStyle w:val="ListParagraph"/>
        <w:numPr>
          <w:ilvl w:val="0"/>
          <w:numId w:val="3"/>
        </w:numPr>
        <w:spacing w:after="160" w:line="259" w:lineRule="auto"/>
        <w:rPr>
          <w:rFonts w:ascii="Calibri" w:eastAsia="Calibri" w:hAnsi="Calibri" w:cs="Times New Roman"/>
          <w:b/>
          <w:lang w:val="en-US"/>
        </w:rPr>
      </w:pPr>
      <w:r>
        <w:rPr>
          <w:rFonts w:ascii="Calibri" w:eastAsia="Calibri" w:hAnsi="Calibri" w:cs="Times New Roman"/>
          <w:lang w:val="en-US"/>
        </w:rPr>
        <w:t>In air with the lights turned off, the hottest part of the system is directly under the camera at 44 C.</w:t>
      </w:r>
      <w:bookmarkStart w:id="0" w:name="_GoBack"/>
      <w:bookmarkEnd w:id="0"/>
    </w:p>
    <w:p w14:paraId="32E2A63A" w14:textId="77777777" w:rsidR="006518F0" w:rsidRDefault="006518F0">
      <w:pPr>
        <w:rPr>
          <w:sz w:val="28"/>
          <w:szCs w:val="28"/>
        </w:rPr>
      </w:pPr>
    </w:p>
    <w:sectPr w:rsidR="006518F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0EE748" w14:textId="77777777" w:rsidR="00193ABB" w:rsidRDefault="00193ABB" w:rsidP="003917B6">
      <w:pPr>
        <w:spacing w:line="240" w:lineRule="auto"/>
      </w:pPr>
      <w:r>
        <w:separator/>
      </w:r>
    </w:p>
  </w:endnote>
  <w:endnote w:type="continuationSeparator" w:id="0">
    <w:p w14:paraId="0848D737" w14:textId="77777777" w:rsidR="00193ABB" w:rsidRDefault="00193ABB" w:rsidP="003917B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0FB79C" w14:textId="77777777" w:rsidR="002E5757" w:rsidRDefault="002E575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68CA82" w14:textId="77777777" w:rsidR="002E5757" w:rsidRDefault="002E575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6C3F5F" w14:textId="77777777" w:rsidR="002E5757" w:rsidRDefault="002E575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57A1CD" w14:textId="77777777" w:rsidR="00193ABB" w:rsidRDefault="00193ABB" w:rsidP="003917B6">
      <w:pPr>
        <w:spacing w:line="240" w:lineRule="auto"/>
      </w:pPr>
      <w:r>
        <w:separator/>
      </w:r>
    </w:p>
  </w:footnote>
  <w:footnote w:type="continuationSeparator" w:id="0">
    <w:p w14:paraId="32E1039A" w14:textId="77777777" w:rsidR="00193ABB" w:rsidRDefault="00193ABB" w:rsidP="003917B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E1655D" w14:textId="77777777" w:rsidR="002E5757" w:rsidRDefault="002E575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619C3E" w14:textId="209D7EC0" w:rsidR="003917B6" w:rsidRDefault="00E67BEA">
    <w:pPr>
      <w:pStyle w:val="Header"/>
    </w:pPr>
    <w:r>
      <w:t xml:space="preserve">File: </w:t>
    </w:r>
    <w:r w:rsidR="00197418">
      <w:fldChar w:fldCharType="begin"/>
    </w:r>
    <w:r w:rsidR="00197418">
      <w:instrText xml:space="preserve"> FILENAME \* MERGEFORMAT </w:instrText>
    </w:r>
    <w:r w:rsidR="00197418">
      <w:fldChar w:fldCharType="separate"/>
    </w:r>
    <w:r w:rsidR="00197418">
      <w:rPr>
        <w:noProof/>
      </w:rPr>
      <w:t>EyeRIS-Thermal-Calculations</w:t>
    </w:r>
    <w:r w:rsidR="00197418">
      <w:rPr>
        <w:noProof/>
      </w:rPr>
      <w:fldChar w:fldCharType="end"/>
    </w:r>
  </w:p>
  <w:p w14:paraId="33B3EB30" w14:textId="77777777" w:rsidR="003917B6" w:rsidRDefault="003917B6">
    <w:pPr>
      <w:pStyle w:val="Header"/>
    </w:pPr>
    <w:r>
      <w:t>Project: 800139</w:t>
    </w:r>
    <w:r w:rsidR="00E67BEA">
      <w:t xml:space="preserve"> </w:t>
    </w:r>
    <w:proofErr w:type="spellStart"/>
    <w:r w:rsidR="00E67BEA">
      <w:t>EyeRIS</w:t>
    </w:r>
    <w:proofErr w:type="spellEnd"/>
    <w:r w:rsidR="00E67BEA">
      <w:t xml:space="preserve"> Remote Imaging System</w:t>
    </w:r>
  </w:p>
  <w:p w14:paraId="18526329" w14:textId="77777777" w:rsidR="003917B6" w:rsidRDefault="003917B6">
    <w:pPr>
      <w:pStyle w:val="Header"/>
    </w:pPr>
    <w:r>
      <w:t xml:space="preserve">Author: </w:t>
    </w:r>
    <w:r w:rsidR="00193ABB">
      <w:t>Paul Roberts</w:t>
    </w:r>
  </w:p>
  <w:p w14:paraId="2BB2E3C1" w14:textId="77777777" w:rsidR="003917B6" w:rsidRDefault="00193ABB">
    <w:pPr>
      <w:pStyle w:val="Header"/>
    </w:pPr>
    <w:r>
      <w:t>Modeling</w:t>
    </w:r>
    <w:r w:rsidR="003917B6">
      <w:t xml:space="preserve"> From:</w:t>
    </w:r>
    <w:r>
      <w:t xml:space="preserve"> Jon Erickson</w:t>
    </w:r>
    <w:r w:rsidR="003917B6">
      <w:t xml:space="preserve"> </w:t>
    </w:r>
  </w:p>
  <w:p w14:paraId="08D81E03" w14:textId="77777777" w:rsidR="00E67BEA" w:rsidRDefault="00E67BE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C13C48" w14:textId="77777777" w:rsidR="002E5757" w:rsidRDefault="002E575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1755C3"/>
    <w:multiLevelType w:val="hybridMultilevel"/>
    <w:tmpl w:val="D4E4E4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323E7A"/>
    <w:multiLevelType w:val="hybridMultilevel"/>
    <w:tmpl w:val="1F0C6E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155974"/>
    <w:multiLevelType w:val="hybridMultilevel"/>
    <w:tmpl w:val="E4623E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1613"/>
    <w:rsid w:val="00023C09"/>
    <w:rsid w:val="00116749"/>
    <w:rsid w:val="00193ABB"/>
    <w:rsid w:val="00197418"/>
    <w:rsid w:val="002C37B6"/>
    <w:rsid w:val="002E5757"/>
    <w:rsid w:val="003917B6"/>
    <w:rsid w:val="004630B1"/>
    <w:rsid w:val="006518F0"/>
    <w:rsid w:val="006C5DCF"/>
    <w:rsid w:val="009F31F7"/>
    <w:rsid w:val="00AA7A9F"/>
    <w:rsid w:val="00B3278E"/>
    <w:rsid w:val="00BA4469"/>
    <w:rsid w:val="00CC31BD"/>
    <w:rsid w:val="00E67BEA"/>
    <w:rsid w:val="00E91613"/>
    <w:rsid w:val="00F525D0"/>
    <w:rsid w:val="00FA3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E75BDE"/>
  <w15:docId w15:val="{0930F788-3997-4200-874B-0804A5A62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7A9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7A9F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C31B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C31BD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3917B6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17B6"/>
  </w:style>
  <w:style w:type="paragraph" w:styleId="Footer">
    <w:name w:val="footer"/>
    <w:basedOn w:val="Normal"/>
    <w:link w:val="FooterChar"/>
    <w:uiPriority w:val="99"/>
    <w:unhideWhenUsed/>
    <w:rsid w:val="003917B6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17B6"/>
  </w:style>
  <w:style w:type="paragraph" w:styleId="ListParagraph">
    <w:name w:val="List Paragraph"/>
    <w:basedOn w:val="Normal"/>
    <w:uiPriority w:val="34"/>
    <w:qFormat/>
    <w:rsid w:val="00F525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roberts\Documents\Custom%20Office%20Templates\EyeRIS-Functional-Requirements-1.0.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EyeRIS-Functional-Requirements-1.0.2</Template>
  <TotalTime>7</TotalTime>
  <Pages>2</Pages>
  <Words>118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 Roberts</dc:creator>
  <cp:lastModifiedBy>paul Roberts</cp:lastModifiedBy>
  <cp:revision>6</cp:revision>
  <cp:lastPrinted>2019-04-17T05:04:00Z</cp:lastPrinted>
  <dcterms:created xsi:type="dcterms:W3CDTF">2019-04-17T00:08:00Z</dcterms:created>
  <dcterms:modified xsi:type="dcterms:W3CDTF">2019-04-17T05:06:00Z</dcterms:modified>
</cp:coreProperties>
</file>