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735" w:rsidRDefault="00DB1735" w:rsidP="00DB1735">
      <w:r>
        <w:t>R26 Camera Sp</w:t>
      </w:r>
      <w:bookmarkStart w:id="0" w:name="_GoBack"/>
      <w:bookmarkEnd w:id="0"/>
      <w:r>
        <w:t>ecifications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Sensor:  NOIP1SN025KA-GDI (ON Semiconductor)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Sensor type: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CMOS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Resolution: 5120x5120 px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Pixel Size:  4.5µm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Sensor Size:  23.04x23.04mm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Shutter type:  global shutter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Max. frame rate: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80fps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Interface type: CXP-6 4 Lanes (up to 6.25 Gbit/s per lane)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Power over CoaXPress: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yes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Connectors on camera: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4 x female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Lens mount  M58x0.75 or F-mount</w:t>
      </w: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Size (w / h / d) 70x71x51mm (F-mount adapter adds 35mm)</w:t>
      </w: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Weight 300 g</w:t>
      </w: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Ambient temperature -10 bis 45 °C</w:t>
      </w: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Protection class IP40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Power consumption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13W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Trigger intern / extern / software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Trigger edge high / low 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Trigger IN TTL-24 V 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Outputs open drain 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4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Optical in  1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RS-232  1 x in / 1 x out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IO connector  Hirose 12pin (HR10A-10R-12P)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Mating connector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HR10A-10R-12S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DB1735" w:rsidRPr="00B917EC" w:rsidRDefault="00DB1735" w:rsidP="00DB1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Frame grabber:</w:t>
      </w:r>
    </w:p>
    <w:p w:rsidR="00DB1735" w:rsidRPr="00B917EC" w:rsidRDefault="00DB1735" w:rsidP="00DB1735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917EC">
        <w:rPr>
          <w:rFonts w:ascii="Times New Roman" w:eastAsia="Times New Roman" w:hAnsi="Times New Roman" w:cs="Times New Roman"/>
          <w:color w:val="222222"/>
          <w:sz w:val="24"/>
          <w:szCs w:val="24"/>
        </w:rPr>
        <w:t>Euresys Coaxlink Quad (I will send you the link to the model we use)</w:t>
      </w:r>
    </w:p>
    <w:p w:rsidR="00DB1735" w:rsidRDefault="00DB1735" w:rsidP="00DB1735"/>
    <w:p w:rsidR="006518F0" w:rsidRDefault="006518F0">
      <w:pPr>
        <w:rPr>
          <w:sz w:val="28"/>
          <w:szCs w:val="28"/>
        </w:rPr>
      </w:pPr>
    </w:p>
    <w:sectPr w:rsidR="006518F0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000003A" w16cid:durableId="205F61A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735" w:rsidRDefault="00DB1735" w:rsidP="003917B6">
      <w:pPr>
        <w:spacing w:line="240" w:lineRule="auto"/>
      </w:pPr>
      <w:r>
        <w:separator/>
      </w:r>
    </w:p>
  </w:endnote>
  <w:endnote w:type="continuationSeparator" w:id="0">
    <w:p w:rsidR="00DB1735" w:rsidRDefault="00DB1735" w:rsidP="003917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735" w:rsidRDefault="00DB1735" w:rsidP="003917B6">
      <w:pPr>
        <w:spacing w:line="240" w:lineRule="auto"/>
      </w:pPr>
      <w:r>
        <w:separator/>
      </w:r>
    </w:p>
  </w:footnote>
  <w:footnote w:type="continuationSeparator" w:id="0">
    <w:p w:rsidR="00DB1735" w:rsidRDefault="00DB1735" w:rsidP="003917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7B6" w:rsidRDefault="00E67BEA">
    <w:pPr>
      <w:pStyle w:val="Header"/>
    </w:pPr>
    <w:r>
      <w:t xml:space="preserve">File: </w:t>
    </w:r>
    <w:fldSimple w:instr=" FILENAME \* MERGEFORMAT ">
      <w:r w:rsidR="00DB1735">
        <w:rPr>
          <w:noProof/>
        </w:rPr>
        <w:t>Document6</w:t>
      </w:r>
    </w:fldSimple>
  </w:p>
  <w:p w:rsidR="003917B6" w:rsidRDefault="003917B6">
    <w:pPr>
      <w:pStyle w:val="Header"/>
    </w:pPr>
    <w:r>
      <w:t>Project: 800139</w:t>
    </w:r>
    <w:r w:rsidR="00E67BEA">
      <w:t xml:space="preserve"> EyeRIS Remote Imaging System</w:t>
    </w:r>
  </w:p>
  <w:p w:rsidR="003917B6" w:rsidRDefault="003917B6">
    <w:pPr>
      <w:pStyle w:val="Header"/>
    </w:pPr>
    <w:r>
      <w:t xml:space="preserve">Author: </w:t>
    </w:r>
    <w:r w:rsidR="00DB1735">
      <w:t>Arne @ Raytrix</w:t>
    </w:r>
  </w:p>
  <w:p w:rsidR="00E67BEA" w:rsidRDefault="00E67B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613"/>
    <w:rsid w:val="00116749"/>
    <w:rsid w:val="002C37B6"/>
    <w:rsid w:val="003917B6"/>
    <w:rsid w:val="004630B1"/>
    <w:rsid w:val="006518F0"/>
    <w:rsid w:val="009F31F7"/>
    <w:rsid w:val="00AA7A9F"/>
    <w:rsid w:val="00B3278E"/>
    <w:rsid w:val="00BA4469"/>
    <w:rsid w:val="00CC31BD"/>
    <w:rsid w:val="00DB1735"/>
    <w:rsid w:val="00E67BEA"/>
    <w:rsid w:val="00E91613"/>
    <w:rsid w:val="00FA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F66A0"/>
  <w15:docId w15:val="{0930F788-3997-4200-874B-0804A5A6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1735"/>
    <w:pPr>
      <w:spacing w:after="160" w:line="259" w:lineRule="auto"/>
    </w:pPr>
    <w:rPr>
      <w:rFonts w:asciiTheme="minorHAnsi" w:eastAsiaTheme="minorHAnsi" w:hAnsiTheme="minorHAnsi" w:cstheme="minorBidi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n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n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n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sz w:val="24"/>
      <w:szCs w:val="24"/>
      <w:lang w:val="en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lang w:val="en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e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en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after="0" w:line="240" w:lineRule="auto"/>
    </w:pPr>
    <w:rPr>
      <w:rFonts w:ascii="Arial" w:eastAsia="Arial" w:hAnsi="Arial" w:cs="Arial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A9F"/>
    <w:pPr>
      <w:spacing w:after="0" w:line="240" w:lineRule="auto"/>
    </w:pPr>
    <w:rPr>
      <w:rFonts w:ascii="Segoe UI" w:eastAsia="Arial" w:hAnsi="Segoe UI" w:cs="Segoe UI"/>
      <w:sz w:val="18"/>
      <w:szCs w:val="18"/>
      <w:lang w:val="e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A9F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1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31B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917B6"/>
    <w:pPr>
      <w:tabs>
        <w:tab w:val="center" w:pos="4680"/>
        <w:tab w:val="right" w:pos="9360"/>
      </w:tabs>
      <w:spacing w:after="0" w:line="240" w:lineRule="auto"/>
    </w:pPr>
    <w:rPr>
      <w:rFonts w:ascii="Arial" w:eastAsia="Arial" w:hAnsi="Arial" w:cs="Arial"/>
      <w:lang w:val="en"/>
    </w:rPr>
  </w:style>
  <w:style w:type="character" w:customStyle="1" w:styleId="HeaderChar">
    <w:name w:val="Header Char"/>
    <w:basedOn w:val="DefaultParagraphFont"/>
    <w:link w:val="Header"/>
    <w:uiPriority w:val="99"/>
    <w:rsid w:val="003917B6"/>
  </w:style>
  <w:style w:type="paragraph" w:styleId="Footer">
    <w:name w:val="footer"/>
    <w:basedOn w:val="Normal"/>
    <w:link w:val="FooterChar"/>
    <w:uiPriority w:val="99"/>
    <w:unhideWhenUsed/>
    <w:rsid w:val="003917B6"/>
    <w:pPr>
      <w:tabs>
        <w:tab w:val="center" w:pos="4680"/>
        <w:tab w:val="right" w:pos="9360"/>
      </w:tabs>
      <w:spacing w:after="0" w:line="240" w:lineRule="auto"/>
    </w:pPr>
    <w:rPr>
      <w:rFonts w:ascii="Arial" w:eastAsia="Arial" w:hAnsi="Arial" w:cs="Arial"/>
      <w:lang w:val="en"/>
    </w:rPr>
  </w:style>
  <w:style w:type="character" w:customStyle="1" w:styleId="FooterChar">
    <w:name w:val="Footer Char"/>
    <w:basedOn w:val="DefaultParagraphFont"/>
    <w:link w:val="Footer"/>
    <w:uiPriority w:val="99"/>
    <w:rsid w:val="00391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berts\Documents\Custom%20Office%20Templates\EyeRIS-Functional-Requirements-1.0.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EyeRIS-Functional-Requirements-1.0.2</Template>
  <TotalTime>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Roberts</dc:creator>
  <cp:lastModifiedBy>Paul Roberts</cp:lastModifiedBy>
  <cp:revision>1</cp:revision>
  <cp:lastPrinted>2019-04-16T23:47:00Z</cp:lastPrinted>
  <dcterms:created xsi:type="dcterms:W3CDTF">2019-04-17T00:04:00Z</dcterms:created>
  <dcterms:modified xsi:type="dcterms:W3CDTF">2019-04-17T00:05:00Z</dcterms:modified>
</cp:coreProperties>
</file>