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018" w:rsidRDefault="00B21018">
      <w:bookmarkStart w:id="0" w:name="_GoBack"/>
      <w:bookmarkEnd w:id="0"/>
    </w:p>
    <w:sdt>
      <w:sdtPr>
        <w:id w:val="748318931"/>
        <w:docPartObj>
          <w:docPartGallery w:val="Cover Pages"/>
          <w:docPartUnique/>
        </w:docPartObj>
      </w:sdtPr>
      <w:sdtEndPr>
        <w:rPr>
          <w:rFonts w:eastAsiaTheme="minorEastAsia"/>
          <w:bCs/>
        </w:rPr>
      </w:sdtEndPr>
      <w:sdtContent>
        <w:p w:rsidR="007D47F2" w:rsidRDefault="007D47F2"/>
        <w:p w:rsidR="00873515" w:rsidRPr="001470AE" w:rsidRDefault="00725D6E" w:rsidP="001470AE">
          <w:pPr>
            <w:jc w:val="center"/>
            <w:rPr>
              <w:rFonts w:eastAsiaTheme="minorEastAsia"/>
              <w:b/>
              <w:bCs/>
              <w:color w:val="4F81BD" w:themeColor="accent1"/>
              <w:lang w:val="en-US"/>
            </w:rPr>
          </w:pPr>
          <w:r w:rsidRPr="00026001">
            <w:rPr>
              <w:noProof/>
              <w:lang w:val="en-US"/>
            </w:rPr>
            <w:drawing>
              <wp:inline distT="0" distB="0" distL="0" distR="0">
                <wp:extent cx="3619500" cy="942219"/>
                <wp:effectExtent l="19050" t="0" r="0" b="0"/>
                <wp:docPr id="1" name="Picture 10" descr="C:\Users\John\Dropbox\Marketing\Company Logos\Cathx Logo m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hn\Dropbox\Marketing\Company Logos\Cathx Logo mid.jpg"/>
                        <pic:cNvPicPr>
                          <a:picLocks noChangeAspect="1" noChangeArrowheads="1"/>
                        </pic:cNvPicPr>
                      </pic:nvPicPr>
                      <pic:blipFill>
                        <a:blip r:embed="rId8" cstate="print"/>
                        <a:srcRect/>
                        <a:stretch>
                          <a:fillRect/>
                        </a:stretch>
                      </pic:blipFill>
                      <pic:spPr bwMode="auto">
                        <a:xfrm>
                          <a:off x="0" y="0"/>
                          <a:ext cx="3625936" cy="943894"/>
                        </a:xfrm>
                        <a:prstGeom prst="rect">
                          <a:avLst/>
                        </a:prstGeom>
                        <a:noFill/>
                        <a:ln w="9525">
                          <a:noFill/>
                          <a:miter lim="800000"/>
                          <a:headEnd/>
                          <a:tailEnd/>
                        </a:ln>
                      </pic:spPr>
                    </pic:pic>
                  </a:graphicData>
                </a:graphic>
              </wp:inline>
            </w:drawing>
          </w:r>
        </w:p>
        <w:p w:rsidR="00505319" w:rsidRDefault="00873515" w:rsidP="00505319">
          <w:pPr>
            <w:jc w:val="center"/>
            <w:rPr>
              <w:b/>
              <w:color w:val="365F91" w:themeColor="accent1" w:themeShade="BF"/>
              <w:sz w:val="56"/>
              <w:szCs w:val="56"/>
            </w:rPr>
          </w:pPr>
          <w:r>
            <w:rPr>
              <w:b/>
              <w:color w:val="365F91" w:themeColor="accent1" w:themeShade="BF"/>
              <w:sz w:val="56"/>
              <w:szCs w:val="56"/>
            </w:rPr>
            <w:t>Aphos 32 Operating</w:t>
          </w:r>
          <w:r w:rsidR="00505319">
            <w:rPr>
              <w:b/>
              <w:color w:val="365F91" w:themeColor="accent1" w:themeShade="BF"/>
              <w:sz w:val="56"/>
              <w:szCs w:val="56"/>
            </w:rPr>
            <w:t xml:space="preserve"> Manual</w:t>
          </w:r>
        </w:p>
        <w:p w:rsidR="00E07BC3" w:rsidRDefault="00E07BC3" w:rsidP="00E07BC3">
          <w:pPr>
            <w:jc w:val="center"/>
            <w:rPr>
              <w:color w:val="365F91" w:themeColor="accent1" w:themeShade="BF"/>
              <w:sz w:val="48"/>
              <w:szCs w:val="48"/>
            </w:rPr>
          </w:pPr>
        </w:p>
        <w:p w:rsidR="001470AE" w:rsidRDefault="001470AE" w:rsidP="00E07BC3">
          <w:pPr>
            <w:jc w:val="center"/>
            <w:rPr>
              <w:color w:val="365F91" w:themeColor="accent1" w:themeShade="BF"/>
              <w:sz w:val="48"/>
              <w:szCs w:val="48"/>
            </w:rPr>
          </w:pPr>
        </w:p>
        <w:p w:rsidR="001470AE" w:rsidRDefault="001470AE" w:rsidP="00E07BC3">
          <w:pPr>
            <w:jc w:val="center"/>
            <w:rPr>
              <w:color w:val="365F91" w:themeColor="accent1" w:themeShade="BF"/>
              <w:sz w:val="48"/>
              <w:szCs w:val="48"/>
            </w:rPr>
          </w:pPr>
        </w:p>
        <w:p w:rsidR="001470AE" w:rsidRDefault="001470AE" w:rsidP="00E07BC3">
          <w:pPr>
            <w:jc w:val="center"/>
            <w:rPr>
              <w:color w:val="365F91" w:themeColor="accent1" w:themeShade="BF"/>
              <w:sz w:val="48"/>
              <w:szCs w:val="48"/>
            </w:rPr>
          </w:pPr>
        </w:p>
        <w:p w:rsidR="00E07BC3" w:rsidRPr="00E07BC3" w:rsidRDefault="00E07BC3" w:rsidP="001470AE">
          <w:pPr>
            <w:pStyle w:val="NoSpacing"/>
            <w:ind w:left="142"/>
            <w:rPr>
              <w:color w:val="365F91" w:themeColor="accent1" w:themeShade="BF"/>
              <w:sz w:val="36"/>
              <w:szCs w:val="36"/>
            </w:rPr>
          </w:pPr>
          <w:r w:rsidRPr="00E07BC3">
            <w:rPr>
              <w:color w:val="365F91" w:themeColor="accent1" w:themeShade="BF"/>
              <w:sz w:val="36"/>
              <w:szCs w:val="36"/>
            </w:rPr>
            <w:t>Document Number</w:t>
          </w:r>
          <w:r w:rsidR="00E45F33">
            <w:rPr>
              <w:color w:val="365F91" w:themeColor="accent1" w:themeShade="BF"/>
              <w:sz w:val="36"/>
              <w:szCs w:val="36"/>
            </w:rPr>
            <w:t>:</w:t>
          </w:r>
          <w:r w:rsidRPr="00E07BC3">
            <w:rPr>
              <w:color w:val="365F91" w:themeColor="accent1" w:themeShade="BF"/>
              <w:sz w:val="36"/>
              <w:szCs w:val="36"/>
            </w:rPr>
            <w:t xml:space="preserve"> </w:t>
          </w:r>
          <w:r w:rsidR="00E45F33" w:rsidRPr="00E45F33">
            <w:rPr>
              <w:color w:val="365F91" w:themeColor="accent1" w:themeShade="BF"/>
              <w:sz w:val="36"/>
              <w:szCs w:val="36"/>
              <w:lang w:val="en-IE"/>
            </w:rPr>
            <w:t>CA</w:t>
          </w:r>
          <w:r w:rsidR="00505319">
            <w:rPr>
              <w:color w:val="365F91" w:themeColor="accent1" w:themeShade="BF"/>
              <w:sz w:val="36"/>
              <w:szCs w:val="36"/>
              <w:lang w:val="en-IE"/>
            </w:rPr>
            <w:t>82</w:t>
          </w:r>
          <w:r w:rsidR="00E45F33" w:rsidRPr="00E45F33">
            <w:rPr>
              <w:color w:val="365F91" w:themeColor="accent1" w:themeShade="BF"/>
              <w:sz w:val="36"/>
              <w:szCs w:val="36"/>
              <w:lang w:val="en-IE"/>
            </w:rPr>
            <w:t>-0</w:t>
          </w:r>
          <w:r w:rsidR="00E0632C">
            <w:rPr>
              <w:color w:val="365F91" w:themeColor="accent1" w:themeShade="BF"/>
              <w:sz w:val="36"/>
              <w:szCs w:val="36"/>
              <w:lang w:val="en-IE"/>
            </w:rPr>
            <w:t>030</w:t>
          </w:r>
        </w:p>
        <w:p w:rsidR="00E07BC3" w:rsidRPr="00E07BC3" w:rsidRDefault="002B4FB5" w:rsidP="001470AE">
          <w:pPr>
            <w:pStyle w:val="NoSpacing"/>
            <w:ind w:left="142"/>
            <w:rPr>
              <w:sz w:val="36"/>
              <w:szCs w:val="36"/>
            </w:rPr>
          </w:pPr>
          <w:r>
            <w:rPr>
              <w:color w:val="365F91" w:themeColor="accent1" w:themeShade="BF"/>
              <w:sz w:val="36"/>
              <w:szCs w:val="36"/>
            </w:rPr>
            <w:t>Document V</w:t>
          </w:r>
          <w:r w:rsidR="00E07BC3" w:rsidRPr="00E07BC3">
            <w:rPr>
              <w:color w:val="365F91" w:themeColor="accent1" w:themeShade="BF"/>
              <w:sz w:val="36"/>
              <w:szCs w:val="36"/>
            </w:rPr>
            <w:t>ersion</w:t>
          </w:r>
          <w:r w:rsidR="00E45F33">
            <w:rPr>
              <w:color w:val="365F91" w:themeColor="accent1" w:themeShade="BF"/>
              <w:sz w:val="36"/>
              <w:szCs w:val="36"/>
            </w:rPr>
            <w:t xml:space="preserve">: </w:t>
          </w:r>
          <w:r w:rsidR="001470AE">
            <w:rPr>
              <w:color w:val="365F91" w:themeColor="accent1" w:themeShade="BF"/>
              <w:sz w:val="36"/>
              <w:szCs w:val="36"/>
            </w:rPr>
            <w:t>Rev 1.</w:t>
          </w:r>
          <w:r w:rsidR="00CD015B">
            <w:rPr>
              <w:color w:val="365F91" w:themeColor="accent1" w:themeShade="BF"/>
              <w:sz w:val="36"/>
              <w:szCs w:val="36"/>
            </w:rPr>
            <w:t>2</w:t>
          </w:r>
        </w:p>
        <w:p w:rsidR="00D73641" w:rsidRDefault="00D73641" w:rsidP="00746210">
          <w:pPr>
            <w:tabs>
              <w:tab w:val="left" w:pos="6429"/>
            </w:tabs>
            <w:rPr>
              <w:rFonts w:eastAsiaTheme="minorEastAsia"/>
              <w:bCs/>
            </w:rPr>
          </w:pPr>
        </w:p>
        <w:p w:rsidR="00DF6801" w:rsidRDefault="00B33AA5" w:rsidP="00746210">
          <w:pPr>
            <w:tabs>
              <w:tab w:val="left" w:pos="6429"/>
            </w:tabs>
            <w:rPr>
              <w:rFonts w:eastAsiaTheme="minorEastAsia"/>
              <w:bCs/>
            </w:rPr>
          </w:pPr>
        </w:p>
      </w:sdtContent>
    </w:sdt>
    <w:p w:rsidR="007D47F2" w:rsidRDefault="00746210" w:rsidP="00746210">
      <w:pPr>
        <w:tabs>
          <w:tab w:val="left" w:pos="6429"/>
        </w:tabs>
        <w:rPr>
          <w:rFonts w:eastAsiaTheme="minorEastAsia"/>
        </w:rPr>
      </w:pPr>
      <w:r>
        <w:rPr>
          <w:rFonts w:eastAsiaTheme="minorEastAsia"/>
          <w:bCs/>
        </w:rPr>
        <w:lastRenderedPageBreak/>
        <w:tab/>
      </w:r>
    </w:p>
    <w:sdt>
      <w:sdtPr>
        <w:rPr>
          <w:rFonts w:asciiTheme="minorHAnsi" w:eastAsiaTheme="minorHAnsi" w:hAnsiTheme="minorHAnsi" w:cstheme="minorBidi"/>
          <w:color w:val="auto"/>
          <w:sz w:val="22"/>
          <w:szCs w:val="22"/>
          <w:lang w:val="en-IE"/>
        </w:rPr>
        <w:id w:val="2506564"/>
        <w:docPartObj>
          <w:docPartGallery w:val="Table of Contents"/>
          <w:docPartUnique/>
        </w:docPartObj>
      </w:sdtPr>
      <w:sdtEndPr/>
      <w:sdtContent>
        <w:p w:rsidR="006F3387" w:rsidRDefault="006F3387">
          <w:pPr>
            <w:pStyle w:val="TOCHeading"/>
          </w:pPr>
          <w:r>
            <w:t>Table of Contents</w:t>
          </w:r>
        </w:p>
        <w:p w:rsidR="00DE7842" w:rsidRPr="002A1A24" w:rsidRDefault="00286E7A">
          <w:pPr>
            <w:pStyle w:val="TOC1"/>
            <w:tabs>
              <w:tab w:val="right" w:leader="dot" w:pos="13948"/>
            </w:tabs>
            <w:rPr>
              <w:rFonts w:eastAsiaTheme="minorEastAsia"/>
              <w:noProof/>
              <w:sz w:val="18"/>
              <w:szCs w:val="18"/>
              <w:lang w:eastAsia="en-IE"/>
            </w:rPr>
          </w:pPr>
          <w:r>
            <w:fldChar w:fldCharType="begin"/>
          </w:r>
          <w:r w:rsidR="006F3387">
            <w:instrText xml:space="preserve"> TOC \o "1-3" \h \z \u </w:instrText>
          </w:r>
          <w:r>
            <w:fldChar w:fldCharType="separate"/>
          </w:r>
          <w:hyperlink w:anchor="_Toc447099989" w:history="1">
            <w:r w:rsidR="00DE7842" w:rsidRPr="002A1A24">
              <w:rPr>
                <w:rStyle w:val="Hyperlink"/>
                <w:noProof/>
                <w:sz w:val="18"/>
                <w:szCs w:val="18"/>
              </w:rPr>
              <w:t>1 Overview of the Aphos 32 Strobe light</w:t>
            </w:r>
            <w:r w:rsidR="00DE7842" w:rsidRPr="002A1A24">
              <w:rPr>
                <w:noProof/>
                <w:webHidden/>
                <w:sz w:val="18"/>
                <w:szCs w:val="18"/>
              </w:rPr>
              <w:tab/>
            </w:r>
            <w:r w:rsidRPr="002A1A24">
              <w:rPr>
                <w:noProof/>
                <w:webHidden/>
                <w:sz w:val="18"/>
                <w:szCs w:val="18"/>
              </w:rPr>
              <w:fldChar w:fldCharType="begin"/>
            </w:r>
            <w:r w:rsidR="00DE7842" w:rsidRPr="002A1A24">
              <w:rPr>
                <w:noProof/>
                <w:webHidden/>
                <w:sz w:val="18"/>
                <w:szCs w:val="18"/>
              </w:rPr>
              <w:instrText xml:space="preserve"> PAGEREF _Toc447099989 \h </w:instrText>
            </w:r>
            <w:r w:rsidRPr="002A1A24">
              <w:rPr>
                <w:noProof/>
                <w:webHidden/>
                <w:sz w:val="18"/>
                <w:szCs w:val="18"/>
              </w:rPr>
            </w:r>
            <w:r w:rsidRPr="002A1A24">
              <w:rPr>
                <w:noProof/>
                <w:webHidden/>
                <w:sz w:val="18"/>
                <w:szCs w:val="18"/>
              </w:rPr>
              <w:fldChar w:fldCharType="separate"/>
            </w:r>
            <w:r w:rsidR="00B33AA5">
              <w:rPr>
                <w:noProof/>
                <w:webHidden/>
                <w:sz w:val="18"/>
                <w:szCs w:val="18"/>
              </w:rPr>
              <w:t>4</w:t>
            </w:r>
            <w:r w:rsidRPr="002A1A24">
              <w:rPr>
                <w:noProof/>
                <w:webHidden/>
                <w:sz w:val="18"/>
                <w:szCs w:val="18"/>
              </w:rPr>
              <w:fldChar w:fldCharType="end"/>
            </w:r>
          </w:hyperlink>
        </w:p>
        <w:p w:rsidR="00DE7842" w:rsidRPr="002A1A24" w:rsidRDefault="00B33AA5">
          <w:pPr>
            <w:pStyle w:val="TOC1"/>
            <w:tabs>
              <w:tab w:val="right" w:leader="dot" w:pos="13948"/>
            </w:tabs>
            <w:rPr>
              <w:rFonts w:eastAsiaTheme="minorEastAsia"/>
              <w:noProof/>
              <w:sz w:val="18"/>
              <w:szCs w:val="18"/>
              <w:lang w:eastAsia="en-IE"/>
            </w:rPr>
          </w:pPr>
          <w:hyperlink w:anchor="_Toc447099990" w:history="1">
            <w:r w:rsidR="00DE7842" w:rsidRPr="002A1A24">
              <w:rPr>
                <w:rStyle w:val="Hyperlink"/>
                <w:rFonts w:cs="Arial"/>
                <w:noProof/>
                <w:sz w:val="18"/>
                <w:szCs w:val="18"/>
              </w:rPr>
              <w:t>2 Serial Communications Setup</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_Toc447099990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5</w:t>
            </w:r>
            <w:r w:rsidR="00286E7A" w:rsidRPr="002A1A24">
              <w:rPr>
                <w:noProof/>
                <w:webHidden/>
                <w:sz w:val="18"/>
                <w:szCs w:val="18"/>
              </w:rPr>
              <w:fldChar w:fldCharType="end"/>
            </w:r>
          </w:hyperlink>
        </w:p>
        <w:p w:rsidR="00DE7842" w:rsidRPr="002A1A24" w:rsidRDefault="00B33AA5">
          <w:pPr>
            <w:pStyle w:val="TOC2"/>
            <w:tabs>
              <w:tab w:val="right" w:leader="dot" w:pos="13948"/>
            </w:tabs>
            <w:rPr>
              <w:rFonts w:eastAsiaTheme="minorEastAsia"/>
              <w:noProof/>
              <w:sz w:val="18"/>
              <w:szCs w:val="18"/>
              <w:lang w:eastAsia="en-IE"/>
            </w:rPr>
          </w:pPr>
          <w:hyperlink w:anchor="_Toc447099991" w:history="1">
            <w:r w:rsidR="00DE7842" w:rsidRPr="002A1A24">
              <w:rPr>
                <w:rStyle w:val="Hyperlink"/>
                <w:rFonts w:cs="Arial"/>
                <w:noProof/>
                <w:sz w:val="18"/>
                <w:szCs w:val="18"/>
              </w:rPr>
              <w:t>2.1 Packet structure Host to Aphos</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_Toc447099991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6</w:t>
            </w:r>
            <w:r w:rsidR="00286E7A" w:rsidRPr="002A1A24">
              <w:rPr>
                <w:noProof/>
                <w:webHidden/>
                <w:sz w:val="18"/>
                <w:szCs w:val="18"/>
              </w:rPr>
              <w:fldChar w:fldCharType="end"/>
            </w:r>
          </w:hyperlink>
        </w:p>
        <w:p w:rsidR="00DE7842" w:rsidRPr="002A1A24" w:rsidRDefault="00B33AA5">
          <w:pPr>
            <w:pStyle w:val="TOC2"/>
            <w:tabs>
              <w:tab w:val="right" w:leader="dot" w:pos="13948"/>
            </w:tabs>
            <w:rPr>
              <w:rFonts w:eastAsiaTheme="minorEastAsia"/>
              <w:noProof/>
              <w:sz w:val="18"/>
              <w:szCs w:val="18"/>
              <w:lang w:eastAsia="en-IE"/>
            </w:rPr>
          </w:pPr>
          <w:hyperlink w:anchor="_Toc447099992" w:history="1">
            <w:r w:rsidR="00DE7842" w:rsidRPr="002A1A24">
              <w:rPr>
                <w:rStyle w:val="Hyperlink"/>
                <w:rFonts w:cs="Arial"/>
                <w:noProof/>
                <w:sz w:val="18"/>
                <w:szCs w:val="18"/>
              </w:rPr>
              <w:t>2.2 Packet structure Aphos to Host</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_Toc447099992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7</w:t>
            </w:r>
            <w:r w:rsidR="00286E7A" w:rsidRPr="002A1A24">
              <w:rPr>
                <w:noProof/>
                <w:webHidden/>
                <w:sz w:val="18"/>
                <w:szCs w:val="18"/>
              </w:rPr>
              <w:fldChar w:fldCharType="end"/>
            </w:r>
          </w:hyperlink>
        </w:p>
        <w:p w:rsidR="00DE7842" w:rsidRPr="002A1A24" w:rsidRDefault="00B33AA5">
          <w:pPr>
            <w:pStyle w:val="TOC2"/>
            <w:tabs>
              <w:tab w:val="right" w:leader="dot" w:pos="13948"/>
            </w:tabs>
            <w:rPr>
              <w:rFonts w:eastAsiaTheme="minorEastAsia"/>
              <w:noProof/>
              <w:sz w:val="18"/>
              <w:szCs w:val="18"/>
              <w:lang w:eastAsia="en-IE"/>
            </w:rPr>
          </w:pPr>
          <w:hyperlink w:anchor="_Toc447099993" w:history="1">
            <w:r w:rsidR="00DE7842" w:rsidRPr="002A1A24">
              <w:rPr>
                <w:rStyle w:val="Hyperlink"/>
                <w:noProof/>
                <w:sz w:val="18"/>
                <w:szCs w:val="18"/>
              </w:rPr>
              <w:t>2.3 Basic light operations</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_Toc447099993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9</w:t>
            </w:r>
            <w:r w:rsidR="00286E7A" w:rsidRPr="002A1A24">
              <w:rPr>
                <w:noProof/>
                <w:webHidden/>
                <w:sz w:val="18"/>
                <w:szCs w:val="18"/>
              </w:rPr>
              <w:fldChar w:fldCharType="end"/>
            </w:r>
          </w:hyperlink>
        </w:p>
        <w:p w:rsidR="00DE7842" w:rsidRPr="002A1A24" w:rsidRDefault="00B33AA5">
          <w:pPr>
            <w:pStyle w:val="TOC3"/>
            <w:tabs>
              <w:tab w:val="right" w:leader="dot" w:pos="13948"/>
            </w:tabs>
            <w:rPr>
              <w:rFonts w:eastAsiaTheme="minorEastAsia"/>
              <w:noProof/>
              <w:sz w:val="18"/>
              <w:szCs w:val="18"/>
              <w:lang w:eastAsia="en-IE"/>
            </w:rPr>
          </w:pPr>
          <w:hyperlink w:anchor="_Toc447099994" w:history="1">
            <w:r w:rsidR="00DE7842" w:rsidRPr="002A1A24">
              <w:rPr>
                <w:rStyle w:val="Hyperlink"/>
                <w:noProof/>
                <w:sz w:val="18"/>
                <w:szCs w:val="18"/>
              </w:rPr>
              <w:t>2.3.1 Adjusting the pulse duration</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_Toc447099994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9</w:t>
            </w:r>
            <w:r w:rsidR="00286E7A" w:rsidRPr="002A1A24">
              <w:rPr>
                <w:noProof/>
                <w:webHidden/>
                <w:sz w:val="18"/>
                <w:szCs w:val="18"/>
              </w:rPr>
              <w:fldChar w:fldCharType="end"/>
            </w:r>
          </w:hyperlink>
        </w:p>
        <w:p w:rsidR="00DE7842" w:rsidRPr="002A1A24" w:rsidRDefault="00B33AA5">
          <w:pPr>
            <w:pStyle w:val="TOC3"/>
            <w:tabs>
              <w:tab w:val="right" w:leader="dot" w:pos="13948"/>
            </w:tabs>
            <w:rPr>
              <w:rFonts w:eastAsiaTheme="minorEastAsia"/>
              <w:noProof/>
              <w:sz w:val="18"/>
              <w:szCs w:val="18"/>
              <w:lang w:eastAsia="en-IE"/>
            </w:rPr>
          </w:pPr>
          <w:hyperlink w:anchor="_Toc447099995" w:history="1">
            <w:r w:rsidR="00DE7842" w:rsidRPr="002A1A24">
              <w:rPr>
                <w:rStyle w:val="Hyperlink"/>
                <w:noProof/>
                <w:sz w:val="18"/>
                <w:szCs w:val="18"/>
              </w:rPr>
              <w:t>2.3.2 Adjusting the LED intensity</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_Toc447099995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9</w:t>
            </w:r>
            <w:r w:rsidR="00286E7A" w:rsidRPr="002A1A24">
              <w:rPr>
                <w:noProof/>
                <w:webHidden/>
                <w:sz w:val="18"/>
                <w:szCs w:val="18"/>
              </w:rPr>
              <w:fldChar w:fldCharType="end"/>
            </w:r>
          </w:hyperlink>
        </w:p>
        <w:p w:rsidR="00DE7842" w:rsidRPr="002A1A24" w:rsidRDefault="00B33AA5">
          <w:pPr>
            <w:pStyle w:val="TOC2"/>
            <w:tabs>
              <w:tab w:val="right" w:leader="dot" w:pos="13948"/>
            </w:tabs>
            <w:rPr>
              <w:rFonts w:eastAsiaTheme="minorEastAsia"/>
              <w:noProof/>
              <w:sz w:val="18"/>
              <w:szCs w:val="18"/>
              <w:lang w:eastAsia="en-IE"/>
            </w:rPr>
          </w:pPr>
          <w:hyperlink w:anchor="_Toc447099996" w:history="1">
            <w:r w:rsidR="00DE7842" w:rsidRPr="002A1A24">
              <w:rPr>
                <w:rStyle w:val="Hyperlink"/>
                <w:noProof/>
                <w:sz w:val="18"/>
                <w:szCs w:val="18"/>
              </w:rPr>
              <w:t>2.4 Command reference</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_Toc447099996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10</w:t>
            </w:r>
            <w:r w:rsidR="00286E7A" w:rsidRPr="002A1A24">
              <w:rPr>
                <w:noProof/>
                <w:webHidden/>
                <w:sz w:val="18"/>
                <w:szCs w:val="18"/>
              </w:rPr>
              <w:fldChar w:fldCharType="end"/>
            </w:r>
          </w:hyperlink>
        </w:p>
        <w:p w:rsidR="00DE7842" w:rsidRPr="002A1A24" w:rsidRDefault="00B33AA5">
          <w:pPr>
            <w:pStyle w:val="TOC1"/>
            <w:tabs>
              <w:tab w:val="right" w:leader="dot" w:pos="13948"/>
            </w:tabs>
            <w:rPr>
              <w:rFonts w:eastAsiaTheme="minorEastAsia"/>
              <w:noProof/>
              <w:sz w:val="18"/>
              <w:szCs w:val="18"/>
              <w:lang w:eastAsia="en-IE"/>
            </w:rPr>
          </w:pPr>
          <w:hyperlink w:anchor="_Toc447099997" w:history="1">
            <w:r w:rsidR="00DE7842" w:rsidRPr="002A1A24">
              <w:rPr>
                <w:rStyle w:val="Hyperlink"/>
                <w:noProof/>
                <w:sz w:val="18"/>
                <w:szCs w:val="18"/>
              </w:rPr>
              <w:t>3 Aphos 32 architecture</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_Toc447099997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12</w:t>
            </w:r>
            <w:r w:rsidR="00286E7A" w:rsidRPr="002A1A24">
              <w:rPr>
                <w:noProof/>
                <w:webHidden/>
                <w:sz w:val="18"/>
                <w:szCs w:val="18"/>
              </w:rPr>
              <w:fldChar w:fldCharType="end"/>
            </w:r>
          </w:hyperlink>
        </w:p>
        <w:p w:rsidR="00DE7842" w:rsidRPr="002A1A24" w:rsidRDefault="00B33AA5">
          <w:pPr>
            <w:pStyle w:val="TOC2"/>
            <w:tabs>
              <w:tab w:val="right" w:leader="dot" w:pos="13948"/>
            </w:tabs>
            <w:rPr>
              <w:rFonts w:eastAsiaTheme="minorEastAsia"/>
              <w:noProof/>
              <w:sz w:val="18"/>
              <w:szCs w:val="18"/>
              <w:lang w:eastAsia="en-IE"/>
            </w:rPr>
          </w:pPr>
          <w:hyperlink w:anchor="_Toc447099998" w:history="1">
            <w:r w:rsidR="00DE7842" w:rsidRPr="002A1A24">
              <w:rPr>
                <w:rStyle w:val="Hyperlink"/>
                <w:noProof/>
                <w:sz w:val="18"/>
                <w:szCs w:val="18"/>
              </w:rPr>
              <w:t>3.1 Capacitor bank charging</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_Toc447099998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12</w:t>
            </w:r>
            <w:r w:rsidR="00286E7A" w:rsidRPr="002A1A24">
              <w:rPr>
                <w:noProof/>
                <w:webHidden/>
                <w:sz w:val="18"/>
                <w:szCs w:val="18"/>
              </w:rPr>
              <w:fldChar w:fldCharType="end"/>
            </w:r>
          </w:hyperlink>
        </w:p>
        <w:p w:rsidR="00DE7842" w:rsidRPr="002A1A24" w:rsidRDefault="00B33AA5">
          <w:pPr>
            <w:pStyle w:val="TOC2"/>
            <w:tabs>
              <w:tab w:val="right" w:leader="dot" w:pos="13948"/>
            </w:tabs>
            <w:rPr>
              <w:rFonts w:eastAsiaTheme="minorEastAsia"/>
              <w:noProof/>
              <w:sz w:val="18"/>
              <w:szCs w:val="18"/>
              <w:lang w:eastAsia="en-IE"/>
            </w:rPr>
          </w:pPr>
          <w:hyperlink w:anchor="_Toc447099999" w:history="1">
            <w:r w:rsidR="00DE7842" w:rsidRPr="002A1A24">
              <w:rPr>
                <w:rStyle w:val="Hyperlink"/>
                <w:noProof/>
                <w:sz w:val="18"/>
                <w:szCs w:val="18"/>
              </w:rPr>
              <w:t>3.2 Triggering the Aphos 32</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_Toc447099999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13</w:t>
            </w:r>
            <w:r w:rsidR="00286E7A" w:rsidRPr="002A1A24">
              <w:rPr>
                <w:noProof/>
                <w:webHidden/>
                <w:sz w:val="18"/>
                <w:szCs w:val="18"/>
              </w:rPr>
              <w:fldChar w:fldCharType="end"/>
            </w:r>
          </w:hyperlink>
        </w:p>
        <w:p w:rsidR="00DE7842" w:rsidRPr="002A1A24" w:rsidRDefault="00B33AA5">
          <w:pPr>
            <w:pStyle w:val="TOC1"/>
            <w:tabs>
              <w:tab w:val="right" w:leader="dot" w:pos="13948"/>
            </w:tabs>
            <w:rPr>
              <w:rFonts w:eastAsiaTheme="minorEastAsia"/>
              <w:noProof/>
              <w:sz w:val="18"/>
              <w:szCs w:val="18"/>
              <w:lang w:eastAsia="en-IE"/>
            </w:rPr>
          </w:pPr>
          <w:hyperlink w:anchor="_Toc447100000" w:history="1">
            <w:r w:rsidR="00DE7842" w:rsidRPr="002A1A24">
              <w:rPr>
                <w:rStyle w:val="Hyperlink"/>
                <w:noProof/>
                <w:sz w:val="18"/>
                <w:szCs w:val="18"/>
              </w:rPr>
              <w:t>4 Modes of operation</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_Toc447100000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14</w:t>
            </w:r>
            <w:r w:rsidR="00286E7A" w:rsidRPr="002A1A24">
              <w:rPr>
                <w:noProof/>
                <w:webHidden/>
                <w:sz w:val="18"/>
                <w:szCs w:val="18"/>
              </w:rPr>
              <w:fldChar w:fldCharType="end"/>
            </w:r>
          </w:hyperlink>
        </w:p>
        <w:p w:rsidR="00DE7842" w:rsidRPr="002A1A24" w:rsidRDefault="00B33AA5">
          <w:pPr>
            <w:pStyle w:val="TOC3"/>
            <w:tabs>
              <w:tab w:val="right" w:leader="dot" w:pos="13948"/>
            </w:tabs>
            <w:rPr>
              <w:rFonts w:eastAsiaTheme="minorEastAsia"/>
              <w:noProof/>
              <w:sz w:val="18"/>
              <w:szCs w:val="18"/>
              <w:lang w:eastAsia="en-IE"/>
            </w:rPr>
          </w:pPr>
          <w:hyperlink w:anchor="_Toc447100001" w:history="1">
            <w:r w:rsidR="00DE7842" w:rsidRPr="002A1A24">
              <w:rPr>
                <w:rStyle w:val="Hyperlink"/>
                <w:noProof/>
                <w:sz w:val="18"/>
                <w:szCs w:val="18"/>
              </w:rPr>
              <w:t>4.1.3 Pulsed Mode</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_Toc447100001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14</w:t>
            </w:r>
            <w:r w:rsidR="00286E7A" w:rsidRPr="002A1A24">
              <w:rPr>
                <w:noProof/>
                <w:webHidden/>
                <w:sz w:val="18"/>
                <w:szCs w:val="18"/>
              </w:rPr>
              <w:fldChar w:fldCharType="end"/>
            </w:r>
          </w:hyperlink>
        </w:p>
        <w:p w:rsidR="00DE7842" w:rsidRPr="002A1A24" w:rsidRDefault="00B33AA5">
          <w:pPr>
            <w:pStyle w:val="TOC3"/>
            <w:tabs>
              <w:tab w:val="right" w:leader="dot" w:pos="13948"/>
            </w:tabs>
            <w:rPr>
              <w:rFonts w:eastAsiaTheme="minorEastAsia"/>
              <w:noProof/>
              <w:sz w:val="18"/>
              <w:szCs w:val="18"/>
              <w:lang w:eastAsia="en-IE"/>
            </w:rPr>
          </w:pPr>
          <w:hyperlink w:anchor="_Toc447100002" w:history="1">
            <w:r w:rsidR="00DE7842" w:rsidRPr="002A1A24">
              <w:rPr>
                <w:rStyle w:val="Hyperlink"/>
                <w:noProof/>
                <w:sz w:val="18"/>
                <w:szCs w:val="18"/>
              </w:rPr>
              <w:t>4.1.4 Single Shot Mode</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_Toc447100002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14</w:t>
            </w:r>
            <w:r w:rsidR="00286E7A" w:rsidRPr="002A1A24">
              <w:rPr>
                <w:noProof/>
                <w:webHidden/>
                <w:sz w:val="18"/>
                <w:szCs w:val="18"/>
              </w:rPr>
              <w:fldChar w:fldCharType="end"/>
            </w:r>
          </w:hyperlink>
        </w:p>
        <w:p w:rsidR="00DE7842" w:rsidRPr="002A1A24" w:rsidRDefault="00B33AA5">
          <w:pPr>
            <w:pStyle w:val="TOC2"/>
            <w:tabs>
              <w:tab w:val="right" w:leader="dot" w:pos="13948"/>
            </w:tabs>
            <w:rPr>
              <w:rFonts w:eastAsiaTheme="minorEastAsia"/>
              <w:noProof/>
              <w:sz w:val="18"/>
              <w:szCs w:val="18"/>
              <w:lang w:eastAsia="en-IE"/>
            </w:rPr>
          </w:pPr>
          <w:hyperlink w:anchor="_Toc447100003" w:history="1">
            <w:r w:rsidR="00DE7842" w:rsidRPr="002A1A24">
              <w:rPr>
                <w:rStyle w:val="Hyperlink"/>
                <w:noProof/>
                <w:sz w:val="18"/>
                <w:szCs w:val="18"/>
              </w:rPr>
              <w:t>4.2 Factory settings</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_Toc447100003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14</w:t>
            </w:r>
            <w:r w:rsidR="00286E7A" w:rsidRPr="002A1A24">
              <w:rPr>
                <w:noProof/>
                <w:webHidden/>
                <w:sz w:val="18"/>
                <w:szCs w:val="18"/>
              </w:rPr>
              <w:fldChar w:fldCharType="end"/>
            </w:r>
          </w:hyperlink>
        </w:p>
        <w:p w:rsidR="00DE7842" w:rsidRPr="002A1A24" w:rsidRDefault="00B33AA5">
          <w:pPr>
            <w:pStyle w:val="TOC2"/>
            <w:tabs>
              <w:tab w:val="right" w:leader="dot" w:pos="13948"/>
            </w:tabs>
            <w:rPr>
              <w:rFonts w:eastAsiaTheme="minorEastAsia"/>
              <w:noProof/>
              <w:sz w:val="18"/>
              <w:szCs w:val="18"/>
              <w:lang w:eastAsia="en-IE"/>
            </w:rPr>
          </w:pPr>
          <w:hyperlink w:anchor="_Toc447100004" w:history="1">
            <w:r w:rsidR="00DE7842" w:rsidRPr="002A1A24">
              <w:rPr>
                <w:rStyle w:val="Hyperlink"/>
                <w:noProof/>
                <w:sz w:val="18"/>
                <w:szCs w:val="18"/>
              </w:rPr>
              <w:t>4.3 Strobe operation – Pulsed</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_Toc447100004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15</w:t>
            </w:r>
            <w:r w:rsidR="00286E7A" w:rsidRPr="002A1A24">
              <w:rPr>
                <w:noProof/>
                <w:webHidden/>
                <w:sz w:val="18"/>
                <w:szCs w:val="18"/>
              </w:rPr>
              <w:fldChar w:fldCharType="end"/>
            </w:r>
          </w:hyperlink>
        </w:p>
        <w:p w:rsidR="00DE7842" w:rsidRPr="002A1A24" w:rsidRDefault="00B33AA5">
          <w:pPr>
            <w:pStyle w:val="TOC3"/>
            <w:tabs>
              <w:tab w:val="right" w:leader="dot" w:pos="13948"/>
            </w:tabs>
            <w:rPr>
              <w:rFonts w:eastAsiaTheme="minorEastAsia"/>
              <w:noProof/>
              <w:sz w:val="18"/>
              <w:szCs w:val="18"/>
              <w:lang w:eastAsia="en-IE"/>
            </w:rPr>
          </w:pPr>
          <w:hyperlink w:anchor="_Toc447100005" w:history="1">
            <w:r w:rsidR="00DE7842" w:rsidRPr="002A1A24">
              <w:rPr>
                <w:rStyle w:val="Hyperlink"/>
                <w:noProof/>
                <w:sz w:val="18"/>
                <w:szCs w:val="18"/>
              </w:rPr>
              <w:t>4.3.5 Delay</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_Toc447100005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15</w:t>
            </w:r>
            <w:r w:rsidR="00286E7A" w:rsidRPr="002A1A24">
              <w:rPr>
                <w:noProof/>
                <w:webHidden/>
                <w:sz w:val="18"/>
                <w:szCs w:val="18"/>
              </w:rPr>
              <w:fldChar w:fldCharType="end"/>
            </w:r>
          </w:hyperlink>
        </w:p>
        <w:p w:rsidR="00DE7842" w:rsidRPr="002A1A24" w:rsidRDefault="00B33AA5">
          <w:pPr>
            <w:pStyle w:val="TOC3"/>
            <w:tabs>
              <w:tab w:val="right" w:leader="dot" w:pos="13948"/>
            </w:tabs>
            <w:rPr>
              <w:rFonts w:eastAsiaTheme="minorEastAsia"/>
              <w:noProof/>
              <w:sz w:val="18"/>
              <w:szCs w:val="18"/>
              <w:lang w:eastAsia="en-IE"/>
            </w:rPr>
          </w:pPr>
          <w:hyperlink w:anchor="_Toc447100006" w:history="1">
            <w:r w:rsidR="00DE7842" w:rsidRPr="002A1A24">
              <w:rPr>
                <w:rStyle w:val="Hyperlink"/>
                <w:noProof/>
                <w:sz w:val="18"/>
                <w:szCs w:val="18"/>
              </w:rPr>
              <w:t>4.3.6 Pulse</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_Toc447100006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16</w:t>
            </w:r>
            <w:r w:rsidR="00286E7A" w:rsidRPr="002A1A24">
              <w:rPr>
                <w:noProof/>
                <w:webHidden/>
                <w:sz w:val="18"/>
                <w:szCs w:val="18"/>
              </w:rPr>
              <w:fldChar w:fldCharType="end"/>
            </w:r>
          </w:hyperlink>
        </w:p>
        <w:p w:rsidR="00DE7842" w:rsidRPr="002A1A24" w:rsidRDefault="00B33AA5">
          <w:pPr>
            <w:pStyle w:val="TOC3"/>
            <w:tabs>
              <w:tab w:val="right" w:leader="dot" w:pos="13948"/>
            </w:tabs>
            <w:rPr>
              <w:rFonts w:eastAsiaTheme="minorEastAsia"/>
              <w:noProof/>
              <w:sz w:val="18"/>
              <w:szCs w:val="18"/>
              <w:lang w:eastAsia="en-IE"/>
            </w:rPr>
          </w:pPr>
          <w:hyperlink w:anchor="_Toc447100007" w:history="1">
            <w:r w:rsidR="00DE7842" w:rsidRPr="002A1A24">
              <w:rPr>
                <w:rStyle w:val="Hyperlink"/>
                <w:noProof/>
                <w:sz w:val="18"/>
                <w:szCs w:val="18"/>
              </w:rPr>
              <w:t>4.3.7 Charge 1 – 4</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_Toc447100007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16</w:t>
            </w:r>
            <w:r w:rsidR="00286E7A" w:rsidRPr="002A1A24">
              <w:rPr>
                <w:noProof/>
                <w:webHidden/>
                <w:sz w:val="18"/>
                <w:szCs w:val="18"/>
              </w:rPr>
              <w:fldChar w:fldCharType="end"/>
            </w:r>
          </w:hyperlink>
        </w:p>
        <w:p w:rsidR="00DE7842" w:rsidRPr="002A1A24" w:rsidRDefault="00B33AA5">
          <w:pPr>
            <w:pStyle w:val="TOC3"/>
            <w:tabs>
              <w:tab w:val="right" w:leader="dot" w:pos="13948"/>
            </w:tabs>
            <w:rPr>
              <w:rFonts w:eastAsiaTheme="minorEastAsia"/>
              <w:noProof/>
              <w:sz w:val="18"/>
              <w:szCs w:val="18"/>
              <w:lang w:eastAsia="en-IE"/>
            </w:rPr>
          </w:pPr>
          <w:hyperlink w:anchor="_Toc447100008" w:history="1">
            <w:r w:rsidR="00DE7842" w:rsidRPr="002A1A24">
              <w:rPr>
                <w:rStyle w:val="Hyperlink"/>
                <w:noProof/>
                <w:sz w:val="18"/>
                <w:szCs w:val="18"/>
              </w:rPr>
              <w:t>4.3.8 Trickle</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_Toc447100008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16</w:t>
            </w:r>
            <w:r w:rsidR="00286E7A" w:rsidRPr="002A1A24">
              <w:rPr>
                <w:noProof/>
                <w:webHidden/>
                <w:sz w:val="18"/>
                <w:szCs w:val="18"/>
              </w:rPr>
              <w:fldChar w:fldCharType="end"/>
            </w:r>
          </w:hyperlink>
        </w:p>
        <w:p w:rsidR="00DE7842" w:rsidRPr="002A1A24" w:rsidRDefault="00B33AA5">
          <w:pPr>
            <w:pStyle w:val="TOC2"/>
            <w:tabs>
              <w:tab w:val="right" w:leader="dot" w:pos="13948"/>
            </w:tabs>
            <w:rPr>
              <w:rFonts w:eastAsiaTheme="minorEastAsia"/>
              <w:noProof/>
              <w:sz w:val="18"/>
              <w:szCs w:val="18"/>
              <w:lang w:eastAsia="en-IE"/>
            </w:rPr>
          </w:pPr>
          <w:hyperlink w:anchor="_Toc447100009" w:history="1">
            <w:r w:rsidR="00DE7842" w:rsidRPr="002A1A24">
              <w:rPr>
                <w:rStyle w:val="Hyperlink"/>
                <w:noProof/>
                <w:sz w:val="18"/>
                <w:szCs w:val="18"/>
              </w:rPr>
              <w:t>4.4 Strobe Operation – Single Shot</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_Toc447100009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17</w:t>
            </w:r>
            <w:r w:rsidR="00286E7A" w:rsidRPr="002A1A24">
              <w:rPr>
                <w:noProof/>
                <w:webHidden/>
                <w:sz w:val="18"/>
                <w:szCs w:val="18"/>
              </w:rPr>
              <w:fldChar w:fldCharType="end"/>
            </w:r>
          </w:hyperlink>
        </w:p>
        <w:p w:rsidR="00DE7842" w:rsidRPr="002A1A24" w:rsidRDefault="00B33AA5">
          <w:pPr>
            <w:pStyle w:val="TOC3"/>
            <w:tabs>
              <w:tab w:val="right" w:leader="dot" w:pos="13948"/>
            </w:tabs>
            <w:rPr>
              <w:rFonts w:eastAsiaTheme="minorEastAsia"/>
              <w:noProof/>
              <w:sz w:val="18"/>
              <w:szCs w:val="18"/>
              <w:lang w:eastAsia="en-IE"/>
            </w:rPr>
          </w:pPr>
          <w:hyperlink w:anchor="_Toc447100010" w:history="1">
            <w:r w:rsidR="00DE7842" w:rsidRPr="002A1A24">
              <w:rPr>
                <w:rStyle w:val="Hyperlink"/>
                <w:noProof/>
                <w:sz w:val="18"/>
                <w:szCs w:val="18"/>
              </w:rPr>
              <w:t>4.4.9 Example A32 single shot configuration</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_Toc447100010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17</w:t>
            </w:r>
            <w:r w:rsidR="00286E7A" w:rsidRPr="002A1A24">
              <w:rPr>
                <w:noProof/>
                <w:webHidden/>
                <w:sz w:val="18"/>
                <w:szCs w:val="18"/>
              </w:rPr>
              <w:fldChar w:fldCharType="end"/>
            </w:r>
          </w:hyperlink>
        </w:p>
        <w:p w:rsidR="00DE7842" w:rsidRPr="002A1A24" w:rsidRDefault="00B33AA5">
          <w:pPr>
            <w:pStyle w:val="TOC2"/>
            <w:tabs>
              <w:tab w:val="right" w:leader="dot" w:pos="13948"/>
            </w:tabs>
            <w:rPr>
              <w:rFonts w:eastAsiaTheme="minorEastAsia"/>
              <w:noProof/>
              <w:sz w:val="18"/>
              <w:szCs w:val="18"/>
              <w:lang w:eastAsia="en-IE"/>
            </w:rPr>
          </w:pPr>
          <w:hyperlink w:anchor="_Toc447100011" w:history="1">
            <w:r w:rsidR="00DE7842" w:rsidRPr="002A1A24">
              <w:rPr>
                <w:rStyle w:val="Hyperlink"/>
                <w:noProof/>
                <w:sz w:val="18"/>
                <w:szCs w:val="18"/>
              </w:rPr>
              <w:t>4.5 Single shot mode details</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_Toc447100011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17</w:t>
            </w:r>
            <w:r w:rsidR="00286E7A" w:rsidRPr="002A1A24">
              <w:rPr>
                <w:noProof/>
                <w:webHidden/>
                <w:sz w:val="18"/>
                <w:szCs w:val="18"/>
              </w:rPr>
              <w:fldChar w:fldCharType="end"/>
            </w:r>
          </w:hyperlink>
        </w:p>
        <w:p w:rsidR="00DE7842" w:rsidRPr="002A1A24" w:rsidRDefault="00B33AA5">
          <w:pPr>
            <w:pStyle w:val="TOC3"/>
            <w:tabs>
              <w:tab w:val="right" w:leader="dot" w:pos="13948"/>
            </w:tabs>
            <w:rPr>
              <w:rFonts w:eastAsiaTheme="minorEastAsia"/>
              <w:noProof/>
              <w:sz w:val="18"/>
              <w:szCs w:val="18"/>
              <w:lang w:eastAsia="en-IE"/>
            </w:rPr>
          </w:pPr>
          <w:hyperlink w:anchor="_Toc447100012" w:history="1">
            <w:r w:rsidR="00DE7842" w:rsidRPr="002A1A24">
              <w:rPr>
                <w:rStyle w:val="Hyperlink"/>
                <w:noProof/>
                <w:sz w:val="18"/>
                <w:szCs w:val="18"/>
              </w:rPr>
              <w:t>4.5.10 Light output</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_Toc447100012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17</w:t>
            </w:r>
            <w:r w:rsidR="00286E7A" w:rsidRPr="002A1A24">
              <w:rPr>
                <w:noProof/>
                <w:webHidden/>
                <w:sz w:val="18"/>
                <w:szCs w:val="18"/>
              </w:rPr>
              <w:fldChar w:fldCharType="end"/>
            </w:r>
          </w:hyperlink>
        </w:p>
        <w:p w:rsidR="00DE7842" w:rsidRPr="002A1A24" w:rsidRDefault="00B33AA5">
          <w:pPr>
            <w:pStyle w:val="TOC3"/>
            <w:tabs>
              <w:tab w:val="right" w:leader="dot" w:pos="13948"/>
            </w:tabs>
            <w:rPr>
              <w:rFonts w:eastAsiaTheme="minorEastAsia"/>
              <w:noProof/>
              <w:sz w:val="18"/>
              <w:szCs w:val="18"/>
              <w:lang w:eastAsia="en-IE"/>
            </w:rPr>
          </w:pPr>
          <w:hyperlink w:anchor="_Toc447100013" w:history="1">
            <w:r w:rsidR="00DE7842" w:rsidRPr="002A1A24">
              <w:rPr>
                <w:rStyle w:val="Hyperlink"/>
                <w:noProof/>
                <w:sz w:val="18"/>
                <w:szCs w:val="18"/>
              </w:rPr>
              <w:t>4.5.11 Auto Charging</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_Toc447100013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18</w:t>
            </w:r>
            <w:r w:rsidR="00286E7A" w:rsidRPr="002A1A24">
              <w:rPr>
                <w:noProof/>
                <w:webHidden/>
                <w:sz w:val="18"/>
                <w:szCs w:val="18"/>
              </w:rPr>
              <w:fldChar w:fldCharType="end"/>
            </w:r>
          </w:hyperlink>
        </w:p>
        <w:p w:rsidR="00DE7842" w:rsidRPr="002A1A24" w:rsidRDefault="00B33AA5">
          <w:pPr>
            <w:pStyle w:val="TOC3"/>
            <w:tabs>
              <w:tab w:val="right" w:leader="dot" w:pos="13948"/>
            </w:tabs>
            <w:rPr>
              <w:rFonts w:eastAsiaTheme="minorEastAsia"/>
              <w:noProof/>
              <w:sz w:val="18"/>
              <w:szCs w:val="18"/>
              <w:lang w:eastAsia="en-IE"/>
            </w:rPr>
          </w:pPr>
          <w:hyperlink w:anchor="_Toc447100014" w:history="1">
            <w:r w:rsidR="00DE7842" w:rsidRPr="002A1A24">
              <w:rPr>
                <w:rStyle w:val="Hyperlink"/>
                <w:noProof/>
                <w:sz w:val="18"/>
                <w:szCs w:val="18"/>
              </w:rPr>
              <w:t>4.5.12 Re-arming the light in single shot mode</w:t>
            </w:r>
            <w:r w:rsidR="00DE7842" w:rsidRPr="002A1A24">
              <w:rPr>
                <w:noProof/>
                <w:webHidden/>
                <w:sz w:val="18"/>
                <w:szCs w:val="18"/>
              </w:rPr>
              <w:tab/>
            </w:r>
            <w:r w:rsidR="00286E7A" w:rsidRPr="002A1A24">
              <w:rPr>
                <w:noProof/>
                <w:webHidden/>
                <w:sz w:val="18"/>
                <w:szCs w:val="18"/>
              </w:rPr>
              <w:fldChar w:fldCharType="begin"/>
            </w:r>
            <w:r w:rsidR="00DE7842" w:rsidRPr="002A1A24">
              <w:rPr>
                <w:noProof/>
                <w:webHidden/>
                <w:sz w:val="18"/>
                <w:szCs w:val="18"/>
              </w:rPr>
              <w:instrText xml:space="preserve"> PAGEREF _Toc447100014 \h </w:instrText>
            </w:r>
            <w:r w:rsidR="00286E7A" w:rsidRPr="002A1A24">
              <w:rPr>
                <w:noProof/>
                <w:webHidden/>
                <w:sz w:val="18"/>
                <w:szCs w:val="18"/>
              </w:rPr>
            </w:r>
            <w:r w:rsidR="00286E7A" w:rsidRPr="002A1A24">
              <w:rPr>
                <w:noProof/>
                <w:webHidden/>
                <w:sz w:val="18"/>
                <w:szCs w:val="18"/>
              </w:rPr>
              <w:fldChar w:fldCharType="separate"/>
            </w:r>
            <w:r>
              <w:rPr>
                <w:noProof/>
                <w:webHidden/>
                <w:sz w:val="18"/>
                <w:szCs w:val="18"/>
              </w:rPr>
              <w:t>19</w:t>
            </w:r>
            <w:r w:rsidR="00286E7A" w:rsidRPr="002A1A24">
              <w:rPr>
                <w:noProof/>
                <w:webHidden/>
                <w:sz w:val="18"/>
                <w:szCs w:val="18"/>
              </w:rPr>
              <w:fldChar w:fldCharType="end"/>
            </w:r>
          </w:hyperlink>
        </w:p>
        <w:p w:rsidR="001470AE" w:rsidRPr="001470AE" w:rsidRDefault="00286E7A">
          <w:r>
            <w:fldChar w:fldCharType="end"/>
          </w:r>
        </w:p>
      </w:sdtContent>
    </w:sdt>
    <w:p w:rsidR="007E02C8" w:rsidRDefault="007E02C8">
      <w:pPr>
        <w:rPr>
          <w:rFonts w:asciiTheme="majorHAnsi" w:hAnsiTheme="majorHAnsi"/>
          <w:color w:val="1F497D" w:themeColor="text2"/>
          <w:sz w:val="32"/>
          <w:szCs w:val="32"/>
        </w:rPr>
      </w:pPr>
    </w:p>
    <w:p w:rsidR="001C1366" w:rsidRDefault="001D2042">
      <w:pPr>
        <w:rPr>
          <w:rFonts w:asciiTheme="majorHAnsi" w:hAnsiTheme="majorHAnsi"/>
          <w:color w:val="1F497D" w:themeColor="text2"/>
          <w:sz w:val="32"/>
          <w:szCs w:val="32"/>
        </w:rPr>
      </w:pPr>
      <w:r w:rsidRPr="00056D14">
        <w:rPr>
          <w:rFonts w:asciiTheme="majorHAnsi" w:hAnsiTheme="majorHAnsi"/>
          <w:color w:val="1F497D" w:themeColor="text2"/>
          <w:sz w:val="32"/>
          <w:szCs w:val="32"/>
        </w:rPr>
        <w:t xml:space="preserve">List of </w:t>
      </w:r>
      <w:r>
        <w:rPr>
          <w:rFonts w:asciiTheme="majorHAnsi" w:hAnsiTheme="majorHAnsi"/>
          <w:color w:val="1F497D" w:themeColor="text2"/>
          <w:sz w:val="32"/>
          <w:szCs w:val="32"/>
        </w:rPr>
        <w:t>Tables</w:t>
      </w:r>
    </w:p>
    <w:p w:rsidR="002A1A24" w:rsidRDefault="00286E7A">
      <w:pPr>
        <w:pStyle w:val="TableofFigures"/>
        <w:tabs>
          <w:tab w:val="right" w:leader="dot" w:pos="13948"/>
        </w:tabs>
        <w:rPr>
          <w:rFonts w:eastAsiaTheme="minorEastAsia"/>
          <w:noProof/>
          <w:lang w:eastAsia="en-IE"/>
        </w:rPr>
      </w:pPr>
      <w:r>
        <w:rPr>
          <w:rFonts w:asciiTheme="majorHAnsi" w:hAnsiTheme="majorHAnsi"/>
          <w:color w:val="1F497D" w:themeColor="text2"/>
          <w:sz w:val="32"/>
          <w:szCs w:val="32"/>
        </w:rPr>
        <w:fldChar w:fldCharType="begin"/>
      </w:r>
      <w:r w:rsidR="001D2042">
        <w:rPr>
          <w:rFonts w:asciiTheme="majorHAnsi" w:hAnsiTheme="majorHAnsi"/>
          <w:color w:val="1F497D" w:themeColor="text2"/>
          <w:sz w:val="32"/>
          <w:szCs w:val="32"/>
        </w:rPr>
        <w:instrText xml:space="preserve"> TOC \h \z \c "Table" </w:instrText>
      </w:r>
      <w:r>
        <w:rPr>
          <w:rFonts w:asciiTheme="majorHAnsi" w:hAnsiTheme="majorHAnsi"/>
          <w:color w:val="1F497D" w:themeColor="text2"/>
          <w:sz w:val="32"/>
          <w:szCs w:val="32"/>
        </w:rPr>
        <w:fldChar w:fldCharType="separate"/>
      </w:r>
      <w:hyperlink w:anchor="_Toc447101633" w:history="1">
        <w:r w:rsidR="002A1A24" w:rsidRPr="00AF60B7">
          <w:rPr>
            <w:rStyle w:val="Hyperlink"/>
            <w:noProof/>
          </w:rPr>
          <w:t>Table 2</w:t>
        </w:r>
        <w:r w:rsidR="002A1A24" w:rsidRPr="00AF60B7">
          <w:rPr>
            <w:rStyle w:val="Hyperlink"/>
            <w:noProof/>
          </w:rPr>
          <w:noBreakHyphen/>
          <w:t>1 Host to Aphos 32 packet format</w:t>
        </w:r>
        <w:r w:rsidR="002A1A24">
          <w:rPr>
            <w:noProof/>
            <w:webHidden/>
          </w:rPr>
          <w:tab/>
        </w:r>
        <w:r>
          <w:rPr>
            <w:noProof/>
            <w:webHidden/>
          </w:rPr>
          <w:fldChar w:fldCharType="begin"/>
        </w:r>
        <w:r w:rsidR="002A1A24">
          <w:rPr>
            <w:noProof/>
            <w:webHidden/>
          </w:rPr>
          <w:instrText xml:space="preserve"> PAGEREF _Toc447101633 \h </w:instrText>
        </w:r>
        <w:r>
          <w:rPr>
            <w:noProof/>
            <w:webHidden/>
          </w:rPr>
        </w:r>
        <w:r>
          <w:rPr>
            <w:noProof/>
            <w:webHidden/>
          </w:rPr>
          <w:fldChar w:fldCharType="separate"/>
        </w:r>
        <w:r w:rsidR="00B33AA5">
          <w:rPr>
            <w:noProof/>
            <w:webHidden/>
          </w:rPr>
          <w:t>6</w:t>
        </w:r>
        <w:r>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34" w:history="1">
        <w:r w:rsidR="002A1A24" w:rsidRPr="00AF60B7">
          <w:rPr>
            <w:rStyle w:val="Hyperlink"/>
            <w:noProof/>
          </w:rPr>
          <w:t>Table 2</w:t>
        </w:r>
        <w:r w:rsidR="002A1A24" w:rsidRPr="00AF60B7">
          <w:rPr>
            <w:rStyle w:val="Hyperlink"/>
            <w:noProof/>
          </w:rPr>
          <w:noBreakHyphen/>
          <w:t>2 Aphos to Host packet structure</w:t>
        </w:r>
        <w:r w:rsidR="002A1A24">
          <w:rPr>
            <w:noProof/>
            <w:webHidden/>
          </w:rPr>
          <w:tab/>
        </w:r>
        <w:r w:rsidR="00286E7A">
          <w:rPr>
            <w:noProof/>
            <w:webHidden/>
          </w:rPr>
          <w:fldChar w:fldCharType="begin"/>
        </w:r>
        <w:r w:rsidR="002A1A24">
          <w:rPr>
            <w:noProof/>
            <w:webHidden/>
          </w:rPr>
          <w:instrText xml:space="preserve"> PAGEREF _Toc447101634 \h </w:instrText>
        </w:r>
        <w:r w:rsidR="00286E7A">
          <w:rPr>
            <w:noProof/>
            <w:webHidden/>
          </w:rPr>
        </w:r>
        <w:r w:rsidR="00286E7A">
          <w:rPr>
            <w:noProof/>
            <w:webHidden/>
          </w:rPr>
          <w:fldChar w:fldCharType="separate"/>
        </w:r>
        <w:r>
          <w:rPr>
            <w:noProof/>
            <w:webHidden/>
          </w:rPr>
          <w:t>8</w:t>
        </w:r>
        <w:r w:rsidR="00286E7A">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35" w:history="1">
        <w:r w:rsidR="002A1A24" w:rsidRPr="00AF60B7">
          <w:rPr>
            <w:rStyle w:val="Hyperlink"/>
            <w:noProof/>
          </w:rPr>
          <w:t>Table 2</w:t>
        </w:r>
        <w:r w:rsidR="002A1A24" w:rsidRPr="00AF60B7">
          <w:rPr>
            <w:rStyle w:val="Hyperlink"/>
            <w:noProof/>
          </w:rPr>
          <w:noBreakHyphen/>
          <w:t>3 setting the light pulse duration</w:t>
        </w:r>
        <w:r w:rsidR="002A1A24">
          <w:rPr>
            <w:noProof/>
            <w:webHidden/>
          </w:rPr>
          <w:tab/>
        </w:r>
        <w:r w:rsidR="00286E7A">
          <w:rPr>
            <w:noProof/>
            <w:webHidden/>
          </w:rPr>
          <w:fldChar w:fldCharType="begin"/>
        </w:r>
        <w:r w:rsidR="002A1A24">
          <w:rPr>
            <w:noProof/>
            <w:webHidden/>
          </w:rPr>
          <w:instrText xml:space="preserve"> PAGEREF _Toc447101635 \h </w:instrText>
        </w:r>
        <w:r w:rsidR="00286E7A">
          <w:rPr>
            <w:noProof/>
            <w:webHidden/>
          </w:rPr>
        </w:r>
        <w:r w:rsidR="00286E7A">
          <w:rPr>
            <w:noProof/>
            <w:webHidden/>
          </w:rPr>
          <w:fldChar w:fldCharType="separate"/>
        </w:r>
        <w:r>
          <w:rPr>
            <w:noProof/>
            <w:webHidden/>
          </w:rPr>
          <w:t>9</w:t>
        </w:r>
        <w:r w:rsidR="00286E7A">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36" w:history="1">
        <w:r w:rsidR="002A1A24" w:rsidRPr="00AF60B7">
          <w:rPr>
            <w:rStyle w:val="Hyperlink"/>
            <w:noProof/>
          </w:rPr>
          <w:t>Table 2</w:t>
        </w:r>
        <w:r w:rsidR="002A1A24" w:rsidRPr="00AF60B7">
          <w:rPr>
            <w:rStyle w:val="Hyperlink"/>
            <w:noProof/>
          </w:rPr>
          <w:noBreakHyphen/>
          <w:t>4 setting the LED intensity level</w:t>
        </w:r>
        <w:r w:rsidR="002A1A24">
          <w:rPr>
            <w:noProof/>
            <w:webHidden/>
          </w:rPr>
          <w:tab/>
        </w:r>
        <w:r w:rsidR="00286E7A">
          <w:rPr>
            <w:noProof/>
            <w:webHidden/>
          </w:rPr>
          <w:fldChar w:fldCharType="begin"/>
        </w:r>
        <w:r w:rsidR="002A1A24">
          <w:rPr>
            <w:noProof/>
            <w:webHidden/>
          </w:rPr>
          <w:instrText xml:space="preserve"> PAGEREF _Toc447101636 \h </w:instrText>
        </w:r>
        <w:r w:rsidR="00286E7A">
          <w:rPr>
            <w:noProof/>
            <w:webHidden/>
          </w:rPr>
        </w:r>
        <w:r w:rsidR="00286E7A">
          <w:rPr>
            <w:noProof/>
            <w:webHidden/>
          </w:rPr>
          <w:fldChar w:fldCharType="separate"/>
        </w:r>
        <w:r>
          <w:rPr>
            <w:noProof/>
            <w:webHidden/>
          </w:rPr>
          <w:t>9</w:t>
        </w:r>
        <w:r w:rsidR="00286E7A">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37" w:history="1">
        <w:r w:rsidR="002A1A24" w:rsidRPr="00AF60B7">
          <w:rPr>
            <w:rStyle w:val="Hyperlink"/>
            <w:noProof/>
          </w:rPr>
          <w:t>Table 3</w:t>
        </w:r>
        <w:r w:rsidR="002A1A24" w:rsidRPr="00AF60B7">
          <w:rPr>
            <w:rStyle w:val="Hyperlink"/>
            <w:noProof/>
          </w:rPr>
          <w:noBreakHyphen/>
          <w:t>1 Aphos Strobe 32 Trigger input specifics</w:t>
        </w:r>
        <w:r w:rsidR="002A1A24">
          <w:rPr>
            <w:noProof/>
            <w:webHidden/>
          </w:rPr>
          <w:tab/>
        </w:r>
        <w:r w:rsidR="00286E7A">
          <w:rPr>
            <w:noProof/>
            <w:webHidden/>
          </w:rPr>
          <w:fldChar w:fldCharType="begin"/>
        </w:r>
        <w:r w:rsidR="002A1A24">
          <w:rPr>
            <w:noProof/>
            <w:webHidden/>
          </w:rPr>
          <w:instrText xml:space="preserve"> PAGEREF _Toc447101637 \h </w:instrText>
        </w:r>
        <w:r w:rsidR="00286E7A">
          <w:rPr>
            <w:noProof/>
            <w:webHidden/>
          </w:rPr>
        </w:r>
        <w:r w:rsidR="00286E7A">
          <w:rPr>
            <w:noProof/>
            <w:webHidden/>
          </w:rPr>
          <w:fldChar w:fldCharType="separate"/>
        </w:r>
        <w:r>
          <w:rPr>
            <w:noProof/>
            <w:webHidden/>
          </w:rPr>
          <w:t>13</w:t>
        </w:r>
        <w:r w:rsidR="00286E7A">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38" w:history="1">
        <w:r w:rsidR="002A1A24" w:rsidRPr="00AF60B7">
          <w:rPr>
            <w:rStyle w:val="Hyperlink"/>
            <w:noProof/>
          </w:rPr>
          <w:t>Table 4</w:t>
        </w:r>
        <w:r w:rsidR="002A1A24" w:rsidRPr="00AF60B7">
          <w:rPr>
            <w:rStyle w:val="Hyperlink"/>
            <w:noProof/>
          </w:rPr>
          <w:noBreakHyphen/>
          <w:t>1 Snapshot of factory set registers</w:t>
        </w:r>
        <w:r w:rsidR="002A1A24">
          <w:rPr>
            <w:noProof/>
            <w:webHidden/>
          </w:rPr>
          <w:tab/>
        </w:r>
        <w:r w:rsidR="00286E7A">
          <w:rPr>
            <w:noProof/>
            <w:webHidden/>
          </w:rPr>
          <w:fldChar w:fldCharType="begin"/>
        </w:r>
        <w:r w:rsidR="002A1A24">
          <w:rPr>
            <w:noProof/>
            <w:webHidden/>
          </w:rPr>
          <w:instrText xml:space="preserve"> PAGEREF _Toc447101638 \h </w:instrText>
        </w:r>
        <w:r w:rsidR="00286E7A">
          <w:rPr>
            <w:noProof/>
            <w:webHidden/>
          </w:rPr>
        </w:r>
        <w:r w:rsidR="00286E7A">
          <w:rPr>
            <w:noProof/>
            <w:webHidden/>
          </w:rPr>
          <w:fldChar w:fldCharType="separate"/>
        </w:r>
        <w:r>
          <w:rPr>
            <w:noProof/>
            <w:webHidden/>
          </w:rPr>
          <w:t>14</w:t>
        </w:r>
        <w:r w:rsidR="00286E7A">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39" w:history="1">
        <w:r w:rsidR="002A1A24" w:rsidRPr="00AF60B7">
          <w:rPr>
            <w:rStyle w:val="Hyperlink"/>
            <w:noProof/>
          </w:rPr>
          <w:t>Table 4</w:t>
        </w:r>
        <w:r w:rsidR="002A1A24" w:rsidRPr="00AF60B7">
          <w:rPr>
            <w:rStyle w:val="Hyperlink"/>
            <w:noProof/>
          </w:rPr>
          <w:noBreakHyphen/>
          <w:t>2 Strobe light pulse operation</w:t>
        </w:r>
        <w:r w:rsidR="002A1A24">
          <w:rPr>
            <w:noProof/>
            <w:webHidden/>
          </w:rPr>
          <w:tab/>
        </w:r>
        <w:r w:rsidR="00286E7A">
          <w:rPr>
            <w:noProof/>
            <w:webHidden/>
          </w:rPr>
          <w:fldChar w:fldCharType="begin"/>
        </w:r>
        <w:r w:rsidR="002A1A24">
          <w:rPr>
            <w:noProof/>
            <w:webHidden/>
          </w:rPr>
          <w:instrText xml:space="preserve"> PAGEREF _Toc447101639 \h </w:instrText>
        </w:r>
        <w:r w:rsidR="00286E7A">
          <w:rPr>
            <w:noProof/>
            <w:webHidden/>
          </w:rPr>
        </w:r>
        <w:r w:rsidR="00286E7A">
          <w:rPr>
            <w:noProof/>
            <w:webHidden/>
          </w:rPr>
          <w:fldChar w:fldCharType="separate"/>
        </w:r>
        <w:r>
          <w:rPr>
            <w:noProof/>
            <w:webHidden/>
          </w:rPr>
          <w:t>15</w:t>
        </w:r>
        <w:r w:rsidR="00286E7A">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40" w:history="1">
        <w:r w:rsidR="002A1A24" w:rsidRPr="00AF60B7">
          <w:rPr>
            <w:rStyle w:val="Hyperlink"/>
            <w:noProof/>
          </w:rPr>
          <w:t>Table 4</w:t>
        </w:r>
        <w:r w:rsidR="002A1A24" w:rsidRPr="00AF60B7">
          <w:rPr>
            <w:rStyle w:val="Hyperlink"/>
            <w:noProof/>
          </w:rPr>
          <w:noBreakHyphen/>
          <w:t>3 Example A32 single shot configuration</w:t>
        </w:r>
        <w:r w:rsidR="002A1A24">
          <w:rPr>
            <w:noProof/>
            <w:webHidden/>
          </w:rPr>
          <w:tab/>
        </w:r>
        <w:r w:rsidR="00286E7A">
          <w:rPr>
            <w:noProof/>
            <w:webHidden/>
          </w:rPr>
          <w:fldChar w:fldCharType="begin"/>
        </w:r>
        <w:r w:rsidR="002A1A24">
          <w:rPr>
            <w:noProof/>
            <w:webHidden/>
          </w:rPr>
          <w:instrText xml:space="preserve"> PAGEREF _Toc447101640 \h </w:instrText>
        </w:r>
        <w:r w:rsidR="00286E7A">
          <w:rPr>
            <w:noProof/>
            <w:webHidden/>
          </w:rPr>
        </w:r>
        <w:r w:rsidR="00286E7A">
          <w:rPr>
            <w:noProof/>
            <w:webHidden/>
          </w:rPr>
          <w:fldChar w:fldCharType="separate"/>
        </w:r>
        <w:r>
          <w:rPr>
            <w:noProof/>
            <w:webHidden/>
          </w:rPr>
          <w:t>17</w:t>
        </w:r>
        <w:r w:rsidR="00286E7A">
          <w:rPr>
            <w:noProof/>
            <w:webHidden/>
          </w:rPr>
          <w:fldChar w:fldCharType="end"/>
        </w:r>
      </w:hyperlink>
    </w:p>
    <w:p w:rsidR="001470AE" w:rsidRDefault="00286E7A">
      <w:pPr>
        <w:rPr>
          <w:rFonts w:asciiTheme="majorHAnsi" w:hAnsiTheme="majorHAnsi"/>
          <w:color w:val="1F497D" w:themeColor="text2"/>
          <w:sz w:val="32"/>
          <w:szCs w:val="32"/>
        </w:rPr>
      </w:pPr>
      <w:r>
        <w:rPr>
          <w:rFonts w:asciiTheme="majorHAnsi" w:hAnsiTheme="majorHAnsi"/>
          <w:color w:val="1F497D" w:themeColor="text2"/>
          <w:sz w:val="32"/>
          <w:szCs w:val="32"/>
        </w:rPr>
        <w:fldChar w:fldCharType="end"/>
      </w:r>
    </w:p>
    <w:p w:rsidR="00B048AC" w:rsidRPr="00056D14" w:rsidRDefault="00056D14">
      <w:pPr>
        <w:rPr>
          <w:rFonts w:asciiTheme="majorHAnsi" w:hAnsiTheme="majorHAnsi"/>
          <w:color w:val="1F497D" w:themeColor="text2"/>
          <w:sz w:val="32"/>
          <w:szCs w:val="32"/>
        </w:rPr>
      </w:pPr>
      <w:r w:rsidRPr="00056D14">
        <w:rPr>
          <w:rFonts w:asciiTheme="majorHAnsi" w:hAnsiTheme="majorHAnsi"/>
          <w:color w:val="1F497D" w:themeColor="text2"/>
          <w:sz w:val="32"/>
          <w:szCs w:val="32"/>
        </w:rPr>
        <w:t>List of Figures</w:t>
      </w:r>
    </w:p>
    <w:p w:rsidR="002A1A24" w:rsidRDefault="00286E7A">
      <w:pPr>
        <w:pStyle w:val="TableofFigures"/>
        <w:tabs>
          <w:tab w:val="right" w:leader="dot" w:pos="13948"/>
        </w:tabs>
        <w:rPr>
          <w:rFonts w:eastAsiaTheme="minorEastAsia"/>
          <w:noProof/>
          <w:lang w:eastAsia="en-IE"/>
        </w:rPr>
      </w:pPr>
      <w:r>
        <w:rPr>
          <w:rFonts w:asciiTheme="majorHAnsi" w:hAnsiTheme="majorHAnsi"/>
          <w:color w:val="0070C0"/>
          <w:sz w:val="32"/>
          <w:szCs w:val="32"/>
        </w:rPr>
        <w:fldChar w:fldCharType="begin"/>
      </w:r>
      <w:r w:rsidR="006F3387">
        <w:rPr>
          <w:rFonts w:asciiTheme="majorHAnsi" w:hAnsiTheme="majorHAnsi"/>
          <w:color w:val="0070C0"/>
          <w:sz w:val="32"/>
          <w:szCs w:val="32"/>
        </w:rPr>
        <w:instrText xml:space="preserve"> TOC \h \z \c "Figure" </w:instrText>
      </w:r>
      <w:r>
        <w:rPr>
          <w:rFonts w:asciiTheme="majorHAnsi" w:hAnsiTheme="majorHAnsi"/>
          <w:color w:val="0070C0"/>
          <w:sz w:val="32"/>
          <w:szCs w:val="32"/>
        </w:rPr>
        <w:fldChar w:fldCharType="separate"/>
      </w:r>
      <w:hyperlink w:anchor="_Toc447101641" w:history="1">
        <w:r w:rsidR="002A1A24" w:rsidRPr="00452761">
          <w:rPr>
            <w:rStyle w:val="Hyperlink"/>
            <w:noProof/>
          </w:rPr>
          <w:t>Figure 1 - Photo of the Aphos 32 Strobe light</w:t>
        </w:r>
        <w:r w:rsidR="002A1A24">
          <w:rPr>
            <w:noProof/>
            <w:webHidden/>
          </w:rPr>
          <w:tab/>
        </w:r>
        <w:r>
          <w:rPr>
            <w:noProof/>
            <w:webHidden/>
          </w:rPr>
          <w:fldChar w:fldCharType="begin"/>
        </w:r>
        <w:r w:rsidR="002A1A24">
          <w:rPr>
            <w:noProof/>
            <w:webHidden/>
          </w:rPr>
          <w:instrText xml:space="preserve"> PAGEREF _Toc447101641 \h </w:instrText>
        </w:r>
        <w:r>
          <w:rPr>
            <w:noProof/>
            <w:webHidden/>
          </w:rPr>
        </w:r>
        <w:r>
          <w:rPr>
            <w:noProof/>
            <w:webHidden/>
          </w:rPr>
          <w:fldChar w:fldCharType="separate"/>
        </w:r>
        <w:r w:rsidR="00B33AA5">
          <w:rPr>
            <w:noProof/>
            <w:webHidden/>
          </w:rPr>
          <w:t>4</w:t>
        </w:r>
        <w:r>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42" w:history="1">
        <w:r w:rsidR="002A1A24" w:rsidRPr="00452761">
          <w:rPr>
            <w:rStyle w:val="Hyperlink"/>
            <w:noProof/>
          </w:rPr>
          <w:t>Figure 2 - Serial setup for the Aphos 32 CLI</w:t>
        </w:r>
        <w:r w:rsidR="002A1A24">
          <w:rPr>
            <w:noProof/>
            <w:webHidden/>
          </w:rPr>
          <w:tab/>
        </w:r>
        <w:r w:rsidR="00286E7A">
          <w:rPr>
            <w:noProof/>
            <w:webHidden/>
          </w:rPr>
          <w:fldChar w:fldCharType="begin"/>
        </w:r>
        <w:r w:rsidR="002A1A24">
          <w:rPr>
            <w:noProof/>
            <w:webHidden/>
          </w:rPr>
          <w:instrText xml:space="preserve"> PAGEREF _Toc447101642 \h </w:instrText>
        </w:r>
        <w:r w:rsidR="00286E7A">
          <w:rPr>
            <w:noProof/>
            <w:webHidden/>
          </w:rPr>
        </w:r>
        <w:r w:rsidR="00286E7A">
          <w:rPr>
            <w:noProof/>
            <w:webHidden/>
          </w:rPr>
          <w:fldChar w:fldCharType="separate"/>
        </w:r>
        <w:r>
          <w:rPr>
            <w:noProof/>
            <w:webHidden/>
          </w:rPr>
          <w:t>5</w:t>
        </w:r>
        <w:r w:rsidR="00286E7A">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43" w:history="1">
        <w:r w:rsidR="002A1A24" w:rsidRPr="00452761">
          <w:rPr>
            <w:rStyle w:val="Hyperlink"/>
            <w:noProof/>
          </w:rPr>
          <w:t>Figure 3 - Host to Aphos Strobe packet structure</w:t>
        </w:r>
        <w:r w:rsidR="002A1A24">
          <w:rPr>
            <w:noProof/>
            <w:webHidden/>
          </w:rPr>
          <w:tab/>
        </w:r>
        <w:r w:rsidR="00286E7A">
          <w:rPr>
            <w:noProof/>
            <w:webHidden/>
          </w:rPr>
          <w:fldChar w:fldCharType="begin"/>
        </w:r>
        <w:r w:rsidR="002A1A24">
          <w:rPr>
            <w:noProof/>
            <w:webHidden/>
          </w:rPr>
          <w:instrText xml:space="preserve"> PAGEREF _Toc447101643 \h </w:instrText>
        </w:r>
        <w:r w:rsidR="00286E7A">
          <w:rPr>
            <w:noProof/>
            <w:webHidden/>
          </w:rPr>
        </w:r>
        <w:r w:rsidR="00286E7A">
          <w:rPr>
            <w:noProof/>
            <w:webHidden/>
          </w:rPr>
          <w:fldChar w:fldCharType="separate"/>
        </w:r>
        <w:r>
          <w:rPr>
            <w:noProof/>
            <w:webHidden/>
          </w:rPr>
          <w:t>6</w:t>
        </w:r>
        <w:r w:rsidR="00286E7A">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44" w:history="1">
        <w:r w:rsidR="002A1A24" w:rsidRPr="00452761">
          <w:rPr>
            <w:rStyle w:val="Hyperlink"/>
            <w:noProof/>
          </w:rPr>
          <w:t>Figure 4 - Putty setup to append CRLF onto each packet sent to the light</w:t>
        </w:r>
        <w:r w:rsidR="002A1A24">
          <w:rPr>
            <w:noProof/>
            <w:webHidden/>
          </w:rPr>
          <w:tab/>
        </w:r>
        <w:r w:rsidR="00286E7A">
          <w:rPr>
            <w:noProof/>
            <w:webHidden/>
          </w:rPr>
          <w:fldChar w:fldCharType="begin"/>
        </w:r>
        <w:r w:rsidR="002A1A24">
          <w:rPr>
            <w:noProof/>
            <w:webHidden/>
          </w:rPr>
          <w:instrText xml:space="preserve"> PAGEREF _Toc447101644 \h </w:instrText>
        </w:r>
        <w:r w:rsidR="00286E7A">
          <w:rPr>
            <w:noProof/>
            <w:webHidden/>
          </w:rPr>
        </w:r>
        <w:r w:rsidR="00286E7A">
          <w:rPr>
            <w:noProof/>
            <w:webHidden/>
          </w:rPr>
          <w:fldChar w:fldCharType="separate"/>
        </w:r>
        <w:r>
          <w:rPr>
            <w:noProof/>
            <w:webHidden/>
          </w:rPr>
          <w:t>7</w:t>
        </w:r>
        <w:r w:rsidR="00286E7A">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45" w:history="1">
        <w:r w:rsidR="002A1A24" w:rsidRPr="00452761">
          <w:rPr>
            <w:rStyle w:val="Hyperlink"/>
            <w:noProof/>
          </w:rPr>
          <w:t>Figure 5 - Aphos Strobe to Host packet structure</w:t>
        </w:r>
        <w:r w:rsidR="002A1A24">
          <w:rPr>
            <w:noProof/>
            <w:webHidden/>
          </w:rPr>
          <w:tab/>
        </w:r>
        <w:r w:rsidR="00286E7A">
          <w:rPr>
            <w:noProof/>
            <w:webHidden/>
          </w:rPr>
          <w:fldChar w:fldCharType="begin"/>
        </w:r>
        <w:r w:rsidR="002A1A24">
          <w:rPr>
            <w:noProof/>
            <w:webHidden/>
          </w:rPr>
          <w:instrText xml:space="preserve"> PAGEREF _Toc447101645 \h </w:instrText>
        </w:r>
        <w:r w:rsidR="00286E7A">
          <w:rPr>
            <w:noProof/>
            <w:webHidden/>
          </w:rPr>
        </w:r>
        <w:r w:rsidR="00286E7A">
          <w:rPr>
            <w:noProof/>
            <w:webHidden/>
          </w:rPr>
          <w:fldChar w:fldCharType="separate"/>
        </w:r>
        <w:r>
          <w:rPr>
            <w:noProof/>
            <w:webHidden/>
          </w:rPr>
          <w:t>8</w:t>
        </w:r>
        <w:r w:rsidR="00286E7A">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46" w:history="1">
        <w:r w:rsidR="002A1A24" w:rsidRPr="00452761">
          <w:rPr>
            <w:rStyle w:val="Hyperlink"/>
            <w:noProof/>
          </w:rPr>
          <w:t>Figure 6 - Power Data from an Aphos 32 @4Hz</w:t>
        </w:r>
        <w:r w:rsidR="002A1A24">
          <w:rPr>
            <w:noProof/>
            <w:webHidden/>
          </w:rPr>
          <w:tab/>
        </w:r>
        <w:r w:rsidR="00286E7A">
          <w:rPr>
            <w:noProof/>
            <w:webHidden/>
          </w:rPr>
          <w:fldChar w:fldCharType="begin"/>
        </w:r>
        <w:r w:rsidR="002A1A24">
          <w:rPr>
            <w:noProof/>
            <w:webHidden/>
          </w:rPr>
          <w:instrText xml:space="preserve"> PAGEREF _Toc447101646 \h </w:instrText>
        </w:r>
        <w:r w:rsidR="00286E7A">
          <w:rPr>
            <w:noProof/>
            <w:webHidden/>
          </w:rPr>
        </w:r>
        <w:r w:rsidR="00286E7A">
          <w:rPr>
            <w:noProof/>
            <w:webHidden/>
          </w:rPr>
          <w:fldChar w:fldCharType="separate"/>
        </w:r>
        <w:r>
          <w:rPr>
            <w:noProof/>
            <w:webHidden/>
          </w:rPr>
          <w:t>12</w:t>
        </w:r>
        <w:r w:rsidR="00286E7A">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47" w:history="1">
        <w:r w:rsidR="002A1A24" w:rsidRPr="00452761">
          <w:rPr>
            <w:rStyle w:val="Hyperlink"/>
            <w:noProof/>
          </w:rPr>
          <w:t>Figure 7 - Strobe light setting box in the Cathx Camera configuration software</w:t>
        </w:r>
        <w:r w:rsidR="002A1A24">
          <w:rPr>
            <w:noProof/>
            <w:webHidden/>
          </w:rPr>
          <w:tab/>
        </w:r>
        <w:r w:rsidR="00286E7A">
          <w:rPr>
            <w:noProof/>
            <w:webHidden/>
          </w:rPr>
          <w:fldChar w:fldCharType="begin"/>
        </w:r>
        <w:r w:rsidR="002A1A24">
          <w:rPr>
            <w:noProof/>
            <w:webHidden/>
          </w:rPr>
          <w:instrText xml:space="preserve"> PAGEREF _Toc447101647 \h </w:instrText>
        </w:r>
        <w:r w:rsidR="00286E7A">
          <w:rPr>
            <w:noProof/>
            <w:webHidden/>
          </w:rPr>
        </w:r>
        <w:r w:rsidR="00286E7A">
          <w:rPr>
            <w:noProof/>
            <w:webHidden/>
          </w:rPr>
          <w:fldChar w:fldCharType="separate"/>
        </w:r>
        <w:r>
          <w:rPr>
            <w:noProof/>
            <w:webHidden/>
          </w:rPr>
          <w:t>16</w:t>
        </w:r>
        <w:r w:rsidR="00286E7A">
          <w:rPr>
            <w:noProof/>
            <w:webHidden/>
          </w:rPr>
          <w:fldChar w:fldCharType="end"/>
        </w:r>
      </w:hyperlink>
    </w:p>
    <w:p w:rsidR="002A1A24" w:rsidRDefault="00B33AA5">
      <w:pPr>
        <w:pStyle w:val="TableofFigures"/>
        <w:tabs>
          <w:tab w:val="right" w:leader="dot" w:pos="13948"/>
        </w:tabs>
        <w:rPr>
          <w:rFonts w:eastAsiaTheme="minorEastAsia"/>
          <w:noProof/>
          <w:lang w:eastAsia="en-IE"/>
        </w:rPr>
      </w:pPr>
      <w:hyperlink w:anchor="_Toc447101648" w:history="1">
        <w:r w:rsidR="002A1A24" w:rsidRPr="00452761">
          <w:rPr>
            <w:rStyle w:val="Hyperlink"/>
            <w:noProof/>
          </w:rPr>
          <w:t>Figure 8 - Aphos 32 65msec single shot trace</w:t>
        </w:r>
        <w:r w:rsidR="002A1A24">
          <w:rPr>
            <w:noProof/>
            <w:webHidden/>
          </w:rPr>
          <w:tab/>
        </w:r>
        <w:r w:rsidR="00286E7A">
          <w:rPr>
            <w:noProof/>
            <w:webHidden/>
          </w:rPr>
          <w:fldChar w:fldCharType="begin"/>
        </w:r>
        <w:r w:rsidR="002A1A24">
          <w:rPr>
            <w:noProof/>
            <w:webHidden/>
          </w:rPr>
          <w:instrText xml:space="preserve"> PAGEREF _Toc447101648 \h </w:instrText>
        </w:r>
        <w:r w:rsidR="00286E7A">
          <w:rPr>
            <w:noProof/>
            <w:webHidden/>
          </w:rPr>
        </w:r>
        <w:r w:rsidR="00286E7A">
          <w:rPr>
            <w:noProof/>
            <w:webHidden/>
          </w:rPr>
          <w:fldChar w:fldCharType="separate"/>
        </w:r>
        <w:r>
          <w:rPr>
            <w:noProof/>
            <w:webHidden/>
          </w:rPr>
          <w:t>18</w:t>
        </w:r>
        <w:r w:rsidR="00286E7A">
          <w:rPr>
            <w:noProof/>
            <w:webHidden/>
          </w:rPr>
          <w:fldChar w:fldCharType="end"/>
        </w:r>
      </w:hyperlink>
    </w:p>
    <w:p w:rsidR="00056D14" w:rsidRPr="00056D14" w:rsidRDefault="00286E7A">
      <w:pPr>
        <w:rPr>
          <w:rFonts w:asciiTheme="majorHAnsi" w:hAnsiTheme="majorHAnsi"/>
          <w:color w:val="0070C0"/>
          <w:sz w:val="32"/>
          <w:szCs w:val="32"/>
        </w:rPr>
        <w:sectPr w:rsidR="00056D14" w:rsidRPr="00056D14" w:rsidSect="00B33AA5">
          <w:footerReference w:type="default" r:id="rId9"/>
          <w:footerReference w:type="first" r:id="rId10"/>
          <w:pgSz w:w="15840" w:h="12240" w:orient="landscape" w:code="1"/>
          <w:pgMar w:top="1440" w:right="1440" w:bottom="1440" w:left="1440" w:header="850" w:footer="624" w:gutter="0"/>
          <w:pgNumType w:fmt="lowerRoman" w:start="1"/>
          <w:cols w:space="708"/>
          <w:docGrid w:linePitch="360"/>
        </w:sectPr>
      </w:pPr>
      <w:r>
        <w:rPr>
          <w:rFonts w:asciiTheme="majorHAnsi" w:hAnsiTheme="majorHAnsi"/>
          <w:color w:val="0070C0"/>
          <w:sz w:val="32"/>
          <w:szCs w:val="32"/>
        </w:rPr>
        <w:fldChar w:fldCharType="end"/>
      </w:r>
    </w:p>
    <w:p w:rsidR="001470AE" w:rsidRPr="0084550E" w:rsidRDefault="001470AE" w:rsidP="001470AE">
      <w:pPr>
        <w:pStyle w:val="Heading1"/>
      </w:pPr>
      <w:bookmarkStart w:id="1" w:name="_Toc443567893"/>
      <w:bookmarkStart w:id="2" w:name="_Toc447099989"/>
      <w:r>
        <w:lastRenderedPageBreak/>
        <w:t>O</w:t>
      </w:r>
      <w:r w:rsidRPr="0084550E">
        <w:t>verview of the Aphos 32 Strobe light</w:t>
      </w:r>
      <w:bookmarkEnd w:id="1"/>
      <w:bookmarkEnd w:id="2"/>
      <w:r w:rsidRPr="0084550E">
        <w:t xml:space="preserve"> </w:t>
      </w:r>
    </w:p>
    <w:p w:rsidR="001470AE" w:rsidRDefault="001470AE" w:rsidP="001470AE">
      <w:pPr>
        <w:jc w:val="both"/>
      </w:pPr>
    </w:p>
    <w:p w:rsidR="001470AE" w:rsidRPr="00EE1D57" w:rsidRDefault="001470AE" w:rsidP="001470AE">
      <w:pPr>
        <w:jc w:val="both"/>
        <w:rPr>
          <w:rFonts w:asciiTheme="majorHAnsi" w:hAnsiTheme="majorHAnsi"/>
        </w:rPr>
      </w:pPr>
      <w:r w:rsidRPr="00EE1D57">
        <w:rPr>
          <w:rFonts w:asciiTheme="majorHAnsi" w:hAnsiTheme="majorHAnsi"/>
        </w:rPr>
        <w:t>The Aphos 32 Strobe light (strobe) is a pulsed only high intensity LED light designed for subsea operation. It consists of a subsea bottle and an LED panel. The bottle contains the control and interface electronics along with the energy storage capacitor banks and charging circuits. For reliability, the strobe consists of four independent channels each with their own charging, monitoring and storage circuits.</w:t>
      </w:r>
    </w:p>
    <w:p w:rsidR="00DE7842" w:rsidRDefault="001470AE" w:rsidP="00DE7842">
      <w:pPr>
        <w:keepNext/>
        <w:jc w:val="center"/>
      </w:pPr>
      <w:r>
        <w:rPr>
          <w:noProof/>
          <w:lang w:val="en-US"/>
        </w:rPr>
        <w:drawing>
          <wp:inline distT="0" distB="0" distL="0" distR="0">
            <wp:extent cx="2989377" cy="2658501"/>
            <wp:effectExtent l="19050" t="0" r="1473"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991127" cy="2660057"/>
                    </a:xfrm>
                    <a:prstGeom prst="rect">
                      <a:avLst/>
                    </a:prstGeom>
                    <a:noFill/>
                    <a:ln w="9525">
                      <a:noFill/>
                      <a:miter lim="800000"/>
                      <a:headEnd/>
                      <a:tailEnd/>
                    </a:ln>
                  </pic:spPr>
                </pic:pic>
              </a:graphicData>
            </a:graphic>
          </wp:inline>
        </w:drawing>
      </w:r>
    </w:p>
    <w:p w:rsidR="001470AE" w:rsidRDefault="00DE7842" w:rsidP="00DE7842">
      <w:pPr>
        <w:pStyle w:val="Caption"/>
        <w:jc w:val="center"/>
      </w:pPr>
      <w:bookmarkStart w:id="3" w:name="_Toc447101641"/>
      <w:r>
        <w:t xml:space="preserve">Figure </w:t>
      </w:r>
      <w:fldSimple w:instr=" SEQ Figure \* ARABIC ">
        <w:r w:rsidR="00B33AA5">
          <w:rPr>
            <w:noProof/>
          </w:rPr>
          <w:t>1</w:t>
        </w:r>
      </w:fldSimple>
      <w:r>
        <w:t xml:space="preserve"> - Photo of the Aphos 32 Strobe light</w:t>
      </w:r>
      <w:bookmarkEnd w:id="3"/>
    </w:p>
    <w:p w:rsidR="001470AE" w:rsidRPr="00EE1D57" w:rsidRDefault="001470AE" w:rsidP="001470AE">
      <w:pPr>
        <w:jc w:val="both"/>
        <w:rPr>
          <w:rFonts w:asciiTheme="majorHAnsi" w:hAnsiTheme="majorHAnsi"/>
        </w:rPr>
      </w:pPr>
      <w:r w:rsidRPr="00EE1D57">
        <w:rPr>
          <w:rFonts w:asciiTheme="majorHAnsi" w:hAnsiTheme="majorHAnsi"/>
        </w:rPr>
        <w:t>The LED panel consists of 4 channels each with 8 high Power LED’s connected in series. Each channel is routed back to its associated channel in the bottle. The LED panels come in wide angle and controlled angle variants.</w:t>
      </w:r>
      <w:r>
        <w:rPr>
          <w:rFonts w:asciiTheme="majorHAnsi" w:hAnsiTheme="majorHAnsi"/>
        </w:rPr>
        <w:t xml:space="preserve"> </w:t>
      </w:r>
      <w:r w:rsidRPr="00EE1D57">
        <w:rPr>
          <w:rFonts w:asciiTheme="majorHAnsi" w:hAnsiTheme="majorHAnsi"/>
        </w:rPr>
        <w:t xml:space="preserve">To trigger the light, a TTL level trigger is applied to the Trigger +/- inputs via the rear bulkhead connector. The trigger input circuit is optically isolated. The light uses its own internal timing register to determine how long to fire for. This register is controllable over the RS485 interface. </w:t>
      </w:r>
    </w:p>
    <w:p w:rsidR="001470AE" w:rsidRPr="00EE1D57" w:rsidRDefault="001470AE" w:rsidP="001470AE">
      <w:pPr>
        <w:jc w:val="both"/>
        <w:rPr>
          <w:rFonts w:asciiTheme="majorHAnsi" w:hAnsiTheme="majorHAnsi"/>
        </w:rPr>
      </w:pPr>
      <w:r w:rsidRPr="00EE1D57">
        <w:rPr>
          <w:rFonts w:asciiTheme="majorHAnsi" w:hAnsiTheme="majorHAnsi"/>
        </w:rPr>
        <w:t xml:space="preserve">To aid in quick deployment of the light, each Aphos 32 is programmed to automatically charge on power up. This means that the light can be strobed by applying a trigger signal, there is no software control required. Table 2 details the lights default factory setup. The light can be further controlled and configured via the RS485 interface on pins 3 and 4 of the rear bulkhead connector. The Strobe light has a full set of control registers and details </w:t>
      </w:r>
      <w:r w:rsidRPr="00EE1D57">
        <w:rPr>
          <w:rFonts w:asciiTheme="majorHAnsi" w:hAnsiTheme="majorHAnsi"/>
        </w:rPr>
        <w:lastRenderedPageBreak/>
        <w:t>of these are provided in the Serial communications section. The internal microcontroller in the light is equipped with a data EEPROM so the light will retain any settings that are programmed into its registers over the serial interface.</w:t>
      </w:r>
    </w:p>
    <w:p w:rsidR="001470AE" w:rsidRDefault="001470AE" w:rsidP="001470AE">
      <w:pPr>
        <w:jc w:val="both"/>
      </w:pPr>
    </w:p>
    <w:p w:rsidR="001470AE" w:rsidRPr="0084550E" w:rsidRDefault="001470AE" w:rsidP="001470AE">
      <w:pPr>
        <w:pStyle w:val="Heading1"/>
        <w:rPr>
          <w:rFonts w:cs="Arial"/>
        </w:rPr>
      </w:pPr>
      <w:bookmarkStart w:id="4" w:name="_Toc426674058"/>
      <w:bookmarkStart w:id="5" w:name="_Toc443567894"/>
      <w:bookmarkStart w:id="6" w:name="_Toc447099990"/>
      <w:r w:rsidRPr="0084550E">
        <w:rPr>
          <w:rFonts w:cs="Arial"/>
        </w:rPr>
        <w:t xml:space="preserve">Serial </w:t>
      </w:r>
      <w:r>
        <w:rPr>
          <w:rFonts w:cs="Arial"/>
        </w:rPr>
        <w:t>Comm</w:t>
      </w:r>
      <w:r w:rsidRPr="0084550E">
        <w:rPr>
          <w:rFonts w:cs="Arial"/>
        </w:rPr>
        <w:t>unications Setup</w:t>
      </w:r>
      <w:bookmarkEnd w:id="4"/>
      <w:bookmarkEnd w:id="5"/>
      <w:bookmarkEnd w:id="6"/>
    </w:p>
    <w:p w:rsidR="001470AE" w:rsidRPr="00EE1D57" w:rsidRDefault="001470AE" w:rsidP="001470AE">
      <w:pPr>
        <w:rPr>
          <w:rFonts w:asciiTheme="majorHAnsi" w:hAnsiTheme="majorHAnsi" w:cs="Arial"/>
        </w:rPr>
      </w:pPr>
      <w:r w:rsidRPr="00EE1D57">
        <w:rPr>
          <w:rFonts w:asciiTheme="majorHAnsi" w:hAnsiTheme="majorHAnsi" w:cs="Arial"/>
        </w:rPr>
        <w:t>The light is equipped with an RS485 half-duplex serial interface. The baud rate used to communicate with the lights is 57600 baud. It is possible to change the baud rate to one of a fixed number of speeds. The data format used is 8 data bits, no par</w:t>
      </w:r>
      <w:r w:rsidR="00DE7842">
        <w:rPr>
          <w:rFonts w:asciiTheme="majorHAnsi" w:hAnsiTheme="majorHAnsi" w:cs="Arial"/>
        </w:rPr>
        <w:t>ity and 1 stop bit (8N1).  Fig.2</w:t>
      </w:r>
      <w:r w:rsidRPr="00EE1D57">
        <w:rPr>
          <w:rFonts w:asciiTheme="majorHAnsi" w:hAnsiTheme="majorHAnsi" w:cs="Arial"/>
        </w:rPr>
        <w:t xml:space="preserve"> shows a screen shot from the Putty terminal software showing an example of the serial setup for COM6</w:t>
      </w:r>
    </w:p>
    <w:p w:rsidR="00DE7842" w:rsidRDefault="001470AE" w:rsidP="00DE7842">
      <w:pPr>
        <w:keepNext/>
        <w:jc w:val="center"/>
      </w:pPr>
      <w:r>
        <w:rPr>
          <w:rFonts w:cs="Arial"/>
          <w:noProof/>
          <w:lang w:val="en-US"/>
        </w:rPr>
        <w:drawing>
          <wp:inline distT="0" distB="0" distL="0" distR="0">
            <wp:extent cx="2383790" cy="2304612"/>
            <wp:effectExtent l="1905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383790" cy="2304612"/>
                    </a:xfrm>
                    <a:prstGeom prst="rect">
                      <a:avLst/>
                    </a:prstGeom>
                    <a:noFill/>
                    <a:ln w="9525">
                      <a:noFill/>
                      <a:miter lim="800000"/>
                      <a:headEnd/>
                      <a:tailEnd/>
                    </a:ln>
                  </pic:spPr>
                </pic:pic>
              </a:graphicData>
            </a:graphic>
          </wp:inline>
        </w:drawing>
      </w:r>
    </w:p>
    <w:p w:rsidR="001470AE" w:rsidRDefault="00DE7842" w:rsidP="00DE7842">
      <w:pPr>
        <w:pStyle w:val="Caption"/>
        <w:jc w:val="center"/>
        <w:rPr>
          <w:rFonts w:cs="Arial"/>
        </w:rPr>
      </w:pPr>
      <w:bookmarkStart w:id="7" w:name="_Toc447101642"/>
      <w:r>
        <w:t xml:space="preserve">Figure </w:t>
      </w:r>
      <w:fldSimple w:instr=" SEQ Figure \* ARABIC ">
        <w:r w:rsidR="00B33AA5">
          <w:rPr>
            <w:noProof/>
          </w:rPr>
          <w:t>2</w:t>
        </w:r>
      </w:fldSimple>
      <w:r>
        <w:t xml:space="preserve"> - Serial setup for the Aphos 32 CLI</w:t>
      </w:r>
      <w:bookmarkEnd w:id="7"/>
    </w:p>
    <w:p w:rsidR="001470AE" w:rsidRPr="00EE1D57" w:rsidRDefault="001470AE" w:rsidP="001470AE">
      <w:pPr>
        <w:rPr>
          <w:rFonts w:asciiTheme="majorHAnsi" w:hAnsiTheme="majorHAnsi" w:cs="Arial"/>
        </w:rPr>
      </w:pPr>
      <w:r w:rsidRPr="00EE1D57">
        <w:rPr>
          <w:rFonts w:asciiTheme="majorHAnsi" w:hAnsiTheme="majorHAnsi" w:cs="Arial"/>
        </w:rPr>
        <w:t>The communications architecture is a master/slave system in the light. The light will never send data onto the RS485 bus unless it is asked to do so by the host.</w:t>
      </w:r>
    </w:p>
    <w:p w:rsidR="001470AE" w:rsidRDefault="001470AE" w:rsidP="001470AE">
      <w:pPr>
        <w:rPr>
          <w:rFonts w:cs="Arial"/>
        </w:rPr>
      </w:pPr>
    </w:p>
    <w:p w:rsidR="001470AE" w:rsidRPr="0084550E" w:rsidRDefault="001470AE" w:rsidP="001470AE">
      <w:pPr>
        <w:rPr>
          <w:rFonts w:cs="Arial"/>
        </w:rPr>
      </w:pPr>
    </w:p>
    <w:p w:rsidR="001470AE" w:rsidRPr="0084550E" w:rsidRDefault="001470AE" w:rsidP="001470AE">
      <w:pPr>
        <w:pStyle w:val="Heading2"/>
        <w:rPr>
          <w:rFonts w:cs="Arial"/>
        </w:rPr>
      </w:pPr>
      <w:bookmarkStart w:id="8" w:name="_Toc426674059"/>
      <w:bookmarkStart w:id="9" w:name="_Toc443567895"/>
      <w:bookmarkStart w:id="10" w:name="_Toc447099991"/>
      <w:r w:rsidRPr="0084550E">
        <w:rPr>
          <w:rFonts w:cs="Arial"/>
        </w:rPr>
        <w:lastRenderedPageBreak/>
        <w:t>Packet structure Host to Aphos</w:t>
      </w:r>
      <w:bookmarkEnd w:id="8"/>
      <w:bookmarkEnd w:id="9"/>
      <w:bookmarkEnd w:id="10"/>
    </w:p>
    <w:p w:rsidR="001470AE" w:rsidRPr="00EE1D57" w:rsidRDefault="001470AE" w:rsidP="001470AE">
      <w:pPr>
        <w:rPr>
          <w:rFonts w:asciiTheme="majorHAnsi" w:hAnsiTheme="majorHAnsi" w:cs="Arial"/>
        </w:rPr>
      </w:pPr>
      <w:r w:rsidRPr="00EE1D57">
        <w:rPr>
          <w:rFonts w:asciiTheme="majorHAnsi" w:hAnsiTheme="majorHAnsi" w:cs="Arial"/>
        </w:rPr>
        <w:t>Fig.5 illustrates the packet structure for querying or commanding the light.</w:t>
      </w:r>
    </w:p>
    <w:p w:rsidR="00DE7842" w:rsidRDefault="001470AE" w:rsidP="00DE7842">
      <w:pPr>
        <w:keepNext/>
        <w:jc w:val="center"/>
      </w:pPr>
      <w:r w:rsidRPr="0084550E">
        <w:rPr>
          <w:rFonts w:cs="Arial"/>
          <w:noProof/>
          <w:lang w:val="en-US"/>
        </w:rPr>
        <w:drawing>
          <wp:inline distT="0" distB="0" distL="0" distR="0">
            <wp:extent cx="5114925" cy="419100"/>
            <wp:effectExtent l="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114925" cy="419100"/>
                    </a:xfrm>
                    <a:prstGeom prst="rect">
                      <a:avLst/>
                    </a:prstGeom>
                  </pic:spPr>
                </pic:pic>
              </a:graphicData>
            </a:graphic>
          </wp:inline>
        </w:drawing>
      </w:r>
    </w:p>
    <w:p w:rsidR="001470AE" w:rsidRPr="0084550E" w:rsidRDefault="00DE7842" w:rsidP="00DE7842">
      <w:pPr>
        <w:pStyle w:val="Caption"/>
        <w:jc w:val="center"/>
        <w:rPr>
          <w:rFonts w:cs="Arial"/>
        </w:rPr>
      </w:pPr>
      <w:bookmarkStart w:id="11" w:name="_Toc447101643"/>
      <w:r>
        <w:t xml:space="preserve">Figure </w:t>
      </w:r>
      <w:fldSimple w:instr=" SEQ Figure \* ARABIC ">
        <w:r w:rsidR="00B33AA5">
          <w:rPr>
            <w:noProof/>
          </w:rPr>
          <w:t>3</w:t>
        </w:r>
      </w:fldSimple>
      <w:r>
        <w:t xml:space="preserve"> - Host to Aphos Strobe packet structure</w:t>
      </w:r>
      <w:bookmarkEnd w:id="11"/>
    </w:p>
    <w:p w:rsidR="001470AE" w:rsidRPr="00EE1D57" w:rsidRDefault="001470AE" w:rsidP="001470AE">
      <w:pPr>
        <w:rPr>
          <w:rFonts w:asciiTheme="majorHAnsi" w:hAnsiTheme="majorHAnsi" w:cs="Arial"/>
        </w:rPr>
      </w:pPr>
      <w:r w:rsidRPr="00EE1D57">
        <w:rPr>
          <w:rFonts w:asciiTheme="majorHAnsi" w:hAnsiTheme="majorHAnsi" w:cs="Arial"/>
        </w:rPr>
        <w:t>When sending a query or command to a light the packet fields are</w:t>
      </w:r>
      <w:r w:rsidR="00DE7842">
        <w:rPr>
          <w:rFonts w:asciiTheme="majorHAnsi" w:hAnsiTheme="majorHAnsi" w:cs="Arial"/>
        </w:rPr>
        <w:t xml:space="preserve"> broken down as shown in table 2-1</w:t>
      </w:r>
      <w:r w:rsidRPr="00EE1D57">
        <w:rPr>
          <w:rFonts w:asciiTheme="majorHAnsi" w:hAnsiTheme="majorHAnsi" w:cs="Arial"/>
        </w:rPr>
        <w:t>;</w:t>
      </w:r>
    </w:p>
    <w:p w:rsidR="00DE7842" w:rsidRDefault="001470AE" w:rsidP="00DE7842">
      <w:pPr>
        <w:keepNext/>
        <w:jc w:val="center"/>
      </w:pPr>
      <w:r w:rsidRPr="0084550E">
        <w:rPr>
          <w:rFonts w:cs="Arial"/>
          <w:noProof/>
          <w:lang w:val="en-US"/>
        </w:rPr>
        <w:drawing>
          <wp:inline distT="0" distB="0" distL="0" distR="0">
            <wp:extent cx="4663351" cy="3103278"/>
            <wp:effectExtent l="19050" t="0" r="3899"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4664045" cy="3103740"/>
                    </a:xfrm>
                    <a:prstGeom prst="rect">
                      <a:avLst/>
                    </a:prstGeom>
                  </pic:spPr>
                </pic:pic>
              </a:graphicData>
            </a:graphic>
          </wp:inline>
        </w:drawing>
      </w:r>
    </w:p>
    <w:p w:rsidR="00DE7842" w:rsidRDefault="00DE7842" w:rsidP="00DE7842">
      <w:pPr>
        <w:pStyle w:val="Caption"/>
        <w:jc w:val="center"/>
      </w:pPr>
      <w:bookmarkStart w:id="12" w:name="_Toc447101633"/>
      <w:r>
        <w:t xml:space="preserve">Table </w:t>
      </w:r>
      <w:fldSimple w:instr=" STYLEREF 1 \s ">
        <w:r w:rsidR="00B33AA5">
          <w:rPr>
            <w:noProof/>
          </w:rPr>
          <w:t>2</w:t>
        </w:r>
      </w:fldSimple>
      <w:r w:rsidR="00612C17">
        <w:noBreakHyphen/>
      </w:r>
      <w:fldSimple w:instr=" SEQ Table \* ARABIC \s 1 ">
        <w:r w:rsidR="00B33AA5">
          <w:rPr>
            <w:noProof/>
          </w:rPr>
          <w:t>1</w:t>
        </w:r>
      </w:fldSimple>
      <w:r>
        <w:t xml:space="preserve"> Host to Aphos 32 packet format</w:t>
      </w:r>
      <w:bookmarkEnd w:id="12"/>
    </w:p>
    <w:p w:rsidR="00DE7842" w:rsidRPr="00DE7842" w:rsidRDefault="00DE7842" w:rsidP="00DE7842"/>
    <w:p w:rsidR="001470AE" w:rsidRDefault="001470AE" w:rsidP="001470AE">
      <w:pPr>
        <w:pStyle w:val="Heading4"/>
      </w:pPr>
      <w:r>
        <w:lastRenderedPageBreak/>
        <w:t>Note 1:</w:t>
      </w:r>
    </w:p>
    <w:p w:rsidR="001470AE" w:rsidRPr="00EE1D57" w:rsidRDefault="001470AE" w:rsidP="001470AE">
      <w:pPr>
        <w:rPr>
          <w:rFonts w:asciiTheme="majorHAnsi" w:hAnsiTheme="majorHAnsi" w:cs="Arial"/>
        </w:rPr>
      </w:pPr>
      <w:r w:rsidRPr="00EE1D57">
        <w:rPr>
          <w:rFonts w:asciiTheme="majorHAnsi" w:hAnsiTheme="majorHAnsi" w:cs="Arial"/>
        </w:rPr>
        <w:t xml:space="preserve"> Field 9 is optional. Many commands will have only a single parameter. Also when reading data from the light, you do not send anything in Field 8 or 9. The light will interpret the lack of parameters as a ‘Get’ command and return the relevant data to the Host. If a parameter is present in Field 8 (9) then the light will interpret this command as a ‘Set’ command.</w:t>
      </w:r>
    </w:p>
    <w:p w:rsidR="001470AE" w:rsidRDefault="001470AE" w:rsidP="001470AE">
      <w:pPr>
        <w:pStyle w:val="Heading4"/>
      </w:pPr>
      <w:r>
        <w:t>Note 2:</w:t>
      </w:r>
    </w:p>
    <w:p w:rsidR="001470AE" w:rsidRPr="00EE1D57" w:rsidRDefault="001470AE" w:rsidP="001470AE">
      <w:pPr>
        <w:rPr>
          <w:rFonts w:asciiTheme="majorHAnsi" w:hAnsiTheme="majorHAnsi" w:cs="Arial"/>
        </w:rPr>
      </w:pPr>
      <w:r w:rsidRPr="00EE1D57">
        <w:rPr>
          <w:rFonts w:asciiTheme="majorHAnsi" w:hAnsiTheme="majorHAnsi" w:cs="Arial"/>
        </w:rPr>
        <w:t>For Strobe firmware version 132 and earlier, you need to append a carriage return and line feed (CRLF) onto the end of each packet sent to the light as there is a bug in the lights CLI code that causes intermittent packet receive failures. This has been resolved in later firmware versions. Fig.</w:t>
      </w:r>
      <w:r w:rsidR="00DE7842">
        <w:rPr>
          <w:rFonts w:asciiTheme="majorHAnsi" w:hAnsiTheme="majorHAnsi" w:cs="Arial"/>
        </w:rPr>
        <w:t>4</w:t>
      </w:r>
      <w:r w:rsidRPr="00EE1D57">
        <w:rPr>
          <w:rFonts w:asciiTheme="majorHAnsi" w:hAnsiTheme="majorHAnsi" w:cs="Arial"/>
        </w:rPr>
        <w:t xml:space="preserve"> below illustrates how this can be appended in the Putty terminal program.</w:t>
      </w:r>
    </w:p>
    <w:p w:rsidR="00DE7842" w:rsidRDefault="001470AE" w:rsidP="00DE7842">
      <w:pPr>
        <w:keepNext/>
        <w:jc w:val="center"/>
      </w:pPr>
      <w:r>
        <w:rPr>
          <w:rFonts w:cs="Arial"/>
          <w:noProof/>
          <w:lang w:val="en-US"/>
        </w:rPr>
        <w:drawing>
          <wp:inline distT="0" distB="0" distL="0" distR="0">
            <wp:extent cx="2825750" cy="2734059"/>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2825750" cy="2734059"/>
                    </a:xfrm>
                    <a:prstGeom prst="rect">
                      <a:avLst/>
                    </a:prstGeom>
                    <a:noFill/>
                    <a:ln w="9525">
                      <a:noFill/>
                      <a:miter lim="800000"/>
                      <a:headEnd/>
                      <a:tailEnd/>
                    </a:ln>
                  </pic:spPr>
                </pic:pic>
              </a:graphicData>
            </a:graphic>
          </wp:inline>
        </w:drawing>
      </w:r>
    </w:p>
    <w:p w:rsidR="001470AE" w:rsidRDefault="00DE7842" w:rsidP="00DE7842">
      <w:pPr>
        <w:pStyle w:val="Caption"/>
        <w:jc w:val="center"/>
        <w:rPr>
          <w:rFonts w:cs="Arial"/>
        </w:rPr>
      </w:pPr>
      <w:bookmarkStart w:id="13" w:name="_Toc447101644"/>
      <w:r>
        <w:t xml:space="preserve">Figure </w:t>
      </w:r>
      <w:fldSimple w:instr=" SEQ Figure \* ARABIC ">
        <w:r w:rsidR="00B33AA5">
          <w:rPr>
            <w:noProof/>
          </w:rPr>
          <w:t>4</w:t>
        </w:r>
      </w:fldSimple>
      <w:r>
        <w:t xml:space="preserve"> - Putty setup to append CRLF onto each packet sent to the light</w:t>
      </w:r>
      <w:bookmarkEnd w:id="13"/>
    </w:p>
    <w:p w:rsidR="001470AE" w:rsidRPr="00A607BD" w:rsidRDefault="001470AE" w:rsidP="001470AE">
      <w:pPr>
        <w:jc w:val="center"/>
        <w:rPr>
          <w:rFonts w:cs="Arial"/>
          <w:b/>
          <w:sz w:val="18"/>
        </w:rPr>
      </w:pPr>
    </w:p>
    <w:p w:rsidR="001470AE" w:rsidRPr="0084550E" w:rsidRDefault="001470AE" w:rsidP="001470AE">
      <w:pPr>
        <w:pStyle w:val="Heading2"/>
        <w:rPr>
          <w:rFonts w:cs="Arial"/>
        </w:rPr>
      </w:pPr>
      <w:bookmarkStart w:id="14" w:name="_Toc426674060"/>
      <w:bookmarkStart w:id="15" w:name="_Toc443567896"/>
      <w:bookmarkStart w:id="16" w:name="_Toc447099992"/>
      <w:r w:rsidRPr="0084550E">
        <w:rPr>
          <w:rFonts w:cs="Arial"/>
        </w:rPr>
        <w:t>Packet structure Aphos to Host</w:t>
      </w:r>
      <w:bookmarkEnd w:id="14"/>
      <w:bookmarkEnd w:id="15"/>
      <w:bookmarkEnd w:id="16"/>
    </w:p>
    <w:p w:rsidR="001470AE" w:rsidRPr="00EE1D57" w:rsidRDefault="001470AE" w:rsidP="001470AE">
      <w:pPr>
        <w:rPr>
          <w:rFonts w:asciiTheme="majorHAnsi" w:hAnsiTheme="majorHAnsi" w:cs="Arial"/>
        </w:rPr>
      </w:pPr>
      <w:r w:rsidRPr="00EE1D57">
        <w:rPr>
          <w:rFonts w:asciiTheme="majorHAnsi" w:hAnsiTheme="majorHAnsi" w:cs="Arial"/>
        </w:rPr>
        <w:t>Fig.</w:t>
      </w:r>
      <w:r w:rsidR="00DE7842">
        <w:rPr>
          <w:rFonts w:asciiTheme="majorHAnsi" w:hAnsiTheme="majorHAnsi" w:cs="Arial"/>
        </w:rPr>
        <w:t>5</w:t>
      </w:r>
      <w:r w:rsidRPr="00EE1D57">
        <w:rPr>
          <w:rFonts w:asciiTheme="majorHAnsi" w:hAnsiTheme="majorHAnsi" w:cs="Arial"/>
        </w:rPr>
        <w:t xml:space="preserve"> below illustrates the packet structure used by the light when responding to the host. The packet below is a single character response packet. In this case field 6 is the value returned from the light. Some queries from the light will result in more than one character being returned.</w:t>
      </w:r>
    </w:p>
    <w:p w:rsidR="00DE7842" w:rsidRDefault="001470AE" w:rsidP="00DE7842">
      <w:pPr>
        <w:keepNext/>
        <w:jc w:val="center"/>
      </w:pPr>
      <w:r w:rsidRPr="0084550E">
        <w:rPr>
          <w:rFonts w:cs="Arial"/>
          <w:noProof/>
          <w:lang w:val="en-US"/>
        </w:rPr>
        <w:lastRenderedPageBreak/>
        <w:drawing>
          <wp:inline distT="0" distB="0" distL="0" distR="0">
            <wp:extent cx="3695700" cy="428625"/>
            <wp:effectExtent l="0" t="0" r="0" b="9525"/>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695700" cy="428625"/>
                    </a:xfrm>
                    <a:prstGeom prst="rect">
                      <a:avLst/>
                    </a:prstGeom>
                  </pic:spPr>
                </pic:pic>
              </a:graphicData>
            </a:graphic>
          </wp:inline>
        </w:drawing>
      </w:r>
    </w:p>
    <w:p w:rsidR="001470AE" w:rsidRPr="0084550E" w:rsidRDefault="00DE7842" w:rsidP="00DE7842">
      <w:pPr>
        <w:pStyle w:val="Caption"/>
        <w:jc w:val="center"/>
        <w:rPr>
          <w:rFonts w:cs="Arial"/>
        </w:rPr>
      </w:pPr>
      <w:bookmarkStart w:id="17" w:name="_Toc447101645"/>
      <w:r>
        <w:t xml:space="preserve">Figure </w:t>
      </w:r>
      <w:fldSimple w:instr=" SEQ Figure \* ARABIC ">
        <w:r w:rsidR="00B33AA5">
          <w:rPr>
            <w:noProof/>
          </w:rPr>
          <w:t>5</w:t>
        </w:r>
      </w:fldSimple>
      <w:r>
        <w:t xml:space="preserve"> - Aphos Strobe to Host packet structure</w:t>
      </w:r>
      <w:bookmarkEnd w:id="17"/>
    </w:p>
    <w:p w:rsidR="00DE7842" w:rsidRDefault="001470AE" w:rsidP="00DE7842">
      <w:pPr>
        <w:keepNext/>
        <w:jc w:val="center"/>
      </w:pPr>
      <w:r w:rsidRPr="0084550E">
        <w:rPr>
          <w:rFonts w:cs="Arial"/>
          <w:noProof/>
          <w:lang w:val="en-US"/>
        </w:rPr>
        <w:drawing>
          <wp:inline distT="0" distB="0" distL="0" distR="0">
            <wp:extent cx="5372100" cy="299085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372100" cy="2990850"/>
                    </a:xfrm>
                    <a:prstGeom prst="rect">
                      <a:avLst/>
                    </a:prstGeom>
                  </pic:spPr>
                </pic:pic>
              </a:graphicData>
            </a:graphic>
          </wp:inline>
        </w:drawing>
      </w:r>
    </w:p>
    <w:p w:rsidR="001470AE" w:rsidRPr="0084550E" w:rsidRDefault="00DE7842" w:rsidP="00DE7842">
      <w:pPr>
        <w:pStyle w:val="Caption"/>
        <w:jc w:val="center"/>
        <w:rPr>
          <w:rFonts w:cs="Arial"/>
          <w:b w:val="0"/>
        </w:rPr>
      </w:pPr>
      <w:bookmarkStart w:id="18" w:name="_Toc447101634"/>
      <w:r>
        <w:t xml:space="preserve">Table </w:t>
      </w:r>
      <w:fldSimple w:instr=" STYLEREF 1 \s ">
        <w:r w:rsidR="00B33AA5">
          <w:rPr>
            <w:noProof/>
          </w:rPr>
          <w:t>2</w:t>
        </w:r>
      </w:fldSimple>
      <w:r w:rsidR="00612C17">
        <w:noBreakHyphen/>
      </w:r>
      <w:fldSimple w:instr=" SEQ Table \* ARABIC \s 1 ">
        <w:r w:rsidR="00B33AA5">
          <w:rPr>
            <w:noProof/>
          </w:rPr>
          <w:t>2</w:t>
        </w:r>
      </w:fldSimple>
      <w:r>
        <w:t xml:space="preserve"> Aphos to Host packet structure</w:t>
      </w:r>
      <w:bookmarkEnd w:id="18"/>
    </w:p>
    <w:p w:rsidR="001470AE" w:rsidRDefault="001470AE" w:rsidP="001470AE">
      <w:pPr>
        <w:jc w:val="center"/>
        <w:rPr>
          <w:rFonts w:cs="Arial"/>
          <w:b/>
        </w:rPr>
      </w:pPr>
    </w:p>
    <w:p w:rsidR="001470AE" w:rsidRDefault="001470AE" w:rsidP="001470AE">
      <w:pPr>
        <w:jc w:val="center"/>
        <w:rPr>
          <w:rFonts w:cs="Arial"/>
          <w:b/>
        </w:rPr>
      </w:pPr>
    </w:p>
    <w:p w:rsidR="001470AE" w:rsidRDefault="001470AE" w:rsidP="001470AE">
      <w:pPr>
        <w:jc w:val="center"/>
        <w:rPr>
          <w:rFonts w:cs="Arial"/>
          <w:b/>
        </w:rPr>
      </w:pPr>
    </w:p>
    <w:p w:rsidR="001470AE" w:rsidRDefault="001470AE" w:rsidP="001470AE">
      <w:pPr>
        <w:jc w:val="center"/>
        <w:rPr>
          <w:rFonts w:cs="Arial"/>
          <w:b/>
        </w:rPr>
      </w:pPr>
    </w:p>
    <w:p w:rsidR="001470AE" w:rsidRDefault="001470AE" w:rsidP="001470AE">
      <w:pPr>
        <w:jc w:val="center"/>
        <w:rPr>
          <w:rFonts w:cs="Arial"/>
          <w:b/>
        </w:rPr>
      </w:pPr>
    </w:p>
    <w:p w:rsidR="001470AE" w:rsidRDefault="001470AE" w:rsidP="001470AE">
      <w:pPr>
        <w:rPr>
          <w:rFonts w:cs="Arial"/>
          <w:b/>
        </w:rPr>
      </w:pPr>
    </w:p>
    <w:p w:rsidR="001470AE" w:rsidRPr="009313D3" w:rsidRDefault="001470AE" w:rsidP="001470AE">
      <w:pPr>
        <w:pStyle w:val="Heading2"/>
      </w:pPr>
      <w:bookmarkStart w:id="19" w:name="_Toc443567897"/>
      <w:bookmarkStart w:id="20" w:name="_Toc447099993"/>
      <w:r>
        <w:t>Basic light operations</w:t>
      </w:r>
      <w:bookmarkEnd w:id="19"/>
      <w:bookmarkEnd w:id="20"/>
    </w:p>
    <w:p w:rsidR="001470AE" w:rsidRPr="00EE1D57" w:rsidRDefault="001470AE" w:rsidP="001470AE">
      <w:pPr>
        <w:rPr>
          <w:rFonts w:asciiTheme="majorHAnsi" w:hAnsiTheme="majorHAnsi"/>
        </w:rPr>
      </w:pPr>
      <w:r w:rsidRPr="00EE1D57">
        <w:rPr>
          <w:rFonts w:asciiTheme="majorHAnsi" w:hAnsiTheme="majorHAnsi"/>
        </w:rPr>
        <w:t>When the light leaves the factory it is setup in a ready to operate configuration. The light will simply need power and a valid trigger to begin firing. There is no requirement to control the light via the RS485 interface unless you wish to adjust its parameters.</w:t>
      </w:r>
    </w:p>
    <w:p w:rsidR="001470AE" w:rsidRPr="00EE1D57" w:rsidRDefault="001470AE" w:rsidP="001470AE">
      <w:pPr>
        <w:rPr>
          <w:rFonts w:asciiTheme="majorHAnsi" w:hAnsiTheme="majorHAnsi"/>
        </w:rPr>
      </w:pPr>
      <w:r w:rsidRPr="00EE1D57">
        <w:rPr>
          <w:rFonts w:asciiTheme="majorHAnsi" w:hAnsiTheme="majorHAnsi"/>
        </w:rPr>
        <w:t xml:space="preserve">The light is relatively simple to control and for most operations the only parameters that will need adjustment are the pulse duration and the light intensity. </w:t>
      </w:r>
    </w:p>
    <w:p w:rsidR="001470AE" w:rsidRDefault="001470AE" w:rsidP="001470AE"/>
    <w:p w:rsidR="001470AE" w:rsidRDefault="001470AE" w:rsidP="001470AE">
      <w:pPr>
        <w:pStyle w:val="Heading3"/>
      </w:pPr>
      <w:bookmarkStart w:id="21" w:name="_Toc447099994"/>
      <w:r>
        <w:t>Adjusting the pulse duration</w:t>
      </w:r>
      <w:bookmarkEnd w:id="21"/>
      <w:r>
        <w:tab/>
      </w:r>
    </w:p>
    <w:p w:rsidR="001470AE" w:rsidRPr="00EE1D57" w:rsidRDefault="001470AE" w:rsidP="001470AE">
      <w:pPr>
        <w:jc w:val="both"/>
        <w:rPr>
          <w:rFonts w:asciiTheme="majorHAnsi" w:hAnsiTheme="majorHAnsi"/>
        </w:rPr>
      </w:pPr>
      <w:r w:rsidRPr="00EE1D57">
        <w:rPr>
          <w:rFonts w:asciiTheme="majorHAnsi" w:hAnsiTheme="majorHAnsi"/>
        </w:rPr>
        <w:t>The commands below can be used change the length of time that the light will turn on for when a trigger is received. Th</w:t>
      </w:r>
      <w:r w:rsidR="00DE7842">
        <w:rPr>
          <w:rFonts w:asciiTheme="majorHAnsi" w:hAnsiTheme="majorHAnsi"/>
        </w:rPr>
        <w:t>e command is detailed in Table 2-3</w:t>
      </w:r>
      <w:r w:rsidRPr="00EE1D57">
        <w:rPr>
          <w:rFonts w:asciiTheme="majorHAnsi" w:hAnsiTheme="majorHAnsi"/>
        </w:rPr>
        <w:t>. Refer to the Command reference section for a list of all commands, their format and the expected reply.</w:t>
      </w:r>
    </w:p>
    <w:p w:rsidR="001470AE" w:rsidRDefault="001470AE" w:rsidP="001470AE">
      <w:pPr>
        <w:jc w:val="both"/>
      </w:pPr>
      <w:r>
        <w:tab/>
      </w:r>
      <w:r>
        <w:tab/>
      </w:r>
      <w:r>
        <w:tab/>
      </w:r>
      <w:r>
        <w:tab/>
      </w:r>
      <w:r>
        <w:tab/>
      </w:r>
      <w:r>
        <w:tab/>
      </w:r>
      <w:r>
        <w:tab/>
      </w:r>
    </w:p>
    <w:tbl>
      <w:tblPr>
        <w:tblStyle w:val="LightShading-Accent5"/>
        <w:tblW w:w="0" w:type="auto"/>
        <w:jc w:val="center"/>
        <w:tblBorders>
          <w:insideH w:val="single" w:sz="4" w:space="0" w:color="auto"/>
          <w:insideV w:val="single" w:sz="4" w:space="0" w:color="auto"/>
        </w:tblBorders>
        <w:tblLook w:val="04A0" w:firstRow="1" w:lastRow="0" w:firstColumn="1" w:lastColumn="0" w:noHBand="0" w:noVBand="1"/>
      </w:tblPr>
      <w:tblGrid>
        <w:gridCol w:w="3077"/>
        <w:gridCol w:w="2593"/>
        <w:gridCol w:w="3356"/>
      </w:tblGrid>
      <w:tr w:rsidR="001470AE" w:rsidRPr="00C53285" w:rsidTr="002E28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7" w:type="dxa"/>
            <w:tcBorders>
              <w:bottom w:val="single" w:sz="4" w:space="0" w:color="auto"/>
              <w:right w:val="single" w:sz="4" w:space="0" w:color="auto"/>
            </w:tcBorders>
            <w:hideMark/>
          </w:tcPr>
          <w:p w:rsidR="001470AE" w:rsidRPr="00C53285" w:rsidRDefault="001470AE" w:rsidP="002E2820">
            <w:pPr>
              <w:jc w:val="center"/>
            </w:pPr>
            <w:r w:rsidRPr="00C53285">
              <w:t>Command (Host to Aphos)</w:t>
            </w:r>
          </w:p>
        </w:tc>
        <w:tc>
          <w:tcPr>
            <w:tcW w:w="2593" w:type="dxa"/>
            <w:tcBorders>
              <w:left w:val="single" w:sz="4" w:space="0" w:color="auto"/>
              <w:bottom w:val="single" w:sz="4" w:space="0" w:color="auto"/>
              <w:right w:val="single" w:sz="4" w:space="0" w:color="auto"/>
            </w:tcBorders>
            <w:hideMark/>
          </w:tcPr>
          <w:p w:rsidR="001470AE" w:rsidRPr="00C53285" w:rsidRDefault="001470AE" w:rsidP="002E2820">
            <w:pPr>
              <w:jc w:val="center"/>
              <w:cnfStyle w:val="100000000000" w:firstRow="1" w:lastRow="0" w:firstColumn="0" w:lastColumn="0" w:oddVBand="0" w:evenVBand="0" w:oddHBand="0" w:evenHBand="0" w:firstRowFirstColumn="0" w:firstRowLastColumn="0" w:lastRowFirstColumn="0" w:lastRowLastColumn="0"/>
            </w:pPr>
            <w:r w:rsidRPr="00C53285">
              <w:t>Response (Aphos to Host)</w:t>
            </w:r>
          </w:p>
        </w:tc>
        <w:tc>
          <w:tcPr>
            <w:tcW w:w="3356" w:type="dxa"/>
            <w:tcBorders>
              <w:left w:val="single" w:sz="4" w:space="0" w:color="auto"/>
              <w:bottom w:val="single" w:sz="4" w:space="0" w:color="auto"/>
            </w:tcBorders>
            <w:hideMark/>
          </w:tcPr>
          <w:p w:rsidR="001470AE" w:rsidRPr="00C53285" w:rsidRDefault="001470AE" w:rsidP="002E2820">
            <w:pPr>
              <w:jc w:val="center"/>
              <w:cnfStyle w:val="100000000000" w:firstRow="1" w:lastRow="0" w:firstColumn="0" w:lastColumn="0" w:oddVBand="0" w:evenVBand="0" w:oddHBand="0" w:evenHBand="0" w:firstRowFirstColumn="0" w:firstRowLastColumn="0" w:lastRowFirstColumn="0" w:lastRowLastColumn="0"/>
            </w:pPr>
            <w:r w:rsidRPr="00C53285">
              <w:t>Details</w:t>
            </w:r>
          </w:p>
        </w:tc>
      </w:tr>
      <w:tr w:rsidR="001470AE" w:rsidRPr="00C53285"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7" w:type="dxa"/>
            <w:tcBorders>
              <w:top w:val="single" w:sz="4" w:space="0" w:color="auto"/>
              <w:bottom w:val="single" w:sz="4" w:space="0" w:color="auto"/>
              <w:right w:val="single" w:sz="4" w:space="0" w:color="auto"/>
            </w:tcBorders>
            <w:hideMark/>
          </w:tcPr>
          <w:p w:rsidR="001470AE" w:rsidRPr="00C53285" w:rsidRDefault="001470AE" w:rsidP="002E2820">
            <w:r w:rsidRPr="00C53285">
              <w:t>&lt;C,2,s_pulse 3000*ZZZZ&gt;</w:t>
            </w:r>
          </w:p>
        </w:tc>
        <w:tc>
          <w:tcPr>
            <w:tcW w:w="2593" w:type="dxa"/>
            <w:tcBorders>
              <w:top w:val="single" w:sz="4" w:space="0" w:color="auto"/>
              <w:left w:val="single" w:sz="4" w:space="0" w:color="auto"/>
              <w:bottom w:val="single" w:sz="4" w:space="0" w:color="auto"/>
              <w:right w:val="single" w:sz="4" w:space="0" w:color="auto"/>
            </w:tcBorders>
            <w:hideMark/>
          </w:tcPr>
          <w:p w:rsidR="001470AE" w:rsidRPr="00C53285" w:rsidRDefault="001470AE" w:rsidP="002E2820">
            <w:pPr>
              <w:cnfStyle w:val="000000100000" w:firstRow="0" w:lastRow="0" w:firstColumn="0" w:lastColumn="0" w:oddVBand="0" w:evenVBand="0" w:oddHBand="1" w:evenHBand="0" w:firstRowFirstColumn="0" w:firstRowLastColumn="0" w:lastRowFirstColumn="0" w:lastRowLastColumn="0"/>
            </w:pPr>
            <w:r w:rsidRPr="00C53285">
              <w:t>None</w:t>
            </w:r>
          </w:p>
        </w:tc>
        <w:tc>
          <w:tcPr>
            <w:tcW w:w="3356" w:type="dxa"/>
            <w:tcBorders>
              <w:top w:val="single" w:sz="4" w:space="0" w:color="auto"/>
              <w:left w:val="single" w:sz="4" w:space="0" w:color="auto"/>
              <w:bottom w:val="single" w:sz="4" w:space="0" w:color="auto"/>
            </w:tcBorders>
            <w:hideMark/>
          </w:tcPr>
          <w:p w:rsidR="001470AE" w:rsidRPr="00C53285" w:rsidRDefault="001470AE" w:rsidP="002E2820">
            <w:pPr>
              <w:cnfStyle w:val="000000100000" w:firstRow="0" w:lastRow="0" w:firstColumn="0" w:lastColumn="0" w:oddVBand="0" w:evenVBand="0" w:oddHBand="1" w:evenHBand="0" w:firstRowFirstColumn="0" w:firstRowLastColumn="0" w:lastRowFirstColumn="0" w:lastRowLastColumn="0"/>
            </w:pPr>
            <w:r w:rsidRPr="00C53285">
              <w:t>This sets the pulse duration to 3000 usec</w:t>
            </w:r>
          </w:p>
        </w:tc>
      </w:tr>
      <w:tr w:rsidR="001470AE" w:rsidRPr="00C53285" w:rsidTr="002E2820">
        <w:trPr>
          <w:jc w:val="center"/>
        </w:trPr>
        <w:tc>
          <w:tcPr>
            <w:cnfStyle w:val="001000000000" w:firstRow="0" w:lastRow="0" w:firstColumn="1" w:lastColumn="0" w:oddVBand="0" w:evenVBand="0" w:oddHBand="0" w:evenHBand="0" w:firstRowFirstColumn="0" w:firstRowLastColumn="0" w:lastRowFirstColumn="0" w:lastRowLastColumn="0"/>
            <w:tcW w:w="3077" w:type="dxa"/>
            <w:tcBorders>
              <w:top w:val="single" w:sz="4" w:space="0" w:color="auto"/>
              <w:left w:val="nil"/>
              <w:bottom w:val="single" w:sz="8" w:space="0" w:color="4BACC6" w:themeColor="accent5"/>
              <w:right w:val="single" w:sz="4" w:space="0" w:color="auto"/>
            </w:tcBorders>
            <w:hideMark/>
          </w:tcPr>
          <w:p w:rsidR="001470AE" w:rsidRPr="00C53285" w:rsidRDefault="001470AE" w:rsidP="002E2820">
            <w:r w:rsidRPr="00C53285">
              <w:t>&lt;C,2,s_pulse*ZZZZ&gt;</w:t>
            </w:r>
          </w:p>
        </w:tc>
        <w:tc>
          <w:tcPr>
            <w:tcW w:w="2593" w:type="dxa"/>
            <w:tcBorders>
              <w:top w:val="single" w:sz="4" w:space="0" w:color="auto"/>
              <w:left w:val="single" w:sz="4" w:space="0" w:color="auto"/>
              <w:bottom w:val="single" w:sz="8" w:space="0" w:color="4BACC6" w:themeColor="accent5"/>
              <w:right w:val="single" w:sz="4" w:space="0" w:color="auto"/>
            </w:tcBorders>
            <w:hideMark/>
          </w:tcPr>
          <w:p w:rsidR="001470AE" w:rsidRPr="00C53285" w:rsidRDefault="001470AE" w:rsidP="002E2820">
            <w:pPr>
              <w:cnfStyle w:val="000000000000" w:firstRow="0" w:lastRow="0" w:firstColumn="0" w:lastColumn="0" w:oddVBand="0" w:evenVBand="0" w:oddHBand="0" w:evenHBand="0" w:firstRowFirstColumn="0" w:firstRowLastColumn="0" w:lastRowFirstColumn="0" w:lastRowLastColumn="0"/>
            </w:pPr>
            <w:r w:rsidRPr="00C53285">
              <w:t>&lt;R,2,3000*ZZZZ&gt;</w:t>
            </w:r>
          </w:p>
        </w:tc>
        <w:tc>
          <w:tcPr>
            <w:tcW w:w="3356" w:type="dxa"/>
            <w:tcBorders>
              <w:top w:val="single" w:sz="4" w:space="0" w:color="auto"/>
              <w:left w:val="single" w:sz="4" w:space="0" w:color="auto"/>
              <w:bottom w:val="single" w:sz="8" w:space="0" w:color="4BACC6" w:themeColor="accent5"/>
              <w:right w:val="nil"/>
            </w:tcBorders>
            <w:hideMark/>
          </w:tcPr>
          <w:p w:rsidR="001470AE" w:rsidRPr="00C53285" w:rsidRDefault="001470AE" w:rsidP="00DE7842">
            <w:pPr>
              <w:keepNext/>
              <w:cnfStyle w:val="000000000000" w:firstRow="0" w:lastRow="0" w:firstColumn="0" w:lastColumn="0" w:oddVBand="0" w:evenVBand="0" w:oddHBand="0" w:evenHBand="0" w:firstRowFirstColumn="0" w:firstRowLastColumn="0" w:lastRowFirstColumn="0" w:lastRowLastColumn="0"/>
            </w:pPr>
            <w:r w:rsidRPr="00C53285">
              <w:t>This command asks the light to send back its pulse duration</w:t>
            </w:r>
          </w:p>
        </w:tc>
      </w:tr>
    </w:tbl>
    <w:p w:rsidR="00DE7842" w:rsidRDefault="00DE7842" w:rsidP="00DE7842">
      <w:pPr>
        <w:pStyle w:val="Caption"/>
        <w:jc w:val="center"/>
      </w:pPr>
      <w:bookmarkStart w:id="22" w:name="_Toc447101635"/>
      <w:r>
        <w:t xml:space="preserve">Table </w:t>
      </w:r>
      <w:fldSimple w:instr=" STYLEREF 1 \s ">
        <w:r w:rsidR="00B33AA5">
          <w:rPr>
            <w:noProof/>
          </w:rPr>
          <w:t>2</w:t>
        </w:r>
      </w:fldSimple>
      <w:r w:rsidR="00612C17">
        <w:noBreakHyphen/>
      </w:r>
      <w:fldSimple w:instr=" SEQ Table \* ARABIC \s 1 ">
        <w:r w:rsidR="00B33AA5">
          <w:rPr>
            <w:noProof/>
          </w:rPr>
          <w:t>3</w:t>
        </w:r>
      </w:fldSimple>
      <w:r>
        <w:t xml:space="preserve"> setting the light pulse duration</w:t>
      </w:r>
      <w:bookmarkEnd w:id="22"/>
    </w:p>
    <w:p w:rsidR="001470AE" w:rsidRDefault="001470AE" w:rsidP="001470AE">
      <w:pPr>
        <w:jc w:val="center"/>
        <w:rPr>
          <w:rFonts w:cs="Arial"/>
          <w:b/>
        </w:rPr>
      </w:pPr>
    </w:p>
    <w:p w:rsidR="001470AE" w:rsidRDefault="001470AE" w:rsidP="001470AE">
      <w:pPr>
        <w:pStyle w:val="Heading3"/>
      </w:pPr>
      <w:bookmarkStart w:id="23" w:name="_Toc447099995"/>
      <w:r>
        <w:t>Adjusting the LED intensity</w:t>
      </w:r>
      <w:bookmarkEnd w:id="23"/>
    </w:p>
    <w:p w:rsidR="001470AE" w:rsidRPr="00EE1D57" w:rsidRDefault="001470AE" w:rsidP="001470AE">
      <w:pPr>
        <w:rPr>
          <w:rFonts w:asciiTheme="majorHAnsi" w:hAnsiTheme="majorHAnsi"/>
        </w:rPr>
      </w:pPr>
      <w:r w:rsidRPr="00EE1D57">
        <w:rPr>
          <w:rFonts w:asciiTheme="majorHAnsi" w:hAnsiTheme="majorHAnsi"/>
        </w:rPr>
        <w:t>The LED intensity will increase or decrease the LED power emitted from the panel. Be aware that the amount intensity of the panel will diminish as the frame rate increases. This is due to the fact that at high frame rates there is less time available for the capacitor banks to charge.</w:t>
      </w:r>
    </w:p>
    <w:tbl>
      <w:tblPr>
        <w:tblStyle w:val="LightShading-Accent5"/>
        <w:tblW w:w="0" w:type="auto"/>
        <w:jc w:val="center"/>
        <w:tblBorders>
          <w:insideH w:val="single" w:sz="4" w:space="0" w:color="auto"/>
          <w:insideV w:val="single" w:sz="4" w:space="0" w:color="auto"/>
        </w:tblBorders>
        <w:tblLook w:val="04A0" w:firstRow="1" w:lastRow="0" w:firstColumn="1" w:lastColumn="0" w:noHBand="0" w:noVBand="1"/>
      </w:tblPr>
      <w:tblGrid>
        <w:gridCol w:w="3077"/>
        <w:gridCol w:w="2593"/>
        <w:gridCol w:w="3356"/>
      </w:tblGrid>
      <w:tr w:rsidR="001470AE" w:rsidRPr="00C53285" w:rsidTr="002E28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7" w:type="dxa"/>
            <w:tcBorders>
              <w:bottom w:val="single" w:sz="4" w:space="0" w:color="auto"/>
              <w:right w:val="single" w:sz="4" w:space="0" w:color="auto"/>
            </w:tcBorders>
            <w:hideMark/>
          </w:tcPr>
          <w:p w:rsidR="001470AE" w:rsidRPr="00C53285" w:rsidRDefault="001470AE" w:rsidP="002E2820">
            <w:pPr>
              <w:jc w:val="center"/>
            </w:pPr>
            <w:r w:rsidRPr="00C53285">
              <w:t>Command (Host to Aphos)</w:t>
            </w:r>
          </w:p>
        </w:tc>
        <w:tc>
          <w:tcPr>
            <w:tcW w:w="2593" w:type="dxa"/>
            <w:tcBorders>
              <w:left w:val="single" w:sz="4" w:space="0" w:color="auto"/>
              <w:bottom w:val="single" w:sz="4" w:space="0" w:color="auto"/>
              <w:right w:val="single" w:sz="4" w:space="0" w:color="auto"/>
            </w:tcBorders>
            <w:hideMark/>
          </w:tcPr>
          <w:p w:rsidR="001470AE" w:rsidRPr="00C53285" w:rsidRDefault="001470AE" w:rsidP="002E2820">
            <w:pPr>
              <w:jc w:val="center"/>
              <w:cnfStyle w:val="100000000000" w:firstRow="1" w:lastRow="0" w:firstColumn="0" w:lastColumn="0" w:oddVBand="0" w:evenVBand="0" w:oddHBand="0" w:evenHBand="0" w:firstRowFirstColumn="0" w:firstRowLastColumn="0" w:lastRowFirstColumn="0" w:lastRowLastColumn="0"/>
            </w:pPr>
            <w:r w:rsidRPr="00C53285">
              <w:t>Response (Aphos to Host)</w:t>
            </w:r>
          </w:p>
        </w:tc>
        <w:tc>
          <w:tcPr>
            <w:tcW w:w="3356" w:type="dxa"/>
            <w:tcBorders>
              <w:left w:val="single" w:sz="4" w:space="0" w:color="auto"/>
              <w:bottom w:val="single" w:sz="4" w:space="0" w:color="auto"/>
            </w:tcBorders>
            <w:hideMark/>
          </w:tcPr>
          <w:p w:rsidR="001470AE" w:rsidRPr="00C53285" w:rsidRDefault="001470AE" w:rsidP="002E2820">
            <w:pPr>
              <w:jc w:val="center"/>
              <w:cnfStyle w:val="100000000000" w:firstRow="1" w:lastRow="0" w:firstColumn="0" w:lastColumn="0" w:oddVBand="0" w:evenVBand="0" w:oddHBand="0" w:evenHBand="0" w:firstRowFirstColumn="0" w:firstRowLastColumn="0" w:lastRowFirstColumn="0" w:lastRowLastColumn="0"/>
            </w:pPr>
            <w:r w:rsidRPr="00C53285">
              <w:t>Details</w:t>
            </w:r>
          </w:p>
        </w:tc>
      </w:tr>
      <w:tr w:rsidR="001470AE" w:rsidRPr="00C53285"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7" w:type="dxa"/>
            <w:tcBorders>
              <w:top w:val="single" w:sz="4" w:space="0" w:color="auto"/>
              <w:bottom w:val="single" w:sz="4" w:space="0" w:color="auto"/>
              <w:right w:val="single" w:sz="4" w:space="0" w:color="auto"/>
            </w:tcBorders>
            <w:hideMark/>
          </w:tcPr>
          <w:p w:rsidR="001470AE" w:rsidRPr="00C53285" w:rsidRDefault="001470AE" w:rsidP="002E2820">
            <w:r w:rsidRPr="00C53285">
              <w:t>&lt;C,2,</w:t>
            </w:r>
            <w:r>
              <w:t>c_level</w:t>
            </w:r>
            <w:r w:rsidRPr="00C53285">
              <w:t xml:space="preserve"> </w:t>
            </w:r>
            <w:r>
              <w:t>0 84</w:t>
            </w:r>
            <w:r w:rsidRPr="00C53285">
              <w:t>*ZZZZ&gt;</w:t>
            </w:r>
          </w:p>
        </w:tc>
        <w:tc>
          <w:tcPr>
            <w:tcW w:w="2593" w:type="dxa"/>
            <w:tcBorders>
              <w:top w:val="single" w:sz="4" w:space="0" w:color="auto"/>
              <w:left w:val="single" w:sz="4" w:space="0" w:color="auto"/>
              <w:bottom w:val="single" w:sz="4" w:space="0" w:color="auto"/>
              <w:right w:val="single" w:sz="4" w:space="0" w:color="auto"/>
            </w:tcBorders>
            <w:hideMark/>
          </w:tcPr>
          <w:p w:rsidR="001470AE" w:rsidRPr="00C53285" w:rsidRDefault="001470AE" w:rsidP="002E2820">
            <w:pPr>
              <w:cnfStyle w:val="000000100000" w:firstRow="0" w:lastRow="0" w:firstColumn="0" w:lastColumn="0" w:oddVBand="0" w:evenVBand="0" w:oddHBand="1" w:evenHBand="0" w:firstRowFirstColumn="0" w:firstRowLastColumn="0" w:lastRowFirstColumn="0" w:lastRowLastColumn="0"/>
            </w:pPr>
            <w:r w:rsidRPr="00C53285">
              <w:t>None</w:t>
            </w:r>
          </w:p>
        </w:tc>
        <w:tc>
          <w:tcPr>
            <w:tcW w:w="3356" w:type="dxa"/>
            <w:tcBorders>
              <w:top w:val="single" w:sz="4" w:space="0" w:color="auto"/>
              <w:left w:val="single" w:sz="4" w:space="0" w:color="auto"/>
              <w:bottom w:val="single" w:sz="4" w:space="0" w:color="auto"/>
            </w:tcBorders>
            <w:hideMark/>
          </w:tcPr>
          <w:p w:rsidR="001470AE" w:rsidRPr="00C53285" w:rsidRDefault="001470AE" w:rsidP="002E2820">
            <w:pPr>
              <w:cnfStyle w:val="000000100000" w:firstRow="0" w:lastRow="0" w:firstColumn="0" w:lastColumn="0" w:oddVBand="0" w:evenVBand="0" w:oddHBand="1" w:evenHBand="0" w:firstRowFirstColumn="0" w:firstRowLastColumn="0" w:lastRowFirstColumn="0" w:lastRowLastColumn="0"/>
            </w:pPr>
            <w:r w:rsidRPr="00C53285">
              <w:t xml:space="preserve">This sets the </w:t>
            </w:r>
            <w:r>
              <w:t>LED intensity to 84%</w:t>
            </w:r>
          </w:p>
        </w:tc>
      </w:tr>
      <w:tr w:rsidR="001470AE" w:rsidRPr="00C53285" w:rsidTr="002E2820">
        <w:trPr>
          <w:jc w:val="center"/>
        </w:trPr>
        <w:tc>
          <w:tcPr>
            <w:cnfStyle w:val="001000000000" w:firstRow="0" w:lastRow="0" w:firstColumn="1" w:lastColumn="0" w:oddVBand="0" w:evenVBand="0" w:oddHBand="0" w:evenHBand="0" w:firstRowFirstColumn="0" w:firstRowLastColumn="0" w:lastRowFirstColumn="0" w:lastRowLastColumn="0"/>
            <w:tcW w:w="3077" w:type="dxa"/>
            <w:tcBorders>
              <w:top w:val="single" w:sz="4" w:space="0" w:color="auto"/>
              <w:left w:val="nil"/>
              <w:bottom w:val="single" w:sz="8" w:space="0" w:color="4BACC6" w:themeColor="accent5"/>
              <w:right w:val="single" w:sz="4" w:space="0" w:color="auto"/>
            </w:tcBorders>
          </w:tcPr>
          <w:p w:rsidR="001470AE" w:rsidRPr="00C53285" w:rsidRDefault="001470AE" w:rsidP="002E2820"/>
        </w:tc>
        <w:tc>
          <w:tcPr>
            <w:tcW w:w="2593" w:type="dxa"/>
            <w:tcBorders>
              <w:top w:val="single" w:sz="4" w:space="0" w:color="auto"/>
              <w:left w:val="single" w:sz="4" w:space="0" w:color="auto"/>
              <w:bottom w:val="single" w:sz="8" w:space="0" w:color="4BACC6" w:themeColor="accent5"/>
              <w:right w:val="single" w:sz="4" w:space="0" w:color="auto"/>
            </w:tcBorders>
          </w:tcPr>
          <w:p w:rsidR="001470AE" w:rsidRPr="00C53285" w:rsidRDefault="001470AE" w:rsidP="002E2820">
            <w:pPr>
              <w:cnfStyle w:val="000000000000" w:firstRow="0" w:lastRow="0" w:firstColumn="0" w:lastColumn="0" w:oddVBand="0" w:evenVBand="0" w:oddHBand="0" w:evenHBand="0" w:firstRowFirstColumn="0" w:firstRowLastColumn="0" w:lastRowFirstColumn="0" w:lastRowLastColumn="0"/>
            </w:pPr>
          </w:p>
        </w:tc>
        <w:tc>
          <w:tcPr>
            <w:tcW w:w="3356" w:type="dxa"/>
            <w:tcBorders>
              <w:top w:val="single" w:sz="4" w:space="0" w:color="auto"/>
              <w:left w:val="single" w:sz="4" w:space="0" w:color="auto"/>
              <w:bottom w:val="single" w:sz="8" w:space="0" w:color="4BACC6" w:themeColor="accent5"/>
              <w:right w:val="nil"/>
            </w:tcBorders>
          </w:tcPr>
          <w:p w:rsidR="001470AE" w:rsidRPr="00C53285" w:rsidRDefault="001470AE" w:rsidP="00DE7842">
            <w:pPr>
              <w:keepNext/>
              <w:cnfStyle w:val="000000000000" w:firstRow="0" w:lastRow="0" w:firstColumn="0" w:lastColumn="0" w:oddVBand="0" w:evenVBand="0" w:oddHBand="0" w:evenHBand="0" w:firstRowFirstColumn="0" w:firstRowLastColumn="0" w:lastRowFirstColumn="0" w:lastRowLastColumn="0"/>
            </w:pPr>
          </w:p>
        </w:tc>
      </w:tr>
    </w:tbl>
    <w:p w:rsidR="00DE7842" w:rsidRDefault="00DE7842" w:rsidP="00DE7842">
      <w:pPr>
        <w:pStyle w:val="Caption"/>
        <w:jc w:val="center"/>
      </w:pPr>
      <w:bookmarkStart w:id="24" w:name="_Toc447101636"/>
      <w:r>
        <w:t xml:space="preserve">Table </w:t>
      </w:r>
      <w:fldSimple w:instr=" STYLEREF 1 \s ">
        <w:r w:rsidR="00B33AA5">
          <w:rPr>
            <w:noProof/>
          </w:rPr>
          <w:t>2</w:t>
        </w:r>
      </w:fldSimple>
      <w:r w:rsidR="00612C17">
        <w:noBreakHyphen/>
      </w:r>
      <w:fldSimple w:instr=" SEQ Table \* ARABIC \s 1 ">
        <w:r w:rsidR="00B33AA5">
          <w:rPr>
            <w:noProof/>
          </w:rPr>
          <w:t>4</w:t>
        </w:r>
      </w:fldSimple>
      <w:r>
        <w:t xml:space="preserve"> setting the LED intensity level</w:t>
      </w:r>
      <w:bookmarkEnd w:id="24"/>
    </w:p>
    <w:p w:rsidR="001470AE" w:rsidRDefault="001470AE" w:rsidP="001470AE">
      <w:pPr>
        <w:rPr>
          <w:rFonts w:cs="Arial"/>
          <w:b/>
        </w:rPr>
      </w:pPr>
    </w:p>
    <w:p w:rsidR="001470AE" w:rsidRDefault="001470AE" w:rsidP="001470AE">
      <w:pPr>
        <w:pStyle w:val="Heading2"/>
      </w:pPr>
      <w:bookmarkStart w:id="25" w:name="_Toc374534557"/>
      <w:bookmarkStart w:id="26" w:name="_Toc443567898"/>
      <w:bookmarkStart w:id="27" w:name="_Toc447099996"/>
      <w:r>
        <w:t>Command reference</w:t>
      </w:r>
      <w:bookmarkEnd w:id="25"/>
      <w:bookmarkEnd w:id="26"/>
      <w:bookmarkEnd w:id="27"/>
      <w:r>
        <w:t xml:space="preserve"> </w:t>
      </w:r>
    </w:p>
    <w:p w:rsidR="001470AE" w:rsidRPr="00EE1D57" w:rsidRDefault="001470AE" w:rsidP="001470AE">
      <w:pPr>
        <w:rPr>
          <w:rFonts w:asciiTheme="majorHAnsi" w:hAnsiTheme="majorHAnsi"/>
        </w:rPr>
      </w:pPr>
      <w:r w:rsidRPr="00EE1D57">
        <w:rPr>
          <w:rFonts w:asciiTheme="majorHAnsi" w:hAnsiTheme="majorHAnsi"/>
        </w:rPr>
        <w:t>The following commands can be used to communicate with the lights. For this table the lights RS485 address is assumed to be 2.</w:t>
      </w:r>
    </w:p>
    <w:tbl>
      <w:tblPr>
        <w:tblStyle w:val="GridTable5Dark-Accent11"/>
        <w:tblW w:w="14785" w:type="dxa"/>
        <w:jc w:val="center"/>
        <w:tblLook w:val="04A0" w:firstRow="1" w:lastRow="0" w:firstColumn="1" w:lastColumn="0" w:noHBand="0" w:noVBand="1"/>
      </w:tblPr>
      <w:tblGrid>
        <w:gridCol w:w="1319"/>
        <w:gridCol w:w="2725"/>
        <w:gridCol w:w="2410"/>
        <w:gridCol w:w="8331"/>
      </w:tblGrid>
      <w:tr w:rsidR="001470AE" w:rsidTr="00E45997">
        <w:trPr>
          <w:cnfStyle w:val="100000000000" w:firstRow="1" w:lastRow="0" w:firstColumn="0" w:lastColumn="0" w:oddVBand="0" w:evenVBand="0" w:oddHBand="0"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1319" w:type="dxa"/>
          </w:tcPr>
          <w:p w:rsidR="001470AE" w:rsidRDefault="001470AE" w:rsidP="002E2820">
            <w:pPr>
              <w:jc w:val="center"/>
            </w:pPr>
            <w:r>
              <w:t>Command</w:t>
            </w:r>
          </w:p>
        </w:tc>
        <w:tc>
          <w:tcPr>
            <w:tcW w:w="2725" w:type="dxa"/>
          </w:tcPr>
          <w:p w:rsidR="001470AE" w:rsidRDefault="001470AE" w:rsidP="002E2820">
            <w:pPr>
              <w:cnfStyle w:val="100000000000" w:firstRow="1" w:lastRow="0" w:firstColumn="0" w:lastColumn="0" w:oddVBand="0" w:evenVBand="0" w:oddHBand="0" w:evenHBand="0" w:firstRowFirstColumn="0" w:firstRowLastColumn="0" w:lastRowFirstColumn="0" w:lastRowLastColumn="0"/>
            </w:pPr>
            <w:r>
              <w:t>Syntax  (Host to A32)</w:t>
            </w:r>
          </w:p>
        </w:tc>
        <w:tc>
          <w:tcPr>
            <w:tcW w:w="2410" w:type="dxa"/>
          </w:tcPr>
          <w:p w:rsidR="001470AE" w:rsidRDefault="001470AE" w:rsidP="002E2820">
            <w:pPr>
              <w:cnfStyle w:val="100000000000" w:firstRow="1" w:lastRow="0" w:firstColumn="0" w:lastColumn="0" w:oddVBand="0" w:evenVBand="0" w:oddHBand="0" w:evenHBand="0" w:firstRowFirstColumn="0" w:firstRowLastColumn="0" w:lastRowFirstColumn="0" w:lastRowLastColumn="0"/>
            </w:pPr>
            <w:r>
              <w:t>Syntax (A32 to Host)</w:t>
            </w:r>
          </w:p>
        </w:tc>
        <w:tc>
          <w:tcPr>
            <w:tcW w:w="8331" w:type="dxa"/>
          </w:tcPr>
          <w:p w:rsidR="001470AE" w:rsidRDefault="001470AE" w:rsidP="002E2820">
            <w:pPr>
              <w:jc w:val="center"/>
              <w:cnfStyle w:val="100000000000" w:firstRow="1" w:lastRow="0" w:firstColumn="0" w:lastColumn="0" w:oddVBand="0" w:evenVBand="0" w:oddHBand="0" w:evenHBand="0" w:firstRowFirstColumn="0" w:firstRowLastColumn="0" w:lastRowFirstColumn="0" w:lastRowLastColumn="0"/>
            </w:pPr>
            <w:r>
              <w:t>Details</w:t>
            </w: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1319" w:type="dxa"/>
            <w:vMerge w:val="restart"/>
          </w:tcPr>
          <w:p w:rsidR="001470AE" w:rsidRDefault="001470AE" w:rsidP="002E2820"/>
          <w:p w:rsidR="001470AE" w:rsidRPr="00B007A3" w:rsidRDefault="001470AE" w:rsidP="002E2820">
            <w:r>
              <w:t>s_mode</w:t>
            </w:r>
          </w:p>
        </w:tc>
        <w:tc>
          <w:tcPr>
            <w:tcW w:w="2725"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&lt;C,2,s_mode 1*ZZZZ&gt;</w:t>
            </w:r>
          </w:p>
        </w:tc>
        <w:tc>
          <w:tcPr>
            <w:tcW w:w="2410" w:type="dxa"/>
          </w:tcPr>
          <w:p w:rsidR="001470AE" w:rsidRPr="00E45997" w:rsidRDefault="001470AE" w:rsidP="002E2820">
            <w:pPr>
              <w:jc w:val="center"/>
              <w:cnfStyle w:val="000000100000" w:firstRow="0" w:lastRow="0" w:firstColumn="0" w:lastColumn="0" w:oddVBand="0" w:evenVBand="0" w:oddHBand="1" w:evenHBand="0" w:firstRowFirstColumn="0" w:firstRowLastColumn="0" w:lastRowFirstColumn="0" w:lastRowLastColumn="0"/>
              <w:rPr>
                <w:sz w:val="18"/>
              </w:rPr>
            </w:pPr>
            <w:r w:rsidRPr="00E45997">
              <w:rPr>
                <w:sz w:val="18"/>
              </w:rPr>
              <w:t>None</w:t>
            </w:r>
          </w:p>
        </w:tc>
        <w:tc>
          <w:tcPr>
            <w:tcW w:w="8331"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This command will program the light into single shot mode. This is a non-volatile command</w:t>
            </w:r>
          </w:p>
        </w:tc>
      </w:tr>
      <w:tr w:rsidR="001470AE" w:rsidRPr="00244960" w:rsidTr="00E45997">
        <w:trPr>
          <w:trHeight w:val="132"/>
          <w:jc w:val="center"/>
        </w:trPr>
        <w:tc>
          <w:tcPr>
            <w:cnfStyle w:val="001000000000" w:firstRow="0" w:lastRow="0" w:firstColumn="1" w:lastColumn="0" w:oddVBand="0" w:evenVBand="0" w:oddHBand="0" w:evenHBand="0" w:firstRowFirstColumn="0" w:firstRowLastColumn="0" w:lastRowFirstColumn="0" w:lastRowLastColumn="0"/>
            <w:tcW w:w="1319" w:type="dxa"/>
            <w:vMerge/>
          </w:tcPr>
          <w:p w:rsidR="001470AE" w:rsidRDefault="001470AE" w:rsidP="002E2820"/>
        </w:tc>
        <w:tc>
          <w:tcPr>
            <w:tcW w:w="2725"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&lt;C,2,s_mode 0*ZZZZ&gt;</w:t>
            </w:r>
          </w:p>
        </w:tc>
        <w:tc>
          <w:tcPr>
            <w:tcW w:w="2410" w:type="dxa"/>
          </w:tcPr>
          <w:p w:rsidR="001470AE" w:rsidRPr="00E45997" w:rsidRDefault="001470AE" w:rsidP="002E2820">
            <w:pPr>
              <w:jc w:val="center"/>
              <w:cnfStyle w:val="000000000000" w:firstRow="0" w:lastRow="0" w:firstColumn="0" w:lastColumn="0" w:oddVBand="0" w:evenVBand="0" w:oddHBand="0" w:evenHBand="0" w:firstRowFirstColumn="0" w:firstRowLastColumn="0" w:lastRowFirstColumn="0" w:lastRowLastColumn="0"/>
              <w:rPr>
                <w:sz w:val="18"/>
              </w:rPr>
            </w:pPr>
            <w:r w:rsidRPr="00E45997">
              <w:rPr>
                <w:sz w:val="18"/>
              </w:rPr>
              <w:t>None</w:t>
            </w:r>
          </w:p>
        </w:tc>
        <w:tc>
          <w:tcPr>
            <w:tcW w:w="8331"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This command will program the light for normal pulsed operation. This is a non-volatile command</w:t>
            </w: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319" w:type="dxa"/>
            <w:vMerge/>
          </w:tcPr>
          <w:p w:rsidR="001470AE" w:rsidRPr="00B007A3" w:rsidRDefault="001470AE" w:rsidP="002E2820"/>
        </w:tc>
        <w:tc>
          <w:tcPr>
            <w:tcW w:w="2725"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&lt;C,2,s_mode*ZZZZ&gt;</w:t>
            </w:r>
          </w:p>
        </w:tc>
        <w:tc>
          <w:tcPr>
            <w:tcW w:w="2410" w:type="dxa"/>
          </w:tcPr>
          <w:p w:rsidR="001470AE" w:rsidRPr="00E45997" w:rsidRDefault="001470AE" w:rsidP="002E2820">
            <w:pPr>
              <w:jc w:val="center"/>
              <w:cnfStyle w:val="000000100000" w:firstRow="0" w:lastRow="0" w:firstColumn="0" w:lastColumn="0" w:oddVBand="0" w:evenVBand="0" w:oddHBand="1" w:evenHBand="0" w:firstRowFirstColumn="0" w:firstRowLastColumn="0" w:lastRowFirstColumn="0" w:lastRowLastColumn="0"/>
              <w:rPr>
                <w:sz w:val="18"/>
              </w:rPr>
            </w:pPr>
            <w:r w:rsidRPr="00E45997">
              <w:rPr>
                <w:sz w:val="18"/>
              </w:rPr>
              <w:t>&lt;R,2,</w:t>
            </w:r>
            <w:r w:rsidRPr="00E45997">
              <w:rPr>
                <w:b/>
                <w:sz w:val="18"/>
              </w:rPr>
              <w:t>1</w:t>
            </w:r>
            <w:r w:rsidRPr="00E45997">
              <w:rPr>
                <w:sz w:val="18"/>
              </w:rPr>
              <w:t>*ZZZZ&gt;</w:t>
            </w:r>
          </w:p>
        </w:tc>
        <w:tc>
          <w:tcPr>
            <w:tcW w:w="8331"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By not sending a parameter the light will respond with the current s_mode value. In this case, s_mode is set to 1, i.e. single shot mode. (</w:t>
            </w:r>
            <w:r w:rsidRPr="00E45997">
              <w:rPr>
                <w:b/>
                <w:sz w:val="18"/>
              </w:rPr>
              <w:t>Note Checksum set to ‘ZZZZ’ for read examples</w:t>
            </w:r>
            <w:r w:rsidRPr="00E45997">
              <w:rPr>
                <w:sz w:val="18"/>
              </w:rPr>
              <w:t>)</w:t>
            </w:r>
          </w:p>
        </w:tc>
      </w:tr>
      <w:tr w:rsidR="001470AE" w:rsidRPr="00244960" w:rsidTr="00E45997">
        <w:trPr>
          <w:trHeight w:val="131"/>
          <w:jc w:val="center"/>
        </w:trPr>
        <w:tc>
          <w:tcPr>
            <w:cnfStyle w:val="001000000000" w:firstRow="0" w:lastRow="0" w:firstColumn="1" w:lastColumn="0" w:oddVBand="0" w:evenVBand="0" w:oddHBand="0" w:evenHBand="0" w:firstRowFirstColumn="0" w:firstRowLastColumn="0" w:lastRowFirstColumn="0" w:lastRowLastColumn="0"/>
            <w:tcW w:w="1319" w:type="dxa"/>
          </w:tcPr>
          <w:p w:rsidR="001470AE" w:rsidRPr="00B007A3" w:rsidRDefault="001470AE" w:rsidP="002E2820"/>
        </w:tc>
        <w:tc>
          <w:tcPr>
            <w:tcW w:w="2725"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p>
        </w:tc>
        <w:tc>
          <w:tcPr>
            <w:tcW w:w="2410" w:type="dxa"/>
          </w:tcPr>
          <w:p w:rsidR="001470AE" w:rsidRPr="00E45997" w:rsidRDefault="001470AE" w:rsidP="002E2820">
            <w:pPr>
              <w:jc w:val="center"/>
              <w:cnfStyle w:val="000000000000" w:firstRow="0" w:lastRow="0" w:firstColumn="0" w:lastColumn="0" w:oddVBand="0" w:evenVBand="0" w:oddHBand="0" w:evenHBand="0" w:firstRowFirstColumn="0" w:firstRowLastColumn="0" w:lastRowFirstColumn="0" w:lastRowLastColumn="0"/>
              <w:rPr>
                <w:sz w:val="18"/>
              </w:rPr>
            </w:pPr>
          </w:p>
        </w:tc>
        <w:tc>
          <w:tcPr>
            <w:tcW w:w="8331"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19" w:type="dxa"/>
            <w:vMerge w:val="restart"/>
          </w:tcPr>
          <w:p w:rsidR="001470AE" w:rsidRDefault="001470AE" w:rsidP="002E2820"/>
          <w:p w:rsidR="001470AE" w:rsidRPr="00244960" w:rsidRDefault="001470AE" w:rsidP="002E2820">
            <w:r>
              <w:t>s_shot</w:t>
            </w:r>
          </w:p>
        </w:tc>
        <w:tc>
          <w:tcPr>
            <w:tcW w:w="2725"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&lt;C,2,s_shot 65*ZZZZ&gt;</w:t>
            </w:r>
          </w:p>
        </w:tc>
        <w:tc>
          <w:tcPr>
            <w:tcW w:w="2410" w:type="dxa"/>
          </w:tcPr>
          <w:p w:rsidR="001470AE" w:rsidRPr="00E45997" w:rsidRDefault="001470AE" w:rsidP="002E2820">
            <w:pPr>
              <w:jc w:val="center"/>
              <w:cnfStyle w:val="000000100000" w:firstRow="0" w:lastRow="0" w:firstColumn="0" w:lastColumn="0" w:oddVBand="0" w:evenVBand="0" w:oddHBand="1" w:evenHBand="0" w:firstRowFirstColumn="0" w:firstRowLastColumn="0" w:lastRowFirstColumn="0" w:lastRowLastColumn="0"/>
              <w:rPr>
                <w:sz w:val="18"/>
              </w:rPr>
            </w:pPr>
            <w:r w:rsidRPr="00E45997">
              <w:rPr>
                <w:sz w:val="18"/>
              </w:rPr>
              <w:t>None</w:t>
            </w:r>
          </w:p>
        </w:tc>
        <w:tc>
          <w:tcPr>
            <w:tcW w:w="8331"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This command sets the single shot pulse duration. The units are msec, and the range is from 1msec to 100msec. In this example the shot duration is set to 65msec</w:t>
            </w:r>
          </w:p>
        </w:tc>
      </w:tr>
      <w:tr w:rsidR="001470AE" w:rsidRPr="00244960" w:rsidTr="00E45997">
        <w:trPr>
          <w:trHeight w:val="266"/>
          <w:jc w:val="center"/>
        </w:trPr>
        <w:tc>
          <w:tcPr>
            <w:cnfStyle w:val="001000000000" w:firstRow="0" w:lastRow="0" w:firstColumn="1" w:lastColumn="0" w:oddVBand="0" w:evenVBand="0" w:oddHBand="0" w:evenHBand="0" w:firstRowFirstColumn="0" w:firstRowLastColumn="0" w:lastRowFirstColumn="0" w:lastRowLastColumn="0"/>
            <w:tcW w:w="1319" w:type="dxa"/>
            <w:vMerge/>
          </w:tcPr>
          <w:p w:rsidR="001470AE" w:rsidRDefault="001470AE" w:rsidP="002E2820"/>
        </w:tc>
        <w:tc>
          <w:tcPr>
            <w:tcW w:w="2725"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&lt;C,2,s_shot*ZZZZ&gt;</w:t>
            </w:r>
          </w:p>
        </w:tc>
        <w:tc>
          <w:tcPr>
            <w:tcW w:w="2410" w:type="dxa"/>
          </w:tcPr>
          <w:p w:rsidR="001470AE" w:rsidRPr="00E45997" w:rsidRDefault="001470AE" w:rsidP="002E2820">
            <w:pPr>
              <w:jc w:val="center"/>
              <w:cnfStyle w:val="000000000000" w:firstRow="0" w:lastRow="0" w:firstColumn="0" w:lastColumn="0" w:oddVBand="0" w:evenVBand="0" w:oddHBand="0" w:evenHBand="0" w:firstRowFirstColumn="0" w:firstRowLastColumn="0" w:lastRowFirstColumn="0" w:lastRowLastColumn="0"/>
              <w:rPr>
                <w:sz w:val="18"/>
              </w:rPr>
            </w:pPr>
            <w:r w:rsidRPr="00E45997">
              <w:rPr>
                <w:sz w:val="18"/>
              </w:rPr>
              <w:t>&lt;R,2,</w:t>
            </w:r>
            <w:r w:rsidRPr="00E45997">
              <w:rPr>
                <w:b/>
                <w:sz w:val="18"/>
              </w:rPr>
              <w:t>65</w:t>
            </w:r>
            <w:r w:rsidRPr="00E45997">
              <w:rPr>
                <w:sz w:val="18"/>
              </w:rPr>
              <w:t>*ZZZZ&gt;</w:t>
            </w:r>
          </w:p>
        </w:tc>
        <w:tc>
          <w:tcPr>
            <w:tcW w:w="8331"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This command reads the single shot pulse duration from a light. In this case the value is 65 so the light will fire for 65msec once a trigger is detected</w:t>
            </w: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19" w:type="dxa"/>
          </w:tcPr>
          <w:p w:rsidR="001470AE" w:rsidRPr="00244960" w:rsidRDefault="001470AE" w:rsidP="002E2820"/>
        </w:tc>
        <w:tc>
          <w:tcPr>
            <w:tcW w:w="2725"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p>
        </w:tc>
        <w:tc>
          <w:tcPr>
            <w:tcW w:w="2410" w:type="dxa"/>
          </w:tcPr>
          <w:p w:rsidR="001470AE" w:rsidRPr="00E45997" w:rsidRDefault="001470AE" w:rsidP="002E2820">
            <w:pPr>
              <w:jc w:val="center"/>
              <w:cnfStyle w:val="000000100000" w:firstRow="0" w:lastRow="0" w:firstColumn="0" w:lastColumn="0" w:oddVBand="0" w:evenVBand="0" w:oddHBand="1" w:evenHBand="0" w:firstRowFirstColumn="0" w:firstRowLastColumn="0" w:lastRowFirstColumn="0" w:lastRowLastColumn="0"/>
              <w:rPr>
                <w:sz w:val="18"/>
              </w:rPr>
            </w:pPr>
          </w:p>
        </w:tc>
        <w:tc>
          <w:tcPr>
            <w:tcW w:w="8331" w:type="dxa"/>
          </w:tcPr>
          <w:p w:rsidR="001470AE" w:rsidRPr="00E45997" w:rsidRDefault="001470AE" w:rsidP="002E2820">
            <w:pPr>
              <w:spacing w:before="0"/>
              <w:cnfStyle w:val="000000100000" w:firstRow="0" w:lastRow="0" w:firstColumn="0" w:lastColumn="0" w:oddVBand="0" w:evenVBand="0" w:oddHBand="1" w:evenHBand="0" w:firstRowFirstColumn="0" w:firstRowLastColumn="0" w:lastRowFirstColumn="0" w:lastRowLastColumn="0"/>
              <w:rPr>
                <w:color w:val="365F91" w:themeColor="accent1" w:themeShade="BF"/>
                <w:sz w:val="18"/>
                <w:lang w:eastAsia="en-IE"/>
              </w:rPr>
            </w:pPr>
          </w:p>
        </w:tc>
      </w:tr>
      <w:tr w:rsidR="001470AE" w:rsidRPr="00244960" w:rsidTr="00E45997">
        <w:trPr>
          <w:trHeight w:val="266"/>
          <w:jc w:val="center"/>
        </w:trPr>
        <w:tc>
          <w:tcPr>
            <w:cnfStyle w:val="001000000000" w:firstRow="0" w:lastRow="0" w:firstColumn="1" w:lastColumn="0" w:oddVBand="0" w:evenVBand="0" w:oddHBand="0" w:evenHBand="0" w:firstRowFirstColumn="0" w:firstRowLastColumn="0" w:lastRowFirstColumn="0" w:lastRowLastColumn="0"/>
            <w:tcW w:w="1319" w:type="dxa"/>
            <w:vMerge w:val="restart"/>
          </w:tcPr>
          <w:p w:rsidR="001470AE" w:rsidRDefault="001470AE" w:rsidP="002E2820"/>
          <w:p w:rsidR="001470AE" w:rsidRPr="00244960" w:rsidRDefault="001470AE" w:rsidP="002E2820">
            <w:r>
              <w:t>s_trigger</w:t>
            </w:r>
          </w:p>
        </w:tc>
        <w:tc>
          <w:tcPr>
            <w:tcW w:w="2725"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&lt;C,2,s_trigger 1*ZZZZ&gt;</w:t>
            </w:r>
          </w:p>
        </w:tc>
        <w:tc>
          <w:tcPr>
            <w:tcW w:w="2410" w:type="dxa"/>
          </w:tcPr>
          <w:p w:rsidR="001470AE" w:rsidRPr="00E45997" w:rsidRDefault="001470AE" w:rsidP="002E2820">
            <w:pPr>
              <w:jc w:val="center"/>
              <w:cnfStyle w:val="000000000000" w:firstRow="0" w:lastRow="0" w:firstColumn="0" w:lastColumn="0" w:oddVBand="0" w:evenVBand="0" w:oddHBand="0" w:evenHBand="0" w:firstRowFirstColumn="0" w:firstRowLastColumn="0" w:lastRowFirstColumn="0" w:lastRowLastColumn="0"/>
              <w:rPr>
                <w:sz w:val="18"/>
              </w:rPr>
            </w:pPr>
            <w:r w:rsidRPr="00E45997">
              <w:rPr>
                <w:sz w:val="18"/>
              </w:rPr>
              <w:t>None</w:t>
            </w:r>
          </w:p>
        </w:tc>
        <w:tc>
          <w:tcPr>
            <w:tcW w:w="8331"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color w:val="365F91" w:themeColor="accent1" w:themeShade="BF"/>
                <w:sz w:val="18"/>
                <w:lang w:eastAsia="en-IE"/>
              </w:rPr>
            </w:pPr>
            <w:r w:rsidRPr="00E45997">
              <w:rPr>
                <w:sz w:val="18"/>
              </w:rPr>
              <w:t>This command sets the light to be falling edge triggered. (</w:t>
            </w:r>
            <w:r w:rsidRPr="00E45997">
              <w:rPr>
                <w:b/>
                <w:sz w:val="18"/>
              </w:rPr>
              <w:t>W.R.T the trigger signal at the bulkhead</w:t>
            </w:r>
            <w:r w:rsidRPr="00E45997">
              <w:rPr>
                <w:sz w:val="18"/>
              </w:rPr>
              <w:t>)</w:t>
            </w: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19" w:type="dxa"/>
            <w:vMerge/>
          </w:tcPr>
          <w:p w:rsidR="001470AE" w:rsidRDefault="001470AE" w:rsidP="002E2820"/>
        </w:tc>
        <w:tc>
          <w:tcPr>
            <w:tcW w:w="2725"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&lt;C,2,s_trigger 0*ZZZZ&gt;</w:t>
            </w:r>
          </w:p>
        </w:tc>
        <w:tc>
          <w:tcPr>
            <w:tcW w:w="2410" w:type="dxa"/>
          </w:tcPr>
          <w:p w:rsidR="001470AE" w:rsidRPr="00E45997" w:rsidRDefault="001470AE" w:rsidP="002E2820">
            <w:pPr>
              <w:jc w:val="center"/>
              <w:cnfStyle w:val="000000100000" w:firstRow="0" w:lastRow="0" w:firstColumn="0" w:lastColumn="0" w:oddVBand="0" w:evenVBand="0" w:oddHBand="1" w:evenHBand="0" w:firstRowFirstColumn="0" w:firstRowLastColumn="0" w:lastRowFirstColumn="0" w:lastRowLastColumn="0"/>
              <w:rPr>
                <w:sz w:val="18"/>
              </w:rPr>
            </w:pPr>
            <w:r w:rsidRPr="00E45997">
              <w:rPr>
                <w:sz w:val="18"/>
              </w:rPr>
              <w:t>None</w:t>
            </w:r>
          </w:p>
        </w:tc>
        <w:tc>
          <w:tcPr>
            <w:tcW w:w="8331"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color w:val="365F91" w:themeColor="accent1" w:themeShade="BF"/>
                <w:sz w:val="18"/>
                <w:lang w:eastAsia="en-IE"/>
              </w:rPr>
            </w:pPr>
            <w:r w:rsidRPr="00E45997">
              <w:rPr>
                <w:sz w:val="18"/>
              </w:rPr>
              <w:t xml:space="preserve">This command sets the light to be rising edge triggered </w:t>
            </w:r>
          </w:p>
        </w:tc>
      </w:tr>
      <w:tr w:rsidR="001470AE" w:rsidRPr="00244960" w:rsidTr="00E45997">
        <w:trPr>
          <w:trHeight w:val="266"/>
          <w:jc w:val="center"/>
        </w:trPr>
        <w:tc>
          <w:tcPr>
            <w:cnfStyle w:val="001000000000" w:firstRow="0" w:lastRow="0" w:firstColumn="1" w:lastColumn="0" w:oddVBand="0" w:evenVBand="0" w:oddHBand="0" w:evenHBand="0" w:firstRowFirstColumn="0" w:firstRowLastColumn="0" w:lastRowFirstColumn="0" w:lastRowLastColumn="0"/>
            <w:tcW w:w="1319" w:type="dxa"/>
            <w:vMerge/>
          </w:tcPr>
          <w:p w:rsidR="001470AE" w:rsidRDefault="001470AE" w:rsidP="002E2820"/>
        </w:tc>
        <w:tc>
          <w:tcPr>
            <w:tcW w:w="2725"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&lt;C,2,s_trigger*ZZZZ&gt;</w:t>
            </w:r>
          </w:p>
        </w:tc>
        <w:tc>
          <w:tcPr>
            <w:tcW w:w="2410" w:type="dxa"/>
          </w:tcPr>
          <w:p w:rsidR="001470AE" w:rsidRPr="00E45997" w:rsidRDefault="001470AE" w:rsidP="002E2820">
            <w:pPr>
              <w:jc w:val="center"/>
              <w:cnfStyle w:val="000000000000" w:firstRow="0" w:lastRow="0" w:firstColumn="0" w:lastColumn="0" w:oddVBand="0" w:evenVBand="0" w:oddHBand="0" w:evenHBand="0" w:firstRowFirstColumn="0" w:firstRowLastColumn="0" w:lastRowFirstColumn="0" w:lastRowLastColumn="0"/>
              <w:rPr>
                <w:sz w:val="18"/>
              </w:rPr>
            </w:pPr>
            <w:r w:rsidRPr="00E45997">
              <w:rPr>
                <w:sz w:val="18"/>
              </w:rPr>
              <w:t>&lt;R,2,</w:t>
            </w:r>
            <w:r w:rsidRPr="00E45997">
              <w:rPr>
                <w:b/>
                <w:sz w:val="18"/>
              </w:rPr>
              <w:t>0</w:t>
            </w:r>
            <w:r w:rsidRPr="00E45997">
              <w:rPr>
                <w:sz w:val="18"/>
              </w:rPr>
              <w:t>*ZZZZ&gt;</w:t>
            </w:r>
          </w:p>
        </w:tc>
        <w:tc>
          <w:tcPr>
            <w:tcW w:w="8331"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 xml:space="preserve">This command reads the lights trigger edge configuration. In this case the light it </w:t>
            </w:r>
            <w:r w:rsidRPr="00E45997">
              <w:rPr>
                <w:b/>
                <w:sz w:val="18"/>
              </w:rPr>
              <w:t>rising</w:t>
            </w:r>
            <w:r w:rsidRPr="00E45997">
              <w:rPr>
                <w:sz w:val="18"/>
              </w:rPr>
              <w:t xml:space="preserve"> edge triggered.</w:t>
            </w: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19" w:type="dxa"/>
          </w:tcPr>
          <w:p w:rsidR="001470AE" w:rsidRDefault="001470AE" w:rsidP="002E2820"/>
        </w:tc>
        <w:tc>
          <w:tcPr>
            <w:tcW w:w="2725"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p>
        </w:tc>
        <w:tc>
          <w:tcPr>
            <w:tcW w:w="2410" w:type="dxa"/>
          </w:tcPr>
          <w:p w:rsidR="001470AE" w:rsidRPr="00E45997" w:rsidRDefault="001470AE" w:rsidP="002E2820">
            <w:pPr>
              <w:jc w:val="center"/>
              <w:cnfStyle w:val="000000100000" w:firstRow="0" w:lastRow="0" w:firstColumn="0" w:lastColumn="0" w:oddVBand="0" w:evenVBand="0" w:oddHBand="1" w:evenHBand="0" w:firstRowFirstColumn="0" w:firstRowLastColumn="0" w:lastRowFirstColumn="0" w:lastRowLastColumn="0"/>
              <w:rPr>
                <w:sz w:val="18"/>
              </w:rPr>
            </w:pPr>
          </w:p>
        </w:tc>
        <w:tc>
          <w:tcPr>
            <w:tcW w:w="8331"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p>
        </w:tc>
      </w:tr>
      <w:tr w:rsidR="001470AE" w:rsidRPr="00244960" w:rsidTr="00E45997">
        <w:trPr>
          <w:trHeight w:val="266"/>
          <w:jc w:val="center"/>
        </w:trPr>
        <w:tc>
          <w:tcPr>
            <w:cnfStyle w:val="001000000000" w:firstRow="0" w:lastRow="0" w:firstColumn="1" w:lastColumn="0" w:oddVBand="0" w:evenVBand="0" w:oddHBand="0" w:evenHBand="0" w:firstRowFirstColumn="0" w:firstRowLastColumn="0" w:lastRowFirstColumn="0" w:lastRowLastColumn="0"/>
            <w:tcW w:w="1319" w:type="dxa"/>
            <w:vMerge w:val="restart"/>
          </w:tcPr>
          <w:p w:rsidR="001470AE" w:rsidRDefault="001470AE" w:rsidP="002E2820"/>
          <w:p w:rsidR="001470AE" w:rsidRDefault="001470AE" w:rsidP="002E2820">
            <w:r>
              <w:t>set_vcap</w:t>
            </w:r>
          </w:p>
        </w:tc>
        <w:tc>
          <w:tcPr>
            <w:tcW w:w="2725"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&lt;C,2,set_vcap 53*ZZZZ&gt;</w:t>
            </w:r>
          </w:p>
        </w:tc>
        <w:tc>
          <w:tcPr>
            <w:tcW w:w="2410" w:type="dxa"/>
          </w:tcPr>
          <w:p w:rsidR="001470AE" w:rsidRPr="00E45997" w:rsidRDefault="001470AE" w:rsidP="002E2820">
            <w:pPr>
              <w:jc w:val="center"/>
              <w:cnfStyle w:val="000000000000" w:firstRow="0" w:lastRow="0" w:firstColumn="0" w:lastColumn="0" w:oddVBand="0" w:evenVBand="0" w:oddHBand="0" w:evenHBand="0" w:firstRowFirstColumn="0" w:firstRowLastColumn="0" w:lastRowFirstColumn="0" w:lastRowLastColumn="0"/>
              <w:rPr>
                <w:sz w:val="18"/>
              </w:rPr>
            </w:pPr>
            <w:r w:rsidRPr="00E45997">
              <w:rPr>
                <w:sz w:val="18"/>
              </w:rPr>
              <w:t>None</w:t>
            </w:r>
          </w:p>
        </w:tc>
        <w:tc>
          <w:tcPr>
            <w:tcW w:w="8331"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 xml:space="preserve">This command sets the charge voltage on the capacitor banks. The units are volts and must be entered as integers. The range is from 10V to 56V. For single shot operating, 53V is recommended. </w:t>
            </w: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19" w:type="dxa"/>
            <w:vMerge/>
          </w:tcPr>
          <w:p w:rsidR="001470AE" w:rsidRDefault="001470AE" w:rsidP="002E2820"/>
        </w:tc>
        <w:tc>
          <w:tcPr>
            <w:tcW w:w="2725"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&lt;C,2,set_vcap*ZZZZ&gt;</w:t>
            </w:r>
          </w:p>
        </w:tc>
        <w:tc>
          <w:tcPr>
            <w:tcW w:w="2410" w:type="dxa"/>
          </w:tcPr>
          <w:p w:rsidR="001470AE" w:rsidRPr="00E45997" w:rsidRDefault="001470AE" w:rsidP="002E2820">
            <w:pPr>
              <w:jc w:val="center"/>
              <w:cnfStyle w:val="000000100000" w:firstRow="0" w:lastRow="0" w:firstColumn="0" w:lastColumn="0" w:oddVBand="0" w:evenVBand="0" w:oddHBand="1" w:evenHBand="0" w:firstRowFirstColumn="0" w:firstRowLastColumn="0" w:lastRowFirstColumn="0" w:lastRowLastColumn="0"/>
              <w:rPr>
                <w:sz w:val="18"/>
              </w:rPr>
            </w:pPr>
            <w:r w:rsidRPr="00E45997">
              <w:rPr>
                <w:sz w:val="18"/>
              </w:rPr>
              <w:t>&lt;R,2,</w:t>
            </w:r>
            <w:r w:rsidRPr="00E45997">
              <w:rPr>
                <w:b/>
                <w:sz w:val="18"/>
              </w:rPr>
              <w:t>53</w:t>
            </w:r>
            <w:r w:rsidRPr="00E45997">
              <w:rPr>
                <w:sz w:val="18"/>
              </w:rPr>
              <w:t>*ZZZZ&gt;</w:t>
            </w:r>
          </w:p>
        </w:tc>
        <w:tc>
          <w:tcPr>
            <w:tcW w:w="8331"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This command reads the lights capacitor bank target voltage. In this case the lights will charge the capacitors to 53V</w:t>
            </w:r>
          </w:p>
        </w:tc>
      </w:tr>
      <w:tr w:rsidR="001470AE" w:rsidRPr="00244960" w:rsidTr="00E45997">
        <w:trPr>
          <w:trHeight w:val="266"/>
          <w:jc w:val="center"/>
        </w:trPr>
        <w:tc>
          <w:tcPr>
            <w:cnfStyle w:val="001000000000" w:firstRow="0" w:lastRow="0" w:firstColumn="1" w:lastColumn="0" w:oddVBand="0" w:evenVBand="0" w:oddHBand="0" w:evenHBand="0" w:firstRowFirstColumn="0" w:firstRowLastColumn="0" w:lastRowFirstColumn="0" w:lastRowLastColumn="0"/>
            <w:tcW w:w="1319" w:type="dxa"/>
          </w:tcPr>
          <w:p w:rsidR="001470AE" w:rsidRDefault="001470AE" w:rsidP="002E2820"/>
        </w:tc>
        <w:tc>
          <w:tcPr>
            <w:tcW w:w="2725"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p>
        </w:tc>
        <w:tc>
          <w:tcPr>
            <w:tcW w:w="2410" w:type="dxa"/>
          </w:tcPr>
          <w:p w:rsidR="001470AE" w:rsidRPr="00E45997" w:rsidRDefault="001470AE" w:rsidP="002E2820">
            <w:pPr>
              <w:jc w:val="center"/>
              <w:cnfStyle w:val="000000000000" w:firstRow="0" w:lastRow="0" w:firstColumn="0" w:lastColumn="0" w:oddVBand="0" w:evenVBand="0" w:oddHBand="0" w:evenHBand="0" w:firstRowFirstColumn="0" w:firstRowLastColumn="0" w:lastRowFirstColumn="0" w:lastRowLastColumn="0"/>
              <w:rPr>
                <w:sz w:val="18"/>
              </w:rPr>
            </w:pPr>
          </w:p>
        </w:tc>
        <w:tc>
          <w:tcPr>
            <w:tcW w:w="8331"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19" w:type="dxa"/>
            <w:vMerge w:val="restart"/>
          </w:tcPr>
          <w:p w:rsidR="001470AE" w:rsidRDefault="001470AE" w:rsidP="002E2820"/>
          <w:p w:rsidR="001470AE" w:rsidRDefault="001470AE" w:rsidP="002E2820"/>
          <w:p w:rsidR="001470AE" w:rsidRDefault="001470AE" w:rsidP="002E2820">
            <w:r>
              <w:t>auto_en</w:t>
            </w:r>
          </w:p>
        </w:tc>
        <w:tc>
          <w:tcPr>
            <w:tcW w:w="2725"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&lt;C,2,auto_en 2*ZZZZ&gt;</w:t>
            </w:r>
          </w:p>
        </w:tc>
        <w:tc>
          <w:tcPr>
            <w:tcW w:w="2410" w:type="dxa"/>
          </w:tcPr>
          <w:p w:rsidR="001470AE" w:rsidRPr="00E45997" w:rsidRDefault="001470AE" w:rsidP="002E2820">
            <w:pPr>
              <w:jc w:val="center"/>
              <w:cnfStyle w:val="000000100000" w:firstRow="0" w:lastRow="0" w:firstColumn="0" w:lastColumn="0" w:oddVBand="0" w:evenVBand="0" w:oddHBand="1" w:evenHBand="0" w:firstRowFirstColumn="0" w:firstRowLastColumn="0" w:lastRowFirstColumn="0" w:lastRowLastColumn="0"/>
              <w:rPr>
                <w:sz w:val="18"/>
              </w:rPr>
            </w:pPr>
            <w:r w:rsidRPr="00E45997">
              <w:rPr>
                <w:sz w:val="18"/>
              </w:rPr>
              <w:t>None</w:t>
            </w:r>
          </w:p>
        </w:tc>
        <w:tc>
          <w:tcPr>
            <w:tcW w:w="8331"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This command sets the light to auto charge on power up. When it is sent to the light it is effective from the next restart.</w:t>
            </w:r>
          </w:p>
        </w:tc>
      </w:tr>
      <w:tr w:rsidR="001470AE" w:rsidRPr="00244960" w:rsidTr="00E45997">
        <w:trPr>
          <w:trHeight w:val="266"/>
          <w:jc w:val="center"/>
        </w:trPr>
        <w:tc>
          <w:tcPr>
            <w:cnfStyle w:val="001000000000" w:firstRow="0" w:lastRow="0" w:firstColumn="1" w:lastColumn="0" w:oddVBand="0" w:evenVBand="0" w:oddHBand="0" w:evenHBand="0" w:firstRowFirstColumn="0" w:firstRowLastColumn="0" w:lastRowFirstColumn="0" w:lastRowLastColumn="0"/>
            <w:tcW w:w="1319" w:type="dxa"/>
            <w:vMerge/>
          </w:tcPr>
          <w:p w:rsidR="001470AE" w:rsidRDefault="001470AE" w:rsidP="002E2820"/>
        </w:tc>
        <w:tc>
          <w:tcPr>
            <w:tcW w:w="2725"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&lt;C,2,auto_en 0*ZZZZ&gt;</w:t>
            </w:r>
          </w:p>
        </w:tc>
        <w:tc>
          <w:tcPr>
            <w:tcW w:w="2410" w:type="dxa"/>
          </w:tcPr>
          <w:p w:rsidR="001470AE" w:rsidRPr="00E45997" w:rsidRDefault="001470AE" w:rsidP="002E2820">
            <w:pPr>
              <w:jc w:val="center"/>
              <w:cnfStyle w:val="000000000000" w:firstRow="0" w:lastRow="0" w:firstColumn="0" w:lastColumn="0" w:oddVBand="0" w:evenVBand="0" w:oddHBand="0" w:evenHBand="0" w:firstRowFirstColumn="0" w:firstRowLastColumn="0" w:lastRowFirstColumn="0" w:lastRowLastColumn="0"/>
              <w:rPr>
                <w:sz w:val="18"/>
              </w:rPr>
            </w:pPr>
            <w:r w:rsidRPr="00E45997">
              <w:rPr>
                <w:sz w:val="18"/>
              </w:rPr>
              <w:t>None</w:t>
            </w:r>
          </w:p>
        </w:tc>
        <w:tc>
          <w:tcPr>
            <w:tcW w:w="8331"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This command sets the light so that capacitor charging only occurs when a charge_en command is received. When it is sent to the light it is effective from the next restart.</w:t>
            </w: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19" w:type="dxa"/>
            <w:vMerge/>
          </w:tcPr>
          <w:p w:rsidR="001470AE" w:rsidRDefault="001470AE" w:rsidP="002E2820"/>
        </w:tc>
        <w:tc>
          <w:tcPr>
            <w:tcW w:w="2725" w:type="dxa"/>
          </w:tcPr>
          <w:p w:rsidR="001470AE" w:rsidRPr="006C137B" w:rsidRDefault="001470AE" w:rsidP="002E2820">
            <w:pPr>
              <w:cnfStyle w:val="000000100000" w:firstRow="0" w:lastRow="0" w:firstColumn="0" w:lastColumn="0" w:oddVBand="0" w:evenVBand="0" w:oddHBand="1" w:evenHBand="0" w:firstRowFirstColumn="0" w:firstRowLastColumn="0" w:lastRowFirstColumn="0" w:lastRowLastColumn="0"/>
            </w:pPr>
            <w:r w:rsidRPr="006C137B">
              <w:t>&lt;C,2,auto_en*ZZZZ&gt;</w:t>
            </w:r>
          </w:p>
        </w:tc>
        <w:tc>
          <w:tcPr>
            <w:tcW w:w="2410" w:type="dxa"/>
          </w:tcPr>
          <w:p w:rsidR="001470AE" w:rsidRPr="00E45997" w:rsidRDefault="001470AE" w:rsidP="002E2820">
            <w:pPr>
              <w:jc w:val="center"/>
              <w:cnfStyle w:val="000000100000" w:firstRow="0" w:lastRow="0" w:firstColumn="0" w:lastColumn="0" w:oddVBand="0" w:evenVBand="0" w:oddHBand="1" w:evenHBand="0" w:firstRowFirstColumn="0" w:firstRowLastColumn="0" w:lastRowFirstColumn="0" w:lastRowLastColumn="0"/>
              <w:rPr>
                <w:sz w:val="18"/>
              </w:rPr>
            </w:pPr>
            <w:r w:rsidRPr="00E45997">
              <w:rPr>
                <w:sz w:val="18"/>
              </w:rPr>
              <w:t>&lt;R,2,</w:t>
            </w:r>
            <w:r w:rsidRPr="00E45997">
              <w:rPr>
                <w:b/>
                <w:sz w:val="18"/>
              </w:rPr>
              <w:t>2</w:t>
            </w:r>
            <w:r w:rsidRPr="00E45997">
              <w:rPr>
                <w:sz w:val="18"/>
              </w:rPr>
              <w:t>*ZZZZ&gt;</w:t>
            </w:r>
          </w:p>
        </w:tc>
        <w:tc>
          <w:tcPr>
            <w:tcW w:w="8331"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This command reads the auto charge register. In this case the light is set to auto charge on power up.</w:t>
            </w:r>
          </w:p>
        </w:tc>
      </w:tr>
      <w:tr w:rsidR="001470AE" w:rsidRPr="00AD7798" w:rsidTr="00E45997">
        <w:trPr>
          <w:trHeight w:val="266"/>
          <w:jc w:val="center"/>
        </w:trPr>
        <w:tc>
          <w:tcPr>
            <w:cnfStyle w:val="001000000000" w:firstRow="0" w:lastRow="0" w:firstColumn="1" w:lastColumn="0" w:oddVBand="0" w:evenVBand="0" w:oddHBand="0" w:evenHBand="0" w:firstRowFirstColumn="0" w:firstRowLastColumn="0" w:lastRowFirstColumn="0" w:lastRowLastColumn="0"/>
            <w:tcW w:w="1319" w:type="dxa"/>
            <w:shd w:val="clear" w:color="auto" w:fill="365F91" w:themeFill="accent1" w:themeFillShade="BF"/>
          </w:tcPr>
          <w:p w:rsidR="001470AE" w:rsidRDefault="001470AE" w:rsidP="002E2820">
            <w:pPr>
              <w:jc w:val="center"/>
            </w:pPr>
            <w:r w:rsidRPr="00AD7798">
              <w:lastRenderedPageBreak/>
              <w:t>Command</w:t>
            </w:r>
          </w:p>
          <w:p w:rsidR="001470AE" w:rsidRPr="00AD7798" w:rsidRDefault="001470AE" w:rsidP="002E2820">
            <w:pPr>
              <w:jc w:val="center"/>
            </w:pPr>
          </w:p>
        </w:tc>
        <w:tc>
          <w:tcPr>
            <w:tcW w:w="2725" w:type="dxa"/>
            <w:shd w:val="clear" w:color="auto" w:fill="365F91" w:themeFill="accent1" w:themeFillShade="BF"/>
          </w:tcPr>
          <w:p w:rsidR="001470AE" w:rsidRPr="00AD7798" w:rsidRDefault="001470AE" w:rsidP="002E2820">
            <w:pPr>
              <w:cnfStyle w:val="000000000000" w:firstRow="0" w:lastRow="0" w:firstColumn="0" w:lastColumn="0" w:oddVBand="0" w:evenVBand="0" w:oddHBand="0" w:evenHBand="0" w:firstRowFirstColumn="0" w:firstRowLastColumn="0" w:lastRowFirstColumn="0" w:lastRowLastColumn="0"/>
              <w:rPr>
                <w:b/>
                <w:color w:val="FFFFFF" w:themeColor="background1"/>
              </w:rPr>
            </w:pPr>
            <w:r w:rsidRPr="00AD7798">
              <w:rPr>
                <w:b/>
                <w:color w:val="FFFFFF" w:themeColor="background1"/>
              </w:rPr>
              <w:t>Syntax  (Host to A32)</w:t>
            </w:r>
          </w:p>
        </w:tc>
        <w:tc>
          <w:tcPr>
            <w:tcW w:w="2410" w:type="dxa"/>
            <w:shd w:val="clear" w:color="auto" w:fill="365F91" w:themeFill="accent1" w:themeFillShade="BF"/>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b/>
                <w:color w:val="FFFFFF" w:themeColor="background1"/>
                <w:sz w:val="18"/>
              </w:rPr>
            </w:pPr>
            <w:r w:rsidRPr="00E45997">
              <w:rPr>
                <w:b/>
                <w:color w:val="FFFFFF" w:themeColor="background1"/>
                <w:sz w:val="18"/>
              </w:rPr>
              <w:t>Syntax (A32 to Host)</w:t>
            </w:r>
          </w:p>
        </w:tc>
        <w:tc>
          <w:tcPr>
            <w:tcW w:w="8331" w:type="dxa"/>
            <w:shd w:val="clear" w:color="auto" w:fill="365F91" w:themeFill="accent1" w:themeFillShade="BF"/>
          </w:tcPr>
          <w:p w:rsidR="001470AE" w:rsidRPr="00E45997" w:rsidRDefault="001470AE" w:rsidP="002E2820">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rPr>
            </w:pPr>
            <w:r w:rsidRPr="00E45997">
              <w:rPr>
                <w:b/>
                <w:color w:val="FFFFFF" w:themeColor="background1"/>
                <w:sz w:val="18"/>
              </w:rPr>
              <w:t>Details</w:t>
            </w: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19" w:type="dxa"/>
          </w:tcPr>
          <w:p w:rsidR="001470AE" w:rsidRDefault="001470AE" w:rsidP="002E2820">
            <w:r>
              <w:t>c_level</w:t>
            </w:r>
          </w:p>
        </w:tc>
        <w:tc>
          <w:tcPr>
            <w:tcW w:w="2725"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&lt;C,2,c_level 0 80*ZZZZ&gt;</w:t>
            </w:r>
          </w:p>
        </w:tc>
        <w:tc>
          <w:tcPr>
            <w:tcW w:w="2410"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None</w:t>
            </w:r>
          </w:p>
        </w:tc>
        <w:tc>
          <w:tcPr>
            <w:tcW w:w="8331"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Set the light level to 80%. Range is 0 to 100.</w:t>
            </w:r>
          </w:p>
        </w:tc>
      </w:tr>
      <w:tr w:rsidR="001470AE" w:rsidRPr="00244960" w:rsidTr="00E45997">
        <w:trPr>
          <w:trHeight w:val="266"/>
          <w:jc w:val="center"/>
        </w:trPr>
        <w:tc>
          <w:tcPr>
            <w:cnfStyle w:val="001000000000" w:firstRow="0" w:lastRow="0" w:firstColumn="1" w:lastColumn="0" w:oddVBand="0" w:evenVBand="0" w:oddHBand="0" w:evenHBand="0" w:firstRowFirstColumn="0" w:firstRowLastColumn="0" w:lastRowFirstColumn="0" w:lastRowLastColumn="0"/>
            <w:tcW w:w="1319" w:type="dxa"/>
          </w:tcPr>
          <w:p w:rsidR="001470AE" w:rsidRPr="00DE7842" w:rsidRDefault="001470AE" w:rsidP="002E2820">
            <w:pPr>
              <w:rPr>
                <w:sz w:val="4"/>
                <w:szCs w:val="4"/>
              </w:rPr>
            </w:pPr>
          </w:p>
        </w:tc>
        <w:tc>
          <w:tcPr>
            <w:tcW w:w="2725" w:type="dxa"/>
          </w:tcPr>
          <w:p w:rsidR="001470AE" w:rsidRPr="00DE7842" w:rsidRDefault="001470AE" w:rsidP="002E2820">
            <w:pPr>
              <w:cnfStyle w:val="000000000000" w:firstRow="0" w:lastRow="0" w:firstColumn="0" w:lastColumn="0" w:oddVBand="0" w:evenVBand="0" w:oddHBand="0" w:evenHBand="0" w:firstRowFirstColumn="0" w:firstRowLastColumn="0" w:lastRowFirstColumn="0" w:lastRowLastColumn="0"/>
              <w:rPr>
                <w:sz w:val="4"/>
                <w:szCs w:val="4"/>
              </w:rPr>
            </w:pPr>
          </w:p>
        </w:tc>
        <w:tc>
          <w:tcPr>
            <w:tcW w:w="2410" w:type="dxa"/>
          </w:tcPr>
          <w:p w:rsidR="001470AE" w:rsidRPr="00DE7842" w:rsidRDefault="001470AE" w:rsidP="002E2820">
            <w:pPr>
              <w:cnfStyle w:val="000000000000" w:firstRow="0" w:lastRow="0" w:firstColumn="0" w:lastColumn="0" w:oddVBand="0" w:evenVBand="0" w:oddHBand="0" w:evenHBand="0" w:firstRowFirstColumn="0" w:firstRowLastColumn="0" w:lastRowFirstColumn="0" w:lastRowLastColumn="0"/>
              <w:rPr>
                <w:sz w:val="4"/>
                <w:szCs w:val="4"/>
              </w:rPr>
            </w:pPr>
          </w:p>
        </w:tc>
        <w:tc>
          <w:tcPr>
            <w:tcW w:w="8331" w:type="dxa"/>
          </w:tcPr>
          <w:p w:rsidR="001470AE" w:rsidRPr="00DE7842" w:rsidRDefault="001470AE" w:rsidP="002E2820">
            <w:pPr>
              <w:cnfStyle w:val="000000000000" w:firstRow="0" w:lastRow="0" w:firstColumn="0" w:lastColumn="0" w:oddVBand="0" w:evenVBand="0" w:oddHBand="0" w:evenHBand="0" w:firstRowFirstColumn="0" w:firstRowLastColumn="0" w:lastRowFirstColumn="0" w:lastRowLastColumn="0"/>
              <w:rPr>
                <w:sz w:val="4"/>
                <w:szCs w:val="4"/>
              </w:rPr>
            </w:pP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319" w:type="dxa"/>
            <w:vMerge w:val="restart"/>
          </w:tcPr>
          <w:p w:rsidR="001470AE" w:rsidRDefault="001470AE" w:rsidP="002E2820">
            <w:r>
              <w:t>s_delay</w:t>
            </w:r>
          </w:p>
        </w:tc>
        <w:tc>
          <w:tcPr>
            <w:tcW w:w="2725"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&lt;C,2,s_delay 100*ZZZZ&gt;</w:t>
            </w:r>
          </w:p>
        </w:tc>
        <w:tc>
          <w:tcPr>
            <w:tcW w:w="2410"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None</w:t>
            </w:r>
          </w:p>
        </w:tc>
        <w:tc>
          <w:tcPr>
            <w:tcW w:w="8331" w:type="dxa"/>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Set light to wait 100usec after trigger is detected to power on the LED’s</w:t>
            </w:r>
          </w:p>
        </w:tc>
      </w:tr>
      <w:tr w:rsidR="001470AE" w:rsidRPr="00244960" w:rsidTr="00E45997">
        <w:trPr>
          <w:trHeight w:val="132"/>
          <w:jc w:val="center"/>
        </w:trPr>
        <w:tc>
          <w:tcPr>
            <w:cnfStyle w:val="001000000000" w:firstRow="0" w:lastRow="0" w:firstColumn="1" w:lastColumn="0" w:oddVBand="0" w:evenVBand="0" w:oddHBand="0" w:evenHBand="0" w:firstRowFirstColumn="0" w:firstRowLastColumn="0" w:lastRowFirstColumn="0" w:lastRowLastColumn="0"/>
            <w:tcW w:w="1319" w:type="dxa"/>
            <w:vMerge/>
            <w:tcBorders>
              <w:bottom w:val="single" w:sz="4" w:space="0" w:color="FFFFFF" w:themeColor="background1"/>
            </w:tcBorders>
          </w:tcPr>
          <w:p w:rsidR="001470AE" w:rsidRDefault="001470AE" w:rsidP="002E2820"/>
        </w:tc>
        <w:tc>
          <w:tcPr>
            <w:tcW w:w="2725"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&lt;C,2,s_delay*ZZZZ&gt;</w:t>
            </w:r>
          </w:p>
        </w:tc>
        <w:tc>
          <w:tcPr>
            <w:tcW w:w="2410" w:type="dxa"/>
            <w:shd w:val="clear" w:color="auto" w:fill="B8CCE4" w:themeFill="accent1" w:themeFillTint="66"/>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&lt;R,2,</w:t>
            </w:r>
            <w:r w:rsidRPr="00E45997">
              <w:rPr>
                <w:b/>
                <w:sz w:val="18"/>
              </w:rPr>
              <w:t>100</w:t>
            </w:r>
            <w:r w:rsidRPr="00E45997">
              <w:rPr>
                <w:sz w:val="18"/>
              </w:rPr>
              <w:t>* ZZZZ &gt;</w:t>
            </w:r>
          </w:p>
        </w:tc>
        <w:tc>
          <w:tcPr>
            <w:tcW w:w="8331" w:type="dxa"/>
            <w:shd w:val="clear" w:color="auto" w:fill="B8CCE4" w:themeFill="accent1" w:themeFillTint="66"/>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Light response, strobe delay is 100usec</w:t>
            </w:r>
            <w:r w:rsidR="007E02C8">
              <w:rPr>
                <w:sz w:val="18"/>
              </w:rPr>
              <w:t>. Note that cable delays are also present. On a 5 meter cable run max light output was achieved at +154usec from the trigger input</w:t>
            </w: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1319" w:type="dxa"/>
            <w:tcBorders>
              <w:bottom w:val="single" w:sz="4" w:space="0" w:color="FFFFFF" w:themeColor="background1"/>
            </w:tcBorders>
          </w:tcPr>
          <w:p w:rsidR="001470AE" w:rsidRPr="00DE7842" w:rsidRDefault="001470AE" w:rsidP="002E2820">
            <w:pPr>
              <w:rPr>
                <w:sz w:val="4"/>
                <w:szCs w:val="4"/>
              </w:rPr>
            </w:pPr>
          </w:p>
        </w:tc>
        <w:tc>
          <w:tcPr>
            <w:tcW w:w="2725" w:type="dxa"/>
          </w:tcPr>
          <w:p w:rsidR="001470AE" w:rsidRPr="00DE7842" w:rsidRDefault="001470AE" w:rsidP="002E2820">
            <w:pPr>
              <w:cnfStyle w:val="000000100000" w:firstRow="0" w:lastRow="0" w:firstColumn="0" w:lastColumn="0" w:oddVBand="0" w:evenVBand="0" w:oddHBand="1" w:evenHBand="0" w:firstRowFirstColumn="0" w:firstRowLastColumn="0" w:lastRowFirstColumn="0" w:lastRowLastColumn="0"/>
              <w:rPr>
                <w:sz w:val="4"/>
                <w:szCs w:val="4"/>
              </w:rPr>
            </w:pPr>
          </w:p>
        </w:tc>
        <w:tc>
          <w:tcPr>
            <w:tcW w:w="2410" w:type="dxa"/>
          </w:tcPr>
          <w:p w:rsidR="001470AE" w:rsidRPr="00DE7842" w:rsidRDefault="001470AE" w:rsidP="002E2820">
            <w:pPr>
              <w:cnfStyle w:val="000000100000" w:firstRow="0" w:lastRow="0" w:firstColumn="0" w:lastColumn="0" w:oddVBand="0" w:evenVBand="0" w:oddHBand="1" w:evenHBand="0" w:firstRowFirstColumn="0" w:firstRowLastColumn="0" w:lastRowFirstColumn="0" w:lastRowLastColumn="0"/>
              <w:rPr>
                <w:sz w:val="4"/>
                <w:szCs w:val="4"/>
              </w:rPr>
            </w:pPr>
          </w:p>
        </w:tc>
        <w:tc>
          <w:tcPr>
            <w:tcW w:w="8331" w:type="dxa"/>
          </w:tcPr>
          <w:p w:rsidR="001470AE" w:rsidRPr="00DE7842" w:rsidRDefault="001470AE" w:rsidP="002E2820">
            <w:pPr>
              <w:cnfStyle w:val="000000100000" w:firstRow="0" w:lastRow="0" w:firstColumn="0" w:lastColumn="0" w:oddVBand="0" w:evenVBand="0" w:oddHBand="1" w:evenHBand="0" w:firstRowFirstColumn="0" w:firstRowLastColumn="0" w:lastRowFirstColumn="0" w:lastRowLastColumn="0"/>
              <w:rPr>
                <w:sz w:val="4"/>
                <w:szCs w:val="4"/>
              </w:rPr>
            </w:pPr>
          </w:p>
        </w:tc>
      </w:tr>
      <w:tr w:rsidR="001470AE" w:rsidRPr="00244960" w:rsidTr="00E45997">
        <w:trPr>
          <w:trHeight w:val="133"/>
          <w:jc w:val="center"/>
        </w:trPr>
        <w:tc>
          <w:tcPr>
            <w:cnfStyle w:val="001000000000" w:firstRow="0" w:lastRow="0" w:firstColumn="1" w:lastColumn="0" w:oddVBand="0" w:evenVBand="0" w:oddHBand="0" w:evenHBand="0" w:firstRowFirstColumn="0" w:firstRowLastColumn="0" w:lastRowFirstColumn="0" w:lastRowLastColumn="0"/>
            <w:tcW w:w="1319" w:type="dxa"/>
            <w:vMerge w:val="restart"/>
          </w:tcPr>
          <w:p w:rsidR="001470AE" w:rsidRDefault="001470AE" w:rsidP="002E2820">
            <w:r>
              <w:t>s_pulse</w:t>
            </w:r>
          </w:p>
        </w:tc>
        <w:tc>
          <w:tcPr>
            <w:tcW w:w="2725"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&lt;C,2,s_pulse 2500*ZZZZ&gt;</w:t>
            </w:r>
          </w:p>
        </w:tc>
        <w:tc>
          <w:tcPr>
            <w:tcW w:w="2410"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None</w:t>
            </w:r>
          </w:p>
        </w:tc>
        <w:tc>
          <w:tcPr>
            <w:tcW w:w="8331" w:type="dxa"/>
          </w:tcPr>
          <w:p w:rsidR="001470AE" w:rsidRPr="00E45997" w:rsidRDefault="001470AE"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Set strobe LED pulse duration to 2500usec for pulsed mode operation</w:t>
            </w:r>
          </w:p>
        </w:tc>
      </w:tr>
      <w:tr w:rsidR="001470AE" w:rsidRPr="00244960" w:rsidTr="00E45997">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1319" w:type="dxa"/>
            <w:vMerge/>
            <w:tcBorders>
              <w:bottom w:val="single" w:sz="4" w:space="0" w:color="FFFFFF" w:themeColor="background1"/>
            </w:tcBorders>
          </w:tcPr>
          <w:p w:rsidR="001470AE" w:rsidRDefault="001470AE" w:rsidP="002E2820"/>
        </w:tc>
        <w:tc>
          <w:tcPr>
            <w:tcW w:w="2725" w:type="dxa"/>
            <w:shd w:val="clear" w:color="auto" w:fill="DBE5F1" w:themeFill="accent1" w:themeFillTint="33"/>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&lt;C,2,s_pulse*ZZZZ&gt;</w:t>
            </w:r>
          </w:p>
        </w:tc>
        <w:tc>
          <w:tcPr>
            <w:tcW w:w="2410" w:type="dxa"/>
            <w:shd w:val="clear" w:color="auto" w:fill="DBE5F1" w:themeFill="accent1" w:themeFillTint="33"/>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&lt;R,2,</w:t>
            </w:r>
            <w:r w:rsidRPr="00E45997">
              <w:rPr>
                <w:b/>
                <w:sz w:val="18"/>
              </w:rPr>
              <w:t>2500</w:t>
            </w:r>
            <w:r w:rsidRPr="00E45997">
              <w:rPr>
                <w:sz w:val="18"/>
              </w:rPr>
              <w:t>* ZZZZ &gt;</w:t>
            </w:r>
          </w:p>
        </w:tc>
        <w:tc>
          <w:tcPr>
            <w:tcW w:w="8331" w:type="dxa"/>
            <w:shd w:val="clear" w:color="auto" w:fill="DBE5F1" w:themeFill="accent1" w:themeFillTint="33"/>
          </w:tcPr>
          <w:p w:rsidR="001470AE" w:rsidRPr="00E45997" w:rsidRDefault="001470AE"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Light response, strobe duration is 2500usec</w:t>
            </w:r>
            <w:r w:rsidR="002E2820">
              <w:rPr>
                <w:sz w:val="18"/>
              </w:rPr>
              <w:t>. Note this value is saved in the lights eeprom.</w:t>
            </w:r>
          </w:p>
        </w:tc>
      </w:tr>
      <w:tr w:rsidR="001470AE" w:rsidRPr="00244960" w:rsidTr="00E45997">
        <w:trPr>
          <w:trHeight w:val="132"/>
          <w:jc w:val="center"/>
        </w:trPr>
        <w:tc>
          <w:tcPr>
            <w:cnfStyle w:val="001000000000" w:firstRow="0" w:lastRow="0" w:firstColumn="1" w:lastColumn="0" w:oddVBand="0" w:evenVBand="0" w:oddHBand="0" w:evenHBand="0" w:firstRowFirstColumn="0" w:firstRowLastColumn="0" w:lastRowFirstColumn="0" w:lastRowLastColumn="0"/>
            <w:tcW w:w="1319" w:type="dxa"/>
            <w:tcBorders>
              <w:bottom w:val="single" w:sz="4" w:space="0" w:color="FFFFFF" w:themeColor="background1"/>
            </w:tcBorders>
          </w:tcPr>
          <w:p w:rsidR="001470AE" w:rsidRPr="00DE7842" w:rsidRDefault="001470AE" w:rsidP="002E2820">
            <w:pPr>
              <w:rPr>
                <w:sz w:val="4"/>
                <w:szCs w:val="4"/>
              </w:rPr>
            </w:pPr>
          </w:p>
        </w:tc>
        <w:tc>
          <w:tcPr>
            <w:tcW w:w="2725" w:type="dxa"/>
            <w:shd w:val="clear" w:color="auto" w:fill="B8CCE4" w:themeFill="accent1" w:themeFillTint="66"/>
          </w:tcPr>
          <w:p w:rsidR="001470AE" w:rsidRPr="00DE7842" w:rsidRDefault="001470AE" w:rsidP="002E2820">
            <w:pPr>
              <w:cnfStyle w:val="000000000000" w:firstRow="0" w:lastRow="0" w:firstColumn="0" w:lastColumn="0" w:oddVBand="0" w:evenVBand="0" w:oddHBand="0" w:evenHBand="0" w:firstRowFirstColumn="0" w:firstRowLastColumn="0" w:lastRowFirstColumn="0" w:lastRowLastColumn="0"/>
              <w:rPr>
                <w:sz w:val="4"/>
                <w:szCs w:val="4"/>
              </w:rPr>
            </w:pPr>
          </w:p>
        </w:tc>
        <w:tc>
          <w:tcPr>
            <w:tcW w:w="2410" w:type="dxa"/>
            <w:shd w:val="clear" w:color="auto" w:fill="B8CCE4" w:themeFill="accent1" w:themeFillTint="66"/>
          </w:tcPr>
          <w:p w:rsidR="001470AE" w:rsidRPr="00DE7842" w:rsidRDefault="001470AE" w:rsidP="002E2820">
            <w:pPr>
              <w:cnfStyle w:val="000000000000" w:firstRow="0" w:lastRow="0" w:firstColumn="0" w:lastColumn="0" w:oddVBand="0" w:evenVBand="0" w:oddHBand="0" w:evenHBand="0" w:firstRowFirstColumn="0" w:firstRowLastColumn="0" w:lastRowFirstColumn="0" w:lastRowLastColumn="0"/>
              <w:rPr>
                <w:sz w:val="4"/>
                <w:szCs w:val="4"/>
              </w:rPr>
            </w:pPr>
          </w:p>
        </w:tc>
        <w:tc>
          <w:tcPr>
            <w:tcW w:w="8331" w:type="dxa"/>
            <w:shd w:val="clear" w:color="auto" w:fill="B8CCE4" w:themeFill="accent1" w:themeFillTint="66"/>
          </w:tcPr>
          <w:p w:rsidR="001470AE" w:rsidRPr="00DE7842" w:rsidRDefault="001470AE" w:rsidP="002E2820">
            <w:pPr>
              <w:cnfStyle w:val="000000000000" w:firstRow="0" w:lastRow="0" w:firstColumn="0" w:lastColumn="0" w:oddVBand="0" w:evenVBand="0" w:oddHBand="0" w:evenHBand="0" w:firstRowFirstColumn="0" w:firstRowLastColumn="0" w:lastRowFirstColumn="0" w:lastRowLastColumn="0"/>
              <w:rPr>
                <w:sz w:val="4"/>
                <w:szCs w:val="4"/>
              </w:rPr>
            </w:pPr>
          </w:p>
        </w:tc>
      </w:tr>
      <w:tr w:rsidR="00E45997" w:rsidRPr="00244960" w:rsidTr="002E2820">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1319" w:type="dxa"/>
            <w:vMerge w:val="restart"/>
          </w:tcPr>
          <w:p w:rsidR="00E45997" w:rsidRDefault="00E45997" w:rsidP="002E2820">
            <w:r>
              <w:t>s_pulse_limit</w:t>
            </w:r>
          </w:p>
        </w:tc>
        <w:tc>
          <w:tcPr>
            <w:tcW w:w="2725" w:type="dxa"/>
          </w:tcPr>
          <w:p w:rsidR="00E45997" w:rsidRPr="00E45997" w:rsidRDefault="00E45997" w:rsidP="00E459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onsolas"/>
                <w:sz w:val="18"/>
                <w:szCs w:val="18"/>
              </w:rPr>
            </w:pPr>
            <w:r w:rsidRPr="00E45997">
              <w:rPr>
                <w:rFonts w:cs="Consolas"/>
                <w:sz w:val="18"/>
                <w:szCs w:val="18"/>
              </w:rPr>
              <w:t>&lt;C,2,s_pulse_limit 10000*ZZZZ&gt;</w:t>
            </w:r>
          </w:p>
        </w:tc>
        <w:tc>
          <w:tcPr>
            <w:tcW w:w="2410"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Pr>
                <w:sz w:val="18"/>
              </w:rPr>
              <w:t>None</w:t>
            </w:r>
          </w:p>
        </w:tc>
        <w:tc>
          <w:tcPr>
            <w:tcW w:w="8331"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 xml:space="preserve">Set strobe </w:t>
            </w:r>
            <w:r>
              <w:rPr>
                <w:sz w:val="18"/>
              </w:rPr>
              <w:t xml:space="preserve">maximum </w:t>
            </w:r>
            <w:r w:rsidRPr="00E45997">
              <w:rPr>
                <w:sz w:val="18"/>
              </w:rPr>
              <w:t>LED pulse</w:t>
            </w:r>
            <w:r>
              <w:rPr>
                <w:sz w:val="18"/>
              </w:rPr>
              <w:t xml:space="preserve"> duration to 1000</w:t>
            </w:r>
            <w:r w:rsidRPr="00E45997">
              <w:rPr>
                <w:sz w:val="18"/>
              </w:rPr>
              <w:t>0usec for pulsed mode operation</w:t>
            </w:r>
          </w:p>
        </w:tc>
      </w:tr>
      <w:tr w:rsidR="00E45997" w:rsidRPr="00244960" w:rsidTr="002E2820">
        <w:trPr>
          <w:trHeight w:val="394"/>
          <w:jc w:val="center"/>
        </w:trPr>
        <w:tc>
          <w:tcPr>
            <w:cnfStyle w:val="001000000000" w:firstRow="0" w:lastRow="0" w:firstColumn="1" w:lastColumn="0" w:oddVBand="0" w:evenVBand="0" w:oddHBand="0" w:evenHBand="0" w:firstRowFirstColumn="0" w:firstRowLastColumn="0" w:lastRowFirstColumn="0" w:lastRowLastColumn="0"/>
            <w:tcW w:w="1319" w:type="dxa"/>
            <w:vMerge/>
            <w:tcBorders>
              <w:bottom w:val="single" w:sz="4" w:space="0" w:color="FFFFFF" w:themeColor="background1"/>
            </w:tcBorders>
          </w:tcPr>
          <w:p w:rsidR="00E45997" w:rsidRDefault="00E45997" w:rsidP="002E2820"/>
        </w:tc>
        <w:tc>
          <w:tcPr>
            <w:tcW w:w="2725" w:type="dxa"/>
            <w:shd w:val="clear" w:color="auto" w:fill="B8CCE4" w:themeFill="accent1" w:themeFillTint="66"/>
          </w:tcPr>
          <w:p w:rsidR="00E45997" w:rsidRPr="00E45997" w:rsidRDefault="00E45997" w:rsidP="002E28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onsolas"/>
                <w:sz w:val="18"/>
                <w:szCs w:val="18"/>
              </w:rPr>
            </w:pPr>
            <w:r w:rsidRPr="00E45997">
              <w:rPr>
                <w:rFonts w:cs="Consolas"/>
                <w:sz w:val="18"/>
                <w:szCs w:val="18"/>
              </w:rPr>
              <w:t>&lt;C,2,s_pulse_limit*ZZZZ&gt;</w:t>
            </w:r>
          </w:p>
        </w:tc>
        <w:tc>
          <w:tcPr>
            <w:tcW w:w="2410" w:type="dxa"/>
            <w:shd w:val="clear" w:color="auto" w:fill="B8CCE4" w:themeFill="accent1" w:themeFillTint="66"/>
          </w:tcPr>
          <w:p w:rsidR="00E45997" w:rsidRPr="00E45997" w:rsidRDefault="00E45997" w:rsidP="00E45997">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&lt;R,2,</w:t>
            </w:r>
            <w:r w:rsidRPr="00E45997">
              <w:rPr>
                <w:b/>
                <w:sz w:val="18"/>
              </w:rPr>
              <w:t>1</w:t>
            </w:r>
            <w:r>
              <w:rPr>
                <w:b/>
                <w:sz w:val="18"/>
              </w:rPr>
              <w:t>0</w:t>
            </w:r>
            <w:r w:rsidRPr="00E45997">
              <w:rPr>
                <w:b/>
                <w:sz w:val="18"/>
              </w:rPr>
              <w:t>000</w:t>
            </w:r>
            <w:r w:rsidRPr="00E45997">
              <w:rPr>
                <w:sz w:val="18"/>
              </w:rPr>
              <w:t>* ZZZZ &gt;</w:t>
            </w:r>
          </w:p>
        </w:tc>
        <w:tc>
          <w:tcPr>
            <w:tcW w:w="8331" w:type="dxa"/>
            <w:shd w:val="clear" w:color="auto" w:fill="B8CCE4" w:themeFill="accent1" w:themeFillTint="66"/>
          </w:tcPr>
          <w:p w:rsidR="002E2820" w:rsidRDefault="00E45997" w:rsidP="002E2820">
            <w:pPr>
              <w:pStyle w:val="NoSpacing"/>
              <w:cnfStyle w:val="000000000000" w:firstRow="0" w:lastRow="0" w:firstColumn="0" w:lastColumn="0" w:oddVBand="0" w:evenVBand="0" w:oddHBand="0" w:evenHBand="0" w:firstRowFirstColumn="0" w:firstRowLastColumn="0" w:lastRowFirstColumn="0" w:lastRowLastColumn="0"/>
              <w:rPr>
                <w:sz w:val="18"/>
              </w:rPr>
            </w:pPr>
            <w:r w:rsidRPr="002E2820">
              <w:rPr>
                <w:sz w:val="18"/>
              </w:rPr>
              <w:t xml:space="preserve">Light response, maximum limit for strobe pulse duration is 10000usec. </w:t>
            </w:r>
            <w:r w:rsidR="002E2820" w:rsidRPr="002E2820">
              <w:rPr>
                <w:sz w:val="18"/>
              </w:rPr>
              <w:t xml:space="preserve"> Note this value is saved in the lights eeprom.</w:t>
            </w:r>
          </w:p>
          <w:p w:rsidR="00E45997" w:rsidRPr="002E2820" w:rsidRDefault="002E2820" w:rsidP="002E2820">
            <w:pPr>
              <w:pStyle w:val="NoSpacing"/>
              <w:cnfStyle w:val="000000000000" w:firstRow="0" w:lastRow="0" w:firstColumn="0" w:lastColumn="0" w:oddVBand="0" w:evenVBand="0" w:oddHBand="0" w:evenHBand="0" w:firstRowFirstColumn="0" w:firstRowLastColumn="0" w:lastRowFirstColumn="0" w:lastRowLastColumn="0"/>
              <w:rPr>
                <w:sz w:val="18"/>
              </w:rPr>
            </w:pPr>
            <w:r w:rsidRPr="002E2820">
              <w:rPr>
                <w:sz w:val="18"/>
              </w:rPr>
              <w:t xml:space="preserve">If the s_pulse is set to a value great than then s_pulse_limit the light will use the value of s_pulse_limit instead. </w:t>
            </w:r>
          </w:p>
        </w:tc>
      </w:tr>
      <w:tr w:rsidR="00E45997" w:rsidRPr="00244960" w:rsidTr="00E45997">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1319" w:type="dxa"/>
            <w:tcBorders>
              <w:bottom w:val="single" w:sz="4" w:space="0" w:color="FFFFFF" w:themeColor="background1"/>
            </w:tcBorders>
          </w:tcPr>
          <w:p w:rsidR="00E45997" w:rsidRDefault="00E45997" w:rsidP="002E2820">
            <w:r>
              <w:t>version</w:t>
            </w:r>
          </w:p>
        </w:tc>
        <w:tc>
          <w:tcPr>
            <w:tcW w:w="2725" w:type="dxa"/>
            <w:shd w:val="clear" w:color="auto" w:fill="DBE5F1" w:themeFill="accent1" w:themeFillTint="33"/>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&lt;C,2,version*ZZZZ&gt;</w:t>
            </w:r>
          </w:p>
        </w:tc>
        <w:tc>
          <w:tcPr>
            <w:tcW w:w="2410" w:type="dxa"/>
            <w:shd w:val="clear" w:color="auto" w:fill="DBE5F1" w:themeFill="accent1" w:themeFillTint="33"/>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&lt;R,2,</w:t>
            </w:r>
            <w:r w:rsidRPr="00E45997">
              <w:rPr>
                <w:b/>
                <w:sz w:val="18"/>
              </w:rPr>
              <w:t>132</w:t>
            </w:r>
            <w:r w:rsidRPr="00E45997">
              <w:rPr>
                <w:sz w:val="18"/>
              </w:rPr>
              <w:t>*ZZZZ&gt;</w:t>
            </w:r>
          </w:p>
        </w:tc>
        <w:tc>
          <w:tcPr>
            <w:tcW w:w="8331" w:type="dxa"/>
            <w:shd w:val="clear" w:color="auto" w:fill="DBE5F1" w:themeFill="accent1" w:themeFillTint="33"/>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This command allows you to read the firmware version from the light</w:t>
            </w:r>
          </w:p>
        </w:tc>
      </w:tr>
      <w:tr w:rsidR="00E45997" w:rsidRPr="00244960" w:rsidTr="00E45997">
        <w:trPr>
          <w:trHeight w:val="132"/>
          <w:jc w:val="center"/>
        </w:trPr>
        <w:tc>
          <w:tcPr>
            <w:cnfStyle w:val="001000000000" w:firstRow="0" w:lastRow="0" w:firstColumn="1" w:lastColumn="0" w:oddVBand="0" w:evenVBand="0" w:oddHBand="0" w:evenHBand="0" w:firstRowFirstColumn="0" w:firstRowLastColumn="0" w:lastRowFirstColumn="0" w:lastRowLastColumn="0"/>
            <w:tcW w:w="1319" w:type="dxa"/>
            <w:tcBorders>
              <w:bottom w:val="single" w:sz="4" w:space="0" w:color="FFFFFF" w:themeColor="background1"/>
            </w:tcBorders>
          </w:tcPr>
          <w:p w:rsidR="00E45997" w:rsidRPr="00DE7842" w:rsidRDefault="00E45997" w:rsidP="002E2820">
            <w:pPr>
              <w:rPr>
                <w:sz w:val="4"/>
                <w:szCs w:val="4"/>
              </w:rPr>
            </w:pPr>
          </w:p>
        </w:tc>
        <w:tc>
          <w:tcPr>
            <w:tcW w:w="2725" w:type="dxa"/>
          </w:tcPr>
          <w:p w:rsidR="00E45997" w:rsidRPr="00DE7842" w:rsidRDefault="00E45997" w:rsidP="002E2820">
            <w:pPr>
              <w:cnfStyle w:val="000000000000" w:firstRow="0" w:lastRow="0" w:firstColumn="0" w:lastColumn="0" w:oddVBand="0" w:evenVBand="0" w:oddHBand="0" w:evenHBand="0" w:firstRowFirstColumn="0" w:firstRowLastColumn="0" w:lastRowFirstColumn="0" w:lastRowLastColumn="0"/>
              <w:rPr>
                <w:sz w:val="4"/>
                <w:szCs w:val="4"/>
              </w:rPr>
            </w:pPr>
          </w:p>
        </w:tc>
        <w:tc>
          <w:tcPr>
            <w:tcW w:w="2410" w:type="dxa"/>
          </w:tcPr>
          <w:p w:rsidR="00E45997" w:rsidRPr="00DE7842" w:rsidRDefault="00E45997" w:rsidP="002E2820">
            <w:pPr>
              <w:cnfStyle w:val="000000000000" w:firstRow="0" w:lastRow="0" w:firstColumn="0" w:lastColumn="0" w:oddVBand="0" w:evenVBand="0" w:oddHBand="0" w:evenHBand="0" w:firstRowFirstColumn="0" w:firstRowLastColumn="0" w:lastRowFirstColumn="0" w:lastRowLastColumn="0"/>
              <w:rPr>
                <w:sz w:val="4"/>
                <w:szCs w:val="4"/>
              </w:rPr>
            </w:pPr>
          </w:p>
        </w:tc>
        <w:tc>
          <w:tcPr>
            <w:tcW w:w="8331" w:type="dxa"/>
          </w:tcPr>
          <w:p w:rsidR="00E45997" w:rsidRPr="00DE7842" w:rsidRDefault="00E45997" w:rsidP="002E2820">
            <w:pPr>
              <w:cnfStyle w:val="000000000000" w:firstRow="0" w:lastRow="0" w:firstColumn="0" w:lastColumn="0" w:oddVBand="0" w:evenVBand="0" w:oddHBand="0" w:evenHBand="0" w:firstRowFirstColumn="0" w:firstRowLastColumn="0" w:lastRowFirstColumn="0" w:lastRowLastColumn="0"/>
              <w:rPr>
                <w:sz w:val="4"/>
                <w:szCs w:val="4"/>
              </w:rPr>
            </w:pPr>
          </w:p>
        </w:tc>
      </w:tr>
      <w:tr w:rsidR="00E45997" w:rsidRPr="00244960" w:rsidTr="00E45997">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1319" w:type="dxa"/>
            <w:tcBorders>
              <w:bottom w:val="single" w:sz="4" w:space="0" w:color="FFFFFF" w:themeColor="background1"/>
            </w:tcBorders>
          </w:tcPr>
          <w:p w:rsidR="00E45997" w:rsidRDefault="00E45997" w:rsidP="002E2820">
            <w:r>
              <w:t>s_no</w:t>
            </w:r>
          </w:p>
        </w:tc>
        <w:tc>
          <w:tcPr>
            <w:tcW w:w="2725"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&lt;C,2,s_no*ZZZZ&gt;</w:t>
            </w:r>
          </w:p>
        </w:tc>
        <w:tc>
          <w:tcPr>
            <w:tcW w:w="2410"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&lt;R,2,</w:t>
            </w:r>
            <w:r w:rsidRPr="00E45997">
              <w:rPr>
                <w:b/>
                <w:sz w:val="18"/>
              </w:rPr>
              <w:t>199</w:t>
            </w:r>
            <w:r w:rsidRPr="00E45997">
              <w:rPr>
                <w:sz w:val="18"/>
              </w:rPr>
              <w:t>*ZZZZ&gt;</w:t>
            </w:r>
          </w:p>
        </w:tc>
        <w:tc>
          <w:tcPr>
            <w:tcW w:w="8331"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This command will read the lights serial number which should match the numerals stamped on the lights base plate. In this example the lights serial number is A32-0199</w:t>
            </w:r>
          </w:p>
        </w:tc>
      </w:tr>
      <w:tr w:rsidR="00E45997" w:rsidRPr="00244960" w:rsidTr="00E45997">
        <w:trPr>
          <w:trHeight w:val="132"/>
          <w:jc w:val="center"/>
        </w:trPr>
        <w:tc>
          <w:tcPr>
            <w:cnfStyle w:val="001000000000" w:firstRow="0" w:lastRow="0" w:firstColumn="1" w:lastColumn="0" w:oddVBand="0" w:evenVBand="0" w:oddHBand="0" w:evenHBand="0" w:firstRowFirstColumn="0" w:firstRowLastColumn="0" w:lastRowFirstColumn="0" w:lastRowLastColumn="0"/>
            <w:tcW w:w="1319" w:type="dxa"/>
            <w:tcBorders>
              <w:bottom w:val="single" w:sz="4" w:space="0" w:color="FFFFFF" w:themeColor="background1"/>
            </w:tcBorders>
          </w:tcPr>
          <w:p w:rsidR="00E45997" w:rsidRPr="00DE7842" w:rsidRDefault="00E45997" w:rsidP="002E2820">
            <w:pPr>
              <w:rPr>
                <w:sz w:val="4"/>
                <w:szCs w:val="4"/>
              </w:rPr>
            </w:pPr>
          </w:p>
        </w:tc>
        <w:tc>
          <w:tcPr>
            <w:tcW w:w="2725" w:type="dxa"/>
          </w:tcPr>
          <w:p w:rsidR="00E45997" w:rsidRPr="00DE7842" w:rsidRDefault="00E45997" w:rsidP="002E2820">
            <w:pPr>
              <w:cnfStyle w:val="000000000000" w:firstRow="0" w:lastRow="0" w:firstColumn="0" w:lastColumn="0" w:oddVBand="0" w:evenVBand="0" w:oddHBand="0" w:evenHBand="0" w:firstRowFirstColumn="0" w:firstRowLastColumn="0" w:lastRowFirstColumn="0" w:lastRowLastColumn="0"/>
              <w:rPr>
                <w:sz w:val="4"/>
                <w:szCs w:val="4"/>
              </w:rPr>
            </w:pPr>
          </w:p>
        </w:tc>
        <w:tc>
          <w:tcPr>
            <w:tcW w:w="2410" w:type="dxa"/>
          </w:tcPr>
          <w:p w:rsidR="00E45997" w:rsidRPr="00DE7842" w:rsidRDefault="00E45997" w:rsidP="002E2820">
            <w:pPr>
              <w:cnfStyle w:val="000000000000" w:firstRow="0" w:lastRow="0" w:firstColumn="0" w:lastColumn="0" w:oddVBand="0" w:evenVBand="0" w:oddHBand="0" w:evenHBand="0" w:firstRowFirstColumn="0" w:firstRowLastColumn="0" w:lastRowFirstColumn="0" w:lastRowLastColumn="0"/>
              <w:rPr>
                <w:sz w:val="4"/>
                <w:szCs w:val="4"/>
              </w:rPr>
            </w:pPr>
          </w:p>
        </w:tc>
        <w:tc>
          <w:tcPr>
            <w:tcW w:w="8331" w:type="dxa"/>
          </w:tcPr>
          <w:p w:rsidR="00E45997" w:rsidRPr="00DE7842" w:rsidRDefault="00E45997" w:rsidP="002E2820">
            <w:pPr>
              <w:cnfStyle w:val="000000000000" w:firstRow="0" w:lastRow="0" w:firstColumn="0" w:lastColumn="0" w:oddVBand="0" w:evenVBand="0" w:oddHBand="0" w:evenHBand="0" w:firstRowFirstColumn="0" w:firstRowLastColumn="0" w:lastRowFirstColumn="0" w:lastRowLastColumn="0"/>
              <w:rPr>
                <w:sz w:val="4"/>
                <w:szCs w:val="4"/>
              </w:rPr>
            </w:pPr>
          </w:p>
        </w:tc>
      </w:tr>
      <w:tr w:rsidR="00E45997" w:rsidRPr="00244960" w:rsidTr="002E2820">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1319" w:type="dxa"/>
            <w:vMerge w:val="restart"/>
          </w:tcPr>
          <w:p w:rsidR="00E45997" w:rsidRDefault="00E45997" w:rsidP="002E2820">
            <w:r>
              <w:t>s_enable</w:t>
            </w:r>
          </w:p>
        </w:tc>
        <w:tc>
          <w:tcPr>
            <w:tcW w:w="2725"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Pr>
                <w:sz w:val="18"/>
              </w:rPr>
              <w:t>&lt;C,2,s_enable 1*ZZZZ&gt;</w:t>
            </w:r>
          </w:p>
        </w:tc>
        <w:tc>
          <w:tcPr>
            <w:tcW w:w="2410"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Pr>
                <w:sz w:val="18"/>
              </w:rPr>
              <w:t>None</w:t>
            </w:r>
          </w:p>
        </w:tc>
        <w:tc>
          <w:tcPr>
            <w:tcW w:w="8331" w:type="dxa"/>
          </w:tcPr>
          <w:p w:rsidR="00E45997" w:rsidRPr="00E45997" w:rsidRDefault="00E45997" w:rsidP="00E45997">
            <w:pPr>
              <w:cnfStyle w:val="000000100000" w:firstRow="0" w:lastRow="0" w:firstColumn="0" w:lastColumn="0" w:oddVBand="0" w:evenVBand="0" w:oddHBand="1" w:evenHBand="0" w:firstRowFirstColumn="0" w:firstRowLastColumn="0" w:lastRowFirstColumn="0" w:lastRowLastColumn="0"/>
              <w:rPr>
                <w:sz w:val="18"/>
              </w:rPr>
            </w:pPr>
            <w:r>
              <w:rPr>
                <w:sz w:val="18"/>
              </w:rPr>
              <w:t xml:space="preserve">This command enables the light for strobed operation. </w:t>
            </w:r>
          </w:p>
        </w:tc>
      </w:tr>
      <w:tr w:rsidR="00E45997" w:rsidRPr="00244960" w:rsidTr="002E2820">
        <w:trPr>
          <w:trHeight w:val="96"/>
          <w:jc w:val="center"/>
        </w:trPr>
        <w:tc>
          <w:tcPr>
            <w:cnfStyle w:val="001000000000" w:firstRow="0" w:lastRow="0" w:firstColumn="1" w:lastColumn="0" w:oddVBand="0" w:evenVBand="0" w:oddHBand="0" w:evenHBand="0" w:firstRowFirstColumn="0" w:firstRowLastColumn="0" w:lastRowFirstColumn="0" w:lastRowLastColumn="0"/>
            <w:tcW w:w="1319" w:type="dxa"/>
            <w:vMerge/>
          </w:tcPr>
          <w:p w:rsidR="00E45997" w:rsidRDefault="00E45997" w:rsidP="002E2820"/>
        </w:tc>
        <w:tc>
          <w:tcPr>
            <w:tcW w:w="2725" w:type="dxa"/>
            <w:shd w:val="clear" w:color="auto" w:fill="B8CCE4" w:themeFill="accent1" w:themeFillTint="66"/>
          </w:tcPr>
          <w:p w:rsidR="00E45997" w:rsidRPr="00E45997" w:rsidRDefault="00E45997" w:rsidP="002E2820">
            <w:pPr>
              <w:cnfStyle w:val="000000000000" w:firstRow="0" w:lastRow="0" w:firstColumn="0" w:lastColumn="0" w:oddVBand="0" w:evenVBand="0" w:oddHBand="0" w:evenHBand="0" w:firstRowFirstColumn="0" w:firstRowLastColumn="0" w:lastRowFirstColumn="0" w:lastRowLastColumn="0"/>
              <w:rPr>
                <w:sz w:val="18"/>
              </w:rPr>
            </w:pPr>
            <w:r>
              <w:rPr>
                <w:sz w:val="18"/>
              </w:rPr>
              <w:t>&lt;C,2,s_enable 0*ZZZZ&gt;</w:t>
            </w:r>
          </w:p>
        </w:tc>
        <w:tc>
          <w:tcPr>
            <w:tcW w:w="2410" w:type="dxa"/>
            <w:shd w:val="clear" w:color="auto" w:fill="B8CCE4" w:themeFill="accent1" w:themeFillTint="66"/>
          </w:tcPr>
          <w:p w:rsidR="00E45997" w:rsidRPr="00E45997" w:rsidRDefault="00E45997" w:rsidP="002E2820">
            <w:pPr>
              <w:cnfStyle w:val="000000000000" w:firstRow="0" w:lastRow="0" w:firstColumn="0" w:lastColumn="0" w:oddVBand="0" w:evenVBand="0" w:oddHBand="0" w:evenHBand="0" w:firstRowFirstColumn="0" w:firstRowLastColumn="0" w:lastRowFirstColumn="0" w:lastRowLastColumn="0"/>
              <w:rPr>
                <w:sz w:val="18"/>
              </w:rPr>
            </w:pPr>
            <w:r>
              <w:rPr>
                <w:sz w:val="18"/>
              </w:rPr>
              <w:t>None</w:t>
            </w:r>
          </w:p>
        </w:tc>
        <w:tc>
          <w:tcPr>
            <w:tcW w:w="8331" w:type="dxa"/>
            <w:shd w:val="clear" w:color="auto" w:fill="B8CCE4" w:themeFill="accent1" w:themeFillTint="66"/>
          </w:tcPr>
          <w:p w:rsidR="00E45997" w:rsidRPr="00E45997" w:rsidRDefault="00E45997" w:rsidP="002E2820">
            <w:pPr>
              <w:cnfStyle w:val="000000000000" w:firstRow="0" w:lastRow="0" w:firstColumn="0" w:lastColumn="0" w:oddVBand="0" w:evenVBand="0" w:oddHBand="0" w:evenHBand="0" w:firstRowFirstColumn="0" w:firstRowLastColumn="0" w:lastRowFirstColumn="0" w:lastRowLastColumn="0"/>
              <w:rPr>
                <w:sz w:val="18"/>
              </w:rPr>
            </w:pPr>
            <w:r>
              <w:rPr>
                <w:sz w:val="18"/>
              </w:rPr>
              <w:t>This command will disable the light, it will not respond to incoming trigger signals</w:t>
            </w:r>
          </w:p>
        </w:tc>
      </w:tr>
      <w:tr w:rsidR="00E45997" w:rsidRPr="00244960" w:rsidTr="002E2820">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1319" w:type="dxa"/>
            <w:vMerge/>
            <w:tcBorders>
              <w:bottom w:val="single" w:sz="4" w:space="0" w:color="FFFFFF" w:themeColor="background1"/>
            </w:tcBorders>
          </w:tcPr>
          <w:p w:rsidR="00E45997" w:rsidRDefault="00E45997" w:rsidP="002E2820"/>
        </w:tc>
        <w:tc>
          <w:tcPr>
            <w:tcW w:w="2725"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Pr>
                <w:sz w:val="18"/>
              </w:rPr>
              <w:t>&lt;C,2,s_enable*ZZZZ&gt;</w:t>
            </w:r>
          </w:p>
        </w:tc>
        <w:tc>
          <w:tcPr>
            <w:tcW w:w="2410"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Pr>
                <w:sz w:val="18"/>
              </w:rPr>
              <w:t>&lt;R,2,</w:t>
            </w:r>
            <w:r w:rsidRPr="00E45997">
              <w:rPr>
                <w:b/>
                <w:sz w:val="18"/>
              </w:rPr>
              <w:t>1</w:t>
            </w:r>
            <w:r>
              <w:rPr>
                <w:sz w:val="18"/>
              </w:rPr>
              <w:t>*ZZZZ&gt;</w:t>
            </w:r>
          </w:p>
        </w:tc>
        <w:tc>
          <w:tcPr>
            <w:tcW w:w="8331" w:type="dxa"/>
          </w:tcPr>
          <w:p w:rsid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Pr>
                <w:sz w:val="18"/>
              </w:rPr>
              <w:t xml:space="preserve">Light response, this light is enabled. </w:t>
            </w:r>
          </w:p>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Pr>
                <w:sz w:val="18"/>
              </w:rPr>
              <w:t xml:space="preserve">Note this command is saved in the lights eeprom. So whatever you set it to is saved. </w:t>
            </w:r>
          </w:p>
        </w:tc>
      </w:tr>
      <w:tr w:rsidR="00EA2910" w:rsidRPr="00244960" w:rsidTr="002E2820">
        <w:trPr>
          <w:trHeight w:val="96"/>
          <w:jc w:val="center"/>
        </w:trPr>
        <w:tc>
          <w:tcPr>
            <w:cnfStyle w:val="001000000000" w:firstRow="0" w:lastRow="0" w:firstColumn="1" w:lastColumn="0" w:oddVBand="0" w:evenVBand="0" w:oddHBand="0" w:evenHBand="0" w:firstRowFirstColumn="0" w:firstRowLastColumn="0" w:lastRowFirstColumn="0" w:lastRowLastColumn="0"/>
            <w:tcW w:w="1319" w:type="dxa"/>
            <w:tcBorders>
              <w:bottom w:val="single" w:sz="4" w:space="0" w:color="FFFFFF" w:themeColor="background1"/>
            </w:tcBorders>
          </w:tcPr>
          <w:p w:rsidR="00EA2910" w:rsidRPr="00DE7842" w:rsidRDefault="00EA2910" w:rsidP="002E2820">
            <w:pPr>
              <w:rPr>
                <w:sz w:val="4"/>
                <w:szCs w:val="4"/>
              </w:rPr>
            </w:pPr>
          </w:p>
        </w:tc>
        <w:tc>
          <w:tcPr>
            <w:tcW w:w="2725" w:type="dxa"/>
          </w:tcPr>
          <w:p w:rsidR="00EA2910" w:rsidRPr="00DE7842" w:rsidRDefault="00EA2910" w:rsidP="002E2820">
            <w:pPr>
              <w:cnfStyle w:val="000000000000" w:firstRow="0" w:lastRow="0" w:firstColumn="0" w:lastColumn="0" w:oddVBand="0" w:evenVBand="0" w:oddHBand="0" w:evenHBand="0" w:firstRowFirstColumn="0" w:firstRowLastColumn="0" w:lastRowFirstColumn="0" w:lastRowLastColumn="0"/>
              <w:rPr>
                <w:sz w:val="4"/>
                <w:szCs w:val="4"/>
              </w:rPr>
            </w:pPr>
          </w:p>
        </w:tc>
        <w:tc>
          <w:tcPr>
            <w:tcW w:w="2410" w:type="dxa"/>
          </w:tcPr>
          <w:p w:rsidR="00EA2910" w:rsidRPr="00DE7842" w:rsidRDefault="00EA2910" w:rsidP="002E2820">
            <w:pPr>
              <w:cnfStyle w:val="000000000000" w:firstRow="0" w:lastRow="0" w:firstColumn="0" w:lastColumn="0" w:oddVBand="0" w:evenVBand="0" w:oddHBand="0" w:evenHBand="0" w:firstRowFirstColumn="0" w:firstRowLastColumn="0" w:lastRowFirstColumn="0" w:lastRowLastColumn="0"/>
              <w:rPr>
                <w:sz w:val="4"/>
                <w:szCs w:val="4"/>
              </w:rPr>
            </w:pPr>
          </w:p>
        </w:tc>
        <w:tc>
          <w:tcPr>
            <w:tcW w:w="8331" w:type="dxa"/>
          </w:tcPr>
          <w:p w:rsidR="00EA2910" w:rsidRPr="00DE7842" w:rsidRDefault="00EA2910" w:rsidP="002E2820">
            <w:pPr>
              <w:cnfStyle w:val="000000000000" w:firstRow="0" w:lastRow="0" w:firstColumn="0" w:lastColumn="0" w:oddVBand="0" w:evenVBand="0" w:oddHBand="0" w:evenHBand="0" w:firstRowFirstColumn="0" w:firstRowLastColumn="0" w:lastRowFirstColumn="0" w:lastRowLastColumn="0"/>
              <w:rPr>
                <w:sz w:val="4"/>
                <w:szCs w:val="4"/>
              </w:rPr>
            </w:pPr>
          </w:p>
        </w:tc>
      </w:tr>
      <w:tr w:rsidR="00E45997" w:rsidRPr="00244960" w:rsidTr="00E45997">
        <w:trPr>
          <w:cnfStyle w:val="000000100000" w:firstRow="0" w:lastRow="0" w:firstColumn="0" w:lastColumn="0" w:oddVBand="0" w:evenVBand="0" w:oddHBand="1"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319" w:type="dxa"/>
            <w:vMerge w:val="restart"/>
          </w:tcPr>
          <w:p w:rsidR="00E45997" w:rsidRDefault="00E45997" w:rsidP="002E2820"/>
          <w:p w:rsidR="00E45997" w:rsidRDefault="00E45997" w:rsidP="002E2820"/>
          <w:p w:rsidR="00E45997" w:rsidRDefault="00E45997" w:rsidP="002E2820">
            <w:r>
              <w:t>d_address</w:t>
            </w:r>
          </w:p>
        </w:tc>
        <w:tc>
          <w:tcPr>
            <w:tcW w:w="2725"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&lt;C,2,d_address 3*ZZZZ&gt;</w:t>
            </w:r>
          </w:p>
        </w:tc>
        <w:tc>
          <w:tcPr>
            <w:tcW w:w="2410"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None</w:t>
            </w:r>
          </w:p>
        </w:tc>
        <w:tc>
          <w:tcPr>
            <w:tcW w:w="8331"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This command can be used to change a light’s RS485 address; in this case the lights address is changing from 2 to 3. The usable range is 0 – 254. Address 255 is reserved as a broadcast address.</w:t>
            </w:r>
          </w:p>
        </w:tc>
      </w:tr>
      <w:tr w:rsidR="00E45997" w:rsidRPr="00244960" w:rsidTr="00E45997">
        <w:trPr>
          <w:trHeight w:val="133"/>
          <w:jc w:val="center"/>
        </w:trPr>
        <w:tc>
          <w:tcPr>
            <w:cnfStyle w:val="001000000000" w:firstRow="0" w:lastRow="0" w:firstColumn="1" w:lastColumn="0" w:oddVBand="0" w:evenVBand="0" w:oddHBand="0" w:evenHBand="0" w:firstRowFirstColumn="0" w:firstRowLastColumn="0" w:lastRowFirstColumn="0" w:lastRowLastColumn="0"/>
            <w:tcW w:w="1319" w:type="dxa"/>
            <w:vMerge/>
          </w:tcPr>
          <w:p w:rsidR="00E45997" w:rsidRDefault="00E45997" w:rsidP="002E2820"/>
        </w:tc>
        <w:tc>
          <w:tcPr>
            <w:tcW w:w="2725" w:type="dxa"/>
          </w:tcPr>
          <w:p w:rsidR="00E45997" w:rsidRPr="00E45997" w:rsidRDefault="00E45997"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&lt;C,2,d_address*ZZZZ&gt;</w:t>
            </w:r>
          </w:p>
        </w:tc>
        <w:tc>
          <w:tcPr>
            <w:tcW w:w="2410" w:type="dxa"/>
          </w:tcPr>
          <w:p w:rsidR="00E45997" w:rsidRPr="00E45997" w:rsidRDefault="00E45997"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&lt;R,2,</w:t>
            </w:r>
            <w:r w:rsidRPr="00E45997">
              <w:rPr>
                <w:b/>
                <w:sz w:val="18"/>
              </w:rPr>
              <w:t>2</w:t>
            </w:r>
            <w:r w:rsidRPr="00E45997">
              <w:rPr>
                <w:sz w:val="18"/>
              </w:rPr>
              <w:t>*ZZZZ&gt;</w:t>
            </w:r>
          </w:p>
        </w:tc>
        <w:tc>
          <w:tcPr>
            <w:tcW w:w="8331" w:type="dxa"/>
          </w:tcPr>
          <w:p w:rsidR="00E45997" w:rsidRPr="00E45997" w:rsidRDefault="00E45997" w:rsidP="002E2820">
            <w:pPr>
              <w:cnfStyle w:val="000000000000" w:firstRow="0" w:lastRow="0" w:firstColumn="0" w:lastColumn="0" w:oddVBand="0" w:evenVBand="0" w:oddHBand="0" w:evenHBand="0" w:firstRowFirstColumn="0" w:firstRowLastColumn="0" w:lastRowFirstColumn="0" w:lastRowLastColumn="0"/>
              <w:rPr>
                <w:sz w:val="18"/>
              </w:rPr>
            </w:pPr>
            <w:r w:rsidRPr="00E45997">
              <w:rPr>
                <w:sz w:val="18"/>
              </w:rPr>
              <w:t>In this case the light responds with its RS485 address.</w:t>
            </w:r>
          </w:p>
        </w:tc>
      </w:tr>
      <w:tr w:rsidR="00E45997" w:rsidRPr="00244960" w:rsidTr="00E45997">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1319" w:type="dxa"/>
            <w:vMerge/>
          </w:tcPr>
          <w:p w:rsidR="00E45997" w:rsidRDefault="00E45997" w:rsidP="002E2820"/>
        </w:tc>
        <w:tc>
          <w:tcPr>
            <w:tcW w:w="2725"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&lt;C,255,d_address 2*ZZZZ&gt;</w:t>
            </w:r>
          </w:p>
        </w:tc>
        <w:tc>
          <w:tcPr>
            <w:tcW w:w="2410"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None</w:t>
            </w:r>
          </w:p>
        </w:tc>
        <w:tc>
          <w:tcPr>
            <w:tcW w:w="8331" w:type="dxa"/>
          </w:tcPr>
          <w:p w:rsidR="00E45997" w:rsidRPr="00E45997" w:rsidRDefault="00E45997" w:rsidP="002E2820">
            <w:pPr>
              <w:cnfStyle w:val="000000100000" w:firstRow="0" w:lastRow="0" w:firstColumn="0" w:lastColumn="0" w:oddVBand="0" w:evenVBand="0" w:oddHBand="1" w:evenHBand="0" w:firstRowFirstColumn="0" w:firstRowLastColumn="0" w:lastRowFirstColumn="0" w:lastRowLastColumn="0"/>
              <w:rPr>
                <w:sz w:val="18"/>
              </w:rPr>
            </w:pPr>
            <w:r w:rsidRPr="00E45997">
              <w:rPr>
                <w:sz w:val="18"/>
              </w:rPr>
              <w:t xml:space="preserve">Using the command in this manner will change the RS485 address of any light on the network from whatever it is to 2. So if you have a light with an unknown RS485 address you can use this command to set it to a known value. </w:t>
            </w:r>
          </w:p>
        </w:tc>
      </w:tr>
    </w:tbl>
    <w:p w:rsidR="001470AE" w:rsidRDefault="001470AE" w:rsidP="001470AE">
      <w:pPr>
        <w:jc w:val="both"/>
      </w:pPr>
    </w:p>
    <w:p w:rsidR="001470AE" w:rsidRDefault="001470AE" w:rsidP="001470AE">
      <w:pPr>
        <w:pStyle w:val="Heading1"/>
      </w:pPr>
      <w:bookmarkStart w:id="28" w:name="_Toc443567899"/>
      <w:bookmarkStart w:id="29" w:name="_Toc447099997"/>
      <w:r>
        <w:lastRenderedPageBreak/>
        <w:t>Aphos 32 architecture</w:t>
      </w:r>
      <w:bookmarkEnd w:id="28"/>
      <w:bookmarkEnd w:id="29"/>
    </w:p>
    <w:p w:rsidR="001470AE" w:rsidRDefault="001470AE" w:rsidP="001470AE">
      <w:pPr>
        <w:jc w:val="both"/>
      </w:pPr>
    </w:p>
    <w:p w:rsidR="001470AE" w:rsidRDefault="001470AE" w:rsidP="001470AE">
      <w:pPr>
        <w:pStyle w:val="Heading2"/>
      </w:pPr>
      <w:bookmarkStart w:id="30" w:name="_Toc443567900"/>
      <w:bookmarkStart w:id="31" w:name="_Toc447099998"/>
      <w:r>
        <w:t>Capacitor bank charging</w:t>
      </w:r>
      <w:bookmarkEnd w:id="30"/>
      <w:bookmarkEnd w:id="31"/>
    </w:p>
    <w:p w:rsidR="001470AE" w:rsidRPr="00EE1D57" w:rsidRDefault="001470AE" w:rsidP="001470AE">
      <w:pPr>
        <w:jc w:val="both"/>
        <w:rPr>
          <w:rFonts w:asciiTheme="majorHAnsi" w:hAnsiTheme="majorHAnsi"/>
        </w:rPr>
      </w:pPr>
      <w:r w:rsidRPr="00EE1D57">
        <w:rPr>
          <w:rFonts w:asciiTheme="majorHAnsi" w:hAnsiTheme="majorHAnsi"/>
        </w:rPr>
        <w:t xml:space="preserve">The Aphos 32 has been designed to operate with low input power, using a slow charge /rapid discharge architecture. The purpose of this is to ensure that the strobe light takes very little power from the vehicle power supply when the light pulse is active. </w:t>
      </w:r>
    </w:p>
    <w:p w:rsidR="001470AE" w:rsidRPr="00EE1D57" w:rsidRDefault="00DE7842" w:rsidP="001470AE">
      <w:pPr>
        <w:jc w:val="both"/>
        <w:rPr>
          <w:rFonts w:asciiTheme="majorHAnsi" w:hAnsiTheme="majorHAnsi"/>
        </w:rPr>
      </w:pPr>
      <w:r>
        <w:rPr>
          <w:rFonts w:asciiTheme="majorHAnsi" w:hAnsiTheme="majorHAnsi"/>
        </w:rPr>
        <w:t>Figure 6</w:t>
      </w:r>
      <w:r w:rsidR="001470AE" w:rsidRPr="00EE1D57">
        <w:rPr>
          <w:rFonts w:asciiTheme="majorHAnsi" w:hAnsiTheme="majorHAnsi"/>
        </w:rPr>
        <w:t xml:space="preserve"> below shows a graph of data gathered from an Aphos 32 operating with a 24VDC supply and triggered by a 4Hz source. The light was setup to generate 3.5msec lights pulses at maximum output power. The blue trace is the power taken by the light during the charging cycles, the orange trace is the LED power for Channel 1 of the Aphos 32. The graph shows the power required by the light drops when the light is firing so that the vehicle supply is not adversely affected by the light discharge. </w:t>
      </w:r>
    </w:p>
    <w:p w:rsidR="00DE7842" w:rsidRDefault="001470AE" w:rsidP="00DE7842">
      <w:pPr>
        <w:keepNext/>
        <w:jc w:val="center"/>
      </w:pPr>
      <w:r w:rsidRPr="00EA7513">
        <w:rPr>
          <w:noProof/>
          <w:lang w:val="en-US"/>
        </w:rPr>
        <w:drawing>
          <wp:inline distT="0" distB="0" distL="0" distR="0">
            <wp:extent cx="5731510" cy="2919029"/>
            <wp:effectExtent l="19050" t="0" r="21590" b="0"/>
            <wp:docPr id="1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470AE" w:rsidRDefault="00DE7842" w:rsidP="00DE7842">
      <w:pPr>
        <w:pStyle w:val="Caption"/>
        <w:jc w:val="center"/>
      </w:pPr>
      <w:bookmarkStart w:id="32" w:name="_Toc447101646"/>
      <w:r>
        <w:t xml:space="preserve">Figure </w:t>
      </w:r>
      <w:fldSimple w:instr=" SEQ Figure \* ARABIC ">
        <w:r w:rsidR="00B33AA5">
          <w:rPr>
            <w:noProof/>
          </w:rPr>
          <w:t>6</w:t>
        </w:r>
      </w:fldSimple>
      <w:r>
        <w:t xml:space="preserve"> - Power Data from an Aphos 32 @4Hz</w:t>
      </w:r>
      <w:bookmarkEnd w:id="32"/>
    </w:p>
    <w:p w:rsidR="001470AE" w:rsidRPr="0081635B" w:rsidRDefault="001470AE" w:rsidP="001470AE">
      <w:pPr>
        <w:jc w:val="center"/>
        <w:rPr>
          <w:b/>
          <w:sz w:val="18"/>
        </w:rPr>
      </w:pPr>
    </w:p>
    <w:p w:rsidR="001470AE" w:rsidRPr="0084550E" w:rsidRDefault="001470AE" w:rsidP="001470AE">
      <w:pPr>
        <w:pStyle w:val="Heading2"/>
        <w:jc w:val="both"/>
      </w:pPr>
      <w:bookmarkStart w:id="33" w:name="_Toc443567901"/>
      <w:bookmarkStart w:id="34" w:name="_Toc447099999"/>
      <w:r w:rsidRPr="0084550E">
        <w:lastRenderedPageBreak/>
        <w:t xml:space="preserve">Triggering the </w:t>
      </w:r>
      <w:r>
        <w:t>A</w:t>
      </w:r>
      <w:r w:rsidRPr="0084550E">
        <w:t>phos 32</w:t>
      </w:r>
      <w:bookmarkEnd w:id="33"/>
      <w:bookmarkEnd w:id="34"/>
    </w:p>
    <w:p w:rsidR="001470AE" w:rsidRPr="00EE1D57" w:rsidRDefault="001470AE" w:rsidP="001470AE">
      <w:pPr>
        <w:jc w:val="both"/>
        <w:rPr>
          <w:rFonts w:asciiTheme="majorHAnsi" w:hAnsiTheme="majorHAnsi"/>
        </w:rPr>
      </w:pPr>
      <w:r w:rsidRPr="00EE1D57">
        <w:rPr>
          <w:rFonts w:asciiTheme="majorHAnsi" w:hAnsiTheme="majorHAnsi"/>
        </w:rPr>
        <w:t>As stated above, the strobe light is configured to Auto charge by default. This means that as soon as power is applied to the Strobe light, it will begin charging. The initial (cold) charge time will vary slightly from unit to unit, but will be complete within one minute from power on. The purpose of the auto-charge control is to allow a user to operate the light without having to configure it via the RS485 interface. It is possible to change the lights setup so that it does not auto charge.</w:t>
      </w:r>
    </w:p>
    <w:p w:rsidR="001470AE" w:rsidRPr="00EE1D57" w:rsidRDefault="001470AE" w:rsidP="001470AE">
      <w:pPr>
        <w:jc w:val="both"/>
        <w:rPr>
          <w:rFonts w:asciiTheme="majorHAnsi" w:hAnsiTheme="majorHAnsi"/>
        </w:rPr>
      </w:pPr>
      <w:r w:rsidRPr="00EE1D57">
        <w:rPr>
          <w:rFonts w:asciiTheme="majorHAnsi" w:hAnsiTheme="majorHAnsi"/>
        </w:rPr>
        <w:t xml:space="preserve">Once the cold charge is complete the light is then ready to operate. If at this point a trigger signal is present at the lights trigger + / - pin’s then the light will begin to strobe. </w:t>
      </w:r>
    </w:p>
    <w:p w:rsidR="001470AE" w:rsidRPr="00EE1D57" w:rsidRDefault="001470AE" w:rsidP="001470AE">
      <w:pPr>
        <w:jc w:val="both"/>
        <w:rPr>
          <w:rFonts w:asciiTheme="majorHAnsi" w:hAnsiTheme="majorHAnsi"/>
        </w:rPr>
      </w:pPr>
      <w:r w:rsidRPr="00EE1D57">
        <w:rPr>
          <w:rFonts w:asciiTheme="majorHAnsi" w:hAnsiTheme="majorHAnsi"/>
        </w:rPr>
        <w:t xml:space="preserve">The light will continue to strobe so long as a trigger signal is detected on the lights trigger in pins. The Strobe can operate at frame rates up to 30Hz – but be aware that the light output will diminish with increasing frame rate. Table </w:t>
      </w:r>
      <w:r w:rsidR="00DE7842">
        <w:rPr>
          <w:rFonts w:asciiTheme="majorHAnsi" w:hAnsiTheme="majorHAnsi"/>
        </w:rPr>
        <w:t>3-1</w:t>
      </w:r>
      <w:r w:rsidRPr="00EE1D57">
        <w:rPr>
          <w:rFonts w:asciiTheme="majorHAnsi" w:hAnsiTheme="majorHAnsi"/>
        </w:rPr>
        <w:t xml:space="preserve"> below provides as guideline on the input range of the trigger signal that can be applied to the light.</w:t>
      </w:r>
    </w:p>
    <w:p w:rsidR="001470AE" w:rsidRPr="0084550E" w:rsidRDefault="001470AE" w:rsidP="001470AE">
      <w:pPr>
        <w:jc w:val="both"/>
      </w:pPr>
    </w:p>
    <w:tbl>
      <w:tblPr>
        <w:tblStyle w:val="MediumShading2-Accent11"/>
        <w:tblW w:w="0" w:type="auto"/>
        <w:jc w:val="center"/>
        <w:tblLook w:val="04A0" w:firstRow="1" w:lastRow="0" w:firstColumn="1" w:lastColumn="0" w:noHBand="0" w:noVBand="1"/>
      </w:tblPr>
      <w:tblGrid>
        <w:gridCol w:w="3005"/>
        <w:gridCol w:w="2003"/>
        <w:gridCol w:w="2004"/>
        <w:gridCol w:w="2004"/>
      </w:tblGrid>
      <w:tr w:rsidR="001470AE" w:rsidRPr="0084550E" w:rsidTr="002E282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016" w:type="dxa"/>
            <w:gridSpan w:val="4"/>
            <w:tcBorders>
              <w:top w:val="none" w:sz="0" w:space="0" w:color="auto"/>
              <w:left w:val="none" w:sz="0" w:space="0" w:color="auto"/>
              <w:bottom w:val="none" w:sz="0" w:space="0" w:color="auto"/>
              <w:right w:val="none" w:sz="0" w:space="0" w:color="auto"/>
            </w:tcBorders>
          </w:tcPr>
          <w:p w:rsidR="001470AE" w:rsidRPr="0084550E" w:rsidRDefault="001470AE" w:rsidP="002E2820">
            <w:pPr>
              <w:jc w:val="both"/>
            </w:pPr>
            <w:r>
              <w:t>Aphos 32 Strobe Input Trigger electrical specifications</w:t>
            </w:r>
          </w:p>
        </w:tc>
      </w:tr>
      <w:tr w:rsidR="001470AE" w:rsidRPr="0084550E"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vMerge w:val="restart"/>
            <w:tcBorders>
              <w:left w:val="none" w:sz="0" w:space="0" w:color="auto"/>
              <w:bottom w:val="none" w:sz="0" w:space="0" w:color="auto"/>
              <w:right w:val="none" w:sz="0" w:space="0" w:color="auto"/>
            </w:tcBorders>
          </w:tcPr>
          <w:p w:rsidR="001470AE" w:rsidRPr="0084550E" w:rsidRDefault="001470AE" w:rsidP="002E2820">
            <w:pPr>
              <w:jc w:val="both"/>
            </w:pPr>
            <w:r w:rsidRPr="0084550E">
              <w:t>Trigger +/- input voltage level</w:t>
            </w:r>
          </w:p>
        </w:tc>
        <w:tc>
          <w:tcPr>
            <w:tcW w:w="2003" w:type="dxa"/>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Minimum</w:t>
            </w:r>
          </w:p>
        </w:tc>
        <w:tc>
          <w:tcPr>
            <w:tcW w:w="2004" w:type="dxa"/>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Typical</w:t>
            </w:r>
          </w:p>
        </w:tc>
        <w:tc>
          <w:tcPr>
            <w:tcW w:w="2004" w:type="dxa"/>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Maximum</w:t>
            </w:r>
          </w:p>
        </w:tc>
      </w:tr>
      <w:tr w:rsidR="001470AE" w:rsidRPr="0084550E" w:rsidTr="002E2820">
        <w:trPr>
          <w:jc w:val="center"/>
        </w:trPr>
        <w:tc>
          <w:tcPr>
            <w:cnfStyle w:val="001000000000" w:firstRow="0" w:lastRow="0" w:firstColumn="1" w:lastColumn="0" w:oddVBand="0" w:evenVBand="0" w:oddHBand="0" w:evenHBand="0" w:firstRowFirstColumn="0" w:firstRowLastColumn="0" w:lastRowFirstColumn="0" w:lastRowLastColumn="0"/>
            <w:tcW w:w="3005" w:type="dxa"/>
            <w:vMerge/>
            <w:tcBorders>
              <w:left w:val="none" w:sz="0" w:space="0" w:color="auto"/>
              <w:bottom w:val="single" w:sz="4" w:space="0" w:color="auto"/>
              <w:right w:val="none" w:sz="0" w:space="0" w:color="auto"/>
            </w:tcBorders>
          </w:tcPr>
          <w:p w:rsidR="001470AE" w:rsidRPr="0084550E" w:rsidRDefault="001470AE" w:rsidP="002E2820">
            <w:pPr>
              <w:jc w:val="both"/>
            </w:pPr>
          </w:p>
        </w:tc>
        <w:tc>
          <w:tcPr>
            <w:tcW w:w="2003" w:type="dxa"/>
            <w:tcBorders>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t>3.0</w:t>
            </w:r>
            <w:r w:rsidRPr="0084550E">
              <w:t>VDC</w:t>
            </w:r>
          </w:p>
        </w:tc>
        <w:tc>
          <w:tcPr>
            <w:tcW w:w="2004" w:type="dxa"/>
            <w:tcBorders>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5.0VDC</w:t>
            </w:r>
          </w:p>
        </w:tc>
        <w:tc>
          <w:tcPr>
            <w:tcW w:w="2004" w:type="dxa"/>
            <w:tcBorders>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t>12</w:t>
            </w:r>
            <w:r w:rsidRPr="0084550E">
              <w:t>VDC</w:t>
            </w:r>
          </w:p>
        </w:tc>
      </w:tr>
      <w:tr w:rsidR="001470AE" w:rsidRPr="0084550E"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vMerge w:val="restart"/>
            <w:tcBorders>
              <w:top w:val="single" w:sz="4" w:space="0" w:color="auto"/>
              <w:left w:val="none" w:sz="0" w:space="0" w:color="auto"/>
              <w:right w:val="none" w:sz="0" w:space="0" w:color="auto"/>
            </w:tcBorders>
          </w:tcPr>
          <w:p w:rsidR="001470AE" w:rsidRPr="0084550E" w:rsidRDefault="001470AE" w:rsidP="002E2820">
            <w:pPr>
              <w:jc w:val="both"/>
            </w:pPr>
            <w:r w:rsidRPr="0084550E">
              <w:t>Trigger input frequency</w:t>
            </w:r>
            <w:r w:rsidRPr="0084550E">
              <w:rPr>
                <w:vertAlign w:val="superscript"/>
              </w:rPr>
              <w:t>1</w:t>
            </w:r>
            <w:r w:rsidRPr="0084550E">
              <w:t xml:space="preserve"> </w:t>
            </w:r>
          </w:p>
        </w:tc>
        <w:tc>
          <w:tcPr>
            <w:tcW w:w="2003"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Minimum</w:t>
            </w:r>
          </w:p>
        </w:tc>
        <w:tc>
          <w:tcPr>
            <w:tcW w:w="2004"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Typical</w:t>
            </w:r>
          </w:p>
        </w:tc>
        <w:tc>
          <w:tcPr>
            <w:tcW w:w="2004"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Maximum</w:t>
            </w:r>
          </w:p>
        </w:tc>
      </w:tr>
      <w:tr w:rsidR="001470AE" w:rsidRPr="0084550E" w:rsidTr="002E2820">
        <w:trPr>
          <w:jc w:val="center"/>
        </w:trPr>
        <w:tc>
          <w:tcPr>
            <w:cnfStyle w:val="001000000000" w:firstRow="0" w:lastRow="0" w:firstColumn="1" w:lastColumn="0" w:oddVBand="0" w:evenVBand="0" w:oddHBand="0" w:evenHBand="0" w:firstRowFirstColumn="0" w:firstRowLastColumn="0" w:lastRowFirstColumn="0" w:lastRowLastColumn="0"/>
            <w:tcW w:w="3005" w:type="dxa"/>
            <w:vMerge/>
            <w:tcBorders>
              <w:top w:val="nil"/>
              <w:left w:val="none" w:sz="0" w:space="0" w:color="auto"/>
              <w:bottom w:val="single" w:sz="4" w:space="0" w:color="auto"/>
              <w:right w:val="none" w:sz="0" w:space="0" w:color="auto"/>
            </w:tcBorders>
          </w:tcPr>
          <w:p w:rsidR="001470AE" w:rsidRPr="0084550E" w:rsidRDefault="001470AE" w:rsidP="002E2820">
            <w:pPr>
              <w:jc w:val="both"/>
            </w:pPr>
          </w:p>
        </w:tc>
        <w:tc>
          <w:tcPr>
            <w:tcW w:w="2003"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1/1</w:t>
            </w:r>
            <w:r>
              <w:t>0</w:t>
            </w:r>
            <w:r w:rsidRPr="0084550E">
              <w:t>Hz</w:t>
            </w:r>
          </w:p>
        </w:tc>
        <w:tc>
          <w:tcPr>
            <w:tcW w:w="2004"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5Hz</w:t>
            </w:r>
          </w:p>
        </w:tc>
        <w:tc>
          <w:tcPr>
            <w:tcW w:w="2004"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30Hz</w:t>
            </w:r>
          </w:p>
        </w:tc>
      </w:tr>
      <w:tr w:rsidR="001470AE" w:rsidRPr="0084550E"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vMerge w:val="restart"/>
            <w:tcBorders>
              <w:top w:val="single" w:sz="4" w:space="0" w:color="auto"/>
              <w:left w:val="none" w:sz="0" w:space="0" w:color="auto"/>
              <w:right w:val="none" w:sz="0" w:space="0" w:color="auto"/>
            </w:tcBorders>
          </w:tcPr>
          <w:p w:rsidR="001470AE" w:rsidRPr="0084550E" w:rsidRDefault="001470AE" w:rsidP="002E2820">
            <w:pPr>
              <w:jc w:val="both"/>
              <w:rPr>
                <w:vertAlign w:val="superscript"/>
              </w:rPr>
            </w:pPr>
            <w:r w:rsidRPr="0084550E">
              <w:t>Trigger signal pulse duration</w:t>
            </w:r>
            <w:r w:rsidRPr="0084550E">
              <w:rPr>
                <w:vertAlign w:val="superscript"/>
              </w:rPr>
              <w:t>2</w:t>
            </w:r>
          </w:p>
        </w:tc>
        <w:tc>
          <w:tcPr>
            <w:tcW w:w="2003"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Minimum</w:t>
            </w:r>
          </w:p>
        </w:tc>
        <w:tc>
          <w:tcPr>
            <w:tcW w:w="2004"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Typical</w:t>
            </w:r>
          </w:p>
        </w:tc>
        <w:tc>
          <w:tcPr>
            <w:tcW w:w="2004"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Maximum</w:t>
            </w:r>
          </w:p>
        </w:tc>
      </w:tr>
      <w:tr w:rsidR="001470AE" w:rsidRPr="0084550E" w:rsidTr="002E2820">
        <w:trPr>
          <w:jc w:val="center"/>
        </w:trPr>
        <w:tc>
          <w:tcPr>
            <w:cnfStyle w:val="001000000000" w:firstRow="0" w:lastRow="0" w:firstColumn="1" w:lastColumn="0" w:oddVBand="0" w:evenVBand="0" w:oddHBand="0" w:evenHBand="0" w:firstRowFirstColumn="0" w:firstRowLastColumn="0" w:lastRowFirstColumn="0" w:lastRowLastColumn="0"/>
            <w:tcW w:w="3005" w:type="dxa"/>
            <w:vMerge/>
            <w:tcBorders>
              <w:top w:val="nil"/>
              <w:left w:val="none" w:sz="0" w:space="0" w:color="auto"/>
              <w:bottom w:val="single" w:sz="4" w:space="0" w:color="auto"/>
              <w:right w:val="none" w:sz="0" w:space="0" w:color="auto"/>
            </w:tcBorders>
          </w:tcPr>
          <w:p w:rsidR="001470AE" w:rsidRPr="0084550E" w:rsidRDefault="001470AE" w:rsidP="002E2820">
            <w:pPr>
              <w:jc w:val="both"/>
            </w:pPr>
          </w:p>
        </w:tc>
        <w:tc>
          <w:tcPr>
            <w:tcW w:w="2003"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200usec</w:t>
            </w:r>
          </w:p>
        </w:tc>
        <w:tc>
          <w:tcPr>
            <w:tcW w:w="2004"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1msec</w:t>
            </w:r>
          </w:p>
        </w:tc>
        <w:tc>
          <w:tcPr>
            <w:tcW w:w="2004" w:type="dxa"/>
            <w:tcBorders>
              <w:top w:val="nil"/>
              <w:bottom w:val="single" w:sz="4" w:space="0" w:color="auto"/>
            </w:tcBorders>
          </w:tcPr>
          <w:p w:rsidR="001470AE" w:rsidRPr="007933C5" w:rsidRDefault="001470AE" w:rsidP="002E2820">
            <w:pPr>
              <w:jc w:val="both"/>
              <w:cnfStyle w:val="000000000000" w:firstRow="0" w:lastRow="0" w:firstColumn="0" w:lastColumn="0" w:oddVBand="0" w:evenVBand="0" w:oddHBand="0" w:evenHBand="0" w:firstRowFirstColumn="0" w:firstRowLastColumn="0" w:lastRowFirstColumn="0" w:lastRowLastColumn="0"/>
              <w:rPr>
                <w:b/>
              </w:rPr>
            </w:pPr>
            <w:r w:rsidRPr="007933C5">
              <w:rPr>
                <w:b/>
              </w:rPr>
              <w:t>-</w:t>
            </w:r>
            <w:r>
              <w:rPr>
                <w:b/>
              </w:rPr>
              <w:t>--</w:t>
            </w:r>
          </w:p>
        </w:tc>
      </w:tr>
      <w:tr w:rsidR="001470AE" w:rsidRPr="0084550E"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none" w:sz="0" w:space="0" w:color="auto"/>
              <w:bottom w:val="none" w:sz="0" w:space="0" w:color="auto"/>
              <w:right w:val="none" w:sz="0" w:space="0" w:color="auto"/>
            </w:tcBorders>
          </w:tcPr>
          <w:p w:rsidR="001470AE" w:rsidRPr="0084550E" w:rsidRDefault="001470AE" w:rsidP="002E2820">
            <w:pPr>
              <w:jc w:val="both"/>
            </w:pPr>
            <w:r>
              <w:t>Trigger mode</w:t>
            </w:r>
          </w:p>
        </w:tc>
        <w:tc>
          <w:tcPr>
            <w:tcW w:w="2003" w:type="dxa"/>
            <w:tcBorders>
              <w:top w:val="single" w:sz="4" w:space="0" w:color="auto"/>
              <w:bottom w:val="single" w:sz="18" w:space="0" w:color="auto"/>
            </w:tcBorders>
          </w:tcPr>
          <w:p w:rsidR="001470AE" w:rsidRPr="0084550E" w:rsidRDefault="001470AE" w:rsidP="002E2820">
            <w:pPr>
              <w:cnfStyle w:val="000000100000" w:firstRow="0" w:lastRow="0" w:firstColumn="0" w:lastColumn="0" w:oddVBand="0" w:evenVBand="0" w:oddHBand="1" w:evenHBand="0" w:firstRowFirstColumn="0" w:firstRowLastColumn="0" w:lastRowFirstColumn="0" w:lastRowLastColumn="0"/>
            </w:pPr>
            <w:r>
              <w:t xml:space="preserve">Rising  / Falling Edge </w:t>
            </w:r>
          </w:p>
        </w:tc>
        <w:tc>
          <w:tcPr>
            <w:tcW w:w="2004" w:type="dxa"/>
            <w:tcBorders>
              <w:top w:val="single" w:sz="4" w:space="0" w:color="auto"/>
              <w:bottom w:val="single" w:sz="18" w:space="0" w:color="auto"/>
            </w:tcBorders>
          </w:tcPr>
          <w:p w:rsidR="001470AE" w:rsidRPr="0084550E" w:rsidRDefault="001470AE" w:rsidP="002E2820">
            <w:pPr>
              <w:ind w:right="-150"/>
              <w:cnfStyle w:val="000000100000" w:firstRow="0" w:lastRow="0" w:firstColumn="0" w:lastColumn="0" w:oddVBand="0" w:evenVBand="0" w:oddHBand="1" w:evenHBand="0" w:firstRowFirstColumn="0" w:firstRowLastColumn="0" w:lastRowFirstColumn="0" w:lastRowLastColumn="0"/>
            </w:pPr>
            <w:r>
              <w:t>Software configurable</w:t>
            </w:r>
          </w:p>
        </w:tc>
        <w:tc>
          <w:tcPr>
            <w:tcW w:w="2004" w:type="dxa"/>
            <w:tcBorders>
              <w:top w:val="single" w:sz="4" w:space="0" w:color="auto"/>
              <w:bottom w:val="single" w:sz="18" w:space="0" w:color="auto"/>
            </w:tcBorders>
          </w:tcPr>
          <w:p w:rsidR="001470AE" w:rsidRPr="007933C5" w:rsidRDefault="001470AE" w:rsidP="00DE7842">
            <w:pPr>
              <w:keepNext/>
              <w:jc w:val="both"/>
              <w:cnfStyle w:val="000000100000" w:firstRow="0" w:lastRow="0" w:firstColumn="0" w:lastColumn="0" w:oddVBand="0" w:evenVBand="0" w:oddHBand="1" w:evenHBand="0" w:firstRowFirstColumn="0" w:firstRowLastColumn="0" w:lastRowFirstColumn="0" w:lastRowLastColumn="0"/>
              <w:rPr>
                <w:b/>
              </w:rPr>
            </w:pPr>
          </w:p>
        </w:tc>
      </w:tr>
    </w:tbl>
    <w:p w:rsidR="00DE7842" w:rsidRDefault="00DE7842" w:rsidP="00DE7842">
      <w:pPr>
        <w:pStyle w:val="Caption"/>
        <w:jc w:val="center"/>
      </w:pPr>
      <w:bookmarkStart w:id="35" w:name="_Toc447101637"/>
      <w:r>
        <w:t xml:space="preserve">Table </w:t>
      </w:r>
      <w:fldSimple w:instr=" STYLEREF 1 \s ">
        <w:r w:rsidR="00B33AA5">
          <w:rPr>
            <w:noProof/>
          </w:rPr>
          <w:t>3</w:t>
        </w:r>
      </w:fldSimple>
      <w:r w:rsidR="00612C17">
        <w:noBreakHyphen/>
      </w:r>
      <w:fldSimple w:instr=" SEQ Table \* ARABIC \s 1 ">
        <w:r w:rsidR="00B33AA5">
          <w:rPr>
            <w:noProof/>
          </w:rPr>
          <w:t>1</w:t>
        </w:r>
      </w:fldSimple>
      <w:r>
        <w:t xml:space="preserve"> Aphos Strobe 32 Trigger input specifics</w:t>
      </w:r>
      <w:bookmarkEnd w:id="35"/>
    </w:p>
    <w:p w:rsidR="001470AE" w:rsidRPr="007933C5" w:rsidRDefault="001470AE" w:rsidP="001470AE">
      <w:pPr>
        <w:jc w:val="both"/>
        <w:rPr>
          <w:sz w:val="18"/>
        </w:rPr>
      </w:pPr>
      <w:r w:rsidRPr="007933C5">
        <w:rPr>
          <w:sz w:val="18"/>
          <w:vertAlign w:val="superscript"/>
        </w:rPr>
        <w:t xml:space="preserve">1 </w:t>
      </w:r>
      <w:r w:rsidRPr="007933C5">
        <w:rPr>
          <w:i/>
          <w:sz w:val="18"/>
        </w:rPr>
        <w:t>The frequency of operation will be a factor in determining the amount of light than the strobe can produce. Higher frequencies afford shorter recharge times for the capacitor banks</w:t>
      </w:r>
    </w:p>
    <w:p w:rsidR="001470AE" w:rsidRDefault="001470AE" w:rsidP="001470AE">
      <w:pPr>
        <w:jc w:val="both"/>
        <w:rPr>
          <w:i/>
          <w:sz w:val="18"/>
        </w:rPr>
      </w:pPr>
      <w:r w:rsidRPr="007933C5">
        <w:rPr>
          <w:sz w:val="18"/>
          <w:vertAlign w:val="superscript"/>
        </w:rPr>
        <w:t xml:space="preserve">2 </w:t>
      </w:r>
      <w:r w:rsidRPr="007933C5">
        <w:rPr>
          <w:i/>
          <w:sz w:val="18"/>
        </w:rPr>
        <w:t>The Strobe light is edge triggered, and can be triggered by an active high or active low signal. Also, note that the trigger input circuit is optically isolated and inverts the incoming TTL signal as it is processed. The 200usec time is defined as a safe tested minimum. Operation with smaller trigger widths is possible but has not been tested.</w:t>
      </w:r>
    </w:p>
    <w:p w:rsidR="001470AE" w:rsidRPr="007933C5" w:rsidRDefault="001470AE" w:rsidP="001470AE">
      <w:pPr>
        <w:jc w:val="both"/>
        <w:rPr>
          <w:i/>
          <w:sz w:val="18"/>
        </w:rPr>
      </w:pPr>
    </w:p>
    <w:p w:rsidR="001470AE" w:rsidRDefault="001470AE" w:rsidP="001470AE">
      <w:pPr>
        <w:pStyle w:val="Heading1"/>
      </w:pPr>
      <w:bookmarkStart w:id="36" w:name="_Toc443567902"/>
      <w:bookmarkStart w:id="37" w:name="_Toc447100000"/>
      <w:r>
        <w:lastRenderedPageBreak/>
        <w:t>Modes of operation</w:t>
      </w:r>
      <w:bookmarkEnd w:id="36"/>
      <w:bookmarkEnd w:id="37"/>
    </w:p>
    <w:p w:rsidR="001470AE" w:rsidRPr="00EE1D57" w:rsidRDefault="001470AE" w:rsidP="001470AE">
      <w:pPr>
        <w:jc w:val="both"/>
        <w:rPr>
          <w:rFonts w:asciiTheme="majorHAnsi" w:hAnsiTheme="majorHAnsi"/>
        </w:rPr>
      </w:pPr>
      <w:r w:rsidRPr="00EE1D57">
        <w:rPr>
          <w:rFonts w:asciiTheme="majorHAnsi" w:hAnsiTheme="majorHAnsi"/>
        </w:rPr>
        <w:t xml:space="preserve">The Aphos 32 has two distinct modes of operation available, these are; Pulsed mode and Single shot mode. These modes are selectable via the RS485 CLI. </w:t>
      </w:r>
    </w:p>
    <w:p w:rsidR="001470AE" w:rsidRDefault="001470AE" w:rsidP="001470AE">
      <w:pPr>
        <w:pStyle w:val="Heading3"/>
      </w:pPr>
      <w:bookmarkStart w:id="38" w:name="_Toc447100001"/>
      <w:r>
        <w:t>Pulsed Mode</w:t>
      </w:r>
      <w:bookmarkEnd w:id="38"/>
    </w:p>
    <w:p w:rsidR="001470AE" w:rsidRPr="00EE1D57" w:rsidRDefault="001470AE" w:rsidP="001470AE">
      <w:pPr>
        <w:jc w:val="both"/>
        <w:rPr>
          <w:rFonts w:asciiTheme="majorHAnsi" w:hAnsiTheme="majorHAnsi"/>
        </w:rPr>
      </w:pPr>
      <w:r w:rsidRPr="00EE1D57">
        <w:rPr>
          <w:rFonts w:asciiTheme="majorHAnsi" w:hAnsiTheme="majorHAnsi"/>
        </w:rPr>
        <w:t xml:space="preserve">Pulsed pulse mode is the default mode of operation, in this mode the light will emit a pulse of light for every input trigger it receives. This is the normal operational mode of the light and would be the typical mode of operation for the light. </w:t>
      </w:r>
    </w:p>
    <w:p w:rsidR="001470AE" w:rsidRDefault="001470AE" w:rsidP="001470AE">
      <w:pPr>
        <w:pStyle w:val="Heading3"/>
      </w:pPr>
      <w:bookmarkStart w:id="39" w:name="_Toc447100002"/>
      <w:r>
        <w:t>Single Shot Mode</w:t>
      </w:r>
      <w:bookmarkEnd w:id="39"/>
    </w:p>
    <w:p w:rsidR="001470AE" w:rsidRPr="00EE1D57" w:rsidRDefault="001470AE" w:rsidP="001470AE">
      <w:pPr>
        <w:jc w:val="both"/>
        <w:rPr>
          <w:rFonts w:asciiTheme="majorHAnsi" w:hAnsiTheme="majorHAnsi"/>
        </w:rPr>
      </w:pPr>
      <w:r w:rsidRPr="00EE1D57">
        <w:rPr>
          <w:rFonts w:asciiTheme="majorHAnsi" w:hAnsiTheme="majorHAnsi"/>
        </w:rPr>
        <w:t>Single shot mode is a secondary mode of operation designed for use in stationary undersea systems that would not be taking images sequentially. This mode of operation allow for very long light pulses to be generated in the light (up to 200msec), but the pulse repetition rate is much lower than in Pulsed mode, approx 1 image every 10 seconds.</w:t>
      </w:r>
    </w:p>
    <w:p w:rsidR="001470AE" w:rsidRPr="00EE1D57" w:rsidRDefault="001470AE" w:rsidP="001470AE">
      <w:pPr>
        <w:jc w:val="both"/>
        <w:rPr>
          <w:rFonts w:asciiTheme="majorHAnsi" w:hAnsiTheme="majorHAnsi"/>
        </w:rPr>
      </w:pPr>
      <w:r w:rsidRPr="00EE1D57">
        <w:rPr>
          <w:rFonts w:asciiTheme="majorHAnsi" w:hAnsiTheme="majorHAnsi"/>
        </w:rPr>
        <w:t xml:space="preserve">The Aphos 32 ships in Pulsed pulse mode as default unless specified. The lights mode can be changed via the serial interface and the mode is a saved setting in the lights Eeprom. </w:t>
      </w:r>
    </w:p>
    <w:p w:rsidR="001470AE" w:rsidRPr="007933C5" w:rsidRDefault="001470AE" w:rsidP="001470AE">
      <w:pPr>
        <w:jc w:val="both"/>
      </w:pPr>
    </w:p>
    <w:p w:rsidR="001470AE" w:rsidRPr="0084550E" w:rsidRDefault="001470AE" w:rsidP="001470AE">
      <w:pPr>
        <w:pStyle w:val="Heading2"/>
      </w:pPr>
      <w:bookmarkStart w:id="40" w:name="_Toc443567903"/>
      <w:bookmarkStart w:id="41" w:name="_Toc447100003"/>
      <w:r w:rsidRPr="0084550E">
        <w:t>Factory settings</w:t>
      </w:r>
      <w:bookmarkEnd w:id="40"/>
      <w:bookmarkEnd w:id="41"/>
    </w:p>
    <w:p w:rsidR="001470AE" w:rsidRPr="00EE1D57" w:rsidRDefault="001470AE" w:rsidP="001470AE">
      <w:pPr>
        <w:jc w:val="both"/>
        <w:rPr>
          <w:rFonts w:asciiTheme="majorHAnsi" w:hAnsiTheme="majorHAnsi"/>
        </w:rPr>
      </w:pPr>
      <w:r w:rsidRPr="00EE1D57">
        <w:rPr>
          <w:rFonts w:asciiTheme="majorHAnsi" w:hAnsiTheme="majorHAnsi"/>
        </w:rPr>
        <w:t xml:space="preserve">The strobe light is factory configured with some default operational settings. For the most part the factory settings can be used as good defaults throughout the products life. However there are some parameters that may require tuning depending on the application. Table </w:t>
      </w:r>
      <w:r w:rsidR="00612C17">
        <w:rPr>
          <w:rFonts w:asciiTheme="majorHAnsi" w:hAnsiTheme="majorHAnsi"/>
        </w:rPr>
        <w:t>4-1</w:t>
      </w:r>
      <w:r w:rsidRPr="00EE1D57">
        <w:rPr>
          <w:rFonts w:asciiTheme="majorHAnsi" w:hAnsiTheme="majorHAnsi"/>
        </w:rPr>
        <w:t xml:space="preserve"> details the factory default register load out.</w:t>
      </w:r>
    </w:p>
    <w:tbl>
      <w:tblPr>
        <w:tblStyle w:val="MediumShading2-Accent11"/>
        <w:tblW w:w="0" w:type="auto"/>
        <w:jc w:val="center"/>
        <w:tblLook w:val="04A0" w:firstRow="1" w:lastRow="0" w:firstColumn="1" w:lastColumn="0" w:noHBand="0" w:noVBand="1"/>
      </w:tblPr>
      <w:tblGrid>
        <w:gridCol w:w="2451"/>
        <w:gridCol w:w="1721"/>
        <w:gridCol w:w="1656"/>
        <w:gridCol w:w="1733"/>
        <w:gridCol w:w="1455"/>
      </w:tblGrid>
      <w:tr w:rsidR="001470AE" w:rsidRPr="0084550E" w:rsidTr="002E282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7561" w:type="dxa"/>
            <w:gridSpan w:val="4"/>
          </w:tcPr>
          <w:p w:rsidR="001470AE" w:rsidRPr="0084550E" w:rsidRDefault="001470AE" w:rsidP="002E2820">
            <w:pPr>
              <w:jc w:val="both"/>
            </w:pPr>
            <w:r>
              <w:t>Aphos 32 Strobe Default Operational Settings</w:t>
            </w:r>
          </w:p>
        </w:tc>
        <w:tc>
          <w:tcPr>
            <w:tcW w:w="1455" w:type="dxa"/>
          </w:tcPr>
          <w:p w:rsidR="001470AE" w:rsidRPr="0084550E" w:rsidRDefault="001470AE" w:rsidP="002E2820">
            <w:pPr>
              <w:jc w:val="both"/>
              <w:cnfStyle w:val="100000000000" w:firstRow="1" w:lastRow="0" w:firstColumn="0" w:lastColumn="0" w:oddVBand="0" w:evenVBand="0" w:oddHBand="0" w:evenHBand="0" w:firstRowFirstColumn="0" w:firstRowLastColumn="0" w:lastRowFirstColumn="0" w:lastRowLastColumn="0"/>
            </w:pPr>
          </w:p>
        </w:tc>
      </w:tr>
      <w:tr w:rsidR="001470AE" w:rsidRPr="0084550E"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1" w:type="dxa"/>
            <w:vMerge w:val="restart"/>
          </w:tcPr>
          <w:p w:rsidR="001470AE" w:rsidRPr="0084550E" w:rsidRDefault="001470AE" w:rsidP="002E2820">
            <w:pPr>
              <w:jc w:val="both"/>
            </w:pPr>
            <w:r w:rsidRPr="0084550E">
              <w:t>LED pulse duration</w:t>
            </w:r>
          </w:p>
        </w:tc>
        <w:tc>
          <w:tcPr>
            <w:tcW w:w="1721" w:type="dxa"/>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Minimum</w:t>
            </w:r>
          </w:p>
        </w:tc>
        <w:tc>
          <w:tcPr>
            <w:tcW w:w="1656" w:type="dxa"/>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Typical</w:t>
            </w:r>
          </w:p>
        </w:tc>
        <w:tc>
          <w:tcPr>
            <w:tcW w:w="1733" w:type="dxa"/>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Maximum</w:t>
            </w:r>
          </w:p>
        </w:tc>
        <w:tc>
          <w:tcPr>
            <w:tcW w:w="1455" w:type="dxa"/>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Factory set</w:t>
            </w:r>
          </w:p>
        </w:tc>
      </w:tr>
      <w:tr w:rsidR="001470AE" w:rsidRPr="0084550E" w:rsidTr="002E2820">
        <w:trPr>
          <w:jc w:val="center"/>
        </w:trPr>
        <w:tc>
          <w:tcPr>
            <w:cnfStyle w:val="001000000000" w:firstRow="0" w:lastRow="0" w:firstColumn="1" w:lastColumn="0" w:oddVBand="0" w:evenVBand="0" w:oddHBand="0" w:evenHBand="0" w:firstRowFirstColumn="0" w:firstRowLastColumn="0" w:lastRowFirstColumn="0" w:lastRowLastColumn="0"/>
            <w:tcW w:w="2451" w:type="dxa"/>
            <w:vMerge/>
            <w:tcBorders>
              <w:bottom w:val="single" w:sz="4" w:space="0" w:color="auto"/>
            </w:tcBorders>
          </w:tcPr>
          <w:p w:rsidR="001470AE" w:rsidRPr="0084550E" w:rsidRDefault="001470AE" w:rsidP="002E2820">
            <w:pPr>
              <w:jc w:val="both"/>
            </w:pPr>
          </w:p>
        </w:tc>
        <w:tc>
          <w:tcPr>
            <w:tcW w:w="1721" w:type="dxa"/>
            <w:tcBorders>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200µsec</w:t>
            </w:r>
          </w:p>
        </w:tc>
        <w:tc>
          <w:tcPr>
            <w:tcW w:w="1656" w:type="dxa"/>
            <w:tcBorders>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p>
        </w:tc>
        <w:tc>
          <w:tcPr>
            <w:tcW w:w="1733" w:type="dxa"/>
            <w:tcBorders>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rPr>
                <w:vertAlign w:val="superscript"/>
              </w:rPr>
            </w:pPr>
            <w:r w:rsidRPr="0084550E">
              <w:t>10000µsec</w:t>
            </w:r>
            <w:r w:rsidRPr="0084550E">
              <w:rPr>
                <w:vertAlign w:val="superscript"/>
              </w:rPr>
              <w:t>1</w:t>
            </w:r>
          </w:p>
        </w:tc>
        <w:tc>
          <w:tcPr>
            <w:tcW w:w="1455" w:type="dxa"/>
            <w:tcBorders>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t>2</w:t>
            </w:r>
            <w:r w:rsidRPr="0084550E">
              <w:t>500µsec</w:t>
            </w:r>
          </w:p>
        </w:tc>
      </w:tr>
      <w:tr w:rsidR="001470AE" w:rsidRPr="0084550E"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1" w:type="dxa"/>
            <w:vMerge w:val="restart"/>
            <w:tcBorders>
              <w:top w:val="single" w:sz="4" w:space="0" w:color="auto"/>
              <w:bottom w:val="single" w:sz="4" w:space="0" w:color="auto"/>
            </w:tcBorders>
          </w:tcPr>
          <w:p w:rsidR="001470AE" w:rsidRPr="0084550E" w:rsidRDefault="001470AE" w:rsidP="002E2820">
            <w:pPr>
              <w:jc w:val="both"/>
            </w:pPr>
            <w:r w:rsidRPr="0084550E">
              <w:t>RS485 Address</w:t>
            </w:r>
          </w:p>
        </w:tc>
        <w:tc>
          <w:tcPr>
            <w:tcW w:w="1721"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Minimum</w:t>
            </w:r>
          </w:p>
        </w:tc>
        <w:tc>
          <w:tcPr>
            <w:tcW w:w="1656"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Typical</w:t>
            </w:r>
          </w:p>
        </w:tc>
        <w:tc>
          <w:tcPr>
            <w:tcW w:w="1733"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Maximum</w:t>
            </w:r>
          </w:p>
        </w:tc>
        <w:tc>
          <w:tcPr>
            <w:tcW w:w="1455"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Factory set</w:t>
            </w:r>
          </w:p>
        </w:tc>
      </w:tr>
      <w:tr w:rsidR="001470AE" w:rsidRPr="0084550E" w:rsidTr="002E2820">
        <w:trPr>
          <w:jc w:val="center"/>
        </w:trPr>
        <w:tc>
          <w:tcPr>
            <w:cnfStyle w:val="001000000000" w:firstRow="0" w:lastRow="0" w:firstColumn="1" w:lastColumn="0" w:oddVBand="0" w:evenVBand="0" w:oddHBand="0" w:evenHBand="0" w:firstRowFirstColumn="0" w:firstRowLastColumn="0" w:lastRowFirstColumn="0" w:lastRowLastColumn="0"/>
            <w:tcW w:w="2451" w:type="dxa"/>
            <w:vMerge/>
            <w:tcBorders>
              <w:top w:val="nil"/>
              <w:bottom w:val="single" w:sz="4" w:space="0" w:color="auto"/>
            </w:tcBorders>
          </w:tcPr>
          <w:p w:rsidR="001470AE" w:rsidRPr="0084550E" w:rsidRDefault="001470AE" w:rsidP="002E2820">
            <w:pPr>
              <w:jc w:val="both"/>
            </w:pPr>
          </w:p>
        </w:tc>
        <w:tc>
          <w:tcPr>
            <w:tcW w:w="1721"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1</w:t>
            </w:r>
          </w:p>
        </w:tc>
        <w:tc>
          <w:tcPr>
            <w:tcW w:w="1656"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p>
        </w:tc>
        <w:tc>
          <w:tcPr>
            <w:tcW w:w="1733"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254</w:t>
            </w:r>
          </w:p>
        </w:tc>
        <w:tc>
          <w:tcPr>
            <w:tcW w:w="1455"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rPr>
                <w:vertAlign w:val="superscript"/>
              </w:rPr>
            </w:pPr>
            <w:r w:rsidRPr="0084550E">
              <w:t>2</w:t>
            </w:r>
            <w:r w:rsidRPr="0084550E">
              <w:rPr>
                <w:vertAlign w:val="superscript"/>
              </w:rPr>
              <w:t>2</w:t>
            </w:r>
          </w:p>
        </w:tc>
      </w:tr>
      <w:tr w:rsidR="001470AE" w:rsidRPr="0084550E"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1" w:type="dxa"/>
            <w:vMerge w:val="restart"/>
            <w:tcBorders>
              <w:top w:val="single" w:sz="4" w:space="0" w:color="auto"/>
            </w:tcBorders>
          </w:tcPr>
          <w:p w:rsidR="001470AE" w:rsidRPr="0084550E" w:rsidRDefault="001470AE" w:rsidP="002E2820">
            <w:pPr>
              <w:jc w:val="both"/>
              <w:rPr>
                <w:vertAlign w:val="superscript"/>
              </w:rPr>
            </w:pPr>
            <w:r w:rsidRPr="0084550E">
              <w:t>Automatic charge</w:t>
            </w:r>
          </w:p>
        </w:tc>
        <w:tc>
          <w:tcPr>
            <w:tcW w:w="1721"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Enabled</w:t>
            </w:r>
          </w:p>
        </w:tc>
        <w:tc>
          <w:tcPr>
            <w:tcW w:w="1656"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 xml:space="preserve">Disabled </w:t>
            </w:r>
          </w:p>
        </w:tc>
        <w:tc>
          <w:tcPr>
            <w:tcW w:w="1733"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p>
        </w:tc>
        <w:tc>
          <w:tcPr>
            <w:tcW w:w="1455"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Factory Set</w:t>
            </w:r>
          </w:p>
        </w:tc>
      </w:tr>
      <w:tr w:rsidR="001470AE" w:rsidRPr="0084550E" w:rsidTr="002E2820">
        <w:trPr>
          <w:jc w:val="center"/>
        </w:trPr>
        <w:tc>
          <w:tcPr>
            <w:cnfStyle w:val="001000000000" w:firstRow="0" w:lastRow="0" w:firstColumn="1" w:lastColumn="0" w:oddVBand="0" w:evenVBand="0" w:oddHBand="0" w:evenHBand="0" w:firstRowFirstColumn="0" w:firstRowLastColumn="0" w:lastRowFirstColumn="0" w:lastRowLastColumn="0"/>
            <w:tcW w:w="2451" w:type="dxa"/>
            <w:vMerge/>
            <w:tcBorders>
              <w:top w:val="nil"/>
              <w:bottom w:val="single" w:sz="4" w:space="0" w:color="auto"/>
            </w:tcBorders>
          </w:tcPr>
          <w:p w:rsidR="001470AE" w:rsidRPr="0084550E" w:rsidRDefault="001470AE" w:rsidP="002E2820">
            <w:pPr>
              <w:jc w:val="both"/>
            </w:pPr>
          </w:p>
        </w:tc>
        <w:tc>
          <w:tcPr>
            <w:tcW w:w="1721"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1 or 2</w:t>
            </w:r>
          </w:p>
        </w:tc>
        <w:tc>
          <w:tcPr>
            <w:tcW w:w="1656"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0</w:t>
            </w:r>
          </w:p>
        </w:tc>
        <w:tc>
          <w:tcPr>
            <w:tcW w:w="1733"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p>
        </w:tc>
        <w:tc>
          <w:tcPr>
            <w:tcW w:w="1455" w:type="dxa"/>
            <w:tcBorders>
              <w:top w:val="nil"/>
              <w:bottom w:val="single" w:sz="4" w:space="0" w:color="auto"/>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2</w:t>
            </w:r>
          </w:p>
        </w:tc>
      </w:tr>
      <w:tr w:rsidR="001470AE" w:rsidRPr="0084550E"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1" w:type="dxa"/>
            <w:vMerge w:val="restart"/>
            <w:tcBorders>
              <w:top w:val="single" w:sz="4" w:space="0" w:color="auto"/>
              <w:bottom w:val="single" w:sz="18" w:space="0" w:color="auto"/>
            </w:tcBorders>
          </w:tcPr>
          <w:p w:rsidR="001470AE" w:rsidRPr="0084550E" w:rsidRDefault="001470AE" w:rsidP="002E2820">
            <w:pPr>
              <w:jc w:val="both"/>
            </w:pPr>
            <w:r w:rsidRPr="0084550E">
              <w:t>LED current</w:t>
            </w:r>
            <w:r>
              <w:t xml:space="preserve"> limit</w:t>
            </w:r>
          </w:p>
        </w:tc>
        <w:tc>
          <w:tcPr>
            <w:tcW w:w="1721"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Minimum</w:t>
            </w:r>
          </w:p>
        </w:tc>
        <w:tc>
          <w:tcPr>
            <w:tcW w:w="1656"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Typical</w:t>
            </w:r>
          </w:p>
        </w:tc>
        <w:tc>
          <w:tcPr>
            <w:tcW w:w="1733"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Maximum</w:t>
            </w:r>
          </w:p>
        </w:tc>
        <w:tc>
          <w:tcPr>
            <w:tcW w:w="1455" w:type="dxa"/>
            <w:tcBorders>
              <w:top w:val="single" w:sz="4" w:space="0" w:color="auto"/>
              <w:bottom w:val="nil"/>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pPr>
            <w:r w:rsidRPr="0084550E">
              <w:t>Factory set</w:t>
            </w:r>
          </w:p>
        </w:tc>
      </w:tr>
      <w:tr w:rsidR="001470AE" w:rsidRPr="0084550E" w:rsidTr="002E2820">
        <w:trPr>
          <w:jc w:val="center"/>
        </w:trPr>
        <w:tc>
          <w:tcPr>
            <w:cnfStyle w:val="001000000000" w:firstRow="0" w:lastRow="0" w:firstColumn="1" w:lastColumn="0" w:oddVBand="0" w:evenVBand="0" w:oddHBand="0" w:evenHBand="0" w:firstRowFirstColumn="0" w:firstRowLastColumn="0" w:lastRowFirstColumn="0" w:lastRowLastColumn="0"/>
            <w:tcW w:w="2451" w:type="dxa"/>
            <w:vMerge/>
            <w:tcBorders>
              <w:top w:val="nil"/>
            </w:tcBorders>
          </w:tcPr>
          <w:p w:rsidR="001470AE" w:rsidRPr="0084550E" w:rsidRDefault="001470AE" w:rsidP="002E2820">
            <w:pPr>
              <w:jc w:val="both"/>
            </w:pPr>
          </w:p>
        </w:tc>
        <w:tc>
          <w:tcPr>
            <w:tcW w:w="1721" w:type="dxa"/>
            <w:tcBorders>
              <w:top w:val="nil"/>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1000mA</w:t>
            </w:r>
          </w:p>
        </w:tc>
        <w:tc>
          <w:tcPr>
            <w:tcW w:w="1656" w:type="dxa"/>
            <w:tcBorders>
              <w:top w:val="nil"/>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2</w:t>
            </w:r>
            <w:r>
              <w:t>5</w:t>
            </w:r>
            <w:r w:rsidRPr="0084550E">
              <w:t>000mA</w:t>
            </w:r>
          </w:p>
        </w:tc>
        <w:tc>
          <w:tcPr>
            <w:tcW w:w="1733" w:type="dxa"/>
            <w:tcBorders>
              <w:top w:val="nil"/>
            </w:tcBorders>
          </w:tcPr>
          <w:p w:rsidR="001470AE" w:rsidRPr="0084550E" w:rsidRDefault="001470AE" w:rsidP="002E2820">
            <w:pPr>
              <w:jc w:val="both"/>
              <w:cnfStyle w:val="000000000000" w:firstRow="0" w:lastRow="0" w:firstColumn="0" w:lastColumn="0" w:oddVBand="0" w:evenVBand="0" w:oddHBand="0" w:evenHBand="0" w:firstRowFirstColumn="0" w:firstRowLastColumn="0" w:lastRowFirstColumn="0" w:lastRowLastColumn="0"/>
            </w:pPr>
            <w:r w:rsidRPr="0084550E">
              <w:t>27000mA</w:t>
            </w:r>
          </w:p>
        </w:tc>
        <w:tc>
          <w:tcPr>
            <w:tcW w:w="1455" w:type="dxa"/>
            <w:tcBorders>
              <w:top w:val="nil"/>
            </w:tcBorders>
          </w:tcPr>
          <w:p w:rsidR="001470AE" w:rsidRPr="0084550E" w:rsidRDefault="001470AE" w:rsidP="00DE7842">
            <w:pPr>
              <w:keepNext/>
              <w:jc w:val="both"/>
              <w:cnfStyle w:val="000000000000" w:firstRow="0" w:lastRow="0" w:firstColumn="0" w:lastColumn="0" w:oddVBand="0" w:evenVBand="0" w:oddHBand="0" w:evenHBand="0" w:firstRowFirstColumn="0" w:firstRowLastColumn="0" w:lastRowFirstColumn="0" w:lastRowLastColumn="0"/>
              <w:rPr>
                <w:vertAlign w:val="superscript"/>
              </w:rPr>
            </w:pPr>
            <w:r w:rsidRPr="0084550E">
              <w:t>2</w:t>
            </w:r>
            <w:r>
              <w:t>5</w:t>
            </w:r>
            <w:r w:rsidRPr="0084550E">
              <w:t>000mA</w:t>
            </w:r>
            <w:r w:rsidRPr="0084550E">
              <w:rPr>
                <w:vertAlign w:val="superscript"/>
              </w:rPr>
              <w:t>3</w:t>
            </w:r>
          </w:p>
        </w:tc>
      </w:tr>
    </w:tbl>
    <w:p w:rsidR="00DE7842" w:rsidRDefault="00DE7842" w:rsidP="00DE7842">
      <w:pPr>
        <w:pStyle w:val="Caption"/>
        <w:jc w:val="center"/>
      </w:pPr>
      <w:bookmarkStart w:id="42" w:name="_Toc447101638"/>
      <w:r>
        <w:t xml:space="preserve">Table </w:t>
      </w:r>
      <w:fldSimple w:instr=" STYLEREF 1 \s ">
        <w:r w:rsidR="00B33AA5">
          <w:rPr>
            <w:noProof/>
          </w:rPr>
          <w:t>4</w:t>
        </w:r>
      </w:fldSimple>
      <w:r w:rsidR="00612C17">
        <w:noBreakHyphen/>
      </w:r>
      <w:r w:rsidR="00286E7A">
        <w:fldChar w:fldCharType="begin"/>
      </w:r>
      <w:r w:rsidR="00612C17">
        <w:instrText xml:space="preserve"> SEQ Table \* ARABIC \s 1 </w:instrText>
      </w:r>
      <w:r w:rsidR="00286E7A">
        <w:fldChar w:fldCharType="separate"/>
      </w:r>
      <w:r w:rsidR="00B33AA5">
        <w:rPr>
          <w:noProof/>
        </w:rPr>
        <w:t>1</w:t>
      </w:r>
      <w:r w:rsidR="00286E7A">
        <w:fldChar w:fldCharType="end"/>
      </w:r>
      <w:r>
        <w:t xml:space="preserve"> Snapshot of factory set registers</w:t>
      </w:r>
      <w:bookmarkEnd w:id="42"/>
    </w:p>
    <w:p w:rsidR="001470AE" w:rsidRPr="0084550E" w:rsidRDefault="001470AE" w:rsidP="001470AE">
      <w:pPr>
        <w:jc w:val="both"/>
      </w:pPr>
      <w:r w:rsidRPr="0084550E">
        <w:rPr>
          <w:vertAlign w:val="superscript"/>
        </w:rPr>
        <w:lastRenderedPageBreak/>
        <w:t xml:space="preserve">1 </w:t>
      </w:r>
      <w:r w:rsidRPr="00B051C9">
        <w:rPr>
          <w:i/>
          <w:sz w:val="18"/>
        </w:rPr>
        <w:t>The LED pulse duration is the time that the LED’s are on once the pulse has been detected. The larger this number is the longer the LED pulse is, and consequently the larger the power demand from the capacitor banks.</w:t>
      </w:r>
    </w:p>
    <w:p w:rsidR="001470AE" w:rsidRPr="00B051C9" w:rsidRDefault="001470AE" w:rsidP="001470AE">
      <w:pPr>
        <w:jc w:val="both"/>
        <w:rPr>
          <w:i/>
          <w:sz w:val="18"/>
        </w:rPr>
      </w:pPr>
      <w:r w:rsidRPr="0084550E">
        <w:rPr>
          <w:vertAlign w:val="superscript"/>
        </w:rPr>
        <w:t xml:space="preserve">2 </w:t>
      </w:r>
      <w:r w:rsidRPr="00B051C9">
        <w:rPr>
          <w:i/>
          <w:sz w:val="18"/>
        </w:rPr>
        <w:t>The RS485 address will be set to 2 if the light is shipping in a quantity of 1. If however there is more than one light in the order, then the serial number of the light will determine the RS485 address.</w:t>
      </w:r>
    </w:p>
    <w:p w:rsidR="001470AE" w:rsidRDefault="001470AE" w:rsidP="001470AE">
      <w:pPr>
        <w:jc w:val="both"/>
        <w:rPr>
          <w:i/>
          <w:sz w:val="18"/>
        </w:rPr>
      </w:pPr>
      <w:r w:rsidRPr="0084550E">
        <w:rPr>
          <w:vertAlign w:val="superscript"/>
        </w:rPr>
        <w:t>3</w:t>
      </w:r>
      <w:r w:rsidRPr="00B051C9">
        <w:rPr>
          <w:i/>
          <w:sz w:val="18"/>
        </w:rPr>
        <w:t xml:space="preserve">The LED target current is used by the Lights PID control algorithm to set and maintain the peak current output from the light. As with point </w:t>
      </w:r>
      <w:r w:rsidRPr="00B051C9">
        <w:rPr>
          <w:i/>
          <w:sz w:val="18"/>
          <w:vertAlign w:val="superscript"/>
        </w:rPr>
        <w:t xml:space="preserve">1 </w:t>
      </w:r>
      <w:r w:rsidRPr="00B051C9">
        <w:rPr>
          <w:i/>
          <w:sz w:val="18"/>
        </w:rPr>
        <w:t xml:space="preserve">a large figure here will require more power than a smaller figure. To achieve an output of 100000 Lumen at 5Hz, it is recommended to put this number to 18000. </w:t>
      </w:r>
      <w:r w:rsidR="007E02C8">
        <w:rPr>
          <w:i/>
          <w:sz w:val="18"/>
        </w:rPr>
        <w:t>The LED’s used on the panel are rated for pulsed operations up to 27000mA</w:t>
      </w:r>
    </w:p>
    <w:p w:rsidR="001470AE" w:rsidRDefault="001470AE" w:rsidP="001470AE">
      <w:pPr>
        <w:jc w:val="both"/>
        <w:rPr>
          <w:i/>
          <w:sz w:val="18"/>
        </w:rPr>
      </w:pPr>
    </w:p>
    <w:p w:rsidR="001470AE" w:rsidRPr="00B051C9" w:rsidRDefault="001470AE" w:rsidP="001470AE">
      <w:pPr>
        <w:jc w:val="both"/>
        <w:rPr>
          <w:i/>
          <w:sz w:val="18"/>
        </w:rPr>
      </w:pPr>
    </w:p>
    <w:p w:rsidR="001470AE" w:rsidRPr="0084550E" w:rsidRDefault="001470AE" w:rsidP="001470AE">
      <w:pPr>
        <w:pStyle w:val="Heading2"/>
      </w:pPr>
      <w:bookmarkStart w:id="43" w:name="_Toc443567904"/>
      <w:bookmarkStart w:id="44" w:name="_Toc447100004"/>
      <w:r>
        <w:t xml:space="preserve">Strobe </w:t>
      </w:r>
      <w:r w:rsidRPr="0084550E">
        <w:t>operation</w:t>
      </w:r>
      <w:r>
        <w:t xml:space="preserve"> – Pulsed</w:t>
      </w:r>
      <w:bookmarkEnd w:id="43"/>
      <w:bookmarkEnd w:id="44"/>
      <w:r>
        <w:t xml:space="preserve"> </w:t>
      </w:r>
    </w:p>
    <w:p w:rsidR="001470AE" w:rsidRPr="00EE1D57" w:rsidRDefault="001470AE" w:rsidP="001470AE">
      <w:pPr>
        <w:jc w:val="both"/>
        <w:rPr>
          <w:rFonts w:asciiTheme="majorHAnsi" w:hAnsiTheme="majorHAnsi"/>
        </w:rPr>
      </w:pPr>
      <w:r w:rsidRPr="00EE1D57">
        <w:rPr>
          <w:rFonts w:asciiTheme="majorHAnsi" w:hAnsiTheme="majorHAnsi"/>
        </w:rPr>
        <w:t xml:space="preserve">The strobe light contains an internal microcontroller that controls how the capacitor banks are charged and also monitors the LED channel current to maintain output stability over a range of trigger frequencies and pulse durations. </w:t>
      </w:r>
    </w:p>
    <w:p w:rsidR="001470AE" w:rsidRPr="00EE1D57" w:rsidRDefault="001470AE" w:rsidP="001470AE">
      <w:pPr>
        <w:jc w:val="both"/>
        <w:rPr>
          <w:rFonts w:asciiTheme="majorHAnsi" w:hAnsiTheme="majorHAnsi"/>
        </w:rPr>
      </w:pPr>
      <w:r w:rsidRPr="00EE1D57">
        <w:rPr>
          <w:rFonts w:asciiTheme="majorHAnsi" w:hAnsiTheme="majorHAnsi"/>
        </w:rPr>
        <w:t>When pulsing</w:t>
      </w:r>
      <w:r w:rsidR="007E02C8">
        <w:rPr>
          <w:rFonts w:asciiTheme="majorHAnsi" w:hAnsiTheme="majorHAnsi"/>
        </w:rPr>
        <w:t>,</w:t>
      </w:r>
      <w:r w:rsidRPr="00EE1D57">
        <w:rPr>
          <w:rFonts w:asciiTheme="majorHAnsi" w:hAnsiTheme="majorHAnsi"/>
        </w:rPr>
        <w:t xml:space="preserve"> the Strobe light is effectively a finite state machine. Note here that during the pulse, the light electrically disconnects itself from the vehicles power system to prevent the vehicle ‘seeing’ a spike in power demand during the pulse duration. Table </w:t>
      </w:r>
      <w:r w:rsidR="00612C17">
        <w:rPr>
          <w:rFonts w:asciiTheme="majorHAnsi" w:hAnsiTheme="majorHAnsi"/>
        </w:rPr>
        <w:t>4-2</w:t>
      </w:r>
      <w:r w:rsidRPr="00EE1D57">
        <w:rPr>
          <w:rFonts w:asciiTheme="majorHAnsi" w:hAnsiTheme="majorHAnsi"/>
        </w:rPr>
        <w:t xml:space="preserve"> shows how the light changes state when strobing. </w:t>
      </w:r>
    </w:p>
    <w:tbl>
      <w:tblPr>
        <w:tblStyle w:val="MediumShading1-Accent11"/>
        <w:tblW w:w="0" w:type="auto"/>
        <w:jc w:val="center"/>
        <w:tblBorders>
          <w:right w:val="single" w:sz="4" w:space="0" w:color="auto"/>
        </w:tblBorders>
        <w:tblLook w:val="04A0" w:firstRow="1" w:lastRow="0" w:firstColumn="1" w:lastColumn="0" w:noHBand="0" w:noVBand="1"/>
      </w:tblPr>
      <w:tblGrid>
        <w:gridCol w:w="1053"/>
        <w:gridCol w:w="1523"/>
        <w:gridCol w:w="1288"/>
        <w:gridCol w:w="1288"/>
        <w:gridCol w:w="1288"/>
        <w:gridCol w:w="1288"/>
        <w:gridCol w:w="1288"/>
      </w:tblGrid>
      <w:tr w:rsidR="001470AE" w:rsidRPr="0084550E" w:rsidTr="002E28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3" w:type="dxa"/>
          </w:tcPr>
          <w:p w:rsidR="001470AE" w:rsidRPr="0084550E" w:rsidRDefault="001470AE" w:rsidP="002E2820">
            <w:r>
              <w:rPr>
                <w:b w:val="0"/>
                <w:bCs w:val="0"/>
              </w:rPr>
              <w:t>1</w:t>
            </w:r>
            <w:r w:rsidRPr="00C53285">
              <w:rPr>
                <w:b w:val="0"/>
                <w:bCs w:val="0"/>
              </w:rPr>
              <w:sym w:font="Wingdings" w:char="F0E0"/>
            </w:r>
            <w:r>
              <w:rPr>
                <w:b w:val="0"/>
                <w:bCs w:val="0"/>
              </w:rPr>
              <w:t xml:space="preserve"> </w:t>
            </w:r>
          </w:p>
        </w:tc>
        <w:tc>
          <w:tcPr>
            <w:tcW w:w="1523" w:type="dxa"/>
          </w:tcPr>
          <w:p w:rsidR="001470AE" w:rsidRPr="0084550E" w:rsidRDefault="001470AE" w:rsidP="002E2820">
            <w:pPr>
              <w:cnfStyle w:val="100000000000" w:firstRow="1" w:lastRow="0" w:firstColumn="0" w:lastColumn="0" w:oddVBand="0" w:evenVBand="0" w:oddHBand="0" w:evenHBand="0" w:firstRowFirstColumn="0" w:firstRowLastColumn="0" w:lastRowFirstColumn="0" w:lastRowLastColumn="0"/>
            </w:pPr>
            <w:r>
              <w:rPr>
                <w:b w:val="0"/>
                <w:bCs w:val="0"/>
              </w:rPr>
              <w:t>2</w:t>
            </w:r>
            <w:r w:rsidRPr="00C53285">
              <w:rPr>
                <w:b w:val="0"/>
                <w:bCs w:val="0"/>
              </w:rPr>
              <w:sym w:font="Wingdings" w:char="F0E0"/>
            </w:r>
            <w:r>
              <w:rPr>
                <w:b w:val="0"/>
                <w:bCs w:val="0"/>
              </w:rPr>
              <w:t>LED ON</w:t>
            </w:r>
          </w:p>
        </w:tc>
        <w:tc>
          <w:tcPr>
            <w:tcW w:w="1288" w:type="dxa"/>
          </w:tcPr>
          <w:p w:rsidR="001470AE" w:rsidRPr="0084550E" w:rsidRDefault="001470AE" w:rsidP="002E2820">
            <w:pPr>
              <w:cnfStyle w:val="100000000000" w:firstRow="1" w:lastRow="0" w:firstColumn="0" w:lastColumn="0" w:oddVBand="0" w:evenVBand="0" w:oddHBand="0" w:evenHBand="0" w:firstRowFirstColumn="0" w:firstRowLastColumn="0" w:lastRowFirstColumn="0" w:lastRowLastColumn="0"/>
            </w:pPr>
            <w:r>
              <w:rPr>
                <w:b w:val="0"/>
                <w:bCs w:val="0"/>
              </w:rPr>
              <w:t>3</w:t>
            </w:r>
            <w:r w:rsidRPr="00C53285">
              <w:rPr>
                <w:b w:val="0"/>
                <w:bCs w:val="0"/>
              </w:rPr>
              <w:sym w:font="Wingdings" w:char="F0E0"/>
            </w:r>
            <w:r>
              <w:rPr>
                <w:b w:val="0"/>
                <w:bCs w:val="0"/>
              </w:rPr>
              <w:t xml:space="preserve"> LED OFF</w:t>
            </w:r>
          </w:p>
        </w:tc>
        <w:tc>
          <w:tcPr>
            <w:tcW w:w="1288" w:type="dxa"/>
          </w:tcPr>
          <w:p w:rsidR="001470AE" w:rsidRPr="0084550E" w:rsidRDefault="001470AE" w:rsidP="002E2820">
            <w:pPr>
              <w:cnfStyle w:val="100000000000" w:firstRow="1" w:lastRow="0" w:firstColumn="0" w:lastColumn="0" w:oddVBand="0" w:evenVBand="0" w:oddHBand="0" w:evenHBand="0" w:firstRowFirstColumn="0" w:firstRowLastColumn="0" w:lastRowFirstColumn="0" w:lastRowLastColumn="0"/>
            </w:pPr>
            <w:r>
              <w:rPr>
                <w:b w:val="0"/>
                <w:bCs w:val="0"/>
              </w:rPr>
              <w:t>4</w:t>
            </w:r>
            <w:r w:rsidRPr="00C53285">
              <w:rPr>
                <w:b w:val="0"/>
                <w:bCs w:val="0"/>
              </w:rPr>
              <w:sym w:font="Wingdings" w:char="F0E0"/>
            </w:r>
            <w:r>
              <w:rPr>
                <w:b w:val="0"/>
                <w:bCs w:val="0"/>
              </w:rPr>
              <w:t xml:space="preserve"> LED OFF</w:t>
            </w:r>
          </w:p>
        </w:tc>
        <w:tc>
          <w:tcPr>
            <w:tcW w:w="1288" w:type="dxa"/>
          </w:tcPr>
          <w:p w:rsidR="001470AE" w:rsidRPr="0084550E" w:rsidRDefault="001470AE" w:rsidP="002E2820">
            <w:pPr>
              <w:cnfStyle w:val="100000000000" w:firstRow="1" w:lastRow="0" w:firstColumn="0" w:lastColumn="0" w:oddVBand="0" w:evenVBand="0" w:oddHBand="0" w:evenHBand="0" w:firstRowFirstColumn="0" w:firstRowLastColumn="0" w:lastRowFirstColumn="0" w:lastRowLastColumn="0"/>
            </w:pPr>
            <w:r>
              <w:rPr>
                <w:b w:val="0"/>
                <w:bCs w:val="0"/>
              </w:rPr>
              <w:t>5</w:t>
            </w:r>
            <w:r w:rsidRPr="00C53285">
              <w:rPr>
                <w:b w:val="0"/>
                <w:bCs w:val="0"/>
              </w:rPr>
              <w:sym w:font="Wingdings" w:char="F0E0"/>
            </w:r>
            <w:r>
              <w:rPr>
                <w:b w:val="0"/>
                <w:bCs w:val="0"/>
              </w:rPr>
              <w:t xml:space="preserve"> LED OFF</w:t>
            </w:r>
          </w:p>
        </w:tc>
        <w:tc>
          <w:tcPr>
            <w:tcW w:w="1288" w:type="dxa"/>
          </w:tcPr>
          <w:p w:rsidR="001470AE" w:rsidRPr="0084550E" w:rsidRDefault="001470AE" w:rsidP="002E2820">
            <w:pPr>
              <w:cnfStyle w:val="100000000000" w:firstRow="1" w:lastRow="0" w:firstColumn="0" w:lastColumn="0" w:oddVBand="0" w:evenVBand="0" w:oddHBand="0" w:evenHBand="0" w:firstRowFirstColumn="0" w:firstRowLastColumn="0" w:lastRowFirstColumn="0" w:lastRowLastColumn="0"/>
            </w:pPr>
            <w:r>
              <w:rPr>
                <w:b w:val="0"/>
                <w:bCs w:val="0"/>
              </w:rPr>
              <w:t>6</w:t>
            </w:r>
            <w:r w:rsidRPr="00C53285">
              <w:rPr>
                <w:b w:val="0"/>
                <w:bCs w:val="0"/>
              </w:rPr>
              <w:sym w:font="Wingdings" w:char="F0E0"/>
            </w:r>
            <w:r>
              <w:rPr>
                <w:b w:val="0"/>
                <w:bCs w:val="0"/>
              </w:rPr>
              <w:t xml:space="preserve"> LED OFF</w:t>
            </w:r>
          </w:p>
        </w:tc>
        <w:tc>
          <w:tcPr>
            <w:tcW w:w="1288" w:type="dxa"/>
          </w:tcPr>
          <w:p w:rsidR="001470AE" w:rsidRPr="0084550E" w:rsidRDefault="001470AE" w:rsidP="002E2820">
            <w:pPr>
              <w:cnfStyle w:val="100000000000" w:firstRow="1" w:lastRow="0" w:firstColumn="0" w:lastColumn="0" w:oddVBand="0" w:evenVBand="0" w:oddHBand="0" w:evenHBand="0" w:firstRowFirstColumn="0" w:firstRowLastColumn="0" w:lastRowFirstColumn="0" w:lastRowLastColumn="0"/>
            </w:pPr>
            <w:r>
              <w:rPr>
                <w:b w:val="0"/>
                <w:bCs w:val="0"/>
              </w:rPr>
              <w:t>7</w:t>
            </w:r>
            <w:r w:rsidRPr="00C53285">
              <w:rPr>
                <w:b w:val="0"/>
                <w:bCs w:val="0"/>
              </w:rPr>
              <w:sym w:font="Wingdings" w:char="F0E0"/>
            </w:r>
            <w:r>
              <w:rPr>
                <w:b w:val="0"/>
                <w:bCs w:val="0"/>
              </w:rPr>
              <w:t xml:space="preserve"> LED OFF</w:t>
            </w:r>
          </w:p>
        </w:tc>
      </w:tr>
      <w:tr w:rsidR="001470AE" w:rsidRPr="0084550E"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3" w:type="dxa"/>
            <w:tcBorders>
              <w:bottom w:val="single" w:sz="4" w:space="0" w:color="auto"/>
              <w:right w:val="single" w:sz="4" w:space="0" w:color="auto"/>
            </w:tcBorders>
          </w:tcPr>
          <w:p w:rsidR="001470AE" w:rsidRPr="0084550E" w:rsidRDefault="001470AE" w:rsidP="002E2820">
            <w:pPr>
              <w:jc w:val="both"/>
            </w:pPr>
            <w:r w:rsidRPr="0084550E">
              <w:t>DELAY</w:t>
            </w:r>
          </w:p>
        </w:tc>
        <w:tc>
          <w:tcPr>
            <w:tcW w:w="1523" w:type="dxa"/>
            <w:tcBorders>
              <w:left w:val="single" w:sz="4" w:space="0" w:color="auto"/>
              <w:bottom w:val="single" w:sz="4" w:space="0" w:color="auto"/>
              <w:right w:val="single" w:sz="4" w:space="0" w:color="auto"/>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rPr>
                <w:b/>
              </w:rPr>
            </w:pPr>
            <w:r w:rsidRPr="0084550E">
              <w:rPr>
                <w:b/>
              </w:rPr>
              <w:t>PULSE</w:t>
            </w:r>
            <w:r>
              <w:rPr>
                <w:b/>
              </w:rPr>
              <w:t xml:space="preserve"> (LED ON)</w:t>
            </w:r>
          </w:p>
        </w:tc>
        <w:tc>
          <w:tcPr>
            <w:tcW w:w="1288" w:type="dxa"/>
            <w:tcBorders>
              <w:left w:val="single" w:sz="4" w:space="0" w:color="auto"/>
              <w:bottom w:val="single" w:sz="4" w:space="0" w:color="auto"/>
              <w:right w:val="single" w:sz="4" w:space="0" w:color="auto"/>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rPr>
                <w:b/>
              </w:rPr>
            </w:pPr>
            <w:r w:rsidRPr="0084550E">
              <w:rPr>
                <w:b/>
              </w:rPr>
              <w:t>CHARGE 1</w:t>
            </w:r>
          </w:p>
        </w:tc>
        <w:tc>
          <w:tcPr>
            <w:tcW w:w="1288" w:type="dxa"/>
            <w:tcBorders>
              <w:left w:val="single" w:sz="4" w:space="0" w:color="auto"/>
              <w:bottom w:val="single" w:sz="4" w:space="0" w:color="auto"/>
              <w:right w:val="single" w:sz="4" w:space="0" w:color="auto"/>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rPr>
                <w:b/>
              </w:rPr>
            </w:pPr>
            <w:r w:rsidRPr="0084550E">
              <w:rPr>
                <w:b/>
              </w:rPr>
              <w:t>CHARGE 2</w:t>
            </w:r>
          </w:p>
        </w:tc>
        <w:tc>
          <w:tcPr>
            <w:tcW w:w="1288" w:type="dxa"/>
            <w:tcBorders>
              <w:left w:val="single" w:sz="4" w:space="0" w:color="auto"/>
              <w:bottom w:val="single" w:sz="4" w:space="0" w:color="auto"/>
              <w:right w:val="single" w:sz="4" w:space="0" w:color="auto"/>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rPr>
                <w:b/>
              </w:rPr>
            </w:pPr>
            <w:r w:rsidRPr="0084550E">
              <w:rPr>
                <w:b/>
              </w:rPr>
              <w:t>CHARGE 3</w:t>
            </w:r>
          </w:p>
        </w:tc>
        <w:tc>
          <w:tcPr>
            <w:tcW w:w="1288" w:type="dxa"/>
            <w:tcBorders>
              <w:left w:val="single" w:sz="4" w:space="0" w:color="auto"/>
              <w:bottom w:val="single" w:sz="4" w:space="0" w:color="auto"/>
              <w:right w:val="single" w:sz="4" w:space="0" w:color="auto"/>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rPr>
                <w:b/>
              </w:rPr>
            </w:pPr>
            <w:r w:rsidRPr="0084550E">
              <w:rPr>
                <w:b/>
              </w:rPr>
              <w:t>CHARGE 4</w:t>
            </w:r>
          </w:p>
        </w:tc>
        <w:tc>
          <w:tcPr>
            <w:tcW w:w="1288" w:type="dxa"/>
            <w:tcBorders>
              <w:left w:val="single" w:sz="4" w:space="0" w:color="auto"/>
              <w:bottom w:val="single" w:sz="4" w:space="0" w:color="auto"/>
            </w:tcBorders>
          </w:tcPr>
          <w:p w:rsidR="001470AE" w:rsidRPr="0084550E" w:rsidRDefault="001470AE" w:rsidP="002E2820">
            <w:pPr>
              <w:jc w:val="both"/>
              <w:cnfStyle w:val="000000100000" w:firstRow="0" w:lastRow="0" w:firstColumn="0" w:lastColumn="0" w:oddVBand="0" w:evenVBand="0" w:oddHBand="1" w:evenHBand="0" w:firstRowFirstColumn="0" w:firstRowLastColumn="0" w:lastRowFirstColumn="0" w:lastRowLastColumn="0"/>
              <w:rPr>
                <w:b/>
              </w:rPr>
            </w:pPr>
            <w:r w:rsidRPr="0084550E">
              <w:rPr>
                <w:b/>
              </w:rPr>
              <w:t>TRICKLE</w:t>
            </w:r>
          </w:p>
        </w:tc>
      </w:tr>
      <w:tr w:rsidR="001470AE" w:rsidRPr="0084550E" w:rsidTr="002E282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3" w:type="dxa"/>
            <w:tcBorders>
              <w:top w:val="single" w:sz="4" w:space="0" w:color="auto"/>
              <w:bottom w:val="single" w:sz="4" w:space="0" w:color="auto"/>
              <w:right w:val="single" w:sz="4" w:space="0" w:color="auto"/>
            </w:tcBorders>
          </w:tcPr>
          <w:p w:rsidR="001470AE" w:rsidRPr="0084550E" w:rsidRDefault="001470AE" w:rsidP="002E2820">
            <w:pPr>
              <w:jc w:val="both"/>
            </w:pPr>
            <w:r w:rsidRPr="0084550E">
              <w:t>CH1 OFF</w:t>
            </w:r>
          </w:p>
        </w:tc>
        <w:tc>
          <w:tcPr>
            <w:tcW w:w="1523"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010000" w:firstRow="0" w:lastRow="0" w:firstColumn="0" w:lastColumn="0" w:oddVBand="0" w:evenVBand="0" w:oddHBand="0" w:evenHBand="1" w:firstRowFirstColumn="0" w:firstRowLastColumn="0" w:lastRowFirstColumn="0" w:lastRowLastColumn="0"/>
              <w:rPr>
                <w:b/>
              </w:rPr>
            </w:pPr>
            <w:r w:rsidRPr="00C53285">
              <w:rPr>
                <w:b/>
              </w:rPr>
              <w:t xml:space="preserve">CH1 </w:t>
            </w:r>
            <w:r>
              <w:rPr>
                <w:b/>
              </w:rPr>
              <w:t>LED ON</w:t>
            </w:r>
          </w:p>
        </w:tc>
        <w:tc>
          <w:tcPr>
            <w:tcW w:w="1288"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010000" w:firstRow="0" w:lastRow="0" w:firstColumn="0" w:lastColumn="0" w:oddVBand="0" w:evenVBand="0" w:oddHBand="0" w:evenHBand="1" w:firstRowFirstColumn="0" w:firstRowLastColumn="0" w:lastRowFirstColumn="0" w:lastRowLastColumn="0"/>
              <w:rPr>
                <w:b/>
              </w:rPr>
            </w:pPr>
            <w:r w:rsidRPr="00C53285">
              <w:rPr>
                <w:b/>
              </w:rPr>
              <w:t>CH1 FAST</w:t>
            </w:r>
          </w:p>
        </w:tc>
        <w:tc>
          <w:tcPr>
            <w:tcW w:w="1288"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010000" w:firstRow="0" w:lastRow="0" w:firstColumn="0" w:lastColumn="0" w:oddVBand="0" w:evenVBand="0" w:oddHBand="0" w:evenHBand="1" w:firstRowFirstColumn="0" w:firstRowLastColumn="0" w:lastRowFirstColumn="0" w:lastRowLastColumn="0"/>
              <w:rPr>
                <w:color w:val="595959" w:themeColor="text1" w:themeTint="A6"/>
                <w:sz w:val="18"/>
              </w:rPr>
            </w:pPr>
            <w:r w:rsidRPr="00C53285">
              <w:rPr>
                <w:color w:val="595959" w:themeColor="text1" w:themeTint="A6"/>
                <w:sz w:val="18"/>
              </w:rPr>
              <w:t>CH1_OFF</w:t>
            </w:r>
          </w:p>
        </w:tc>
        <w:tc>
          <w:tcPr>
            <w:tcW w:w="1288"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010000" w:firstRow="0" w:lastRow="0" w:firstColumn="0" w:lastColumn="0" w:oddVBand="0" w:evenVBand="0" w:oddHBand="0" w:evenHBand="1" w:firstRowFirstColumn="0" w:firstRowLastColumn="0" w:lastRowFirstColumn="0" w:lastRowLastColumn="0"/>
              <w:rPr>
                <w:color w:val="595959" w:themeColor="text1" w:themeTint="A6"/>
                <w:sz w:val="18"/>
              </w:rPr>
            </w:pPr>
            <w:r w:rsidRPr="00C53285">
              <w:rPr>
                <w:color w:val="595959" w:themeColor="text1" w:themeTint="A6"/>
                <w:sz w:val="18"/>
              </w:rPr>
              <w:t>CH1_OFF</w:t>
            </w:r>
          </w:p>
        </w:tc>
        <w:tc>
          <w:tcPr>
            <w:tcW w:w="1288"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010000" w:firstRow="0" w:lastRow="0" w:firstColumn="0" w:lastColumn="0" w:oddVBand="0" w:evenVBand="0" w:oddHBand="0" w:evenHBand="1" w:firstRowFirstColumn="0" w:firstRowLastColumn="0" w:lastRowFirstColumn="0" w:lastRowLastColumn="0"/>
              <w:rPr>
                <w:color w:val="595959" w:themeColor="text1" w:themeTint="A6"/>
                <w:sz w:val="18"/>
              </w:rPr>
            </w:pPr>
            <w:r w:rsidRPr="00C53285">
              <w:rPr>
                <w:color w:val="595959" w:themeColor="text1" w:themeTint="A6"/>
                <w:sz w:val="18"/>
              </w:rPr>
              <w:t>CH1_OFF</w:t>
            </w:r>
          </w:p>
        </w:tc>
        <w:tc>
          <w:tcPr>
            <w:tcW w:w="1288" w:type="dxa"/>
            <w:tcBorders>
              <w:top w:val="single" w:sz="4" w:space="0" w:color="auto"/>
              <w:left w:val="single" w:sz="4" w:space="0" w:color="auto"/>
              <w:bottom w:val="single" w:sz="4" w:space="0" w:color="auto"/>
            </w:tcBorders>
          </w:tcPr>
          <w:p w:rsidR="001470AE" w:rsidRPr="00C53285" w:rsidRDefault="001470AE" w:rsidP="002E2820">
            <w:pPr>
              <w:jc w:val="both"/>
              <w:cnfStyle w:val="000000010000" w:firstRow="0" w:lastRow="0" w:firstColumn="0" w:lastColumn="0" w:oddVBand="0" w:evenVBand="0" w:oddHBand="0" w:evenHBand="1" w:firstRowFirstColumn="0" w:firstRowLastColumn="0" w:lastRowFirstColumn="0" w:lastRowLastColumn="0"/>
              <w:rPr>
                <w:b/>
              </w:rPr>
            </w:pPr>
            <w:r w:rsidRPr="00C53285">
              <w:rPr>
                <w:b/>
              </w:rPr>
              <w:t>CH1 TRICKLE</w:t>
            </w:r>
          </w:p>
        </w:tc>
      </w:tr>
      <w:tr w:rsidR="001470AE" w:rsidRPr="0084550E"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3" w:type="dxa"/>
            <w:tcBorders>
              <w:top w:val="single" w:sz="4" w:space="0" w:color="auto"/>
              <w:bottom w:val="single" w:sz="4" w:space="0" w:color="auto"/>
              <w:right w:val="single" w:sz="4" w:space="0" w:color="auto"/>
            </w:tcBorders>
          </w:tcPr>
          <w:p w:rsidR="001470AE" w:rsidRPr="0084550E" w:rsidRDefault="001470AE" w:rsidP="002E2820">
            <w:pPr>
              <w:jc w:val="both"/>
            </w:pPr>
            <w:r w:rsidRPr="0084550E">
              <w:t>CH2 OFF</w:t>
            </w:r>
          </w:p>
        </w:tc>
        <w:tc>
          <w:tcPr>
            <w:tcW w:w="1523"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100000" w:firstRow="0" w:lastRow="0" w:firstColumn="0" w:lastColumn="0" w:oddVBand="0" w:evenVBand="0" w:oddHBand="1" w:evenHBand="0" w:firstRowFirstColumn="0" w:firstRowLastColumn="0" w:lastRowFirstColumn="0" w:lastRowLastColumn="0"/>
              <w:rPr>
                <w:b/>
              </w:rPr>
            </w:pPr>
            <w:r w:rsidRPr="00C53285">
              <w:rPr>
                <w:b/>
              </w:rPr>
              <w:t xml:space="preserve">CH2 </w:t>
            </w:r>
            <w:r>
              <w:rPr>
                <w:b/>
              </w:rPr>
              <w:t>LED ON</w:t>
            </w:r>
          </w:p>
        </w:tc>
        <w:tc>
          <w:tcPr>
            <w:tcW w:w="1288"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100000" w:firstRow="0" w:lastRow="0" w:firstColumn="0" w:lastColumn="0" w:oddVBand="0" w:evenVBand="0" w:oddHBand="1" w:evenHBand="0" w:firstRowFirstColumn="0" w:firstRowLastColumn="0" w:lastRowFirstColumn="0" w:lastRowLastColumn="0"/>
              <w:rPr>
                <w:color w:val="595959" w:themeColor="text1" w:themeTint="A6"/>
                <w:sz w:val="18"/>
              </w:rPr>
            </w:pPr>
            <w:r>
              <w:rPr>
                <w:color w:val="595959" w:themeColor="text1" w:themeTint="A6"/>
                <w:sz w:val="18"/>
              </w:rPr>
              <w:t>CH2</w:t>
            </w:r>
            <w:r w:rsidRPr="00C53285">
              <w:rPr>
                <w:color w:val="595959" w:themeColor="text1" w:themeTint="A6"/>
                <w:sz w:val="18"/>
              </w:rPr>
              <w:t>_OFF</w:t>
            </w:r>
          </w:p>
        </w:tc>
        <w:tc>
          <w:tcPr>
            <w:tcW w:w="1288"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100000" w:firstRow="0" w:lastRow="0" w:firstColumn="0" w:lastColumn="0" w:oddVBand="0" w:evenVBand="0" w:oddHBand="1" w:evenHBand="0" w:firstRowFirstColumn="0" w:firstRowLastColumn="0" w:lastRowFirstColumn="0" w:lastRowLastColumn="0"/>
              <w:rPr>
                <w:b/>
              </w:rPr>
            </w:pPr>
            <w:r w:rsidRPr="00C53285">
              <w:rPr>
                <w:b/>
              </w:rPr>
              <w:t>CH2 FAST</w:t>
            </w:r>
          </w:p>
        </w:tc>
        <w:tc>
          <w:tcPr>
            <w:tcW w:w="1288"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100000" w:firstRow="0" w:lastRow="0" w:firstColumn="0" w:lastColumn="0" w:oddVBand="0" w:evenVBand="0" w:oddHBand="1" w:evenHBand="0" w:firstRowFirstColumn="0" w:firstRowLastColumn="0" w:lastRowFirstColumn="0" w:lastRowLastColumn="0"/>
              <w:rPr>
                <w:color w:val="595959" w:themeColor="text1" w:themeTint="A6"/>
                <w:sz w:val="18"/>
              </w:rPr>
            </w:pPr>
            <w:r>
              <w:rPr>
                <w:color w:val="595959" w:themeColor="text1" w:themeTint="A6"/>
                <w:sz w:val="18"/>
              </w:rPr>
              <w:t>CH2</w:t>
            </w:r>
            <w:r w:rsidRPr="00C53285">
              <w:rPr>
                <w:color w:val="595959" w:themeColor="text1" w:themeTint="A6"/>
                <w:sz w:val="18"/>
              </w:rPr>
              <w:t>_OFF</w:t>
            </w:r>
          </w:p>
        </w:tc>
        <w:tc>
          <w:tcPr>
            <w:tcW w:w="1288"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100000" w:firstRow="0" w:lastRow="0" w:firstColumn="0" w:lastColumn="0" w:oddVBand="0" w:evenVBand="0" w:oddHBand="1" w:evenHBand="0" w:firstRowFirstColumn="0" w:firstRowLastColumn="0" w:lastRowFirstColumn="0" w:lastRowLastColumn="0"/>
              <w:rPr>
                <w:color w:val="595959" w:themeColor="text1" w:themeTint="A6"/>
                <w:sz w:val="18"/>
              </w:rPr>
            </w:pPr>
            <w:r>
              <w:rPr>
                <w:color w:val="595959" w:themeColor="text1" w:themeTint="A6"/>
                <w:sz w:val="18"/>
              </w:rPr>
              <w:t>CH2</w:t>
            </w:r>
            <w:r w:rsidRPr="00C53285">
              <w:rPr>
                <w:color w:val="595959" w:themeColor="text1" w:themeTint="A6"/>
                <w:sz w:val="18"/>
              </w:rPr>
              <w:t>_OFF</w:t>
            </w:r>
          </w:p>
        </w:tc>
        <w:tc>
          <w:tcPr>
            <w:tcW w:w="1288" w:type="dxa"/>
            <w:tcBorders>
              <w:top w:val="single" w:sz="4" w:space="0" w:color="auto"/>
              <w:left w:val="single" w:sz="4" w:space="0" w:color="auto"/>
              <w:bottom w:val="single" w:sz="4" w:space="0" w:color="auto"/>
            </w:tcBorders>
          </w:tcPr>
          <w:p w:rsidR="001470AE" w:rsidRPr="00C53285" w:rsidRDefault="001470AE" w:rsidP="002E2820">
            <w:pPr>
              <w:jc w:val="both"/>
              <w:cnfStyle w:val="000000100000" w:firstRow="0" w:lastRow="0" w:firstColumn="0" w:lastColumn="0" w:oddVBand="0" w:evenVBand="0" w:oddHBand="1" w:evenHBand="0" w:firstRowFirstColumn="0" w:firstRowLastColumn="0" w:lastRowFirstColumn="0" w:lastRowLastColumn="0"/>
              <w:rPr>
                <w:b/>
              </w:rPr>
            </w:pPr>
            <w:r w:rsidRPr="00C53285">
              <w:rPr>
                <w:b/>
              </w:rPr>
              <w:t>CH2 TRICKLE</w:t>
            </w:r>
          </w:p>
        </w:tc>
      </w:tr>
      <w:tr w:rsidR="001470AE" w:rsidRPr="0084550E" w:rsidTr="002E282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3" w:type="dxa"/>
            <w:tcBorders>
              <w:top w:val="single" w:sz="4" w:space="0" w:color="auto"/>
              <w:bottom w:val="single" w:sz="4" w:space="0" w:color="auto"/>
              <w:right w:val="single" w:sz="4" w:space="0" w:color="auto"/>
            </w:tcBorders>
          </w:tcPr>
          <w:p w:rsidR="001470AE" w:rsidRPr="0084550E" w:rsidRDefault="001470AE" w:rsidP="002E2820">
            <w:pPr>
              <w:jc w:val="both"/>
            </w:pPr>
            <w:r w:rsidRPr="0084550E">
              <w:t>CH3 OFF</w:t>
            </w:r>
          </w:p>
        </w:tc>
        <w:tc>
          <w:tcPr>
            <w:tcW w:w="1523"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010000" w:firstRow="0" w:lastRow="0" w:firstColumn="0" w:lastColumn="0" w:oddVBand="0" w:evenVBand="0" w:oddHBand="0" w:evenHBand="1" w:firstRowFirstColumn="0" w:firstRowLastColumn="0" w:lastRowFirstColumn="0" w:lastRowLastColumn="0"/>
              <w:rPr>
                <w:b/>
              </w:rPr>
            </w:pPr>
            <w:r w:rsidRPr="00C53285">
              <w:rPr>
                <w:b/>
              </w:rPr>
              <w:t xml:space="preserve">CH3 </w:t>
            </w:r>
            <w:r>
              <w:rPr>
                <w:b/>
              </w:rPr>
              <w:t>LED ON</w:t>
            </w:r>
          </w:p>
        </w:tc>
        <w:tc>
          <w:tcPr>
            <w:tcW w:w="1288"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010000" w:firstRow="0" w:lastRow="0" w:firstColumn="0" w:lastColumn="0" w:oddVBand="0" w:evenVBand="0" w:oddHBand="0" w:evenHBand="1" w:firstRowFirstColumn="0" w:firstRowLastColumn="0" w:lastRowFirstColumn="0" w:lastRowLastColumn="0"/>
              <w:rPr>
                <w:color w:val="595959" w:themeColor="text1" w:themeTint="A6"/>
                <w:sz w:val="18"/>
              </w:rPr>
            </w:pPr>
            <w:r>
              <w:rPr>
                <w:color w:val="595959" w:themeColor="text1" w:themeTint="A6"/>
                <w:sz w:val="18"/>
              </w:rPr>
              <w:t>CH3</w:t>
            </w:r>
            <w:r w:rsidRPr="00C53285">
              <w:rPr>
                <w:color w:val="595959" w:themeColor="text1" w:themeTint="A6"/>
                <w:sz w:val="18"/>
              </w:rPr>
              <w:t>_OFF</w:t>
            </w:r>
          </w:p>
        </w:tc>
        <w:tc>
          <w:tcPr>
            <w:tcW w:w="1288"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010000" w:firstRow="0" w:lastRow="0" w:firstColumn="0" w:lastColumn="0" w:oddVBand="0" w:evenVBand="0" w:oddHBand="0" w:evenHBand="1" w:firstRowFirstColumn="0" w:firstRowLastColumn="0" w:lastRowFirstColumn="0" w:lastRowLastColumn="0"/>
              <w:rPr>
                <w:color w:val="595959" w:themeColor="text1" w:themeTint="A6"/>
                <w:sz w:val="18"/>
              </w:rPr>
            </w:pPr>
            <w:r>
              <w:rPr>
                <w:color w:val="595959" w:themeColor="text1" w:themeTint="A6"/>
                <w:sz w:val="18"/>
              </w:rPr>
              <w:t>CH3</w:t>
            </w:r>
            <w:r w:rsidRPr="00C53285">
              <w:rPr>
                <w:color w:val="595959" w:themeColor="text1" w:themeTint="A6"/>
                <w:sz w:val="18"/>
              </w:rPr>
              <w:t>_OFF</w:t>
            </w:r>
          </w:p>
        </w:tc>
        <w:tc>
          <w:tcPr>
            <w:tcW w:w="1288"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010000" w:firstRow="0" w:lastRow="0" w:firstColumn="0" w:lastColumn="0" w:oddVBand="0" w:evenVBand="0" w:oddHBand="0" w:evenHBand="1" w:firstRowFirstColumn="0" w:firstRowLastColumn="0" w:lastRowFirstColumn="0" w:lastRowLastColumn="0"/>
              <w:rPr>
                <w:b/>
              </w:rPr>
            </w:pPr>
            <w:r w:rsidRPr="00C53285">
              <w:rPr>
                <w:b/>
              </w:rPr>
              <w:t>CH3 FAST</w:t>
            </w:r>
          </w:p>
        </w:tc>
        <w:tc>
          <w:tcPr>
            <w:tcW w:w="1288" w:type="dxa"/>
            <w:tcBorders>
              <w:top w:val="single" w:sz="4" w:space="0" w:color="auto"/>
              <w:left w:val="single" w:sz="4" w:space="0" w:color="auto"/>
              <w:bottom w:val="single" w:sz="4" w:space="0" w:color="auto"/>
              <w:right w:val="single" w:sz="4" w:space="0" w:color="auto"/>
            </w:tcBorders>
          </w:tcPr>
          <w:p w:rsidR="001470AE" w:rsidRPr="00C53285" w:rsidRDefault="001470AE" w:rsidP="002E2820">
            <w:pPr>
              <w:jc w:val="both"/>
              <w:cnfStyle w:val="000000010000" w:firstRow="0" w:lastRow="0" w:firstColumn="0" w:lastColumn="0" w:oddVBand="0" w:evenVBand="0" w:oddHBand="0" w:evenHBand="1" w:firstRowFirstColumn="0" w:firstRowLastColumn="0" w:lastRowFirstColumn="0" w:lastRowLastColumn="0"/>
              <w:rPr>
                <w:color w:val="595959" w:themeColor="text1" w:themeTint="A6"/>
                <w:sz w:val="18"/>
              </w:rPr>
            </w:pPr>
            <w:r>
              <w:rPr>
                <w:color w:val="595959" w:themeColor="text1" w:themeTint="A6"/>
                <w:sz w:val="18"/>
              </w:rPr>
              <w:t>CH3</w:t>
            </w:r>
            <w:r w:rsidRPr="00C53285">
              <w:rPr>
                <w:color w:val="595959" w:themeColor="text1" w:themeTint="A6"/>
                <w:sz w:val="18"/>
              </w:rPr>
              <w:t>_OFF</w:t>
            </w:r>
          </w:p>
        </w:tc>
        <w:tc>
          <w:tcPr>
            <w:tcW w:w="1288" w:type="dxa"/>
            <w:tcBorders>
              <w:top w:val="single" w:sz="4" w:space="0" w:color="auto"/>
              <w:left w:val="single" w:sz="4" w:space="0" w:color="auto"/>
              <w:bottom w:val="single" w:sz="4" w:space="0" w:color="auto"/>
            </w:tcBorders>
          </w:tcPr>
          <w:p w:rsidR="001470AE" w:rsidRPr="00C53285" w:rsidRDefault="001470AE" w:rsidP="002E2820">
            <w:pPr>
              <w:jc w:val="both"/>
              <w:cnfStyle w:val="000000010000" w:firstRow="0" w:lastRow="0" w:firstColumn="0" w:lastColumn="0" w:oddVBand="0" w:evenVBand="0" w:oddHBand="0" w:evenHBand="1" w:firstRowFirstColumn="0" w:firstRowLastColumn="0" w:lastRowFirstColumn="0" w:lastRowLastColumn="0"/>
              <w:rPr>
                <w:b/>
              </w:rPr>
            </w:pPr>
            <w:r w:rsidRPr="00C53285">
              <w:rPr>
                <w:b/>
              </w:rPr>
              <w:t>CH3 TRICKLE</w:t>
            </w:r>
          </w:p>
        </w:tc>
      </w:tr>
      <w:tr w:rsidR="001470AE" w:rsidRPr="0084550E" w:rsidTr="002E28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3" w:type="dxa"/>
            <w:tcBorders>
              <w:top w:val="single" w:sz="4" w:space="0" w:color="auto"/>
              <w:right w:val="single" w:sz="4" w:space="0" w:color="auto"/>
            </w:tcBorders>
          </w:tcPr>
          <w:p w:rsidR="001470AE" w:rsidRPr="0084550E" w:rsidRDefault="001470AE" w:rsidP="002E2820">
            <w:pPr>
              <w:jc w:val="both"/>
            </w:pPr>
            <w:r w:rsidRPr="0084550E">
              <w:t>CH4 OFF</w:t>
            </w:r>
          </w:p>
        </w:tc>
        <w:tc>
          <w:tcPr>
            <w:tcW w:w="1523" w:type="dxa"/>
            <w:tcBorders>
              <w:top w:val="single" w:sz="4" w:space="0" w:color="auto"/>
              <w:left w:val="single" w:sz="4" w:space="0" w:color="auto"/>
              <w:right w:val="single" w:sz="4" w:space="0" w:color="auto"/>
            </w:tcBorders>
          </w:tcPr>
          <w:p w:rsidR="001470AE" w:rsidRPr="00C53285" w:rsidRDefault="001470AE" w:rsidP="002E2820">
            <w:pPr>
              <w:jc w:val="both"/>
              <w:cnfStyle w:val="000000100000" w:firstRow="0" w:lastRow="0" w:firstColumn="0" w:lastColumn="0" w:oddVBand="0" w:evenVBand="0" w:oddHBand="1" w:evenHBand="0" w:firstRowFirstColumn="0" w:firstRowLastColumn="0" w:lastRowFirstColumn="0" w:lastRowLastColumn="0"/>
              <w:rPr>
                <w:b/>
              </w:rPr>
            </w:pPr>
            <w:r w:rsidRPr="00C53285">
              <w:rPr>
                <w:b/>
              </w:rPr>
              <w:t xml:space="preserve">CH4 </w:t>
            </w:r>
            <w:r>
              <w:rPr>
                <w:b/>
              </w:rPr>
              <w:t>LED ON</w:t>
            </w:r>
          </w:p>
        </w:tc>
        <w:tc>
          <w:tcPr>
            <w:tcW w:w="1288" w:type="dxa"/>
            <w:tcBorders>
              <w:top w:val="single" w:sz="4" w:space="0" w:color="auto"/>
              <w:left w:val="single" w:sz="4" w:space="0" w:color="auto"/>
              <w:right w:val="single" w:sz="4" w:space="0" w:color="auto"/>
            </w:tcBorders>
          </w:tcPr>
          <w:p w:rsidR="001470AE" w:rsidRPr="00C53285" w:rsidRDefault="001470AE" w:rsidP="002E2820">
            <w:pPr>
              <w:jc w:val="both"/>
              <w:cnfStyle w:val="000000100000" w:firstRow="0" w:lastRow="0" w:firstColumn="0" w:lastColumn="0" w:oddVBand="0" w:evenVBand="0" w:oddHBand="1" w:evenHBand="0" w:firstRowFirstColumn="0" w:firstRowLastColumn="0" w:lastRowFirstColumn="0" w:lastRowLastColumn="0"/>
              <w:rPr>
                <w:color w:val="595959" w:themeColor="text1" w:themeTint="A6"/>
                <w:sz w:val="18"/>
              </w:rPr>
            </w:pPr>
            <w:r>
              <w:rPr>
                <w:color w:val="595959" w:themeColor="text1" w:themeTint="A6"/>
                <w:sz w:val="18"/>
              </w:rPr>
              <w:t>CH4</w:t>
            </w:r>
            <w:r w:rsidRPr="00C53285">
              <w:rPr>
                <w:color w:val="595959" w:themeColor="text1" w:themeTint="A6"/>
                <w:sz w:val="18"/>
              </w:rPr>
              <w:t>_OFF</w:t>
            </w:r>
          </w:p>
        </w:tc>
        <w:tc>
          <w:tcPr>
            <w:tcW w:w="1288" w:type="dxa"/>
            <w:tcBorders>
              <w:top w:val="single" w:sz="4" w:space="0" w:color="auto"/>
              <w:left w:val="single" w:sz="4" w:space="0" w:color="auto"/>
              <w:right w:val="single" w:sz="4" w:space="0" w:color="auto"/>
            </w:tcBorders>
          </w:tcPr>
          <w:p w:rsidR="001470AE" w:rsidRPr="00C53285" w:rsidRDefault="001470AE" w:rsidP="002E2820">
            <w:pPr>
              <w:jc w:val="both"/>
              <w:cnfStyle w:val="000000100000" w:firstRow="0" w:lastRow="0" w:firstColumn="0" w:lastColumn="0" w:oddVBand="0" w:evenVBand="0" w:oddHBand="1" w:evenHBand="0" w:firstRowFirstColumn="0" w:firstRowLastColumn="0" w:lastRowFirstColumn="0" w:lastRowLastColumn="0"/>
              <w:rPr>
                <w:color w:val="595959" w:themeColor="text1" w:themeTint="A6"/>
                <w:sz w:val="18"/>
              </w:rPr>
            </w:pPr>
            <w:r>
              <w:rPr>
                <w:color w:val="595959" w:themeColor="text1" w:themeTint="A6"/>
                <w:sz w:val="18"/>
              </w:rPr>
              <w:t>CH4</w:t>
            </w:r>
            <w:r w:rsidRPr="00C53285">
              <w:rPr>
                <w:color w:val="595959" w:themeColor="text1" w:themeTint="A6"/>
                <w:sz w:val="18"/>
              </w:rPr>
              <w:t>_OFF</w:t>
            </w:r>
          </w:p>
        </w:tc>
        <w:tc>
          <w:tcPr>
            <w:tcW w:w="1288" w:type="dxa"/>
            <w:tcBorders>
              <w:top w:val="single" w:sz="4" w:space="0" w:color="auto"/>
              <w:left w:val="single" w:sz="4" w:space="0" w:color="auto"/>
              <w:right w:val="single" w:sz="4" w:space="0" w:color="auto"/>
            </w:tcBorders>
          </w:tcPr>
          <w:p w:rsidR="001470AE" w:rsidRPr="00C53285" w:rsidRDefault="001470AE" w:rsidP="002E2820">
            <w:pPr>
              <w:jc w:val="both"/>
              <w:cnfStyle w:val="000000100000" w:firstRow="0" w:lastRow="0" w:firstColumn="0" w:lastColumn="0" w:oddVBand="0" w:evenVBand="0" w:oddHBand="1" w:evenHBand="0" w:firstRowFirstColumn="0" w:firstRowLastColumn="0" w:lastRowFirstColumn="0" w:lastRowLastColumn="0"/>
              <w:rPr>
                <w:color w:val="595959" w:themeColor="text1" w:themeTint="A6"/>
                <w:sz w:val="18"/>
              </w:rPr>
            </w:pPr>
            <w:r>
              <w:rPr>
                <w:color w:val="595959" w:themeColor="text1" w:themeTint="A6"/>
                <w:sz w:val="18"/>
              </w:rPr>
              <w:t>CH4</w:t>
            </w:r>
            <w:r w:rsidRPr="00C53285">
              <w:rPr>
                <w:color w:val="595959" w:themeColor="text1" w:themeTint="A6"/>
                <w:sz w:val="18"/>
              </w:rPr>
              <w:t>_OFF</w:t>
            </w:r>
          </w:p>
        </w:tc>
        <w:tc>
          <w:tcPr>
            <w:tcW w:w="1288" w:type="dxa"/>
            <w:tcBorders>
              <w:top w:val="single" w:sz="4" w:space="0" w:color="auto"/>
              <w:left w:val="single" w:sz="4" w:space="0" w:color="auto"/>
              <w:right w:val="single" w:sz="4" w:space="0" w:color="auto"/>
            </w:tcBorders>
          </w:tcPr>
          <w:p w:rsidR="001470AE" w:rsidRPr="00C53285" w:rsidRDefault="001470AE" w:rsidP="002E2820">
            <w:pPr>
              <w:jc w:val="both"/>
              <w:cnfStyle w:val="000000100000" w:firstRow="0" w:lastRow="0" w:firstColumn="0" w:lastColumn="0" w:oddVBand="0" w:evenVBand="0" w:oddHBand="1" w:evenHBand="0" w:firstRowFirstColumn="0" w:firstRowLastColumn="0" w:lastRowFirstColumn="0" w:lastRowLastColumn="0"/>
              <w:rPr>
                <w:b/>
              </w:rPr>
            </w:pPr>
            <w:r w:rsidRPr="00C53285">
              <w:rPr>
                <w:b/>
              </w:rPr>
              <w:t>CH 4 FAST</w:t>
            </w:r>
          </w:p>
        </w:tc>
        <w:tc>
          <w:tcPr>
            <w:tcW w:w="1288" w:type="dxa"/>
            <w:tcBorders>
              <w:top w:val="single" w:sz="4" w:space="0" w:color="auto"/>
              <w:left w:val="single" w:sz="4" w:space="0" w:color="auto"/>
            </w:tcBorders>
          </w:tcPr>
          <w:p w:rsidR="001470AE" w:rsidRPr="00C53285" w:rsidRDefault="001470AE" w:rsidP="00612C17">
            <w:pPr>
              <w:keepNext/>
              <w:jc w:val="both"/>
              <w:cnfStyle w:val="000000100000" w:firstRow="0" w:lastRow="0" w:firstColumn="0" w:lastColumn="0" w:oddVBand="0" w:evenVBand="0" w:oddHBand="1" w:evenHBand="0" w:firstRowFirstColumn="0" w:firstRowLastColumn="0" w:lastRowFirstColumn="0" w:lastRowLastColumn="0"/>
              <w:rPr>
                <w:b/>
              </w:rPr>
            </w:pPr>
            <w:r w:rsidRPr="00C53285">
              <w:rPr>
                <w:b/>
              </w:rPr>
              <w:t>CH4 TRICKLE</w:t>
            </w:r>
          </w:p>
        </w:tc>
      </w:tr>
    </w:tbl>
    <w:p w:rsidR="00612C17" w:rsidRDefault="00612C17" w:rsidP="00612C17">
      <w:pPr>
        <w:pStyle w:val="Caption"/>
        <w:jc w:val="center"/>
      </w:pPr>
      <w:bookmarkStart w:id="45" w:name="_Toc447101639"/>
      <w:r>
        <w:t xml:space="preserve">Table </w:t>
      </w:r>
      <w:fldSimple w:instr=" STYLEREF 1 \s ">
        <w:r w:rsidR="00B33AA5">
          <w:rPr>
            <w:noProof/>
          </w:rPr>
          <w:t>4</w:t>
        </w:r>
      </w:fldSimple>
      <w:r>
        <w:noBreakHyphen/>
      </w:r>
      <w:r w:rsidR="00286E7A">
        <w:fldChar w:fldCharType="begin"/>
      </w:r>
      <w:r>
        <w:instrText xml:space="preserve"> SEQ Table \* ARABIC \s 1 </w:instrText>
      </w:r>
      <w:r w:rsidR="00286E7A">
        <w:fldChar w:fldCharType="separate"/>
      </w:r>
      <w:r w:rsidR="00B33AA5">
        <w:rPr>
          <w:noProof/>
        </w:rPr>
        <w:t>2</w:t>
      </w:r>
      <w:r w:rsidR="00286E7A">
        <w:fldChar w:fldCharType="end"/>
      </w:r>
      <w:r>
        <w:t xml:space="preserve"> Strobe light pulse operation</w:t>
      </w:r>
      <w:bookmarkEnd w:id="45"/>
    </w:p>
    <w:p w:rsidR="001470AE" w:rsidRPr="00EE1D57" w:rsidRDefault="001470AE" w:rsidP="001470AE">
      <w:pPr>
        <w:jc w:val="both"/>
        <w:rPr>
          <w:rFonts w:asciiTheme="majorHAnsi" w:hAnsiTheme="majorHAnsi"/>
        </w:rPr>
      </w:pPr>
      <w:r w:rsidRPr="00EE1D57">
        <w:rPr>
          <w:rFonts w:asciiTheme="majorHAnsi" w:hAnsiTheme="majorHAnsi"/>
        </w:rPr>
        <w:t>There are seven different stages (states) to the lights trigger operation, as follows;</w:t>
      </w:r>
    </w:p>
    <w:p w:rsidR="001470AE" w:rsidRPr="0084550E" w:rsidRDefault="001470AE" w:rsidP="001470AE">
      <w:pPr>
        <w:pStyle w:val="Heading3"/>
      </w:pPr>
      <w:bookmarkStart w:id="46" w:name="_Toc447100005"/>
      <w:r w:rsidRPr="0084550E">
        <w:t>Delay</w:t>
      </w:r>
      <w:bookmarkEnd w:id="46"/>
    </w:p>
    <w:p w:rsidR="001470AE" w:rsidRPr="00EE1D57" w:rsidRDefault="001470AE" w:rsidP="001470AE">
      <w:pPr>
        <w:ind w:left="720"/>
        <w:jc w:val="both"/>
        <w:rPr>
          <w:rFonts w:asciiTheme="majorHAnsi" w:hAnsiTheme="majorHAnsi"/>
        </w:rPr>
      </w:pPr>
      <w:r w:rsidRPr="00EE1D57">
        <w:rPr>
          <w:rFonts w:asciiTheme="majorHAnsi" w:hAnsiTheme="majorHAnsi"/>
        </w:rPr>
        <w:t>This is a configurable state, it is entered whenever the microcontroller detects the incoming trigger and acts as delay from trigger acquisition to actual light output. This is used when the light is being operated in a multi spectral imaging setup. The length of this delay is configurable via a serial command. Refer to the API for details on this.</w:t>
      </w:r>
    </w:p>
    <w:p w:rsidR="001470AE" w:rsidRPr="0084550E" w:rsidRDefault="001470AE" w:rsidP="001470AE">
      <w:pPr>
        <w:pStyle w:val="Heading3"/>
      </w:pPr>
      <w:bookmarkStart w:id="47" w:name="_Toc447100006"/>
      <w:r w:rsidRPr="0084550E">
        <w:lastRenderedPageBreak/>
        <w:t>Pulse</w:t>
      </w:r>
      <w:bookmarkEnd w:id="47"/>
    </w:p>
    <w:p w:rsidR="001470AE" w:rsidRPr="00EE1D57" w:rsidRDefault="001470AE" w:rsidP="001470AE">
      <w:pPr>
        <w:ind w:left="720"/>
        <w:jc w:val="both"/>
        <w:rPr>
          <w:rFonts w:asciiTheme="majorHAnsi" w:hAnsiTheme="majorHAnsi"/>
        </w:rPr>
      </w:pPr>
      <w:r w:rsidRPr="00EE1D57">
        <w:rPr>
          <w:rFonts w:asciiTheme="majorHAnsi" w:hAnsiTheme="majorHAnsi"/>
        </w:rPr>
        <w:t>This is the state where the lights actually fire. It occurs once the delay state has elapsed and its length is user configurable. It’s the state where the light is on. On the Cathx Configuration software, this state is controlled via the Pulse Duration slider as illustrated in Fig.</w:t>
      </w:r>
      <w:r w:rsidR="00612C17">
        <w:rPr>
          <w:rFonts w:asciiTheme="majorHAnsi" w:hAnsiTheme="majorHAnsi"/>
        </w:rPr>
        <w:t>7</w:t>
      </w:r>
      <w:r w:rsidRPr="00EE1D57">
        <w:rPr>
          <w:rFonts w:asciiTheme="majorHAnsi" w:hAnsiTheme="majorHAnsi"/>
        </w:rPr>
        <w:t>;</w:t>
      </w:r>
    </w:p>
    <w:p w:rsidR="00612C17" w:rsidRDefault="001470AE" w:rsidP="00612C17">
      <w:pPr>
        <w:keepNext/>
        <w:ind w:left="720"/>
        <w:jc w:val="center"/>
      </w:pPr>
      <w:r w:rsidRPr="0084550E">
        <w:rPr>
          <w:noProof/>
          <w:lang w:val="en-US"/>
        </w:rPr>
        <w:drawing>
          <wp:inline distT="0" distB="0" distL="0" distR="0">
            <wp:extent cx="3962400" cy="1571625"/>
            <wp:effectExtent l="0" t="0" r="0"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3962400" cy="1571625"/>
                    </a:xfrm>
                    <a:prstGeom prst="rect">
                      <a:avLst/>
                    </a:prstGeom>
                  </pic:spPr>
                </pic:pic>
              </a:graphicData>
            </a:graphic>
          </wp:inline>
        </w:drawing>
      </w:r>
    </w:p>
    <w:p w:rsidR="001470AE" w:rsidRPr="0084550E" w:rsidRDefault="00612C17" w:rsidP="00612C17">
      <w:pPr>
        <w:pStyle w:val="Caption"/>
        <w:jc w:val="center"/>
      </w:pPr>
      <w:bookmarkStart w:id="48" w:name="_Toc447101647"/>
      <w:r>
        <w:t xml:space="preserve">Figure </w:t>
      </w:r>
      <w:fldSimple w:instr=" SEQ Figure \* ARABIC ">
        <w:r w:rsidR="00B33AA5">
          <w:rPr>
            <w:noProof/>
          </w:rPr>
          <w:t>7</w:t>
        </w:r>
      </w:fldSimple>
      <w:r>
        <w:t xml:space="preserve"> - Strobe light setting box in the Cathx Camera configuration software</w:t>
      </w:r>
      <w:bookmarkEnd w:id="48"/>
    </w:p>
    <w:p w:rsidR="001470AE" w:rsidRPr="0084550E" w:rsidRDefault="001470AE" w:rsidP="001470AE">
      <w:pPr>
        <w:pStyle w:val="Heading3"/>
      </w:pPr>
      <w:bookmarkStart w:id="49" w:name="_Toc447100007"/>
      <w:r w:rsidRPr="0084550E">
        <w:t>Charge 1 – 4</w:t>
      </w:r>
      <w:bookmarkEnd w:id="49"/>
    </w:p>
    <w:p w:rsidR="001470AE" w:rsidRPr="00EE1D57" w:rsidRDefault="001470AE" w:rsidP="001470AE">
      <w:pPr>
        <w:ind w:left="720"/>
        <w:jc w:val="both"/>
        <w:rPr>
          <w:rFonts w:asciiTheme="majorHAnsi" w:hAnsiTheme="majorHAnsi"/>
        </w:rPr>
      </w:pPr>
      <w:r w:rsidRPr="00EE1D57">
        <w:rPr>
          <w:rFonts w:asciiTheme="majorHAnsi" w:hAnsiTheme="majorHAnsi"/>
        </w:rPr>
        <w:t>These states are the channel fast charge states. The named channel is fast charged during these states. Only one channel is fast charged at a time. The fast charge current is set by the LED current control PID algorithm. The duration of the each charge interval has a limit of 56msec. The duration is calculated by the microcontrollers frame rate reading function.</w:t>
      </w:r>
    </w:p>
    <w:p w:rsidR="001470AE" w:rsidRPr="0084550E" w:rsidRDefault="001470AE" w:rsidP="001470AE">
      <w:pPr>
        <w:pStyle w:val="Heading3"/>
      </w:pPr>
      <w:bookmarkStart w:id="50" w:name="_Toc447100008"/>
      <w:r w:rsidRPr="0084550E">
        <w:t>Trickle</w:t>
      </w:r>
      <w:bookmarkEnd w:id="50"/>
    </w:p>
    <w:p w:rsidR="001470AE" w:rsidRPr="00EE1D57" w:rsidRDefault="001470AE" w:rsidP="001470AE">
      <w:pPr>
        <w:ind w:left="720"/>
        <w:jc w:val="both"/>
        <w:rPr>
          <w:rFonts w:asciiTheme="majorHAnsi" w:hAnsiTheme="majorHAnsi"/>
        </w:rPr>
      </w:pPr>
      <w:r w:rsidRPr="00EE1D57">
        <w:rPr>
          <w:rFonts w:asciiTheme="majorHAnsi" w:hAnsiTheme="majorHAnsi"/>
        </w:rPr>
        <w:t>This state is only entered if there is enough time in the interval between pulses. During this state all channels are charged at a minimum effort. This is used to top off the channels during low frame rate operations.</w:t>
      </w:r>
    </w:p>
    <w:p w:rsidR="001470AE" w:rsidRDefault="001470AE" w:rsidP="001470AE"/>
    <w:p w:rsidR="001470AE" w:rsidRDefault="001470AE" w:rsidP="001470AE"/>
    <w:p w:rsidR="001470AE" w:rsidRDefault="001470AE" w:rsidP="001470AE"/>
    <w:p w:rsidR="001470AE" w:rsidRDefault="001470AE" w:rsidP="001470AE"/>
    <w:p w:rsidR="001470AE" w:rsidRDefault="001470AE" w:rsidP="001470AE"/>
    <w:p w:rsidR="001470AE" w:rsidRDefault="001470AE" w:rsidP="001470AE">
      <w:pPr>
        <w:pStyle w:val="Heading2"/>
      </w:pPr>
      <w:bookmarkStart w:id="51" w:name="_Toc443567905"/>
      <w:bookmarkStart w:id="52" w:name="_Toc447100009"/>
      <w:r>
        <w:lastRenderedPageBreak/>
        <w:t>Strobe Operation – Single Shot</w:t>
      </w:r>
      <w:bookmarkEnd w:id="51"/>
      <w:bookmarkEnd w:id="52"/>
      <w:r>
        <w:t xml:space="preserve"> </w:t>
      </w:r>
    </w:p>
    <w:p w:rsidR="001470AE" w:rsidRDefault="001470AE" w:rsidP="001470AE"/>
    <w:p w:rsidR="001470AE" w:rsidRDefault="001470AE" w:rsidP="001470AE">
      <w:pPr>
        <w:pStyle w:val="Heading3"/>
      </w:pPr>
      <w:bookmarkStart w:id="53" w:name="_Toc447100010"/>
      <w:r>
        <w:t>Example A32 single shot configuration</w:t>
      </w:r>
      <w:bookmarkEnd w:id="53"/>
    </w:p>
    <w:p w:rsidR="001470AE" w:rsidRPr="00EE1D57" w:rsidRDefault="001470AE" w:rsidP="001470AE">
      <w:pPr>
        <w:rPr>
          <w:rFonts w:asciiTheme="majorHAnsi" w:hAnsiTheme="majorHAnsi"/>
        </w:rPr>
      </w:pPr>
      <w:r w:rsidRPr="00EE1D57">
        <w:rPr>
          <w:rFonts w:asciiTheme="majorHAnsi" w:hAnsiTheme="majorHAnsi"/>
        </w:rPr>
        <w:t>The command list below will setup an A32 to operate in single shot mode where the light will be falling edge triggered. The light pulse will be set to fire for 85msec. The A32 will also auto charge once power is applied.</w:t>
      </w:r>
    </w:p>
    <w:tbl>
      <w:tblPr>
        <w:tblStyle w:val="LightShading-Accent11"/>
        <w:tblW w:w="11539" w:type="dxa"/>
        <w:jc w:val="center"/>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3150"/>
        <w:gridCol w:w="8389"/>
      </w:tblGrid>
      <w:tr w:rsidR="001470AE" w:rsidRPr="00677A9A" w:rsidTr="002E2820">
        <w:trPr>
          <w:cnfStyle w:val="100000000000" w:firstRow="1" w:lastRow="0" w:firstColumn="0" w:lastColumn="0" w:oddVBand="0" w:evenVBand="0" w:oddHBand="0"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3150" w:type="dxa"/>
            <w:tcBorders>
              <w:top w:val="none" w:sz="0" w:space="0" w:color="auto"/>
              <w:left w:val="none" w:sz="0" w:space="0" w:color="auto"/>
              <w:bottom w:val="none" w:sz="0" w:space="0" w:color="auto"/>
              <w:right w:val="none" w:sz="0" w:space="0" w:color="auto"/>
            </w:tcBorders>
            <w:shd w:val="clear" w:color="auto" w:fill="auto"/>
          </w:tcPr>
          <w:p w:rsidR="001470AE" w:rsidRPr="00677A9A" w:rsidRDefault="001470AE" w:rsidP="002E2820">
            <w:pPr>
              <w:rPr>
                <w:b w:val="0"/>
                <w:bCs w:val="0"/>
              </w:rPr>
            </w:pPr>
            <w:r w:rsidRPr="00677A9A">
              <w:rPr>
                <w:b w:val="0"/>
              </w:rPr>
              <w:t>&lt;C,2,auto_en 2*ZZZZ&gt;</w:t>
            </w:r>
          </w:p>
        </w:tc>
        <w:tc>
          <w:tcPr>
            <w:tcW w:w="8389" w:type="dxa"/>
            <w:tcBorders>
              <w:top w:val="none" w:sz="0" w:space="0" w:color="auto"/>
              <w:left w:val="none" w:sz="0" w:space="0" w:color="auto"/>
              <w:bottom w:val="none" w:sz="0" w:space="0" w:color="auto"/>
              <w:right w:val="none" w:sz="0" w:space="0" w:color="auto"/>
            </w:tcBorders>
            <w:shd w:val="clear" w:color="auto" w:fill="auto"/>
          </w:tcPr>
          <w:p w:rsidR="001470AE" w:rsidRPr="00677A9A" w:rsidRDefault="001470AE" w:rsidP="002E2820">
            <w:pPr>
              <w:cnfStyle w:val="100000000000" w:firstRow="1" w:lastRow="0" w:firstColumn="0" w:lastColumn="0" w:oddVBand="0" w:evenVBand="0" w:oddHBand="0" w:evenHBand="0" w:firstRowFirstColumn="0" w:firstRowLastColumn="0" w:lastRowFirstColumn="0" w:lastRowLastColumn="0"/>
              <w:rPr>
                <w:b w:val="0"/>
              </w:rPr>
            </w:pPr>
            <w:r w:rsidRPr="00677A9A">
              <w:rPr>
                <w:b w:val="0"/>
              </w:rPr>
              <w:t>This command sets the light to auto charge on power up. Effective from the next restart</w:t>
            </w:r>
          </w:p>
        </w:tc>
      </w:tr>
      <w:tr w:rsidR="001470AE" w:rsidRPr="00677A9A" w:rsidTr="002E2820">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rsidR="001470AE" w:rsidRPr="00677A9A" w:rsidRDefault="001470AE" w:rsidP="002E2820">
            <w:pPr>
              <w:rPr>
                <w:b w:val="0"/>
              </w:rPr>
            </w:pPr>
            <w:r w:rsidRPr="00677A9A">
              <w:rPr>
                <w:b w:val="0"/>
              </w:rPr>
              <w:t>&lt;C,2,s_mode 1*ZZZZ&gt;</w:t>
            </w:r>
          </w:p>
        </w:tc>
        <w:tc>
          <w:tcPr>
            <w:tcW w:w="8389" w:type="dxa"/>
            <w:tcBorders>
              <w:left w:val="none" w:sz="0" w:space="0" w:color="auto"/>
              <w:right w:val="none" w:sz="0" w:space="0" w:color="auto"/>
            </w:tcBorders>
            <w:shd w:val="clear" w:color="auto" w:fill="auto"/>
          </w:tcPr>
          <w:p w:rsidR="001470AE" w:rsidRPr="00677A9A" w:rsidRDefault="001470AE" w:rsidP="002E2820">
            <w:pPr>
              <w:cnfStyle w:val="000000100000" w:firstRow="0" w:lastRow="0" w:firstColumn="0" w:lastColumn="0" w:oddVBand="0" w:evenVBand="0" w:oddHBand="1" w:evenHBand="0" w:firstRowFirstColumn="0" w:firstRowLastColumn="0" w:lastRowFirstColumn="0" w:lastRowLastColumn="0"/>
            </w:pPr>
            <w:r w:rsidRPr="00677A9A">
              <w:t>This command will program the light into single shot mode</w:t>
            </w:r>
          </w:p>
        </w:tc>
      </w:tr>
      <w:tr w:rsidR="001470AE" w:rsidRPr="00677A9A" w:rsidTr="002E2820">
        <w:trPr>
          <w:trHeight w:val="515"/>
          <w:jc w:val="center"/>
        </w:trPr>
        <w:tc>
          <w:tcPr>
            <w:cnfStyle w:val="001000000000" w:firstRow="0" w:lastRow="0" w:firstColumn="1" w:lastColumn="0" w:oddVBand="0" w:evenVBand="0" w:oddHBand="0" w:evenHBand="0" w:firstRowFirstColumn="0" w:firstRowLastColumn="0" w:lastRowFirstColumn="0" w:lastRowLastColumn="0"/>
            <w:tcW w:w="3150" w:type="dxa"/>
            <w:shd w:val="clear" w:color="auto" w:fill="auto"/>
          </w:tcPr>
          <w:p w:rsidR="001470AE" w:rsidRPr="00677A9A" w:rsidRDefault="001470AE" w:rsidP="002E2820">
            <w:pPr>
              <w:rPr>
                <w:b w:val="0"/>
              </w:rPr>
            </w:pPr>
            <w:r w:rsidRPr="00677A9A">
              <w:rPr>
                <w:b w:val="0"/>
              </w:rPr>
              <w:t>&lt;C,2,s_trigger 1*ZZZZ&gt;</w:t>
            </w:r>
          </w:p>
        </w:tc>
        <w:tc>
          <w:tcPr>
            <w:tcW w:w="8389" w:type="dxa"/>
            <w:shd w:val="clear" w:color="auto" w:fill="auto"/>
          </w:tcPr>
          <w:p w:rsidR="001470AE" w:rsidRPr="00677A9A" w:rsidRDefault="001470AE" w:rsidP="002E2820">
            <w:pPr>
              <w:cnfStyle w:val="000000000000" w:firstRow="0" w:lastRow="0" w:firstColumn="0" w:lastColumn="0" w:oddVBand="0" w:evenVBand="0" w:oddHBand="0" w:evenHBand="0" w:firstRowFirstColumn="0" w:firstRowLastColumn="0" w:lastRowFirstColumn="0" w:lastRowLastColumn="0"/>
            </w:pPr>
            <w:r w:rsidRPr="00677A9A">
              <w:t>This command will configure the light to be falling edge triggered</w:t>
            </w:r>
          </w:p>
        </w:tc>
      </w:tr>
      <w:tr w:rsidR="001470AE" w:rsidRPr="00677A9A" w:rsidTr="002E2820">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rsidR="001470AE" w:rsidRPr="00677A9A" w:rsidRDefault="001470AE" w:rsidP="007E02C8">
            <w:pPr>
              <w:rPr>
                <w:b w:val="0"/>
              </w:rPr>
            </w:pPr>
            <w:r w:rsidRPr="00677A9A">
              <w:rPr>
                <w:b w:val="0"/>
              </w:rPr>
              <w:t xml:space="preserve">&lt;C,2,s_shot </w:t>
            </w:r>
            <w:r w:rsidR="007E02C8">
              <w:rPr>
                <w:b w:val="0"/>
              </w:rPr>
              <w:t>30</w:t>
            </w:r>
            <w:r w:rsidRPr="00677A9A">
              <w:rPr>
                <w:b w:val="0"/>
              </w:rPr>
              <w:t>*ZZZZ&gt;</w:t>
            </w:r>
          </w:p>
        </w:tc>
        <w:tc>
          <w:tcPr>
            <w:tcW w:w="8389" w:type="dxa"/>
            <w:tcBorders>
              <w:left w:val="none" w:sz="0" w:space="0" w:color="auto"/>
              <w:right w:val="none" w:sz="0" w:space="0" w:color="auto"/>
            </w:tcBorders>
            <w:shd w:val="clear" w:color="auto" w:fill="auto"/>
          </w:tcPr>
          <w:p w:rsidR="001470AE" w:rsidRPr="00677A9A" w:rsidRDefault="001470AE" w:rsidP="007E02C8">
            <w:pPr>
              <w:keepNext/>
              <w:cnfStyle w:val="000000100000" w:firstRow="0" w:lastRow="0" w:firstColumn="0" w:lastColumn="0" w:oddVBand="0" w:evenVBand="0" w:oddHBand="1" w:evenHBand="0" w:firstRowFirstColumn="0" w:firstRowLastColumn="0" w:lastRowFirstColumn="0" w:lastRowLastColumn="0"/>
            </w:pPr>
            <w:r w:rsidRPr="00677A9A">
              <w:t xml:space="preserve">This command will fire the LED’s at full power for </w:t>
            </w:r>
            <w:r w:rsidR="007E02C8">
              <w:t>30m</w:t>
            </w:r>
            <w:r w:rsidRPr="00677A9A">
              <w:t>sec once the trigger is detected</w:t>
            </w:r>
          </w:p>
        </w:tc>
      </w:tr>
    </w:tbl>
    <w:p w:rsidR="001470AE" w:rsidRDefault="00612C17" w:rsidP="00612C17">
      <w:pPr>
        <w:pStyle w:val="Caption"/>
        <w:jc w:val="center"/>
      </w:pPr>
      <w:bookmarkStart w:id="54" w:name="_Toc447101640"/>
      <w:r>
        <w:t xml:space="preserve">Table </w:t>
      </w:r>
      <w:r w:rsidR="00286E7A">
        <w:fldChar w:fldCharType="begin"/>
      </w:r>
      <w:r>
        <w:instrText xml:space="preserve"> STYLEREF 1 \s </w:instrText>
      </w:r>
      <w:r w:rsidR="00286E7A">
        <w:fldChar w:fldCharType="separate"/>
      </w:r>
      <w:r w:rsidR="00B33AA5">
        <w:rPr>
          <w:noProof/>
        </w:rPr>
        <w:t>4</w:t>
      </w:r>
      <w:r w:rsidR="00286E7A">
        <w:fldChar w:fldCharType="end"/>
      </w:r>
      <w:r>
        <w:noBreakHyphen/>
      </w:r>
      <w:r w:rsidR="00286E7A">
        <w:fldChar w:fldCharType="begin"/>
      </w:r>
      <w:r>
        <w:instrText xml:space="preserve"> SEQ Table \* ARABIC \s 1 </w:instrText>
      </w:r>
      <w:r w:rsidR="00286E7A">
        <w:fldChar w:fldCharType="separate"/>
      </w:r>
      <w:r w:rsidR="00B33AA5">
        <w:rPr>
          <w:noProof/>
        </w:rPr>
        <w:t>3</w:t>
      </w:r>
      <w:r w:rsidR="00286E7A">
        <w:fldChar w:fldCharType="end"/>
      </w:r>
      <w:r>
        <w:t xml:space="preserve"> Example A32 single shot configuration</w:t>
      </w:r>
      <w:bookmarkEnd w:id="54"/>
    </w:p>
    <w:p w:rsidR="001470AE" w:rsidRPr="0010144A" w:rsidRDefault="001470AE" w:rsidP="001470AE">
      <w:pPr>
        <w:pStyle w:val="Heading2"/>
      </w:pPr>
      <w:bookmarkStart w:id="55" w:name="_Toc443567906"/>
      <w:bookmarkStart w:id="56" w:name="_Toc447100011"/>
      <w:r>
        <w:t>Single shot mode details</w:t>
      </w:r>
      <w:bookmarkEnd w:id="55"/>
      <w:bookmarkEnd w:id="56"/>
    </w:p>
    <w:p w:rsidR="001470AE" w:rsidRDefault="001470AE" w:rsidP="001470AE">
      <w:pPr>
        <w:pStyle w:val="Heading3"/>
      </w:pPr>
      <w:bookmarkStart w:id="57" w:name="_Toc447100012"/>
      <w:r>
        <w:t>Light output</w:t>
      </w:r>
      <w:bookmarkEnd w:id="57"/>
    </w:p>
    <w:p w:rsidR="001470AE" w:rsidRPr="00EE1D57" w:rsidRDefault="001470AE" w:rsidP="001470AE">
      <w:pPr>
        <w:rPr>
          <w:rFonts w:asciiTheme="majorHAnsi" w:hAnsiTheme="majorHAnsi"/>
        </w:rPr>
      </w:pPr>
      <w:r w:rsidRPr="00EE1D57">
        <w:rPr>
          <w:rFonts w:asciiTheme="majorHAnsi" w:hAnsiTheme="majorHAnsi"/>
        </w:rPr>
        <w:t>Fig.</w:t>
      </w:r>
      <w:r w:rsidR="00612C17">
        <w:rPr>
          <w:rFonts w:asciiTheme="majorHAnsi" w:hAnsiTheme="majorHAnsi"/>
        </w:rPr>
        <w:t>8</w:t>
      </w:r>
      <w:r w:rsidRPr="00EE1D57">
        <w:rPr>
          <w:rFonts w:asciiTheme="majorHAnsi" w:hAnsiTheme="majorHAnsi"/>
        </w:rPr>
        <w:t xml:space="preserve"> shows a data grab of the LED current and voltage captured from a single channel of an A32 firing in single shot mode. The graph spans a total of 120msec. The blue line is the LED voltage and the orange line is the LED channel current. The left hand y axis measures LED voltage and the blue trace is related to this data. The right hand y axis is related to the LED current (orange trace)</w:t>
      </w:r>
    </w:p>
    <w:p w:rsidR="001470AE" w:rsidRPr="00EE1D57" w:rsidRDefault="001470AE" w:rsidP="001470AE">
      <w:pPr>
        <w:rPr>
          <w:rFonts w:asciiTheme="majorHAnsi" w:hAnsiTheme="majorHAnsi"/>
        </w:rPr>
      </w:pPr>
      <w:r w:rsidRPr="00EE1D57">
        <w:rPr>
          <w:rFonts w:asciiTheme="majorHAnsi" w:hAnsiTheme="majorHAnsi"/>
        </w:rPr>
        <w:t>In this instance the lights capacitors were charged to 46V and the pulse duration was set to 65msec. It can be seen from the graph that the power provided to the LED channel drops exponentially once the pulse begins firing. There is a plateau at the start of the pulse where the LED current is relatively constant. By 2msec into the pulse the LED current starts to drop. Increasing the charge voltage on the capacitor bank to 53V will extend this curve further.</w:t>
      </w:r>
    </w:p>
    <w:p w:rsidR="00612C17" w:rsidRDefault="001470AE" w:rsidP="00612C17">
      <w:pPr>
        <w:keepNext/>
        <w:jc w:val="center"/>
      </w:pPr>
      <w:r>
        <w:rPr>
          <w:noProof/>
          <w:lang w:val="en-US"/>
        </w:rPr>
        <w:lastRenderedPageBreak/>
        <w:drawing>
          <wp:inline distT="0" distB="0" distL="0" distR="0">
            <wp:extent cx="6665463" cy="3265464"/>
            <wp:effectExtent l="0" t="0" r="2540" b="1143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470AE" w:rsidRDefault="00612C17" w:rsidP="00612C17">
      <w:pPr>
        <w:pStyle w:val="Caption"/>
        <w:jc w:val="center"/>
        <w:rPr>
          <w:sz w:val="24"/>
        </w:rPr>
      </w:pPr>
      <w:bookmarkStart w:id="58" w:name="_Toc447101648"/>
      <w:r>
        <w:t xml:space="preserve">Figure </w:t>
      </w:r>
      <w:fldSimple w:instr=" SEQ Figure \* ARABIC ">
        <w:r w:rsidR="00B33AA5">
          <w:rPr>
            <w:noProof/>
          </w:rPr>
          <w:t>8</w:t>
        </w:r>
      </w:fldSimple>
      <w:r>
        <w:t xml:space="preserve"> - Aphos 32 65msec single shot trace</w:t>
      </w:r>
      <w:bookmarkEnd w:id="58"/>
    </w:p>
    <w:p w:rsidR="001470AE" w:rsidRPr="00EE1D57" w:rsidRDefault="001470AE" w:rsidP="001470AE">
      <w:pPr>
        <w:rPr>
          <w:rFonts w:asciiTheme="majorHAnsi" w:hAnsiTheme="majorHAnsi"/>
        </w:rPr>
      </w:pPr>
      <w:r w:rsidRPr="00EE1D57">
        <w:rPr>
          <w:rFonts w:asciiTheme="majorHAnsi" w:hAnsiTheme="majorHAnsi"/>
        </w:rPr>
        <w:t xml:space="preserve">Although the shape of the LED current curve is a decaying exponential, it should be noted that the light LED’s are on for the entire 65msec and in fact the forward current applied to the LED’s is enough to maintain 100,000 lumen for the first 7.5msec of the pulse. Beyond that the lumen output is falling off but there is still considerable light being generated right up until 20msec. After 20msec the light is falling rapidly and by 65msec is low. </w:t>
      </w:r>
    </w:p>
    <w:p w:rsidR="001470AE" w:rsidRPr="00EE1D57" w:rsidRDefault="001470AE" w:rsidP="001470AE">
      <w:pPr>
        <w:rPr>
          <w:rFonts w:asciiTheme="majorHAnsi" w:hAnsiTheme="majorHAnsi"/>
        </w:rPr>
      </w:pPr>
      <w:r w:rsidRPr="00EE1D57">
        <w:rPr>
          <w:rFonts w:asciiTheme="majorHAnsi" w:hAnsiTheme="majorHAnsi"/>
        </w:rPr>
        <w:t xml:space="preserve">If the camera being used has a global shutter in place, it will have the benefit of being able to integrate all the light produced by the A32 for the entire 65msec. </w:t>
      </w:r>
    </w:p>
    <w:p w:rsidR="001470AE" w:rsidRDefault="001470AE" w:rsidP="001470AE">
      <w:pPr>
        <w:pStyle w:val="Heading3"/>
      </w:pPr>
      <w:bookmarkStart w:id="59" w:name="_Toc447100013"/>
      <w:r>
        <w:t>Auto Charging</w:t>
      </w:r>
      <w:bookmarkEnd w:id="59"/>
    </w:p>
    <w:p w:rsidR="001470AE" w:rsidRPr="007E02C8" w:rsidRDefault="001470AE" w:rsidP="001470AE">
      <w:pPr>
        <w:rPr>
          <w:rFonts w:asciiTheme="majorHAnsi" w:hAnsiTheme="majorHAnsi"/>
        </w:rPr>
      </w:pPr>
      <w:r w:rsidRPr="007E02C8">
        <w:rPr>
          <w:rFonts w:asciiTheme="majorHAnsi" w:hAnsiTheme="majorHAnsi"/>
        </w:rPr>
        <w:t>If Automatic charge is enabled the light will immediately being charging its capacitor banks once power is applied. There are 4 independent switch mode charging circuits inside the A32 bottle. Each of these is assigned to an LED channel.  To prevent excessive loading when power is applied the microcontroller staggers the channel charging by 1 second. So channel 1 starts charging, the one second later channel 2 starts and so on until all four channels are charging. Once each channel reaches the target charge voltage the lights arms itself and if a trigger is received from this point onwards the lights will flash.</w:t>
      </w:r>
    </w:p>
    <w:p w:rsidR="001470AE" w:rsidRPr="007E02C8" w:rsidRDefault="001470AE" w:rsidP="001470AE">
      <w:pPr>
        <w:rPr>
          <w:rFonts w:asciiTheme="majorHAnsi" w:hAnsiTheme="majorHAnsi"/>
        </w:rPr>
      </w:pPr>
      <w:r w:rsidRPr="007E02C8">
        <w:rPr>
          <w:rFonts w:asciiTheme="majorHAnsi" w:hAnsiTheme="majorHAnsi"/>
        </w:rPr>
        <w:lastRenderedPageBreak/>
        <w:t>The advantage of auto charging is that the light does not need any software intervention to fire. Once the lights have charged all you need to do is apply the trigger and the light will fire according to its programmed parameters.</w:t>
      </w:r>
    </w:p>
    <w:p w:rsidR="001470AE" w:rsidRDefault="001470AE" w:rsidP="001470AE">
      <w:pPr>
        <w:pStyle w:val="Heading4"/>
      </w:pPr>
      <w:r>
        <w:t xml:space="preserve">Bench top method for Determining when the light is ready to fire </w:t>
      </w:r>
    </w:p>
    <w:p w:rsidR="001470AE" w:rsidRPr="007E02C8" w:rsidRDefault="001470AE" w:rsidP="001470AE">
      <w:pPr>
        <w:rPr>
          <w:rFonts w:asciiTheme="majorHAnsi" w:hAnsiTheme="majorHAnsi"/>
        </w:rPr>
      </w:pPr>
      <w:r w:rsidRPr="007E02C8">
        <w:rPr>
          <w:rFonts w:asciiTheme="majorHAnsi" w:hAnsiTheme="majorHAnsi"/>
        </w:rPr>
        <w:t xml:space="preserve">Before leaving the factory all lights have their auto-charge time measured and entered into the build configuration documents that accompanies the light. If you don’t have that, there is a method of determining the auto charge time, this requires an RS485 interface to the light. </w:t>
      </w:r>
    </w:p>
    <w:p w:rsidR="001470AE" w:rsidRPr="007E02C8" w:rsidRDefault="001470AE" w:rsidP="001470AE">
      <w:pPr>
        <w:pStyle w:val="ListParagraph"/>
        <w:numPr>
          <w:ilvl w:val="0"/>
          <w:numId w:val="44"/>
        </w:numPr>
        <w:spacing w:before="100"/>
        <w:rPr>
          <w:rFonts w:asciiTheme="majorHAnsi" w:hAnsiTheme="majorHAnsi"/>
        </w:rPr>
      </w:pPr>
      <w:r w:rsidRPr="007E02C8">
        <w:rPr>
          <w:rFonts w:asciiTheme="majorHAnsi" w:hAnsiTheme="majorHAnsi"/>
        </w:rPr>
        <w:t xml:space="preserve">Turn off the light and leave it off for at least 10 minutes. </w:t>
      </w:r>
    </w:p>
    <w:p w:rsidR="001470AE" w:rsidRPr="007E02C8" w:rsidRDefault="001470AE" w:rsidP="001470AE">
      <w:pPr>
        <w:pStyle w:val="ListParagraph"/>
        <w:numPr>
          <w:ilvl w:val="0"/>
          <w:numId w:val="44"/>
        </w:numPr>
        <w:spacing w:before="100"/>
        <w:rPr>
          <w:rFonts w:asciiTheme="majorHAnsi" w:hAnsiTheme="majorHAnsi"/>
        </w:rPr>
      </w:pPr>
      <w:r w:rsidRPr="007E02C8">
        <w:rPr>
          <w:rFonts w:asciiTheme="majorHAnsi" w:hAnsiTheme="majorHAnsi"/>
        </w:rPr>
        <w:t>Start-up Putty (or whatever command line tool you use)</w:t>
      </w:r>
    </w:p>
    <w:p w:rsidR="001470AE" w:rsidRPr="007E02C8" w:rsidRDefault="001470AE" w:rsidP="001470AE">
      <w:pPr>
        <w:pStyle w:val="ListParagraph"/>
        <w:numPr>
          <w:ilvl w:val="0"/>
          <w:numId w:val="44"/>
        </w:numPr>
        <w:spacing w:before="100"/>
        <w:rPr>
          <w:rFonts w:asciiTheme="majorHAnsi" w:hAnsiTheme="majorHAnsi"/>
          <w:b/>
        </w:rPr>
      </w:pPr>
      <w:r w:rsidRPr="007E02C8">
        <w:rPr>
          <w:rFonts w:asciiTheme="majorHAnsi" w:hAnsiTheme="majorHAnsi"/>
        </w:rPr>
        <w:t xml:space="preserve">Enter the following command but do not press enter on the keyboard </w:t>
      </w:r>
      <w:r w:rsidRPr="007E02C8">
        <w:rPr>
          <w:rFonts w:asciiTheme="majorHAnsi" w:hAnsiTheme="majorHAnsi"/>
          <w:b/>
        </w:rPr>
        <w:t>&lt;C,2,rep_vcap 1*ZZZZ&gt;</w:t>
      </w:r>
    </w:p>
    <w:p w:rsidR="001470AE" w:rsidRPr="007E02C8" w:rsidRDefault="001470AE" w:rsidP="001470AE">
      <w:pPr>
        <w:pStyle w:val="ListParagraph"/>
        <w:numPr>
          <w:ilvl w:val="0"/>
          <w:numId w:val="44"/>
        </w:numPr>
        <w:spacing w:before="100"/>
        <w:rPr>
          <w:rFonts w:asciiTheme="majorHAnsi" w:hAnsiTheme="majorHAnsi"/>
        </w:rPr>
      </w:pPr>
      <w:r w:rsidRPr="007E02C8">
        <w:rPr>
          <w:rFonts w:asciiTheme="majorHAnsi" w:hAnsiTheme="majorHAnsi"/>
        </w:rPr>
        <w:t xml:space="preserve">Get a stopwatch ready. </w:t>
      </w:r>
    </w:p>
    <w:p w:rsidR="001470AE" w:rsidRPr="007E02C8" w:rsidRDefault="001470AE" w:rsidP="001470AE">
      <w:pPr>
        <w:pStyle w:val="ListParagraph"/>
        <w:numPr>
          <w:ilvl w:val="0"/>
          <w:numId w:val="44"/>
        </w:numPr>
        <w:spacing w:before="100"/>
        <w:rPr>
          <w:rFonts w:asciiTheme="majorHAnsi" w:hAnsiTheme="majorHAnsi"/>
        </w:rPr>
      </w:pPr>
      <w:r w:rsidRPr="007E02C8">
        <w:rPr>
          <w:rFonts w:asciiTheme="majorHAnsi" w:hAnsiTheme="majorHAnsi"/>
        </w:rPr>
        <w:t xml:space="preserve">Power on the light and wait approx. 3 seconds. Press enter on the keyboard to send down the last command and start your stopwatch. </w:t>
      </w:r>
    </w:p>
    <w:p w:rsidR="001470AE" w:rsidRPr="007E02C8" w:rsidRDefault="001470AE" w:rsidP="001470AE">
      <w:pPr>
        <w:pStyle w:val="ListParagraph"/>
        <w:numPr>
          <w:ilvl w:val="0"/>
          <w:numId w:val="44"/>
        </w:numPr>
        <w:spacing w:before="100"/>
        <w:rPr>
          <w:rFonts w:asciiTheme="majorHAnsi" w:hAnsiTheme="majorHAnsi"/>
        </w:rPr>
      </w:pPr>
      <w:r w:rsidRPr="007E02C8">
        <w:rPr>
          <w:rFonts w:asciiTheme="majorHAnsi" w:hAnsiTheme="majorHAnsi"/>
        </w:rPr>
        <w:t xml:space="preserve">As soon as the light has auto charged it will output 4 lines on the screen detailing the voltage on each channel. Stop your stopwatch when this appears. </w:t>
      </w:r>
    </w:p>
    <w:p w:rsidR="001470AE" w:rsidRPr="007E02C8" w:rsidRDefault="001470AE" w:rsidP="001470AE">
      <w:pPr>
        <w:pStyle w:val="ListParagraph"/>
        <w:numPr>
          <w:ilvl w:val="0"/>
          <w:numId w:val="44"/>
        </w:numPr>
        <w:spacing w:before="100"/>
        <w:rPr>
          <w:rFonts w:asciiTheme="majorHAnsi" w:hAnsiTheme="majorHAnsi"/>
        </w:rPr>
      </w:pPr>
      <w:r w:rsidRPr="007E02C8">
        <w:rPr>
          <w:rFonts w:asciiTheme="majorHAnsi" w:hAnsiTheme="majorHAnsi"/>
        </w:rPr>
        <w:t>The elapsed time is the auto-charge duration, with some error in terms of the 3 second delay at the start.</w:t>
      </w:r>
    </w:p>
    <w:p w:rsidR="001470AE" w:rsidRPr="007E02C8" w:rsidRDefault="001470AE" w:rsidP="001470AE">
      <w:pPr>
        <w:pStyle w:val="ListParagraph"/>
        <w:spacing w:before="100"/>
        <w:rPr>
          <w:rFonts w:asciiTheme="majorHAnsi" w:hAnsiTheme="majorHAnsi"/>
        </w:rPr>
      </w:pPr>
    </w:p>
    <w:p w:rsidR="001470AE" w:rsidRDefault="001470AE" w:rsidP="001470AE">
      <w:pPr>
        <w:pStyle w:val="Heading3"/>
      </w:pPr>
      <w:bookmarkStart w:id="60" w:name="_Toc447100014"/>
      <w:r>
        <w:t>Re-arming the light in single shot mode</w:t>
      </w:r>
      <w:bookmarkEnd w:id="60"/>
    </w:p>
    <w:p w:rsidR="001470AE" w:rsidRPr="00EE1D57" w:rsidRDefault="001470AE" w:rsidP="001470AE">
      <w:pPr>
        <w:rPr>
          <w:rFonts w:asciiTheme="majorHAnsi" w:hAnsiTheme="majorHAnsi"/>
        </w:rPr>
      </w:pPr>
      <w:r w:rsidRPr="00EE1D57">
        <w:rPr>
          <w:rFonts w:asciiTheme="majorHAnsi" w:hAnsiTheme="majorHAnsi"/>
        </w:rPr>
        <w:t xml:space="preserve">The single shot mode developed for the A32 was designed to be </w:t>
      </w:r>
      <w:r>
        <w:rPr>
          <w:rFonts w:asciiTheme="majorHAnsi" w:hAnsiTheme="majorHAnsi"/>
        </w:rPr>
        <w:t xml:space="preserve">used on a permanent installation where power conservation is a key requirement. </w:t>
      </w:r>
      <w:r w:rsidRPr="00EE1D57">
        <w:rPr>
          <w:rFonts w:asciiTheme="majorHAnsi" w:hAnsiTheme="majorHAnsi"/>
        </w:rPr>
        <w:t xml:space="preserve">In normal ‘pulsed’ mode, once the LED’s fire the A32 immediately begins recharging its capacitor banks. In single shot mode, once the LED pulse is over the light internally shuts down; it disables its trigger input and does not recharge its capacitors banks. This minimises the power drawn from the light once the LED’s have fired. To re-arm the light for the next pulse you must power cycle the light. </w:t>
      </w:r>
    </w:p>
    <w:p w:rsidR="001470AE" w:rsidRPr="00EE1D57" w:rsidRDefault="001470AE" w:rsidP="001470AE">
      <w:pPr>
        <w:rPr>
          <w:sz w:val="18"/>
        </w:rPr>
      </w:pPr>
    </w:p>
    <w:p w:rsidR="0011721B" w:rsidRDefault="0011721B" w:rsidP="007E4D90">
      <w:pPr>
        <w:pStyle w:val="Heading1"/>
        <w:numPr>
          <w:ilvl w:val="0"/>
          <w:numId w:val="0"/>
        </w:numPr>
        <w:ind w:left="360"/>
      </w:pPr>
    </w:p>
    <w:sectPr w:rsidR="0011721B" w:rsidSect="002E2820">
      <w:footerReference w:type="default" r:id="rId21"/>
      <w:pgSz w:w="16838" w:h="11906" w:orient="landscape"/>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4CA" w:rsidRDefault="005064CA" w:rsidP="00C4361F">
      <w:pPr>
        <w:spacing w:after="0" w:line="240" w:lineRule="auto"/>
      </w:pPr>
      <w:r>
        <w:separator/>
      </w:r>
    </w:p>
  </w:endnote>
  <w:endnote w:type="continuationSeparator" w:id="0">
    <w:p w:rsidR="005064CA" w:rsidRDefault="005064CA" w:rsidP="00C43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842" w:rsidRPr="007A176A" w:rsidRDefault="00DE7842" w:rsidP="007A176A">
    <w:pPr>
      <w:pStyle w:val="Footer"/>
    </w:pPr>
    <w:r w:rsidRPr="007A176A">
      <w:t>CA8</w:t>
    </w:r>
    <w:r>
      <w:t>2-0030</w:t>
    </w:r>
    <w:r w:rsidRPr="007A176A">
      <w:t>-</w:t>
    </w:r>
    <w:r>
      <w:t>1.2   Aphos 32 Operating</w:t>
    </w:r>
    <w:r w:rsidRPr="007A176A">
      <w:t xml:space="preserve"> Manual</w:t>
    </w:r>
    <w:r>
      <w:tab/>
    </w:r>
    <w:r>
      <w:tab/>
    </w:r>
    <w:r w:rsidRPr="007A176A">
      <w:t xml:space="preserve"> Issued: </w:t>
    </w:r>
    <w:r w:rsidR="00612C17">
      <w:t>30/03/16</w:t>
    </w:r>
  </w:p>
  <w:p w:rsidR="00DE7842" w:rsidRPr="007A176A" w:rsidRDefault="00DE7842" w:rsidP="007A176A">
    <w:pPr>
      <w:pStyle w:val="Footer"/>
    </w:pPr>
    <w:r w:rsidRPr="007A176A">
      <w:t xml:space="preserve">Last Review Date: </w:t>
    </w:r>
    <w:r w:rsidR="00907555">
      <w:fldChar w:fldCharType="begin"/>
    </w:r>
    <w:r w:rsidR="00907555">
      <w:instrText xml:space="preserve"> DATE \@ "dd/MM/yyyy" </w:instrText>
    </w:r>
    <w:r w:rsidR="00907555">
      <w:fldChar w:fldCharType="separate"/>
    </w:r>
    <w:r w:rsidR="00B33AA5">
      <w:rPr>
        <w:noProof/>
      </w:rPr>
      <w:t>15/03/2019</w:t>
    </w:r>
    <w:r w:rsidR="00907555">
      <w:rPr>
        <w:noProof/>
      </w:rPr>
      <w:fldChar w:fldCharType="end"/>
    </w:r>
    <w:r w:rsidRPr="007A176A">
      <w:tab/>
    </w:r>
    <w:r w:rsidRPr="007A176A">
      <w:tab/>
    </w:r>
    <w:r w:rsidRPr="007A176A">
      <w:tab/>
    </w:r>
    <w:r w:rsidR="00907555">
      <w:fldChar w:fldCharType="begin"/>
    </w:r>
    <w:r w:rsidR="00907555">
      <w:instrText xml:space="preserve"> PAGE   \* MERGEFORMAT </w:instrText>
    </w:r>
    <w:r w:rsidR="00907555">
      <w:fldChar w:fldCharType="separate"/>
    </w:r>
    <w:r w:rsidR="00B33AA5">
      <w:rPr>
        <w:noProof/>
      </w:rPr>
      <w:t>i</w:t>
    </w:r>
    <w:r w:rsidR="00907555">
      <w:rPr>
        <w:noProof/>
      </w:rPr>
      <w:fldChar w:fldCharType="end"/>
    </w:r>
  </w:p>
  <w:p w:rsidR="00DE7842" w:rsidRDefault="00DE7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842" w:rsidRDefault="00DE7842" w:rsidP="00746210">
    <w:pPr>
      <w:pStyle w:val="Footer"/>
    </w:pPr>
    <w:r>
      <w:t>CA82</w:t>
    </w:r>
    <w:r w:rsidRPr="00D34245">
      <w:t>-0</w:t>
    </w:r>
    <w:r>
      <w:t>029-1.00</w:t>
    </w:r>
    <w:r w:rsidRPr="00D34245">
      <w:t>-</w:t>
    </w:r>
    <w:r>
      <w:t>L1000 Laser profiling system user</w:t>
    </w:r>
    <w:r w:rsidRPr="00642F24">
      <w:t xml:space="preserve"> Manual </w:t>
    </w:r>
    <w:r>
      <w:ptab w:relativeTo="margin" w:alignment="right" w:leader="none"/>
    </w:r>
    <w:r>
      <w:t>Issued: 25/11/15</w:t>
    </w:r>
  </w:p>
  <w:p w:rsidR="00DE7842" w:rsidRDefault="00DE7842" w:rsidP="00746210">
    <w:pPr>
      <w:pStyle w:val="Footer"/>
      <w:tabs>
        <w:tab w:val="left" w:pos="8968"/>
      </w:tabs>
    </w:pPr>
    <w:r>
      <w:t xml:space="preserve">Last Review Date: </w:t>
    </w:r>
    <w:r w:rsidR="00907555">
      <w:fldChar w:fldCharType="begin"/>
    </w:r>
    <w:r w:rsidR="00907555">
      <w:instrText xml:space="preserve"> DATE \@ "dd/MM/yyyy" </w:instrText>
    </w:r>
    <w:r w:rsidR="00907555">
      <w:fldChar w:fldCharType="separate"/>
    </w:r>
    <w:r w:rsidR="00B33AA5">
      <w:rPr>
        <w:noProof/>
      </w:rPr>
      <w:t>15/03/2019</w:t>
    </w:r>
    <w:r w:rsidR="00907555">
      <w:rPr>
        <w:noProof/>
      </w:rPr>
      <w:fldChar w:fldCharType="end"/>
    </w:r>
    <w:r>
      <w:tab/>
    </w:r>
    <w:r>
      <w:tab/>
    </w:r>
    <w:r>
      <w:tab/>
    </w:r>
    <w:r w:rsidR="00907555">
      <w:fldChar w:fldCharType="begin"/>
    </w:r>
    <w:r w:rsidR="00907555">
      <w:instrText xml:space="preserve"> PAGE   \* MERGEFORMAT </w:instrText>
    </w:r>
    <w:r w:rsidR="00907555">
      <w:fldChar w:fldCharType="separate"/>
    </w:r>
    <w:r>
      <w:rPr>
        <w:noProof/>
      </w:rPr>
      <w:t>i</w:t>
    </w:r>
    <w:r w:rsidR="0090755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282949"/>
      <w:docPartObj>
        <w:docPartGallery w:val="Page Numbers (Bottom of Page)"/>
        <w:docPartUnique/>
      </w:docPartObj>
    </w:sdtPr>
    <w:sdtEndPr>
      <w:rPr>
        <w:color w:val="7F7F7F" w:themeColor="background1" w:themeShade="7F"/>
        <w:spacing w:val="60"/>
      </w:rPr>
    </w:sdtEndPr>
    <w:sdtContent>
      <w:p w:rsidR="00DE7842" w:rsidRDefault="00907555">
        <w:pPr>
          <w:pStyle w:val="Footer"/>
          <w:pBdr>
            <w:top w:val="single" w:sz="4" w:space="1" w:color="D9D9D9" w:themeColor="background1" w:themeShade="D9"/>
          </w:pBdr>
          <w:rPr>
            <w:b/>
          </w:rPr>
        </w:pPr>
        <w:r>
          <w:fldChar w:fldCharType="begin"/>
        </w:r>
        <w:r>
          <w:instrText xml:space="preserve"> PAGE   \* MERGEFORMAT </w:instrText>
        </w:r>
        <w:r>
          <w:fldChar w:fldCharType="separate"/>
        </w:r>
        <w:r w:rsidR="00B33AA5" w:rsidRPr="00B33AA5">
          <w:rPr>
            <w:b/>
            <w:noProof/>
          </w:rPr>
          <w:t>19</w:t>
        </w:r>
        <w:r>
          <w:rPr>
            <w:b/>
            <w:noProof/>
          </w:rPr>
          <w:fldChar w:fldCharType="end"/>
        </w:r>
        <w:r w:rsidR="00DE7842">
          <w:rPr>
            <w:b/>
          </w:rPr>
          <w:t xml:space="preserve"> | </w:t>
        </w:r>
      </w:p>
    </w:sdtContent>
  </w:sdt>
  <w:p w:rsidR="00DE7842" w:rsidRDefault="00DE7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4CA" w:rsidRDefault="005064CA" w:rsidP="00C4361F">
      <w:pPr>
        <w:spacing w:after="0" w:line="240" w:lineRule="auto"/>
      </w:pPr>
      <w:r>
        <w:separator/>
      </w:r>
    </w:p>
  </w:footnote>
  <w:footnote w:type="continuationSeparator" w:id="0">
    <w:p w:rsidR="005064CA" w:rsidRDefault="005064CA" w:rsidP="00C43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BF4"/>
    <w:multiLevelType w:val="hybridMultilevel"/>
    <w:tmpl w:val="A67EAD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8972DC"/>
    <w:multiLevelType w:val="hybridMultilevel"/>
    <w:tmpl w:val="694ACB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DF548D"/>
    <w:multiLevelType w:val="multilevel"/>
    <w:tmpl w:val="E9E816BC"/>
    <w:name w:val="5432122"/>
    <w:numStyleLink w:val="Headings101"/>
  </w:abstractNum>
  <w:abstractNum w:abstractNumId="3" w15:restartNumberingAfterBreak="0">
    <w:nsid w:val="065E671C"/>
    <w:multiLevelType w:val="hybridMultilevel"/>
    <w:tmpl w:val="DE62F51E"/>
    <w:lvl w:ilvl="0" w:tplc="CE3C77C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DC73645"/>
    <w:multiLevelType w:val="hybridMultilevel"/>
    <w:tmpl w:val="4AAC23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F0B5EA9"/>
    <w:multiLevelType w:val="hybridMultilevel"/>
    <w:tmpl w:val="9432AD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F53F54"/>
    <w:multiLevelType w:val="hybridMultilevel"/>
    <w:tmpl w:val="EC5E67F6"/>
    <w:lvl w:ilvl="0" w:tplc="948C24BE">
      <w:start w:val="9"/>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C0B0819"/>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6C1762D"/>
    <w:multiLevelType w:val="hybridMultilevel"/>
    <w:tmpl w:val="FCF04B5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92652C7"/>
    <w:multiLevelType w:val="hybridMultilevel"/>
    <w:tmpl w:val="E7288F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9F566A2"/>
    <w:multiLevelType w:val="singleLevel"/>
    <w:tmpl w:val="44D0566E"/>
    <w:name w:val="543212"/>
    <w:lvl w:ilvl="0">
      <w:start w:val="1"/>
      <w:numFmt w:val="decimal"/>
      <w:lvlText w:val="%1."/>
      <w:lvlJc w:val="left"/>
      <w:pPr>
        <w:ind w:left="360" w:hanging="360"/>
      </w:pPr>
      <w:rPr>
        <w:rFonts w:hint="default"/>
      </w:rPr>
    </w:lvl>
  </w:abstractNum>
  <w:abstractNum w:abstractNumId="11" w15:restartNumberingAfterBreak="0">
    <w:nsid w:val="2A1B06C3"/>
    <w:multiLevelType w:val="hybridMultilevel"/>
    <w:tmpl w:val="45B6B4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2DD16652"/>
    <w:multiLevelType w:val="multilevel"/>
    <w:tmpl w:val="E9E816BC"/>
    <w:styleLink w:val="Headings101"/>
    <w:lvl w:ilvl="0">
      <w:start w:val="1"/>
      <w:numFmt w:val="decimal"/>
      <w:pStyle w:val="Heading1"/>
      <w:suff w:val="space"/>
      <w:lvlText w:val="%1"/>
      <w:lvlJc w:val="left"/>
      <w:pPr>
        <w:ind w:left="786" w:hanging="360"/>
      </w:pPr>
      <w:rPr>
        <w:rFonts w:hint="default"/>
      </w:rPr>
    </w:lvl>
    <w:lvl w:ilvl="1">
      <w:start w:val="1"/>
      <w:numFmt w:val="decimal"/>
      <w:pStyle w:val="Heading2"/>
      <w:suff w:val="space"/>
      <w:lvlText w:val="%1.%2"/>
      <w:lvlJc w:val="left"/>
      <w:pPr>
        <w:ind w:left="6172" w:hanging="360"/>
      </w:pPr>
      <w:rPr>
        <w:rFonts w:hint="default"/>
      </w:rPr>
    </w:lvl>
    <w:lvl w:ilvl="2">
      <w:start w:val="1"/>
      <w:numFmt w:val="decimal"/>
      <w:lvlRestart w:val="0"/>
      <w:pStyle w:val="Heading3"/>
      <w:suff w:val="space"/>
      <w:lvlText w:val="%1.%2.%3"/>
      <w:lvlJc w:val="left"/>
      <w:pPr>
        <w:ind w:left="1494" w:hanging="360"/>
      </w:pPr>
      <w:rPr>
        <w:rFonts w:hint="default"/>
      </w:rPr>
    </w:lvl>
    <w:lvl w:ilvl="3">
      <w:start w:val="1"/>
      <w:numFmt w:val="decimal"/>
      <w:pStyle w:val="Heading4"/>
      <w:suff w:val="space"/>
      <w:lvlText w:val="%1.%2.%3.%4"/>
      <w:lvlJc w:val="left"/>
      <w:pPr>
        <w:ind w:left="1440" w:hanging="360"/>
      </w:pPr>
      <w:rPr>
        <w:rFonts w:hint="default"/>
      </w:rPr>
    </w:lvl>
    <w:lvl w:ilvl="4">
      <w:start w:val="1"/>
      <w:numFmt w:val="decimal"/>
      <w:pStyle w:val="Heading5"/>
      <w:suff w:val="space"/>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50C43B8"/>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F57C35"/>
    <w:multiLevelType w:val="hybridMultilevel"/>
    <w:tmpl w:val="B094BCEE"/>
    <w:lvl w:ilvl="0" w:tplc="0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D1E7ADE"/>
    <w:multiLevelType w:val="hybridMultilevel"/>
    <w:tmpl w:val="F6224134"/>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3EB73312"/>
    <w:multiLevelType w:val="hybridMultilevel"/>
    <w:tmpl w:val="C1A4494A"/>
    <w:lvl w:ilvl="0" w:tplc="362E1342">
      <w:start w:val="1"/>
      <w:numFmt w:val="decimal"/>
      <w:lvlText w:val="%1."/>
      <w:lvlJc w:val="left"/>
      <w:pPr>
        <w:ind w:left="720" w:hanging="360"/>
      </w:pPr>
      <w:rPr>
        <w:rFonts w:hint="default"/>
      </w:rPr>
    </w:lvl>
    <w:lvl w:ilvl="1" w:tplc="3C0296E4" w:tentative="1">
      <w:start w:val="1"/>
      <w:numFmt w:val="lowerLetter"/>
      <w:lvlText w:val="%2."/>
      <w:lvlJc w:val="left"/>
      <w:pPr>
        <w:ind w:left="1440" w:hanging="360"/>
      </w:pPr>
    </w:lvl>
    <w:lvl w:ilvl="2" w:tplc="2696B1FE" w:tentative="1">
      <w:start w:val="1"/>
      <w:numFmt w:val="lowerRoman"/>
      <w:lvlText w:val="%3."/>
      <w:lvlJc w:val="right"/>
      <w:pPr>
        <w:ind w:left="2160" w:hanging="180"/>
      </w:pPr>
    </w:lvl>
    <w:lvl w:ilvl="3" w:tplc="06A42D20" w:tentative="1">
      <w:start w:val="1"/>
      <w:numFmt w:val="decimal"/>
      <w:lvlText w:val="%4."/>
      <w:lvlJc w:val="left"/>
      <w:pPr>
        <w:ind w:left="2880" w:hanging="360"/>
      </w:pPr>
    </w:lvl>
    <w:lvl w:ilvl="4" w:tplc="907AFDF6" w:tentative="1">
      <w:start w:val="1"/>
      <w:numFmt w:val="lowerLetter"/>
      <w:lvlText w:val="%5."/>
      <w:lvlJc w:val="left"/>
      <w:pPr>
        <w:ind w:left="3600" w:hanging="360"/>
      </w:pPr>
    </w:lvl>
    <w:lvl w:ilvl="5" w:tplc="557E49B6" w:tentative="1">
      <w:start w:val="1"/>
      <w:numFmt w:val="lowerRoman"/>
      <w:lvlText w:val="%6."/>
      <w:lvlJc w:val="right"/>
      <w:pPr>
        <w:ind w:left="4320" w:hanging="180"/>
      </w:pPr>
    </w:lvl>
    <w:lvl w:ilvl="6" w:tplc="1A629E86" w:tentative="1">
      <w:start w:val="1"/>
      <w:numFmt w:val="decimal"/>
      <w:lvlText w:val="%7."/>
      <w:lvlJc w:val="left"/>
      <w:pPr>
        <w:ind w:left="5040" w:hanging="360"/>
      </w:pPr>
    </w:lvl>
    <w:lvl w:ilvl="7" w:tplc="FAB6B21C" w:tentative="1">
      <w:start w:val="1"/>
      <w:numFmt w:val="lowerLetter"/>
      <w:lvlText w:val="%8."/>
      <w:lvlJc w:val="left"/>
      <w:pPr>
        <w:ind w:left="5760" w:hanging="360"/>
      </w:pPr>
    </w:lvl>
    <w:lvl w:ilvl="8" w:tplc="7D72F7B8" w:tentative="1">
      <w:start w:val="1"/>
      <w:numFmt w:val="lowerRoman"/>
      <w:lvlText w:val="%9."/>
      <w:lvlJc w:val="right"/>
      <w:pPr>
        <w:ind w:left="6480" w:hanging="180"/>
      </w:pPr>
    </w:lvl>
  </w:abstractNum>
  <w:abstractNum w:abstractNumId="17" w15:restartNumberingAfterBreak="0">
    <w:nsid w:val="43705FDE"/>
    <w:multiLevelType w:val="hybridMultilevel"/>
    <w:tmpl w:val="30909012"/>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452B43EF"/>
    <w:multiLevelType w:val="multilevel"/>
    <w:tmpl w:val="E9E816BC"/>
    <w:numStyleLink w:val="Headings101"/>
  </w:abstractNum>
  <w:abstractNum w:abstractNumId="19" w15:restartNumberingAfterBreak="0">
    <w:nsid w:val="48605B35"/>
    <w:multiLevelType w:val="hybridMultilevel"/>
    <w:tmpl w:val="86085A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0A21B06"/>
    <w:multiLevelType w:val="hybridMultilevel"/>
    <w:tmpl w:val="DC7AB7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CA14E3F"/>
    <w:multiLevelType w:val="hybridMultilevel"/>
    <w:tmpl w:val="F9F002E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DAE29AF"/>
    <w:multiLevelType w:val="hybridMultilevel"/>
    <w:tmpl w:val="79B6A610"/>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60D2188B"/>
    <w:multiLevelType w:val="hybridMultilevel"/>
    <w:tmpl w:val="7C5092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 w15:restartNumberingAfterBreak="0">
    <w:nsid w:val="6850208B"/>
    <w:multiLevelType w:val="hybridMultilevel"/>
    <w:tmpl w:val="33387552"/>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699A1295"/>
    <w:multiLevelType w:val="hybridMultilevel"/>
    <w:tmpl w:val="199273D6"/>
    <w:lvl w:ilvl="0" w:tplc="BA529416">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9E36C2E"/>
    <w:multiLevelType w:val="hybridMultilevel"/>
    <w:tmpl w:val="EC60A9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6A6566D4"/>
    <w:multiLevelType w:val="hybridMultilevel"/>
    <w:tmpl w:val="2FD4307C"/>
    <w:lvl w:ilvl="0" w:tplc="F05207F8">
      <w:start w:val="1"/>
      <w:numFmt w:val="decimal"/>
      <w:lvlText w:val="%1)"/>
      <w:lvlJc w:val="left"/>
      <w:pPr>
        <w:ind w:left="396" w:hanging="360"/>
      </w:pPr>
      <w:rPr>
        <w:rFonts w:hint="default"/>
      </w:rPr>
    </w:lvl>
    <w:lvl w:ilvl="1" w:tplc="18090019" w:tentative="1">
      <w:start w:val="1"/>
      <w:numFmt w:val="lowerLetter"/>
      <w:lvlText w:val="%2."/>
      <w:lvlJc w:val="left"/>
      <w:pPr>
        <w:ind w:left="1116" w:hanging="360"/>
      </w:pPr>
    </w:lvl>
    <w:lvl w:ilvl="2" w:tplc="1809001B" w:tentative="1">
      <w:start w:val="1"/>
      <w:numFmt w:val="lowerRoman"/>
      <w:lvlText w:val="%3."/>
      <w:lvlJc w:val="right"/>
      <w:pPr>
        <w:ind w:left="1836" w:hanging="180"/>
      </w:pPr>
    </w:lvl>
    <w:lvl w:ilvl="3" w:tplc="1809000F" w:tentative="1">
      <w:start w:val="1"/>
      <w:numFmt w:val="decimal"/>
      <w:lvlText w:val="%4."/>
      <w:lvlJc w:val="left"/>
      <w:pPr>
        <w:ind w:left="2556" w:hanging="360"/>
      </w:pPr>
    </w:lvl>
    <w:lvl w:ilvl="4" w:tplc="18090019" w:tentative="1">
      <w:start w:val="1"/>
      <w:numFmt w:val="lowerLetter"/>
      <w:lvlText w:val="%5."/>
      <w:lvlJc w:val="left"/>
      <w:pPr>
        <w:ind w:left="3276" w:hanging="360"/>
      </w:pPr>
    </w:lvl>
    <w:lvl w:ilvl="5" w:tplc="1809001B" w:tentative="1">
      <w:start w:val="1"/>
      <w:numFmt w:val="lowerRoman"/>
      <w:lvlText w:val="%6."/>
      <w:lvlJc w:val="right"/>
      <w:pPr>
        <w:ind w:left="3996" w:hanging="180"/>
      </w:pPr>
    </w:lvl>
    <w:lvl w:ilvl="6" w:tplc="1809000F" w:tentative="1">
      <w:start w:val="1"/>
      <w:numFmt w:val="decimal"/>
      <w:lvlText w:val="%7."/>
      <w:lvlJc w:val="left"/>
      <w:pPr>
        <w:ind w:left="4716" w:hanging="360"/>
      </w:pPr>
    </w:lvl>
    <w:lvl w:ilvl="7" w:tplc="18090019" w:tentative="1">
      <w:start w:val="1"/>
      <w:numFmt w:val="lowerLetter"/>
      <w:lvlText w:val="%8."/>
      <w:lvlJc w:val="left"/>
      <w:pPr>
        <w:ind w:left="5436" w:hanging="360"/>
      </w:pPr>
    </w:lvl>
    <w:lvl w:ilvl="8" w:tplc="1809001B" w:tentative="1">
      <w:start w:val="1"/>
      <w:numFmt w:val="lowerRoman"/>
      <w:lvlText w:val="%9."/>
      <w:lvlJc w:val="right"/>
      <w:pPr>
        <w:ind w:left="6156" w:hanging="180"/>
      </w:pPr>
    </w:lvl>
  </w:abstractNum>
  <w:abstractNum w:abstractNumId="28" w15:restartNumberingAfterBreak="0">
    <w:nsid w:val="6C8B6D34"/>
    <w:multiLevelType w:val="multilevel"/>
    <w:tmpl w:val="E9E816BC"/>
    <w:numStyleLink w:val="Headings101"/>
  </w:abstractNum>
  <w:abstractNum w:abstractNumId="29" w15:restartNumberingAfterBreak="0">
    <w:nsid w:val="6CEC7A7C"/>
    <w:multiLevelType w:val="multilevel"/>
    <w:tmpl w:val="484CDC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C00EC5"/>
    <w:multiLevelType w:val="multilevel"/>
    <w:tmpl w:val="1809001D"/>
    <w:name w:val="54321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19834CF"/>
    <w:multiLevelType w:val="hybridMultilevel"/>
    <w:tmpl w:val="5240C9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530110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9654CF"/>
    <w:multiLevelType w:val="hybridMultilevel"/>
    <w:tmpl w:val="93FEF702"/>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7A821A2E"/>
    <w:multiLevelType w:val="multilevel"/>
    <w:tmpl w:val="7CE4DB3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DF04106"/>
    <w:multiLevelType w:val="hybridMultilevel"/>
    <w:tmpl w:val="7F8699BA"/>
    <w:lvl w:ilvl="0" w:tplc="7F1840CE">
      <w:start w:val="1"/>
      <w:numFmt w:val="bullet"/>
      <w:lvlText w:val=""/>
      <w:lvlJc w:val="left"/>
      <w:pPr>
        <w:ind w:left="720" w:hanging="360"/>
      </w:pPr>
      <w:rPr>
        <w:rFonts w:ascii="Symbol" w:hAnsi="Symbol" w:hint="default"/>
      </w:rPr>
    </w:lvl>
    <w:lvl w:ilvl="1" w:tplc="7C02E5FA" w:tentative="1">
      <w:start w:val="1"/>
      <w:numFmt w:val="bullet"/>
      <w:lvlText w:val="o"/>
      <w:lvlJc w:val="left"/>
      <w:pPr>
        <w:ind w:left="1440" w:hanging="360"/>
      </w:pPr>
      <w:rPr>
        <w:rFonts w:ascii="Courier New" w:hAnsi="Courier New" w:cs="Courier New" w:hint="default"/>
      </w:rPr>
    </w:lvl>
    <w:lvl w:ilvl="2" w:tplc="69E86B06" w:tentative="1">
      <w:start w:val="1"/>
      <w:numFmt w:val="bullet"/>
      <w:lvlText w:val=""/>
      <w:lvlJc w:val="left"/>
      <w:pPr>
        <w:ind w:left="2160" w:hanging="360"/>
      </w:pPr>
      <w:rPr>
        <w:rFonts w:ascii="Wingdings" w:hAnsi="Wingdings" w:hint="default"/>
      </w:rPr>
    </w:lvl>
    <w:lvl w:ilvl="3" w:tplc="53B6F2C2" w:tentative="1">
      <w:start w:val="1"/>
      <w:numFmt w:val="bullet"/>
      <w:lvlText w:val=""/>
      <w:lvlJc w:val="left"/>
      <w:pPr>
        <w:ind w:left="2880" w:hanging="360"/>
      </w:pPr>
      <w:rPr>
        <w:rFonts w:ascii="Symbol" w:hAnsi="Symbol" w:hint="default"/>
      </w:rPr>
    </w:lvl>
    <w:lvl w:ilvl="4" w:tplc="9E8E3632" w:tentative="1">
      <w:start w:val="1"/>
      <w:numFmt w:val="bullet"/>
      <w:lvlText w:val="o"/>
      <w:lvlJc w:val="left"/>
      <w:pPr>
        <w:ind w:left="3600" w:hanging="360"/>
      </w:pPr>
      <w:rPr>
        <w:rFonts w:ascii="Courier New" w:hAnsi="Courier New" w:cs="Courier New" w:hint="default"/>
      </w:rPr>
    </w:lvl>
    <w:lvl w:ilvl="5" w:tplc="842AD58A" w:tentative="1">
      <w:start w:val="1"/>
      <w:numFmt w:val="bullet"/>
      <w:lvlText w:val=""/>
      <w:lvlJc w:val="left"/>
      <w:pPr>
        <w:ind w:left="4320" w:hanging="360"/>
      </w:pPr>
      <w:rPr>
        <w:rFonts w:ascii="Wingdings" w:hAnsi="Wingdings" w:hint="default"/>
      </w:rPr>
    </w:lvl>
    <w:lvl w:ilvl="6" w:tplc="9CDAC032" w:tentative="1">
      <w:start w:val="1"/>
      <w:numFmt w:val="bullet"/>
      <w:lvlText w:val=""/>
      <w:lvlJc w:val="left"/>
      <w:pPr>
        <w:ind w:left="5040" w:hanging="360"/>
      </w:pPr>
      <w:rPr>
        <w:rFonts w:ascii="Symbol" w:hAnsi="Symbol" w:hint="default"/>
      </w:rPr>
    </w:lvl>
    <w:lvl w:ilvl="7" w:tplc="B20CEEB4" w:tentative="1">
      <w:start w:val="1"/>
      <w:numFmt w:val="bullet"/>
      <w:lvlText w:val="o"/>
      <w:lvlJc w:val="left"/>
      <w:pPr>
        <w:ind w:left="5760" w:hanging="360"/>
      </w:pPr>
      <w:rPr>
        <w:rFonts w:ascii="Courier New" w:hAnsi="Courier New" w:cs="Courier New" w:hint="default"/>
      </w:rPr>
    </w:lvl>
    <w:lvl w:ilvl="8" w:tplc="F816FD18" w:tentative="1">
      <w:start w:val="1"/>
      <w:numFmt w:val="bullet"/>
      <w:lvlText w:val=""/>
      <w:lvlJc w:val="left"/>
      <w:pPr>
        <w:ind w:left="6480" w:hanging="360"/>
      </w:pPr>
      <w:rPr>
        <w:rFonts w:ascii="Wingdings" w:hAnsi="Wingdings" w:hint="default"/>
      </w:rPr>
    </w:lvl>
  </w:abstractNum>
  <w:abstractNum w:abstractNumId="36" w15:restartNumberingAfterBreak="0">
    <w:nsid w:val="7E734B17"/>
    <w:multiLevelType w:val="hybridMultilevel"/>
    <w:tmpl w:val="E21E4230"/>
    <w:lvl w:ilvl="0" w:tplc="18967506">
      <w:start w:val="1"/>
      <w:numFmt w:val="bullet"/>
      <w:lvlText w:val=""/>
      <w:lvlJc w:val="left"/>
      <w:pPr>
        <w:ind w:left="720" w:hanging="360"/>
      </w:pPr>
      <w:rPr>
        <w:rFonts w:ascii="Symbol" w:hAnsi="Symbol" w:hint="default"/>
      </w:rPr>
    </w:lvl>
    <w:lvl w:ilvl="1" w:tplc="04CA3A58" w:tentative="1">
      <w:start w:val="1"/>
      <w:numFmt w:val="lowerLetter"/>
      <w:lvlText w:val="%2."/>
      <w:lvlJc w:val="left"/>
      <w:pPr>
        <w:ind w:left="1440" w:hanging="360"/>
      </w:pPr>
    </w:lvl>
    <w:lvl w:ilvl="2" w:tplc="A5789DC6" w:tentative="1">
      <w:start w:val="1"/>
      <w:numFmt w:val="lowerRoman"/>
      <w:lvlText w:val="%3."/>
      <w:lvlJc w:val="right"/>
      <w:pPr>
        <w:ind w:left="2160" w:hanging="180"/>
      </w:pPr>
    </w:lvl>
    <w:lvl w:ilvl="3" w:tplc="4EC67E22" w:tentative="1">
      <w:start w:val="1"/>
      <w:numFmt w:val="decimal"/>
      <w:lvlText w:val="%4."/>
      <w:lvlJc w:val="left"/>
      <w:pPr>
        <w:ind w:left="2880" w:hanging="360"/>
      </w:pPr>
    </w:lvl>
    <w:lvl w:ilvl="4" w:tplc="74A08B56" w:tentative="1">
      <w:start w:val="1"/>
      <w:numFmt w:val="lowerLetter"/>
      <w:lvlText w:val="%5."/>
      <w:lvlJc w:val="left"/>
      <w:pPr>
        <w:ind w:left="3600" w:hanging="360"/>
      </w:pPr>
    </w:lvl>
    <w:lvl w:ilvl="5" w:tplc="EE50399C" w:tentative="1">
      <w:start w:val="1"/>
      <w:numFmt w:val="lowerRoman"/>
      <w:lvlText w:val="%6."/>
      <w:lvlJc w:val="right"/>
      <w:pPr>
        <w:ind w:left="4320" w:hanging="180"/>
      </w:pPr>
    </w:lvl>
    <w:lvl w:ilvl="6" w:tplc="9954B36C" w:tentative="1">
      <w:start w:val="1"/>
      <w:numFmt w:val="decimal"/>
      <w:lvlText w:val="%7."/>
      <w:lvlJc w:val="left"/>
      <w:pPr>
        <w:ind w:left="5040" w:hanging="360"/>
      </w:pPr>
    </w:lvl>
    <w:lvl w:ilvl="7" w:tplc="AB0435F6" w:tentative="1">
      <w:start w:val="1"/>
      <w:numFmt w:val="lowerLetter"/>
      <w:lvlText w:val="%8."/>
      <w:lvlJc w:val="left"/>
      <w:pPr>
        <w:ind w:left="5760" w:hanging="360"/>
      </w:pPr>
    </w:lvl>
    <w:lvl w:ilvl="8" w:tplc="A88CABF8" w:tentative="1">
      <w:start w:val="1"/>
      <w:numFmt w:val="lowerRoman"/>
      <w:lvlText w:val="%9."/>
      <w:lvlJc w:val="right"/>
      <w:pPr>
        <w:ind w:left="6480" w:hanging="180"/>
      </w:pPr>
    </w:lvl>
  </w:abstractNum>
  <w:num w:numId="1">
    <w:abstractNumId w:val="25"/>
  </w:num>
  <w:num w:numId="2">
    <w:abstractNumId w:val="25"/>
  </w:num>
  <w:num w:numId="3">
    <w:abstractNumId w:val="16"/>
  </w:num>
  <w:num w:numId="4">
    <w:abstractNumId w:val="34"/>
  </w:num>
  <w:num w:numId="5">
    <w:abstractNumId w:val="13"/>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2"/>
    <w:lvlOverride w:ilvl="0">
      <w:lvl w:ilvl="0">
        <w:start w:val="1"/>
        <w:numFmt w:val="decimal"/>
        <w:pStyle w:val="Heading1"/>
        <w:suff w:val="space"/>
        <w:lvlText w:val="%1"/>
        <w:lvlJc w:val="left"/>
        <w:pPr>
          <w:ind w:left="786" w:hanging="360"/>
        </w:pPr>
        <w:rPr>
          <w:rFonts w:hint="default"/>
        </w:rPr>
      </w:lvl>
    </w:lvlOverride>
  </w:num>
  <w:num w:numId="9">
    <w:abstractNumId w:val="10"/>
  </w:num>
  <w:num w:numId="10">
    <w:abstractNumId w:val="2"/>
  </w:num>
  <w:num w:numId="11">
    <w:abstractNumId w:val="30"/>
  </w:num>
  <w:num w:numId="12">
    <w:abstractNumId w:val="28"/>
  </w:num>
  <w:num w:numId="13">
    <w:abstractNumId w:val="18"/>
  </w:num>
  <w:num w:numId="14">
    <w:abstractNumId w:val="7"/>
  </w:num>
  <w:num w:numId="15">
    <w:abstractNumId w:val="9"/>
  </w:num>
  <w:num w:numId="16">
    <w:abstractNumId w:val="4"/>
  </w:num>
  <w:num w:numId="17">
    <w:abstractNumId w:val="35"/>
  </w:num>
  <w:num w:numId="18">
    <w:abstractNumId w:val="23"/>
  </w:num>
  <w:num w:numId="19">
    <w:abstractNumId w:val="11"/>
  </w:num>
  <w:num w:numId="20">
    <w:abstractNumId w:val="26"/>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19"/>
  </w:num>
  <w:num w:numId="24">
    <w:abstractNumId w:val="12"/>
  </w:num>
  <w:num w:numId="25">
    <w:abstractNumId w:val="1"/>
  </w:num>
  <w:num w:numId="26">
    <w:abstractNumId w:val="14"/>
  </w:num>
  <w:num w:numId="27">
    <w:abstractNumId w:val="36"/>
  </w:num>
  <w:num w:numId="28">
    <w:abstractNumId w:val="29"/>
  </w:num>
  <w:num w:numId="29">
    <w:abstractNumId w:val="27"/>
  </w:num>
  <w:num w:numId="30">
    <w:abstractNumId w:val="21"/>
  </w:num>
  <w:num w:numId="31">
    <w:abstractNumId w:val="0"/>
  </w:num>
  <w:num w:numId="32">
    <w:abstractNumId w:val="5"/>
  </w:num>
  <w:num w:numId="33">
    <w:abstractNumId w:val="22"/>
  </w:num>
  <w:num w:numId="34">
    <w:abstractNumId w:val="15"/>
  </w:num>
  <w:num w:numId="35">
    <w:abstractNumId w:val="33"/>
  </w:num>
  <w:num w:numId="36">
    <w:abstractNumId w:val="24"/>
  </w:num>
  <w:num w:numId="37">
    <w:abstractNumId w:val="17"/>
  </w:num>
  <w:num w:numId="38">
    <w:abstractNumId w:val="3"/>
  </w:num>
  <w:num w:numId="39">
    <w:abstractNumId w:val="20"/>
  </w:num>
  <w:num w:numId="40">
    <w:abstractNumId w:val="6"/>
  </w:num>
  <w:num w:numId="41">
    <w:abstractNumId w:val="12"/>
    <w:lvlOverride w:ilvl="0">
      <w:lvl w:ilvl="0">
        <w:start w:val="1"/>
        <w:numFmt w:val="decimal"/>
        <w:pStyle w:val="Heading1"/>
        <w:suff w:val="space"/>
        <w:lvlText w:val="%1"/>
        <w:lvlJc w:val="left"/>
        <w:pPr>
          <w:ind w:left="786" w:hanging="360"/>
        </w:pPr>
        <w:rPr>
          <w:rFonts w:hint="default"/>
        </w:rPr>
      </w:lvl>
    </w:lvlOverride>
  </w:num>
  <w:num w:numId="42">
    <w:abstractNumId w:val="12"/>
    <w:lvlOverride w:ilvl="0">
      <w:lvl w:ilvl="0">
        <w:start w:val="1"/>
        <w:numFmt w:val="decimal"/>
        <w:pStyle w:val="Heading1"/>
        <w:suff w:val="space"/>
        <w:lvlText w:val="%1"/>
        <w:lvlJc w:val="left"/>
        <w:pPr>
          <w:ind w:left="786" w:hanging="360"/>
        </w:pPr>
        <w:rPr>
          <w:rFonts w:hint="default"/>
        </w:rPr>
      </w:lvl>
    </w:lvlOverride>
  </w:num>
  <w:num w:numId="43">
    <w:abstractNumId w:val="12"/>
    <w:lvlOverride w:ilvl="0">
      <w:lvl w:ilvl="0">
        <w:start w:val="1"/>
        <w:numFmt w:val="decimal"/>
        <w:pStyle w:val="Heading1"/>
        <w:suff w:val="space"/>
        <w:lvlText w:val="%1"/>
        <w:lvlJc w:val="left"/>
        <w:pPr>
          <w:ind w:left="786" w:hanging="360"/>
        </w:pPr>
        <w:rPr>
          <w:rFonts w:hint="default"/>
        </w:rPr>
      </w:lvl>
    </w:lvlOverride>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drawingGridHorizontalSpacing w:val="110"/>
  <w:displayHorizontalDrawingGridEvery w:val="2"/>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2"/>
  </w:compat>
  <w:rsids>
    <w:rsidRoot w:val="00BF7DA1"/>
    <w:rsid w:val="00001F1A"/>
    <w:rsid w:val="00007795"/>
    <w:rsid w:val="00011706"/>
    <w:rsid w:val="0001307B"/>
    <w:rsid w:val="00014342"/>
    <w:rsid w:val="000225FB"/>
    <w:rsid w:val="00022B3F"/>
    <w:rsid w:val="0002425A"/>
    <w:rsid w:val="00027780"/>
    <w:rsid w:val="00030039"/>
    <w:rsid w:val="00035988"/>
    <w:rsid w:val="000419A9"/>
    <w:rsid w:val="00056D14"/>
    <w:rsid w:val="00066D9E"/>
    <w:rsid w:val="00074BC0"/>
    <w:rsid w:val="00076F9D"/>
    <w:rsid w:val="000804CC"/>
    <w:rsid w:val="00081F24"/>
    <w:rsid w:val="00086D42"/>
    <w:rsid w:val="000A1695"/>
    <w:rsid w:val="000A2A2A"/>
    <w:rsid w:val="000A6CCA"/>
    <w:rsid w:val="000A7664"/>
    <w:rsid w:val="000B7943"/>
    <w:rsid w:val="000C794E"/>
    <w:rsid w:val="000D2317"/>
    <w:rsid w:val="000D7AC3"/>
    <w:rsid w:val="000E142E"/>
    <w:rsid w:val="000E5636"/>
    <w:rsid w:val="000E617E"/>
    <w:rsid w:val="000F04F0"/>
    <w:rsid w:val="000F14DB"/>
    <w:rsid w:val="000F1DAD"/>
    <w:rsid w:val="00100BC4"/>
    <w:rsid w:val="001049EB"/>
    <w:rsid w:val="001077C6"/>
    <w:rsid w:val="00113846"/>
    <w:rsid w:val="0011721B"/>
    <w:rsid w:val="00125289"/>
    <w:rsid w:val="00130090"/>
    <w:rsid w:val="00131D43"/>
    <w:rsid w:val="001344F5"/>
    <w:rsid w:val="00136F90"/>
    <w:rsid w:val="001371A4"/>
    <w:rsid w:val="001470AE"/>
    <w:rsid w:val="00150C25"/>
    <w:rsid w:val="001559C0"/>
    <w:rsid w:val="001650B8"/>
    <w:rsid w:val="001652E0"/>
    <w:rsid w:val="00174E1C"/>
    <w:rsid w:val="00177E5E"/>
    <w:rsid w:val="001814DE"/>
    <w:rsid w:val="001842F8"/>
    <w:rsid w:val="00184402"/>
    <w:rsid w:val="00184986"/>
    <w:rsid w:val="00187520"/>
    <w:rsid w:val="00190B3E"/>
    <w:rsid w:val="001A43B2"/>
    <w:rsid w:val="001A603B"/>
    <w:rsid w:val="001B0306"/>
    <w:rsid w:val="001B28BA"/>
    <w:rsid w:val="001B3463"/>
    <w:rsid w:val="001B438D"/>
    <w:rsid w:val="001B57A4"/>
    <w:rsid w:val="001C1366"/>
    <w:rsid w:val="001C486D"/>
    <w:rsid w:val="001D2042"/>
    <w:rsid w:val="001D36E5"/>
    <w:rsid w:val="001D3D69"/>
    <w:rsid w:val="001D71A5"/>
    <w:rsid w:val="001E39B8"/>
    <w:rsid w:val="001E54CB"/>
    <w:rsid w:val="001F2131"/>
    <w:rsid w:val="002014C0"/>
    <w:rsid w:val="00203032"/>
    <w:rsid w:val="002074B3"/>
    <w:rsid w:val="00211AAF"/>
    <w:rsid w:val="00223B6F"/>
    <w:rsid w:val="00223E33"/>
    <w:rsid w:val="00231D88"/>
    <w:rsid w:val="00246BAC"/>
    <w:rsid w:val="00255DE3"/>
    <w:rsid w:val="0025779D"/>
    <w:rsid w:val="0026044C"/>
    <w:rsid w:val="00260B7A"/>
    <w:rsid w:val="00263AF6"/>
    <w:rsid w:val="002647A0"/>
    <w:rsid w:val="00273F6B"/>
    <w:rsid w:val="0027401C"/>
    <w:rsid w:val="00276051"/>
    <w:rsid w:val="00276955"/>
    <w:rsid w:val="00284911"/>
    <w:rsid w:val="00286E7A"/>
    <w:rsid w:val="002875CF"/>
    <w:rsid w:val="00287D7C"/>
    <w:rsid w:val="00291AC6"/>
    <w:rsid w:val="002933ED"/>
    <w:rsid w:val="00293D40"/>
    <w:rsid w:val="00297BD9"/>
    <w:rsid w:val="002A1A24"/>
    <w:rsid w:val="002A4916"/>
    <w:rsid w:val="002B4FB5"/>
    <w:rsid w:val="002C0383"/>
    <w:rsid w:val="002C1080"/>
    <w:rsid w:val="002C1C76"/>
    <w:rsid w:val="002C7C9B"/>
    <w:rsid w:val="002D2777"/>
    <w:rsid w:val="002D522B"/>
    <w:rsid w:val="002E0AC9"/>
    <w:rsid w:val="002E2820"/>
    <w:rsid w:val="002E3AE9"/>
    <w:rsid w:val="002E72FF"/>
    <w:rsid w:val="002F0170"/>
    <w:rsid w:val="002F1938"/>
    <w:rsid w:val="00305D77"/>
    <w:rsid w:val="00306425"/>
    <w:rsid w:val="00307DC3"/>
    <w:rsid w:val="003109E5"/>
    <w:rsid w:val="003142CA"/>
    <w:rsid w:val="00325512"/>
    <w:rsid w:val="00330C70"/>
    <w:rsid w:val="00330CF8"/>
    <w:rsid w:val="003322A3"/>
    <w:rsid w:val="00337355"/>
    <w:rsid w:val="00345A05"/>
    <w:rsid w:val="00346644"/>
    <w:rsid w:val="003503E6"/>
    <w:rsid w:val="00351510"/>
    <w:rsid w:val="00356E72"/>
    <w:rsid w:val="00357318"/>
    <w:rsid w:val="00363371"/>
    <w:rsid w:val="00365D49"/>
    <w:rsid w:val="00366813"/>
    <w:rsid w:val="003672AD"/>
    <w:rsid w:val="00367971"/>
    <w:rsid w:val="003759A0"/>
    <w:rsid w:val="00381315"/>
    <w:rsid w:val="00383CF7"/>
    <w:rsid w:val="00384D5D"/>
    <w:rsid w:val="0038740B"/>
    <w:rsid w:val="003956DE"/>
    <w:rsid w:val="00396570"/>
    <w:rsid w:val="003A1C1C"/>
    <w:rsid w:val="003A1E60"/>
    <w:rsid w:val="003A3260"/>
    <w:rsid w:val="003A41D6"/>
    <w:rsid w:val="003A586E"/>
    <w:rsid w:val="003A71C2"/>
    <w:rsid w:val="003B29BA"/>
    <w:rsid w:val="003B59EC"/>
    <w:rsid w:val="003C4988"/>
    <w:rsid w:val="003D5710"/>
    <w:rsid w:val="003D5E47"/>
    <w:rsid w:val="003D6FCF"/>
    <w:rsid w:val="003E3862"/>
    <w:rsid w:val="003E4DC3"/>
    <w:rsid w:val="003E6D0F"/>
    <w:rsid w:val="003F0696"/>
    <w:rsid w:val="003F1331"/>
    <w:rsid w:val="003F1A54"/>
    <w:rsid w:val="003F550C"/>
    <w:rsid w:val="003F576F"/>
    <w:rsid w:val="003F6698"/>
    <w:rsid w:val="003F6837"/>
    <w:rsid w:val="00400E54"/>
    <w:rsid w:val="00402C99"/>
    <w:rsid w:val="00404EC5"/>
    <w:rsid w:val="00405150"/>
    <w:rsid w:val="00411AB2"/>
    <w:rsid w:val="00414437"/>
    <w:rsid w:val="00420527"/>
    <w:rsid w:val="00423298"/>
    <w:rsid w:val="004311EF"/>
    <w:rsid w:val="004312A9"/>
    <w:rsid w:val="00432B62"/>
    <w:rsid w:val="00435D3E"/>
    <w:rsid w:val="00450015"/>
    <w:rsid w:val="0045417A"/>
    <w:rsid w:val="0045502D"/>
    <w:rsid w:val="00455F92"/>
    <w:rsid w:val="00471971"/>
    <w:rsid w:val="00471ED0"/>
    <w:rsid w:val="00491CC4"/>
    <w:rsid w:val="004955C1"/>
    <w:rsid w:val="004968A3"/>
    <w:rsid w:val="00496B20"/>
    <w:rsid w:val="0049711A"/>
    <w:rsid w:val="00497C7D"/>
    <w:rsid w:val="004A2996"/>
    <w:rsid w:val="004A3B8E"/>
    <w:rsid w:val="004A7A88"/>
    <w:rsid w:val="004B4AE8"/>
    <w:rsid w:val="004C08EE"/>
    <w:rsid w:val="004D017E"/>
    <w:rsid w:val="004D0184"/>
    <w:rsid w:val="004D4C1C"/>
    <w:rsid w:val="004D5B94"/>
    <w:rsid w:val="004D6A59"/>
    <w:rsid w:val="004D7E33"/>
    <w:rsid w:val="004E22C4"/>
    <w:rsid w:val="004F3084"/>
    <w:rsid w:val="004F4286"/>
    <w:rsid w:val="004F632C"/>
    <w:rsid w:val="00502AEB"/>
    <w:rsid w:val="00505319"/>
    <w:rsid w:val="005064CA"/>
    <w:rsid w:val="00512E2D"/>
    <w:rsid w:val="00513507"/>
    <w:rsid w:val="005213E2"/>
    <w:rsid w:val="00521D85"/>
    <w:rsid w:val="00525F6E"/>
    <w:rsid w:val="0053235C"/>
    <w:rsid w:val="00535247"/>
    <w:rsid w:val="00535B17"/>
    <w:rsid w:val="00536B86"/>
    <w:rsid w:val="00537CFC"/>
    <w:rsid w:val="0054305C"/>
    <w:rsid w:val="00572DEC"/>
    <w:rsid w:val="005734EE"/>
    <w:rsid w:val="00576038"/>
    <w:rsid w:val="00580797"/>
    <w:rsid w:val="00584C1C"/>
    <w:rsid w:val="00593873"/>
    <w:rsid w:val="00596E7F"/>
    <w:rsid w:val="005C18FB"/>
    <w:rsid w:val="005D6178"/>
    <w:rsid w:val="005E433C"/>
    <w:rsid w:val="005E5571"/>
    <w:rsid w:val="005F1A24"/>
    <w:rsid w:val="005F2A62"/>
    <w:rsid w:val="005F5775"/>
    <w:rsid w:val="005F746E"/>
    <w:rsid w:val="00601259"/>
    <w:rsid w:val="006014F9"/>
    <w:rsid w:val="00603277"/>
    <w:rsid w:val="00604B83"/>
    <w:rsid w:val="00612C17"/>
    <w:rsid w:val="00617E46"/>
    <w:rsid w:val="006204BD"/>
    <w:rsid w:val="00621179"/>
    <w:rsid w:val="00627ED7"/>
    <w:rsid w:val="00636BD4"/>
    <w:rsid w:val="00636DB6"/>
    <w:rsid w:val="00642F24"/>
    <w:rsid w:val="006513BD"/>
    <w:rsid w:val="0065547A"/>
    <w:rsid w:val="006572E6"/>
    <w:rsid w:val="0067303D"/>
    <w:rsid w:val="006739AE"/>
    <w:rsid w:val="0067621F"/>
    <w:rsid w:val="00676A1D"/>
    <w:rsid w:val="00677021"/>
    <w:rsid w:val="00686E2E"/>
    <w:rsid w:val="0068700C"/>
    <w:rsid w:val="00695C42"/>
    <w:rsid w:val="00696DE0"/>
    <w:rsid w:val="006A060F"/>
    <w:rsid w:val="006A19FC"/>
    <w:rsid w:val="006A3272"/>
    <w:rsid w:val="006A56C2"/>
    <w:rsid w:val="006A6563"/>
    <w:rsid w:val="006C38FB"/>
    <w:rsid w:val="006C4CC0"/>
    <w:rsid w:val="006C6931"/>
    <w:rsid w:val="006C7CA3"/>
    <w:rsid w:val="006D5A40"/>
    <w:rsid w:val="006D6D7B"/>
    <w:rsid w:val="006D7031"/>
    <w:rsid w:val="006E27EF"/>
    <w:rsid w:val="006E56E1"/>
    <w:rsid w:val="006E6A5E"/>
    <w:rsid w:val="006F06C2"/>
    <w:rsid w:val="006F0F2F"/>
    <w:rsid w:val="006F3387"/>
    <w:rsid w:val="007007D8"/>
    <w:rsid w:val="007054D1"/>
    <w:rsid w:val="00707479"/>
    <w:rsid w:val="00710519"/>
    <w:rsid w:val="00724D56"/>
    <w:rsid w:val="00725D6E"/>
    <w:rsid w:val="00726E2C"/>
    <w:rsid w:val="007279E4"/>
    <w:rsid w:val="00741599"/>
    <w:rsid w:val="00744B3A"/>
    <w:rsid w:val="007455CD"/>
    <w:rsid w:val="00746210"/>
    <w:rsid w:val="007500B7"/>
    <w:rsid w:val="007505A7"/>
    <w:rsid w:val="00752A1B"/>
    <w:rsid w:val="00752B47"/>
    <w:rsid w:val="00757713"/>
    <w:rsid w:val="00766646"/>
    <w:rsid w:val="007724D0"/>
    <w:rsid w:val="00773256"/>
    <w:rsid w:val="00776F00"/>
    <w:rsid w:val="00784707"/>
    <w:rsid w:val="00784E78"/>
    <w:rsid w:val="00786C42"/>
    <w:rsid w:val="00786DF8"/>
    <w:rsid w:val="00791FEB"/>
    <w:rsid w:val="00794C2E"/>
    <w:rsid w:val="007A176A"/>
    <w:rsid w:val="007A3E23"/>
    <w:rsid w:val="007C4F33"/>
    <w:rsid w:val="007D2365"/>
    <w:rsid w:val="007D47F2"/>
    <w:rsid w:val="007D4CCA"/>
    <w:rsid w:val="007E02C8"/>
    <w:rsid w:val="007E0333"/>
    <w:rsid w:val="007E0613"/>
    <w:rsid w:val="007E4D90"/>
    <w:rsid w:val="007F726C"/>
    <w:rsid w:val="00800CD0"/>
    <w:rsid w:val="00801DF4"/>
    <w:rsid w:val="008021A5"/>
    <w:rsid w:val="008077F0"/>
    <w:rsid w:val="00811005"/>
    <w:rsid w:val="008114CD"/>
    <w:rsid w:val="0082380C"/>
    <w:rsid w:val="00824BCF"/>
    <w:rsid w:val="00830014"/>
    <w:rsid w:val="00841B9E"/>
    <w:rsid w:val="00843C8B"/>
    <w:rsid w:val="00844325"/>
    <w:rsid w:val="0084797C"/>
    <w:rsid w:val="00847ACE"/>
    <w:rsid w:val="00851EF7"/>
    <w:rsid w:val="0085413D"/>
    <w:rsid w:val="00864FF1"/>
    <w:rsid w:val="00866A80"/>
    <w:rsid w:val="00872B16"/>
    <w:rsid w:val="00873515"/>
    <w:rsid w:val="0087512A"/>
    <w:rsid w:val="008776A4"/>
    <w:rsid w:val="0088308A"/>
    <w:rsid w:val="008856BA"/>
    <w:rsid w:val="00886F3C"/>
    <w:rsid w:val="0089078E"/>
    <w:rsid w:val="00891240"/>
    <w:rsid w:val="0089457F"/>
    <w:rsid w:val="008A383C"/>
    <w:rsid w:val="008A64F8"/>
    <w:rsid w:val="008B3BBC"/>
    <w:rsid w:val="008B501C"/>
    <w:rsid w:val="008D0516"/>
    <w:rsid w:val="008D0904"/>
    <w:rsid w:val="008D09A9"/>
    <w:rsid w:val="008D12E9"/>
    <w:rsid w:val="008D362E"/>
    <w:rsid w:val="008E5B11"/>
    <w:rsid w:val="008F46E3"/>
    <w:rsid w:val="008F5506"/>
    <w:rsid w:val="0090738E"/>
    <w:rsid w:val="00907555"/>
    <w:rsid w:val="00911151"/>
    <w:rsid w:val="00911511"/>
    <w:rsid w:val="00912F19"/>
    <w:rsid w:val="00913648"/>
    <w:rsid w:val="00920983"/>
    <w:rsid w:val="00920DFE"/>
    <w:rsid w:val="009227D4"/>
    <w:rsid w:val="00922908"/>
    <w:rsid w:val="009229D4"/>
    <w:rsid w:val="009257D3"/>
    <w:rsid w:val="00926038"/>
    <w:rsid w:val="009302DD"/>
    <w:rsid w:val="00936BEF"/>
    <w:rsid w:val="00937AA0"/>
    <w:rsid w:val="00941CCB"/>
    <w:rsid w:val="00941D01"/>
    <w:rsid w:val="00942194"/>
    <w:rsid w:val="0094222B"/>
    <w:rsid w:val="0094276E"/>
    <w:rsid w:val="00946160"/>
    <w:rsid w:val="00951EAB"/>
    <w:rsid w:val="009532BE"/>
    <w:rsid w:val="00954047"/>
    <w:rsid w:val="00956CEB"/>
    <w:rsid w:val="00964489"/>
    <w:rsid w:val="00976EE7"/>
    <w:rsid w:val="009771EF"/>
    <w:rsid w:val="00986E6C"/>
    <w:rsid w:val="00993071"/>
    <w:rsid w:val="009A27B7"/>
    <w:rsid w:val="009A42B9"/>
    <w:rsid w:val="009B47E7"/>
    <w:rsid w:val="009B70B5"/>
    <w:rsid w:val="009B70C0"/>
    <w:rsid w:val="009C0D3E"/>
    <w:rsid w:val="009D50BB"/>
    <w:rsid w:val="009E429C"/>
    <w:rsid w:val="009F205F"/>
    <w:rsid w:val="00A0021B"/>
    <w:rsid w:val="00A03F6B"/>
    <w:rsid w:val="00A06D78"/>
    <w:rsid w:val="00A13C98"/>
    <w:rsid w:val="00A15BDA"/>
    <w:rsid w:val="00A21634"/>
    <w:rsid w:val="00A23874"/>
    <w:rsid w:val="00A23DA3"/>
    <w:rsid w:val="00A26019"/>
    <w:rsid w:val="00A306B8"/>
    <w:rsid w:val="00A33972"/>
    <w:rsid w:val="00A3594D"/>
    <w:rsid w:val="00A37DD0"/>
    <w:rsid w:val="00A41988"/>
    <w:rsid w:val="00A465C8"/>
    <w:rsid w:val="00A50173"/>
    <w:rsid w:val="00A51C7A"/>
    <w:rsid w:val="00A61C56"/>
    <w:rsid w:val="00A61CEB"/>
    <w:rsid w:val="00A64075"/>
    <w:rsid w:val="00A64703"/>
    <w:rsid w:val="00A66404"/>
    <w:rsid w:val="00A66A08"/>
    <w:rsid w:val="00A76231"/>
    <w:rsid w:val="00A7777B"/>
    <w:rsid w:val="00A823C5"/>
    <w:rsid w:val="00A842C7"/>
    <w:rsid w:val="00A8481D"/>
    <w:rsid w:val="00A923C7"/>
    <w:rsid w:val="00A96B93"/>
    <w:rsid w:val="00AB1FA9"/>
    <w:rsid w:val="00AB5B30"/>
    <w:rsid w:val="00AC2258"/>
    <w:rsid w:val="00AD0702"/>
    <w:rsid w:val="00AD3536"/>
    <w:rsid w:val="00AD4B0C"/>
    <w:rsid w:val="00AD7A74"/>
    <w:rsid w:val="00AD7AFD"/>
    <w:rsid w:val="00AE5021"/>
    <w:rsid w:val="00AE7FAD"/>
    <w:rsid w:val="00AF0D6E"/>
    <w:rsid w:val="00AF18BD"/>
    <w:rsid w:val="00AF38F1"/>
    <w:rsid w:val="00B048AC"/>
    <w:rsid w:val="00B12726"/>
    <w:rsid w:val="00B127C8"/>
    <w:rsid w:val="00B12918"/>
    <w:rsid w:val="00B158ED"/>
    <w:rsid w:val="00B21018"/>
    <w:rsid w:val="00B3225A"/>
    <w:rsid w:val="00B33AA5"/>
    <w:rsid w:val="00B53A96"/>
    <w:rsid w:val="00B60C35"/>
    <w:rsid w:val="00B6442E"/>
    <w:rsid w:val="00B655F6"/>
    <w:rsid w:val="00B67489"/>
    <w:rsid w:val="00B76A2C"/>
    <w:rsid w:val="00B81A57"/>
    <w:rsid w:val="00B83FF4"/>
    <w:rsid w:val="00B92B52"/>
    <w:rsid w:val="00BA11BC"/>
    <w:rsid w:val="00BA1839"/>
    <w:rsid w:val="00BB030E"/>
    <w:rsid w:val="00BB0752"/>
    <w:rsid w:val="00BB23ED"/>
    <w:rsid w:val="00BB3316"/>
    <w:rsid w:val="00BB636E"/>
    <w:rsid w:val="00BC12A2"/>
    <w:rsid w:val="00BC4701"/>
    <w:rsid w:val="00BD692C"/>
    <w:rsid w:val="00BD74AE"/>
    <w:rsid w:val="00BD79E5"/>
    <w:rsid w:val="00BE136E"/>
    <w:rsid w:val="00BE192C"/>
    <w:rsid w:val="00BF05BB"/>
    <w:rsid w:val="00BF2AC4"/>
    <w:rsid w:val="00BF7DA1"/>
    <w:rsid w:val="00C005BC"/>
    <w:rsid w:val="00C0103C"/>
    <w:rsid w:val="00C0187D"/>
    <w:rsid w:val="00C05BF3"/>
    <w:rsid w:val="00C0617C"/>
    <w:rsid w:val="00C14C6E"/>
    <w:rsid w:val="00C14C7E"/>
    <w:rsid w:val="00C15A75"/>
    <w:rsid w:val="00C16D6C"/>
    <w:rsid w:val="00C248C8"/>
    <w:rsid w:val="00C25D7A"/>
    <w:rsid w:val="00C26F7B"/>
    <w:rsid w:val="00C27B76"/>
    <w:rsid w:val="00C36CAA"/>
    <w:rsid w:val="00C4049D"/>
    <w:rsid w:val="00C425AF"/>
    <w:rsid w:val="00C4361F"/>
    <w:rsid w:val="00C50487"/>
    <w:rsid w:val="00C56CD5"/>
    <w:rsid w:val="00C66901"/>
    <w:rsid w:val="00C70721"/>
    <w:rsid w:val="00C83D6B"/>
    <w:rsid w:val="00C85151"/>
    <w:rsid w:val="00C86789"/>
    <w:rsid w:val="00C975F3"/>
    <w:rsid w:val="00CA6699"/>
    <w:rsid w:val="00CC12C7"/>
    <w:rsid w:val="00CC50E0"/>
    <w:rsid w:val="00CC5D9F"/>
    <w:rsid w:val="00CC692E"/>
    <w:rsid w:val="00CC7A0B"/>
    <w:rsid w:val="00CD015B"/>
    <w:rsid w:val="00CE04D5"/>
    <w:rsid w:val="00CF1D6F"/>
    <w:rsid w:val="00D0066E"/>
    <w:rsid w:val="00D00F4F"/>
    <w:rsid w:val="00D14853"/>
    <w:rsid w:val="00D16795"/>
    <w:rsid w:val="00D21304"/>
    <w:rsid w:val="00D30AB3"/>
    <w:rsid w:val="00D32FDE"/>
    <w:rsid w:val="00D34245"/>
    <w:rsid w:val="00D34AFB"/>
    <w:rsid w:val="00D36AE7"/>
    <w:rsid w:val="00D450AB"/>
    <w:rsid w:val="00D478F3"/>
    <w:rsid w:val="00D52CD8"/>
    <w:rsid w:val="00D55DFB"/>
    <w:rsid w:val="00D6213D"/>
    <w:rsid w:val="00D63373"/>
    <w:rsid w:val="00D6464E"/>
    <w:rsid w:val="00D6490E"/>
    <w:rsid w:val="00D70C0E"/>
    <w:rsid w:val="00D7326A"/>
    <w:rsid w:val="00D73641"/>
    <w:rsid w:val="00D80D18"/>
    <w:rsid w:val="00D82865"/>
    <w:rsid w:val="00D8368A"/>
    <w:rsid w:val="00D96829"/>
    <w:rsid w:val="00D97B13"/>
    <w:rsid w:val="00DA292B"/>
    <w:rsid w:val="00DA3D3A"/>
    <w:rsid w:val="00DA65D2"/>
    <w:rsid w:val="00DB4827"/>
    <w:rsid w:val="00DC34DF"/>
    <w:rsid w:val="00DC405F"/>
    <w:rsid w:val="00DC708C"/>
    <w:rsid w:val="00DC73C5"/>
    <w:rsid w:val="00DD5757"/>
    <w:rsid w:val="00DE3779"/>
    <w:rsid w:val="00DE6908"/>
    <w:rsid w:val="00DE7842"/>
    <w:rsid w:val="00DF37DC"/>
    <w:rsid w:val="00DF3BBE"/>
    <w:rsid w:val="00DF6801"/>
    <w:rsid w:val="00E0632C"/>
    <w:rsid w:val="00E07523"/>
    <w:rsid w:val="00E07BC3"/>
    <w:rsid w:val="00E106AE"/>
    <w:rsid w:val="00E22F3A"/>
    <w:rsid w:val="00E358C0"/>
    <w:rsid w:val="00E3629A"/>
    <w:rsid w:val="00E36D2F"/>
    <w:rsid w:val="00E43348"/>
    <w:rsid w:val="00E43434"/>
    <w:rsid w:val="00E45997"/>
    <w:rsid w:val="00E45F33"/>
    <w:rsid w:val="00E46992"/>
    <w:rsid w:val="00E502AF"/>
    <w:rsid w:val="00E513AC"/>
    <w:rsid w:val="00E53493"/>
    <w:rsid w:val="00E66760"/>
    <w:rsid w:val="00E73BB5"/>
    <w:rsid w:val="00E8751D"/>
    <w:rsid w:val="00E87B09"/>
    <w:rsid w:val="00EA196E"/>
    <w:rsid w:val="00EA1DA8"/>
    <w:rsid w:val="00EA2910"/>
    <w:rsid w:val="00EA462B"/>
    <w:rsid w:val="00EA56A4"/>
    <w:rsid w:val="00EB400A"/>
    <w:rsid w:val="00EB48EE"/>
    <w:rsid w:val="00EC3F40"/>
    <w:rsid w:val="00EC542E"/>
    <w:rsid w:val="00EC66E6"/>
    <w:rsid w:val="00ED4D15"/>
    <w:rsid w:val="00ED61F1"/>
    <w:rsid w:val="00ED710D"/>
    <w:rsid w:val="00EE08AA"/>
    <w:rsid w:val="00EE27AD"/>
    <w:rsid w:val="00EE2AEB"/>
    <w:rsid w:val="00EE30C4"/>
    <w:rsid w:val="00EF07F3"/>
    <w:rsid w:val="00EF1F9D"/>
    <w:rsid w:val="00EF2227"/>
    <w:rsid w:val="00EF3086"/>
    <w:rsid w:val="00EF7534"/>
    <w:rsid w:val="00F022FE"/>
    <w:rsid w:val="00F025DD"/>
    <w:rsid w:val="00F06618"/>
    <w:rsid w:val="00F1189E"/>
    <w:rsid w:val="00F11B3C"/>
    <w:rsid w:val="00F12289"/>
    <w:rsid w:val="00F26086"/>
    <w:rsid w:val="00F2687C"/>
    <w:rsid w:val="00F30DF5"/>
    <w:rsid w:val="00F31A39"/>
    <w:rsid w:val="00F33274"/>
    <w:rsid w:val="00F369EB"/>
    <w:rsid w:val="00F4094F"/>
    <w:rsid w:val="00F4136A"/>
    <w:rsid w:val="00F43B6C"/>
    <w:rsid w:val="00F52B76"/>
    <w:rsid w:val="00F55076"/>
    <w:rsid w:val="00F56E10"/>
    <w:rsid w:val="00F614EB"/>
    <w:rsid w:val="00F6202A"/>
    <w:rsid w:val="00F666C4"/>
    <w:rsid w:val="00F74EFA"/>
    <w:rsid w:val="00F814B2"/>
    <w:rsid w:val="00F82CE6"/>
    <w:rsid w:val="00F8407F"/>
    <w:rsid w:val="00F878D6"/>
    <w:rsid w:val="00F9202D"/>
    <w:rsid w:val="00F923CF"/>
    <w:rsid w:val="00F93847"/>
    <w:rsid w:val="00F94C58"/>
    <w:rsid w:val="00FA1E18"/>
    <w:rsid w:val="00FA2F21"/>
    <w:rsid w:val="00FA3703"/>
    <w:rsid w:val="00FB0A21"/>
    <w:rsid w:val="00FB0DAC"/>
    <w:rsid w:val="00FB2D04"/>
    <w:rsid w:val="00FB3095"/>
    <w:rsid w:val="00FB7D86"/>
    <w:rsid w:val="00FC18B1"/>
    <w:rsid w:val="00FD1338"/>
    <w:rsid w:val="00FD1779"/>
    <w:rsid w:val="00FD6126"/>
    <w:rsid w:val="00FD7D3B"/>
    <w:rsid w:val="00FE187E"/>
    <w:rsid w:val="00FF0391"/>
    <w:rsid w:val="00FF2146"/>
    <w:rsid w:val="00FF40DF"/>
    <w:rsid w:val="00FF41E6"/>
    <w:rsid w:val="00FF56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5:docId w15:val="{71C4A0D6-94D5-4DD0-B378-A50AF0F23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B9E"/>
  </w:style>
  <w:style w:type="paragraph" w:styleId="Heading1">
    <w:name w:val="heading 1"/>
    <w:next w:val="Normal"/>
    <w:link w:val="Heading1Char"/>
    <w:uiPriority w:val="9"/>
    <w:qFormat/>
    <w:rsid w:val="00BF7DA1"/>
    <w:pPr>
      <w:keepNext/>
      <w:keepLines/>
      <w:numPr>
        <w:numId w:val="8"/>
      </w:numPr>
      <w:spacing w:before="480" w:after="0"/>
      <w:ind w:left="36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Heading1"/>
    <w:link w:val="Heading2Char"/>
    <w:uiPriority w:val="9"/>
    <w:unhideWhenUsed/>
    <w:qFormat/>
    <w:rsid w:val="00936BEF"/>
    <w:pPr>
      <w:numPr>
        <w:ilvl w:val="1"/>
      </w:numPr>
      <w:spacing w:before="200"/>
      <w:ind w:left="357" w:hanging="357"/>
      <w:outlineLvl w:val="1"/>
    </w:pPr>
    <w:rPr>
      <w:bCs w:val="0"/>
      <w:color w:val="4F81BD" w:themeColor="accent1"/>
      <w:sz w:val="28"/>
      <w:szCs w:val="26"/>
    </w:rPr>
  </w:style>
  <w:style w:type="paragraph" w:styleId="Heading3">
    <w:name w:val="heading 3"/>
    <w:basedOn w:val="Heading2"/>
    <w:next w:val="Normal"/>
    <w:link w:val="Heading3Char"/>
    <w:uiPriority w:val="9"/>
    <w:unhideWhenUsed/>
    <w:qFormat/>
    <w:rsid w:val="004D4C1C"/>
    <w:pPr>
      <w:numPr>
        <w:ilvl w:val="2"/>
      </w:numPr>
      <w:outlineLvl w:val="2"/>
    </w:pPr>
    <w:rPr>
      <w:bCs/>
      <w:sz w:val="24"/>
    </w:rPr>
  </w:style>
  <w:style w:type="paragraph" w:styleId="Heading4">
    <w:name w:val="heading 4"/>
    <w:basedOn w:val="Normal"/>
    <w:next w:val="Normal"/>
    <w:link w:val="Heading4Char"/>
    <w:uiPriority w:val="9"/>
    <w:unhideWhenUsed/>
    <w:qFormat/>
    <w:rsid w:val="00FE187E"/>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E187E"/>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5507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5507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5507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5507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6BEF"/>
    <w:rPr>
      <w:rFonts w:asciiTheme="majorHAnsi" w:eastAsiaTheme="majorEastAsia" w:hAnsiTheme="majorHAnsi" w:cstheme="majorBidi"/>
      <w:b/>
      <w:color w:val="4F81BD" w:themeColor="accent1"/>
      <w:sz w:val="28"/>
      <w:szCs w:val="26"/>
    </w:rPr>
  </w:style>
  <w:style w:type="character" w:customStyle="1" w:styleId="Heading1Char">
    <w:name w:val="Heading 1 Char"/>
    <w:basedOn w:val="DefaultParagraphFont"/>
    <w:link w:val="Heading1"/>
    <w:uiPriority w:val="9"/>
    <w:rsid w:val="00BF7DA1"/>
    <w:rPr>
      <w:rFonts w:asciiTheme="majorHAnsi" w:eastAsiaTheme="majorEastAsia" w:hAnsiTheme="majorHAnsi" w:cstheme="majorBidi"/>
      <w:b/>
      <w:bCs/>
      <w:color w:val="365F91" w:themeColor="accent1" w:themeShade="BF"/>
      <w:sz w:val="32"/>
      <w:szCs w:val="28"/>
    </w:rPr>
  </w:style>
  <w:style w:type="paragraph" w:styleId="ListParagraph">
    <w:name w:val="List Paragraph"/>
    <w:basedOn w:val="Normal"/>
    <w:uiPriority w:val="34"/>
    <w:qFormat/>
    <w:rsid w:val="009A27B7"/>
    <w:pPr>
      <w:ind w:left="720"/>
      <w:contextualSpacing/>
    </w:pPr>
  </w:style>
  <w:style w:type="character" w:customStyle="1" w:styleId="Heading3Char">
    <w:name w:val="Heading 3 Char"/>
    <w:basedOn w:val="DefaultParagraphFont"/>
    <w:link w:val="Heading3"/>
    <w:uiPriority w:val="9"/>
    <w:rsid w:val="004D4C1C"/>
    <w:rPr>
      <w:rFonts w:asciiTheme="majorHAnsi" w:eastAsiaTheme="majorEastAsia" w:hAnsiTheme="majorHAnsi" w:cstheme="majorBidi"/>
      <w:b/>
      <w:bCs/>
      <w:color w:val="4F81BD" w:themeColor="accent1"/>
      <w:sz w:val="24"/>
      <w:szCs w:val="26"/>
    </w:rPr>
  </w:style>
  <w:style w:type="numbering" w:customStyle="1" w:styleId="Headings101">
    <w:name w:val="Headings101"/>
    <w:uiPriority w:val="99"/>
    <w:rsid w:val="00FE187E"/>
    <w:pPr>
      <w:numPr>
        <w:numId w:val="24"/>
      </w:numPr>
    </w:pPr>
  </w:style>
  <w:style w:type="character" w:customStyle="1" w:styleId="Heading4Char">
    <w:name w:val="Heading 4 Char"/>
    <w:basedOn w:val="DefaultParagraphFont"/>
    <w:link w:val="Heading4"/>
    <w:uiPriority w:val="9"/>
    <w:rsid w:val="00FE187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E187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5507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5507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5507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55076"/>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qFormat/>
    <w:rsid w:val="007D47F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D47F2"/>
    <w:rPr>
      <w:rFonts w:eastAsiaTheme="minorEastAsia"/>
      <w:lang w:val="en-US"/>
    </w:rPr>
  </w:style>
  <w:style w:type="table" w:styleId="TableGrid">
    <w:name w:val="Table Grid"/>
    <w:basedOn w:val="TableNormal"/>
    <w:uiPriority w:val="59"/>
    <w:rsid w:val="007D4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7D47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C867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C867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B438D"/>
    <w:pPr>
      <w:numPr>
        <w:numId w:val="0"/>
      </w:numPr>
      <w:spacing w:before="240" w:line="259" w:lineRule="auto"/>
      <w:outlineLvl w:val="9"/>
    </w:pPr>
    <w:rPr>
      <w:b w:val="0"/>
      <w:bCs w:val="0"/>
      <w:szCs w:val="32"/>
      <w:lang w:val="en-US"/>
    </w:rPr>
  </w:style>
  <w:style w:type="paragraph" w:styleId="TOC1">
    <w:name w:val="toc 1"/>
    <w:basedOn w:val="Normal"/>
    <w:next w:val="Normal"/>
    <w:autoRedefine/>
    <w:uiPriority w:val="39"/>
    <w:unhideWhenUsed/>
    <w:qFormat/>
    <w:rsid w:val="001B438D"/>
    <w:pPr>
      <w:spacing w:after="100"/>
    </w:pPr>
  </w:style>
  <w:style w:type="paragraph" w:styleId="TOC2">
    <w:name w:val="toc 2"/>
    <w:basedOn w:val="Normal"/>
    <w:next w:val="Normal"/>
    <w:autoRedefine/>
    <w:uiPriority w:val="39"/>
    <w:unhideWhenUsed/>
    <w:qFormat/>
    <w:rsid w:val="001B438D"/>
    <w:pPr>
      <w:spacing w:after="100"/>
      <w:ind w:left="220"/>
    </w:pPr>
  </w:style>
  <w:style w:type="paragraph" w:styleId="TOC3">
    <w:name w:val="toc 3"/>
    <w:basedOn w:val="Normal"/>
    <w:next w:val="Normal"/>
    <w:autoRedefine/>
    <w:uiPriority w:val="39"/>
    <w:unhideWhenUsed/>
    <w:qFormat/>
    <w:rsid w:val="001B438D"/>
    <w:pPr>
      <w:spacing w:after="100"/>
      <w:ind w:left="440"/>
    </w:pPr>
  </w:style>
  <w:style w:type="character" w:styleId="Hyperlink">
    <w:name w:val="Hyperlink"/>
    <w:basedOn w:val="DefaultParagraphFont"/>
    <w:uiPriority w:val="99"/>
    <w:unhideWhenUsed/>
    <w:rsid w:val="001B438D"/>
    <w:rPr>
      <w:color w:val="0000FF" w:themeColor="hyperlink"/>
      <w:u w:val="single"/>
    </w:rPr>
  </w:style>
  <w:style w:type="paragraph" w:styleId="Header">
    <w:name w:val="header"/>
    <w:basedOn w:val="Normal"/>
    <w:link w:val="HeaderChar"/>
    <w:unhideWhenUsed/>
    <w:rsid w:val="00C4361F"/>
    <w:pPr>
      <w:tabs>
        <w:tab w:val="center" w:pos="4513"/>
        <w:tab w:val="right" w:pos="9026"/>
      </w:tabs>
      <w:spacing w:after="0" w:line="240" w:lineRule="auto"/>
    </w:pPr>
  </w:style>
  <w:style w:type="character" w:customStyle="1" w:styleId="HeaderChar">
    <w:name w:val="Header Char"/>
    <w:basedOn w:val="DefaultParagraphFont"/>
    <w:link w:val="Header"/>
    <w:rsid w:val="00C4361F"/>
  </w:style>
  <w:style w:type="paragraph" w:styleId="Footer">
    <w:name w:val="footer"/>
    <w:basedOn w:val="Normal"/>
    <w:link w:val="FooterChar"/>
    <w:uiPriority w:val="99"/>
    <w:unhideWhenUsed/>
    <w:rsid w:val="00C436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61F"/>
  </w:style>
  <w:style w:type="paragraph" w:styleId="BalloonText">
    <w:name w:val="Balloon Text"/>
    <w:basedOn w:val="Normal"/>
    <w:link w:val="BalloonTextChar"/>
    <w:uiPriority w:val="99"/>
    <w:semiHidden/>
    <w:unhideWhenUsed/>
    <w:rsid w:val="00986E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E6C"/>
    <w:rPr>
      <w:rFonts w:ascii="Tahoma" w:hAnsi="Tahoma" w:cs="Tahoma"/>
      <w:sz w:val="16"/>
      <w:szCs w:val="16"/>
    </w:rPr>
  </w:style>
  <w:style w:type="table" w:customStyle="1" w:styleId="TableGridLight2">
    <w:name w:val="Table Grid Light2"/>
    <w:basedOn w:val="TableNormal"/>
    <w:uiPriority w:val="40"/>
    <w:rsid w:val="005938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List-Accent11">
    <w:name w:val="Light List - Accent 11"/>
    <w:basedOn w:val="TableNormal"/>
    <w:uiPriority w:val="61"/>
    <w:rsid w:val="002F017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aption">
    <w:name w:val="caption"/>
    <w:basedOn w:val="Normal"/>
    <w:next w:val="Normal"/>
    <w:uiPriority w:val="35"/>
    <w:unhideWhenUsed/>
    <w:qFormat/>
    <w:rsid w:val="001650B8"/>
    <w:pPr>
      <w:spacing w:line="240" w:lineRule="auto"/>
    </w:pPr>
    <w:rPr>
      <w:b/>
      <w:bCs/>
      <w:i/>
      <w:color w:val="000000" w:themeColor="text1"/>
      <w:szCs w:val="18"/>
    </w:rPr>
  </w:style>
  <w:style w:type="paragraph" w:styleId="TableofFigures">
    <w:name w:val="table of figures"/>
    <w:basedOn w:val="Normal"/>
    <w:next w:val="Normal"/>
    <w:uiPriority w:val="99"/>
    <w:unhideWhenUsed/>
    <w:rsid w:val="003A3260"/>
    <w:pPr>
      <w:spacing w:after="0"/>
    </w:pPr>
  </w:style>
  <w:style w:type="paragraph" w:styleId="Title">
    <w:name w:val="Title"/>
    <w:basedOn w:val="Normal"/>
    <w:next w:val="Normal"/>
    <w:link w:val="TitleChar"/>
    <w:uiPriority w:val="10"/>
    <w:qFormat/>
    <w:rsid w:val="003A32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A3260"/>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2A4916"/>
    <w:rPr>
      <w:sz w:val="16"/>
      <w:szCs w:val="16"/>
    </w:rPr>
  </w:style>
  <w:style w:type="paragraph" w:styleId="CommentText">
    <w:name w:val="annotation text"/>
    <w:basedOn w:val="Normal"/>
    <w:link w:val="CommentTextChar"/>
    <w:uiPriority w:val="99"/>
    <w:semiHidden/>
    <w:unhideWhenUsed/>
    <w:rsid w:val="002A4916"/>
    <w:pPr>
      <w:spacing w:line="240" w:lineRule="auto"/>
    </w:pPr>
    <w:rPr>
      <w:sz w:val="20"/>
      <w:szCs w:val="20"/>
    </w:rPr>
  </w:style>
  <w:style w:type="character" w:customStyle="1" w:styleId="CommentTextChar">
    <w:name w:val="Comment Text Char"/>
    <w:basedOn w:val="DefaultParagraphFont"/>
    <w:link w:val="CommentText"/>
    <w:uiPriority w:val="99"/>
    <w:semiHidden/>
    <w:rsid w:val="002A4916"/>
    <w:rPr>
      <w:sz w:val="20"/>
      <w:szCs w:val="20"/>
    </w:rPr>
  </w:style>
  <w:style w:type="paragraph" w:styleId="CommentSubject">
    <w:name w:val="annotation subject"/>
    <w:basedOn w:val="CommentText"/>
    <w:next w:val="CommentText"/>
    <w:link w:val="CommentSubjectChar"/>
    <w:uiPriority w:val="99"/>
    <w:semiHidden/>
    <w:unhideWhenUsed/>
    <w:rsid w:val="002A4916"/>
    <w:rPr>
      <w:b/>
      <w:bCs/>
    </w:rPr>
  </w:style>
  <w:style w:type="character" w:customStyle="1" w:styleId="CommentSubjectChar">
    <w:name w:val="Comment Subject Char"/>
    <w:basedOn w:val="CommentTextChar"/>
    <w:link w:val="CommentSubject"/>
    <w:uiPriority w:val="99"/>
    <w:semiHidden/>
    <w:rsid w:val="002A4916"/>
    <w:rPr>
      <w:b/>
      <w:bCs/>
      <w:sz w:val="20"/>
      <w:szCs w:val="20"/>
    </w:rPr>
  </w:style>
  <w:style w:type="paragraph" w:styleId="Revision">
    <w:name w:val="Revision"/>
    <w:hidden/>
    <w:uiPriority w:val="99"/>
    <w:semiHidden/>
    <w:rsid w:val="00E73BB5"/>
    <w:pPr>
      <w:spacing w:after="0" w:line="240" w:lineRule="auto"/>
    </w:pPr>
  </w:style>
  <w:style w:type="table" w:styleId="LightShading-Accent5">
    <w:name w:val="Light Shading Accent 5"/>
    <w:basedOn w:val="TableNormal"/>
    <w:uiPriority w:val="60"/>
    <w:unhideWhenUsed/>
    <w:rsid w:val="007E4D90"/>
    <w:pPr>
      <w:spacing w:after="0" w:line="240" w:lineRule="auto"/>
    </w:pPr>
    <w:rPr>
      <w:rFonts w:eastAsiaTheme="minorEastAsia"/>
      <w:color w:val="31849B" w:themeColor="accent5" w:themeShade="BF"/>
      <w:lang w:eastAsia="en-IE"/>
    </w:rPr>
    <w:tblPr>
      <w:tblStyleRowBandSize w:val="1"/>
      <w:tblStyleColBandSize w:val="1"/>
      <w:tblBorders>
        <w:top w:val="single" w:sz="8" w:space="0" w:color="4BACC6" w:themeColor="accent5"/>
        <w:bottom w:val="single" w:sz="8" w:space="0" w:color="4BACC6" w:themeColor="accent5"/>
      </w:tblBorders>
    </w:tblPr>
    <w:tblStylePr w:type="fir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unhideWhenUsed/>
    <w:rsid w:val="007E4D90"/>
    <w:pPr>
      <w:spacing w:after="0" w:line="240" w:lineRule="auto"/>
    </w:pPr>
    <w:rPr>
      <w:rFonts w:eastAsiaTheme="minorEastAsia"/>
      <w:lang w:eastAsia="en-I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Autospacing="0" w:afterLines="0" w:afterAutospacing="0" w:line="240" w:lineRule="auto"/>
      </w:pPr>
      <w:rPr>
        <w:b/>
        <w:bCs/>
        <w:color w:val="FFFFFF" w:themeColor="background1"/>
      </w:rPr>
      <w:tblPr/>
      <w:tcPr>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ediumShading2-Accent11">
    <w:name w:val="Medium Shading 2 - Accent 11"/>
    <w:basedOn w:val="TableNormal"/>
    <w:uiPriority w:val="64"/>
    <w:rsid w:val="007E4D90"/>
    <w:pPr>
      <w:spacing w:after="0" w:line="240" w:lineRule="auto"/>
    </w:pPr>
    <w:rPr>
      <w:rFonts w:eastAsiaTheme="minorEastAsi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7E4D90"/>
    <w:pPr>
      <w:spacing w:after="0" w:line="240" w:lineRule="auto"/>
    </w:pPr>
    <w:rPr>
      <w:rFonts w:eastAsiaTheme="minorEastAsia"/>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Shading-Accent11">
    <w:name w:val="Light Shading - Accent 11"/>
    <w:basedOn w:val="TableNormal"/>
    <w:uiPriority w:val="60"/>
    <w:rsid w:val="001470AE"/>
    <w:pPr>
      <w:spacing w:after="0" w:line="240" w:lineRule="auto"/>
    </w:pPr>
    <w:rPr>
      <w:rFonts w:eastAsiaTheme="minorEastAsia"/>
      <w:color w:val="365F91" w:themeColor="accent1" w:themeShade="BF"/>
      <w:lang w:eastAsia="en-I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GridTable5Dark-Accent11">
    <w:name w:val="Grid Table 5 Dark - Accent 11"/>
    <w:basedOn w:val="TableNormal"/>
    <w:uiPriority w:val="50"/>
    <w:rsid w:val="001470AE"/>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425">
      <w:bodyDiv w:val="1"/>
      <w:marLeft w:val="0"/>
      <w:marRight w:val="0"/>
      <w:marTop w:val="0"/>
      <w:marBottom w:val="0"/>
      <w:divBdr>
        <w:top w:val="none" w:sz="0" w:space="0" w:color="auto"/>
        <w:left w:val="none" w:sz="0" w:space="0" w:color="auto"/>
        <w:bottom w:val="none" w:sz="0" w:space="0" w:color="auto"/>
        <w:right w:val="none" w:sz="0" w:space="0" w:color="auto"/>
      </w:divBdr>
    </w:div>
    <w:div w:id="79642495">
      <w:bodyDiv w:val="1"/>
      <w:marLeft w:val="0"/>
      <w:marRight w:val="0"/>
      <w:marTop w:val="0"/>
      <w:marBottom w:val="0"/>
      <w:divBdr>
        <w:top w:val="none" w:sz="0" w:space="0" w:color="auto"/>
        <w:left w:val="none" w:sz="0" w:space="0" w:color="auto"/>
        <w:bottom w:val="none" w:sz="0" w:space="0" w:color="auto"/>
        <w:right w:val="none" w:sz="0" w:space="0" w:color="auto"/>
      </w:divBdr>
    </w:div>
    <w:div w:id="161356604">
      <w:bodyDiv w:val="1"/>
      <w:marLeft w:val="0"/>
      <w:marRight w:val="0"/>
      <w:marTop w:val="0"/>
      <w:marBottom w:val="0"/>
      <w:divBdr>
        <w:top w:val="none" w:sz="0" w:space="0" w:color="auto"/>
        <w:left w:val="none" w:sz="0" w:space="0" w:color="auto"/>
        <w:bottom w:val="none" w:sz="0" w:space="0" w:color="auto"/>
        <w:right w:val="none" w:sz="0" w:space="0" w:color="auto"/>
      </w:divBdr>
    </w:div>
    <w:div w:id="177234719">
      <w:bodyDiv w:val="1"/>
      <w:marLeft w:val="0"/>
      <w:marRight w:val="0"/>
      <w:marTop w:val="0"/>
      <w:marBottom w:val="0"/>
      <w:divBdr>
        <w:top w:val="none" w:sz="0" w:space="0" w:color="auto"/>
        <w:left w:val="none" w:sz="0" w:space="0" w:color="auto"/>
        <w:bottom w:val="none" w:sz="0" w:space="0" w:color="auto"/>
        <w:right w:val="none" w:sz="0" w:space="0" w:color="auto"/>
      </w:divBdr>
    </w:div>
    <w:div w:id="247883148">
      <w:bodyDiv w:val="1"/>
      <w:marLeft w:val="0"/>
      <w:marRight w:val="0"/>
      <w:marTop w:val="0"/>
      <w:marBottom w:val="0"/>
      <w:divBdr>
        <w:top w:val="none" w:sz="0" w:space="0" w:color="auto"/>
        <w:left w:val="none" w:sz="0" w:space="0" w:color="auto"/>
        <w:bottom w:val="none" w:sz="0" w:space="0" w:color="auto"/>
        <w:right w:val="none" w:sz="0" w:space="0" w:color="auto"/>
      </w:divBdr>
    </w:div>
    <w:div w:id="333263343">
      <w:bodyDiv w:val="1"/>
      <w:marLeft w:val="0"/>
      <w:marRight w:val="0"/>
      <w:marTop w:val="0"/>
      <w:marBottom w:val="0"/>
      <w:divBdr>
        <w:top w:val="none" w:sz="0" w:space="0" w:color="auto"/>
        <w:left w:val="none" w:sz="0" w:space="0" w:color="auto"/>
        <w:bottom w:val="none" w:sz="0" w:space="0" w:color="auto"/>
        <w:right w:val="none" w:sz="0" w:space="0" w:color="auto"/>
      </w:divBdr>
    </w:div>
    <w:div w:id="347487858">
      <w:bodyDiv w:val="1"/>
      <w:marLeft w:val="0"/>
      <w:marRight w:val="0"/>
      <w:marTop w:val="0"/>
      <w:marBottom w:val="0"/>
      <w:divBdr>
        <w:top w:val="none" w:sz="0" w:space="0" w:color="auto"/>
        <w:left w:val="none" w:sz="0" w:space="0" w:color="auto"/>
        <w:bottom w:val="none" w:sz="0" w:space="0" w:color="auto"/>
        <w:right w:val="none" w:sz="0" w:space="0" w:color="auto"/>
      </w:divBdr>
    </w:div>
    <w:div w:id="411512508">
      <w:bodyDiv w:val="1"/>
      <w:marLeft w:val="0"/>
      <w:marRight w:val="0"/>
      <w:marTop w:val="0"/>
      <w:marBottom w:val="0"/>
      <w:divBdr>
        <w:top w:val="none" w:sz="0" w:space="0" w:color="auto"/>
        <w:left w:val="none" w:sz="0" w:space="0" w:color="auto"/>
        <w:bottom w:val="none" w:sz="0" w:space="0" w:color="auto"/>
        <w:right w:val="none" w:sz="0" w:space="0" w:color="auto"/>
      </w:divBdr>
    </w:div>
    <w:div w:id="458691639">
      <w:bodyDiv w:val="1"/>
      <w:marLeft w:val="0"/>
      <w:marRight w:val="0"/>
      <w:marTop w:val="0"/>
      <w:marBottom w:val="0"/>
      <w:divBdr>
        <w:top w:val="none" w:sz="0" w:space="0" w:color="auto"/>
        <w:left w:val="none" w:sz="0" w:space="0" w:color="auto"/>
        <w:bottom w:val="none" w:sz="0" w:space="0" w:color="auto"/>
        <w:right w:val="none" w:sz="0" w:space="0" w:color="auto"/>
      </w:divBdr>
    </w:div>
    <w:div w:id="514273731">
      <w:bodyDiv w:val="1"/>
      <w:marLeft w:val="0"/>
      <w:marRight w:val="0"/>
      <w:marTop w:val="0"/>
      <w:marBottom w:val="0"/>
      <w:divBdr>
        <w:top w:val="none" w:sz="0" w:space="0" w:color="auto"/>
        <w:left w:val="none" w:sz="0" w:space="0" w:color="auto"/>
        <w:bottom w:val="none" w:sz="0" w:space="0" w:color="auto"/>
        <w:right w:val="none" w:sz="0" w:space="0" w:color="auto"/>
      </w:divBdr>
    </w:div>
    <w:div w:id="640769414">
      <w:bodyDiv w:val="1"/>
      <w:marLeft w:val="0"/>
      <w:marRight w:val="0"/>
      <w:marTop w:val="0"/>
      <w:marBottom w:val="0"/>
      <w:divBdr>
        <w:top w:val="none" w:sz="0" w:space="0" w:color="auto"/>
        <w:left w:val="none" w:sz="0" w:space="0" w:color="auto"/>
        <w:bottom w:val="none" w:sz="0" w:space="0" w:color="auto"/>
        <w:right w:val="none" w:sz="0" w:space="0" w:color="auto"/>
      </w:divBdr>
    </w:div>
    <w:div w:id="659426119">
      <w:bodyDiv w:val="1"/>
      <w:marLeft w:val="0"/>
      <w:marRight w:val="0"/>
      <w:marTop w:val="0"/>
      <w:marBottom w:val="0"/>
      <w:divBdr>
        <w:top w:val="none" w:sz="0" w:space="0" w:color="auto"/>
        <w:left w:val="none" w:sz="0" w:space="0" w:color="auto"/>
        <w:bottom w:val="none" w:sz="0" w:space="0" w:color="auto"/>
        <w:right w:val="none" w:sz="0" w:space="0" w:color="auto"/>
      </w:divBdr>
    </w:div>
    <w:div w:id="674767465">
      <w:bodyDiv w:val="1"/>
      <w:marLeft w:val="0"/>
      <w:marRight w:val="0"/>
      <w:marTop w:val="0"/>
      <w:marBottom w:val="0"/>
      <w:divBdr>
        <w:top w:val="none" w:sz="0" w:space="0" w:color="auto"/>
        <w:left w:val="none" w:sz="0" w:space="0" w:color="auto"/>
        <w:bottom w:val="none" w:sz="0" w:space="0" w:color="auto"/>
        <w:right w:val="none" w:sz="0" w:space="0" w:color="auto"/>
      </w:divBdr>
    </w:div>
    <w:div w:id="792551800">
      <w:bodyDiv w:val="1"/>
      <w:marLeft w:val="0"/>
      <w:marRight w:val="0"/>
      <w:marTop w:val="0"/>
      <w:marBottom w:val="0"/>
      <w:divBdr>
        <w:top w:val="none" w:sz="0" w:space="0" w:color="auto"/>
        <w:left w:val="none" w:sz="0" w:space="0" w:color="auto"/>
        <w:bottom w:val="none" w:sz="0" w:space="0" w:color="auto"/>
        <w:right w:val="none" w:sz="0" w:space="0" w:color="auto"/>
      </w:divBdr>
    </w:div>
    <w:div w:id="868837105">
      <w:bodyDiv w:val="1"/>
      <w:marLeft w:val="0"/>
      <w:marRight w:val="0"/>
      <w:marTop w:val="0"/>
      <w:marBottom w:val="0"/>
      <w:divBdr>
        <w:top w:val="none" w:sz="0" w:space="0" w:color="auto"/>
        <w:left w:val="none" w:sz="0" w:space="0" w:color="auto"/>
        <w:bottom w:val="none" w:sz="0" w:space="0" w:color="auto"/>
        <w:right w:val="none" w:sz="0" w:space="0" w:color="auto"/>
      </w:divBdr>
    </w:div>
    <w:div w:id="923878712">
      <w:bodyDiv w:val="1"/>
      <w:marLeft w:val="0"/>
      <w:marRight w:val="0"/>
      <w:marTop w:val="0"/>
      <w:marBottom w:val="0"/>
      <w:divBdr>
        <w:top w:val="none" w:sz="0" w:space="0" w:color="auto"/>
        <w:left w:val="none" w:sz="0" w:space="0" w:color="auto"/>
        <w:bottom w:val="none" w:sz="0" w:space="0" w:color="auto"/>
        <w:right w:val="none" w:sz="0" w:space="0" w:color="auto"/>
      </w:divBdr>
    </w:div>
    <w:div w:id="929897950">
      <w:bodyDiv w:val="1"/>
      <w:marLeft w:val="0"/>
      <w:marRight w:val="0"/>
      <w:marTop w:val="0"/>
      <w:marBottom w:val="0"/>
      <w:divBdr>
        <w:top w:val="none" w:sz="0" w:space="0" w:color="auto"/>
        <w:left w:val="none" w:sz="0" w:space="0" w:color="auto"/>
        <w:bottom w:val="none" w:sz="0" w:space="0" w:color="auto"/>
        <w:right w:val="none" w:sz="0" w:space="0" w:color="auto"/>
      </w:divBdr>
    </w:div>
    <w:div w:id="1020668640">
      <w:bodyDiv w:val="1"/>
      <w:marLeft w:val="0"/>
      <w:marRight w:val="0"/>
      <w:marTop w:val="0"/>
      <w:marBottom w:val="0"/>
      <w:divBdr>
        <w:top w:val="none" w:sz="0" w:space="0" w:color="auto"/>
        <w:left w:val="none" w:sz="0" w:space="0" w:color="auto"/>
        <w:bottom w:val="none" w:sz="0" w:space="0" w:color="auto"/>
        <w:right w:val="none" w:sz="0" w:space="0" w:color="auto"/>
      </w:divBdr>
    </w:div>
    <w:div w:id="1063797625">
      <w:bodyDiv w:val="1"/>
      <w:marLeft w:val="0"/>
      <w:marRight w:val="0"/>
      <w:marTop w:val="0"/>
      <w:marBottom w:val="0"/>
      <w:divBdr>
        <w:top w:val="none" w:sz="0" w:space="0" w:color="auto"/>
        <w:left w:val="none" w:sz="0" w:space="0" w:color="auto"/>
        <w:bottom w:val="none" w:sz="0" w:space="0" w:color="auto"/>
        <w:right w:val="none" w:sz="0" w:space="0" w:color="auto"/>
      </w:divBdr>
    </w:div>
    <w:div w:id="1069422211">
      <w:bodyDiv w:val="1"/>
      <w:marLeft w:val="0"/>
      <w:marRight w:val="0"/>
      <w:marTop w:val="0"/>
      <w:marBottom w:val="0"/>
      <w:divBdr>
        <w:top w:val="none" w:sz="0" w:space="0" w:color="auto"/>
        <w:left w:val="none" w:sz="0" w:space="0" w:color="auto"/>
        <w:bottom w:val="none" w:sz="0" w:space="0" w:color="auto"/>
        <w:right w:val="none" w:sz="0" w:space="0" w:color="auto"/>
      </w:divBdr>
    </w:div>
    <w:div w:id="1136876023">
      <w:bodyDiv w:val="1"/>
      <w:marLeft w:val="0"/>
      <w:marRight w:val="0"/>
      <w:marTop w:val="0"/>
      <w:marBottom w:val="0"/>
      <w:divBdr>
        <w:top w:val="none" w:sz="0" w:space="0" w:color="auto"/>
        <w:left w:val="none" w:sz="0" w:space="0" w:color="auto"/>
        <w:bottom w:val="none" w:sz="0" w:space="0" w:color="auto"/>
        <w:right w:val="none" w:sz="0" w:space="0" w:color="auto"/>
      </w:divBdr>
    </w:div>
    <w:div w:id="1329092412">
      <w:bodyDiv w:val="1"/>
      <w:marLeft w:val="0"/>
      <w:marRight w:val="0"/>
      <w:marTop w:val="0"/>
      <w:marBottom w:val="0"/>
      <w:divBdr>
        <w:top w:val="none" w:sz="0" w:space="0" w:color="auto"/>
        <w:left w:val="none" w:sz="0" w:space="0" w:color="auto"/>
        <w:bottom w:val="none" w:sz="0" w:space="0" w:color="auto"/>
        <w:right w:val="none" w:sz="0" w:space="0" w:color="auto"/>
      </w:divBdr>
    </w:div>
    <w:div w:id="1341927164">
      <w:bodyDiv w:val="1"/>
      <w:marLeft w:val="0"/>
      <w:marRight w:val="0"/>
      <w:marTop w:val="0"/>
      <w:marBottom w:val="0"/>
      <w:divBdr>
        <w:top w:val="none" w:sz="0" w:space="0" w:color="auto"/>
        <w:left w:val="none" w:sz="0" w:space="0" w:color="auto"/>
        <w:bottom w:val="none" w:sz="0" w:space="0" w:color="auto"/>
        <w:right w:val="none" w:sz="0" w:space="0" w:color="auto"/>
      </w:divBdr>
    </w:div>
    <w:div w:id="1346904640">
      <w:bodyDiv w:val="1"/>
      <w:marLeft w:val="0"/>
      <w:marRight w:val="0"/>
      <w:marTop w:val="0"/>
      <w:marBottom w:val="0"/>
      <w:divBdr>
        <w:top w:val="none" w:sz="0" w:space="0" w:color="auto"/>
        <w:left w:val="none" w:sz="0" w:space="0" w:color="auto"/>
        <w:bottom w:val="none" w:sz="0" w:space="0" w:color="auto"/>
        <w:right w:val="none" w:sz="0" w:space="0" w:color="auto"/>
      </w:divBdr>
    </w:div>
    <w:div w:id="1478570134">
      <w:bodyDiv w:val="1"/>
      <w:marLeft w:val="0"/>
      <w:marRight w:val="0"/>
      <w:marTop w:val="0"/>
      <w:marBottom w:val="0"/>
      <w:divBdr>
        <w:top w:val="none" w:sz="0" w:space="0" w:color="auto"/>
        <w:left w:val="none" w:sz="0" w:space="0" w:color="auto"/>
        <w:bottom w:val="none" w:sz="0" w:space="0" w:color="auto"/>
        <w:right w:val="none" w:sz="0" w:space="0" w:color="auto"/>
      </w:divBdr>
    </w:div>
    <w:div w:id="1510833132">
      <w:bodyDiv w:val="1"/>
      <w:marLeft w:val="0"/>
      <w:marRight w:val="0"/>
      <w:marTop w:val="0"/>
      <w:marBottom w:val="0"/>
      <w:divBdr>
        <w:top w:val="none" w:sz="0" w:space="0" w:color="auto"/>
        <w:left w:val="none" w:sz="0" w:space="0" w:color="auto"/>
        <w:bottom w:val="none" w:sz="0" w:space="0" w:color="auto"/>
        <w:right w:val="none" w:sz="0" w:space="0" w:color="auto"/>
      </w:divBdr>
    </w:div>
    <w:div w:id="1630814924">
      <w:bodyDiv w:val="1"/>
      <w:marLeft w:val="0"/>
      <w:marRight w:val="0"/>
      <w:marTop w:val="0"/>
      <w:marBottom w:val="0"/>
      <w:divBdr>
        <w:top w:val="none" w:sz="0" w:space="0" w:color="auto"/>
        <w:left w:val="none" w:sz="0" w:space="0" w:color="auto"/>
        <w:bottom w:val="none" w:sz="0" w:space="0" w:color="auto"/>
        <w:right w:val="none" w:sz="0" w:space="0" w:color="auto"/>
      </w:divBdr>
    </w:div>
    <w:div w:id="1647002758">
      <w:bodyDiv w:val="1"/>
      <w:marLeft w:val="0"/>
      <w:marRight w:val="0"/>
      <w:marTop w:val="0"/>
      <w:marBottom w:val="0"/>
      <w:divBdr>
        <w:top w:val="none" w:sz="0" w:space="0" w:color="auto"/>
        <w:left w:val="none" w:sz="0" w:space="0" w:color="auto"/>
        <w:bottom w:val="none" w:sz="0" w:space="0" w:color="auto"/>
        <w:right w:val="none" w:sz="0" w:space="0" w:color="auto"/>
      </w:divBdr>
    </w:div>
    <w:div w:id="1705667410">
      <w:bodyDiv w:val="1"/>
      <w:marLeft w:val="0"/>
      <w:marRight w:val="0"/>
      <w:marTop w:val="0"/>
      <w:marBottom w:val="0"/>
      <w:divBdr>
        <w:top w:val="none" w:sz="0" w:space="0" w:color="auto"/>
        <w:left w:val="none" w:sz="0" w:space="0" w:color="auto"/>
        <w:bottom w:val="none" w:sz="0" w:space="0" w:color="auto"/>
        <w:right w:val="none" w:sz="0" w:space="0" w:color="auto"/>
      </w:divBdr>
    </w:div>
    <w:div w:id="2065330274">
      <w:bodyDiv w:val="1"/>
      <w:marLeft w:val="0"/>
      <w:marRight w:val="0"/>
      <w:marTop w:val="0"/>
      <w:marBottom w:val="0"/>
      <w:divBdr>
        <w:top w:val="none" w:sz="0" w:space="0" w:color="auto"/>
        <w:left w:val="none" w:sz="0" w:space="0" w:color="auto"/>
        <w:bottom w:val="none" w:sz="0" w:space="0" w:color="auto"/>
        <w:right w:val="none" w:sz="0" w:space="0" w:color="auto"/>
      </w:divBdr>
    </w:div>
    <w:div w:id="214296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lynn\Documents\Cathx\Cathx%20Ocean%202012.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fbrennan\Desktop\Strobe%20Scope%20data\A32%204Hz%20IPSU%20IL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ergal\Desktop\Strobe%20single%20sh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IPSU</c:v>
          </c:tx>
          <c:spPr>
            <a:ln w="3175"/>
          </c:spPr>
          <c:marker>
            <c:symbol val="none"/>
          </c:marker>
          <c:xVal>
            <c:numRef>
              <c:f>ILED_1!$A$1:$A$10007</c:f>
              <c:numCache>
                <c:formatCode>0.00E+00</c:formatCode>
                <c:ptCount val="10007"/>
                <c:pt idx="0">
                  <c:v>4.0000000000000179E-5</c:v>
                </c:pt>
                <c:pt idx="1">
                  <c:v>8.0000000000000345E-5</c:v>
                </c:pt>
                <c:pt idx="2">
                  <c:v>1.2000000000000045E-4</c:v>
                </c:pt>
                <c:pt idx="3">
                  <c:v>1.6000000000000085E-4</c:v>
                </c:pt>
                <c:pt idx="4">
                  <c:v>2.0000000000000052E-4</c:v>
                </c:pt>
                <c:pt idx="5">
                  <c:v>2.4000000000000052E-4</c:v>
                </c:pt>
                <c:pt idx="6">
                  <c:v>2.8000000000000046E-4</c:v>
                </c:pt>
                <c:pt idx="7">
                  <c:v>3.2000000000000182E-4</c:v>
                </c:pt>
                <c:pt idx="8">
                  <c:v>3.6000000000000154E-4</c:v>
                </c:pt>
                <c:pt idx="9">
                  <c:v>4.0000000000000034E-4</c:v>
                </c:pt>
                <c:pt idx="10">
                  <c:v>4.4000000000000218E-4</c:v>
                </c:pt>
                <c:pt idx="11">
                  <c:v>4.8000000000000034E-4</c:v>
                </c:pt>
                <c:pt idx="12">
                  <c:v>5.2000000000000201E-4</c:v>
                </c:pt>
                <c:pt idx="13">
                  <c:v>5.6000000000000093E-4</c:v>
                </c:pt>
                <c:pt idx="14">
                  <c:v>6.0000000000000222E-4</c:v>
                </c:pt>
                <c:pt idx="15">
                  <c:v>6.400000000000032E-4</c:v>
                </c:pt>
                <c:pt idx="16">
                  <c:v>6.8000000000000124E-4</c:v>
                </c:pt>
                <c:pt idx="17">
                  <c:v>7.2000000000000341E-4</c:v>
                </c:pt>
                <c:pt idx="18">
                  <c:v>7.6000000000000123E-4</c:v>
                </c:pt>
                <c:pt idx="19">
                  <c:v>8.0000000000000264E-4</c:v>
                </c:pt>
                <c:pt idx="20">
                  <c:v>8.4000000000000372E-4</c:v>
                </c:pt>
                <c:pt idx="21">
                  <c:v>8.8000000000000415E-4</c:v>
                </c:pt>
                <c:pt idx="22">
                  <c:v>9.2000000000000046E-4</c:v>
                </c:pt>
                <c:pt idx="23">
                  <c:v>9.6000000000000067E-4</c:v>
                </c:pt>
                <c:pt idx="24">
                  <c:v>1.0000000000000039E-3</c:v>
                </c:pt>
                <c:pt idx="25">
                  <c:v>1.0399999999999962E-3</c:v>
                </c:pt>
                <c:pt idx="26">
                  <c:v>1.0800000000000037E-3</c:v>
                </c:pt>
                <c:pt idx="27">
                  <c:v>1.1199999999999999E-3</c:v>
                </c:pt>
                <c:pt idx="28">
                  <c:v>1.1600000000000067E-3</c:v>
                </c:pt>
                <c:pt idx="29">
                  <c:v>1.1999999999999999E-3</c:v>
                </c:pt>
                <c:pt idx="30">
                  <c:v>1.2400000000000037E-3</c:v>
                </c:pt>
                <c:pt idx="31">
                  <c:v>1.2800000000000049E-3</c:v>
                </c:pt>
                <c:pt idx="32">
                  <c:v>1.3200000000000052E-3</c:v>
                </c:pt>
                <c:pt idx="33">
                  <c:v>1.3600000000000055E-3</c:v>
                </c:pt>
                <c:pt idx="34">
                  <c:v>1.4000000000000037E-3</c:v>
                </c:pt>
                <c:pt idx="35">
                  <c:v>1.4400000000000001E-3</c:v>
                </c:pt>
                <c:pt idx="36">
                  <c:v>1.4800000000000021E-3</c:v>
                </c:pt>
                <c:pt idx="37">
                  <c:v>1.5200000000000046E-3</c:v>
                </c:pt>
                <c:pt idx="38">
                  <c:v>1.5600000000000063E-3</c:v>
                </c:pt>
                <c:pt idx="39">
                  <c:v>1.6000000000000064E-3</c:v>
                </c:pt>
                <c:pt idx="40">
                  <c:v>1.6400000000000067E-3</c:v>
                </c:pt>
                <c:pt idx="41">
                  <c:v>1.6800000000000077E-3</c:v>
                </c:pt>
                <c:pt idx="42">
                  <c:v>1.7200000000000052E-3</c:v>
                </c:pt>
                <c:pt idx="43">
                  <c:v>1.7600000000000046E-3</c:v>
                </c:pt>
                <c:pt idx="44">
                  <c:v>1.800000000000006E-3</c:v>
                </c:pt>
                <c:pt idx="45">
                  <c:v>1.8400000000000074E-3</c:v>
                </c:pt>
                <c:pt idx="46">
                  <c:v>1.8799999999999999E-3</c:v>
                </c:pt>
                <c:pt idx="47">
                  <c:v>1.9200000000000085E-3</c:v>
                </c:pt>
                <c:pt idx="48">
                  <c:v>1.9599999999999999E-3</c:v>
                </c:pt>
                <c:pt idx="49">
                  <c:v>2.0000000000000052E-3</c:v>
                </c:pt>
                <c:pt idx="50">
                  <c:v>2.0400000000000084E-3</c:v>
                </c:pt>
                <c:pt idx="51">
                  <c:v>2.0799999999999998E-3</c:v>
                </c:pt>
                <c:pt idx="52">
                  <c:v>2.1199999999999999E-3</c:v>
                </c:pt>
                <c:pt idx="53">
                  <c:v>2.1600000000000052E-3</c:v>
                </c:pt>
                <c:pt idx="54">
                  <c:v>2.2000000000000079E-3</c:v>
                </c:pt>
                <c:pt idx="55">
                  <c:v>2.2400000000000093E-3</c:v>
                </c:pt>
                <c:pt idx="56">
                  <c:v>2.2800000000000112E-3</c:v>
                </c:pt>
                <c:pt idx="57">
                  <c:v>2.32E-3</c:v>
                </c:pt>
                <c:pt idx="58">
                  <c:v>2.3600000000000001E-3</c:v>
                </c:pt>
                <c:pt idx="59">
                  <c:v>2.3999999999999998E-3</c:v>
                </c:pt>
                <c:pt idx="60">
                  <c:v>2.4399999999999999E-3</c:v>
                </c:pt>
                <c:pt idx="61">
                  <c:v>2.4800000000000052E-3</c:v>
                </c:pt>
                <c:pt idx="62">
                  <c:v>2.5200000000000079E-3</c:v>
                </c:pt>
                <c:pt idx="63">
                  <c:v>2.5600000000000089E-3</c:v>
                </c:pt>
                <c:pt idx="64">
                  <c:v>2.5999999999999999E-3</c:v>
                </c:pt>
                <c:pt idx="65">
                  <c:v>2.6400000000000108E-3</c:v>
                </c:pt>
                <c:pt idx="66">
                  <c:v>2.6800000000000096E-3</c:v>
                </c:pt>
                <c:pt idx="67">
                  <c:v>2.7200000000000093E-3</c:v>
                </c:pt>
                <c:pt idx="68">
                  <c:v>2.7600000000000098E-3</c:v>
                </c:pt>
                <c:pt idx="69">
                  <c:v>2.8000000000000052E-3</c:v>
                </c:pt>
                <c:pt idx="70">
                  <c:v>2.8400000000000079E-3</c:v>
                </c:pt>
                <c:pt idx="71">
                  <c:v>2.8800000000000002E-3</c:v>
                </c:pt>
                <c:pt idx="72">
                  <c:v>2.9199999999999999E-3</c:v>
                </c:pt>
                <c:pt idx="73">
                  <c:v>2.9600000000000052E-3</c:v>
                </c:pt>
                <c:pt idx="74">
                  <c:v>3.0000000000000079E-3</c:v>
                </c:pt>
                <c:pt idx="75">
                  <c:v>3.0400000000000084E-3</c:v>
                </c:pt>
                <c:pt idx="76">
                  <c:v>3.0800000000000094E-3</c:v>
                </c:pt>
                <c:pt idx="77">
                  <c:v>3.1200000000000112E-3</c:v>
                </c:pt>
                <c:pt idx="78">
                  <c:v>3.1600000000000126E-3</c:v>
                </c:pt>
                <c:pt idx="79">
                  <c:v>3.2000000000000123E-3</c:v>
                </c:pt>
                <c:pt idx="80">
                  <c:v>3.240000000000012E-3</c:v>
                </c:pt>
                <c:pt idx="81">
                  <c:v>3.2800000000000121E-3</c:v>
                </c:pt>
                <c:pt idx="82">
                  <c:v>3.3200000000000052E-3</c:v>
                </c:pt>
                <c:pt idx="83">
                  <c:v>3.3600000000000079E-3</c:v>
                </c:pt>
                <c:pt idx="84">
                  <c:v>3.4000000000000094E-3</c:v>
                </c:pt>
                <c:pt idx="85">
                  <c:v>3.4399999999999999E-3</c:v>
                </c:pt>
                <c:pt idx="86">
                  <c:v>3.4800000000000096E-3</c:v>
                </c:pt>
                <c:pt idx="87">
                  <c:v>3.5200000000000084E-3</c:v>
                </c:pt>
                <c:pt idx="88">
                  <c:v>3.5600000000000093E-3</c:v>
                </c:pt>
                <c:pt idx="89">
                  <c:v>3.6000000000000112E-3</c:v>
                </c:pt>
                <c:pt idx="90">
                  <c:v>3.6400000000000135E-3</c:v>
                </c:pt>
                <c:pt idx="91">
                  <c:v>3.6800000000000153E-3</c:v>
                </c:pt>
                <c:pt idx="92">
                  <c:v>3.720000000000015E-3</c:v>
                </c:pt>
                <c:pt idx="93">
                  <c:v>3.7600000000000155E-3</c:v>
                </c:pt>
                <c:pt idx="94">
                  <c:v>3.8000000000000052E-3</c:v>
                </c:pt>
                <c:pt idx="95">
                  <c:v>3.8400000000000079E-3</c:v>
                </c:pt>
                <c:pt idx="96">
                  <c:v>3.8800000000000089E-3</c:v>
                </c:pt>
                <c:pt idx="97">
                  <c:v>3.9199999999999999E-3</c:v>
                </c:pt>
                <c:pt idx="98">
                  <c:v>3.9600000000000052E-3</c:v>
                </c:pt>
                <c:pt idx="99">
                  <c:v>4.0000000000000114E-3</c:v>
                </c:pt>
                <c:pt idx="100">
                  <c:v>4.0400000000000123E-3</c:v>
                </c:pt>
                <c:pt idx="101">
                  <c:v>4.0800000000000124E-3</c:v>
                </c:pt>
                <c:pt idx="102">
                  <c:v>4.1199999999999995E-3</c:v>
                </c:pt>
                <c:pt idx="103">
                  <c:v>4.1599999999999996E-3</c:v>
                </c:pt>
                <c:pt idx="104">
                  <c:v>4.1999999999999997E-3</c:v>
                </c:pt>
                <c:pt idx="105">
                  <c:v>4.2400000000000024E-3</c:v>
                </c:pt>
                <c:pt idx="106">
                  <c:v>4.2800000000000034E-3</c:v>
                </c:pt>
                <c:pt idx="107">
                  <c:v>4.3200000000000001E-3</c:v>
                </c:pt>
                <c:pt idx="108">
                  <c:v>4.3600000000000002E-3</c:v>
                </c:pt>
                <c:pt idx="109">
                  <c:v>4.4000000000000124E-3</c:v>
                </c:pt>
                <c:pt idx="110">
                  <c:v>4.4400000000000134E-3</c:v>
                </c:pt>
                <c:pt idx="111">
                  <c:v>4.480000000000017E-3</c:v>
                </c:pt>
                <c:pt idx="112">
                  <c:v>4.5200000000000014E-3</c:v>
                </c:pt>
                <c:pt idx="113">
                  <c:v>4.5600000000000024E-3</c:v>
                </c:pt>
                <c:pt idx="114">
                  <c:v>4.6000000000000034E-3</c:v>
                </c:pt>
                <c:pt idx="115">
                  <c:v>4.64E-3</c:v>
                </c:pt>
                <c:pt idx="116">
                  <c:v>4.6800000000000001E-3</c:v>
                </c:pt>
                <c:pt idx="117">
                  <c:v>4.7200000000000002E-3</c:v>
                </c:pt>
                <c:pt idx="118">
                  <c:v>4.7600000000000003E-3</c:v>
                </c:pt>
                <c:pt idx="119">
                  <c:v>4.8000000000000004E-3</c:v>
                </c:pt>
                <c:pt idx="120">
                  <c:v>4.8400000000000014E-3</c:v>
                </c:pt>
                <c:pt idx="121">
                  <c:v>4.8800000000000024E-3</c:v>
                </c:pt>
                <c:pt idx="122">
                  <c:v>4.9200000000000034E-3</c:v>
                </c:pt>
                <c:pt idx="123">
                  <c:v>4.9600000000000104E-3</c:v>
                </c:pt>
                <c:pt idx="124">
                  <c:v>5.0000000000000114E-3</c:v>
                </c:pt>
                <c:pt idx="125">
                  <c:v>5.0400000000000124E-3</c:v>
                </c:pt>
                <c:pt idx="126">
                  <c:v>5.0800000000000133E-3</c:v>
                </c:pt>
                <c:pt idx="127">
                  <c:v>5.1200000000000004E-3</c:v>
                </c:pt>
                <c:pt idx="128">
                  <c:v>5.1600000000000014E-3</c:v>
                </c:pt>
                <c:pt idx="129">
                  <c:v>5.1999999999999998E-3</c:v>
                </c:pt>
                <c:pt idx="130">
                  <c:v>5.2400000000000033E-3</c:v>
                </c:pt>
                <c:pt idx="131">
                  <c:v>5.2800000000000034E-3</c:v>
                </c:pt>
                <c:pt idx="132">
                  <c:v>5.3200000000000001E-3</c:v>
                </c:pt>
                <c:pt idx="133">
                  <c:v>5.3600000000000002E-3</c:v>
                </c:pt>
                <c:pt idx="134">
                  <c:v>5.4000000000000124E-3</c:v>
                </c:pt>
                <c:pt idx="135">
                  <c:v>5.4400000000000134E-3</c:v>
                </c:pt>
                <c:pt idx="136">
                  <c:v>5.480000000000017E-3</c:v>
                </c:pt>
                <c:pt idx="137">
                  <c:v>5.5200000000000023E-3</c:v>
                </c:pt>
                <c:pt idx="138">
                  <c:v>5.5600000000000024E-3</c:v>
                </c:pt>
                <c:pt idx="139">
                  <c:v>5.6000000000000034E-3</c:v>
                </c:pt>
                <c:pt idx="140">
                  <c:v>5.6400000000000113E-3</c:v>
                </c:pt>
                <c:pt idx="141">
                  <c:v>5.6800000000000114E-3</c:v>
                </c:pt>
                <c:pt idx="142">
                  <c:v>5.7200000000000124E-3</c:v>
                </c:pt>
                <c:pt idx="143">
                  <c:v>5.7600000000000004E-3</c:v>
                </c:pt>
                <c:pt idx="144">
                  <c:v>5.8000000000000013E-3</c:v>
                </c:pt>
                <c:pt idx="145">
                  <c:v>5.8400000000000014E-3</c:v>
                </c:pt>
                <c:pt idx="146">
                  <c:v>5.8800000000000024E-3</c:v>
                </c:pt>
                <c:pt idx="147">
                  <c:v>5.9200000000000034E-3</c:v>
                </c:pt>
                <c:pt idx="148">
                  <c:v>5.9600000000000104E-3</c:v>
                </c:pt>
                <c:pt idx="149">
                  <c:v>6.0000000000000114E-3</c:v>
                </c:pt>
                <c:pt idx="150">
                  <c:v>6.0400000000000124E-3</c:v>
                </c:pt>
                <c:pt idx="151">
                  <c:v>6.0800000000000133E-3</c:v>
                </c:pt>
                <c:pt idx="152">
                  <c:v>6.1200000000000004E-3</c:v>
                </c:pt>
                <c:pt idx="153">
                  <c:v>6.1600000000000014E-3</c:v>
                </c:pt>
                <c:pt idx="154">
                  <c:v>6.2000000000000189E-3</c:v>
                </c:pt>
                <c:pt idx="155">
                  <c:v>6.2400000000000198E-3</c:v>
                </c:pt>
                <c:pt idx="156">
                  <c:v>6.2800000000000225E-3</c:v>
                </c:pt>
                <c:pt idx="157">
                  <c:v>6.3200000000000001E-3</c:v>
                </c:pt>
                <c:pt idx="158">
                  <c:v>6.3600000000000002E-3</c:v>
                </c:pt>
                <c:pt idx="159">
                  <c:v>6.400000000000022E-3</c:v>
                </c:pt>
                <c:pt idx="160">
                  <c:v>6.440000000000023E-3</c:v>
                </c:pt>
                <c:pt idx="161">
                  <c:v>6.4800000000000231E-3</c:v>
                </c:pt>
                <c:pt idx="162">
                  <c:v>6.5200000000000024E-3</c:v>
                </c:pt>
                <c:pt idx="163">
                  <c:v>6.5600000000000033E-3</c:v>
                </c:pt>
                <c:pt idx="164">
                  <c:v>6.6000000000000034E-3</c:v>
                </c:pt>
                <c:pt idx="165">
                  <c:v>6.6400000000000113E-3</c:v>
                </c:pt>
                <c:pt idx="166">
                  <c:v>6.6800000000000114E-3</c:v>
                </c:pt>
                <c:pt idx="167">
                  <c:v>6.7200000000000124E-3</c:v>
                </c:pt>
                <c:pt idx="168">
                  <c:v>6.7600000000000134E-3</c:v>
                </c:pt>
                <c:pt idx="169">
                  <c:v>6.800000000000017E-3</c:v>
                </c:pt>
                <c:pt idx="170">
                  <c:v>6.8400000000000188E-3</c:v>
                </c:pt>
                <c:pt idx="171">
                  <c:v>6.8800000000000024E-3</c:v>
                </c:pt>
                <c:pt idx="172">
                  <c:v>6.9200000000000034E-3</c:v>
                </c:pt>
                <c:pt idx="173">
                  <c:v>6.9600000000000165E-3</c:v>
                </c:pt>
                <c:pt idx="174">
                  <c:v>7.0000000000000114E-3</c:v>
                </c:pt>
                <c:pt idx="175">
                  <c:v>7.0400000000000124E-3</c:v>
                </c:pt>
                <c:pt idx="176">
                  <c:v>7.0800000000000134E-3</c:v>
                </c:pt>
                <c:pt idx="177">
                  <c:v>7.1200000000000013E-3</c:v>
                </c:pt>
                <c:pt idx="178">
                  <c:v>7.1600000000000014E-3</c:v>
                </c:pt>
                <c:pt idx="179">
                  <c:v>7.2000000000000189E-3</c:v>
                </c:pt>
                <c:pt idx="180">
                  <c:v>7.2400000000000199E-3</c:v>
                </c:pt>
                <c:pt idx="181">
                  <c:v>7.2800000000000234E-3</c:v>
                </c:pt>
                <c:pt idx="182">
                  <c:v>7.3200000000000114E-3</c:v>
                </c:pt>
                <c:pt idx="183">
                  <c:v>7.3600000000000124E-3</c:v>
                </c:pt>
                <c:pt idx="184">
                  <c:v>7.4000000000000281E-3</c:v>
                </c:pt>
                <c:pt idx="185">
                  <c:v>7.4400000000000273E-3</c:v>
                </c:pt>
                <c:pt idx="186">
                  <c:v>7.4800000000000292E-3</c:v>
                </c:pt>
                <c:pt idx="187">
                  <c:v>7.5200000000000024E-3</c:v>
                </c:pt>
                <c:pt idx="188">
                  <c:v>7.5600000000000033E-3</c:v>
                </c:pt>
                <c:pt idx="189">
                  <c:v>7.6000000000000104E-3</c:v>
                </c:pt>
                <c:pt idx="190">
                  <c:v>7.6400000000000114E-3</c:v>
                </c:pt>
                <c:pt idx="191">
                  <c:v>7.6800000000000123E-3</c:v>
                </c:pt>
                <c:pt idx="192">
                  <c:v>7.7200000000000124E-3</c:v>
                </c:pt>
                <c:pt idx="193">
                  <c:v>7.7600000000000134E-3</c:v>
                </c:pt>
                <c:pt idx="194">
                  <c:v>7.800000000000017E-3</c:v>
                </c:pt>
                <c:pt idx="195">
                  <c:v>7.8400000000000032E-3</c:v>
                </c:pt>
                <c:pt idx="196">
                  <c:v>7.8800000000000033E-3</c:v>
                </c:pt>
                <c:pt idx="197">
                  <c:v>7.9200000000000034E-3</c:v>
                </c:pt>
                <c:pt idx="198">
                  <c:v>7.9600000000000122E-3</c:v>
                </c:pt>
                <c:pt idx="199">
                  <c:v>8.0000000000000227E-3</c:v>
                </c:pt>
                <c:pt idx="200">
                  <c:v>8.0400000000000003E-3</c:v>
                </c:pt>
                <c:pt idx="201">
                  <c:v>8.0800000000000247E-3</c:v>
                </c:pt>
                <c:pt idx="202">
                  <c:v>8.1200000000000005E-3</c:v>
                </c:pt>
                <c:pt idx="203">
                  <c:v>8.1600000000000266E-3</c:v>
                </c:pt>
                <c:pt idx="204">
                  <c:v>8.2000000000000007E-3</c:v>
                </c:pt>
                <c:pt idx="205">
                  <c:v>8.2399999999999991E-3</c:v>
                </c:pt>
                <c:pt idx="206">
                  <c:v>8.2800000000000026E-3</c:v>
                </c:pt>
                <c:pt idx="207">
                  <c:v>8.3200000000000027E-3</c:v>
                </c:pt>
                <c:pt idx="208">
                  <c:v>8.3600000000000445E-3</c:v>
                </c:pt>
                <c:pt idx="209">
                  <c:v>8.4000000000000047E-3</c:v>
                </c:pt>
                <c:pt idx="210">
                  <c:v>8.4400000000000048E-3</c:v>
                </c:pt>
                <c:pt idx="211">
                  <c:v>8.4800000000000066E-3</c:v>
                </c:pt>
                <c:pt idx="212">
                  <c:v>8.5200000000000067E-3</c:v>
                </c:pt>
                <c:pt idx="213">
                  <c:v>8.5600000000000068E-3</c:v>
                </c:pt>
                <c:pt idx="214">
                  <c:v>8.6000000000000208E-3</c:v>
                </c:pt>
                <c:pt idx="215">
                  <c:v>8.6400000000000001E-3</c:v>
                </c:pt>
                <c:pt idx="216">
                  <c:v>8.6800000000000228E-3</c:v>
                </c:pt>
                <c:pt idx="217">
                  <c:v>8.7200000000000003E-3</c:v>
                </c:pt>
                <c:pt idx="218">
                  <c:v>8.7600000000000004E-3</c:v>
                </c:pt>
                <c:pt idx="219">
                  <c:v>8.8000000000000248E-3</c:v>
                </c:pt>
                <c:pt idx="220">
                  <c:v>8.8400000000000006E-3</c:v>
                </c:pt>
                <c:pt idx="221">
                  <c:v>8.8800000000000268E-3</c:v>
                </c:pt>
                <c:pt idx="222">
                  <c:v>8.9200000000000008E-3</c:v>
                </c:pt>
                <c:pt idx="223">
                  <c:v>8.9600000000000391E-3</c:v>
                </c:pt>
                <c:pt idx="224">
                  <c:v>9.0000000000000028E-3</c:v>
                </c:pt>
                <c:pt idx="225">
                  <c:v>9.0400000000000046E-3</c:v>
                </c:pt>
                <c:pt idx="226">
                  <c:v>9.0800000000000047E-3</c:v>
                </c:pt>
                <c:pt idx="227">
                  <c:v>9.1200000000000048E-3</c:v>
                </c:pt>
                <c:pt idx="228">
                  <c:v>9.1600000000000067E-3</c:v>
                </c:pt>
                <c:pt idx="229">
                  <c:v>9.2000000000000068E-3</c:v>
                </c:pt>
                <c:pt idx="230">
                  <c:v>9.2400000000000034E-3</c:v>
                </c:pt>
                <c:pt idx="231">
                  <c:v>9.2800000000000001E-3</c:v>
                </c:pt>
                <c:pt idx="232">
                  <c:v>9.3200000000000227E-3</c:v>
                </c:pt>
                <c:pt idx="233">
                  <c:v>9.3600000000000523E-3</c:v>
                </c:pt>
                <c:pt idx="234">
                  <c:v>9.4000000000000247E-3</c:v>
                </c:pt>
                <c:pt idx="235">
                  <c:v>9.4400000000000005E-3</c:v>
                </c:pt>
                <c:pt idx="236">
                  <c:v>9.4800000000000266E-3</c:v>
                </c:pt>
                <c:pt idx="237">
                  <c:v>9.5200000000000007E-3</c:v>
                </c:pt>
                <c:pt idx="238">
                  <c:v>9.5600000000000268E-3</c:v>
                </c:pt>
                <c:pt idx="239">
                  <c:v>9.6000000000000026E-3</c:v>
                </c:pt>
                <c:pt idx="240">
                  <c:v>9.6400000000000027E-3</c:v>
                </c:pt>
                <c:pt idx="241">
                  <c:v>9.6800000000000028E-3</c:v>
                </c:pt>
                <c:pt idx="242">
                  <c:v>9.7200000000000047E-3</c:v>
                </c:pt>
                <c:pt idx="243">
                  <c:v>9.7600000000000048E-3</c:v>
                </c:pt>
                <c:pt idx="244">
                  <c:v>9.8000000000000413E-3</c:v>
                </c:pt>
                <c:pt idx="245">
                  <c:v>9.8400000000000067E-3</c:v>
                </c:pt>
                <c:pt idx="246">
                  <c:v>9.8800000000000519E-3</c:v>
                </c:pt>
                <c:pt idx="247">
                  <c:v>9.9200000000000208E-3</c:v>
                </c:pt>
                <c:pt idx="248">
                  <c:v>9.9600000000000417E-3</c:v>
                </c:pt>
                <c:pt idx="249">
                  <c:v>1.0000000000000005E-2</c:v>
                </c:pt>
                <c:pt idx="250">
                  <c:v>1.004E-2</c:v>
                </c:pt>
                <c:pt idx="251">
                  <c:v>1.008E-2</c:v>
                </c:pt>
                <c:pt idx="252">
                  <c:v>1.0120000000000001E-2</c:v>
                </c:pt>
                <c:pt idx="253">
                  <c:v>1.0160000000000001E-2</c:v>
                </c:pt>
                <c:pt idx="254">
                  <c:v>1.0200000000000001E-2</c:v>
                </c:pt>
                <c:pt idx="255">
                  <c:v>1.0240000000000001E-2</c:v>
                </c:pt>
                <c:pt idx="256">
                  <c:v>1.0279999999999958E-2</c:v>
                </c:pt>
                <c:pt idx="257">
                  <c:v>1.0319999999999998E-2</c:v>
                </c:pt>
                <c:pt idx="258">
                  <c:v>1.0359999999999998E-2</c:v>
                </c:pt>
                <c:pt idx="259">
                  <c:v>1.0400000000000001E-2</c:v>
                </c:pt>
                <c:pt idx="260">
                  <c:v>1.0440000000000001E-2</c:v>
                </c:pt>
                <c:pt idx="261">
                  <c:v>1.0480000000000001E-2</c:v>
                </c:pt>
                <c:pt idx="262">
                  <c:v>1.0520000000000003E-2</c:v>
                </c:pt>
                <c:pt idx="263">
                  <c:v>1.0560000000000003E-2</c:v>
                </c:pt>
                <c:pt idx="264">
                  <c:v>1.0600000000000021E-2</c:v>
                </c:pt>
                <c:pt idx="265">
                  <c:v>1.0640000000000005E-2</c:v>
                </c:pt>
                <c:pt idx="266">
                  <c:v>1.0680000000000005E-2</c:v>
                </c:pt>
                <c:pt idx="267">
                  <c:v>1.0720000000000021E-2</c:v>
                </c:pt>
                <c:pt idx="268">
                  <c:v>1.0760000000000021E-2</c:v>
                </c:pt>
                <c:pt idx="269">
                  <c:v>1.0800000000000021E-2</c:v>
                </c:pt>
                <c:pt idx="270">
                  <c:v>1.0840000000000021E-2</c:v>
                </c:pt>
                <c:pt idx="271">
                  <c:v>1.0880000000000023E-2</c:v>
                </c:pt>
                <c:pt idx="272">
                  <c:v>1.0919999999999996E-2</c:v>
                </c:pt>
                <c:pt idx="273">
                  <c:v>1.0959999999999998E-2</c:v>
                </c:pt>
                <c:pt idx="274">
                  <c:v>1.0999999999999998E-2</c:v>
                </c:pt>
                <c:pt idx="275">
                  <c:v>1.1039999999999998E-2</c:v>
                </c:pt>
                <c:pt idx="276">
                  <c:v>1.1080000000000043E-2</c:v>
                </c:pt>
                <c:pt idx="277">
                  <c:v>1.1120000000000001E-2</c:v>
                </c:pt>
                <c:pt idx="278">
                  <c:v>1.1160000000000041E-2</c:v>
                </c:pt>
                <c:pt idx="279">
                  <c:v>1.1200000000000042E-2</c:v>
                </c:pt>
                <c:pt idx="280">
                  <c:v>1.1240000000000042E-2</c:v>
                </c:pt>
                <c:pt idx="281">
                  <c:v>1.1280000000000045E-2</c:v>
                </c:pt>
                <c:pt idx="282">
                  <c:v>1.1320000000000047E-2</c:v>
                </c:pt>
                <c:pt idx="283">
                  <c:v>1.1360000000000049E-2</c:v>
                </c:pt>
                <c:pt idx="284">
                  <c:v>1.1400000000000049E-2</c:v>
                </c:pt>
                <c:pt idx="285">
                  <c:v>1.1440000000000047E-2</c:v>
                </c:pt>
                <c:pt idx="286">
                  <c:v>1.1480000000000049E-2</c:v>
                </c:pt>
                <c:pt idx="287">
                  <c:v>1.1520000000000048E-2</c:v>
                </c:pt>
                <c:pt idx="288">
                  <c:v>1.1560000000000048E-2</c:v>
                </c:pt>
                <c:pt idx="289">
                  <c:v>1.1599999999999996E-2</c:v>
                </c:pt>
                <c:pt idx="290">
                  <c:v>1.1639999999999998E-2</c:v>
                </c:pt>
                <c:pt idx="291">
                  <c:v>1.1679999999999998E-2</c:v>
                </c:pt>
                <c:pt idx="292">
                  <c:v>1.1720000000000052E-2</c:v>
                </c:pt>
                <c:pt idx="293">
                  <c:v>1.176000000000005E-2</c:v>
                </c:pt>
                <c:pt idx="294">
                  <c:v>1.1800000000000054E-2</c:v>
                </c:pt>
                <c:pt idx="295">
                  <c:v>1.1840000000000054E-2</c:v>
                </c:pt>
                <c:pt idx="296">
                  <c:v>1.1880000000000054E-2</c:v>
                </c:pt>
                <c:pt idx="297">
                  <c:v>1.1920000000000062E-2</c:v>
                </c:pt>
                <c:pt idx="298">
                  <c:v>1.1960000000000063E-2</c:v>
                </c:pt>
                <c:pt idx="299">
                  <c:v>1.2E-2</c:v>
                </c:pt>
                <c:pt idx="300">
                  <c:v>1.204E-2</c:v>
                </c:pt>
                <c:pt idx="301">
                  <c:v>1.208E-2</c:v>
                </c:pt>
                <c:pt idx="302">
                  <c:v>1.2120000000000001E-2</c:v>
                </c:pt>
                <c:pt idx="303">
                  <c:v>1.2160000000000001E-2</c:v>
                </c:pt>
                <c:pt idx="304">
                  <c:v>1.2200000000000001E-2</c:v>
                </c:pt>
                <c:pt idx="305">
                  <c:v>1.2239999999999958E-2</c:v>
                </c:pt>
                <c:pt idx="306">
                  <c:v>1.2279999999999998E-2</c:v>
                </c:pt>
                <c:pt idx="307">
                  <c:v>1.2319999999999998E-2</c:v>
                </c:pt>
                <c:pt idx="308">
                  <c:v>1.2359999999999956E-2</c:v>
                </c:pt>
                <c:pt idx="309">
                  <c:v>1.2400000000000001E-2</c:v>
                </c:pt>
                <c:pt idx="310">
                  <c:v>1.2440000000000001E-2</c:v>
                </c:pt>
                <c:pt idx="311">
                  <c:v>1.2480000000000003E-2</c:v>
                </c:pt>
                <c:pt idx="312">
                  <c:v>1.2520000000000003E-2</c:v>
                </c:pt>
                <c:pt idx="313">
                  <c:v>1.2560000000000003E-2</c:v>
                </c:pt>
                <c:pt idx="314">
                  <c:v>1.2600000000000005E-2</c:v>
                </c:pt>
                <c:pt idx="315">
                  <c:v>1.2640000000000005E-2</c:v>
                </c:pt>
                <c:pt idx="316">
                  <c:v>1.2680000000000021E-2</c:v>
                </c:pt>
                <c:pt idx="317">
                  <c:v>1.2720000000000021E-2</c:v>
                </c:pt>
                <c:pt idx="318">
                  <c:v>1.2760000000000007E-2</c:v>
                </c:pt>
                <c:pt idx="319">
                  <c:v>1.2800000000000021E-2</c:v>
                </c:pt>
                <c:pt idx="320">
                  <c:v>1.2840000000000023E-2</c:v>
                </c:pt>
                <c:pt idx="321">
                  <c:v>1.2880000000000023E-2</c:v>
                </c:pt>
                <c:pt idx="322">
                  <c:v>1.2919999999999996E-2</c:v>
                </c:pt>
                <c:pt idx="323">
                  <c:v>1.2959999999999998E-2</c:v>
                </c:pt>
                <c:pt idx="324">
                  <c:v>1.2999999999999998E-2</c:v>
                </c:pt>
                <c:pt idx="325">
                  <c:v>1.3040000000000001E-2</c:v>
                </c:pt>
                <c:pt idx="326">
                  <c:v>1.3080000000000001E-2</c:v>
                </c:pt>
                <c:pt idx="327">
                  <c:v>1.3120000000000001E-2</c:v>
                </c:pt>
                <c:pt idx="328">
                  <c:v>1.3160000000000041E-2</c:v>
                </c:pt>
                <c:pt idx="329">
                  <c:v>1.3200000000000042E-2</c:v>
                </c:pt>
                <c:pt idx="330">
                  <c:v>1.3240000000000045E-2</c:v>
                </c:pt>
                <c:pt idx="331">
                  <c:v>1.3280000000000044E-2</c:v>
                </c:pt>
                <c:pt idx="332">
                  <c:v>1.3320000000000044E-2</c:v>
                </c:pt>
                <c:pt idx="333">
                  <c:v>1.3360000000000044E-2</c:v>
                </c:pt>
                <c:pt idx="334">
                  <c:v>1.3400000000000044E-2</c:v>
                </c:pt>
                <c:pt idx="335">
                  <c:v>1.3440000000000044E-2</c:v>
                </c:pt>
                <c:pt idx="336">
                  <c:v>1.3480000000000044E-2</c:v>
                </c:pt>
                <c:pt idx="337">
                  <c:v>1.3520000000000044E-2</c:v>
                </c:pt>
                <c:pt idx="338">
                  <c:v>1.3559999999999996E-2</c:v>
                </c:pt>
                <c:pt idx="339">
                  <c:v>1.3599999999999998E-2</c:v>
                </c:pt>
                <c:pt idx="340">
                  <c:v>1.3639999999999998E-2</c:v>
                </c:pt>
                <c:pt idx="341">
                  <c:v>1.3679999999999998E-2</c:v>
                </c:pt>
                <c:pt idx="342">
                  <c:v>1.372000000000005E-2</c:v>
                </c:pt>
                <c:pt idx="343">
                  <c:v>1.3760000000000053E-2</c:v>
                </c:pt>
                <c:pt idx="344">
                  <c:v>1.3800000000000054E-2</c:v>
                </c:pt>
                <c:pt idx="345">
                  <c:v>1.384000000000005E-2</c:v>
                </c:pt>
                <c:pt idx="346">
                  <c:v>1.3880000000000049E-2</c:v>
                </c:pt>
                <c:pt idx="347">
                  <c:v>1.3920000000000049E-2</c:v>
                </c:pt>
                <c:pt idx="348">
                  <c:v>1.3960000000000052E-2</c:v>
                </c:pt>
                <c:pt idx="349">
                  <c:v>1.4E-2</c:v>
                </c:pt>
                <c:pt idx="350">
                  <c:v>1.404E-2</c:v>
                </c:pt>
                <c:pt idx="351">
                  <c:v>1.4080000000000001E-2</c:v>
                </c:pt>
                <c:pt idx="352">
                  <c:v>1.4120000000000001E-2</c:v>
                </c:pt>
                <c:pt idx="353">
                  <c:v>1.4160000000000001E-2</c:v>
                </c:pt>
                <c:pt idx="354">
                  <c:v>1.4200000000000001E-2</c:v>
                </c:pt>
                <c:pt idx="355">
                  <c:v>1.4239999999999952E-2</c:v>
                </c:pt>
                <c:pt idx="356">
                  <c:v>1.4279999999999952E-2</c:v>
                </c:pt>
                <c:pt idx="357">
                  <c:v>1.4319999999999953E-2</c:v>
                </c:pt>
                <c:pt idx="358">
                  <c:v>1.4360000000000001E-2</c:v>
                </c:pt>
                <c:pt idx="359">
                  <c:v>1.4400000000000001E-2</c:v>
                </c:pt>
                <c:pt idx="360">
                  <c:v>1.4440000000000001E-2</c:v>
                </c:pt>
                <c:pt idx="361">
                  <c:v>1.4480000000000003E-2</c:v>
                </c:pt>
                <c:pt idx="362">
                  <c:v>1.4520000000000003E-2</c:v>
                </c:pt>
                <c:pt idx="363">
                  <c:v>1.4560000000000003E-2</c:v>
                </c:pt>
                <c:pt idx="364">
                  <c:v>1.4600000000000005E-2</c:v>
                </c:pt>
                <c:pt idx="365">
                  <c:v>1.4640000000000005E-2</c:v>
                </c:pt>
                <c:pt idx="366">
                  <c:v>1.4680000000000007E-2</c:v>
                </c:pt>
                <c:pt idx="367">
                  <c:v>1.4720000000000007E-2</c:v>
                </c:pt>
                <c:pt idx="368">
                  <c:v>1.4760000000000007E-2</c:v>
                </c:pt>
                <c:pt idx="369">
                  <c:v>1.4800000000000001E-2</c:v>
                </c:pt>
                <c:pt idx="370">
                  <c:v>1.4840000000000001E-2</c:v>
                </c:pt>
                <c:pt idx="371">
                  <c:v>1.4880000000000001E-2</c:v>
                </c:pt>
                <c:pt idx="372">
                  <c:v>1.4919999999999998E-2</c:v>
                </c:pt>
                <c:pt idx="373">
                  <c:v>1.4959999999999998E-2</c:v>
                </c:pt>
                <c:pt idx="374">
                  <c:v>1.4999999999999998E-2</c:v>
                </c:pt>
                <c:pt idx="375">
                  <c:v>1.5040000000000001E-2</c:v>
                </c:pt>
                <c:pt idx="376">
                  <c:v>1.5080000000000001E-2</c:v>
                </c:pt>
                <c:pt idx="377">
                  <c:v>1.5120000000000001E-2</c:v>
                </c:pt>
                <c:pt idx="378">
                  <c:v>1.5160000000000003E-2</c:v>
                </c:pt>
                <c:pt idx="379">
                  <c:v>1.5200000000000003E-2</c:v>
                </c:pt>
                <c:pt idx="380">
                  <c:v>1.5240000000000042E-2</c:v>
                </c:pt>
                <c:pt idx="381">
                  <c:v>1.528000000000004E-2</c:v>
                </c:pt>
                <c:pt idx="382">
                  <c:v>1.5320000000000042E-2</c:v>
                </c:pt>
                <c:pt idx="383">
                  <c:v>1.5360000000000021E-2</c:v>
                </c:pt>
                <c:pt idx="384">
                  <c:v>1.5400000000000021E-2</c:v>
                </c:pt>
                <c:pt idx="385">
                  <c:v>1.5440000000000021E-2</c:v>
                </c:pt>
                <c:pt idx="386">
                  <c:v>1.5480000000000042E-2</c:v>
                </c:pt>
                <c:pt idx="387">
                  <c:v>1.5520000000000042E-2</c:v>
                </c:pt>
                <c:pt idx="388">
                  <c:v>1.5559999999999996E-2</c:v>
                </c:pt>
                <c:pt idx="389">
                  <c:v>1.5599999999999998E-2</c:v>
                </c:pt>
                <c:pt idx="390">
                  <c:v>1.5640000000000001E-2</c:v>
                </c:pt>
                <c:pt idx="391">
                  <c:v>1.5679999999999999E-2</c:v>
                </c:pt>
                <c:pt idx="392">
                  <c:v>1.5720000000000001E-2</c:v>
                </c:pt>
                <c:pt idx="393">
                  <c:v>1.5760000000000003E-2</c:v>
                </c:pt>
                <c:pt idx="394">
                  <c:v>1.5800000000000043E-2</c:v>
                </c:pt>
                <c:pt idx="395">
                  <c:v>1.5840000000000003E-2</c:v>
                </c:pt>
                <c:pt idx="396">
                  <c:v>1.5879999999999998E-2</c:v>
                </c:pt>
                <c:pt idx="397">
                  <c:v>1.5920000000000021E-2</c:v>
                </c:pt>
                <c:pt idx="398">
                  <c:v>1.5959999999999998E-2</c:v>
                </c:pt>
                <c:pt idx="399">
                  <c:v>1.6000000000000021E-2</c:v>
                </c:pt>
                <c:pt idx="400">
                  <c:v>1.6039999999999999E-2</c:v>
                </c:pt>
                <c:pt idx="401">
                  <c:v>1.6080000000000021E-2</c:v>
                </c:pt>
                <c:pt idx="402">
                  <c:v>1.6119999999999999E-2</c:v>
                </c:pt>
                <c:pt idx="403">
                  <c:v>1.616000000000006E-2</c:v>
                </c:pt>
                <c:pt idx="404">
                  <c:v>1.6199999999999999E-2</c:v>
                </c:pt>
                <c:pt idx="405">
                  <c:v>1.624000000000006E-2</c:v>
                </c:pt>
                <c:pt idx="406">
                  <c:v>1.6279999999999999E-2</c:v>
                </c:pt>
                <c:pt idx="407">
                  <c:v>1.632000000000006E-2</c:v>
                </c:pt>
                <c:pt idx="408">
                  <c:v>1.6360000000000062E-2</c:v>
                </c:pt>
                <c:pt idx="409">
                  <c:v>1.6400000000000001E-2</c:v>
                </c:pt>
                <c:pt idx="410">
                  <c:v>1.6440000000000041E-2</c:v>
                </c:pt>
                <c:pt idx="411">
                  <c:v>1.6480000000000061E-2</c:v>
                </c:pt>
                <c:pt idx="412">
                  <c:v>1.6520000000000059E-2</c:v>
                </c:pt>
                <c:pt idx="413">
                  <c:v>1.6559999999999998E-2</c:v>
                </c:pt>
                <c:pt idx="414">
                  <c:v>1.6600000000000066E-2</c:v>
                </c:pt>
                <c:pt idx="415">
                  <c:v>1.6639999999999999E-2</c:v>
                </c:pt>
                <c:pt idx="416">
                  <c:v>1.6680000000000063E-2</c:v>
                </c:pt>
                <c:pt idx="417">
                  <c:v>1.6719999999999999E-2</c:v>
                </c:pt>
                <c:pt idx="418">
                  <c:v>1.6760000000000063E-2</c:v>
                </c:pt>
                <c:pt idx="419">
                  <c:v>1.6799999999999999E-2</c:v>
                </c:pt>
                <c:pt idx="420">
                  <c:v>1.6840000000000063E-2</c:v>
                </c:pt>
                <c:pt idx="421">
                  <c:v>1.6879999999999999E-2</c:v>
                </c:pt>
                <c:pt idx="422">
                  <c:v>1.6920000000000067E-2</c:v>
                </c:pt>
                <c:pt idx="423">
                  <c:v>1.6959999999999999E-2</c:v>
                </c:pt>
                <c:pt idx="424">
                  <c:v>1.7000000000000001E-2</c:v>
                </c:pt>
                <c:pt idx="425">
                  <c:v>1.7040000000000003E-2</c:v>
                </c:pt>
                <c:pt idx="426">
                  <c:v>1.7080000000000001E-2</c:v>
                </c:pt>
                <c:pt idx="427">
                  <c:v>1.7120000000000003E-2</c:v>
                </c:pt>
                <c:pt idx="428">
                  <c:v>1.7160000000000005E-2</c:v>
                </c:pt>
                <c:pt idx="429">
                  <c:v>1.72E-2</c:v>
                </c:pt>
                <c:pt idx="430">
                  <c:v>1.7239999999999998E-2</c:v>
                </c:pt>
                <c:pt idx="431">
                  <c:v>1.728E-2</c:v>
                </c:pt>
                <c:pt idx="432">
                  <c:v>1.7319999999999999E-2</c:v>
                </c:pt>
                <c:pt idx="433">
                  <c:v>1.736E-2</c:v>
                </c:pt>
                <c:pt idx="434">
                  <c:v>1.7399999999999999E-2</c:v>
                </c:pt>
                <c:pt idx="435">
                  <c:v>1.7440000000000001E-2</c:v>
                </c:pt>
                <c:pt idx="436">
                  <c:v>1.7479999999999999E-2</c:v>
                </c:pt>
                <c:pt idx="437">
                  <c:v>1.7520000000000001E-2</c:v>
                </c:pt>
                <c:pt idx="438">
                  <c:v>1.7559999999999999E-2</c:v>
                </c:pt>
                <c:pt idx="439">
                  <c:v>1.7600000000000001E-2</c:v>
                </c:pt>
                <c:pt idx="440">
                  <c:v>1.7639999999999996E-2</c:v>
                </c:pt>
                <c:pt idx="441">
                  <c:v>1.7680000000000001E-2</c:v>
                </c:pt>
                <c:pt idx="442">
                  <c:v>1.7720000000000003E-2</c:v>
                </c:pt>
                <c:pt idx="443">
                  <c:v>1.7760000000000001E-2</c:v>
                </c:pt>
                <c:pt idx="444">
                  <c:v>1.7800000000000003E-2</c:v>
                </c:pt>
                <c:pt idx="445">
                  <c:v>1.7840000000000005E-2</c:v>
                </c:pt>
                <c:pt idx="446">
                  <c:v>1.7880000000000021E-2</c:v>
                </c:pt>
                <c:pt idx="447">
                  <c:v>1.7919999999999998E-2</c:v>
                </c:pt>
                <c:pt idx="448">
                  <c:v>1.7960000000000021E-2</c:v>
                </c:pt>
                <c:pt idx="449">
                  <c:v>1.7999999999999999E-2</c:v>
                </c:pt>
                <c:pt idx="450">
                  <c:v>1.8040000000000007E-2</c:v>
                </c:pt>
                <c:pt idx="451">
                  <c:v>1.8079999999999999E-2</c:v>
                </c:pt>
                <c:pt idx="452">
                  <c:v>1.812000000000006E-2</c:v>
                </c:pt>
                <c:pt idx="453">
                  <c:v>1.8159999999999999E-2</c:v>
                </c:pt>
                <c:pt idx="454">
                  <c:v>1.820000000000006E-2</c:v>
                </c:pt>
                <c:pt idx="455">
                  <c:v>1.8239999999999999E-2</c:v>
                </c:pt>
                <c:pt idx="456">
                  <c:v>1.8280000000000001E-2</c:v>
                </c:pt>
                <c:pt idx="457">
                  <c:v>1.8319999999999999E-2</c:v>
                </c:pt>
                <c:pt idx="458">
                  <c:v>1.8360000000000001E-2</c:v>
                </c:pt>
                <c:pt idx="459">
                  <c:v>1.8400000000000041E-2</c:v>
                </c:pt>
                <c:pt idx="460">
                  <c:v>1.8440000000000061E-2</c:v>
                </c:pt>
                <c:pt idx="461">
                  <c:v>1.8480000000000059E-2</c:v>
                </c:pt>
                <c:pt idx="462">
                  <c:v>1.8519999999999998E-2</c:v>
                </c:pt>
                <c:pt idx="463">
                  <c:v>1.8560000000000059E-2</c:v>
                </c:pt>
                <c:pt idx="464">
                  <c:v>1.8599999999999998E-2</c:v>
                </c:pt>
                <c:pt idx="465">
                  <c:v>1.8640000000000063E-2</c:v>
                </c:pt>
                <c:pt idx="466">
                  <c:v>1.8679999999999999E-2</c:v>
                </c:pt>
                <c:pt idx="467">
                  <c:v>1.8720000000000063E-2</c:v>
                </c:pt>
                <c:pt idx="468">
                  <c:v>1.8759999999999999E-2</c:v>
                </c:pt>
                <c:pt idx="469">
                  <c:v>1.880000000000006E-2</c:v>
                </c:pt>
                <c:pt idx="470">
                  <c:v>1.8839999999999999E-2</c:v>
                </c:pt>
                <c:pt idx="471">
                  <c:v>1.8880000000000063E-2</c:v>
                </c:pt>
                <c:pt idx="472">
                  <c:v>1.8919999999999999E-2</c:v>
                </c:pt>
                <c:pt idx="473">
                  <c:v>1.8960000000000064E-2</c:v>
                </c:pt>
                <c:pt idx="474">
                  <c:v>1.9000000000000062E-2</c:v>
                </c:pt>
                <c:pt idx="475">
                  <c:v>1.904000000000006E-2</c:v>
                </c:pt>
                <c:pt idx="476">
                  <c:v>1.9080000000000066E-2</c:v>
                </c:pt>
                <c:pt idx="477">
                  <c:v>1.9120000000000064E-2</c:v>
                </c:pt>
                <c:pt idx="478">
                  <c:v>1.9160000000000066E-2</c:v>
                </c:pt>
                <c:pt idx="479">
                  <c:v>1.9199999999999998E-2</c:v>
                </c:pt>
                <c:pt idx="480">
                  <c:v>1.924000000000007E-2</c:v>
                </c:pt>
                <c:pt idx="481">
                  <c:v>1.9279999999999999E-2</c:v>
                </c:pt>
                <c:pt idx="482">
                  <c:v>1.932000000000007E-2</c:v>
                </c:pt>
                <c:pt idx="483">
                  <c:v>1.9359999999999999E-2</c:v>
                </c:pt>
                <c:pt idx="484">
                  <c:v>1.9400000000000073E-2</c:v>
                </c:pt>
                <c:pt idx="485">
                  <c:v>1.9439999999999999E-2</c:v>
                </c:pt>
                <c:pt idx="486">
                  <c:v>1.948000000000007E-2</c:v>
                </c:pt>
                <c:pt idx="487">
                  <c:v>1.9519999999999999E-2</c:v>
                </c:pt>
                <c:pt idx="488">
                  <c:v>1.9560000000000074E-2</c:v>
                </c:pt>
                <c:pt idx="489">
                  <c:v>1.9599999999999999E-2</c:v>
                </c:pt>
                <c:pt idx="490">
                  <c:v>1.9640000000000074E-2</c:v>
                </c:pt>
                <c:pt idx="491">
                  <c:v>1.9680000000000072E-2</c:v>
                </c:pt>
                <c:pt idx="492">
                  <c:v>1.9720000000000074E-2</c:v>
                </c:pt>
                <c:pt idx="493">
                  <c:v>1.9760000000000076E-2</c:v>
                </c:pt>
                <c:pt idx="494">
                  <c:v>1.9800000000000081E-2</c:v>
                </c:pt>
                <c:pt idx="495">
                  <c:v>1.9840000000000076E-2</c:v>
                </c:pt>
                <c:pt idx="496">
                  <c:v>1.9879999999999998E-2</c:v>
                </c:pt>
                <c:pt idx="497">
                  <c:v>1.9920000000000077E-2</c:v>
                </c:pt>
                <c:pt idx="498">
                  <c:v>1.9959999999999999E-2</c:v>
                </c:pt>
                <c:pt idx="499">
                  <c:v>2.0000000000000011E-2</c:v>
                </c:pt>
                <c:pt idx="500">
                  <c:v>2.0040000000000002E-2</c:v>
                </c:pt>
                <c:pt idx="501">
                  <c:v>2.0080000000000001E-2</c:v>
                </c:pt>
                <c:pt idx="502">
                  <c:v>2.0119999999999999E-2</c:v>
                </c:pt>
                <c:pt idx="503">
                  <c:v>2.0159999999999997E-2</c:v>
                </c:pt>
                <c:pt idx="504">
                  <c:v>2.0199999999999999E-2</c:v>
                </c:pt>
                <c:pt idx="505">
                  <c:v>2.0240000000000001E-2</c:v>
                </c:pt>
                <c:pt idx="506">
                  <c:v>2.0280000000000006E-2</c:v>
                </c:pt>
                <c:pt idx="507">
                  <c:v>2.0319999999999998E-2</c:v>
                </c:pt>
                <c:pt idx="508">
                  <c:v>2.036E-2</c:v>
                </c:pt>
                <c:pt idx="509">
                  <c:v>2.0400000000000001E-2</c:v>
                </c:pt>
                <c:pt idx="510">
                  <c:v>2.044000000000001E-2</c:v>
                </c:pt>
                <c:pt idx="511">
                  <c:v>2.0480000000000002E-2</c:v>
                </c:pt>
                <c:pt idx="512">
                  <c:v>2.0519999999999997E-2</c:v>
                </c:pt>
                <c:pt idx="513">
                  <c:v>2.0559999999999998E-2</c:v>
                </c:pt>
                <c:pt idx="514">
                  <c:v>2.0600000000000011E-2</c:v>
                </c:pt>
                <c:pt idx="515">
                  <c:v>2.0640000000000002E-2</c:v>
                </c:pt>
                <c:pt idx="516">
                  <c:v>2.0680000000000011E-2</c:v>
                </c:pt>
                <c:pt idx="517">
                  <c:v>2.0719999999999999E-2</c:v>
                </c:pt>
                <c:pt idx="518">
                  <c:v>2.0759999999999997E-2</c:v>
                </c:pt>
                <c:pt idx="519">
                  <c:v>2.0799999999999999E-2</c:v>
                </c:pt>
                <c:pt idx="520">
                  <c:v>2.0840000000000011E-2</c:v>
                </c:pt>
                <c:pt idx="521">
                  <c:v>2.0880000000000006E-2</c:v>
                </c:pt>
                <c:pt idx="522">
                  <c:v>2.0919999999999998E-2</c:v>
                </c:pt>
                <c:pt idx="523">
                  <c:v>2.0959999999999999E-2</c:v>
                </c:pt>
                <c:pt idx="524">
                  <c:v>2.1000000000000012E-2</c:v>
                </c:pt>
                <c:pt idx="525">
                  <c:v>2.1040000000000052E-2</c:v>
                </c:pt>
                <c:pt idx="526">
                  <c:v>2.1080000000000012E-2</c:v>
                </c:pt>
                <c:pt idx="527">
                  <c:v>2.112E-2</c:v>
                </c:pt>
                <c:pt idx="528">
                  <c:v>2.1159999999999998E-2</c:v>
                </c:pt>
                <c:pt idx="529">
                  <c:v>2.1200000000000042E-2</c:v>
                </c:pt>
                <c:pt idx="530">
                  <c:v>2.1240000000000002E-2</c:v>
                </c:pt>
                <c:pt idx="531">
                  <c:v>2.1280000000000011E-2</c:v>
                </c:pt>
                <c:pt idx="532">
                  <c:v>2.1319999999999999E-2</c:v>
                </c:pt>
                <c:pt idx="533">
                  <c:v>2.1360000000000001E-2</c:v>
                </c:pt>
                <c:pt idx="534">
                  <c:v>2.1399999999999999E-2</c:v>
                </c:pt>
                <c:pt idx="535">
                  <c:v>2.1440000000000011E-2</c:v>
                </c:pt>
                <c:pt idx="536">
                  <c:v>2.1480000000000016E-2</c:v>
                </c:pt>
                <c:pt idx="537">
                  <c:v>2.1520000000000001E-2</c:v>
                </c:pt>
                <c:pt idx="538">
                  <c:v>2.1559999999999999E-2</c:v>
                </c:pt>
                <c:pt idx="539">
                  <c:v>2.1600000000000012E-2</c:v>
                </c:pt>
                <c:pt idx="540">
                  <c:v>2.1640000000000052E-2</c:v>
                </c:pt>
                <c:pt idx="541">
                  <c:v>2.1680000000000012E-2</c:v>
                </c:pt>
                <c:pt idx="542">
                  <c:v>2.172E-2</c:v>
                </c:pt>
                <c:pt idx="543">
                  <c:v>2.1759999999999998E-2</c:v>
                </c:pt>
                <c:pt idx="544">
                  <c:v>2.1800000000000052E-2</c:v>
                </c:pt>
                <c:pt idx="545">
                  <c:v>2.1840000000000012E-2</c:v>
                </c:pt>
                <c:pt idx="546">
                  <c:v>2.1880000000000052E-2</c:v>
                </c:pt>
                <c:pt idx="547">
                  <c:v>2.1919999999999999E-2</c:v>
                </c:pt>
                <c:pt idx="548">
                  <c:v>2.196E-2</c:v>
                </c:pt>
                <c:pt idx="549">
                  <c:v>2.1999999999999999E-2</c:v>
                </c:pt>
                <c:pt idx="550">
                  <c:v>2.2040000000000056E-2</c:v>
                </c:pt>
                <c:pt idx="551">
                  <c:v>2.2080000000000016E-2</c:v>
                </c:pt>
                <c:pt idx="552">
                  <c:v>2.2120000000000001E-2</c:v>
                </c:pt>
                <c:pt idx="553">
                  <c:v>2.2159999999999999E-2</c:v>
                </c:pt>
                <c:pt idx="554">
                  <c:v>2.2200000000000056E-2</c:v>
                </c:pt>
                <c:pt idx="555">
                  <c:v>2.2240000000000079E-2</c:v>
                </c:pt>
                <c:pt idx="556">
                  <c:v>2.2280000000000081E-2</c:v>
                </c:pt>
                <c:pt idx="557">
                  <c:v>2.232E-2</c:v>
                </c:pt>
                <c:pt idx="558">
                  <c:v>2.2360000000000001E-2</c:v>
                </c:pt>
                <c:pt idx="559">
                  <c:v>2.2400000000000052E-2</c:v>
                </c:pt>
                <c:pt idx="560">
                  <c:v>2.2440000000000012E-2</c:v>
                </c:pt>
                <c:pt idx="561">
                  <c:v>2.2480000000000052E-2</c:v>
                </c:pt>
                <c:pt idx="562">
                  <c:v>2.2520000000000002E-2</c:v>
                </c:pt>
                <c:pt idx="563">
                  <c:v>2.256E-2</c:v>
                </c:pt>
                <c:pt idx="564">
                  <c:v>2.2600000000000012E-2</c:v>
                </c:pt>
                <c:pt idx="565">
                  <c:v>2.2640000000000052E-2</c:v>
                </c:pt>
                <c:pt idx="566">
                  <c:v>2.2680000000000092E-2</c:v>
                </c:pt>
                <c:pt idx="567">
                  <c:v>2.2720000000000001E-2</c:v>
                </c:pt>
                <c:pt idx="568">
                  <c:v>2.2759999999999999E-2</c:v>
                </c:pt>
                <c:pt idx="569">
                  <c:v>2.2800000000000094E-2</c:v>
                </c:pt>
                <c:pt idx="570">
                  <c:v>2.2840000000000093E-2</c:v>
                </c:pt>
                <c:pt idx="571">
                  <c:v>2.2880000000000095E-2</c:v>
                </c:pt>
                <c:pt idx="572">
                  <c:v>2.2919999999999999E-2</c:v>
                </c:pt>
                <c:pt idx="573">
                  <c:v>2.2960000000000001E-2</c:v>
                </c:pt>
                <c:pt idx="574">
                  <c:v>2.3E-2</c:v>
                </c:pt>
                <c:pt idx="575">
                  <c:v>2.3040000000000001E-2</c:v>
                </c:pt>
                <c:pt idx="576">
                  <c:v>2.308E-2</c:v>
                </c:pt>
                <c:pt idx="577">
                  <c:v>2.3119999999999988E-2</c:v>
                </c:pt>
                <c:pt idx="578">
                  <c:v>2.3159999999999997E-2</c:v>
                </c:pt>
                <c:pt idx="579">
                  <c:v>2.3199999999999988E-2</c:v>
                </c:pt>
                <c:pt idx="580">
                  <c:v>2.324E-2</c:v>
                </c:pt>
                <c:pt idx="581">
                  <c:v>2.3280000000000002E-2</c:v>
                </c:pt>
                <c:pt idx="582">
                  <c:v>2.3319999999999997E-2</c:v>
                </c:pt>
                <c:pt idx="583">
                  <c:v>2.3359999999999988E-2</c:v>
                </c:pt>
                <c:pt idx="584">
                  <c:v>2.3400000000000001E-2</c:v>
                </c:pt>
                <c:pt idx="585">
                  <c:v>2.3440000000000006E-2</c:v>
                </c:pt>
                <c:pt idx="586">
                  <c:v>2.3480000000000001E-2</c:v>
                </c:pt>
                <c:pt idx="587">
                  <c:v>2.3519999999999989E-2</c:v>
                </c:pt>
                <c:pt idx="588">
                  <c:v>2.3559999999999998E-2</c:v>
                </c:pt>
                <c:pt idx="589">
                  <c:v>2.3599999999999993E-2</c:v>
                </c:pt>
                <c:pt idx="590">
                  <c:v>2.3640000000000001E-2</c:v>
                </c:pt>
                <c:pt idx="591">
                  <c:v>2.368000000000001E-2</c:v>
                </c:pt>
                <c:pt idx="592">
                  <c:v>2.3719999999999998E-2</c:v>
                </c:pt>
                <c:pt idx="593">
                  <c:v>2.3759999999999993E-2</c:v>
                </c:pt>
                <c:pt idx="594">
                  <c:v>2.3800000000000002E-2</c:v>
                </c:pt>
                <c:pt idx="595">
                  <c:v>2.384E-2</c:v>
                </c:pt>
                <c:pt idx="596">
                  <c:v>2.3880000000000002E-2</c:v>
                </c:pt>
                <c:pt idx="597">
                  <c:v>2.3919999999999997E-2</c:v>
                </c:pt>
                <c:pt idx="598">
                  <c:v>2.3959999999999999E-2</c:v>
                </c:pt>
                <c:pt idx="599">
                  <c:v>2.4E-2</c:v>
                </c:pt>
                <c:pt idx="600">
                  <c:v>2.4040000000000002E-2</c:v>
                </c:pt>
                <c:pt idx="601">
                  <c:v>2.4080000000000001E-2</c:v>
                </c:pt>
                <c:pt idx="602">
                  <c:v>2.4119999999999999E-2</c:v>
                </c:pt>
                <c:pt idx="603">
                  <c:v>2.4159999999999997E-2</c:v>
                </c:pt>
                <c:pt idx="604">
                  <c:v>2.4199999999999989E-2</c:v>
                </c:pt>
                <c:pt idx="605">
                  <c:v>2.4240000000000001E-2</c:v>
                </c:pt>
                <c:pt idx="606">
                  <c:v>2.4280000000000006E-2</c:v>
                </c:pt>
                <c:pt idx="607">
                  <c:v>2.4319999999999998E-2</c:v>
                </c:pt>
                <c:pt idx="608">
                  <c:v>2.4359999999999993E-2</c:v>
                </c:pt>
                <c:pt idx="609">
                  <c:v>2.4400000000000002E-2</c:v>
                </c:pt>
                <c:pt idx="610">
                  <c:v>2.444000000000001E-2</c:v>
                </c:pt>
                <c:pt idx="611">
                  <c:v>2.4480000000000002E-2</c:v>
                </c:pt>
                <c:pt idx="612">
                  <c:v>2.4519999999999997E-2</c:v>
                </c:pt>
                <c:pt idx="613">
                  <c:v>2.4559999999999998E-2</c:v>
                </c:pt>
                <c:pt idx="614">
                  <c:v>2.4600000000000011E-2</c:v>
                </c:pt>
                <c:pt idx="615">
                  <c:v>2.4640000000000002E-2</c:v>
                </c:pt>
                <c:pt idx="616">
                  <c:v>2.4680000000000011E-2</c:v>
                </c:pt>
                <c:pt idx="617">
                  <c:v>2.4719999999999999E-2</c:v>
                </c:pt>
                <c:pt idx="618">
                  <c:v>2.4759999999999997E-2</c:v>
                </c:pt>
                <c:pt idx="619">
                  <c:v>2.4799999999999999E-2</c:v>
                </c:pt>
                <c:pt idx="620">
                  <c:v>2.4840000000000001E-2</c:v>
                </c:pt>
                <c:pt idx="621">
                  <c:v>2.4880000000000006E-2</c:v>
                </c:pt>
                <c:pt idx="622">
                  <c:v>2.4919999999999998E-2</c:v>
                </c:pt>
                <c:pt idx="623">
                  <c:v>2.496E-2</c:v>
                </c:pt>
                <c:pt idx="624">
                  <c:v>2.5000000000000001E-2</c:v>
                </c:pt>
                <c:pt idx="625">
                  <c:v>2.504000000000001E-2</c:v>
                </c:pt>
                <c:pt idx="626">
                  <c:v>2.5080000000000002E-2</c:v>
                </c:pt>
                <c:pt idx="627">
                  <c:v>2.512E-2</c:v>
                </c:pt>
                <c:pt idx="628">
                  <c:v>2.5159999999999998E-2</c:v>
                </c:pt>
                <c:pt idx="629">
                  <c:v>2.5200000000000011E-2</c:v>
                </c:pt>
                <c:pt idx="630">
                  <c:v>2.5240000000000002E-2</c:v>
                </c:pt>
                <c:pt idx="631">
                  <c:v>2.5280000000000011E-2</c:v>
                </c:pt>
                <c:pt idx="632">
                  <c:v>2.5319999999999999E-2</c:v>
                </c:pt>
                <c:pt idx="633">
                  <c:v>2.5359999999999997E-2</c:v>
                </c:pt>
                <c:pt idx="634">
                  <c:v>2.5399999999999999E-2</c:v>
                </c:pt>
                <c:pt idx="635">
                  <c:v>2.5440000000000011E-2</c:v>
                </c:pt>
                <c:pt idx="636">
                  <c:v>2.5480000000000006E-2</c:v>
                </c:pt>
                <c:pt idx="637">
                  <c:v>2.5519999999999998E-2</c:v>
                </c:pt>
                <c:pt idx="638">
                  <c:v>2.5559999999999999E-2</c:v>
                </c:pt>
                <c:pt idx="639">
                  <c:v>2.5600000000000012E-2</c:v>
                </c:pt>
                <c:pt idx="640">
                  <c:v>2.5640000000000052E-2</c:v>
                </c:pt>
                <c:pt idx="641">
                  <c:v>2.5680000000000012E-2</c:v>
                </c:pt>
                <c:pt idx="642">
                  <c:v>2.572E-2</c:v>
                </c:pt>
                <c:pt idx="643">
                  <c:v>2.5759999999999998E-2</c:v>
                </c:pt>
                <c:pt idx="644">
                  <c:v>2.5800000000000052E-2</c:v>
                </c:pt>
                <c:pt idx="645">
                  <c:v>2.5840000000000012E-2</c:v>
                </c:pt>
                <c:pt idx="646">
                  <c:v>2.5880000000000052E-2</c:v>
                </c:pt>
                <c:pt idx="647">
                  <c:v>2.5919999999999999E-2</c:v>
                </c:pt>
                <c:pt idx="648">
                  <c:v>2.596E-2</c:v>
                </c:pt>
                <c:pt idx="649">
                  <c:v>2.5999999999999999E-2</c:v>
                </c:pt>
                <c:pt idx="650">
                  <c:v>2.6040000000000011E-2</c:v>
                </c:pt>
                <c:pt idx="651">
                  <c:v>2.6080000000000002E-2</c:v>
                </c:pt>
                <c:pt idx="652">
                  <c:v>2.6120000000000001E-2</c:v>
                </c:pt>
                <c:pt idx="653">
                  <c:v>2.6159999999999999E-2</c:v>
                </c:pt>
                <c:pt idx="654">
                  <c:v>2.6200000000000011E-2</c:v>
                </c:pt>
                <c:pt idx="655">
                  <c:v>2.6240000000000051E-2</c:v>
                </c:pt>
                <c:pt idx="656">
                  <c:v>2.6280000000000012E-2</c:v>
                </c:pt>
                <c:pt idx="657">
                  <c:v>2.632E-2</c:v>
                </c:pt>
                <c:pt idx="658">
                  <c:v>2.6359999999999998E-2</c:v>
                </c:pt>
                <c:pt idx="659">
                  <c:v>2.6400000000000052E-2</c:v>
                </c:pt>
                <c:pt idx="660">
                  <c:v>2.6440000000000012E-2</c:v>
                </c:pt>
                <c:pt idx="661">
                  <c:v>2.6480000000000052E-2</c:v>
                </c:pt>
                <c:pt idx="662">
                  <c:v>2.6519999999999998E-2</c:v>
                </c:pt>
                <c:pt idx="663">
                  <c:v>2.656E-2</c:v>
                </c:pt>
                <c:pt idx="664">
                  <c:v>2.6599999999999999E-2</c:v>
                </c:pt>
                <c:pt idx="665">
                  <c:v>2.6640000000000056E-2</c:v>
                </c:pt>
                <c:pt idx="666">
                  <c:v>2.6680000000000016E-2</c:v>
                </c:pt>
                <c:pt idx="667">
                  <c:v>2.6720000000000001E-2</c:v>
                </c:pt>
                <c:pt idx="668">
                  <c:v>2.6759999999999999E-2</c:v>
                </c:pt>
                <c:pt idx="669">
                  <c:v>2.6800000000000056E-2</c:v>
                </c:pt>
                <c:pt idx="670">
                  <c:v>2.6840000000000079E-2</c:v>
                </c:pt>
                <c:pt idx="671">
                  <c:v>2.6880000000000084E-2</c:v>
                </c:pt>
                <c:pt idx="672">
                  <c:v>2.6919999999999999E-2</c:v>
                </c:pt>
                <c:pt idx="673">
                  <c:v>2.6960000000000001E-2</c:v>
                </c:pt>
                <c:pt idx="674">
                  <c:v>2.7000000000000086E-2</c:v>
                </c:pt>
                <c:pt idx="675">
                  <c:v>2.7040000000000085E-2</c:v>
                </c:pt>
                <c:pt idx="676">
                  <c:v>2.7080000000000083E-2</c:v>
                </c:pt>
                <c:pt idx="677">
                  <c:v>2.7120000000000002E-2</c:v>
                </c:pt>
                <c:pt idx="678">
                  <c:v>2.716E-2</c:v>
                </c:pt>
                <c:pt idx="679">
                  <c:v>2.7200000000000012E-2</c:v>
                </c:pt>
                <c:pt idx="680">
                  <c:v>2.7240000000000052E-2</c:v>
                </c:pt>
                <c:pt idx="681">
                  <c:v>2.7280000000000089E-2</c:v>
                </c:pt>
                <c:pt idx="682">
                  <c:v>2.7320000000000001E-2</c:v>
                </c:pt>
                <c:pt idx="683">
                  <c:v>2.7360000000000002E-2</c:v>
                </c:pt>
                <c:pt idx="684">
                  <c:v>2.7400000000000094E-2</c:v>
                </c:pt>
                <c:pt idx="685">
                  <c:v>2.7440000000000093E-2</c:v>
                </c:pt>
                <c:pt idx="686">
                  <c:v>2.7480000000000095E-2</c:v>
                </c:pt>
                <c:pt idx="687">
                  <c:v>2.7519999999999999E-2</c:v>
                </c:pt>
                <c:pt idx="688">
                  <c:v>2.7560000000000001E-2</c:v>
                </c:pt>
                <c:pt idx="689">
                  <c:v>2.7600000000000093E-2</c:v>
                </c:pt>
                <c:pt idx="690">
                  <c:v>2.7640000000000095E-2</c:v>
                </c:pt>
                <c:pt idx="691">
                  <c:v>2.7680000000000093E-2</c:v>
                </c:pt>
                <c:pt idx="692">
                  <c:v>2.7720000000000002E-2</c:v>
                </c:pt>
                <c:pt idx="693">
                  <c:v>2.776E-2</c:v>
                </c:pt>
                <c:pt idx="694">
                  <c:v>2.7800000000000095E-2</c:v>
                </c:pt>
                <c:pt idx="695">
                  <c:v>2.7840000000000104E-2</c:v>
                </c:pt>
                <c:pt idx="696">
                  <c:v>2.7880000000000099E-2</c:v>
                </c:pt>
                <c:pt idx="697">
                  <c:v>2.792E-2</c:v>
                </c:pt>
                <c:pt idx="698">
                  <c:v>2.7960000000000002E-2</c:v>
                </c:pt>
                <c:pt idx="699">
                  <c:v>2.8000000000000001E-2</c:v>
                </c:pt>
                <c:pt idx="700">
                  <c:v>2.8040000000000002E-2</c:v>
                </c:pt>
                <c:pt idx="701">
                  <c:v>2.8080000000000001E-2</c:v>
                </c:pt>
                <c:pt idx="702">
                  <c:v>2.8119999999999989E-2</c:v>
                </c:pt>
                <c:pt idx="703">
                  <c:v>2.8159999999999998E-2</c:v>
                </c:pt>
                <c:pt idx="704">
                  <c:v>2.8199999999999989E-2</c:v>
                </c:pt>
                <c:pt idx="705">
                  <c:v>2.8240000000000001E-2</c:v>
                </c:pt>
                <c:pt idx="706">
                  <c:v>2.828000000000001E-2</c:v>
                </c:pt>
                <c:pt idx="707">
                  <c:v>2.8319999999999998E-2</c:v>
                </c:pt>
                <c:pt idx="708">
                  <c:v>2.8359999999999993E-2</c:v>
                </c:pt>
                <c:pt idx="709">
                  <c:v>2.8400000000000002E-2</c:v>
                </c:pt>
                <c:pt idx="710">
                  <c:v>2.844000000000001E-2</c:v>
                </c:pt>
                <c:pt idx="711">
                  <c:v>2.8480000000000002E-2</c:v>
                </c:pt>
                <c:pt idx="712">
                  <c:v>2.8519999999999997E-2</c:v>
                </c:pt>
                <c:pt idx="713">
                  <c:v>2.8559999999999999E-2</c:v>
                </c:pt>
                <c:pt idx="714">
                  <c:v>2.86E-2</c:v>
                </c:pt>
                <c:pt idx="715">
                  <c:v>2.8640000000000002E-2</c:v>
                </c:pt>
                <c:pt idx="716">
                  <c:v>2.8680000000000001E-2</c:v>
                </c:pt>
                <c:pt idx="717">
                  <c:v>2.8719999999999999E-2</c:v>
                </c:pt>
                <c:pt idx="718">
                  <c:v>2.8759999999999997E-2</c:v>
                </c:pt>
                <c:pt idx="719">
                  <c:v>2.8799999999999999E-2</c:v>
                </c:pt>
                <c:pt idx="720">
                  <c:v>2.8840000000000001E-2</c:v>
                </c:pt>
                <c:pt idx="721">
                  <c:v>2.8880000000000006E-2</c:v>
                </c:pt>
                <c:pt idx="722">
                  <c:v>2.8919999999999998E-2</c:v>
                </c:pt>
                <c:pt idx="723">
                  <c:v>2.8959999999999993E-2</c:v>
                </c:pt>
                <c:pt idx="724">
                  <c:v>2.9000000000000001E-2</c:v>
                </c:pt>
                <c:pt idx="725">
                  <c:v>2.904000000000001E-2</c:v>
                </c:pt>
                <c:pt idx="726">
                  <c:v>2.9080000000000002E-2</c:v>
                </c:pt>
                <c:pt idx="727">
                  <c:v>2.9119999999999997E-2</c:v>
                </c:pt>
                <c:pt idx="728">
                  <c:v>2.9159999999999998E-2</c:v>
                </c:pt>
                <c:pt idx="729">
                  <c:v>2.9200000000000011E-2</c:v>
                </c:pt>
                <c:pt idx="730">
                  <c:v>2.9240000000000002E-2</c:v>
                </c:pt>
                <c:pt idx="731">
                  <c:v>2.9280000000000011E-2</c:v>
                </c:pt>
                <c:pt idx="732">
                  <c:v>2.9319999999999999E-2</c:v>
                </c:pt>
                <c:pt idx="733">
                  <c:v>2.9359999999999997E-2</c:v>
                </c:pt>
                <c:pt idx="734">
                  <c:v>2.9399999999999999E-2</c:v>
                </c:pt>
                <c:pt idx="735">
                  <c:v>2.9440000000000011E-2</c:v>
                </c:pt>
                <c:pt idx="736">
                  <c:v>2.9480000000000006E-2</c:v>
                </c:pt>
                <c:pt idx="737">
                  <c:v>2.9519999999999998E-2</c:v>
                </c:pt>
                <c:pt idx="738">
                  <c:v>2.9559999999999999E-2</c:v>
                </c:pt>
                <c:pt idx="739">
                  <c:v>2.9600000000000001E-2</c:v>
                </c:pt>
                <c:pt idx="740">
                  <c:v>2.9640000000000041E-2</c:v>
                </c:pt>
                <c:pt idx="741">
                  <c:v>2.9680000000000002E-2</c:v>
                </c:pt>
                <c:pt idx="742">
                  <c:v>2.972E-2</c:v>
                </c:pt>
                <c:pt idx="743">
                  <c:v>2.9759999999999998E-2</c:v>
                </c:pt>
                <c:pt idx="744">
                  <c:v>2.9800000000000011E-2</c:v>
                </c:pt>
                <c:pt idx="745">
                  <c:v>2.9840000000000002E-2</c:v>
                </c:pt>
                <c:pt idx="746">
                  <c:v>2.9880000000000011E-2</c:v>
                </c:pt>
                <c:pt idx="747">
                  <c:v>2.9919999999999999E-2</c:v>
                </c:pt>
                <c:pt idx="748">
                  <c:v>2.9960000000000001E-2</c:v>
                </c:pt>
                <c:pt idx="749">
                  <c:v>3.0000000000000002E-2</c:v>
                </c:pt>
                <c:pt idx="750">
                  <c:v>3.0040000000000011E-2</c:v>
                </c:pt>
                <c:pt idx="751">
                  <c:v>3.0080000000000016E-2</c:v>
                </c:pt>
                <c:pt idx="752">
                  <c:v>3.0119999999999997E-2</c:v>
                </c:pt>
                <c:pt idx="753">
                  <c:v>3.0159999999999999E-2</c:v>
                </c:pt>
                <c:pt idx="754">
                  <c:v>3.0200000000000012E-2</c:v>
                </c:pt>
                <c:pt idx="755">
                  <c:v>3.0240000000000006E-2</c:v>
                </c:pt>
                <c:pt idx="756">
                  <c:v>3.0280000000000012E-2</c:v>
                </c:pt>
                <c:pt idx="757">
                  <c:v>3.032E-2</c:v>
                </c:pt>
                <c:pt idx="758">
                  <c:v>3.0359999999999998E-2</c:v>
                </c:pt>
                <c:pt idx="759">
                  <c:v>3.0400000000000052E-2</c:v>
                </c:pt>
                <c:pt idx="760">
                  <c:v>3.0440000000000012E-2</c:v>
                </c:pt>
                <c:pt idx="761">
                  <c:v>3.0480000000000052E-2</c:v>
                </c:pt>
                <c:pt idx="762">
                  <c:v>3.0519999999999999E-2</c:v>
                </c:pt>
                <c:pt idx="763">
                  <c:v>3.056E-2</c:v>
                </c:pt>
                <c:pt idx="764">
                  <c:v>3.0599999999999999E-2</c:v>
                </c:pt>
                <c:pt idx="765">
                  <c:v>3.0640000000000056E-2</c:v>
                </c:pt>
                <c:pt idx="766">
                  <c:v>3.0680000000000002E-2</c:v>
                </c:pt>
                <c:pt idx="767">
                  <c:v>3.0720000000000001E-2</c:v>
                </c:pt>
                <c:pt idx="768">
                  <c:v>3.0759999999999999E-2</c:v>
                </c:pt>
                <c:pt idx="769">
                  <c:v>3.0800000000000011E-2</c:v>
                </c:pt>
                <c:pt idx="770">
                  <c:v>3.0840000000000051E-2</c:v>
                </c:pt>
                <c:pt idx="771">
                  <c:v>3.0880000000000012E-2</c:v>
                </c:pt>
                <c:pt idx="772">
                  <c:v>3.092E-2</c:v>
                </c:pt>
                <c:pt idx="773">
                  <c:v>3.0960000000000001E-2</c:v>
                </c:pt>
                <c:pt idx="774">
                  <c:v>3.1000000000000052E-2</c:v>
                </c:pt>
                <c:pt idx="775">
                  <c:v>3.1040000000000012E-2</c:v>
                </c:pt>
                <c:pt idx="776">
                  <c:v>3.1080000000000052E-2</c:v>
                </c:pt>
                <c:pt idx="777">
                  <c:v>3.1119999999999998E-2</c:v>
                </c:pt>
                <c:pt idx="778">
                  <c:v>3.116E-2</c:v>
                </c:pt>
                <c:pt idx="779">
                  <c:v>3.1199999999999999E-2</c:v>
                </c:pt>
                <c:pt idx="780">
                  <c:v>3.1240000000000052E-2</c:v>
                </c:pt>
                <c:pt idx="781">
                  <c:v>3.1280000000000002E-2</c:v>
                </c:pt>
                <c:pt idx="782">
                  <c:v>3.1320000000000001E-2</c:v>
                </c:pt>
                <c:pt idx="783">
                  <c:v>3.1359999999999999E-2</c:v>
                </c:pt>
                <c:pt idx="784">
                  <c:v>3.1399999999999997E-2</c:v>
                </c:pt>
                <c:pt idx="785">
                  <c:v>3.1440000000000051E-2</c:v>
                </c:pt>
                <c:pt idx="786">
                  <c:v>3.1480000000000015E-2</c:v>
                </c:pt>
                <c:pt idx="787">
                  <c:v>3.1519999999999999E-2</c:v>
                </c:pt>
                <c:pt idx="788">
                  <c:v>3.1559999999999998E-2</c:v>
                </c:pt>
                <c:pt idx="789">
                  <c:v>3.1600000000000052E-2</c:v>
                </c:pt>
                <c:pt idx="790">
                  <c:v>3.1640000000000015E-2</c:v>
                </c:pt>
                <c:pt idx="791">
                  <c:v>3.1680000000000055E-2</c:v>
                </c:pt>
                <c:pt idx="792">
                  <c:v>3.1719999999999998E-2</c:v>
                </c:pt>
                <c:pt idx="793">
                  <c:v>3.1760000000000004E-2</c:v>
                </c:pt>
                <c:pt idx="794">
                  <c:v>3.1800000000000002E-2</c:v>
                </c:pt>
                <c:pt idx="795">
                  <c:v>3.1840000000000042E-2</c:v>
                </c:pt>
                <c:pt idx="796">
                  <c:v>3.1880000000000012E-2</c:v>
                </c:pt>
                <c:pt idx="797">
                  <c:v>3.1920000000000004E-2</c:v>
                </c:pt>
                <c:pt idx="798">
                  <c:v>3.1960000000000002E-2</c:v>
                </c:pt>
                <c:pt idx="799">
                  <c:v>3.2000000000000042E-2</c:v>
                </c:pt>
                <c:pt idx="800">
                  <c:v>3.2040000000000082E-2</c:v>
                </c:pt>
                <c:pt idx="801">
                  <c:v>3.2080000000000011E-2</c:v>
                </c:pt>
                <c:pt idx="802">
                  <c:v>3.2120000000000003E-2</c:v>
                </c:pt>
                <c:pt idx="803">
                  <c:v>3.2160000000000001E-2</c:v>
                </c:pt>
                <c:pt idx="804">
                  <c:v>3.2199999999999999E-2</c:v>
                </c:pt>
                <c:pt idx="805">
                  <c:v>3.2240000000000012E-2</c:v>
                </c:pt>
                <c:pt idx="806">
                  <c:v>3.2280000000000052E-2</c:v>
                </c:pt>
                <c:pt idx="807">
                  <c:v>3.2320000000000002E-2</c:v>
                </c:pt>
                <c:pt idx="808">
                  <c:v>3.236E-2</c:v>
                </c:pt>
                <c:pt idx="809">
                  <c:v>3.2399999999999998E-2</c:v>
                </c:pt>
                <c:pt idx="810">
                  <c:v>3.2440000000000052E-2</c:v>
                </c:pt>
                <c:pt idx="811">
                  <c:v>3.2480000000000016E-2</c:v>
                </c:pt>
                <c:pt idx="812">
                  <c:v>3.252E-2</c:v>
                </c:pt>
                <c:pt idx="813">
                  <c:v>3.2559999999999999E-2</c:v>
                </c:pt>
                <c:pt idx="814">
                  <c:v>3.2600000000000115E-2</c:v>
                </c:pt>
                <c:pt idx="815">
                  <c:v>3.2640000000000016E-2</c:v>
                </c:pt>
                <c:pt idx="816">
                  <c:v>3.2680000000000056E-2</c:v>
                </c:pt>
                <c:pt idx="817">
                  <c:v>3.2719999999999999E-2</c:v>
                </c:pt>
                <c:pt idx="818">
                  <c:v>3.2760000000000004E-2</c:v>
                </c:pt>
                <c:pt idx="819">
                  <c:v>3.2800000000000121E-2</c:v>
                </c:pt>
                <c:pt idx="820">
                  <c:v>3.2840000000000119E-2</c:v>
                </c:pt>
                <c:pt idx="821">
                  <c:v>3.2880000000000117E-2</c:v>
                </c:pt>
                <c:pt idx="822">
                  <c:v>3.2920000000000005E-2</c:v>
                </c:pt>
                <c:pt idx="823">
                  <c:v>3.2960000000000003E-2</c:v>
                </c:pt>
                <c:pt idx="824">
                  <c:v>3.3000000000000002E-2</c:v>
                </c:pt>
                <c:pt idx="825">
                  <c:v>3.304E-2</c:v>
                </c:pt>
                <c:pt idx="826">
                  <c:v>3.3080000000000005E-2</c:v>
                </c:pt>
                <c:pt idx="827">
                  <c:v>3.3119999999999997E-2</c:v>
                </c:pt>
                <c:pt idx="828">
                  <c:v>3.3159999999999995E-2</c:v>
                </c:pt>
                <c:pt idx="829">
                  <c:v>3.32E-2</c:v>
                </c:pt>
                <c:pt idx="830">
                  <c:v>3.3239999999999999E-2</c:v>
                </c:pt>
                <c:pt idx="831">
                  <c:v>3.3280000000000004E-2</c:v>
                </c:pt>
                <c:pt idx="832">
                  <c:v>3.3319999999999995E-2</c:v>
                </c:pt>
                <c:pt idx="833">
                  <c:v>3.3360000000000001E-2</c:v>
                </c:pt>
                <c:pt idx="834">
                  <c:v>3.3399999999999999E-2</c:v>
                </c:pt>
                <c:pt idx="835">
                  <c:v>3.3440000000000004E-2</c:v>
                </c:pt>
                <c:pt idx="836">
                  <c:v>3.348000000000001E-2</c:v>
                </c:pt>
                <c:pt idx="837">
                  <c:v>3.3520000000000001E-2</c:v>
                </c:pt>
                <c:pt idx="838">
                  <c:v>3.356E-2</c:v>
                </c:pt>
                <c:pt idx="839">
                  <c:v>3.3599999999999998E-2</c:v>
                </c:pt>
                <c:pt idx="840">
                  <c:v>3.364000000000001E-2</c:v>
                </c:pt>
                <c:pt idx="841">
                  <c:v>3.3680000000000002E-2</c:v>
                </c:pt>
                <c:pt idx="842">
                  <c:v>3.372E-2</c:v>
                </c:pt>
                <c:pt idx="843">
                  <c:v>3.3759999999999998E-2</c:v>
                </c:pt>
                <c:pt idx="844">
                  <c:v>3.3799999999999997E-2</c:v>
                </c:pt>
                <c:pt idx="845">
                  <c:v>3.3840000000000002E-2</c:v>
                </c:pt>
                <c:pt idx="846">
                  <c:v>3.388E-2</c:v>
                </c:pt>
                <c:pt idx="847">
                  <c:v>3.3919999999999999E-2</c:v>
                </c:pt>
                <c:pt idx="848">
                  <c:v>3.3959999999999997E-2</c:v>
                </c:pt>
                <c:pt idx="849">
                  <c:v>3.4000000000000002E-2</c:v>
                </c:pt>
                <c:pt idx="850">
                  <c:v>3.4040000000000001E-2</c:v>
                </c:pt>
                <c:pt idx="851">
                  <c:v>3.4080000000000006E-2</c:v>
                </c:pt>
                <c:pt idx="852">
                  <c:v>3.4119999999999998E-2</c:v>
                </c:pt>
                <c:pt idx="853">
                  <c:v>3.4160000000000003E-2</c:v>
                </c:pt>
                <c:pt idx="854">
                  <c:v>3.4200000000000001E-2</c:v>
                </c:pt>
                <c:pt idx="855">
                  <c:v>3.4240000000000013E-2</c:v>
                </c:pt>
                <c:pt idx="856">
                  <c:v>3.4280000000000005E-2</c:v>
                </c:pt>
                <c:pt idx="857">
                  <c:v>3.4320000000000003E-2</c:v>
                </c:pt>
                <c:pt idx="858">
                  <c:v>3.4360000000000002E-2</c:v>
                </c:pt>
                <c:pt idx="859">
                  <c:v>3.44E-2</c:v>
                </c:pt>
                <c:pt idx="860">
                  <c:v>3.4440000000000005E-2</c:v>
                </c:pt>
                <c:pt idx="861">
                  <c:v>3.4480000000000011E-2</c:v>
                </c:pt>
                <c:pt idx="862">
                  <c:v>3.4520000000000002E-2</c:v>
                </c:pt>
                <c:pt idx="863">
                  <c:v>3.456E-2</c:v>
                </c:pt>
                <c:pt idx="864">
                  <c:v>3.4599999999999999E-2</c:v>
                </c:pt>
                <c:pt idx="865">
                  <c:v>3.4640000000000011E-2</c:v>
                </c:pt>
                <c:pt idx="866">
                  <c:v>3.4680000000000002E-2</c:v>
                </c:pt>
                <c:pt idx="867">
                  <c:v>3.4720000000000001E-2</c:v>
                </c:pt>
                <c:pt idx="868">
                  <c:v>3.4759999999999999E-2</c:v>
                </c:pt>
                <c:pt idx="869">
                  <c:v>3.4799999999999998E-2</c:v>
                </c:pt>
                <c:pt idx="870">
                  <c:v>3.484000000000001E-2</c:v>
                </c:pt>
                <c:pt idx="871">
                  <c:v>3.4880000000000001E-2</c:v>
                </c:pt>
                <c:pt idx="872">
                  <c:v>3.492E-2</c:v>
                </c:pt>
                <c:pt idx="873">
                  <c:v>3.4959999999999998E-2</c:v>
                </c:pt>
                <c:pt idx="874">
                  <c:v>3.500000000000001E-2</c:v>
                </c:pt>
                <c:pt idx="875">
                  <c:v>3.5040000000000002E-2</c:v>
                </c:pt>
                <c:pt idx="876">
                  <c:v>3.5080000000000014E-2</c:v>
                </c:pt>
                <c:pt idx="877">
                  <c:v>3.5119999999999998E-2</c:v>
                </c:pt>
                <c:pt idx="878">
                  <c:v>3.5159999999999997E-2</c:v>
                </c:pt>
                <c:pt idx="879">
                  <c:v>3.5200000000000002E-2</c:v>
                </c:pt>
                <c:pt idx="880">
                  <c:v>3.5240000000000014E-2</c:v>
                </c:pt>
                <c:pt idx="881">
                  <c:v>3.5280000000000006E-2</c:v>
                </c:pt>
                <c:pt idx="882">
                  <c:v>3.5319999999999997E-2</c:v>
                </c:pt>
                <c:pt idx="883">
                  <c:v>3.5360000000000003E-2</c:v>
                </c:pt>
                <c:pt idx="884">
                  <c:v>3.5400000000000001E-2</c:v>
                </c:pt>
                <c:pt idx="885">
                  <c:v>3.5440000000000006E-2</c:v>
                </c:pt>
                <c:pt idx="886">
                  <c:v>3.5480000000000012E-2</c:v>
                </c:pt>
                <c:pt idx="887">
                  <c:v>3.5520000000000003E-2</c:v>
                </c:pt>
                <c:pt idx="888">
                  <c:v>3.5560000000000001E-2</c:v>
                </c:pt>
                <c:pt idx="889">
                  <c:v>3.5600000000000041E-2</c:v>
                </c:pt>
                <c:pt idx="890">
                  <c:v>3.5640000000000012E-2</c:v>
                </c:pt>
                <c:pt idx="891">
                  <c:v>3.568000000000001E-2</c:v>
                </c:pt>
                <c:pt idx="892">
                  <c:v>3.5720000000000002E-2</c:v>
                </c:pt>
                <c:pt idx="893">
                  <c:v>3.576E-2</c:v>
                </c:pt>
                <c:pt idx="894">
                  <c:v>3.5799999999999998E-2</c:v>
                </c:pt>
                <c:pt idx="895">
                  <c:v>3.5840000000000011E-2</c:v>
                </c:pt>
                <c:pt idx="896">
                  <c:v>3.5880000000000002E-2</c:v>
                </c:pt>
                <c:pt idx="897">
                  <c:v>3.5920000000000001E-2</c:v>
                </c:pt>
                <c:pt idx="898">
                  <c:v>3.5959999999999999E-2</c:v>
                </c:pt>
                <c:pt idx="899">
                  <c:v>3.5999999999999997E-2</c:v>
                </c:pt>
                <c:pt idx="900">
                  <c:v>3.6040000000000016E-2</c:v>
                </c:pt>
                <c:pt idx="901">
                  <c:v>3.6080000000000015E-2</c:v>
                </c:pt>
                <c:pt idx="902">
                  <c:v>3.6119999999999999E-2</c:v>
                </c:pt>
                <c:pt idx="903">
                  <c:v>3.6159999999999998E-2</c:v>
                </c:pt>
                <c:pt idx="904">
                  <c:v>3.6200000000000052E-2</c:v>
                </c:pt>
                <c:pt idx="905">
                  <c:v>3.6240000000000015E-2</c:v>
                </c:pt>
                <c:pt idx="906">
                  <c:v>3.6280000000000055E-2</c:v>
                </c:pt>
                <c:pt idx="907">
                  <c:v>3.6319999999999998E-2</c:v>
                </c:pt>
                <c:pt idx="908">
                  <c:v>3.6360000000000003E-2</c:v>
                </c:pt>
                <c:pt idx="909">
                  <c:v>3.6400000000000016E-2</c:v>
                </c:pt>
                <c:pt idx="910">
                  <c:v>3.6440000000000056E-2</c:v>
                </c:pt>
                <c:pt idx="911">
                  <c:v>3.6480000000000012E-2</c:v>
                </c:pt>
                <c:pt idx="912">
                  <c:v>3.6520000000000004E-2</c:v>
                </c:pt>
                <c:pt idx="913">
                  <c:v>3.6560000000000002E-2</c:v>
                </c:pt>
                <c:pt idx="914">
                  <c:v>3.6600000000000042E-2</c:v>
                </c:pt>
                <c:pt idx="915">
                  <c:v>3.6640000000000082E-2</c:v>
                </c:pt>
                <c:pt idx="916">
                  <c:v>3.6680000000000011E-2</c:v>
                </c:pt>
                <c:pt idx="917">
                  <c:v>3.6720000000000003E-2</c:v>
                </c:pt>
                <c:pt idx="918">
                  <c:v>3.6760000000000001E-2</c:v>
                </c:pt>
                <c:pt idx="919">
                  <c:v>3.6799999999999999E-2</c:v>
                </c:pt>
                <c:pt idx="920">
                  <c:v>3.6840000000000012E-2</c:v>
                </c:pt>
                <c:pt idx="921">
                  <c:v>3.6880000000000052E-2</c:v>
                </c:pt>
                <c:pt idx="922">
                  <c:v>3.6920000000000001E-2</c:v>
                </c:pt>
                <c:pt idx="923">
                  <c:v>3.696E-2</c:v>
                </c:pt>
                <c:pt idx="924">
                  <c:v>3.6999999999999998E-2</c:v>
                </c:pt>
                <c:pt idx="925">
                  <c:v>3.7040000000000052E-2</c:v>
                </c:pt>
                <c:pt idx="926">
                  <c:v>3.7080000000000092E-2</c:v>
                </c:pt>
                <c:pt idx="927">
                  <c:v>3.712E-2</c:v>
                </c:pt>
                <c:pt idx="928">
                  <c:v>3.7159999999999999E-2</c:v>
                </c:pt>
                <c:pt idx="929">
                  <c:v>3.7200000000000052E-2</c:v>
                </c:pt>
                <c:pt idx="930">
                  <c:v>3.7240000000000016E-2</c:v>
                </c:pt>
                <c:pt idx="931">
                  <c:v>3.7280000000000056E-2</c:v>
                </c:pt>
                <c:pt idx="932">
                  <c:v>3.7319999999999999E-2</c:v>
                </c:pt>
                <c:pt idx="933">
                  <c:v>3.7360000000000004E-2</c:v>
                </c:pt>
                <c:pt idx="934">
                  <c:v>3.7400000000000128E-2</c:v>
                </c:pt>
                <c:pt idx="935">
                  <c:v>3.7440000000000119E-2</c:v>
                </c:pt>
                <c:pt idx="936">
                  <c:v>3.7480000000000117E-2</c:v>
                </c:pt>
                <c:pt idx="937">
                  <c:v>3.7520000000000005E-2</c:v>
                </c:pt>
                <c:pt idx="938">
                  <c:v>3.7560000000000003E-2</c:v>
                </c:pt>
                <c:pt idx="939">
                  <c:v>3.7600000000000119E-2</c:v>
                </c:pt>
                <c:pt idx="940">
                  <c:v>3.7640000000000118E-2</c:v>
                </c:pt>
                <c:pt idx="941">
                  <c:v>3.7680000000000012E-2</c:v>
                </c:pt>
                <c:pt idx="942">
                  <c:v>3.7720000000000004E-2</c:v>
                </c:pt>
                <c:pt idx="943">
                  <c:v>3.7760000000000002E-2</c:v>
                </c:pt>
                <c:pt idx="944">
                  <c:v>3.7800000000000125E-2</c:v>
                </c:pt>
                <c:pt idx="945">
                  <c:v>3.7840000000000124E-2</c:v>
                </c:pt>
                <c:pt idx="946">
                  <c:v>3.7880000000000115E-2</c:v>
                </c:pt>
                <c:pt idx="947">
                  <c:v>3.7920000000000002E-2</c:v>
                </c:pt>
                <c:pt idx="948">
                  <c:v>3.7960000000000001E-2</c:v>
                </c:pt>
                <c:pt idx="949">
                  <c:v>3.7999999999999999E-2</c:v>
                </c:pt>
                <c:pt idx="950">
                  <c:v>3.8040000000000004E-2</c:v>
                </c:pt>
                <c:pt idx="951">
                  <c:v>3.808000000000001E-2</c:v>
                </c:pt>
                <c:pt idx="952">
                  <c:v>3.8120000000000001E-2</c:v>
                </c:pt>
                <c:pt idx="953">
                  <c:v>3.8159999999999999E-2</c:v>
                </c:pt>
                <c:pt idx="954">
                  <c:v>3.8199999999999998E-2</c:v>
                </c:pt>
                <c:pt idx="955">
                  <c:v>3.824000000000001E-2</c:v>
                </c:pt>
                <c:pt idx="956">
                  <c:v>3.8280000000000002E-2</c:v>
                </c:pt>
                <c:pt idx="957">
                  <c:v>3.832E-2</c:v>
                </c:pt>
                <c:pt idx="958">
                  <c:v>3.8359999999999998E-2</c:v>
                </c:pt>
                <c:pt idx="959">
                  <c:v>3.8399999999999997E-2</c:v>
                </c:pt>
                <c:pt idx="960">
                  <c:v>3.8440000000000002E-2</c:v>
                </c:pt>
                <c:pt idx="961">
                  <c:v>3.848E-2</c:v>
                </c:pt>
                <c:pt idx="962">
                  <c:v>3.8519999999999999E-2</c:v>
                </c:pt>
                <c:pt idx="963">
                  <c:v>3.8559999999999997E-2</c:v>
                </c:pt>
                <c:pt idx="964">
                  <c:v>3.8600000000000002E-2</c:v>
                </c:pt>
                <c:pt idx="965">
                  <c:v>3.8640000000000001E-2</c:v>
                </c:pt>
                <c:pt idx="966">
                  <c:v>3.8680000000000006E-2</c:v>
                </c:pt>
                <c:pt idx="967">
                  <c:v>3.8719999999999997E-2</c:v>
                </c:pt>
                <c:pt idx="968">
                  <c:v>3.8760000000000003E-2</c:v>
                </c:pt>
                <c:pt idx="969">
                  <c:v>3.8800000000000001E-2</c:v>
                </c:pt>
                <c:pt idx="970">
                  <c:v>3.8840000000000006E-2</c:v>
                </c:pt>
                <c:pt idx="971">
                  <c:v>3.8880000000000005E-2</c:v>
                </c:pt>
                <c:pt idx="972">
                  <c:v>3.8920000000000003E-2</c:v>
                </c:pt>
                <c:pt idx="973">
                  <c:v>3.8960000000000002E-2</c:v>
                </c:pt>
                <c:pt idx="974">
                  <c:v>3.9000000000000014E-2</c:v>
                </c:pt>
                <c:pt idx="975">
                  <c:v>3.9040000000000005E-2</c:v>
                </c:pt>
                <c:pt idx="976">
                  <c:v>3.9080000000000011E-2</c:v>
                </c:pt>
                <c:pt idx="977">
                  <c:v>3.9120000000000002E-2</c:v>
                </c:pt>
                <c:pt idx="978">
                  <c:v>3.916E-2</c:v>
                </c:pt>
                <c:pt idx="979">
                  <c:v>3.9199999999999999E-2</c:v>
                </c:pt>
                <c:pt idx="980">
                  <c:v>3.9240000000000011E-2</c:v>
                </c:pt>
                <c:pt idx="981">
                  <c:v>3.9280000000000002E-2</c:v>
                </c:pt>
                <c:pt idx="982">
                  <c:v>3.9320000000000001E-2</c:v>
                </c:pt>
                <c:pt idx="983">
                  <c:v>3.9359999999999999E-2</c:v>
                </c:pt>
                <c:pt idx="984">
                  <c:v>3.9399999999999998E-2</c:v>
                </c:pt>
                <c:pt idx="985">
                  <c:v>3.944000000000001E-2</c:v>
                </c:pt>
                <c:pt idx="986">
                  <c:v>3.9480000000000001E-2</c:v>
                </c:pt>
                <c:pt idx="987">
                  <c:v>3.952E-2</c:v>
                </c:pt>
                <c:pt idx="988">
                  <c:v>3.9559999999999998E-2</c:v>
                </c:pt>
                <c:pt idx="989">
                  <c:v>3.960000000000001E-2</c:v>
                </c:pt>
                <c:pt idx="990">
                  <c:v>3.9640000000000002E-2</c:v>
                </c:pt>
                <c:pt idx="991">
                  <c:v>3.9680000000000042E-2</c:v>
                </c:pt>
                <c:pt idx="992">
                  <c:v>3.9719999999999998E-2</c:v>
                </c:pt>
                <c:pt idx="993">
                  <c:v>3.9759999999999997E-2</c:v>
                </c:pt>
                <c:pt idx="994">
                  <c:v>3.9800000000000002E-2</c:v>
                </c:pt>
                <c:pt idx="995">
                  <c:v>3.9840000000000014E-2</c:v>
                </c:pt>
                <c:pt idx="996">
                  <c:v>3.9880000000000006E-2</c:v>
                </c:pt>
                <c:pt idx="997">
                  <c:v>3.9919999999999997E-2</c:v>
                </c:pt>
                <c:pt idx="998">
                  <c:v>3.9960000000000002E-2</c:v>
                </c:pt>
                <c:pt idx="999">
                  <c:v>4.0000000000000022E-2</c:v>
                </c:pt>
                <c:pt idx="1000">
                  <c:v>4.0039999999999999E-2</c:v>
                </c:pt>
                <c:pt idx="1001">
                  <c:v>4.0079999999999998E-2</c:v>
                </c:pt>
                <c:pt idx="1002">
                  <c:v>4.0120000000000003E-2</c:v>
                </c:pt>
                <c:pt idx="1003">
                  <c:v>4.0160000000000001E-2</c:v>
                </c:pt>
                <c:pt idx="1004">
                  <c:v>4.02E-2</c:v>
                </c:pt>
                <c:pt idx="1005">
                  <c:v>4.0239999999999998E-2</c:v>
                </c:pt>
                <c:pt idx="1006">
                  <c:v>4.0280000000000003E-2</c:v>
                </c:pt>
                <c:pt idx="1007">
                  <c:v>4.0320000000000002E-2</c:v>
                </c:pt>
                <c:pt idx="1008">
                  <c:v>4.0360000000000104E-2</c:v>
                </c:pt>
                <c:pt idx="1009">
                  <c:v>4.0400000000000012E-2</c:v>
                </c:pt>
                <c:pt idx="1010">
                  <c:v>4.0440000000000004E-2</c:v>
                </c:pt>
                <c:pt idx="1011">
                  <c:v>4.0480000000000002E-2</c:v>
                </c:pt>
                <c:pt idx="1012">
                  <c:v>4.052E-2</c:v>
                </c:pt>
                <c:pt idx="1013">
                  <c:v>4.0559999999999999E-2</c:v>
                </c:pt>
                <c:pt idx="1014">
                  <c:v>4.0599999999999997E-2</c:v>
                </c:pt>
                <c:pt idx="1015">
                  <c:v>4.0639999999999996E-2</c:v>
                </c:pt>
                <c:pt idx="1016">
                  <c:v>4.0680000000000001E-2</c:v>
                </c:pt>
                <c:pt idx="1017">
                  <c:v>4.0720000000000013E-2</c:v>
                </c:pt>
                <c:pt idx="1018">
                  <c:v>4.0759999999999998E-2</c:v>
                </c:pt>
                <c:pt idx="1019">
                  <c:v>4.0800000000000003E-2</c:v>
                </c:pt>
                <c:pt idx="1020">
                  <c:v>4.0840000000000001E-2</c:v>
                </c:pt>
                <c:pt idx="1021">
                  <c:v>4.0880000000000014E-2</c:v>
                </c:pt>
                <c:pt idx="1022">
                  <c:v>4.0919999999999998E-2</c:v>
                </c:pt>
                <c:pt idx="1023">
                  <c:v>4.0960000000000003E-2</c:v>
                </c:pt>
                <c:pt idx="1024">
                  <c:v>4.1000000000000002E-2</c:v>
                </c:pt>
                <c:pt idx="1025">
                  <c:v>4.1039999999999986E-2</c:v>
                </c:pt>
                <c:pt idx="1026">
                  <c:v>4.1079999999999985E-2</c:v>
                </c:pt>
                <c:pt idx="1027">
                  <c:v>4.1119999999999997E-2</c:v>
                </c:pt>
                <c:pt idx="1028">
                  <c:v>4.1160000000000002E-2</c:v>
                </c:pt>
                <c:pt idx="1029">
                  <c:v>4.1199999999999987E-2</c:v>
                </c:pt>
                <c:pt idx="1030">
                  <c:v>4.1239999999999985E-2</c:v>
                </c:pt>
                <c:pt idx="1031">
                  <c:v>4.1279999999999956E-2</c:v>
                </c:pt>
                <c:pt idx="1032">
                  <c:v>4.1320000000000003E-2</c:v>
                </c:pt>
                <c:pt idx="1033">
                  <c:v>4.1360000000000022E-2</c:v>
                </c:pt>
                <c:pt idx="1034">
                  <c:v>4.1399999999999999E-2</c:v>
                </c:pt>
                <c:pt idx="1035">
                  <c:v>4.1439999999999998E-2</c:v>
                </c:pt>
                <c:pt idx="1036">
                  <c:v>4.1480000000000003E-2</c:v>
                </c:pt>
                <c:pt idx="1037">
                  <c:v>4.1519999999999987E-2</c:v>
                </c:pt>
                <c:pt idx="1038">
                  <c:v>4.156E-2</c:v>
                </c:pt>
                <c:pt idx="1039">
                  <c:v>4.1599999999999998E-2</c:v>
                </c:pt>
                <c:pt idx="1040">
                  <c:v>4.1639999999999976E-2</c:v>
                </c:pt>
                <c:pt idx="1041">
                  <c:v>4.1679999999999946E-2</c:v>
                </c:pt>
                <c:pt idx="1042">
                  <c:v>4.172E-2</c:v>
                </c:pt>
                <c:pt idx="1043">
                  <c:v>4.1759999999999999E-2</c:v>
                </c:pt>
                <c:pt idx="1044">
                  <c:v>4.1800000000000004E-2</c:v>
                </c:pt>
                <c:pt idx="1045">
                  <c:v>4.1839999999999995E-2</c:v>
                </c:pt>
                <c:pt idx="1046">
                  <c:v>4.1880000000000001E-2</c:v>
                </c:pt>
                <c:pt idx="1047">
                  <c:v>4.1919999999999999E-2</c:v>
                </c:pt>
                <c:pt idx="1048">
                  <c:v>4.1959999999999976E-2</c:v>
                </c:pt>
                <c:pt idx="1049">
                  <c:v>4.2000000000000023E-2</c:v>
                </c:pt>
                <c:pt idx="1050">
                  <c:v>4.2040000000000001E-2</c:v>
                </c:pt>
                <c:pt idx="1051">
                  <c:v>4.2079999999999999E-2</c:v>
                </c:pt>
                <c:pt idx="1052">
                  <c:v>4.2120000000000012E-2</c:v>
                </c:pt>
                <c:pt idx="1053">
                  <c:v>4.2160000000000024E-2</c:v>
                </c:pt>
                <c:pt idx="1054">
                  <c:v>4.2200000000000001E-2</c:v>
                </c:pt>
                <c:pt idx="1055">
                  <c:v>4.224E-2</c:v>
                </c:pt>
                <c:pt idx="1056">
                  <c:v>4.2279999999999977E-2</c:v>
                </c:pt>
                <c:pt idx="1057">
                  <c:v>4.2320000000000003E-2</c:v>
                </c:pt>
                <c:pt idx="1058">
                  <c:v>4.2360000000000134E-2</c:v>
                </c:pt>
                <c:pt idx="1059">
                  <c:v>4.2400000000000014E-2</c:v>
                </c:pt>
                <c:pt idx="1060">
                  <c:v>4.2440000000000012E-2</c:v>
                </c:pt>
                <c:pt idx="1061">
                  <c:v>4.2479999999999997E-2</c:v>
                </c:pt>
                <c:pt idx="1062">
                  <c:v>4.2520000000000002E-2</c:v>
                </c:pt>
                <c:pt idx="1063">
                  <c:v>4.2560000000000014E-2</c:v>
                </c:pt>
                <c:pt idx="1064">
                  <c:v>4.2600000000000013E-2</c:v>
                </c:pt>
                <c:pt idx="1065">
                  <c:v>4.2639999999999997E-2</c:v>
                </c:pt>
                <c:pt idx="1066">
                  <c:v>4.2680000000000003E-2</c:v>
                </c:pt>
                <c:pt idx="1067">
                  <c:v>4.2720000000000022E-2</c:v>
                </c:pt>
                <c:pt idx="1068">
                  <c:v>4.2759999999999999E-2</c:v>
                </c:pt>
                <c:pt idx="1069">
                  <c:v>4.2800000000000032E-2</c:v>
                </c:pt>
                <c:pt idx="1070">
                  <c:v>4.2840000000000003E-2</c:v>
                </c:pt>
                <c:pt idx="1071">
                  <c:v>4.2880000000000022E-2</c:v>
                </c:pt>
                <c:pt idx="1072">
                  <c:v>4.292E-2</c:v>
                </c:pt>
                <c:pt idx="1073">
                  <c:v>4.2959999999999998E-2</c:v>
                </c:pt>
                <c:pt idx="1074">
                  <c:v>4.3000000000000003E-2</c:v>
                </c:pt>
                <c:pt idx="1075">
                  <c:v>4.3040000000000002E-2</c:v>
                </c:pt>
                <c:pt idx="1076">
                  <c:v>4.308E-2</c:v>
                </c:pt>
                <c:pt idx="1077">
                  <c:v>4.3119999999999999E-2</c:v>
                </c:pt>
                <c:pt idx="1078">
                  <c:v>4.3159999999999997E-2</c:v>
                </c:pt>
                <c:pt idx="1079">
                  <c:v>4.3199999999999995E-2</c:v>
                </c:pt>
                <c:pt idx="1080">
                  <c:v>4.3239999999999987E-2</c:v>
                </c:pt>
                <c:pt idx="1081">
                  <c:v>4.3279999999999957E-2</c:v>
                </c:pt>
                <c:pt idx="1082">
                  <c:v>4.3320000000000004E-2</c:v>
                </c:pt>
                <c:pt idx="1083">
                  <c:v>4.3360000000000024E-2</c:v>
                </c:pt>
                <c:pt idx="1084">
                  <c:v>4.3400000000000001E-2</c:v>
                </c:pt>
                <c:pt idx="1085">
                  <c:v>4.3439999999999999E-2</c:v>
                </c:pt>
                <c:pt idx="1086">
                  <c:v>4.3479999999999998E-2</c:v>
                </c:pt>
                <c:pt idx="1087">
                  <c:v>4.3519999999999996E-2</c:v>
                </c:pt>
                <c:pt idx="1088">
                  <c:v>4.3560000000000001E-2</c:v>
                </c:pt>
                <c:pt idx="1089">
                  <c:v>4.36E-2</c:v>
                </c:pt>
                <c:pt idx="1090">
                  <c:v>4.3639999999999977E-2</c:v>
                </c:pt>
                <c:pt idx="1091">
                  <c:v>4.3679999999999976E-2</c:v>
                </c:pt>
                <c:pt idx="1092">
                  <c:v>4.3720000000000002E-2</c:v>
                </c:pt>
                <c:pt idx="1093">
                  <c:v>4.3760000000000014E-2</c:v>
                </c:pt>
                <c:pt idx="1094">
                  <c:v>4.3800000000000013E-2</c:v>
                </c:pt>
                <c:pt idx="1095">
                  <c:v>4.3839999999999997E-2</c:v>
                </c:pt>
                <c:pt idx="1096">
                  <c:v>4.3880000000000002E-2</c:v>
                </c:pt>
                <c:pt idx="1097">
                  <c:v>4.3920000000000001E-2</c:v>
                </c:pt>
                <c:pt idx="1098">
                  <c:v>4.3959999999999985E-2</c:v>
                </c:pt>
                <c:pt idx="1099">
                  <c:v>4.3999999999999997E-2</c:v>
                </c:pt>
                <c:pt idx="1100">
                  <c:v>4.4040000000000003E-2</c:v>
                </c:pt>
                <c:pt idx="1101">
                  <c:v>4.4080000000000112E-2</c:v>
                </c:pt>
                <c:pt idx="1102">
                  <c:v>4.4120000000000013E-2</c:v>
                </c:pt>
                <c:pt idx="1103">
                  <c:v>4.4159999999999998E-2</c:v>
                </c:pt>
                <c:pt idx="1104">
                  <c:v>4.4200000000000003E-2</c:v>
                </c:pt>
                <c:pt idx="1105">
                  <c:v>4.4240000000000002E-2</c:v>
                </c:pt>
                <c:pt idx="1106">
                  <c:v>4.4280000000000014E-2</c:v>
                </c:pt>
                <c:pt idx="1107">
                  <c:v>4.4320000000000033E-2</c:v>
                </c:pt>
                <c:pt idx="1108">
                  <c:v>4.4360000000000184E-2</c:v>
                </c:pt>
                <c:pt idx="1109">
                  <c:v>4.4400000000000113E-2</c:v>
                </c:pt>
                <c:pt idx="1110">
                  <c:v>4.4440000000000014E-2</c:v>
                </c:pt>
                <c:pt idx="1111">
                  <c:v>4.4479999999999999E-2</c:v>
                </c:pt>
                <c:pt idx="1112">
                  <c:v>4.4520000000000004E-2</c:v>
                </c:pt>
                <c:pt idx="1113">
                  <c:v>4.4560000000000113E-2</c:v>
                </c:pt>
                <c:pt idx="1114">
                  <c:v>4.4600000000000022E-2</c:v>
                </c:pt>
                <c:pt idx="1115">
                  <c:v>4.4639999999999999E-2</c:v>
                </c:pt>
                <c:pt idx="1116">
                  <c:v>4.4679999999999997E-2</c:v>
                </c:pt>
                <c:pt idx="1117">
                  <c:v>4.4720000000000024E-2</c:v>
                </c:pt>
                <c:pt idx="1118">
                  <c:v>4.4760000000000237E-2</c:v>
                </c:pt>
                <c:pt idx="1119">
                  <c:v>4.4800000000000034E-2</c:v>
                </c:pt>
                <c:pt idx="1120">
                  <c:v>4.4840000000000012E-2</c:v>
                </c:pt>
                <c:pt idx="1121">
                  <c:v>4.4880000000000024E-2</c:v>
                </c:pt>
                <c:pt idx="1122">
                  <c:v>4.4920000000000002E-2</c:v>
                </c:pt>
                <c:pt idx="1123">
                  <c:v>4.4960000000000104E-2</c:v>
                </c:pt>
                <c:pt idx="1124">
                  <c:v>4.5000000000000012E-2</c:v>
                </c:pt>
                <c:pt idx="1125">
                  <c:v>4.5040000000000004E-2</c:v>
                </c:pt>
                <c:pt idx="1126">
                  <c:v>4.5080000000000002E-2</c:v>
                </c:pt>
                <c:pt idx="1127">
                  <c:v>4.512E-2</c:v>
                </c:pt>
                <c:pt idx="1128">
                  <c:v>4.5159999999999999E-2</c:v>
                </c:pt>
                <c:pt idx="1129">
                  <c:v>4.5200000000000004E-2</c:v>
                </c:pt>
                <c:pt idx="1130">
                  <c:v>4.5239999999999995E-2</c:v>
                </c:pt>
                <c:pt idx="1131">
                  <c:v>4.5280000000000001E-2</c:v>
                </c:pt>
                <c:pt idx="1132">
                  <c:v>4.5320000000000013E-2</c:v>
                </c:pt>
                <c:pt idx="1133">
                  <c:v>4.5359999999999998E-2</c:v>
                </c:pt>
                <c:pt idx="1134">
                  <c:v>4.5400000000000003E-2</c:v>
                </c:pt>
                <c:pt idx="1135">
                  <c:v>4.5440000000000001E-2</c:v>
                </c:pt>
                <c:pt idx="1136">
                  <c:v>4.5480000000000013E-2</c:v>
                </c:pt>
                <c:pt idx="1137">
                  <c:v>4.5519999999999998E-2</c:v>
                </c:pt>
                <c:pt idx="1138">
                  <c:v>4.5560000000000003E-2</c:v>
                </c:pt>
                <c:pt idx="1139">
                  <c:v>4.5600000000000002E-2</c:v>
                </c:pt>
                <c:pt idx="1140">
                  <c:v>4.564E-2</c:v>
                </c:pt>
                <c:pt idx="1141">
                  <c:v>4.5679999999999985E-2</c:v>
                </c:pt>
                <c:pt idx="1142">
                  <c:v>4.5720000000000004E-2</c:v>
                </c:pt>
                <c:pt idx="1143">
                  <c:v>4.5760000000000134E-2</c:v>
                </c:pt>
                <c:pt idx="1144">
                  <c:v>4.5800000000000014E-2</c:v>
                </c:pt>
                <c:pt idx="1145">
                  <c:v>4.5839999999999999E-2</c:v>
                </c:pt>
                <c:pt idx="1146">
                  <c:v>4.5879999999999997E-2</c:v>
                </c:pt>
                <c:pt idx="1147">
                  <c:v>4.5920000000000002E-2</c:v>
                </c:pt>
                <c:pt idx="1148">
                  <c:v>4.5960000000000022E-2</c:v>
                </c:pt>
                <c:pt idx="1149">
                  <c:v>4.5999999999999999E-2</c:v>
                </c:pt>
                <c:pt idx="1150">
                  <c:v>4.6039999999999998E-2</c:v>
                </c:pt>
                <c:pt idx="1151">
                  <c:v>4.6080000000000003E-2</c:v>
                </c:pt>
                <c:pt idx="1152">
                  <c:v>4.6119999999999987E-2</c:v>
                </c:pt>
                <c:pt idx="1153">
                  <c:v>4.616E-2</c:v>
                </c:pt>
                <c:pt idx="1154">
                  <c:v>4.6199999999999998E-2</c:v>
                </c:pt>
                <c:pt idx="1155">
                  <c:v>4.6239999999999976E-2</c:v>
                </c:pt>
                <c:pt idx="1156">
                  <c:v>4.6279999999999946E-2</c:v>
                </c:pt>
                <c:pt idx="1157">
                  <c:v>4.632E-2</c:v>
                </c:pt>
                <c:pt idx="1158">
                  <c:v>4.6359999999999998E-2</c:v>
                </c:pt>
                <c:pt idx="1159">
                  <c:v>4.6400000000000004E-2</c:v>
                </c:pt>
                <c:pt idx="1160">
                  <c:v>4.6439999999999995E-2</c:v>
                </c:pt>
                <c:pt idx="1161">
                  <c:v>4.648E-2</c:v>
                </c:pt>
                <c:pt idx="1162">
                  <c:v>4.6519999999999999E-2</c:v>
                </c:pt>
                <c:pt idx="1163">
                  <c:v>4.6559999999999976E-2</c:v>
                </c:pt>
                <c:pt idx="1164">
                  <c:v>4.6599999999999996E-2</c:v>
                </c:pt>
                <c:pt idx="1165">
                  <c:v>4.6639999999999987E-2</c:v>
                </c:pt>
                <c:pt idx="1166">
                  <c:v>4.6679999999999965E-2</c:v>
                </c:pt>
                <c:pt idx="1167">
                  <c:v>4.6720000000000012E-2</c:v>
                </c:pt>
                <c:pt idx="1168">
                  <c:v>4.6760000000000024E-2</c:v>
                </c:pt>
                <c:pt idx="1169">
                  <c:v>4.6800000000000001E-2</c:v>
                </c:pt>
                <c:pt idx="1170">
                  <c:v>4.684E-2</c:v>
                </c:pt>
                <c:pt idx="1171">
                  <c:v>4.6879999999999977E-2</c:v>
                </c:pt>
                <c:pt idx="1172">
                  <c:v>4.6919999999999996E-2</c:v>
                </c:pt>
                <c:pt idx="1173">
                  <c:v>4.6960000000000002E-2</c:v>
                </c:pt>
                <c:pt idx="1174">
                  <c:v>4.7000000000000014E-2</c:v>
                </c:pt>
                <c:pt idx="1175">
                  <c:v>4.7040000000000012E-2</c:v>
                </c:pt>
                <c:pt idx="1176">
                  <c:v>4.7079999999999997E-2</c:v>
                </c:pt>
                <c:pt idx="1177">
                  <c:v>4.7120000000000002E-2</c:v>
                </c:pt>
                <c:pt idx="1178">
                  <c:v>4.7160000000000014E-2</c:v>
                </c:pt>
                <c:pt idx="1179">
                  <c:v>4.7200000000000013E-2</c:v>
                </c:pt>
                <c:pt idx="1180">
                  <c:v>4.7239999999999997E-2</c:v>
                </c:pt>
                <c:pt idx="1181">
                  <c:v>4.7280000000000003E-2</c:v>
                </c:pt>
                <c:pt idx="1182">
                  <c:v>4.7320000000000022E-2</c:v>
                </c:pt>
                <c:pt idx="1183">
                  <c:v>4.7360000000000124E-2</c:v>
                </c:pt>
                <c:pt idx="1184">
                  <c:v>4.7400000000000032E-2</c:v>
                </c:pt>
                <c:pt idx="1185">
                  <c:v>4.7440000000000003E-2</c:v>
                </c:pt>
                <c:pt idx="1186">
                  <c:v>4.7480000000000022E-2</c:v>
                </c:pt>
                <c:pt idx="1187">
                  <c:v>4.752E-2</c:v>
                </c:pt>
                <c:pt idx="1188">
                  <c:v>4.7559999999999998E-2</c:v>
                </c:pt>
                <c:pt idx="1189">
                  <c:v>4.7600000000000003E-2</c:v>
                </c:pt>
                <c:pt idx="1190">
                  <c:v>4.7640000000000002E-2</c:v>
                </c:pt>
                <c:pt idx="1191">
                  <c:v>4.768E-2</c:v>
                </c:pt>
                <c:pt idx="1192">
                  <c:v>4.7720000000000033E-2</c:v>
                </c:pt>
                <c:pt idx="1193">
                  <c:v>4.776000000000017E-2</c:v>
                </c:pt>
                <c:pt idx="1194">
                  <c:v>4.7800000000000023E-2</c:v>
                </c:pt>
                <c:pt idx="1195">
                  <c:v>4.7840000000000001E-2</c:v>
                </c:pt>
                <c:pt idx="1196">
                  <c:v>4.7879999999999999E-2</c:v>
                </c:pt>
                <c:pt idx="1197">
                  <c:v>4.7920000000000004E-2</c:v>
                </c:pt>
                <c:pt idx="1198">
                  <c:v>4.7960000000000023E-2</c:v>
                </c:pt>
                <c:pt idx="1199">
                  <c:v>4.8000000000000001E-2</c:v>
                </c:pt>
                <c:pt idx="1200">
                  <c:v>4.8039999999999999E-2</c:v>
                </c:pt>
                <c:pt idx="1201">
                  <c:v>4.8079999999999998E-2</c:v>
                </c:pt>
                <c:pt idx="1202">
                  <c:v>4.8119999999999996E-2</c:v>
                </c:pt>
                <c:pt idx="1203">
                  <c:v>4.8160000000000001E-2</c:v>
                </c:pt>
                <c:pt idx="1204">
                  <c:v>4.82E-2</c:v>
                </c:pt>
                <c:pt idx="1205">
                  <c:v>4.8239999999999998E-2</c:v>
                </c:pt>
                <c:pt idx="1206">
                  <c:v>4.8279999999999976E-2</c:v>
                </c:pt>
                <c:pt idx="1207">
                  <c:v>4.8320000000000002E-2</c:v>
                </c:pt>
                <c:pt idx="1208">
                  <c:v>4.8360000000000014E-2</c:v>
                </c:pt>
                <c:pt idx="1209">
                  <c:v>4.8400000000000012E-2</c:v>
                </c:pt>
                <c:pt idx="1210">
                  <c:v>4.8439999999999997E-2</c:v>
                </c:pt>
                <c:pt idx="1211">
                  <c:v>4.8480000000000002E-2</c:v>
                </c:pt>
                <c:pt idx="1212">
                  <c:v>4.8520000000000001E-2</c:v>
                </c:pt>
                <c:pt idx="1213">
                  <c:v>4.8559999999999985E-2</c:v>
                </c:pt>
                <c:pt idx="1214">
                  <c:v>4.8599999999999997E-2</c:v>
                </c:pt>
                <c:pt idx="1215">
                  <c:v>4.8639999999999996E-2</c:v>
                </c:pt>
                <c:pt idx="1216">
                  <c:v>4.8680000000000001E-2</c:v>
                </c:pt>
                <c:pt idx="1217">
                  <c:v>4.8720000000000013E-2</c:v>
                </c:pt>
                <c:pt idx="1218">
                  <c:v>4.8759999999999998E-2</c:v>
                </c:pt>
                <c:pt idx="1219">
                  <c:v>4.8800000000000003E-2</c:v>
                </c:pt>
                <c:pt idx="1220">
                  <c:v>4.8840000000000001E-2</c:v>
                </c:pt>
                <c:pt idx="1221">
                  <c:v>4.8880000000000014E-2</c:v>
                </c:pt>
                <c:pt idx="1222">
                  <c:v>4.8919999999999998E-2</c:v>
                </c:pt>
                <c:pt idx="1223">
                  <c:v>4.8959999999999997E-2</c:v>
                </c:pt>
                <c:pt idx="1224">
                  <c:v>4.9000000000000113E-2</c:v>
                </c:pt>
                <c:pt idx="1225">
                  <c:v>4.9040000000000014E-2</c:v>
                </c:pt>
                <c:pt idx="1226">
                  <c:v>4.9079999999999999E-2</c:v>
                </c:pt>
                <c:pt idx="1227">
                  <c:v>4.9120000000000004E-2</c:v>
                </c:pt>
                <c:pt idx="1228">
                  <c:v>4.9160000000000113E-2</c:v>
                </c:pt>
                <c:pt idx="1229">
                  <c:v>4.9200000000000021E-2</c:v>
                </c:pt>
                <c:pt idx="1230">
                  <c:v>4.9239999999999999E-2</c:v>
                </c:pt>
                <c:pt idx="1231">
                  <c:v>4.9279999999999997E-2</c:v>
                </c:pt>
                <c:pt idx="1232">
                  <c:v>4.9320000000000114E-2</c:v>
                </c:pt>
                <c:pt idx="1233">
                  <c:v>4.9360000000000237E-2</c:v>
                </c:pt>
                <c:pt idx="1234">
                  <c:v>4.9400000000000034E-2</c:v>
                </c:pt>
                <c:pt idx="1235">
                  <c:v>4.9440000000000012E-2</c:v>
                </c:pt>
                <c:pt idx="1236">
                  <c:v>4.9480000000000024E-2</c:v>
                </c:pt>
                <c:pt idx="1237">
                  <c:v>4.9520000000000022E-2</c:v>
                </c:pt>
                <c:pt idx="1238">
                  <c:v>4.9560000000000104E-2</c:v>
                </c:pt>
                <c:pt idx="1239">
                  <c:v>4.9600000000000012E-2</c:v>
                </c:pt>
                <c:pt idx="1240">
                  <c:v>4.9640000000000004E-2</c:v>
                </c:pt>
                <c:pt idx="1241">
                  <c:v>4.9680000000000002E-2</c:v>
                </c:pt>
                <c:pt idx="1242">
                  <c:v>4.9720000000000104E-2</c:v>
                </c:pt>
                <c:pt idx="1243">
                  <c:v>4.9760000000000235E-2</c:v>
                </c:pt>
                <c:pt idx="1244">
                  <c:v>4.9800000000000122E-2</c:v>
                </c:pt>
                <c:pt idx="1245">
                  <c:v>4.9840000000000002E-2</c:v>
                </c:pt>
                <c:pt idx="1246">
                  <c:v>4.9880000000000133E-2</c:v>
                </c:pt>
                <c:pt idx="1247">
                  <c:v>4.9920000000000013E-2</c:v>
                </c:pt>
                <c:pt idx="1248">
                  <c:v>4.9960000000000122E-2</c:v>
                </c:pt>
                <c:pt idx="1249">
                  <c:v>0.05</c:v>
                </c:pt>
                <c:pt idx="1250">
                  <c:v>5.0040000000000001E-2</c:v>
                </c:pt>
                <c:pt idx="1251">
                  <c:v>5.0080000000000013E-2</c:v>
                </c:pt>
                <c:pt idx="1252">
                  <c:v>5.0119999999999998E-2</c:v>
                </c:pt>
                <c:pt idx="1253">
                  <c:v>5.0160000000000003E-2</c:v>
                </c:pt>
                <c:pt idx="1254">
                  <c:v>5.0200000000000002E-2</c:v>
                </c:pt>
                <c:pt idx="1255">
                  <c:v>5.024E-2</c:v>
                </c:pt>
                <c:pt idx="1256">
                  <c:v>5.0279999999999977E-2</c:v>
                </c:pt>
                <c:pt idx="1257">
                  <c:v>5.0320000000000004E-2</c:v>
                </c:pt>
                <c:pt idx="1258">
                  <c:v>5.0360000000000134E-2</c:v>
                </c:pt>
                <c:pt idx="1259">
                  <c:v>5.0400000000000014E-2</c:v>
                </c:pt>
                <c:pt idx="1260">
                  <c:v>5.0439999999999999E-2</c:v>
                </c:pt>
                <c:pt idx="1261">
                  <c:v>5.0479999999999997E-2</c:v>
                </c:pt>
                <c:pt idx="1262">
                  <c:v>5.0520000000000002E-2</c:v>
                </c:pt>
                <c:pt idx="1263">
                  <c:v>5.0560000000000022E-2</c:v>
                </c:pt>
                <c:pt idx="1264">
                  <c:v>5.0599999999999999E-2</c:v>
                </c:pt>
                <c:pt idx="1265">
                  <c:v>5.0639999999999998E-2</c:v>
                </c:pt>
                <c:pt idx="1266">
                  <c:v>5.0680000000000003E-2</c:v>
                </c:pt>
                <c:pt idx="1267">
                  <c:v>5.0720000000000022E-2</c:v>
                </c:pt>
                <c:pt idx="1268">
                  <c:v>5.0760000000000034E-2</c:v>
                </c:pt>
                <c:pt idx="1269">
                  <c:v>5.0800000000000012E-2</c:v>
                </c:pt>
                <c:pt idx="1270">
                  <c:v>5.0840000000000003E-2</c:v>
                </c:pt>
                <c:pt idx="1271">
                  <c:v>5.0880000000000022E-2</c:v>
                </c:pt>
                <c:pt idx="1272">
                  <c:v>5.092E-2</c:v>
                </c:pt>
                <c:pt idx="1273">
                  <c:v>5.0959999999999998E-2</c:v>
                </c:pt>
                <c:pt idx="1274">
                  <c:v>5.1000000000000004E-2</c:v>
                </c:pt>
                <c:pt idx="1275">
                  <c:v>5.1039999999999995E-2</c:v>
                </c:pt>
                <c:pt idx="1276">
                  <c:v>5.108E-2</c:v>
                </c:pt>
                <c:pt idx="1277">
                  <c:v>5.1119999999999999E-2</c:v>
                </c:pt>
                <c:pt idx="1278">
                  <c:v>5.1159999999999976E-2</c:v>
                </c:pt>
                <c:pt idx="1279">
                  <c:v>5.1199999999999996E-2</c:v>
                </c:pt>
                <c:pt idx="1280">
                  <c:v>5.1239999999999987E-2</c:v>
                </c:pt>
                <c:pt idx="1281">
                  <c:v>5.1279999999999867E-2</c:v>
                </c:pt>
                <c:pt idx="1282">
                  <c:v>5.1320000000000011E-2</c:v>
                </c:pt>
                <c:pt idx="1283">
                  <c:v>5.1360000000000024E-2</c:v>
                </c:pt>
                <c:pt idx="1284">
                  <c:v>5.1400000000000001E-2</c:v>
                </c:pt>
                <c:pt idx="1285">
                  <c:v>5.144E-2</c:v>
                </c:pt>
                <c:pt idx="1286">
                  <c:v>5.1479999999999977E-2</c:v>
                </c:pt>
                <c:pt idx="1287">
                  <c:v>5.1519999999999996E-2</c:v>
                </c:pt>
                <c:pt idx="1288">
                  <c:v>5.1560000000000002E-2</c:v>
                </c:pt>
                <c:pt idx="1289">
                  <c:v>5.16E-2</c:v>
                </c:pt>
                <c:pt idx="1290">
                  <c:v>5.1639999999999985E-2</c:v>
                </c:pt>
                <c:pt idx="1291">
                  <c:v>5.1679999999999955E-2</c:v>
                </c:pt>
                <c:pt idx="1292">
                  <c:v>5.1720000000000002E-2</c:v>
                </c:pt>
                <c:pt idx="1293">
                  <c:v>5.1760000000000014E-2</c:v>
                </c:pt>
                <c:pt idx="1294">
                  <c:v>5.1800000000000013E-2</c:v>
                </c:pt>
                <c:pt idx="1295">
                  <c:v>5.1839999999999997E-2</c:v>
                </c:pt>
                <c:pt idx="1296">
                  <c:v>5.1880000000000003E-2</c:v>
                </c:pt>
                <c:pt idx="1297">
                  <c:v>5.1920000000000001E-2</c:v>
                </c:pt>
                <c:pt idx="1298">
                  <c:v>5.1959999999999985E-2</c:v>
                </c:pt>
                <c:pt idx="1299">
                  <c:v>5.1999999999999998E-2</c:v>
                </c:pt>
                <c:pt idx="1300">
                  <c:v>5.2040000000000003E-2</c:v>
                </c:pt>
                <c:pt idx="1301">
                  <c:v>5.2080000000000022E-2</c:v>
                </c:pt>
                <c:pt idx="1302">
                  <c:v>5.2120000000000014E-2</c:v>
                </c:pt>
                <c:pt idx="1303">
                  <c:v>5.2159999999999998E-2</c:v>
                </c:pt>
                <c:pt idx="1304">
                  <c:v>5.2200000000000003E-2</c:v>
                </c:pt>
                <c:pt idx="1305">
                  <c:v>5.2240000000000002E-2</c:v>
                </c:pt>
                <c:pt idx="1306">
                  <c:v>5.228E-2</c:v>
                </c:pt>
                <c:pt idx="1307">
                  <c:v>5.2320000000000033E-2</c:v>
                </c:pt>
                <c:pt idx="1308">
                  <c:v>5.2360000000000184E-2</c:v>
                </c:pt>
                <c:pt idx="1309">
                  <c:v>5.2400000000000023E-2</c:v>
                </c:pt>
                <c:pt idx="1310">
                  <c:v>5.2440000000000001E-2</c:v>
                </c:pt>
                <c:pt idx="1311">
                  <c:v>5.2479999999999999E-2</c:v>
                </c:pt>
                <c:pt idx="1312">
                  <c:v>5.2520000000000004E-2</c:v>
                </c:pt>
                <c:pt idx="1313">
                  <c:v>5.2560000000000023E-2</c:v>
                </c:pt>
                <c:pt idx="1314">
                  <c:v>5.2600000000000001E-2</c:v>
                </c:pt>
                <c:pt idx="1315">
                  <c:v>5.2639999999999999E-2</c:v>
                </c:pt>
                <c:pt idx="1316">
                  <c:v>5.2679999999999998E-2</c:v>
                </c:pt>
                <c:pt idx="1317">
                  <c:v>5.2720000000000024E-2</c:v>
                </c:pt>
                <c:pt idx="1318">
                  <c:v>5.2760000000000203E-2</c:v>
                </c:pt>
                <c:pt idx="1319">
                  <c:v>5.2800000000000034E-2</c:v>
                </c:pt>
                <c:pt idx="1320">
                  <c:v>5.2840000000000012E-2</c:v>
                </c:pt>
                <c:pt idx="1321">
                  <c:v>5.2880000000000024E-2</c:v>
                </c:pt>
                <c:pt idx="1322">
                  <c:v>5.2920000000000002E-2</c:v>
                </c:pt>
                <c:pt idx="1323">
                  <c:v>5.2960000000000014E-2</c:v>
                </c:pt>
                <c:pt idx="1324">
                  <c:v>5.3000000000000012E-2</c:v>
                </c:pt>
                <c:pt idx="1325">
                  <c:v>5.3039999999999997E-2</c:v>
                </c:pt>
                <c:pt idx="1326">
                  <c:v>5.3080000000000002E-2</c:v>
                </c:pt>
                <c:pt idx="1327">
                  <c:v>5.3120000000000001E-2</c:v>
                </c:pt>
                <c:pt idx="1328">
                  <c:v>5.3159999999999985E-2</c:v>
                </c:pt>
                <c:pt idx="1329">
                  <c:v>5.3199999999999997E-2</c:v>
                </c:pt>
                <c:pt idx="1330">
                  <c:v>5.3239999999999996E-2</c:v>
                </c:pt>
                <c:pt idx="1331">
                  <c:v>5.3280000000000001E-2</c:v>
                </c:pt>
                <c:pt idx="1332">
                  <c:v>5.3320000000000013E-2</c:v>
                </c:pt>
                <c:pt idx="1333">
                  <c:v>5.3359999999999998E-2</c:v>
                </c:pt>
                <c:pt idx="1334">
                  <c:v>5.3400000000000003E-2</c:v>
                </c:pt>
                <c:pt idx="1335">
                  <c:v>5.3440000000000001E-2</c:v>
                </c:pt>
                <c:pt idx="1336">
                  <c:v>5.3480000000000014E-2</c:v>
                </c:pt>
                <c:pt idx="1337">
                  <c:v>5.3519999999999998E-2</c:v>
                </c:pt>
                <c:pt idx="1338">
                  <c:v>5.3560000000000003E-2</c:v>
                </c:pt>
                <c:pt idx="1339">
                  <c:v>5.3600000000000002E-2</c:v>
                </c:pt>
                <c:pt idx="1340">
                  <c:v>5.3639999999999986E-2</c:v>
                </c:pt>
                <c:pt idx="1341">
                  <c:v>5.3679999999999985E-2</c:v>
                </c:pt>
                <c:pt idx="1342">
                  <c:v>5.3720000000000004E-2</c:v>
                </c:pt>
                <c:pt idx="1343">
                  <c:v>5.3760000000000113E-2</c:v>
                </c:pt>
                <c:pt idx="1344">
                  <c:v>5.3800000000000014E-2</c:v>
                </c:pt>
                <c:pt idx="1345">
                  <c:v>5.3839999999999999E-2</c:v>
                </c:pt>
                <c:pt idx="1346">
                  <c:v>5.3879999999999997E-2</c:v>
                </c:pt>
                <c:pt idx="1347">
                  <c:v>5.3920000000000003E-2</c:v>
                </c:pt>
                <c:pt idx="1348">
                  <c:v>5.3960000000000022E-2</c:v>
                </c:pt>
                <c:pt idx="1349">
                  <c:v>5.3999999999999999E-2</c:v>
                </c:pt>
                <c:pt idx="1350">
                  <c:v>5.4040000000000012E-2</c:v>
                </c:pt>
                <c:pt idx="1351">
                  <c:v>5.4080000000000114E-2</c:v>
                </c:pt>
                <c:pt idx="1352">
                  <c:v>5.4120000000000022E-2</c:v>
                </c:pt>
                <c:pt idx="1353">
                  <c:v>5.4160000000000132E-2</c:v>
                </c:pt>
                <c:pt idx="1354">
                  <c:v>5.4200000000000012E-2</c:v>
                </c:pt>
                <c:pt idx="1355">
                  <c:v>5.4240000000000003E-2</c:v>
                </c:pt>
                <c:pt idx="1356">
                  <c:v>5.4280000000000023E-2</c:v>
                </c:pt>
                <c:pt idx="1357">
                  <c:v>5.4320000000000104E-2</c:v>
                </c:pt>
                <c:pt idx="1358">
                  <c:v>5.4360000000000235E-2</c:v>
                </c:pt>
                <c:pt idx="1359">
                  <c:v>5.440000000000017E-2</c:v>
                </c:pt>
                <c:pt idx="1360">
                  <c:v>5.4440000000000002E-2</c:v>
                </c:pt>
                <c:pt idx="1361">
                  <c:v>5.4480000000000132E-2</c:v>
                </c:pt>
                <c:pt idx="1362">
                  <c:v>5.4520000000000013E-2</c:v>
                </c:pt>
                <c:pt idx="1363">
                  <c:v>5.4560000000000122E-2</c:v>
                </c:pt>
                <c:pt idx="1364">
                  <c:v>5.4600000000000003E-2</c:v>
                </c:pt>
                <c:pt idx="1365">
                  <c:v>5.4640000000000001E-2</c:v>
                </c:pt>
                <c:pt idx="1366">
                  <c:v>5.4679999999999999E-2</c:v>
                </c:pt>
                <c:pt idx="1367">
                  <c:v>5.4720000000000123E-2</c:v>
                </c:pt>
                <c:pt idx="1368">
                  <c:v>5.4760000000000253E-2</c:v>
                </c:pt>
                <c:pt idx="1369">
                  <c:v>5.4800000000000133E-2</c:v>
                </c:pt>
                <c:pt idx="1370">
                  <c:v>5.4840000000000014E-2</c:v>
                </c:pt>
                <c:pt idx="1371">
                  <c:v>5.4879999999999998E-2</c:v>
                </c:pt>
                <c:pt idx="1372">
                  <c:v>5.4920000000000004E-2</c:v>
                </c:pt>
                <c:pt idx="1373">
                  <c:v>5.4960000000000134E-2</c:v>
                </c:pt>
                <c:pt idx="1374">
                  <c:v>5.5000000000000014E-2</c:v>
                </c:pt>
                <c:pt idx="1375">
                  <c:v>5.5039999999999999E-2</c:v>
                </c:pt>
                <c:pt idx="1376">
                  <c:v>5.5079999999999997E-2</c:v>
                </c:pt>
                <c:pt idx="1377">
                  <c:v>5.5120000000000002E-2</c:v>
                </c:pt>
                <c:pt idx="1378">
                  <c:v>5.5160000000000022E-2</c:v>
                </c:pt>
                <c:pt idx="1379">
                  <c:v>5.5199999999999999E-2</c:v>
                </c:pt>
                <c:pt idx="1380">
                  <c:v>5.5239999999999997E-2</c:v>
                </c:pt>
                <c:pt idx="1381">
                  <c:v>5.5280000000000003E-2</c:v>
                </c:pt>
                <c:pt idx="1382">
                  <c:v>5.5320000000000022E-2</c:v>
                </c:pt>
                <c:pt idx="1383">
                  <c:v>5.5359999999999999E-2</c:v>
                </c:pt>
                <c:pt idx="1384">
                  <c:v>5.5400000000000033E-2</c:v>
                </c:pt>
                <c:pt idx="1385">
                  <c:v>5.5440000000000003E-2</c:v>
                </c:pt>
                <c:pt idx="1386">
                  <c:v>5.5480000000000022E-2</c:v>
                </c:pt>
                <c:pt idx="1387">
                  <c:v>5.552E-2</c:v>
                </c:pt>
                <c:pt idx="1388">
                  <c:v>5.5559999999999998E-2</c:v>
                </c:pt>
                <c:pt idx="1389">
                  <c:v>5.5600000000000004E-2</c:v>
                </c:pt>
                <c:pt idx="1390">
                  <c:v>5.5639999999999995E-2</c:v>
                </c:pt>
                <c:pt idx="1391">
                  <c:v>5.568E-2</c:v>
                </c:pt>
                <c:pt idx="1392">
                  <c:v>5.5720000000000013E-2</c:v>
                </c:pt>
                <c:pt idx="1393">
                  <c:v>5.5760000000000171E-2</c:v>
                </c:pt>
                <c:pt idx="1394">
                  <c:v>5.5800000000000023E-2</c:v>
                </c:pt>
                <c:pt idx="1395">
                  <c:v>5.5840000000000001E-2</c:v>
                </c:pt>
                <c:pt idx="1396">
                  <c:v>5.5879999999999999E-2</c:v>
                </c:pt>
                <c:pt idx="1397">
                  <c:v>5.5920000000000004E-2</c:v>
                </c:pt>
                <c:pt idx="1398">
                  <c:v>5.5960000000000024E-2</c:v>
                </c:pt>
                <c:pt idx="1399">
                  <c:v>5.6000000000000001E-2</c:v>
                </c:pt>
                <c:pt idx="1400">
                  <c:v>5.604E-2</c:v>
                </c:pt>
                <c:pt idx="1401">
                  <c:v>5.6079999999999977E-2</c:v>
                </c:pt>
                <c:pt idx="1402">
                  <c:v>5.6119999999999996E-2</c:v>
                </c:pt>
                <c:pt idx="1403">
                  <c:v>5.6160000000000002E-2</c:v>
                </c:pt>
                <c:pt idx="1404">
                  <c:v>5.62E-2</c:v>
                </c:pt>
                <c:pt idx="1405">
                  <c:v>5.6239999999999978E-2</c:v>
                </c:pt>
                <c:pt idx="1406">
                  <c:v>5.6279999999999955E-2</c:v>
                </c:pt>
                <c:pt idx="1407">
                  <c:v>5.6320000000000002E-2</c:v>
                </c:pt>
                <c:pt idx="1408">
                  <c:v>5.6360000000000014E-2</c:v>
                </c:pt>
                <c:pt idx="1409">
                  <c:v>5.6400000000000013E-2</c:v>
                </c:pt>
                <c:pt idx="1410">
                  <c:v>5.6439999999999997E-2</c:v>
                </c:pt>
                <c:pt idx="1411">
                  <c:v>5.6480000000000002E-2</c:v>
                </c:pt>
                <c:pt idx="1412">
                  <c:v>5.6520000000000001E-2</c:v>
                </c:pt>
                <c:pt idx="1413">
                  <c:v>5.6559999999999985E-2</c:v>
                </c:pt>
                <c:pt idx="1414">
                  <c:v>5.6599999999999998E-2</c:v>
                </c:pt>
                <c:pt idx="1415">
                  <c:v>5.6639999999999996E-2</c:v>
                </c:pt>
                <c:pt idx="1416">
                  <c:v>5.6680000000000001E-2</c:v>
                </c:pt>
                <c:pt idx="1417">
                  <c:v>5.6720000000000013E-2</c:v>
                </c:pt>
                <c:pt idx="1418">
                  <c:v>5.6759999999999998E-2</c:v>
                </c:pt>
                <c:pt idx="1419">
                  <c:v>5.6800000000000003E-2</c:v>
                </c:pt>
                <c:pt idx="1420">
                  <c:v>5.6840000000000002E-2</c:v>
                </c:pt>
                <c:pt idx="1421">
                  <c:v>5.6880000000000014E-2</c:v>
                </c:pt>
                <c:pt idx="1422">
                  <c:v>5.6919999999999998E-2</c:v>
                </c:pt>
                <c:pt idx="1423">
                  <c:v>5.6959999999999997E-2</c:v>
                </c:pt>
                <c:pt idx="1424">
                  <c:v>5.7000000000000023E-2</c:v>
                </c:pt>
                <c:pt idx="1425">
                  <c:v>5.704E-2</c:v>
                </c:pt>
                <c:pt idx="1426">
                  <c:v>5.7079999999999999E-2</c:v>
                </c:pt>
                <c:pt idx="1427">
                  <c:v>5.7120000000000004E-2</c:v>
                </c:pt>
                <c:pt idx="1428">
                  <c:v>5.7160000000000023E-2</c:v>
                </c:pt>
                <c:pt idx="1429">
                  <c:v>5.7200000000000001E-2</c:v>
                </c:pt>
                <c:pt idx="1430">
                  <c:v>5.7239999999999999E-2</c:v>
                </c:pt>
                <c:pt idx="1431">
                  <c:v>5.7279999999999998E-2</c:v>
                </c:pt>
                <c:pt idx="1432">
                  <c:v>5.7320000000000024E-2</c:v>
                </c:pt>
                <c:pt idx="1433">
                  <c:v>5.7360000000000216E-2</c:v>
                </c:pt>
                <c:pt idx="1434">
                  <c:v>5.7400000000000034E-2</c:v>
                </c:pt>
                <c:pt idx="1435">
                  <c:v>5.7440000000000012E-2</c:v>
                </c:pt>
                <c:pt idx="1436">
                  <c:v>5.7480000000000024E-2</c:v>
                </c:pt>
                <c:pt idx="1437">
                  <c:v>5.7520000000000002E-2</c:v>
                </c:pt>
                <c:pt idx="1438">
                  <c:v>5.7560000000000104E-2</c:v>
                </c:pt>
                <c:pt idx="1439">
                  <c:v>5.7600000000000012E-2</c:v>
                </c:pt>
                <c:pt idx="1440">
                  <c:v>5.7639999999999997E-2</c:v>
                </c:pt>
                <c:pt idx="1441">
                  <c:v>5.7680000000000002E-2</c:v>
                </c:pt>
                <c:pt idx="1442">
                  <c:v>5.7720000000000014E-2</c:v>
                </c:pt>
                <c:pt idx="1443">
                  <c:v>5.77600000000002E-2</c:v>
                </c:pt>
                <c:pt idx="1444">
                  <c:v>5.7800000000000094E-2</c:v>
                </c:pt>
                <c:pt idx="1445">
                  <c:v>5.7840000000000003E-2</c:v>
                </c:pt>
                <c:pt idx="1446">
                  <c:v>5.7880000000000133E-2</c:v>
                </c:pt>
                <c:pt idx="1447">
                  <c:v>5.7920000000000013E-2</c:v>
                </c:pt>
                <c:pt idx="1448">
                  <c:v>5.7959999999999998E-2</c:v>
                </c:pt>
                <c:pt idx="1449">
                  <c:v>5.8000000000000003E-2</c:v>
                </c:pt>
                <c:pt idx="1450">
                  <c:v>5.8040000000000001E-2</c:v>
                </c:pt>
                <c:pt idx="1451">
                  <c:v>5.8080000000000014E-2</c:v>
                </c:pt>
                <c:pt idx="1452">
                  <c:v>5.8119999999999998E-2</c:v>
                </c:pt>
                <c:pt idx="1453">
                  <c:v>5.8160000000000003E-2</c:v>
                </c:pt>
                <c:pt idx="1454">
                  <c:v>5.8200000000000002E-2</c:v>
                </c:pt>
                <c:pt idx="1455">
                  <c:v>5.8239999999999986E-2</c:v>
                </c:pt>
                <c:pt idx="1456">
                  <c:v>5.8279999999999985E-2</c:v>
                </c:pt>
                <c:pt idx="1457">
                  <c:v>5.8320000000000004E-2</c:v>
                </c:pt>
                <c:pt idx="1458">
                  <c:v>5.8360000000000113E-2</c:v>
                </c:pt>
                <c:pt idx="1459">
                  <c:v>5.8400000000000014E-2</c:v>
                </c:pt>
                <c:pt idx="1460">
                  <c:v>5.8439999999999999E-2</c:v>
                </c:pt>
                <c:pt idx="1461">
                  <c:v>5.8479999999999997E-2</c:v>
                </c:pt>
                <c:pt idx="1462">
                  <c:v>5.8520000000000003E-2</c:v>
                </c:pt>
                <c:pt idx="1463">
                  <c:v>5.8560000000000022E-2</c:v>
                </c:pt>
                <c:pt idx="1464">
                  <c:v>5.8599999999999999E-2</c:v>
                </c:pt>
                <c:pt idx="1465">
                  <c:v>5.8639999999999998E-2</c:v>
                </c:pt>
                <c:pt idx="1466">
                  <c:v>5.8680000000000003E-2</c:v>
                </c:pt>
                <c:pt idx="1467">
                  <c:v>5.8720000000000022E-2</c:v>
                </c:pt>
                <c:pt idx="1468">
                  <c:v>5.8760000000000034E-2</c:v>
                </c:pt>
                <c:pt idx="1469">
                  <c:v>5.8800000000000012E-2</c:v>
                </c:pt>
                <c:pt idx="1470">
                  <c:v>5.8840000000000003E-2</c:v>
                </c:pt>
                <c:pt idx="1471">
                  <c:v>5.8880000000000023E-2</c:v>
                </c:pt>
                <c:pt idx="1472">
                  <c:v>5.892E-2</c:v>
                </c:pt>
                <c:pt idx="1473">
                  <c:v>5.8959999999999999E-2</c:v>
                </c:pt>
                <c:pt idx="1474">
                  <c:v>5.9000000000000163E-2</c:v>
                </c:pt>
                <c:pt idx="1475">
                  <c:v>5.9040000000000023E-2</c:v>
                </c:pt>
                <c:pt idx="1476">
                  <c:v>5.9080000000000132E-2</c:v>
                </c:pt>
                <c:pt idx="1477">
                  <c:v>5.9120000000000013E-2</c:v>
                </c:pt>
                <c:pt idx="1478">
                  <c:v>5.9160000000000164E-2</c:v>
                </c:pt>
                <c:pt idx="1479">
                  <c:v>5.9200000000000003E-2</c:v>
                </c:pt>
                <c:pt idx="1480">
                  <c:v>5.9240000000000001E-2</c:v>
                </c:pt>
                <c:pt idx="1481">
                  <c:v>5.9279999999999999E-2</c:v>
                </c:pt>
                <c:pt idx="1482">
                  <c:v>5.9320000000000123E-2</c:v>
                </c:pt>
                <c:pt idx="1483">
                  <c:v>5.9360000000000274E-2</c:v>
                </c:pt>
                <c:pt idx="1484">
                  <c:v>5.9400000000000133E-2</c:v>
                </c:pt>
                <c:pt idx="1485">
                  <c:v>5.9440000000000014E-2</c:v>
                </c:pt>
                <c:pt idx="1486">
                  <c:v>5.9480000000000123E-2</c:v>
                </c:pt>
                <c:pt idx="1487">
                  <c:v>5.9520000000000003E-2</c:v>
                </c:pt>
                <c:pt idx="1488">
                  <c:v>5.9560000000000134E-2</c:v>
                </c:pt>
                <c:pt idx="1489">
                  <c:v>5.9600000000000014E-2</c:v>
                </c:pt>
                <c:pt idx="1490">
                  <c:v>5.9639999999999999E-2</c:v>
                </c:pt>
                <c:pt idx="1491">
                  <c:v>5.9679999999999997E-2</c:v>
                </c:pt>
                <c:pt idx="1492">
                  <c:v>5.9720000000000134E-2</c:v>
                </c:pt>
                <c:pt idx="1493">
                  <c:v>5.976000000000023E-2</c:v>
                </c:pt>
                <c:pt idx="1494">
                  <c:v>5.9800000000000124E-2</c:v>
                </c:pt>
                <c:pt idx="1495">
                  <c:v>5.9840000000000004E-2</c:v>
                </c:pt>
                <c:pt idx="1496">
                  <c:v>5.9880000000000169E-2</c:v>
                </c:pt>
                <c:pt idx="1497">
                  <c:v>5.9920000000000022E-2</c:v>
                </c:pt>
                <c:pt idx="1498">
                  <c:v>5.9959999999999999E-2</c:v>
                </c:pt>
                <c:pt idx="1499">
                  <c:v>6.0000000000000032E-2</c:v>
                </c:pt>
                <c:pt idx="1500">
                  <c:v>6.0040000000000003E-2</c:v>
                </c:pt>
                <c:pt idx="1501">
                  <c:v>6.0080000000000022E-2</c:v>
                </c:pt>
                <c:pt idx="1502">
                  <c:v>6.012E-2</c:v>
                </c:pt>
                <c:pt idx="1503">
                  <c:v>6.0159999999999998E-2</c:v>
                </c:pt>
                <c:pt idx="1504">
                  <c:v>6.0200000000000004E-2</c:v>
                </c:pt>
                <c:pt idx="1505">
                  <c:v>6.0239999999999995E-2</c:v>
                </c:pt>
                <c:pt idx="1506">
                  <c:v>6.028E-2</c:v>
                </c:pt>
                <c:pt idx="1507">
                  <c:v>6.0320000000000012E-2</c:v>
                </c:pt>
                <c:pt idx="1508">
                  <c:v>6.036000000000017E-2</c:v>
                </c:pt>
                <c:pt idx="1509">
                  <c:v>6.0400000000000023E-2</c:v>
                </c:pt>
                <c:pt idx="1510">
                  <c:v>6.0440000000000001E-2</c:v>
                </c:pt>
                <c:pt idx="1511">
                  <c:v>6.0479999999999999E-2</c:v>
                </c:pt>
                <c:pt idx="1512">
                  <c:v>6.0520000000000004E-2</c:v>
                </c:pt>
                <c:pt idx="1513">
                  <c:v>6.0560000000000024E-2</c:v>
                </c:pt>
                <c:pt idx="1514">
                  <c:v>6.0600000000000001E-2</c:v>
                </c:pt>
                <c:pt idx="1515">
                  <c:v>6.0639999999999999E-2</c:v>
                </c:pt>
                <c:pt idx="1516">
                  <c:v>6.0679999999999977E-2</c:v>
                </c:pt>
                <c:pt idx="1517">
                  <c:v>6.0720000000000024E-2</c:v>
                </c:pt>
                <c:pt idx="1518">
                  <c:v>6.0760000000000133E-2</c:v>
                </c:pt>
                <c:pt idx="1519">
                  <c:v>6.0800000000000014E-2</c:v>
                </c:pt>
                <c:pt idx="1520">
                  <c:v>6.0840000000000012E-2</c:v>
                </c:pt>
                <c:pt idx="1521">
                  <c:v>6.0879999999999997E-2</c:v>
                </c:pt>
                <c:pt idx="1522">
                  <c:v>6.0920000000000002E-2</c:v>
                </c:pt>
                <c:pt idx="1523">
                  <c:v>6.0960000000000014E-2</c:v>
                </c:pt>
                <c:pt idx="1524">
                  <c:v>6.1000000000000013E-2</c:v>
                </c:pt>
                <c:pt idx="1525">
                  <c:v>6.1039999999999997E-2</c:v>
                </c:pt>
                <c:pt idx="1526">
                  <c:v>6.1080000000000002E-2</c:v>
                </c:pt>
                <c:pt idx="1527">
                  <c:v>6.1120000000000001E-2</c:v>
                </c:pt>
                <c:pt idx="1528">
                  <c:v>6.1159999999999985E-2</c:v>
                </c:pt>
                <c:pt idx="1529">
                  <c:v>6.1199999999999997E-2</c:v>
                </c:pt>
                <c:pt idx="1530">
                  <c:v>6.1239999999999996E-2</c:v>
                </c:pt>
                <c:pt idx="1531">
                  <c:v>6.1280000000000001E-2</c:v>
                </c:pt>
                <c:pt idx="1532">
                  <c:v>6.1320000000000013E-2</c:v>
                </c:pt>
                <c:pt idx="1533">
                  <c:v>6.1359999999999998E-2</c:v>
                </c:pt>
                <c:pt idx="1534">
                  <c:v>6.1400000000000003E-2</c:v>
                </c:pt>
                <c:pt idx="1535">
                  <c:v>6.1440000000000002E-2</c:v>
                </c:pt>
                <c:pt idx="1536">
                  <c:v>6.1480000000000014E-2</c:v>
                </c:pt>
                <c:pt idx="1537">
                  <c:v>6.1519999999999998E-2</c:v>
                </c:pt>
                <c:pt idx="1538">
                  <c:v>6.1559999999999997E-2</c:v>
                </c:pt>
                <c:pt idx="1539">
                  <c:v>6.1600000000000002E-2</c:v>
                </c:pt>
                <c:pt idx="1540">
                  <c:v>6.1639999999999986E-2</c:v>
                </c:pt>
                <c:pt idx="1541">
                  <c:v>6.1679999999999985E-2</c:v>
                </c:pt>
                <c:pt idx="1542">
                  <c:v>6.1720000000000004E-2</c:v>
                </c:pt>
                <c:pt idx="1543">
                  <c:v>6.1760000000000023E-2</c:v>
                </c:pt>
                <c:pt idx="1544">
                  <c:v>6.1800000000000001E-2</c:v>
                </c:pt>
                <c:pt idx="1545">
                  <c:v>6.1839999999999999E-2</c:v>
                </c:pt>
                <c:pt idx="1546">
                  <c:v>6.1879999999999998E-2</c:v>
                </c:pt>
                <c:pt idx="1547">
                  <c:v>6.1920000000000003E-2</c:v>
                </c:pt>
                <c:pt idx="1548">
                  <c:v>6.1960000000000001E-2</c:v>
                </c:pt>
                <c:pt idx="1549">
                  <c:v>6.2000000000000034E-2</c:v>
                </c:pt>
                <c:pt idx="1550">
                  <c:v>6.2040000000000012E-2</c:v>
                </c:pt>
                <c:pt idx="1551">
                  <c:v>6.2080000000000024E-2</c:v>
                </c:pt>
                <c:pt idx="1552">
                  <c:v>6.2120000000000002E-2</c:v>
                </c:pt>
                <c:pt idx="1553">
                  <c:v>6.2160000000000104E-2</c:v>
                </c:pt>
                <c:pt idx="1554">
                  <c:v>6.2200000000000012E-2</c:v>
                </c:pt>
                <c:pt idx="1555">
                  <c:v>6.2239999999999997E-2</c:v>
                </c:pt>
                <c:pt idx="1556">
                  <c:v>6.2280000000000002E-2</c:v>
                </c:pt>
                <c:pt idx="1557">
                  <c:v>6.2320000000000104E-2</c:v>
                </c:pt>
                <c:pt idx="1558">
                  <c:v>6.23600000000002E-2</c:v>
                </c:pt>
                <c:pt idx="1559">
                  <c:v>6.2400000000000122E-2</c:v>
                </c:pt>
                <c:pt idx="1560">
                  <c:v>6.2440000000000002E-2</c:v>
                </c:pt>
                <c:pt idx="1561">
                  <c:v>6.2480000000000133E-2</c:v>
                </c:pt>
                <c:pt idx="1562">
                  <c:v>6.252000000000002E-2</c:v>
                </c:pt>
                <c:pt idx="1563">
                  <c:v>6.2560000000000004E-2</c:v>
                </c:pt>
                <c:pt idx="1564">
                  <c:v>6.2600000000000003E-2</c:v>
                </c:pt>
                <c:pt idx="1565">
                  <c:v>6.2640000000000001E-2</c:v>
                </c:pt>
                <c:pt idx="1566">
                  <c:v>6.268E-2</c:v>
                </c:pt>
                <c:pt idx="1567">
                  <c:v>6.2720000000000012E-2</c:v>
                </c:pt>
                <c:pt idx="1568">
                  <c:v>6.2760000000000246E-2</c:v>
                </c:pt>
                <c:pt idx="1569">
                  <c:v>6.2800000000000022E-2</c:v>
                </c:pt>
                <c:pt idx="1570">
                  <c:v>6.2839999999999993E-2</c:v>
                </c:pt>
                <c:pt idx="1571">
                  <c:v>6.2880000000000033E-2</c:v>
                </c:pt>
                <c:pt idx="1572">
                  <c:v>6.2920000000000004E-2</c:v>
                </c:pt>
                <c:pt idx="1573">
                  <c:v>6.296000000000003E-2</c:v>
                </c:pt>
                <c:pt idx="1574">
                  <c:v>6.3E-2</c:v>
                </c:pt>
                <c:pt idx="1575">
                  <c:v>6.3039999999999999E-2</c:v>
                </c:pt>
                <c:pt idx="1576">
                  <c:v>6.3079999999999997E-2</c:v>
                </c:pt>
                <c:pt idx="1577">
                  <c:v>6.3119999999999996E-2</c:v>
                </c:pt>
                <c:pt idx="1578">
                  <c:v>6.3159999999999994E-2</c:v>
                </c:pt>
                <c:pt idx="1579">
                  <c:v>6.3200000000000006E-2</c:v>
                </c:pt>
                <c:pt idx="1580">
                  <c:v>6.3240000000000005E-2</c:v>
                </c:pt>
                <c:pt idx="1581">
                  <c:v>6.3280000000000003E-2</c:v>
                </c:pt>
                <c:pt idx="1582">
                  <c:v>6.3320000000000001E-2</c:v>
                </c:pt>
                <c:pt idx="1583">
                  <c:v>6.3360000000000014E-2</c:v>
                </c:pt>
                <c:pt idx="1584">
                  <c:v>6.3400000000000012E-2</c:v>
                </c:pt>
                <c:pt idx="1585">
                  <c:v>6.3439999999999996E-2</c:v>
                </c:pt>
                <c:pt idx="1586">
                  <c:v>6.3479999999999995E-2</c:v>
                </c:pt>
                <c:pt idx="1587">
                  <c:v>6.3519999999999993E-2</c:v>
                </c:pt>
                <c:pt idx="1588">
                  <c:v>6.3560000000000019E-2</c:v>
                </c:pt>
                <c:pt idx="1589">
                  <c:v>6.3600000000000004E-2</c:v>
                </c:pt>
                <c:pt idx="1590">
                  <c:v>6.3640000000000002E-2</c:v>
                </c:pt>
                <c:pt idx="1591">
                  <c:v>6.368E-2</c:v>
                </c:pt>
                <c:pt idx="1592">
                  <c:v>6.3720000000000013E-2</c:v>
                </c:pt>
                <c:pt idx="1593">
                  <c:v>6.3759999999999997E-2</c:v>
                </c:pt>
                <c:pt idx="1594">
                  <c:v>6.3800000000000009E-2</c:v>
                </c:pt>
                <c:pt idx="1595">
                  <c:v>6.3839999999999994E-2</c:v>
                </c:pt>
                <c:pt idx="1596">
                  <c:v>6.388000000000002E-2</c:v>
                </c:pt>
                <c:pt idx="1597">
                  <c:v>6.3920000000000005E-2</c:v>
                </c:pt>
                <c:pt idx="1598">
                  <c:v>6.3960000000000003E-2</c:v>
                </c:pt>
                <c:pt idx="1599">
                  <c:v>6.4000000000000112E-2</c:v>
                </c:pt>
                <c:pt idx="1600">
                  <c:v>6.404E-2</c:v>
                </c:pt>
                <c:pt idx="1601">
                  <c:v>6.4079999999999998E-2</c:v>
                </c:pt>
                <c:pt idx="1602">
                  <c:v>6.412000000000001E-2</c:v>
                </c:pt>
                <c:pt idx="1603">
                  <c:v>6.4160000000000023E-2</c:v>
                </c:pt>
                <c:pt idx="1604">
                  <c:v>6.4199999999999993E-2</c:v>
                </c:pt>
                <c:pt idx="1605">
                  <c:v>6.4240000000000005E-2</c:v>
                </c:pt>
                <c:pt idx="1606">
                  <c:v>6.4280000000000004E-2</c:v>
                </c:pt>
                <c:pt idx="1607">
                  <c:v>6.4320000000000113E-2</c:v>
                </c:pt>
                <c:pt idx="1608">
                  <c:v>6.436000000000025E-2</c:v>
                </c:pt>
                <c:pt idx="1609">
                  <c:v>6.4400000000000124E-2</c:v>
                </c:pt>
                <c:pt idx="1610">
                  <c:v>6.4440000000000011E-2</c:v>
                </c:pt>
                <c:pt idx="1611">
                  <c:v>6.4479999999999996E-2</c:v>
                </c:pt>
                <c:pt idx="1612">
                  <c:v>6.4519999999999994E-2</c:v>
                </c:pt>
                <c:pt idx="1613">
                  <c:v>6.4560000000000034E-2</c:v>
                </c:pt>
                <c:pt idx="1614">
                  <c:v>6.4600000000000019E-2</c:v>
                </c:pt>
                <c:pt idx="1615">
                  <c:v>6.4640000000000003E-2</c:v>
                </c:pt>
                <c:pt idx="1616">
                  <c:v>6.4680000000000001E-2</c:v>
                </c:pt>
                <c:pt idx="1617">
                  <c:v>6.4720000000000014E-2</c:v>
                </c:pt>
                <c:pt idx="1618">
                  <c:v>6.4760000000000248E-2</c:v>
                </c:pt>
                <c:pt idx="1619">
                  <c:v>6.4800000000000024E-2</c:v>
                </c:pt>
                <c:pt idx="1620">
                  <c:v>6.4840000000000023E-2</c:v>
                </c:pt>
                <c:pt idx="1621">
                  <c:v>6.4879999999999993E-2</c:v>
                </c:pt>
                <c:pt idx="1622">
                  <c:v>6.4920000000000019E-2</c:v>
                </c:pt>
                <c:pt idx="1623">
                  <c:v>6.4960000000000032E-2</c:v>
                </c:pt>
                <c:pt idx="1624">
                  <c:v>6.5000000000000002E-2</c:v>
                </c:pt>
                <c:pt idx="1625">
                  <c:v>6.5040000000000001E-2</c:v>
                </c:pt>
                <c:pt idx="1626">
                  <c:v>6.5079999999999999E-2</c:v>
                </c:pt>
                <c:pt idx="1627">
                  <c:v>6.5119999999999997E-2</c:v>
                </c:pt>
                <c:pt idx="1628">
                  <c:v>6.5159999999999996E-2</c:v>
                </c:pt>
                <c:pt idx="1629">
                  <c:v>6.5199999999999994E-2</c:v>
                </c:pt>
                <c:pt idx="1630">
                  <c:v>6.5240000000000006E-2</c:v>
                </c:pt>
                <c:pt idx="1631">
                  <c:v>6.5280000000000019E-2</c:v>
                </c:pt>
                <c:pt idx="1632">
                  <c:v>6.5320000000000003E-2</c:v>
                </c:pt>
                <c:pt idx="1633">
                  <c:v>6.5360000000000112E-2</c:v>
                </c:pt>
                <c:pt idx="1634">
                  <c:v>6.5400000000000014E-2</c:v>
                </c:pt>
                <c:pt idx="1635">
                  <c:v>6.5439999999999998E-2</c:v>
                </c:pt>
                <c:pt idx="1636">
                  <c:v>6.5479999999999997E-2</c:v>
                </c:pt>
                <c:pt idx="1637">
                  <c:v>6.5520000000000009E-2</c:v>
                </c:pt>
                <c:pt idx="1638">
                  <c:v>6.5559999999999993E-2</c:v>
                </c:pt>
                <c:pt idx="1639">
                  <c:v>6.5600000000000006E-2</c:v>
                </c:pt>
                <c:pt idx="1640">
                  <c:v>6.5640000000000004E-2</c:v>
                </c:pt>
                <c:pt idx="1641">
                  <c:v>6.5680000000000002E-2</c:v>
                </c:pt>
                <c:pt idx="1642">
                  <c:v>6.5720000000000028E-2</c:v>
                </c:pt>
                <c:pt idx="1643">
                  <c:v>6.5759999999999999E-2</c:v>
                </c:pt>
                <c:pt idx="1644">
                  <c:v>6.5800000000000011E-2</c:v>
                </c:pt>
                <c:pt idx="1645">
                  <c:v>6.584000000000001E-2</c:v>
                </c:pt>
                <c:pt idx="1646">
                  <c:v>6.5879999999999994E-2</c:v>
                </c:pt>
                <c:pt idx="1647">
                  <c:v>6.5920000000000006E-2</c:v>
                </c:pt>
                <c:pt idx="1648">
                  <c:v>6.5960000000000032E-2</c:v>
                </c:pt>
                <c:pt idx="1649">
                  <c:v>6.6000000000000003E-2</c:v>
                </c:pt>
                <c:pt idx="1650">
                  <c:v>6.6040000000000001E-2</c:v>
                </c:pt>
                <c:pt idx="1651">
                  <c:v>6.608E-2</c:v>
                </c:pt>
                <c:pt idx="1652">
                  <c:v>6.6119999999999998E-2</c:v>
                </c:pt>
                <c:pt idx="1653">
                  <c:v>6.6159999999999997E-2</c:v>
                </c:pt>
                <c:pt idx="1654">
                  <c:v>6.6199999999999995E-2</c:v>
                </c:pt>
                <c:pt idx="1655">
                  <c:v>6.6239999999999979E-2</c:v>
                </c:pt>
                <c:pt idx="1656">
                  <c:v>6.6280000000000006E-2</c:v>
                </c:pt>
                <c:pt idx="1657">
                  <c:v>6.6320000000000004E-2</c:v>
                </c:pt>
                <c:pt idx="1658">
                  <c:v>6.6360000000000002E-2</c:v>
                </c:pt>
                <c:pt idx="1659">
                  <c:v>6.6400000000000001E-2</c:v>
                </c:pt>
                <c:pt idx="1660">
                  <c:v>6.6439999999999999E-2</c:v>
                </c:pt>
                <c:pt idx="1661">
                  <c:v>6.6479999999999997E-2</c:v>
                </c:pt>
                <c:pt idx="1662">
                  <c:v>6.6519999999999996E-2</c:v>
                </c:pt>
                <c:pt idx="1663">
                  <c:v>6.655999999999998E-2</c:v>
                </c:pt>
                <c:pt idx="1664">
                  <c:v>6.6600000000000006E-2</c:v>
                </c:pt>
                <c:pt idx="1665">
                  <c:v>6.6640000000000005E-2</c:v>
                </c:pt>
                <c:pt idx="1666">
                  <c:v>6.6680000000000003E-2</c:v>
                </c:pt>
                <c:pt idx="1667">
                  <c:v>6.6720000000000002E-2</c:v>
                </c:pt>
                <c:pt idx="1668">
                  <c:v>6.6760000000000014E-2</c:v>
                </c:pt>
                <c:pt idx="1669">
                  <c:v>6.6799999999999998E-2</c:v>
                </c:pt>
                <c:pt idx="1670">
                  <c:v>6.6839999999999997E-2</c:v>
                </c:pt>
                <c:pt idx="1671">
                  <c:v>6.6879999999999995E-2</c:v>
                </c:pt>
                <c:pt idx="1672">
                  <c:v>6.6919999999999993E-2</c:v>
                </c:pt>
                <c:pt idx="1673">
                  <c:v>6.696000000000002E-2</c:v>
                </c:pt>
                <c:pt idx="1674">
                  <c:v>6.7000000000000004E-2</c:v>
                </c:pt>
                <c:pt idx="1675">
                  <c:v>6.7040000000000002E-2</c:v>
                </c:pt>
                <c:pt idx="1676">
                  <c:v>6.7080000000000084E-2</c:v>
                </c:pt>
                <c:pt idx="1677">
                  <c:v>6.7119999999999999E-2</c:v>
                </c:pt>
                <c:pt idx="1678">
                  <c:v>6.7159999999999997E-2</c:v>
                </c:pt>
                <c:pt idx="1679">
                  <c:v>6.720000000000001E-2</c:v>
                </c:pt>
                <c:pt idx="1680">
                  <c:v>6.7239999999999994E-2</c:v>
                </c:pt>
                <c:pt idx="1681">
                  <c:v>6.728000000000002E-2</c:v>
                </c:pt>
                <c:pt idx="1682">
                  <c:v>6.7320000000000033E-2</c:v>
                </c:pt>
                <c:pt idx="1683">
                  <c:v>6.7360000000000114E-2</c:v>
                </c:pt>
                <c:pt idx="1684">
                  <c:v>6.7400000000000029E-2</c:v>
                </c:pt>
                <c:pt idx="1685">
                  <c:v>6.744E-2</c:v>
                </c:pt>
                <c:pt idx="1686">
                  <c:v>6.7479999999999998E-2</c:v>
                </c:pt>
                <c:pt idx="1687">
                  <c:v>6.7520000000000011E-2</c:v>
                </c:pt>
                <c:pt idx="1688">
                  <c:v>6.7559999999999995E-2</c:v>
                </c:pt>
                <c:pt idx="1689">
                  <c:v>6.7599999999999993E-2</c:v>
                </c:pt>
                <c:pt idx="1690">
                  <c:v>6.7640000000000006E-2</c:v>
                </c:pt>
                <c:pt idx="1691">
                  <c:v>6.7680000000000004E-2</c:v>
                </c:pt>
                <c:pt idx="1692">
                  <c:v>6.772000000000003E-2</c:v>
                </c:pt>
                <c:pt idx="1693">
                  <c:v>6.7760000000000237E-2</c:v>
                </c:pt>
                <c:pt idx="1694">
                  <c:v>6.7800000000000013E-2</c:v>
                </c:pt>
                <c:pt idx="1695">
                  <c:v>6.7840000000000011E-2</c:v>
                </c:pt>
                <c:pt idx="1696">
                  <c:v>6.7879999999999996E-2</c:v>
                </c:pt>
                <c:pt idx="1697">
                  <c:v>6.7919999999999994E-2</c:v>
                </c:pt>
                <c:pt idx="1698">
                  <c:v>6.7960000000000034E-2</c:v>
                </c:pt>
                <c:pt idx="1699">
                  <c:v>6.8000000000000019E-2</c:v>
                </c:pt>
                <c:pt idx="1700">
                  <c:v>6.8040000000000003E-2</c:v>
                </c:pt>
                <c:pt idx="1701">
                  <c:v>6.8080000000000002E-2</c:v>
                </c:pt>
                <c:pt idx="1702">
                  <c:v>6.812E-2</c:v>
                </c:pt>
                <c:pt idx="1703">
                  <c:v>6.8159999999999998E-2</c:v>
                </c:pt>
                <c:pt idx="1704">
                  <c:v>6.8199999999999997E-2</c:v>
                </c:pt>
                <c:pt idx="1705">
                  <c:v>6.8239999999999995E-2</c:v>
                </c:pt>
                <c:pt idx="1706">
                  <c:v>6.827999999999998E-2</c:v>
                </c:pt>
                <c:pt idx="1707">
                  <c:v>6.832000000000002E-2</c:v>
                </c:pt>
                <c:pt idx="1708">
                  <c:v>6.8360000000000004E-2</c:v>
                </c:pt>
                <c:pt idx="1709">
                  <c:v>6.8400000000000002E-2</c:v>
                </c:pt>
                <c:pt idx="1710">
                  <c:v>6.8440000000000001E-2</c:v>
                </c:pt>
                <c:pt idx="1711">
                  <c:v>6.8479999999999999E-2</c:v>
                </c:pt>
                <c:pt idx="1712">
                  <c:v>6.8519999999999998E-2</c:v>
                </c:pt>
                <c:pt idx="1713">
                  <c:v>6.8559999999999996E-2</c:v>
                </c:pt>
                <c:pt idx="1714">
                  <c:v>6.8599999999999994E-2</c:v>
                </c:pt>
                <c:pt idx="1715">
                  <c:v>6.8640000000000007E-2</c:v>
                </c:pt>
                <c:pt idx="1716">
                  <c:v>6.8680000000000005E-2</c:v>
                </c:pt>
                <c:pt idx="1717">
                  <c:v>6.8720000000000003E-2</c:v>
                </c:pt>
                <c:pt idx="1718">
                  <c:v>6.8760000000000113E-2</c:v>
                </c:pt>
                <c:pt idx="1719">
                  <c:v>6.88E-2</c:v>
                </c:pt>
                <c:pt idx="1720">
                  <c:v>6.8839999999999998E-2</c:v>
                </c:pt>
                <c:pt idx="1721">
                  <c:v>6.8879999999999997E-2</c:v>
                </c:pt>
                <c:pt idx="1722">
                  <c:v>6.8920000000000009E-2</c:v>
                </c:pt>
                <c:pt idx="1723">
                  <c:v>6.8959999999999994E-2</c:v>
                </c:pt>
                <c:pt idx="1724">
                  <c:v>6.9000000000000034E-2</c:v>
                </c:pt>
                <c:pt idx="1725">
                  <c:v>6.9040000000000004E-2</c:v>
                </c:pt>
                <c:pt idx="1726">
                  <c:v>6.9080000000000114E-2</c:v>
                </c:pt>
                <c:pt idx="1727">
                  <c:v>6.9120000000000001E-2</c:v>
                </c:pt>
                <c:pt idx="1728">
                  <c:v>6.9159999999999999E-2</c:v>
                </c:pt>
                <c:pt idx="1729">
                  <c:v>6.9200000000000012E-2</c:v>
                </c:pt>
                <c:pt idx="1730">
                  <c:v>6.9239999999999996E-2</c:v>
                </c:pt>
                <c:pt idx="1731">
                  <c:v>6.9279999999999994E-2</c:v>
                </c:pt>
                <c:pt idx="1732">
                  <c:v>6.9320000000000034E-2</c:v>
                </c:pt>
                <c:pt idx="1733">
                  <c:v>6.9360000000000269E-2</c:v>
                </c:pt>
                <c:pt idx="1734">
                  <c:v>6.9400000000000114E-2</c:v>
                </c:pt>
                <c:pt idx="1735">
                  <c:v>6.9440000000000002E-2</c:v>
                </c:pt>
                <c:pt idx="1736">
                  <c:v>6.9480000000000014E-2</c:v>
                </c:pt>
                <c:pt idx="1737">
                  <c:v>6.9520000000000012E-2</c:v>
                </c:pt>
                <c:pt idx="1738">
                  <c:v>6.9559999999999997E-2</c:v>
                </c:pt>
                <c:pt idx="1739">
                  <c:v>6.9600000000000023E-2</c:v>
                </c:pt>
                <c:pt idx="1740">
                  <c:v>6.9639999999999994E-2</c:v>
                </c:pt>
                <c:pt idx="1741">
                  <c:v>6.968000000000002E-2</c:v>
                </c:pt>
                <c:pt idx="1742">
                  <c:v>6.9720000000000032E-2</c:v>
                </c:pt>
                <c:pt idx="1743">
                  <c:v>6.976000000000028E-2</c:v>
                </c:pt>
                <c:pt idx="1744">
                  <c:v>6.9800000000000112E-2</c:v>
                </c:pt>
                <c:pt idx="1745">
                  <c:v>6.9840000000000013E-2</c:v>
                </c:pt>
                <c:pt idx="1746">
                  <c:v>6.9879999999999998E-2</c:v>
                </c:pt>
                <c:pt idx="1747">
                  <c:v>6.992000000000001E-2</c:v>
                </c:pt>
                <c:pt idx="1748">
                  <c:v>6.9959999999999994E-2</c:v>
                </c:pt>
                <c:pt idx="1749">
                  <c:v>7.0000000000000021E-2</c:v>
                </c:pt>
                <c:pt idx="1750">
                  <c:v>7.0040000000000019E-2</c:v>
                </c:pt>
                <c:pt idx="1751">
                  <c:v>7.0080000000000003E-2</c:v>
                </c:pt>
                <c:pt idx="1752">
                  <c:v>7.0120000000000002E-2</c:v>
                </c:pt>
                <c:pt idx="1753">
                  <c:v>7.0160000000000014E-2</c:v>
                </c:pt>
                <c:pt idx="1754">
                  <c:v>7.0199999999999999E-2</c:v>
                </c:pt>
                <c:pt idx="1755">
                  <c:v>7.0239999999999997E-2</c:v>
                </c:pt>
                <c:pt idx="1756">
                  <c:v>7.0279999999999995E-2</c:v>
                </c:pt>
                <c:pt idx="1757">
                  <c:v>7.0319999999999994E-2</c:v>
                </c:pt>
                <c:pt idx="1758">
                  <c:v>7.0360000000000034E-2</c:v>
                </c:pt>
                <c:pt idx="1759">
                  <c:v>7.0400000000000004E-2</c:v>
                </c:pt>
                <c:pt idx="1760">
                  <c:v>7.0440000000000003E-2</c:v>
                </c:pt>
                <c:pt idx="1761">
                  <c:v>7.0480000000000029E-2</c:v>
                </c:pt>
                <c:pt idx="1762">
                  <c:v>7.0519999999999999E-2</c:v>
                </c:pt>
                <c:pt idx="1763">
                  <c:v>7.0559999999999998E-2</c:v>
                </c:pt>
                <c:pt idx="1764">
                  <c:v>7.060000000000001E-2</c:v>
                </c:pt>
                <c:pt idx="1765">
                  <c:v>7.0639999999999994E-2</c:v>
                </c:pt>
                <c:pt idx="1766">
                  <c:v>7.0680000000000007E-2</c:v>
                </c:pt>
                <c:pt idx="1767">
                  <c:v>7.0720000000000033E-2</c:v>
                </c:pt>
                <c:pt idx="1768">
                  <c:v>7.0760000000000114E-2</c:v>
                </c:pt>
                <c:pt idx="1769">
                  <c:v>7.0800000000000002E-2</c:v>
                </c:pt>
                <c:pt idx="1770">
                  <c:v>7.084E-2</c:v>
                </c:pt>
                <c:pt idx="1771">
                  <c:v>7.0879999999999999E-2</c:v>
                </c:pt>
                <c:pt idx="1772">
                  <c:v>7.0920000000000011E-2</c:v>
                </c:pt>
                <c:pt idx="1773">
                  <c:v>7.0959999999999995E-2</c:v>
                </c:pt>
                <c:pt idx="1774">
                  <c:v>7.0999999999999994E-2</c:v>
                </c:pt>
                <c:pt idx="1775">
                  <c:v>7.1040000000000006E-2</c:v>
                </c:pt>
                <c:pt idx="1776">
                  <c:v>7.1080000000000004E-2</c:v>
                </c:pt>
                <c:pt idx="1777">
                  <c:v>7.1120000000000003E-2</c:v>
                </c:pt>
                <c:pt idx="1778">
                  <c:v>7.1160000000000001E-2</c:v>
                </c:pt>
                <c:pt idx="1779">
                  <c:v>7.1199999999999999E-2</c:v>
                </c:pt>
                <c:pt idx="1780">
                  <c:v>7.1239999999999998E-2</c:v>
                </c:pt>
                <c:pt idx="1781">
                  <c:v>7.1279999999999996E-2</c:v>
                </c:pt>
                <c:pt idx="1782">
                  <c:v>7.1320000000000008E-2</c:v>
                </c:pt>
                <c:pt idx="1783">
                  <c:v>7.1360000000000021E-2</c:v>
                </c:pt>
                <c:pt idx="1784">
                  <c:v>7.1400000000000019E-2</c:v>
                </c:pt>
                <c:pt idx="1785">
                  <c:v>7.1440000000000003E-2</c:v>
                </c:pt>
                <c:pt idx="1786">
                  <c:v>7.1480000000000002E-2</c:v>
                </c:pt>
                <c:pt idx="1787">
                  <c:v>7.152E-2</c:v>
                </c:pt>
                <c:pt idx="1788">
                  <c:v>7.1559999999999999E-2</c:v>
                </c:pt>
                <c:pt idx="1789">
                  <c:v>7.1599999999999997E-2</c:v>
                </c:pt>
                <c:pt idx="1790">
                  <c:v>7.1639999999999995E-2</c:v>
                </c:pt>
                <c:pt idx="1791">
                  <c:v>7.167999999999998E-2</c:v>
                </c:pt>
                <c:pt idx="1792">
                  <c:v>7.172000000000002E-2</c:v>
                </c:pt>
                <c:pt idx="1793">
                  <c:v>7.1760000000000004E-2</c:v>
                </c:pt>
                <c:pt idx="1794">
                  <c:v>7.1800000000000003E-2</c:v>
                </c:pt>
                <c:pt idx="1795">
                  <c:v>7.1840000000000001E-2</c:v>
                </c:pt>
                <c:pt idx="1796">
                  <c:v>7.1879999999999999E-2</c:v>
                </c:pt>
                <c:pt idx="1797">
                  <c:v>7.1919999999999998E-2</c:v>
                </c:pt>
                <c:pt idx="1798">
                  <c:v>7.1959999999999996E-2</c:v>
                </c:pt>
                <c:pt idx="1799">
                  <c:v>7.1999999999999995E-2</c:v>
                </c:pt>
                <c:pt idx="1800">
                  <c:v>7.2040000000000021E-2</c:v>
                </c:pt>
                <c:pt idx="1801">
                  <c:v>7.2080000000000033E-2</c:v>
                </c:pt>
                <c:pt idx="1802">
                  <c:v>7.2120000000000004E-2</c:v>
                </c:pt>
                <c:pt idx="1803">
                  <c:v>7.216000000000003E-2</c:v>
                </c:pt>
                <c:pt idx="1804">
                  <c:v>7.22E-2</c:v>
                </c:pt>
                <c:pt idx="1805">
                  <c:v>7.2239999999999999E-2</c:v>
                </c:pt>
                <c:pt idx="1806">
                  <c:v>7.2279999999999997E-2</c:v>
                </c:pt>
                <c:pt idx="1807">
                  <c:v>7.2320000000000023E-2</c:v>
                </c:pt>
                <c:pt idx="1808">
                  <c:v>7.2359999999999994E-2</c:v>
                </c:pt>
                <c:pt idx="1809">
                  <c:v>7.2400000000000034E-2</c:v>
                </c:pt>
                <c:pt idx="1810">
                  <c:v>7.2440000000000004E-2</c:v>
                </c:pt>
                <c:pt idx="1811">
                  <c:v>7.2480000000000031E-2</c:v>
                </c:pt>
                <c:pt idx="1812">
                  <c:v>7.2520000000000001E-2</c:v>
                </c:pt>
                <c:pt idx="1813">
                  <c:v>7.2559999999999999E-2</c:v>
                </c:pt>
                <c:pt idx="1814">
                  <c:v>7.2600000000000012E-2</c:v>
                </c:pt>
                <c:pt idx="1815">
                  <c:v>7.2639999999999996E-2</c:v>
                </c:pt>
                <c:pt idx="1816">
                  <c:v>7.2679999999999995E-2</c:v>
                </c:pt>
                <c:pt idx="1817">
                  <c:v>7.2720000000000104E-2</c:v>
                </c:pt>
                <c:pt idx="1818">
                  <c:v>7.2760000000000269E-2</c:v>
                </c:pt>
                <c:pt idx="1819">
                  <c:v>7.2800000000000031E-2</c:v>
                </c:pt>
                <c:pt idx="1820">
                  <c:v>7.2840000000000002E-2</c:v>
                </c:pt>
                <c:pt idx="1821">
                  <c:v>7.2880000000000014E-2</c:v>
                </c:pt>
                <c:pt idx="1822">
                  <c:v>7.2920000000000013E-2</c:v>
                </c:pt>
                <c:pt idx="1823">
                  <c:v>7.2959999999999997E-2</c:v>
                </c:pt>
                <c:pt idx="1824">
                  <c:v>7.3000000000000009E-2</c:v>
                </c:pt>
                <c:pt idx="1825">
                  <c:v>7.3039999999999994E-2</c:v>
                </c:pt>
                <c:pt idx="1826">
                  <c:v>7.308000000000002E-2</c:v>
                </c:pt>
                <c:pt idx="1827">
                  <c:v>7.3120000000000004E-2</c:v>
                </c:pt>
                <c:pt idx="1828">
                  <c:v>7.3160000000000003E-2</c:v>
                </c:pt>
                <c:pt idx="1829">
                  <c:v>7.3200000000000001E-2</c:v>
                </c:pt>
                <c:pt idx="1830">
                  <c:v>7.324E-2</c:v>
                </c:pt>
                <c:pt idx="1831">
                  <c:v>7.3279999999999998E-2</c:v>
                </c:pt>
                <c:pt idx="1832">
                  <c:v>7.332000000000001E-2</c:v>
                </c:pt>
                <c:pt idx="1833">
                  <c:v>7.3360000000000022E-2</c:v>
                </c:pt>
                <c:pt idx="1834">
                  <c:v>7.3400000000000021E-2</c:v>
                </c:pt>
                <c:pt idx="1835">
                  <c:v>7.3440000000000005E-2</c:v>
                </c:pt>
                <c:pt idx="1836">
                  <c:v>7.3480000000000004E-2</c:v>
                </c:pt>
                <c:pt idx="1837">
                  <c:v>7.3520000000000002E-2</c:v>
                </c:pt>
                <c:pt idx="1838">
                  <c:v>7.356E-2</c:v>
                </c:pt>
                <c:pt idx="1839">
                  <c:v>7.3599999999999999E-2</c:v>
                </c:pt>
                <c:pt idx="1840">
                  <c:v>7.3639999999999997E-2</c:v>
                </c:pt>
                <c:pt idx="1841">
                  <c:v>7.3679999999999995E-2</c:v>
                </c:pt>
                <c:pt idx="1842">
                  <c:v>7.3719999999999994E-2</c:v>
                </c:pt>
                <c:pt idx="1843">
                  <c:v>7.3760000000000034E-2</c:v>
                </c:pt>
                <c:pt idx="1844">
                  <c:v>7.3800000000000004E-2</c:v>
                </c:pt>
                <c:pt idx="1845">
                  <c:v>7.3840000000000003E-2</c:v>
                </c:pt>
                <c:pt idx="1846">
                  <c:v>7.3880000000000001E-2</c:v>
                </c:pt>
                <c:pt idx="1847">
                  <c:v>7.392E-2</c:v>
                </c:pt>
                <c:pt idx="1848">
                  <c:v>7.3959999999999998E-2</c:v>
                </c:pt>
                <c:pt idx="1849">
                  <c:v>7.3999999999999996E-2</c:v>
                </c:pt>
                <c:pt idx="1850">
                  <c:v>7.4040000000000022E-2</c:v>
                </c:pt>
                <c:pt idx="1851">
                  <c:v>7.4079999999999993E-2</c:v>
                </c:pt>
                <c:pt idx="1852">
                  <c:v>7.4120000000000019E-2</c:v>
                </c:pt>
                <c:pt idx="1853">
                  <c:v>7.4160000000000184E-2</c:v>
                </c:pt>
                <c:pt idx="1854">
                  <c:v>7.4200000000000002E-2</c:v>
                </c:pt>
                <c:pt idx="1855">
                  <c:v>7.424E-2</c:v>
                </c:pt>
                <c:pt idx="1856">
                  <c:v>7.4279999999999999E-2</c:v>
                </c:pt>
                <c:pt idx="1857">
                  <c:v>7.4320000000000094E-2</c:v>
                </c:pt>
                <c:pt idx="1858">
                  <c:v>7.4360000000000134E-2</c:v>
                </c:pt>
                <c:pt idx="1859">
                  <c:v>7.4400000000000133E-2</c:v>
                </c:pt>
                <c:pt idx="1860">
                  <c:v>7.444000000000002E-2</c:v>
                </c:pt>
                <c:pt idx="1861">
                  <c:v>7.4480000000000032E-2</c:v>
                </c:pt>
                <c:pt idx="1862">
                  <c:v>7.4520000000000003E-2</c:v>
                </c:pt>
                <c:pt idx="1863">
                  <c:v>7.4560000000000112E-2</c:v>
                </c:pt>
                <c:pt idx="1864">
                  <c:v>7.4600000000000014E-2</c:v>
                </c:pt>
                <c:pt idx="1865">
                  <c:v>7.4639999999999998E-2</c:v>
                </c:pt>
                <c:pt idx="1866">
                  <c:v>7.4679999999999996E-2</c:v>
                </c:pt>
                <c:pt idx="1867">
                  <c:v>7.4720000000000134E-2</c:v>
                </c:pt>
                <c:pt idx="1868">
                  <c:v>7.4759999999999993E-2</c:v>
                </c:pt>
                <c:pt idx="1869">
                  <c:v>7.4800000000000033E-2</c:v>
                </c:pt>
                <c:pt idx="1870">
                  <c:v>7.4840000000000004E-2</c:v>
                </c:pt>
                <c:pt idx="1871">
                  <c:v>7.4880000000000113E-2</c:v>
                </c:pt>
                <c:pt idx="1872">
                  <c:v>7.4920000000000014E-2</c:v>
                </c:pt>
                <c:pt idx="1873">
                  <c:v>7.4959999999999999E-2</c:v>
                </c:pt>
                <c:pt idx="1874">
                  <c:v>7.5000000000000011E-2</c:v>
                </c:pt>
                <c:pt idx="1875">
                  <c:v>7.5040000000000009E-2</c:v>
                </c:pt>
                <c:pt idx="1876">
                  <c:v>7.5079999999999994E-2</c:v>
                </c:pt>
                <c:pt idx="1877">
                  <c:v>7.5120000000000006E-2</c:v>
                </c:pt>
                <c:pt idx="1878">
                  <c:v>7.5160000000000032E-2</c:v>
                </c:pt>
                <c:pt idx="1879">
                  <c:v>7.5200000000000003E-2</c:v>
                </c:pt>
                <c:pt idx="1880">
                  <c:v>7.5240000000000001E-2</c:v>
                </c:pt>
                <c:pt idx="1881">
                  <c:v>7.528E-2</c:v>
                </c:pt>
                <c:pt idx="1882">
                  <c:v>7.5320000000000012E-2</c:v>
                </c:pt>
                <c:pt idx="1883">
                  <c:v>7.5360000000000024E-2</c:v>
                </c:pt>
                <c:pt idx="1884">
                  <c:v>7.5400000000000023E-2</c:v>
                </c:pt>
                <c:pt idx="1885">
                  <c:v>7.5439999999999993E-2</c:v>
                </c:pt>
                <c:pt idx="1886">
                  <c:v>7.5480000000000033E-2</c:v>
                </c:pt>
                <c:pt idx="1887">
                  <c:v>7.5520000000000004E-2</c:v>
                </c:pt>
                <c:pt idx="1888">
                  <c:v>7.5560000000000002E-2</c:v>
                </c:pt>
                <c:pt idx="1889">
                  <c:v>7.5600000000000001E-2</c:v>
                </c:pt>
                <c:pt idx="1890">
                  <c:v>7.5639999999999999E-2</c:v>
                </c:pt>
                <c:pt idx="1891">
                  <c:v>7.5679999999999997E-2</c:v>
                </c:pt>
                <c:pt idx="1892">
                  <c:v>7.5720000000000023E-2</c:v>
                </c:pt>
                <c:pt idx="1893">
                  <c:v>7.5759999999999994E-2</c:v>
                </c:pt>
                <c:pt idx="1894">
                  <c:v>7.580000000000002E-2</c:v>
                </c:pt>
                <c:pt idx="1895">
                  <c:v>7.5840000000000019E-2</c:v>
                </c:pt>
                <c:pt idx="1896">
                  <c:v>7.5880000000000003E-2</c:v>
                </c:pt>
                <c:pt idx="1897">
                  <c:v>7.5920000000000001E-2</c:v>
                </c:pt>
                <c:pt idx="1898">
                  <c:v>7.5960000000000014E-2</c:v>
                </c:pt>
                <c:pt idx="1899">
                  <c:v>7.5999999999999998E-2</c:v>
                </c:pt>
                <c:pt idx="1900">
                  <c:v>7.6039999999999996E-2</c:v>
                </c:pt>
                <c:pt idx="1901">
                  <c:v>7.6079999999999995E-2</c:v>
                </c:pt>
                <c:pt idx="1902">
                  <c:v>7.6119999999999993E-2</c:v>
                </c:pt>
                <c:pt idx="1903">
                  <c:v>7.6160000000000019E-2</c:v>
                </c:pt>
                <c:pt idx="1904">
                  <c:v>7.6200000000000004E-2</c:v>
                </c:pt>
                <c:pt idx="1905">
                  <c:v>7.6240000000000002E-2</c:v>
                </c:pt>
                <c:pt idx="1906">
                  <c:v>7.6280000000000001E-2</c:v>
                </c:pt>
                <c:pt idx="1907">
                  <c:v>7.6319999999999999E-2</c:v>
                </c:pt>
                <c:pt idx="1908">
                  <c:v>7.6359999999999997E-2</c:v>
                </c:pt>
                <c:pt idx="1909">
                  <c:v>7.640000000000001E-2</c:v>
                </c:pt>
                <c:pt idx="1910">
                  <c:v>7.6439999999999994E-2</c:v>
                </c:pt>
                <c:pt idx="1911">
                  <c:v>7.648000000000002E-2</c:v>
                </c:pt>
                <c:pt idx="1912">
                  <c:v>7.6520000000000005E-2</c:v>
                </c:pt>
                <c:pt idx="1913">
                  <c:v>7.6560000000000003E-2</c:v>
                </c:pt>
                <c:pt idx="1914">
                  <c:v>7.6600000000000001E-2</c:v>
                </c:pt>
                <c:pt idx="1915">
                  <c:v>7.664E-2</c:v>
                </c:pt>
                <c:pt idx="1916">
                  <c:v>7.6679999999999998E-2</c:v>
                </c:pt>
                <c:pt idx="1917">
                  <c:v>7.672000000000001E-2</c:v>
                </c:pt>
                <c:pt idx="1918">
                  <c:v>7.6759999999999995E-2</c:v>
                </c:pt>
                <c:pt idx="1919">
                  <c:v>7.6799999999999993E-2</c:v>
                </c:pt>
                <c:pt idx="1920">
                  <c:v>7.6840000000000006E-2</c:v>
                </c:pt>
                <c:pt idx="1921">
                  <c:v>7.6880000000000004E-2</c:v>
                </c:pt>
                <c:pt idx="1922">
                  <c:v>7.6920000000000002E-2</c:v>
                </c:pt>
                <c:pt idx="1923">
                  <c:v>7.6960000000000001E-2</c:v>
                </c:pt>
                <c:pt idx="1924">
                  <c:v>7.6999999999999999E-2</c:v>
                </c:pt>
                <c:pt idx="1925">
                  <c:v>7.7040000000000011E-2</c:v>
                </c:pt>
                <c:pt idx="1926">
                  <c:v>7.7079999999999996E-2</c:v>
                </c:pt>
                <c:pt idx="1927">
                  <c:v>7.7119999999999994E-2</c:v>
                </c:pt>
                <c:pt idx="1928">
                  <c:v>7.7160000000000034E-2</c:v>
                </c:pt>
                <c:pt idx="1929">
                  <c:v>7.7200000000000019E-2</c:v>
                </c:pt>
                <c:pt idx="1930">
                  <c:v>7.7240000000000003E-2</c:v>
                </c:pt>
                <c:pt idx="1931">
                  <c:v>7.7280000000000001E-2</c:v>
                </c:pt>
                <c:pt idx="1932">
                  <c:v>7.7320000000000014E-2</c:v>
                </c:pt>
                <c:pt idx="1933">
                  <c:v>7.7360000000000248E-2</c:v>
                </c:pt>
                <c:pt idx="1934">
                  <c:v>7.7400000000000024E-2</c:v>
                </c:pt>
                <c:pt idx="1935">
                  <c:v>7.7440000000000009E-2</c:v>
                </c:pt>
                <c:pt idx="1936">
                  <c:v>7.7479999999999993E-2</c:v>
                </c:pt>
                <c:pt idx="1937">
                  <c:v>7.7520000000000019E-2</c:v>
                </c:pt>
                <c:pt idx="1938">
                  <c:v>7.7560000000000032E-2</c:v>
                </c:pt>
                <c:pt idx="1939">
                  <c:v>7.7600000000000002E-2</c:v>
                </c:pt>
                <c:pt idx="1940">
                  <c:v>7.7640000000000001E-2</c:v>
                </c:pt>
                <c:pt idx="1941">
                  <c:v>7.7679999999999999E-2</c:v>
                </c:pt>
                <c:pt idx="1942">
                  <c:v>7.7720000000000122E-2</c:v>
                </c:pt>
                <c:pt idx="1943">
                  <c:v>7.7760000000000246E-2</c:v>
                </c:pt>
                <c:pt idx="1944">
                  <c:v>7.7800000000000133E-2</c:v>
                </c:pt>
                <c:pt idx="1945">
                  <c:v>7.784000000000002E-2</c:v>
                </c:pt>
                <c:pt idx="1946">
                  <c:v>7.7880000000000033E-2</c:v>
                </c:pt>
                <c:pt idx="1947">
                  <c:v>7.7920000000000003E-2</c:v>
                </c:pt>
                <c:pt idx="1948">
                  <c:v>7.7960000000000113E-2</c:v>
                </c:pt>
                <c:pt idx="1949">
                  <c:v>7.8000000000000014E-2</c:v>
                </c:pt>
                <c:pt idx="1950">
                  <c:v>7.8039999999999998E-2</c:v>
                </c:pt>
                <c:pt idx="1951">
                  <c:v>7.8079999999999997E-2</c:v>
                </c:pt>
                <c:pt idx="1952">
                  <c:v>7.8120000000000009E-2</c:v>
                </c:pt>
                <c:pt idx="1953">
                  <c:v>7.8159999999999993E-2</c:v>
                </c:pt>
                <c:pt idx="1954">
                  <c:v>7.8200000000000006E-2</c:v>
                </c:pt>
                <c:pt idx="1955">
                  <c:v>7.8240000000000004E-2</c:v>
                </c:pt>
                <c:pt idx="1956">
                  <c:v>7.8280000000000002E-2</c:v>
                </c:pt>
                <c:pt idx="1957">
                  <c:v>7.8320000000000001E-2</c:v>
                </c:pt>
                <c:pt idx="1958">
                  <c:v>7.8359999999999999E-2</c:v>
                </c:pt>
                <c:pt idx="1959">
                  <c:v>7.8400000000000011E-2</c:v>
                </c:pt>
                <c:pt idx="1960">
                  <c:v>7.844000000000001E-2</c:v>
                </c:pt>
                <c:pt idx="1961">
                  <c:v>7.8479999999999994E-2</c:v>
                </c:pt>
                <c:pt idx="1962">
                  <c:v>7.8520000000000006E-2</c:v>
                </c:pt>
                <c:pt idx="1963">
                  <c:v>7.8560000000000019E-2</c:v>
                </c:pt>
                <c:pt idx="1964">
                  <c:v>7.8600000000000003E-2</c:v>
                </c:pt>
                <c:pt idx="1965">
                  <c:v>7.8640000000000002E-2</c:v>
                </c:pt>
                <c:pt idx="1966">
                  <c:v>7.868E-2</c:v>
                </c:pt>
                <c:pt idx="1967">
                  <c:v>7.8720000000000012E-2</c:v>
                </c:pt>
                <c:pt idx="1968">
                  <c:v>7.8759999999999997E-2</c:v>
                </c:pt>
                <c:pt idx="1969">
                  <c:v>7.8800000000000023E-2</c:v>
                </c:pt>
                <c:pt idx="1970">
                  <c:v>7.8839999999999993E-2</c:v>
                </c:pt>
                <c:pt idx="1971">
                  <c:v>7.888000000000002E-2</c:v>
                </c:pt>
                <c:pt idx="1972">
                  <c:v>7.8920000000000004E-2</c:v>
                </c:pt>
                <c:pt idx="1973">
                  <c:v>7.8960000000000002E-2</c:v>
                </c:pt>
                <c:pt idx="1974">
                  <c:v>7.9000000000000237E-2</c:v>
                </c:pt>
                <c:pt idx="1975">
                  <c:v>7.9040000000000013E-2</c:v>
                </c:pt>
                <c:pt idx="1976">
                  <c:v>7.9079999999999998E-2</c:v>
                </c:pt>
                <c:pt idx="1977">
                  <c:v>7.9120000000000024E-2</c:v>
                </c:pt>
                <c:pt idx="1978">
                  <c:v>7.9159999999999994E-2</c:v>
                </c:pt>
                <c:pt idx="1979">
                  <c:v>7.920000000000002E-2</c:v>
                </c:pt>
                <c:pt idx="1980">
                  <c:v>7.9240000000000019E-2</c:v>
                </c:pt>
                <c:pt idx="1981">
                  <c:v>7.9280000000000003E-2</c:v>
                </c:pt>
                <c:pt idx="1982">
                  <c:v>7.9320000000000113E-2</c:v>
                </c:pt>
                <c:pt idx="1983">
                  <c:v>7.9360000000000278E-2</c:v>
                </c:pt>
                <c:pt idx="1984">
                  <c:v>7.9400000000000123E-2</c:v>
                </c:pt>
                <c:pt idx="1985">
                  <c:v>7.9440000000000011E-2</c:v>
                </c:pt>
                <c:pt idx="1986">
                  <c:v>7.9480000000000134E-2</c:v>
                </c:pt>
                <c:pt idx="1987">
                  <c:v>7.9519999999999993E-2</c:v>
                </c:pt>
                <c:pt idx="1988">
                  <c:v>7.9560000000000033E-2</c:v>
                </c:pt>
                <c:pt idx="1989">
                  <c:v>7.9600000000000004E-2</c:v>
                </c:pt>
                <c:pt idx="1990">
                  <c:v>7.9640000000000002E-2</c:v>
                </c:pt>
                <c:pt idx="1991">
                  <c:v>7.9680000000000029E-2</c:v>
                </c:pt>
                <c:pt idx="1992">
                  <c:v>7.9720000000000124E-2</c:v>
                </c:pt>
                <c:pt idx="1993">
                  <c:v>7.9760000000000275E-2</c:v>
                </c:pt>
                <c:pt idx="1994">
                  <c:v>7.9800000000000232E-2</c:v>
                </c:pt>
                <c:pt idx="1995">
                  <c:v>7.9839999999999994E-2</c:v>
                </c:pt>
                <c:pt idx="1996">
                  <c:v>7.9880000000000034E-2</c:v>
                </c:pt>
                <c:pt idx="1997">
                  <c:v>7.9920000000000033E-2</c:v>
                </c:pt>
                <c:pt idx="1998">
                  <c:v>7.9960000000000114E-2</c:v>
                </c:pt>
                <c:pt idx="1999">
                  <c:v>8.0000000000000043E-2</c:v>
                </c:pt>
                <c:pt idx="2000">
                  <c:v>8.004E-2</c:v>
                </c:pt>
                <c:pt idx="2001">
                  <c:v>8.0080000000000012E-2</c:v>
                </c:pt>
                <c:pt idx="2002">
                  <c:v>8.0120000000000025E-2</c:v>
                </c:pt>
                <c:pt idx="2003">
                  <c:v>8.0160000000000023E-2</c:v>
                </c:pt>
                <c:pt idx="2004">
                  <c:v>8.0200000000000021E-2</c:v>
                </c:pt>
                <c:pt idx="2005">
                  <c:v>8.0240000000000006E-2</c:v>
                </c:pt>
                <c:pt idx="2006">
                  <c:v>8.0280000000000018E-2</c:v>
                </c:pt>
                <c:pt idx="2007">
                  <c:v>8.0320000000000003E-2</c:v>
                </c:pt>
                <c:pt idx="2008">
                  <c:v>8.0360000000000001E-2</c:v>
                </c:pt>
                <c:pt idx="2009">
                  <c:v>8.0400000000000041E-2</c:v>
                </c:pt>
                <c:pt idx="2010">
                  <c:v>8.0440000000000011E-2</c:v>
                </c:pt>
                <c:pt idx="2011">
                  <c:v>8.048000000000001E-2</c:v>
                </c:pt>
                <c:pt idx="2012">
                  <c:v>8.0520000000000383E-2</c:v>
                </c:pt>
                <c:pt idx="2013">
                  <c:v>8.0560000000000048E-2</c:v>
                </c:pt>
                <c:pt idx="2014">
                  <c:v>8.0600000000000047E-2</c:v>
                </c:pt>
                <c:pt idx="2015">
                  <c:v>8.0640000000000003E-2</c:v>
                </c:pt>
                <c:pt idx="2016">
                  <c:v>8.0680000000000002E-2</c:v>
                </c:pt>
                <c:pt idx="2017">
                  <c:v>8.0720000000000208E-2</c:v>
                </c:pt>
                <c:pt idx="2018">
                  <c:v>8.0760000000000026E-2</c:v>
                </c:pt>
                <c:pt idx="2019">
                  <c:v>8.0800000000000025E-2</c:v>
                </c:pt>
                <c:pt idx="2020">
                  <c:v>8.0840000000000023E-2</c:v>
                </c:pt>
                <c:pt idx="2021">
                  <c:v>8.0880000000000021E-2</c:v>
                </c:pt>
                <c:pt idx="2022">
                  <c:v>8.0920000000000047E-2</c:v>
                </c:pt>
                <c:pt idx="2023">
                  <c:v>8.0960000000000004E-2</c:v>
                </c:pt>
                <c:pt idx="2024">
                  <c:v>8.1000000000000003E-2</c:v>
                </c:pt>
                <c:pt idx="2025">
                  <c:v>8.1040000000000001E-2</c:v>
                </c:pt>
                <c:pt idx="2026">
                  <c:v>8.1080000000000013E-2</c:v>
                </c:pt>
                <c:pt idx="2027">
                  <c:v>8.1120000000000025E-2</c:v>
                </c:pt>
                <c:pt idx="2028">
                  <c:v>8.1160000000000024E-2</c:v>
                </c:pt>
                <c:pt idx="2029">
                  <c:v>8.1200000000000022E-2</c:v>
                </c:pt>
                <c:pt idx="2030">
                  <c:v>8.1240000000000021E-2</c:v>
                </c:pt>
                <c:pt idx="2031">
                  <c:v>8.1279999999999991E-2</c:v>
                </c:pt>
                <c:pt idx="2032">
                  <c:v>8.1320000000000003E-2</c:v>
                </c:pt>
                <c:pt idx="2033">
                  <c:v>8.1360000000000002E-2</c:v>
                </c:pt>
                <c:pt idx="2034">
                  <c:v>8.14E-2</c:v>
                </c:pt>
                <c:pt idx="2035">
                  <c:v>8.1440000000000012E-2</c:v>
                </c:pt>
                <c:pt idx="2036">
                  <c:v>8.1480000000000011E-2</c:v>
                </c:pt>
                <c:pt idx="2037">
                  <c:v>8.1520000000000245E-2</c:v>
                </c:pt>
                <c:pt idx="2038">
                  <c:v>8.1560000000000063E-2</c:v>
                </c:pt>
                <c:pt idx="2039">
                  <c:v>8.1600000000000006E-2</c:v>
                </c:pt>
                <c:pt idx="2040">
                  <c:v>8.1640000000000004E-2</c:v>
                </c:pt>
                <c:pt idx="2041">
                  <c:v>8.1680000000000003E-2</c:v>
                </c:pt>
                <c:pt idx="2042">
                  <c:v>8.1720000000000098E-2</c:v>
                </c:pt>
                <c:pt idx="2043">
                  <c:v>8.1760000000000041E-2</c:v>
                </c:pt>
                <c:pt idx="2044">
                  <c:v>8.1800000000000025E-2</c:v>
                </c:pt>
                <c:pt idx="2045">
                  <c:v>8.1840000000000024E-2</c:v>
                </c:pt>
                <c:pt idx="2046">
                  <c:v>8.1880000000000008E-2</c:v>
                </c:pt>
                <c:pt idx="2047">
                  <c:v>8.1920000000000007E-2</c:v>
                </c:pt>
                <c:pt idx="2048">
                  <c:v>8.1960000000000005E-2</c:v>
                </c:pt>
                <c:pt idx="2049">
                  <c:v>8.2000000000000003E-2</c:v>
                </c:pt>
                <c:pt idx="2050">
                  <c:v>8.2040000000000002E-2</c:v>
                </c:pt>
                <c:pt idx="2051">
                  <c:v>8.2080000000000014E-2</c:v>
                </c:pt>
                <c:pt idx="2052">
                  <c:v>8.2120000000000026E-2</c:v>
                </c:pt>
                <c:pt idx="2053">
                  <c:v>8.2160000000000025E-2</c:v>
                </c:pt>
                <c:pt idx="2054">
                  <c:v>8.2200000000000009E-2</c:v>
                </c:pt>
                <c:pt idx="2055">
                  <c:v>8.2240000000000008E-2</c:v>
                </c:pt>
                <c:pt idx="2056">
                  <c:v>8.2279999999999992E-2</c:v>
                </c:pt>
                <c:pt idx="2057">
                  <c:v>8.2320000000000004E-2</c:v>
                </c:pt>
                <c:pt idx="2058">
                  <c:v>8.2360000000000003E-2</c:v>
                </c:pt>
                <c:pt idx="2059">
                  <c:v>8.2400000000000015E-2</c:v>
                </c:pt>
                <c:pt idx="2060">
                  <c:v>8.2440000000000013E-2</c:v>
                </c:pt>
                <c:pt idx="2061">
                  <c:v>8.2479999999999998E-2</c:v>
                </c:pt>
                <c:pt idx="2062">
                  <c:v>8.2520000000000066E-2</c:v>
                </c:pt>
                <c:pt idx="2063">
                  <c:v>8.2560000000000064E-2</c:v>
                </c:pt>
                <c:pt idx="2064">
                  <c:v>8.2600000000000007E-2</c:v>
                </c:pt>
                <c:pt idx="2065">
                  <c:v>8.2640000000000005E-2</c:v>
                </c:pt>
                <c:pt idx="2066">
                  <c:v>8.2680000000000003E-2</c:v>
                </c:pt>
                <c:pt idx="2067">
                  <c:v>8.2720000000000043E-2</c:v>
                </c:pt>
                <c:pt idx="2068">
                  <c:v>8.2760000000000028E-2</c:v>
                </c:pt>
                <c:pt idx="2069">
                  <c:v>8.280000000000004E-2</c:v>
                </c:pt>
                <c:pt idx="2070">
                  <c:v>8.2840000000000011E-2</c:v>
                </c:pt>
                <c:pt idx="2071">
                  <c:v>8.2880000000000009E-2</c:v>
                </c:pt>
                <c:pt idx="2072">
                  <c:v>8.2920000000000008E-2</c:v>
                </c:pt>
                <c:pt idx="2073">
                  <c:v>8.2960000000000006E-2</c:v>
                </c:pt>
                <c:pt idx="2074">
                  <c:v>8.3000000000000046E-2</c:v>
                </c:pt>
                <c:pt idx="2075">
                  <c:v>8.3040000000000044E-2</c:v>
                </c:pt>
                <c:pt idx="2076">
                  <c:v>8.3080000000000001E-2</c:v>
                </c:pt>
                <c:pt idx="2077">
                  <c:v>8.3120000000000263E-2</c:v>
                </c:pt>
                <c:pt idx="2078">
                  <c:v>8.3160000000000067E-2</c:v>
                </c:pt>
                <c:pt idx="2079">
                  <c:v>8.3200000000000024E-2</c:v>
                </c:pt>
                <c:pt idx="2080">
                  <c:v>8.3240000000000022E-2</c:v>
                </c:pt>
                <c:pt idx="2081">
                  <c:v>8.3280000000000007E-2</c:v>
                </c:pt>
                <c:pt idx="2082">
                  <c:v>8.3320000000000047E-2</c:v>
                </c:pt>
                <c:pt idx="2083">
                  <c:v>8.3360000000000045E-2</c:v>
                </c:pt>
                <c:pt idx="2084">
                  <c:v>8.3400000000000002E-2</c:v>
                </c:pt>
                <c:pt idx="2085">
                  <c:v>8.344E-2</c:v>
                </c:pt>
                <c:pt idx="2086">
                  <c:v>8.348000000000004E-2</c:v>
                </c:pt>
                <c:pt idx="2087">
                  <c:v>8.3520000000000552E-2</c:v>
                </c:pt>
                <c:pt idx="2088">
                  <c:v>8.3560000000000453E-2</c:v>
                </c:pt>
                <c:pt idx="2089">
                  <c:v>8.3600000000000355E-2</c:v>
                </c:pt>
                <c:pt idx="2090">
                  <c:v>8.3640000000000048E-2</c:v>
                </c:pt>
                <c:pt idx="2091">
                  <c:v>8.3680000000000046E-2</c:v>
                </c:pt>
                <c:pt idx="2092">
                  <c:v>8.3720000000000502E-2</c:v>
                </c:pt>
                <c:pt idx="2093">
                  <c:v>8.3760000000000265E-2</c:v>
                </c:pt>
                <c:pt idx="2094">
                  <c:v>8.3800000000000208E-2</c:v>
                </c:pt>
                <c:pt idx="2095">
                  <c:v>8.3840000000000026E-2</c:v>
                </c:pt>
                <c:pt idx="2096">
                  <c:v>8.3880000000000024E-2</c:v>
                </c:pt>
                <c:pt idx="2097">
                  <c:v>8.3920000000000328E-2</c:v>
                </c:pt>
                <c:pt idx="2098">
                  <c:v>8.3960000000000048E-2</c:v>
                </c:pt>
                <c:pt idx="2099">
                  <c:v>8.4000000000000047E-2</c:v>
                </c:pt>
                <c:pt idx="2100">
                  <c:v>8.4040000000000004E-2</c:v>
                </c:pt>
                <c:pt idx="2101">
                  <c:v>8.4080000000000002E-2</c:v>
                </c:pt>
                <c:pt idx="2102">
                  <c:v>8.4120000000000208E-2</c:v>
                </c:pt>
                <c:pt idx="2103">
                  <c:v>8.4160000000000068E-2</c:v>
                </c:pt>
                <c:pt idx="2104">
                  <c:v>8.4200000000000025E-2</c:v>
                </c:pt>
                <c:pt idx="2105">
                  <c:v>8.4240000000000023E-2</c:v>
                </c:pt>
                <c:pt idx="2106">
                  <c:v>8.4280000000000022E-2</c:v>
                </c:pt>
                <c:pt idx="2107">
                  <c:v>8.4320000000000048E-2</c:v>
                </c:pt>
                <c:pt idx="2108">
                  <c:v>8.4360000000000004E-2</c:v>
                </c:pt>
                <c:pt idx="2109">
                  <c:v>8.4400000000000003E-2</c:v>
                </c:pt>
                <c:pt idx="2110">
                  <c:v>8.4440000000000001E-2</c:v>
                </c:pt>
                <c:pt idx="2111">
                  <c:v>8.448E-2</c:v>
                </c:pt>
                <c:pt idx="2112">
                  <c:v>8.452000000000047E-2</c:v>
                </c:pt>
                <c:pt idx="2113">
                  <c:v>8.4560000000000371E-2</c:v>
                </c:pt>
                <c:pt idx="2114">
                  <c:v>8.4600000000000244E-2</c:v>
                </c:pt>
                <c:pt idx="2115">
                  <c:v>8.4640000000000007E-2</c:v>
                </c:pt>
                <c:pt idx="2116">
                  <c:v>8.4680000000000005E-2</c:v>
                </c:pt>
                <c:pt idx="2117">
                  <c:v>8.4720000000000267E-2</c:v>
                </c:pt>
                <c:pt idx="2118">
                  <c:v>8.4760000000000266E-2</c:v>
                </c:pt>
                <c:pt idx="2119">
                  <c:v>8.4800000000000028E-2</c:v>
                </c:pt>
                <c:pt idx="2120">
                  <c:v>8.484000000000004E-2</c:v>
                </c:pt>
                <c:pt idx="2121">
                  <c:v>8.4880000000000025E-2</c:v>
                </c:pt>
                <c:pt idx="2122">
                  <c:v>8.4920000000000065E-2</c:v>
                </c:pt>
                <c:pt idx="2123">
                  <c:v>8.4960000000000063E-2</c:v>
                </c:pt>
                <c:pt idx="2124">
                  <c:v>8.5000000000000006E-2</c:v>
                </c:pt>
                <c:pt idx="2125">
                  <c:v>8.5040000000000004E-2</c:v>
                </c:pt>
                <c:pt idx="2126">
                  <c:v>8.5080000000000003E-2</c:v>
                </c:pt>
                <c:pt idx="2127">
                  <c:v>8.5120000000000043E-2</c:v>
                </c:pt>
                <c:pt idx="2128">
                  <c:v>8.5160000000000027E-2</c:v>
                </c:pt>
                <c:pt idx="2129">
                  <c:v>8.5200000000000026E-2</c:v>
                </c:pt>
                <c:pt idx="2130">
                  <c:v>8.5240000000000024E-2</c:v>
                </c:pt>
                <c:pt idx="2131">
                  <c:v>8.5280000000000009E-2</c:v>
                </c:pt>
                <c:pt idx="2132">
                  <c:v>8.5320000000000007E-2</c:v>
                </c:pt>
                <c:pt idx="2133">
                  <c:v>8.5360000000000005E-2</c:v>
                </c:pt>
                <c:pt idx="2134">
                  <c:v>8.5400000000000004E-2</c:v>
                </c:pt>
                <c:pt idx="2135">
                  <c:v>8.5440000000000002E-2</c:v>
                </c:pt>
                <c:pt idx="2136">
                  <c:v>8.5480000000000014E-2</c:v>
                </c:pt>
                <c:pt idx="2137">
                  <c:v>8.5520000000000429E-2</c:v>
                </c:pt>
                <c:pt idx="2138">
                  <c:v>8.5560000000000067E-2</c:v>
                </c:pt>
                <c:pt idx="2139">
                  <c:v>8.5600000000000065E-2</c:v>
                </c:pt>
                <c:pt idx="2140">
                  <c:v>8.5640000000000022E-2</c:v>
                </c:pt>
                <c:pt idx="2141">
                  <c:v>8.5680000000000006E-2</c:v>
                </c:pt>
                <c:pt idx="2142">
                  <c:v>8.5720000000000227E-2</c:v>
                </c:pt>
                <c:pt idx="2143">
                  <c:v>8.5760000000000045E-2</c:v>
                </c:pt>
                <c:pt idx="2144">
                  <c:v>8.5800000000000043E-2</c:v>
                </c:pt>
                <c:pt idx="2145">
                  <c:v>8.584E-2</c:v>
                </c:pt>
                <c:pt idx="2146">
                  <c:v>8.5880000000000026E-2</c:v>
                </c:pt>
                <c:pt idx="2147">
                  <c:v>8.5920000000000066E-2</c:v>
                </c:pt>
                <c:pt idx="2148">
                  <c:v>8.5960000000000023E-2</c:v>
                </c:pt>
                <c:pt idx="2149">
                  <c:v>8.6000000000000021E-2</c:v>
                </c:pt>
                <c:pt idx="2150">
                  <c:v>8.6040000000000005E-2</c:v>
                </c:pt>
                <c:pt idx="2151">
                  <c:v>8.6080000000000004E-2</c:v>
                </c:pt>
                <c:pt idx="2152">
                  <c:v>8.6120000000000044E-2</c:v>
                </c:pt>
                <c:pt idx="2153">
                  <c:v>8.616E-2</c:v>
                </c:pt>
                <c:pt idx="2154">
                  <c:v>8.620000000000004E-2</c:v>
                </c:pt>
                <c:pt idx="2155">
                  <c:v>8.6240000000000011E-2</c:v>
                </c:pt>
                <c:pt idx="2156">
                  <c:v>8.6280000000000009E-2</c:v>
                </c:pt>
                <c:pt idx="2157">
                  <c:v>8.6320000000000008E-2</c:v>
                </c:pt>
                <c:pt idx="2158">
                  <c:v>8.6360000000000006E-2</c:v>
                </c:pt>
                <c:pt idx="2159">
                  <c:v>8.6400000000000018E-2</c:v>
                </c:pt>
                <c:pt idx="2160">
                  <c:v>8.6440000000000031E-2</c:v>
                </c:pt>
                <c:pt idx="2161">
                  <c:v>8.6479999999999987E-2</c:v>
                </c:pt>
                <c:pt idx="2162">
                  <c:v>8.6520000000000263E-2</c:v>
                </c:pt>
                <c:pt idx="2163">
                  <c:v>8.6560000000000067E-2</c:v>
                </c:pt>
                <c:pt idx="2164">
                  <c:v>8.6600000000000024E-2</c:v>
                </c:pt>
                <c:pt idx="2165">
                  <c:v>8.6640000000000023E-2</c:v>
                </c:pt>
                <c:pt idx="2166">
                  <c:v>8.6680000000000021E-2</c:v>
                </c:pt>
                <c:pt idx="2167">
                  <c:v>8.6720000000000047E-2</c:v>
                </c:pt>
                <c:pt idx="2168">
                  <c:v>8.6760000000000045E-2</c:v>
                </c:pt>
                <c:pt idx="2169">
                  <c:v>8.6800000000000002E-2</c:v>
                </c:pt>
                <c:pt idx="2170">
                  <c:v>8.6840000000000001E-2</c:v>
                </c:pt>
                <c:pt idx="2171">
                  <c:v>8.6880000000000013E-2</c:v>
                </c:pt>
                <c:pt idx="2172">
                  <c:v>8.6920000000000025E-2</c:v>
                </c:pt>
                <c:pt idx="2173">
                  <c:v>8.6960000000000023E-2</c:v>
                </c:pt>
                <c:pt idx="2174">
                  <c:v>8.7000000000000022E-2</c:v>
                </c:pt>
                <c:pt idx="2175">
                  <c:v>8.704000000000002E-2</c:v>
                </c:pt>
                <c:pt idx="2176">
                  <c:v>8.7079999999999991E-2</c:v>
                </c:pt>
                <c:pt idx="2177">
                  <c:v>8.7120000000000003E-2</c:v>
                </c:pt>
                <c:pt idx="2178">
                  <c:v>8.7160000000000001E-2</c:v>
                </c:pt>
                <c:pt idx="2179">
                  <c:v>8.72E-2</c:v>
                </c:pt>
                <c:pt idx="2180">
                  <c:v>8.7240000000000012E-2</c:v>
                </c:pt>
                <c:pt idx="2181">
                  <c:v>8.728000000000001E-2</c:v>
                </c:pt>
                <c:pt idx="2182">
                  <c:v>8.7320000000000023E-2</c:v>
                </c:pt>
                <c:pt idx="2183">
                  <c:v>8.7360000000000021E-2</c:v>
                </c:pt>
                <c:pt idx="2184">
                  <c:v>8.7399999999999992E-2</c:v>
                </c:pt>
                <c:pt idx="2185">
                  <c:v>8.743999999999999E-2</c:v>
                </c:pt>
                <c:pt idx="2186">
                  <c:v>8.7479999999999988E-2</c:v>
                </c:pt>
                <c:pt idx="2187">
                  <c:v>8.7520000000000028E-2</c:v>
                </c:pt>
                <c:pt idx="2188">
                  <c:v>8.7560000000000068E-2</c:v>
                </c:pt>
                <c:pt idx="2189">
                  <c:v>8.7600000000000025E-2</c:v>
                </c:pt>
                <c:pt idx="2190">
                  <c:v>8.7640000000000023E-2</c:v>
                </c:pt>
                <c:pt idx="2191">
                  <c:v>8.7680000000000022E-2</c:v>
                </c:pt>
                <c:pt idx="2192">
                  <c:v>8.7720000000000006E-2</c:v>
                </c:pt>
                <c:pt idx="2193">
                  <c:v>8.7760000000000005E-2</c:v>
                </c:pt>
                <c:pt idx="2194">
                  <c:v>8.7800000000000003E-2</c:v>
                </c:pt>
                <c:pt idx="2195">
                  <c:v>8.7840000000000001E-2</c:v>
                </c:pt>
                <c:pt idx="2196">
                  <c:v>8.788E-2</c:v>
                </c:pt>
                <c:pt idx="2197">
                  <c:v>8.7920000000000026E-2</c:v>
                </c:pt>
                <c:pt idx="2198">
                  <c:v>8.7960000000000024E-2</c:v>
                </c:pt>
                <c:pt idx="2199">
                  <c:v>8.8000000000000064E-2</c:v>
                </c:pt>
                <c:pt idx="2200">
                  <c:v>8.8040000000000063E-2</c:v>
                </c:pt>
                <c:pt idx="2201">
                  <c:v>8.8080000000000006E-2</c:v>
                </c:pt>
                <c:pt idx="2202">
                  <c:v>8.8120000000000268E-2</c:v>
                </c:pt>
                <c:pt idx="2203">
                  <c:v>8.8160000000000224E-2</c:v>
                </c:pt>
                <c:pt idx="2204">
                  <c:v>8.8200000000000028E-2</c:v>
                </c:pt>
                <c:pt idx="2205">
                  <c:v>8.8240000000000041E-2</c:v>
                </c:pt>
                <c:pt idx="2206">
                  <c:v>8.8280000000000025E-2</c:v>
                </c:pt>
                <c:pt idx="2207">
                  <c:v>8.8320000000000065E-2</c:v>
                </c:pt>
                <c:pt idx="2208">
                  <c:v>8.8360000000000063E-2</c:v>
                </c:pt>
                <c:pt idx="2209">
                  <c:v>8.8400000000000006E-2</c:v>
                </c:pt>
                <c:pt idx="2210">
                  <c:v>8.8440000000000005E-2</c:v>
                </c:pt>
                <c:pt idx="2211">
                  <c:v>8.8480000000000003E-2</c:v>
                </c:pt>
                <c:pt idx="2212">
                  <c:v>8.8520000000000515E-2</c:v>
                </c:pt>
                <c:pt idx="2213">
                  <c:v>8.8560000000000416E-2</c:v>
                </c:pt>
                <c:pt idx="2214">
                  <c:v>8.8600000000000248E-2</c:v>
                </c:pt>
                <c:pt idx="2215">
                  <c:v>8.8640000000000066E-2</c:v>
                </c:pt>
                <c:pt idx="2216">
                  <c:v>8.8680000000000064E-2</c:v>
                </c:pt>
                <c:pt idx="2217">
                  <c:v>8.8720000000000424E-2</c:v>
                </c:pt>
                <c:pt idx="2218">
                  <c:v>8.8760000000000436E-2</c:v>
                </c:pt>
                <c:pt idx="2219">
                  <c:v>8.8800000000000226E-2</c:v>
                </c:pt>
                <c:pt idx="2220">
                  <c:v>8.8840000000000044E-2</c:v>
                </c:pt>
                <c:pt idx="2221">
                  <c:v>8.8880000000000028E-2</c:v>
                </c:pt>
                <c:pt idx="2222">
                  <c:v>8.8920000000000401E-2</c:v>
                </c:pt>
                <c:pt idx="2223">
                  <c:v>8.8960000000000067E-2</c:v>
                </c:pt>
                <c:pt idx="2224">
                  <c:v>8.9000000000000065E-2</c:v>
                </c:pt>
                <c:pt idx="2225">
                  <c:v>8.9040000000000022E-2</c:v>
                </c:pt>
                <c:pt idx="2226">
                  <c:v>8.9080000000000006E-2</c:v>
                </c:pt>
                <c:pt idx="2227">
                  <c:v>8.9120000000000227E-2</c:v>
                </c:pt>
                <c:pt idx="2228">
                  <c:v>8.9160000000000045E-2</c:v>
                </c:pt>
                <c:pt idx="2229">
                  <c:v>8.9200000000000043E-2</c:v>
                </c:pt>
                <c:pt idx="2230">
                  <c:v>8.924E-2</c:v>
                </c:pt>
                <c:pt idx="2231">
                  <c:v>8.9280000000000012E-2</c:v>
                </c:pt>
                <c:pt idx="2232">
                  <c:v>8.9320000000000066E-2</c:v>
                </c:pt>
                <c:pt idx="2233">
                  <c:v>8.9360000000000023E-2</c:v>
                </c:pt>
                <c:pt idx="2234">
                  <c:v>8.9400000000000021E-2</c:v>
                </c:pt>
                <c:pt idx="2235">
                  <c:v>8.9440000000000006E-2</c:v>
                </c:pt>
                <c:pt idx="2236">
                  <c:v>8.9480000000000018E-2</c:v>
                </c:pt>
                <c:pt idx="2237">
                  <c:v>8.9520000000000474E-2</c:v>
                </c:pt>
                <c:pt idx="2238">
                  <c:v>8.9560000000000362E-2</c:v>
                </c:pt>
                <c:pt idx="2239">
                  <c:v>8.9600000000000068E-2</c:v>
                </c:pt>
                <c:pt idx="2240">
                  <c:v>8.9640000000000025E-2</c:v>
                </c:pt>
                <c:pt idx="2241">
                  <c:v>8.9680000000000024E-2</c:v>
                </c:pt>
                <c:pt idx="2242">
                  <c:v>8.9720000000000355E-2</c:v>
                </c:pt>
                <c:pt idx="2243">
                  <c:v>8.9760000000000048E-2</c:v>
                </c:pt>
                <c:pt idx="2244">
                  <c:v>8.9800000000000046E-2</c:v>
                </c:pt>
                <c:pt idx="2245">
                  <c:v>8.9840000000000003E-2</c:v>
                </c:pt>
                <c:pt idx="2246">
                  <c:v>8.9880000000000002E-2</c:v>
                </c:pt>
                <c:pt idx="2247">
                  <c:v>8.9920000000000208E-2</c:v>
                </c:pt>
                <c:pt idx="2248">
                  <c:v>8.9960000000000026E-2</c:v>
                </c:pt>
                <c:pt idx="2249">
                  <c:v>9.0000000000000024E-2</c:v>
                </c:pt>
                <c:pt idx="2250">
                  <c:v>9.0040000000000023E-2</c:v>
                </c:pt>
                <c:pt idx="2251">
                  <c:v>9.0080000000000021E-2</c:v>
                </c:pt>
                <c:pt idx="2252">
                  <c:v>9.0120000000000047E-2</c:v>
                </c:pt>
                <c:pt idx="2253">
                  <c:v>9.0160000000000004E-2</c:v>
                </c:pt>
                <c:pt idx="2254">
                  <c:v>9.0200000000000002E-2</c:v>
                </c:pt>
                <c:pt idx="2255">
                  <c:v>9.0240000000000001E-2</c:v>
                </c:pt>
                <c:pt idx="2256">
                  <c:v>9.0280000000000013E-2</c:v>
                </c:pt>
                <c:pt idx="2257">
                  <c:v>9.0320000000000025E-2</c:v>
                </c:pt>
                <c:pt idx="2258">
                  <c:v>9.0360000000000024E-2</c:v>
                </c:pt>
                <c:pt idx="2259">
                  <c:v>9.0400000000000022E-2</c:v>
                </c:pt>
                <c:pt idx="2260">
                  <c:v>9.044000000000002E-2</c:v>
                </c:pt>
                <c:pt idx="2261">
                  <c:v>9.0479999999999991E-2</c:v>
                </c:pt>
                <c:pt idx="2262">
                  <c:v>9.0520000000000267E-2</c:v>
                </c:pt>
                <c:pt idx="2263">
                  <c:v>9.0560000000000265E-2</c:v>
                </c:pt>
                <c:pt idx="2264">
                  <c:v>9.0600000000000028E-2</c:v>
                </c:pt>
                <c:pt idx="2265">
                  <c:v>9.0640000000000026E-2</c:v>
                </c:pt>
                <c:pt idx="2266">
                  <c:v>9.0680000000000024E-2</c:v>
                </c:pt>
                <c:pt idx="2267">
                  <c:v>9.0720000000000245E-2</c:v>
                </c:pt>
                <c:pt idx="2268">
                  <c:v>9.0760000000000063E-2</c:v>
                </c:pt>
                <c:pt idx="2269">
                  <c:v>9.0800000000000006E-2</c:v>
                </c:pt>
                <c:pt idx="2270">
                  <c:v>9.0840000000000004E-2</c:v>
                </c:pt>
                <c:pt idx="2271">
                  <c:v>9.0880000000000002E-2</c:v>
                </c:pt>
                <c:pt idx="2272">
                  <c:v>9.0920000000000098E-2</c:v>
                </c:pt>
                <c:pt idx="2273">
                  <c:v>9.0960000000000041E-2</c:v>
                </c:pt>
                <c:pt idx="2274">
                  <c:v>9.1000000000000025E-2</c:v>
                </c:pt>
                <c:pt idx="2275">
                  <c:v>9.1040000000000024E-2</c:v>
                </c:pt>
                <c:pt idx="2276">
                  <c:v>9.1080000000000022E-2</c:v>
                </c:pt>
                <c:pt idx="2277">
                  <c:v>9.1120000000000007E-2</c:v>
                </c:pt>
                <c:pt idx="2278">
                  <c:v>9.1160000000000005E-2</c:v>
                </c:pt>
                <c:pt idx="2279">
                  <c:v>9.1200000000000003E-2</c:v>
                </c:pt>
                <c:pt idx="2280">
                  <c:v>9.1240000000000002E-2</c:v>
                </c:pt>
                <c:pt idx="2281">
                  <c:v>9.128E-2</c:v>
                </c:pt>
                <c:pt idx="2282">
                  <c:v>9.1320000000000026E-2</c:v>
                </c:pt>
                <c:pt idx="2283">
                  <c:v>9.1360000000000025E-2</c:v>
                </c:pt>
                <c:pt idx="2284">
                  <c:v>9.1400000000000009E-2</c:v>
                </c:pt>
                <c:pt idx="2285">
                  <c:v>9.1440000000000007E-2</c:v>
                </c:pt>
                <c:pt idx="2286">
                  <c:v>9.1479999999999992E-2</c:v>
                </c:pt>
                <c:pt idx="2287">
                  <c:v>9.1520000000000268E-2</c:v>
                </c:pt>
                <c:pt idx="2288">
                  <c:v>9.1560000000000225E-2</c:v>
                </c:pt>
                <c:pt idx="2289">
                  <c:v>9.1600000000000042E-2</c:v>
                </c:pt>
                <c:pt idx="2290">
                  <c:v>9.1640000000000041E-2</c:v>
                </c:pt>
                <c:pt idx="2291">
                  <c:v>9.1680000000000025E-2</c:v>
                </c:pt>
                <c:pt idx="2292">
                  <c:v>9.1720000000000065E-2</c:v>
                </c:pt>
                <c:pt idx="2293">
                  <c:v>9.1760000000000064E-2</c:v>
                </c:pt>
                <c:pt idx="2294">
                  <c:v>9.1800000000000007E-2</c:v>
                </c:pt>
                <c:pt idx="2295">
                  <c:v>9.1840000000000005E-2</c:v>
                </c:pt>
                <c:pt idx="2296">
                  <c:v>9.1880000000000003E-2</c:v>
                </c:pt>
                <c:pt idx="2297">
                  <c:v>9.1920000000000043E-2</c:v>
                </c:pt>
                <c:pt idx="2298">
                  <c:v>9.1960000000000028E-2</c:v>
                </c:pt>
                <c:pt idx="2299">
                  <c:v>9.2000000000000026E-2</c:v>
                </c:pt>
                <c:pt idx="2300">
                  <c:v>9.2040000000000011E-2</c:v>
                </c:pt>
                <c:pt idx="2301">
                  <c:v>9.2080000000000009E-2</c:v>
                </c:pt>
                <c:pt idx="2302">
                  <c:v>9.2120000000000007E-2</c:v>
                </c:pt>
                <c:pt idx="2303">
                  <c:v>9.2160000000000006E-2</c:v>
                </c:pt>
                <c:pt idx="2304">
                  <c:v>9.2200000000000004E-2</c:v>
                </c:pt>
                <c:pt idx="2305">
                  <c:v>9.224000000000003E-2</c:v>
                </c:pt>
                <c:pt idx="2306">
                  <c:v>9.2279999999999987E-2</c:v>
                </c:pt>
                <c:pt idx="2307">
                  <c:v>9.2320000000000027E-2</c:v>
                </c:pt>
                <c:pt idx="2308">
                  <c:v>9.2360000000000012E-2</c:v>
                </c:pt>
                <c:pt idx="2309">
                  <c:v>9.240000000000001E-2</c:v>
                </c:pt>
                <c:pt idx="2310">
                  <c:v>9.2440000000000008E-2</c:v>
                </c:pt>
                <c:pt idx="2311">
                  <c:v>9.2479999999999979E-2</c:v>
                </c:pt>
                <c:pt idx="2312">
                  <c:v>9.2520000000000047E-2</c:v>
                </c:pt>
                <c:pt idx="2313">
                  <c:v>9.2560000000000045E-2</c:v>
                </c:pt>
                <c:pt idx="2314">
                  <c:v>9.2600000000000002E-2</c:v>
                </c:pt>
                <c:pt idx="2315">
                  <c:v>9.264E-2</c:v>
                </c:pt>
                <c:pt idx="2316">
                  <c:v>9.2680000000000012E-2</c:v>
                </c:pt>
                <c:pt idx="2317">
                  <c:v>9.2720000000000025E-2</c:v>
                </c:pt>
                <c:pt idx="2318">
                  <c:v>9.2760000000000023E-2</c:v>
                </c:pt>
                <c:pt idx="2319">
                  <c:v>9.2800000000000021E-2</c:v>
                </c:pt>
                <c:pt idx="2320">
                  <c:v>9.2840000000000006E-2</c:v>
                </c:pt>
                <c:pt idx="2321">
                  <c:v>9.2880000000000018E-2</c:v>
                </c:pt>
                <c:pt idx="2322">
                  <c:v>9.2920000000000003E-2</c:v>
                </c:pt>
                <c:pt idx="2323">
                  <c:v>9.2960000000000001E-2</c:v>
                </c:pt>
                <c:pt idx="2324">
                  <c:v>9.3000000000000208E-2</c:v>
                </c:pt>
                <c:pt idx="2325">
                  <c:v>9.3040000000000025E-2</c:v>
                </c:pt>
                <c:pt idx="2326">
                  <c:v>9.3080000000000024E-2</c:v>
                </c:pt>
                <c:pt idx="2327">
                  <c:v>9.3120000000000355E-2</c:v>
                </c:pt>
                <c:pt idx="2328">
                  <c:v>9.3160000000000048E-2</c:v>
                </c:pt>
                <c:pt idx="2329">
                  <c:v>9.3200000000000047E-2</c:v>
                </c:pt>
                <c:pt idx="2330">
                  <c:v>9.3240000000000003E-2</c:v>
                </c:pt>
                <c:pt idx="2331">
                  <c:v>9.3280000000000002E-2</c:v>
                </c:pt>
                <c:pt idx="2332">
                  <c:v>9.3320000000000208E-2</c:v>
                </c:pt>
                <c:pt idx="2333">
                  <c:v>9.3360000000000068E-2</c:v>
                </c:pt>
                <c:pt idx="2334">
                  <c:v>9.3400000000000025E-2</c:v>
                </c:pt>
                <c:pt idx="2335">
                  <c:v>9.3440000000000023E-2</c:v>
                </c:pt>
                <c:pt idx="2336">
                  <c:v>9.3480000000000021E-2</c:v>
                </c:pt>
                <c:pt idx="2337">
                  <c:v>9.3520000000000561E-2</c:v>
                </c:pt>
                <c:pt idx="2338">
                  <c:v>9.3560000000000504E-2</c:v>
                </c:pt>
                <c:pt idx="2339">
                  <c:v>9.3600000000000266E-2</c:v>
                </c:pt>
                <c:pt idx="2340">
                  <c:v>9.3640000000000265E-2</c:v>
                </c:pt>
                <c:pt idx="2341">
                  <c:v>9.3680000000000097E-2</c:v>
                </c:pt>
                <c:pt idx="2342">
                  <c:v>9.3720000000000511E-2</c:v>
                </c:pt>
                <c:pt idx="2343">
                  <c:v>9.3760000000000385E-2</c:v>
                </c:pt>
                <c:pt idx="2344">
                  <c:v>9.3800000000000244E-2</c:v>
                </c:pt>
                <c:pt idx="2345">
                  <c:v>9.3840000000000048E-2</c:v>
                </c:pt>
                <c:pt idx="2346">
                  <c:v>9.3880000000000005E-2</c:v>
                </c:pt>
                <c:pt idx="2347">
                  <c:v>9.3920000000000267E-2</c:v>
                </c:pt>
                <c:pt idx="2348">
                  <c:v>9.3960000000000266E-2</c:v>
                </c:pt>
                <c:pt idx="2349">
                  <c:v>9.4000000000000028E-2</c:v>
                </c:pt>
                <c:pt idx="2350">
                  <c:v>9.404000000000004E-2</c:v>
                </c:pt>
                <c:pt idx="2351">
                  <c:v>9.4080000000000025E-2</c:v>
                </c:pt>
                <c:pt idx="2352">
                  <c:v>9.4120000000000245E-2</c:v>
                </c:pt>
                <c:pt idx="2353">
                  <c:v>9.4160000000000063E-2</c:v>
                </c:pt>
                <c:pt idx="2354">
                  <c:v>9.4200000000000006E-2</c:v>
                </c:pt>
                <c:pt idx="2355">
                  <c:v>9.4240000000000004E-2</c:v>
                </c:pt>
                <c:pt idx="2356">
                  <c:v>9.4280000000000003E-2</c:v>
                </c:pt>
                <c:pt idx="2357">
                  <c:v>9.4320000000000098E-2</c:v>
                </c:pt>
                <c:pt idx="2358">
                  <c:v>9.4360000000000041E-2</c:v>
                </c:pt>
                <c:pt idx="2359">
                  <c:v>9.4400000000000026E-2</c:v>
                </c:pt>
                <c:pt idx="2360">
                  <c:v>9.4440000000000024E-2</c:v>
                </c:pt>
                <c:pt idx="2361">
                  <c:v>9.4480000000000008E-2</c:v>
                </c:pt>
                <c:pt idx="2362">
                  <c:v>9.4520000000000493E-2</c:v>
                </c:pt>
                <c:pt idx="2363">
                  <c:v>9.4560000000000408E-2</c:v>
                </c:pt>
                <c:pt idx="2364">
                  <c:v>9.4600000000000226E-2</c:v>
                </c:pt>
                <c:pt idx="2365">
                  <c:v>9.4640000000000044E-2</c:v>
                </c:pt>
                <c:pt idx="2366">
                  <c:v>9.4680000000000028E-2</c:v>
                </c:pt>
                <c:pt idx="2367">
                  <c:v>9.4720000000000248E-2</c:v>
                </c:pt>
                <c:pt idx="2368">
                  <c:v>9.4760000000000066E-2</c:v>
                </c:pt>
                <c:pt idx="2369">
                  <c:v>9.4800000000000065E-2</c:v>
                </c:pt>
                <c:pt idx="2370">
                  <c:v>9.4840000000000022E-2</c:v>
                </c:pt>
                <c:pt idx="2371">
                  <c:v>9.4880000000000006E-2</c:v>
                </c:pt>
                <c:pt idx="2372">
                  <c:v>9.4920000000000226E-2</c:v>
                </c:pt>
                <c:pt idx="2373">
                  <c:v>9.4960000000000044E-2</c:v>
                </c:pt>
                <c:pt idx="2374">
                  <c:v>9.5000000000000043E-2</c:v>
                </c:pt>
                <c:pt idx="2375">
                  <c:v>9.5040000000000041E-2</c:v>
                </c:pt>
                <c:pt idx="2376">
                  <c:v>9.5080000000000026E-2</c:v>
                </c:pt>
                <c:pt idx="2377">
                  <c:v>9.5120000000000066E-2</c:v>
                </c:pt>
                <c:pt idx="2378">
                  <c:v>9.5160000000000022E-2</c:v>
                </c:pt>
                <c:pt idx="2379">
                  <c:v>9.5200000000000007E-2</c:v>
                </c:pt>
                <c:pt idx="2380">
                  <c:v>9.5240000000000005E-2</c:v>
                </c:pt>
                <c:pt idx="2381">
                  <c:v>9.5280000000000004E-2</c:v>
                </c:pt>
                <c:pt idx="2382">
                  <c:v>9.5320000000000044E-2</c:v>
                </c:pt>
                <c:pt idx="2383">
                  <c:v>9.536E-2</c:v>
                </c:pt>
                <c:pt idx="2384">
                  <c:v>9.540000000000004E-2</c:v>
                </c:pt>
                <c:pt idx="2385">
                  <c:v>9.5440000000000011E-2</c:v>
                </c:pt>
                <c:pt idx="2386">
                  <c:v>9.5480000000000009E-2</c:v>
                </c:pt>
                <c:pt idx="2387">
                  <c:v>9.5520000000000396E-2</c:v>
                </c:pt>
                <c:pt idx="2388">
                  <c:v>9.5560000000000228E-2</c:v>
                </c:pt>
                <c:pt idx="2389">
                  <c:v>9.5600000000000046E-2</c:v>
                </c:pt>
                <c:pt idx="2390">
                  <c:v>9.5640000000000044E-2</c:v>
                </c:pt>
                <c:pt idx="2391">
                  <c:v>9.5680000000000001E-2</c:v>
                </c:pt>
                <c:pt idx="2392">
                  <c:v>9.5720000000000263E-2</c:v>
                </c:pt>
                <c:pt idx="2393">
                  <c:v>9.5760000000000067E-2</c:v>
                </c:pt>
                <c:pt idx="2394">
                  <c:v>9.5800000000000024E-2</c:v>
                </c:pt>
                <c:pt idx="2395">
                  <c:v>9.5840000000000022E-2</c:v>
                </c:pt>
                <c:pt idx="2396">
                  <c:v>9.5880000000000007E-2</c:v>
                </c:pt>
                <c:pt idx="2397">
                  <c:v>9.5920000000000047E-2</c:v>
                </c:pt>
                <c:pt idx="2398">
                  <c:v>9.5960000000000045E-2</c:v>
                </c:pt>
                <c:pt idx="2399">
                  <c:v>9.6000000000000002E-2</c:v>
                </c:pt>
                <c:pt idx="2400">
                  <c:v>9.604E-2</c:v>
                </c:pt>
                <c:pt idx="2401">
                  <c:v>9.608000000000004E-2</c:v>
                </c:pt>
                <c:pt idx="2402">
                  <c:v>9.6120000000000025E-2</c:v>
                </c:pt>
                <c:pt idx="2403">
                  <c:v>9.6160000000000023E-2</c:v>
                </c:pt>
                <c:pt idx="2404">
                  <c:v>9.6200000000000022E-2</c:v>
                </c:pt>
                <c:pt idx="2405">
                  <c:v>9.624000000000002E-2</c:v>
                </c:pt>
                <c:pt idx="2406">
                  <c:v>9.6280000000000018E-2</c:v>
                </c:pt>
                <c:pt idx="2407">
                  <c:v>9.6320000000000003E-2</c:v>
                </c:pt>
                <c:pt idx="2408">
                  <c:v>9.6360000000000001E-2</c:v>
                </c:pt>
                <c:pt idx="2409">
                  <c:v>9.64E-2</c:v>
                </c:pt>
                <c:pt idx="2410">
                  <c:v>9.6440000000000012E-2</c:v>
                </c:pt>
                <c:pt idx="2411">
                  <c:v>9.648000000000001E-2</c:v>
                </c:pt>
                <c:pt idx="2412">
                  <c:v>9.6520000000000328E-2</c:v>
                </c:pt>
                <c:pt idx="2413">
                  <c:v>9.6560000000000243E-2</c:v>
                </c:pt>
                <c:pt idx="2414">
                  <c:v>9.6600000000000005E-2</c:v>
                </c:pt>
                <c:pt idx="2415">
                  <c:v>9.6640000000000004E-2</c:v>
                </c:pt>
                <c:pt idx="2416">
                  <c:v>9.6680000000000002E-2</c:v>
                </c:pt>
                <c:pt idx="2417">
                  <c:v>9.6720000000000028E-2</c:v>
                </c:pt>
                <c:pt idx="2418">
                  <c:v>9.6760000000000068E-2</c:v>
                </c:pt>
                <c:pt idx="2419">
                  <c:v>9.6800000000000025E-2</c:v>
                </c:pt>
                <c:pt idx="2420">
                  <c:v>9.6840000000000023E-2</c:v>
                </c:pt>
                <c:pt idx="2421">
                  <c:v>9.6880000000000022E-2</c:v>
                </c:pt>
                <c:pt idx="2422">
                  <c:v>9.6920000000000006E-2</c:v>
                </c:pt>
                <c:pt idx="2423">
                  <c:v>9.6960000000000005E-2</c:v>
                </c:pt>
                <c:pt idx="2424">
                  <c:v>9.7000000000000003E-2</c:v>
                </c:pt>
                <c:pt idx="2425">
                  <c:v>9.7040000000000001E-2</c:v>
                </c:pt>
                <c:pt idx="2426">
                  <c:v>9.708E-2</c:v>
                </c:pt>
                <c:pt idx="2427">
                  <c:v>9.7120000000000026E-2</c:v>
                </c:pt>
                <c:pt idx="2428">
                  <c:v>9.7160000000000024E-2</c:v>
                </c:pt>
                <c:pt idx="2429">
                  <c:v>9.7200000000000022E-2</c:v>
                </c:pt>
                <c:pt idx="2430">
                  <c:v>9.7240000000000007E-2</c:v>
                </c:pt>
                <c:pt idx="2431">
                  <c:v>9.7279999999999991E-2</c:v>
                </c:pt>
                <c:pt idx="2432">
                  <c:v>9.7320000000000004E-2</c:v>
                </c:pt>
                <c:pt idx="2433">
                  <c:v>9.7360000000000002E-2</c:v>
                </c:pt>
                <c:pt idx="2434">
                  <c:v>9.74E-2</c:v>
                </c:pt>
                <c:pt idx="2435">
                  <c:v>9.7440000000000013E-2</c:v>
                </c:pt>
                <c:pt idx="2436">
                  <c:v>9.7480000000000011E-2</c:v>
                </c:pt>
                <c:pt idx="2437">
                  <c:v>9.7520000000000065E-2</c:v>
                </c:pt>
                <c:pt idx="2438">
                  <c:v>9.7560000000000063E-2</c:v>
                </c:pt>
                <c:pt idx="2439">
                  <c:v>9.7600000000000006E-2</c:v>
                </c:pt>
                <c:pt idx="2440">
                  <c:v>9.7640000000000005E-2</c:v>
                </c:pt>
                <c:pt idx="2441">
                  <c:v>9.7680000000000003E-2</c:v>
                </c:pt>
                <c:pt idx="2442">
                  <c:v>9.7720000000000043E-2</c:v>
                </c:pt>
                <c:pt idx="2443">
                  <c:v>9.7760000000000027E-2</c:v>
                </c:pt>
                <c:pt idx="2444">
                  <c:v>9.7800000000000026E-2</c:v>
                </c:pt>
                <c:pt idx="2445">
                  <c:v>9.7840000000000024E-2</c:v>
                </c:pt>
                <c:pt idx="2446">
                  <c:v>9.7880000000000009E-2</c:v>
                </c:pt>
                <c:pt idx="2447">
                  <c:v>9.7920000000000007E-2</c:v>
                </c:pt>
                <c:pt idx="2448">
                  <c:v>9.7960000000000005E-2</c:v>
                </c:pt>
                <c:pt idx="2449">
                  <c:v>9.8000000000000226E-2</c:v>
                </c:pt>
                <c:pt idx="2450">
                  <c:v>9.8040000000000044E-2</c:v>
                </c:pt>
                <c:pt idx="2451">
                  <c:v>9.8080000000000028E-2</c:v>
                </c:pt>
                <c:pt idx="2452">
                  <c:v>9.8120000000000401E-2</c:v>
                </c:pt>
                <c:pt idx="2453">
                  <c:v>9.8160000000000067E-2</c:v>
                </c:pt>
                <c:pt idx="2454">
                  <c:v>9.8200000000000065E-2</c:v>
                </c:pt>
                <c:pt idx="2455">
                  <c:v>9.8240000000000022E-2</c:v>
                </c:pt>
                <c:pt idx="2456">
                  <c:v>9.8280000000000006E-2</c:v>
                </c:pt>
                <c:pt idx="2457">
                  <c:v>9.8320000000000227E-2</c:v>
                </c:pt>
                <c:pt idx="2458">
                  <c:v>9.8360000000000045E-2</c:v>
                </c:pt>
                <c:pt idx="2459">
                  <c:v>9.8400000000000043E-2</c:v>
                </c:pt>
                <c:pt idx="2460">
                  <c:v>9.844E-2</c:v>
                </c:pt>
                <c:pt idx="2461">
                  <c:v>9.8480000000000012E-2</c:v>
                </c:pt>
                <c:pt idx="2462">
                  <c:v>9.8520000000000552E-2</c:v>
                </c:pt>
                <c:pt idx="2463">
                  <c:v>9.8560000000000453E-2</c:v>
                </c:pt>
                <c:pt idx="2464">
                  <c:v>9.8600000000000382E-2</c:v>
                </c:pt>
                <c:pt idx="2465">
                  <c:v>9.8640000000000227E-2</c:v>
                </c:pt>
                <c:pt idx="2466">
                  <c:v>9.8680000000000045E-2</c:v>
                </c:pt>
                <c:pt idx="2467">
                  <c:v>9.8720000000000474E-2</c:v>
                </c:pt>
                <c:pt idx="2468">
                  <c:v>9.8760000000000361E-2</c:v>
                </c:pt>
                <c:pt idx="2469">
                  <c:v>9.8800000000000068E-2</c:v>
                </c:pt>
                <c:pt idx="2470">
                  <c:v>9.8840000000000067E-2</c:v>
                </c:pt>
                <c:pt idx="2471">
                  <c:v>9.8880000000000023E-2</c:v>
                </c:pt>
                <c:pt idx="2472">
                  <c:v>9.8920000000000383E-2</c:v>
                </c:pt>
                <c:pt idx="2473">
                  <c:v>9.8960000000000048E-2</c:v>
                </c:pt>
                <c:pt idx="2474">
                  <c:v>9.9000000000000046E-2</c:v>
                </c:pt>
                <c:pt idx="2475">
                  <c:v>9.9040000000000045E-2</c:v>
                </c:pt>
                <c:pt idx="2476">
                  <c:v>9.9080000000000001E-2</c:v>
                </c:pt>
                <c:pt idx="2477">
                  <c:v>9.9120000000000208E-2</c:v>
                </c:pt>
                <c:pt idx="2478">
                  <c:v>9.9160000000000026E-2</c:v>
                </c:pt>
                <c:pt idx="2479">
                  <c:v>9.9200000000000024E-2</c:v>
                </c:pt>
                <c:pt idx="2480">
                  <c:v>9.9240000000000023E-2</c:v>
                </c:pt>
                <c:pt idx="2481">
                  <c:v>9.9280000000000021E-2</c:v>
                </c:pt>
                <c:pt idx="2482">
                  <c:v>9.9320000000000047E-2</c:v>
                </c:pt>
                <c:pt idx="2483">
                  <c:v>9.9360000000000004E-2</c:v>
                </c:pt>
                <c:pt idx="2484">
                  <c:v>9.9400000000000002E-2</c:v>
                </c:pt>
                <c:pt idx="2485">
                  <c:v>9.9440000000000001E-2</c:v>
                </c:pt>
                <c:pt idx="2486">
                  <c:v>9.9480000000000013E-2</c:v>
                </c:pt>
                <c:pt idx="2487">
                  <c:v>9.9520000000000539E-2</c:v>
                </c:pt>
                <c:pt idx="2488">
                  <c:v>9.9560000000000454E-2</c:v>
                </c:pt>
                <c:pt idx="2489">
                  <c:v>9.9600000000000244E-2</c:v>
                </c:pt>
                <c:pt idx="2490">
                  <c:v>9.9640000000000048E-2</c:v>
                </c:pt>
                <c:pt idx="2491">
                  <c:v>9.9680000000000005E-2</c:v>
                </c:pt>
                <c:pt idx="2492">
                  <c:v>9.9720000000000267E-2</c:v>
                </c:pt>
                <c:pt idx="2493">
                  <c:v>9.9760000000000265E-2</c:v>
                </c:pt>
                <c:pt idx="2494">
                  <c:v>9.9800000000000028E-2</c:v>
                </c:pt>
                <c:pt idx="2495">
                  <c:v>9.9840000000000026E-2</c:v>
                </c:pt>
                <c:pt idx="2496">
                  <c:v>9.9880000000000024E-2</c:v>
                </c:pt>
                <c:pt idx="2497">
                  <c:v>9.9920000000000245E-2</c:v>
                </c:pt>
                <c:pt idx="2498">
                  <c:v>9.9960000000000063E-2</c:v>
                </c:pt>
                <c:pt idx="2499">
                  <c:v>0.1</c:v>
                </c:pt>
                <c:pt idx="2500">
                  <c:v>0.10004</c:v>
                </c:pt>
                <c:pt idx="2501">
                  <c:v>0.10008</c:v>
                </c:pt>
                <c:pt idx="2502">
                  <c:v>0.10012000000000019</c:v>
                </c:pt>
                <c:pt idx="2503">
                  <c:v>0.10016000000000012</c:v>
                </c:pt>
                <c:pt idx="2504">
                  <c:v>0.10020000000000009</c:v>
                </c:pt>
                <c:pt idx="2505">
                  <c:v>0.10024000000000002</c:v>
                </c:pt>
                <c:pt idx="2506">
                  <c:v>0.10027999999999998</c:v>
                </c:pt>
                <c:pt idx="2507">
                  <c:v>0.10032000000000002</c:v>
                </c:pt>
                <c:pt idx="2508">
                  <c:v>0.10036</c:v>
                </c:pt>
                <c:pt idx="2509">
                  <c:v>0.1004</c:v>
                </c:pt>
                <c:pt idx="2510">
                  <c:v>0.10044</c:v>
                </c:pt>
                <c:pt idx="2511">
                  <c:v>0.10048</c:v>
                </c:pt>
                <c:pt idx="2512">
                  <c:v>0.10052000000000012</c:v>
                </c:pt>
                <c:pt idx="2513">
                  <c:v>0.10056000000000002</c:v>
                </c:pt>
                <c:pt idx="2514">
                  <c:v>0.10059999999999998</c:v>
                </c:pt>
                <c:pt idx="2515">
                  <c:v>0.10063999999999998</c:v>
                </c:pt>
                <c:pt idx="2516">
                  <c:v>0.10068000000000002</c:v>
                </c:pt>
                <c:pt idx="2517">
                  <c:v>0.10072000000000025</c:v>
                </c:pt>
                <c:pt idx="2518">
                  <c:v>0.10076000000000022</c:v>
                </c:pt>
                <c:pt idx="2519">
                  <c:v>0.1008</c:v>
                </c:pt>
                <c:pt idx="2520">
                  <c:v>0.10084</c:v>
                </c:pt>
                <c:pt idx="2521">
                  <c:v>0.10088</c:v>
                </c:pt>
                <c:pt idx="2522">
                  <c:v>0.10092000000000002</c:v>
                </c:pt>
                <c:pt idx="2523">
                  <c:v>0.10095999999999968</c:v>
                </c:pt>
                <c:pt idx="2524">
                  <c:v>0.10100000000000002</c:v>
                </c:pt>
                <c:pt idx="2525">
                  <c:v>0.10104</c:v>
                </c:pt>
                <c:pt idx="2526">
                  <c:v>0.10108</c:v>
                </c:pt>
                <c:pt idx="2527">
                  <c:v>0.10112000000000022</c:v>
                </c:pt>
                <c:pt idx="2528">
                  <c:v>0.10116000000000012</c:v>
                </c:pt>
                <c:pt idx="2529">
                  <c:v>0.10120000000000012</c:v>
                </c:pt>
                <c:pt idx="2530">
                  <c:v>0.10124000000000002</c:v>
                </c:pt>
                <c:pt idx="2531">
                  <c:v>0.10128000000000002</c:v>
                </c:pt>
                <c:pt idx="2532">
                  <c:v>0.10131999999999967</c:v>
                </c:pt>
                <c:pt idx="2533">
                  <c:v>0.10136000000000002</c:v>
                </c:pt>
                <c:pt idx="2534">
                  <c:v>0.1014</c:v>
                </c:pt>
                <c:pt idx="2535">
                  <c:v>0.10144</c:v>
                </c:pt>
                <c:pt idx="2536">
                  <c:v>0.10148</c:v>
                </c:pt>
                <c:pt idx="2537">
                  <c:v>0.10152000000000012</c:v>
                </c:pt>
                <c:pt idx="2538">
                  <c:v>0.10156000000000009</c:v>
                </c:pt>
                <c:pt idx="2539">
                  <c:v>0.10160000000000002</c:v>
                </c:pt>
                <c:pt idx="2540">
                  <c:v>0.10163999999999998</c:v>
                </c:pt>
                <c:pt idx="2541">
                  <c:v>0.10168000000000002</c:v>
                </c:pt>
                <c:pt idx="2542">
                  <c:v>0.10172000000000025</c:v>
                </c:pt>
                <c:pt idx="2543">
                  <c:v>0.10176000000000024</c:v>
                </c:pt>
                <c:pt idx="2544">
                  <c:v>0.1018</c:v>
                </c:pt>
                <c:pt idx="2545">
                  <c:v>0.10184</c:v>
                </c:pt>
                <c:pt idx="2546">
                  <c:v>0.10188</c:v>
                </c:pt>
                <c:pt idx="2547">
                  <c:v>0.10192000000000002</c:v>
                </c:pt>
                <c:pt idx="2548">
                  <c:v>0.10196000000000002</c:v>
                </c:pt>
                <c:pt idx="2549">
                  <c:v>0.10199999999999998</c:v>
                </c:pt>
                <c:pt idx="2550">
                  <c:v>0.10204000000000002</c:v>
                </c:pt>
                <c:pt idx="2551">
                  <c:v>0.10208</c:v>
                </c:pt>
                <c:pt idx="2552">
                  <c:v>0.10212000000000022</c:v>
                </c:pt>
                <c:pt idx="2553">
                  <c:v>0.10216000000000022</c:v>
                </c:pt>
                <c:pt idx="2554">
                  <c:v>0.10220000000000012</c:v>
                </c:pt>
                <c:pt idx="2555">
                  <c:v>0.10224000000000009</c:v>
                </c:pt>
                <c:pt idx="2556">
                  <c:v>0.10228000000000002</c:v>
                </c:pt>
                <c:pt idx="2557">
                  <c:v>0.10231999999999968</c:v>
                </c:pt>
                <c:pt idx="2558">
                  <c:v>0.10236000000000002</c:v>
                </c:pt>
                <c:pt idx="2559">
                  <c:v>0.1024</c:v>
                </c:pt>
                <c:pt idx="2560">
                  <c:v>0.10244</c:v>
                </c:pt>
                <c:pt idx="2561">
                  <c:v>0.10248</c:v>
                </c:pt>
                <c:pt idx="2562">
                  <c:v>0.10252000000000012</c:v>
                </c:pt>
                <c:pt idx="2563">
                  <c:v>0.10256000000000012</c:v>
                </c:pt>
                <c:pt idx="2564">
                  <c:v>0.10260000000000002</c:v>
                </c:pt>
                <c:pt idx="2565">
                  <c:v>0.10264000000000002</c:v>
                </c:pt>
                <c:pt idx="2566">
                  <c:v>0.10267999999999998</c:v>
                </c:pt>
                <c:pt idx="2567">
                  <c:v>0.10272000000000028</c:v>
                </c:pt>
                <c:pt idx="2568">
                  <c:v>0.10276000000000025</c:v>
                </c:pt>
                <c:pt idx="2569">
                  <c:v>0.1028</c:v>
                </c:pt>
                <c:pt idx="2570">
                  <c:v>0.10284</c:v>
                </c:pt>
                <c:pt idx="2571">
                  <c:v>0.10288</c:v>
                </c:pt>
                <c:pt idx="2572">
                  <c:v>0.10292000000000009</c:v>
                </c:pt>
                <c:pt idx="2573">
                  <c:v>0.10296000000000002</c:v>
                </c:pt>
                <c:pt idx="2574">
                  <c:v>0.10299999999999998</c:v>
                </c:pt>
                <c:pt idx="2575">
                  <c:v>0.10304000000000002</c:v>
                </c:pt>
                <c:pt idx="2576">
                  <c:v>0.10308</c:v>
                </c:pt>
                <c:pt idx="2577">
                  <c:v>0.10312000000000024</c:v>
                </c:pt>
                <c:pt idx="2578">
                  <c:v>0.10316000000000022</c:v>
                </c:pt>
                <c:pt idx="2579">
                  <c:v>0.10320000000000012</c:v>
                </c:pt>
                <c:pt idx="2580">
                  <c:v>0.10324000000000012</c:v>
                </c:pt>
                <c:pt idx="2581">
                  <c:v>0.10328000000000002</c:v>
                </c:pt>
                <c:pt idx="2582">
                  <c:v>0.10332000000000002</c:v>
                </c:pt>
                <c:pt idx="2583">
                  <c:v>0.10335999999999967</c:v>
                </c:pt>
                <c:pt idx="2584">
                  <c:v>0.10340000000000002</c:v>
                </c:pt>
                <c:pt idx="2585">
                  <c:v>0.10344</c:v>
                </c:pt>
                <c:pt idx="2586">
                  <c:v>0.10348</c:v>
                </c:pt>
                <c:pt idx="2587">
                  <c:v>0.10352000000000022</c:v>
                </c:pt>
                <c:pt idx="2588">
                  <c:v>0.10356000000000012</c:v>
                </c:pt>
                <c:pt idx="2589">
                  <c:v>0.10360000000000009</c:v>
                </c:pt>
                <c:pt idx="2590">
                  <c:v>0.10364000000000002</c:v>
                </c:pt>
                <c:pt idx="2591">
                  <c:v>0.10367999999999998</c:v>
                </c:pt>
                <c:pt idx="2592">
                  <c:v>0.1037200000000003</c:v>
                </c:pt>
                <c:pt idx="2593">
                  <c:v>0.10376000000000027</c:v>
                </c:pt>
                <c:pt idx="2594">
                  <c:v>0.1038</c:v>
                </c:pt>
                <c:pt idx="2595">
                  <c:v>0.10384</c:v>
                </c:pt>
                <c:pt idx="2596">
                  <c:v>0.10388</c:v>
                </c:pt>
                <c:pt idx="2597">
                  <c:v>0.10392000000000012</c:v>
                </c:pt>
                <c:pt idx="2598">
                  <c:v>0.10396000000000002</c:v>
                </c:pt>
                <c:pt idx="2599">
                  <c:v>0.10400000000000002</c:v>
                </c:pt>
                <c:pt idx="2600">
                  <c:v>0.10403999999999998</c:v>
                </c:pt>
                <c:pt idx="2601">
                  <c:v>0.10408000000000002</c:v>
                </c:pt>
                <c:pt idx="2602">
                  <c:v>0.10412000000000025</c:v>
                </c:pt>
                <c:pt idx="2603">
                  <c:v>0.10416000000000022</c:v>
                </c:pt>
                <c:pt idx="2604">
                  <c:v>0.10420000000000022</c:v>
                </c:pt>
                <c:pt idx="2605">
                  <c:v>0.10424000000000012</c:v>
                </c:pt>
                <c:pt idx="2606">
                  <c:v>0.10428000000000009</c:v>
                </c:pt>
                <c:pt idx="2607">
                  <c:v>0.10432000000000002</c:v>
                </c:pt>
                <c:pt idx="2608">
                  <c:v>0.1043599999999997</c:v>
                </c:pt>
                <c:pt idx="2609">
                  <c:v>0.10440000000000002</c:v>
                </c:pt>
                <c:pt idx="2610">
                  <c:v>0.10444000000000002</c:v>
                </c:pt>
                <c:pt idx="2611">
                  <c:v>0.10448</c:v>
                </c:pt>
                <c:pt idx="2612">
                  <c:v>0.10452000000000022</c:v>
                </c:pt>
                <c:pt idx="2613">
                  <c:v>0.10456000000000019</c:v>
                </c:pt>
                <c:pt idx="2614">
                  <c:v>0.10460000000000012</c:v>
                </c:pt>
                <c:pt idx="2615">
                  <c:v>0.10464000000000002</c:v>
                </c:pt>
                <c:pt idx="2616">
                  <c:v>0.10468000000000002</c:v>
                </c:pt>
                <c:pt idx="2617">
                  <c:v>0.10471999999999998</c:v>
                </c:pt>
                <c:pt idx="2618">
                  <c:v>0.10476000000000028</c:v>
                </c:pt>
                <c:pt idx="2619">
                  <c:v>0.1048</c:v>
                </c:pt>
                <c:pt idx="2620">
                  <c:v>0.10484</c:v>
                </c:pt>
                <c:pt idx="2621">
                  <c:v>0.10488</c:v>
                </c:pt>
                <c:pt idx="2622">
                  <c:v>0.10492000000000012</c:v>
                </c:pt>
                <c:pt idx="2623">
                  <c:v>0.10496000000000009</c:v>
                </c:pt>
                <c:pt idx="2624">
                  <c:v>0.10500000000000002</c:v>
                </c:pt>
                <c:pt idx="2625">
                  <c:v>0.10503999999999998</c:v>
                </c:pt>
                <c:pt idx="2626">
                  <c:v>0.10508000000000002</c:v>
                </c:pt>
                <c:pt idx="2627">
                  <c:v>0.10512000000000027</c:v>
                </c:pt>
                <c:pt idx="2628">
                  <c:v>0.10516000000000025</c:v>
                </c:pt>
                <c:pt idx="2629">
                  <c:v>0.10520000000000022</c:v>
                </c:pt>
                <c:pt idx="2630">
                  <c:v>0.10524000000000019</c:v>
                </c:pt>
                <c:pt idx="2631">
                  <c:v>0.10528000000000012</c:v>
                </c:pt>
                <c:pt idx="2632">
                  <c:v>0.10532000000000002</c:v>
                </c:pt>
                <c:pt idx="2633">
                  <c:v>0.10536000000000002</c:v>
                </c:pt>
                <c:pt idx="2634">
                  <c:v>0.10539999999999998</c:v>
                </c:pt>
                <c:pt idx="2635">
                  <c:v>0.10544000000000002</c:v>
                </c:pt>
                <c:pt idx="2636">
                  <c:v>0.10548</c:v>
                </c:pt>
                <c:pt idx="2637">
                  <c:v>0.10552000000000022</c:v>
                </c:pt>
                <c:pt idx="2638">
                  <c:v>0.10556000000000022</c:v>
                </c:pt>
                <c:pt idx="2639">
                  <c:v>0.10560000000000012</c:v>
                </c:pt>
                <c:pt idx="2640">
                  <c:v>0.10564000000000009</c:v>
                </c:pt>
                <c:pt idx="2641">
                  <c:v>0.10568000000000002</c:v>
                </c:pt>
                <c:pt idx="2642">
                  <c:v>0.10571999999999998</c:v>
                </c:pt>
                <c:pt idx="2643">
                  <c:v>0.1057600000000003</c:v>
                </c:pt>
                <c:pt idx="2644">
                  <c:v>0.10580000000000002</c:v>
                </c:pt>
                <c:pt idx="2645">
                  <c:v>0.10584</c:v>
                </c:pt>
                <c:pt idx="2646">
                  <c:v>0.10588</c:v>
                </c:pt>
                <c:pt idx="2647">
                  <c:v>0.10592000000000019</c:v>
                </c:pt>
                <c:pt idx="2648">
                  <c:v>0.10596000000000012</c:v>
                </c:pt>
                <c:pt idx="2649">
                  <c:v>0.10600000000000002</c:v>
                </c:pt>
                <c:pt idx="2650">
                  <c:v>0.10604000000000002</c:v>
                </c:pt>
                <c:pt idx="2651">
                  <c:v>0.10607999999999998</c:v>
                </c:pt>
                <c:pt idx="2652">
                  <c:v>0.10612000000000028</c:v>
                </c:pt>
                <c:pt idx="2653">
                  <c:v>0.10616000000000025</c:v>
                </c:pt>
                <c:pt idx="2654">
                  <c:v>0.10620000000000022</c:v>
                </c:pt>
                <c:pt idx="2655">
                  <c:v>0.10624000000000022</c:v>
                </c:pt>
                <c:pt idx="2656">
                  <c:v>0.10628000000000012</c:v>
                </c:pt>
                <c:pt idx="2657">
                  <c:v>0.10632000000000009</c:v>
                </c:pt>
                <c:pt idx="2658">
                  <c:v>0.10636000000000002</c:v>
                </c:pt>
                <c:pt idx="2659">
                  <c:v>0.10639999999999998</c:v>
                </c:pt>
                <c:pt idx="2660">
                  <c:v>0.10644000000000002</c:v>
                </c:pt>
                <c:pt idx="2661">
                  <c:v>0.10648000000000002</c:v>
                </c:pt>
                <c:pt idx="2662">
                  <c:v>0.10652000000000025</c:v>
                </c:pt>
                <c:pt idx="2663">
                  <c:v>0.10656000000000022</c:v>
                </c:pt>
                <c:pt idx="2664">
                  <c:v>0.10660000000000019</c:v>
                </c:pt>
                <c:pt idx="2665">
                  <c:v>0.10664000000000012</c:v>
                </c:pt>
                <c:pt idx="2666">
                  <c:v>0.10668000000000002</c:v>
                </c:pt>
                <c:pt idx="2667">
                  <c:v>0.10672000000000036</c:v>
                </c:pt>
                <c:pt idx="2668">
                  <c:v>0.10675999999999998</c:v>
                </c:pt>
                <c:pt idx="2669">
                  <c:v>0.10680000000000002</c:v>
                </c:pt>
                <c:pt idx="2670">
                  <c:v>0.10684</c:v>
                </c:pt>
                <c:pt idx="2671">
                  <c:v>0.10688</c:v>
                </c:pt>
                <c:pt idx="2672">
                  <c:v>0.10692000000000022</c:v>
                </c:pt>
                <c:pt idx="2673">
                  <c:v>0.10696000000000012</c:v>
                </c:pt>
                <c:pt idx="2674">
                  <c:v>0.10700000000000012</c:v>
                </c:pt>
                <c:pt idx="2675">
                  <c:v>0.10704000000000002</c:v>
                </c:pt>
                <c:pt idx="2676">
                  <c:v>0.10707999999999998</c:v>
                </c:pt>
                <c:pt idx="2677">
                  <c:v>0.1071200000000003</c:v>
                </c:pt>
                <c:pt idx="2678">
                  <c:v>0.10716000000000027</c:v>
                </c:pt>
                <c:pt idx="2679">
                  <c:v>0.10720000000000025</c:v>
                </c:pt>
                <c:pt idx="2680">
                  <c:v>0.10724000000000022</c:v>
                </c:pt>
                <c:pt idx="2681">
                  <c:v>0.10728000000000019</c:v>
                </c:pt>
                <c:pt idx="2682">
                  <c:v>0.10732000000000012</c:v>
                </c:pt>
                <c:pt idx="2683">
                  <c:v>0.10736000000000002</c:v>
                </c:pt>
                <c:pt idx="2684">
                  <c:v>0.10740000000000002</c:v>
                </c:pt>
                <c:pt idx="2685">
                  <c:v>0.10743999999999998</c:v>
                </c:pt>
                <c:pt idx="2686">
                  <c:v>0.10748000000000002</c:v>
                </c:pt>
                <c:pt idx="2687">
                  <c:v>0.10752000000000025</c:v>
                </c:pt>
                <c:pt idx="2688">
                  <c:v>0.10756000000000022</c:v>
                </c:pt>
                <c:pt idx="2689">
                  <c:v>0.10760000000000022</c:v>
                </c:pt>
                <c:pt idx="2690">
                  <c:v>0.10764000000000012</c:v>
                </c:pt>
                <c:pt idx="2691">
                  <c:v>0.10768000000000012</c:v>
                </c:pt>
                <c:pt idx="2692">
                  <c:v>0.10772000000000036</c:v>
                </c:pt>
                <c:pt idx="2693">
                  <c:v>0.10775999999999998</c:v>
                </c:pt>
                <c:pt idx="2694">
                  <c:v>0.10780000000000002</c:v>
                </c:pt>
                <c:pt idx="2695">
                  <c:v>0.10784000000000002</c:v>
                </c:pt>
                <c:pt idx="2696">
                  <c:v>0.10788</c:v>
                </c:pt>
                <c:pt idx="2697">
                  <c:v>0.10792000000000022</c:v>
                </c:pt>
                <c:pt idx="2698">
                  <c:v>0.10796000000000019</c:v>
                </c:pt>
                <c:pt idx="2699">
                  <c:v>0.10800000000000012</c:v>
                </c:pt>
                <c:pt idx="2700">
                  <c:v>0.10804000000000002</c:v>
                </c:pt>
                <c:pt idx="2701">
                  <c:v>0.10808000000000002</c:v>
                </c:pt>
                <c:pt idx="2702">
                  <c:v>0.10811999999999998</c:v>
                </c:pt>
                <c:pt idx="2703">
                  <c:v>0.10816000000000028</c:v>
                </c:pt>
                <c:pt idx="2704">
                  <c:v>0.10820000000000025</c:v>
                </c:pt>
                <c:pt idx="2705">
                  <c:v>0.10824000000000022</c:v>
                </c:pt>
                <c:pt idx="2706">
                  <c:v>0.10828000000000022</c:v>
                </c:pt>
                <c:pt idx="2707">
                  <c:v>0.10832000000000012</c:v>
                </c:pt>
                <c:pt idx="2708">
                  <c:v>0.10836000000000012</c:v>
                </c:pt>
                <c:pt idx="2709">
                  <c:v>0.10840000000000002</c:v>
                </c:pt>
                <c:pt idx="2710">
                  <c:v>0.10843999999999998</c:v>
                </c:pt>
                <c:pt idx="2711">
                  <c:v>0.10847999999999998</c:v>
                </c:pt>
                <c:pt idx="2712">
                  <c:v>0.10852000000000027</c:v>
                </c:pt>
                <c:pt idx="2713">
                  <c:v>0.10856000000000025</c:v>
                </c:pt>
                <c:pt idx="2714">
                  <c:v>0.10860000000000022</c:v>
                </c:pt>
                <c:pt idx="2715">
                  <c:v>0.10864000000000019</c:v>
                </c:pt>
                <c:pt idx="2716">
                  <c:v>0.10868000000000012</c:v>
                </c:pt>
                <c:pt idx="2717">
                  <c:v>0.10872000000000039</c:v>
                </c:pt>
                <c:pt idx="2718">
                  <c:v>0.10876000000000036</c:v>
                </c:pt>
                <c:pt idx="2719">
                  <c:v>0.10879999999999999</c:v>
                </c:pt>
                <c:pt idx="2720">
                  <c:v>0.10884000000000002</c:v>
                </c:pt>
                <c:pt idx="2721">
                  <c:v>0.10888</c:v>
                </c:pt>
                <c:pt idx="2722">
                  <c:v>0.10892000000000022</c:v>
                </c:pt>
                <c:pt idx="2723">
                  <c:v>0.10896000000000022</c:v>
                </c:pt>
                <c:pt idx="2724">
                  <c:v>0.10900000000000012</c:v>
                </c:pt>
                <c:pt idx="2725">
                  <c:v>0.10904000000000012</c:v>
                </c:pt>
                <c:pt idx="2726">
                  <c:v>0.10908000000000002</c:v>
                </c:pt>
                <c:pt idx="2727">
                  <c:v>0.10911999999999998</c:v>
                </c:pt>
                <c:pt idx="2728">
                  <c:v>0.10915999999999998</c:v>
                </c:pt>
                <c:pt idx="2729">
                  <c:v>0.10920000000000027</c:v>
                </c:pt>
                <c:pt idx="2730">
                  <c:v>0.10924000000000025</c:v>
                </c:pt>
                <c:pt idx="2731">
                  <c:v>0.10928000000000022</c:v>
                </c:pt>
                <c:pt idx="2732">
                  <c:v>0.10932000000000019</c:v>
                </c:pt>
                <c:pt idx="2733">
                  <c:v>0.10936000000000012</c:v>
                </c:pt>
                <c:pt idx="2734">
                  <c:v>0.10940000000000009</c:v>
                </c:pt>
                <c:pt idx="2735">
                  <c:v>0.10944000000000002</c:v>
                </c:pt>
                <c:pt idx="2736">
                  <c:v>0.10947999999999998</c:v>
                </c:pt>
                <c:pt idx="2737">
                  <c:v>0.1095200000000003</c:v>
                </c:pt>
                <c:pt idx="2738">
                  <c:v>0.10956000000000025</c:v>
                </c:pt>
                <c:pt idx="2739">
                  <c:v>0.10960000000000024</c:v>
                </c:pt>
                <c:pt idx="2740">
                  <c:v>0.10964000000000022</c:v>
                </c:pt>
                <c:pt idx="2741">
                  <c:v>0.10968000000000012</c:v>
                </c:pt>
                <c:pt idx="2742">
                  <c:v>0.10972000000000044</c:v>
                </c:pt>
                <c:pt idx="2743">
                  <c:v>0.10976000000000036</c:v>
                </c:pt>
                <c:pt idx="2744">
                  <c:v>0.10979999999999999</c:v>
                </c:pt>
                <c:pt idx="2745">
                  <c:v>0.10983999999999998</c:v>
                </c:pt>
                <c:pt idx="2746">
                  <c:v>0.10988000000000002</c:v>
                </c:pt>
                <c:pt idx="2747">
                  <c:v>0.10992000000000025</c:v>
                </c:pt>
                <c:pt idx="2748">
                  <c:v>0.10996000000000022</c:v>
                </c:pt>
                <c:pt idx="2749">
                  <c:v>0.11</c:v>
                </c:pt>
                <c:pt idx="2750">
                  <c:v>0.11004</c:v>
                </c:pt>
                <c:pt idx="2751">
                  <c:v>0.11008</c:v>
                </c:pt>
                <c:pt idx="2752">
                  <c:v>0.11012000000000002</c:v>
                </c:pt>
                <c:pt idx="2753">
                  <c:v>0.11015999999999967</c:v>
                </c:pt>
                <c:pt idx="2754">
                  <c:v>0.11020000000000002</c:v>
                </c:pt>
                <c:pt idx="2755">
                  <c:v>0.11024</c:v>
                </c:pt>
                <c:pt idx="2756">
                  <c:v>0.11028</c:v>
                </c:pt>
                <c:pt idx="2757">
                  <c:v>0.11032</c:v>
                </c:pt>
                <c:pt idx="2758">
                  <c:v>0.11036</c:v>
                </c:pt>
                <c:pt idx="2759">
                  <c:v>0.1104</c:v>
                </c:pt>
                <c:pt idx="2760">
                  <c:v>0.11044</c:v>
                </c:pt>
                <c:pt idx="2761">
                  <c:v>0.1104799999999997</c:v>
                </c:pt>
                <c:pt idx="2762">
                  <c:v>0.11051999999999967</c:v>
                </c:pt>
                <c:pt idx="2763">
                  <c:v>0.11056000000000002</c:v>
                </c:pt>
                <c:pt idx="2764">
                  <c:v>0.1106</c:v>
                </c:pt>
                <c:pt idx="2765">
                  <c:v>0.11064</c:v>
                </c:pt>
                <c:pt idx="2766">
                  <c:v>0.11068</c:v>
                </c:pt>
                <c:pt idx="2767">
                  <c:v>0.11072000000000012</c:v>
                </c:pt>
                <c:pt idx="2768">
                  <c:v>0.11076000000000009</c:v>
                </c:pt>
                <c:pt idx="2769">
                  <c:v>0.1108</c:v>
                </c:pt>
                <c:pt idx="2770">
                  <c:v>0.11083999999999967</c:v>
                </c:pt>
                <c:pt idx="2771">
                  <c:v>0.11088000000000001</c:v>
                </c:pt>
                <c:pt idx="2772">
                  <c:v>0.11092</c:v>
                </c:pt>
                <c:pt idx="2773">
                  <c:v>0.11096</c:v>
                </c:pt>
                <c:pt idx="2774">
                  <c:v>0.111</c:v>
                </c:pt>
                <c:pt idx="2775">
                  <c:v>0.11104</c:v>
                </c:pt>
                <c:pt idx="2776">
                  <c:v>0.11108</c:v>
                </c:pt>
                <c:pt idx="2777">
                  <c:v>0.11112000000000002</c:v>
                </c:pt>
                <c:pt idx="2778">
                  <c:v>0.1111599999999997</c:v>
                </c:pt>
                <c:pt idx="2779">
                  <c:v>0.11119999999999998</c:v>
                </c:pt>
                <c:pt idx="2780">
                  <c:v>0.11124000000000002</c:v>
                </c:pt>
                <c:pt idx="2781">
                  <c:v>0.11128</c:v>
                </c:pt>
                <c:pt idx="2782">
                  <c:v>0.11132</c:v>
                </c:pt>
                <c:pt idx="2783">
                  <c:v>0.11136</c:v>
                </c:pt>
                <c:pt idx="2784">
                  <c:v>0.1114</c:v>
                </c:pt>
                <c:pt idx="2785">
                  <c:v>0.11144</c:v>
                </c:pt>
                <c:pt idx="2786">
                  <c:v>0.11148</c:v>
                </c:pt>
                <c:pt idx="2787">
                  <c:v>0.11151999999999967</c:v>
                </c:pt>
                <c:pt idx="2788">
                  <c:v>0.11156000000000002</c:v>
                </c:pt>
                <c:pt idx="2789">
                  <c:v>0.1116</c:v>
                </c:pt>
                <c:pt idx="2790">
                  <c:v>0.11164</c:v>
                </c:pt>
                <c:pt idx="2791">
                  <c:v>0.11168</c:v>
                </c:pt>
                <c:pt idx="2792">
                  <c:v>0.11172000000000012</c:v>
                </c:pt>
                <c:pt idx="2793">
                  <c:v>0.11176000000000012</c:v>
                </c:pt>
                <c:pt idx="2794">
                  <c:v>0.1118</c:v>
                </c:pt>
                <c:pt idx="2795">
                  <c:v>0.1118399999999997</c:v>
                </c:pt>
                <c:pt idx="2796">
                  <c:v>0.11187999999999967</c:v>
                </c:pt>
                <c:pt idx="2797">
                  <c:v>0.11192000000000002</c:v>
                </c:pt>
                <c:pt idx="2798">
                  <c:v>0.11196</c:v>
                </c:pt>
                <c:pt idx="2799">
                  <c:v>0.112</c:v>
                </c:pt>
                <c:pt idx="2800">
                  <c:v>0.11204</c:v>
                </c:pt>
                <c:pt idx="2801">
                  <c:v>0.11208</c:v>
                </c:pt>
                <c:pt idx="2802">
                  <c:v>0.11212000000000009</c:v>
                </c:pt>
                <c:pt idx="2803">
                  <c:v>0.11216000000000002</c:v>
                </c:pt>
                <c:pt idx="2804">
                  <c:v>0.11219999999999998</c:v>
                </c:pt>
                <c:pt idx="2805">
                  <c:v>0.11224000000000002</c:v>
                </c:pt>
                <c:pt idx="2806">
                  <c:v>0.11228</c:v>
                </c:pt>
                <c:pt idx="2807">
                  <c:v>0.11232</c:v>
                </c:pt>
                <c:pt idx="2808">
                  <c:v>0.11236</c:v>
                </c:pt>
                <c:pt idx="2809">
                  <c:v>0.1124</c:v>
                </c:pt>
                <c:pt idx="2810">
                  <c:v>0.11244</c:v>
                </c:pt>
                <c:pt idx="2811">
                  <c:v>0.11248</c:v>
                </c:pt>
                <c:pt idx="2812">
                  <c:v>0.11252000000000002</c:v>
                </c:pt>
                <c:pt idx="2813">
                  <c:v>0.11255999999999967</c:v>
                </c:pt>
                <c:pt idx="2814">
                  <c:v>0.11260000000000002</c:v>
                </c:pt>
                <c:pt idx="2815">
                  <c:v>0.11264</c:v>
                </c:pt>
                <c:pt idx="2816">
                  <c:v>0.11268</c:v>
                </c:pt>
                <c:pt idx="2817">
                  <c:v>0.11272000000000022</c:v>
                </c:pt>
                <c:pt idx="2818">
                  <c:v>0.11276000000000012</c:v>
                </c:pt>
                <c:pt idx="2819">
                  <c:v>0.1128</c:v>
                </c:pt>
                <c:pt idx="2820">
                  <c:v>0.11284</c:v>
                </c:pt>
                <c:pt idx="2821">
                  <c:v>0.11287999999999968</c:v>
                </c:pt>
                <c:pt idx="2822">
                  <c:v>0.11292000000000002</c:v>
                </c:pt>
                <c:pt idx="2823">
                  <c:v>0.11296</c:v>
                </c:pt>
                <c:pt idx="2824">
                  <c:v>0.113</c:v>
                </c:pt>
                <c:pt idx="2825">
                  <c:v>0.11304</c:v>
                </c:pt>
                <c:pt idx="2826">
                  <c:v>0.11308</c:v>
                </c:pt>
                <c:pt idx="2827">
                  <c:v>0.11312000000000012</c:v>
                </c:pt>
                <c:pt idx="2828">
                  <c:v>0.11316000000000002</c:v>
                </c:pt>
                <c:pt idx="2829">
                  <c:v>0.11320000000000002</c:v>
                </c:pt>
                <c:pt idx="2830">
                  <c:v>0.11323999999999998</c:v>
                </c:pt>
                <c:pt idx="2831">
                  <c:v>0.11328000000000002</c:v>
                </c:pt>
                <c:pt idx="2832">
                  <c:v>0.11332</c:v>
                </c:pt>
                <c:pt idx="2833">
                  <c:v>0.11336</c:v>
                </c:pt>
                <c:pt idx="2834">
                  <c:v>0.1134</c:v>
                </c:pt>
                <c:pt idx="2835">
                  <c:v>0.11344</c:v>
                </c:pt>
                <c:pt idx="2836">
                  <c:v>0.11348</c:v>
                </c:pt>
                <c:pt idx="2837">
                  <c:v>0.11352000000000002</c:v>
                </c:pt>
                <c:pt idx="2838">
                  <c:v>0.11355999999999968</c:v>
                </c:pt>
                <c:pt idx="2839">
                  <c:v>0.11360000000000002</c:v>
                </c:pt>
                <c:pt idx="2840">
                  <c:v>0.11364</c:v>
                </c:pt>
                <c:pt idx="2841">
                  <c:v>0.11368</c:v>
                </c:pt>
                <c:pt idx="2842">
                  <c:v>0.11372000000000022</c:v>
                </c:pt>
                <c:pt idx="2843">
                  <c:v>0.11376000000000012</c:v>
                </c:pt>
                <c:pt idx="2844">
                  <c:v>0.1138</c:v>
                </c:pt>
                <c:pt idx="2845">
                  <c:v>0.11384</c:v>
                </c:pt>
                <c:pt idx="2846">
                  <c:v>0.11388</c:v>
                </c:pt>
                <c:pt idx="2847">
                  <c:v>0.11391999999999967</c:v>
                </c:pt>
                <c:pt idx="2848">
                  <c:v>0.11396000000000002</c:v>
                </c:pt>
                <c:pt idx="2849">
                  <c:v>0.114</c:v>
                </c:pt>
                <c:pt idx="2850">
                  <c:v>0.11404</c:v>
                </c:pt>
                <c:pt idx="2851">
                  <c:v>0.11408</c:v>
                </c:pt>
                <c:pt idx="2852">
                  <c:v>0.11412000000000012</c:v>
                </c:pt>
                <c:pt idx="2853">
                  <c:v>0.11416000000000009</c:v>
                </c:pt>
                <c:pt idx="2854">
                  <c:v>0.11420000000000002</c:v>
                </c:pt>
                <c:pt idx="2855">
                  <c:v>0.11423999999999998</c:v>
                </c:pt>
                <c:pt idx="2856">
                  <c:v>0.11428000000000002</c:v>
                </c:pt>
                <c:pt idx="2857">
                  <c:v>0.11432</c:v>
                </c:pt>
                <c:pt idx="2858">
                  <c:v>0.11436</c:v>
                </c:pt>
                <c:pt idx="2859">
                  <c:v>0.1144</c:v>
                </c:pt>
                <c:pt idx="2860">
                  <c:v>0.11444</c:v>
                </c:pt>
                <c:pt idx="2861">
                  <c:v>0.11448</c:v>
                </c:pt>
                <c:pt idx="2862">
                  <c:v>0.11452000000000002</c:v>
                </c:pt>
                <c:pt idx="2863">
                  <c:v>0.11456000000000002</c:v>
                </c:pt>
                <c:pt idx="2864">
                  <c:v>0.11459999999999998</c:v>
                </c:pt>
                <c:pt idx="2865">
                  <c:v>0.11464000000000002</c:v>
                </c:pt>
                <c:pt idx="2866">
                  <c:v>0.11468</c:v>
                </c:pt>
                <c:pt idx="2867">
                  <c:v>0.11472000000000022</c:v>
                </c:pt>
                <c:pt idx="2868">
                  <c:v>0.11476000000000022</c:v>
                </c:pt>
                <c:pt idx="2869">
                  <c:v>0.1148</c:v>
                </c:pt>
                <c:pt idx="2870">
                  <c:v>0.11484</c:v>
                </c:pt>
                <c:pt idx="2871">
                  <c:v>0.11488</c:v>
                </c:pt>
                <c:pt idx="2872">
                  <c:v>0.11491999999999968</c:v>
                </c:pt>
                <c:pt idx="2873">
                  <c:v>0.11496000000000002</c:v>
                </c:pt>
                <c:pt idx="2874">
                  <c:v>0.115</c:v>
                </c:pt>
                <c:pt idx="2875">
                  <c:v>0.11504</c:v>
                </c:pt>
                <c:pt idx="2876">
                  <c:v>0.11508</c:v>
                </c:pt>
                <c:pt idx="2877">
                  <c:v>0.11512000000000019</c:v>
                </c:pt>
                <c:pt idx="2878">
                  <c:v>0.11516000000000012</c:v>
                </c:pt>
                <c:pt idx="2879">
                  <c:v>0.11520000000000002</c:v>
                </c:pt>
                <c:pt idx="2880">
                  <c:v>0.11524000000000002</c:v>
                </c:pt>
                <c:pt idx="2881">
                  <c:v>0.11527999999999998</c:v>
                </c:pt>
                <c:pt idx="2882">
                  <c:v>0.11532000000000002</c:v>
                </c:pt>
                <c:pt idx="2883">
                  <c:v>0.11536</c:v>
                </c:pt>
                <c:pt idx="2884">
                  <c:v>0.1154</c:v>
                </c:pt>
                <c:pt idx="2885">
                  <c:v>0.11544</c:v>
                </c:pt>
                <c:pt idx="2886">
                  <c:v>0.11548</c:v>
                </c:pt>
                <c:pt idx="2887">
                  <c:v>0.11552000000000009</c:v>
                </c:pt>
                <c:pt idx="2888">
                  <c:v>0.11556000000000002</c:v>
                </c:pt>
                <c:pt idx="2889">
                  <c:v>0.11559999999999998</c:v>
                </c:pt>
                <c:pt idx="2890">
                  <c:v>0.11564000000000002</c:v>
                </c:pt>
                <c:pt idx="2891">
                  <c:v>0.11568000000000002</c:v>
                </c:pt>
                <c:pt idx="2892">
                  <c:v>0.11572000000000025</c:v>
                </c:pt>
                <c:pt idx="2893">
                  <c:v>0.11576000000000022</c:v>
                </c:pt>
                <c:pt idx="2894">
                  <c:v>0.1158</c:v>
                </c:pt>
                <c:pt idx="2895">
                  <c:v>0.11584</c:v>
                </c:pt>
                <c:pt idx="2896">
                  <c:v>0.11588</c:v>
                </c:pt>
                <c:pt idx="2897">
                  <c:v>0.11592000000000002</c:v>
                </c:pt>
                <c:pt idx="2898">
                  <c:v>0.11595999999999967</c:v>
                </c:pt>
                <c:pt idx="2899">
                  <c:v>0.11600000000000002</c:v>
                </c:pt>
                <c:pt idx="2900">
                  <c:v>0.11604</c:v>
                </c:pt>
                <c:pt idx="2901">
                  <c:v>0.11608</c:v>
                </c:pt>
                <c:pt idx="2902">
                  <c:v>0.11612000000000022</c:v>
                </c:pt>
                <c:pt idx="2903">
                  <c:v>0.11616000000000012</c:v>
                </c:pt>
                <c:pt idx="2904">
                  <c:v>0.11620000000000009</c:v>
                </c:pt>
                <c:pt idx="2905">
                  <c:v>0.11624000000000002</c:v>
                </c:pt>
                <c:pt idx="2906">
                  <c:v>0.11627999999999998</c:v>
                </c:pt>
                <c:pt idx="2907">
                  <c:v>0.11632000000000002</c:v>
                </c:pt>
                <c:pt idx="2908">
                  <c:v>0.11636000000000002</c:v>
                </c:pt>
                <c:pt idx="2909">
                  <c:v>0.1164</c:v>
                </c:pt>
                <c:pt idx="2910">
                  <c:v>0.11644</c:v>
                </c:pt>
                <c:pt idx="2911">
                  <c:v>0.11648</c:v>
                </c:pt>
                <c:pt idx="2912">
                  <c:v>0.11652000000000012</c:v>
                </c:pt>
                <c:pt idx="2913">
                  <c:v>0.11656000000000002</c:v>
                </c:pt>
                <c:pt idx="2914">
                  <c:v>0.11660000000000002</c:v>
                </c:pt>
                <c:pt idx="2915">
                  <c:v>0.11663999999999998</c:v>
                </c:pt>
                <c:pt idx="2916">
                  <c:v>0.11668000000000002</c:v>
                </c:pt>
                <c:pt idx="2917">
                  <c:v>0.11672000000000025</c:v>
                </c:pt>
                <c:pt idx="2918">
                  <c:v>0.11676000000000022</c:v>
                </c:pt>
                <c:pt idx="2919">
                  <c:v>0.1168</c:v>
                </c:pt>
                <c:pt idx="2920">
                  <c:v>0.11684</c:v>
                </c:pt>
                <c:pt idx="2921">
                  <c:v>0.11688</c:v>
                </c:pt>
                <c:pt idx="2922">
                  <c:v>0.11692000000000002</c:v>
                </c:pt>
                <c:pt idx="2923">
                  <c:v>0.1169599999999997</c:v>
                </c:pt>
                <c:pt idx="2924">
                  <c:v>0.11700000000000002</c:v>
                </c:pt>
                <c:pt idx="2925">
                  <c:v>0.11704000000000002</c:v>
                </c:pt>
                <c:pt idx="2926">
                  <c:v>0.11708</c:v>
                </c:pt>
                <c:pt idx="2927">
                  <c:v>0.11712000000000022</c:v>
                </c:pt>
                <c:pt idx="2928">
                  <c:v>0.11716000000000019</c:v>
                </c:pt>
                <c:pt idx="2929">
                  <c:v>0.11720000000000012</c:v>
                </c:pt>
                <c:pt idx="2930">
                  <c:v>0.11724000000000002</c:v>
                </c:pt>
                <c:pt idx="2931">
                  <c:v>0.11728000000000002</c:v>
                </c:pt>
                <c:pt idx="2932">
                  <c:v>0.11731999999999967</c:v>
                </c:pt>
                <c:pt idx="2933">
                  <c:v>0.11736000000000002</c:v>
                </c:pt>
                <c:pt idx="2934">
                  <c:v>0.1174</c:v>
                </c:pt>
                <c:pt idx="2935">
                  <c:v>0.11744</c:v>
                </c:pt>
                <c:pt idx="2936">
                  <c:v>0.11748</c:v>
                </c:pt>
                <c:pt idx="2937">
                  <c:v>0.11752000000000012</c:v>
                </c:pt>
                <c:pt idx="2938">
                  <c:v>0.11756000000000009</c:v>
                </c:pt>
                <c:pt idx="2939">
                  <c:v>0.11760000000000002</c:v>
                </c:pt>
                <c:pt idx="2940">
                  <c:v>0.11763999999999998</c:v>
                </c:pt>
                <c:pt idx="2941">
                  <c:v>0.11768000000000002</c:v>
                </c:pt>
                <c:pt idx="2942">
                  <c:v>0.11772000000000027</c:v>
                </c:pt>
                <c:pt idx="2943">
                  <c:v>0.11776000000000025</c:v>
                </c:pt>
                <c:pt idx="2944">
                  <c:v>0.1178</c:v>
                </c:pt>
                <c:pt idx="2945">
                  <c:v>0.11784</c:v>
                </c:pt>
                <c:pt idx="2946">
                  <c:v>0.11788</c:v>
                </c:pt>
                <c:pt idx="2947">
                  <c:v>0.11792000000000002</c:v>
                </c:pt>
                <c:pt idx="2948">
                  <c:v>0.11796000000000002</c:v>
                </c:pt>
                <c:pt idx="2949">
                  <c:v>0.11799999999999998</c:v>
                </c:pt>
                <c:pt idx="2950">
                  <c:v>0.11804000000000002</c:v>
                </c:pt>
                <c:pt idx="2951">
                  <c:v>0.11808</c:v>
                </c:pt>
                <c:pt idx="2952">
                  <c:v>0.11812000000000022</c:v>
                </c:pt>
                <c:pt idx="2953">
                  <c:v>0.11816000000000022</c:v>
                </c:pt>
                <c:pt idx="2954">
                  <c:v>0.11820000000000012</c:v>
                </c:pt>
                <c:pt idx="2955">
                  <c:v>0.11824000000000012</c:v>
                </c:pt>
                <c:pt idx="2956">
                  <c:v>0.11828000000000002</c:v>
                </c:pt>
                <c:pt idx="2957">
                  <c:v>0.1183199999999997</c:v>
                </c:pt>
                <c:pt idx="2958">
                  <c:v>0.11836000000000002</c:v>
                </c:pt>
                <c:pt idx="2959">
                  <c:v>0.11840000000000002</c:v>
                </c:pt>
                <c:pt idx="2960">
                  <c:v>0.11844</c:v>
                </c:pt>
                <c:pt idx="2961">
                  <c:v>0.11848</c:v>
                </c:pt>
                <c:pt idx="2962">
                  <c:v>0.11852000000000019</c:v>
                </c:pt>
                <c:pt idx="2963">
                  <c:v>0.11856000000000012</c:v>
                </c:pt>
                <c:pt idx="2964">
                  <c:v>0.11860000000000002</c:v>
                </c:pt>
                <c:pt idx="2965">
                  <c:v>0.11864000000000002</c:v>
                </c:pt>
                <c:pt idx="2966">
                  <c:v>0.11867999999999998</c:v>
                </c:pt>
                <c:pt idx="2967">
                  <c:v>0.11872000000000028</c:v>
                </c:pt>
                <c:pt idx="2968">
                  <c:v>0.11876000000000025</c:v>
                </c:pt>
                <c:pt idx="2969">
                  <c:v>0.1188</c:v>
                </c:pt>
                <c:pt idx="2970">
                  <c:v>0.11884</c:v>
                </c:pt>
                <c:pt idx="2971">
                  <c:v>0.11888</c:v>
                </c:pt>
                <c:pt idx="2972">
                  <c:v>0.11892000000000012</c:v>
                </c:pt>
                <c:pt idx="2973">
                  <c:v>0.11896000000000002</c:v>
                </c:pt>
                <c:pt idx="2974">
                  <c:v>0.11899999999999998</c:v>
                </c:pt>
                <c:pt idx="2975">
                  <c:v>0.11904000000000002</c:v>
                </c:pt>
                <c:pt idx="2976">
                  <c:v>0.11908000000000002</c:v>
                </c:pt>
                <c:pt idx="2977">
                  <c:v>0.11912000000000025</c:v>
                </c:pt>
                <c:pt idx="2978">
                  <c:v>0.11916000000000022</c:v>
                </c:pt>
                <c:pt idx="2979">
                  <c:v>0.11920000000000019</c:v>
                </c:pt>
                <c:pt idx="2980">
                  <c:v>0.11924000000000012</c:v>
                </c:pt>
                <c:pt idx="2981">
                  <c:v>0.11928000000000002</c:v>
                </c:pt>
                <c:pt idx="2982">
                  <c:v>0.11932000000000002</c:v>
                </c:pt>
                <c:pt idx="2983">
                  <c:v>0.11935999999999967</c:v>
                </c:pt>
                <c:pt idx="2984">
                  <c:v>0.11940000000000002</c:v>
                </c:pt>
                <c:pt idx="2985">
                  <c:v>0.11944</c:v>
                </c:pt>
                <c:pt idx="2986">
                  <c:v>0.11948</c:v>
                </c:pt>
                <c:pt idx="2987">
                  <c:v>0.11952000000000022</c:v>
                </c:pt>
                <c:pt idx="2988">
                  <c:v>0.11956000000000012</c:v>
                </c:pt>
                <c:pt idx="2989">
                  <c:v>0.11960000000000012</c:v>
                </c:pt>
                <c:pt idx="2990">
                  <c:v>0.11964000000000002</c:v>
                </c:pt>
                <c:pt idx="2991">
                  <c:v>0.11967999999999998</c:v>
                </c:pt>
                <c:pt idx="2992">
                  <c:v>0.11971999999999998</c:v>
                </c:pt>
                <c:pt idx="2993">
                  <c:v>0.11976000000000027</c:v>
                </c:pt>
                <c:pt idx="2994">
                  <c:v>0.1198</c:v>
                </c:pt>
                <c:pt idx="2995">
                  <c:v>0.11984</c:v>
                </c:pt>
                <c:pt idx="2996">
                  <c:v>0.11988</c:v>
                </c:pt>
                <c:pt idx="2997">
                  <c:v>0.11992000000000012</c:v>
                </c:pt>
                <c:pt idx="2998">
                  <c:v>0.11996000000000002</c:v>
                </c:pt>
                <c:pt idx="2999">
                  <c:v>0.12000000000000002</c:v>
                </c:pt>
                <c:pt idx="3000">
                  <c:v>0.12003999999999998</c:v>
                </c:pt>
                <c:pt idx="3001">
                  <c:v>0.12008000000000002</c:v>
                </c:pt>
                <c:pt idx="3002">
                  <c:v>0.12012000000000025</c:v>
                </c:pt>
                <c:pt idx="3003">
                  <c:v>0.12016000000000022</c:v>
                </c:pt>
                <c:pt idx="3004">
                  <c:v>0.12020000000000022</c:v>
                </c:pt>
                <c:pt idx="3005">
                  <c:v>0.12024000000000012</c:v>
                </c:pt>
                <c:pt idx="3006">
                  <c:v>0.12028000000000012</c:v>
                </c:pt>
                <c:pt idx="3007">
                  <c:v>0.12032000000000002</c:v>
                </c:pt>
                <c:pt idx="3008">
                  <c:v>0.1203599999999997</c:v>
                </c:pt>
                <c:pt idx="3009">
                  <c:v>0.12039999999999998</c:v>
                </c:pt>
                <c:pt idx="3010">
                  <c:v>0.12044000000000002</c:v>
                </c:pt>
                <c:pt idx="3011">
                  <c:v>0.12048</c:v>
                </c:pt>
                <c:pt idx="3012">
                  <c:v>0.12052000000000022</c:v>
                </c:pt>
                <c:pt idx="3013">
                  <c:v>0.12056000000000019</c:v>
                </c:pt>
                <c:pt idx="3014">
                  <c:v>0.12060000000000012</c:v>
                </c:pt>
                <c:pt idx="3015">
                  <c:v>0.12064000000000002</c:v>
                </c:pt>
                <c:pt idx="3016">
                  <c:v>0.12068000000000002</c:v>
                </c:pt>
                <c:pt idx="3017">
                  <c:v>0.12071999999999998</c:v>
                </c:pt>
                <c:pt idx="3018">
                  <c:v>0.1207600000000003</c:v>
                </c:pt>
                <c:pt idx="3019">
                  <c:v>0.1208</c:v>
                </c:pt>
                <c:pt idx="3020">
                  <c:v>0.12084</c:v>
                </c:pt>
                <c:pt idx="3021">
                  <c:v>0.12088</c:v>
                </c:pt>
                <c:pt idx="3022">
                  <c:v>0.12092000000000012</c:v>
                </c:pt>
                <c:pt idx="3023">
                  <c:v>0.12096000000000012</c:v>
                </c:pt>
                <c:pt idx="3024">
                  <c:v>0.12100000000000002</c:v>
                </c:pt>
                <c:pt idx="3025">
                  <c:v>0.12103999999999998</c:v>
                </c:pt>
                <c:pt idx="3026">
                  <c:v>0.12107999999999998</c:v>
                </c:pt>
                <c:pt idx="3027">
                  <c:v>0.12112000000000027</c:v>
                </c:pt>
                <c:pt idx="3028">
                  <c:v>0.12116000000000025</c:v>
                </c:pt>
                <c:pt idx="3029">
                  <c:v>0.12120000000000022</c:v>
                </c:pt>
                <c:pt idx="3030">
                  <c:v>0.12124000000000019</c:v>
                </c:pt>
                <c:pt idx="3031">
                  <c:v>0.12128000000000012</c:v>
                </c:pt>
                <c:pt idx="3032">
                  <c:v>0.12132000000000009</c:v>
                </c:pt>
                <c:pt idx="3033">
                  <c:v>0.12136000000000002</c:v>
                </c:pt>
                <c:pt idx="3034">
                  <c:v>0.12139999999999998</c:v>
                </c:pt>
                <c:pt idx="3035">
                  <c:v>0.12144000000000002</c:v>
                </c:pt>
                <c:pt idx="3036">
                  <c:v>0.12148</c:v>
                </c:pt>
                <c:pt idx="3037">
                  <c:v>0.12152000000000024</c:v>
                </c:pt>
                <c:pt idx="3038">
                  <c:v>0.12156000000000022</c:v>
                </c:pt>
                <c:pt idx="3039">
                  <c:v>0.12160000000000012</c:v>
                </c:pt>
                <c:pt idx="3040">
                  <c:v>0.12164000000000012</c:v>
                </c:pt>
                <c:pt idx="3041">
                  <c:v>0.12168000000000002</c:v>
                </c:pt>
                <c:pt idx="3042">
                  <c:v>0.12171999999999998</c:v>
                </c:pt>
                <c:pt idx="3043">
                  <c:v>0.12175999999999998</c:v>
                </c:pt>
                <c:pt idx="3044">
                  <c:v>0.12180000000000002</c:v>
                </c:pt>
                <c:pt idx="3045">
                  <c:v>0.12184</c:v>
                </c:pt>
                <c:pt idx="3046">
                  <c:v>0.12188</c:v>
                </c:pt>
                <c:pt idx="3047">
                  <c:v>0.12192000000000019</c:v>
                </c:pt>
                <c:pt idx="3048">
                  <c:v>0.12196000000000012</c:v>
                </c:pt>
                <c:pt idx="3049">
                  <c:v>0.12200000000000009</c:v>
                </c:pt>
                <c:pt idx="3050">
                  <c:v>0.12204000000000002</c:v>
                </c:pt>
                <c:pt idx="3051">
                  <c:v>0.12207999999999998</c:v>
                </c:pt>
                <c:pt idx="3052">
                  <c:v>0.1221200000000003</c:v>
                </c:pt>
                <c:pt idx="3053">
                  <c:v>0.12216000000000025</c:v>
                </c:pt>
                <c:pt idx="3054">
                  <c:v>0.12220000000000024</c:v>
                </c:pt>
                <c:pt idx="3055">
                  <c:v>0.12224000000000022</c:v>
                </c:pt>
                <c:pt idx="3056">
                  <c:v>0.12228000000000012</c:v>
                </c:pt>
                <c:pt idx="3057">
                  <c:v>0.12232000000000012</c:v>
                </c:pt>
                <c:pt idx="3058">
                  <c:v>0.12236000000000002</c:v>
                </c:pt>
                <c:pt idx="3059">
                  <c:v>0.12239999999999998</c:v>
                </c:pt>
                <c:pt idx="3060">
                  <c:v>0.12243999999999998</c:v>
                </c:pt>
                <c:pt idx="3061">
                  <c:v>0.12248000000000002</c:v>
                </c:pt>
                <c:pt idx="3062">
                  <c:v>0.12252000000000025</c:v>
                </c:pt>
                <c:pt idx="3063">
                  <c:v>0.12256000000000022</c:v>
                </c:pt>
                <c:pt idx="3064">
                  <c:v>0.12260000000000019</c:v>
                </c:pt>
                <c:pt idx="3065">
                  <c:v>0.12264000000000012</c:v>
                </c:pt>
                <c:pt idx="3066">
                  <c:v>0.12268000000000009</c:v>
                </c:pt>
                <c:pt idx="3067">
                  <c:v>0.12272000000000036</c:v>
                </c:pt>
                <c:pt idx="3068">
                  <c:v>0.12275999999999998</c:v>
                </c:pt>
                <c:pt idx="3069">
                  <c:v>0.12280000000000002</c:v>
                </c:pt>
                <c:pt idx="3070">
                  <c:v>0.12284</c:v>
                </c:pt>
                <c:pt idx="3071">
                  <c:v>0.12288</c:v>
                </c:pt>
                <c:pt idx="3072">
                  <c:v>0.12292000000000022</c:v>
                </c:pt>
                <c:pt idx="3073">
                  <c:v>0.12296000000000012</c:v>
                </c:pt>
                <c:pt idx="3074">
                  <c:v>0.12300000000000012</c:v>
                </c:pt>
                <c:pt idx="3075">
                  <c:v>0.12304000000000002</c:v>
                </c:pt>
                <c:pt idx="3076">
                  <c:v>0.12307999999999998</c:v>
                </c:pt>
                <c:pt idx="3077">
                  <c:v>0.12311999999999998</c:v>
                </c:pt>
                <c:pt idx="3078">
                  <c:v>0.12316000000000027</c:v>
                </c:pt>
                <c:pt idx="3079">
                  <c:v>0.12320000000000025</c:v>
                </c:pt>
                <c:pt idx="3080">
                  <c:v>0.12324000000000022</c:v>
                </c:pt>
                <c:pt idx="3081">
                  <c:v>0.12328000000000019</c:v>
                </c:pt>
                <c:pt idx="3082">
                  <c:v>0.12332000000000012</c:v>
                </c:pt>
                <c:pt idx="3083">
                  <c:v>0.12336000000000009</c:v>
                </c:pt>
                <c:pt idx="3084">
                  <c:v>0.12340000000000002</c:v>
                </c:pt>
                <c:pt idx="3085">
                  <c:v>0.12343999999999998</c:v>
                </c:pt>
                <c:pt idx="3086">
                  <c:v>0.12348000000000002</c:v>
                </c:pt>
                <c:pt idx="3087">
                  <c:v>0.12352000000000025</c:v>
                </c:pt>
                <c:pt idx="3088">
                  <c:v>0.12356000000000024</c:v>
                </c:pt>
                <c:pt idx="3089">
                  <c:v>0.12360000000000022</c:v>
                </c:pt>
                <c:pt idx="3090">
                  <c:v>0.12364000000000012</c:v>
                </c:pt>
                <c:pt idx="3091">
                  <c:v>0.12368000000000012</c:v>
                </c:pt>
                <c:pt idx="3092">
                  <c:v>0.12372000000000036</c:v>
                </c:pt>
                <c:pt idx="3093">
                  <c:v>0.12376000000000033</c:v>
                </c:pt>
                <c:pt idx="3094">
                  <c:v>0.12379999999999999</c:v>
                </c:pt>
                <c:pt idx="3095">
                  <c:v>0.12384000000000002</c:v>
                </c:pt>
                <c:pt idx="3096">
                  <c:v>0.12388</c:v>
                </c:pt>
                <c:pt idx="3097">
                  <c:v>0.12392000000000022</c:v>
                </c:pt>
                <c:pt idx="3098">
                  <c:v>0.12396000000000022</c:v>
                </c:pt>
                <c:pt idx="3099">
                  <c:v>0.12400000000000012</c:v>
                </c:pt>
                <c:pt idx="3100">
                  <c:v>0.12404000000000009</c:v>
                </c:pt>
                <c:pt idx="3101">
                  <c:v>0.12408000000000002</c:v>
                </c:pt>
                <c:pt idx="3102">
                  <c:v>0.12411999999999998</c:v>
                </c:pt>
                <c:pt idx="3103">
                  <c:v>0.1241600000000003</c:v>
                </c:pt>
                <c:pt idx="3104">
                  <c:v>0.12420000000000025</c:v>
                </c:pt>
                <c:pt idx="3105">
                  <c:v>0.12424000000000024</c:v>
                </c:pt>
                <c:pt idx="3106">
                  <c:v>0.12428000000000022</c:v>
                </c:pt>
                <c:pt idx="3107">
                  <c:v>0.12432000000000012</c:v>
                </c:pt>
                <c:pt idx="3108">
                  <c:v>0.12436000000000012</c:v>
                </c:pt>
                <c:pt idx="3109">
                  <c:v>0.12440000000000002</c:v>
                </c:pt>
                <c:pt idx="3110">
                  <c:v>0.12444000000000002</c:v>
                </c:pt>
                <c:pt idx="3111">
                  <c:v>0.12447999999999998</c:v>
                </c:pt>
                <c:pt idx="3112">
                  <c:v>0.12452000000000028</c:v>
                </c:pt>
                <c:pt idx="3113">
                  <c:v>0.12456000000000025</c:v>
                </c:pt>
                <c:pt idx="3114">
                  <c:v>0.12460000000000022</c:v>
                </c:pt>
                <c:pt idx="3115">
                  <c:v>0.12464000000000022</c:v>
                </c:pt>
                <c:pt idx="3116">
                  <c:v>0.12468000000000012</c:v>
                </c:pt>
                <c:pt idx="3117">
                  <c:v>0.12472000000000044</c:v>
                </c:pt>
                <c:pt idx="3118">
                  <c:v>0.12476000000000036</c:v>
                </c:pt>
                <c:pt idx="3119">
                  <c:v>0.12479999999999999</c:v>
                </c:pt>
                <c:pt idx="3120">
                  <c:v>0.12484000000000002</c:v>
                </c:pt>
                <c:pt idx="3121">
                  <c:v>0.12488</c:v>
                </c:pt>
                <c:pt idx="3122">
                  <c:v>0.12492000000000024</c:v>
                </c:pt>
                <c:pt idx="3123">
                  <c:v>0.12496000000000022</c:v>
                </c:pt>
                <c:pt idx="3124">
                  <c:v>0.125</c:v>
                </c:pt>
                <c:pt idx="3125">
                  <c:v>0.12504000000000001</c:v>
                </c:pt>
                <c:pt idx="3126">
                  <c:v>0.12508</c:v>
                </c:pt>
                <c:pt idx="3127">
                  <c:v>0.12511999999999998</c:v>
                </c:pt>
                <c:pt idx="3128">
                  <c:v>0.12515999999999997</c:v>
                </c:pt>
                <c:pt idx="3129">
                  <c:v>0.12520000000000001</c:v>
                </c:pt>
                <c:pt idx="3130">
                  <c:v>0.12523999999999999</c:v>
                </c:pt>
                <c:pt idx="3131">
                  <c:v>0.12528</c:v>
                </c:pt>
                <c:pt idx="3132">
                  <c:v>0.12531999999999999</c:v>
                </c:pt>
                <c:pt idx="3133">
                  <c:v>0.12536</c:v>
                </c:pt>
                <c:pt idx="3134">
                  <c:v>0.12540000000000001</c:v>
                </c:pt>
                <c:pt idx="3135">
                  <c:v>0.12544000000000041</c:v>
                </c:pt>
                <c:pt idx="3136">
                  <c:v>0.12548000000000001</c:v>
                </c:pt>
                <c:pt idx="3137">
                  <c:v>0.12551999999999999</c:v>
                </c:pt>
                <c:pt idx="3138">
                  <c:v>0.12556</c:v>
                </c:pt>
                <c:pt idx="3139">
                  <c:v>0.12559999999999999</c:v>
                </c:pt>
                <c:pt idx="3140">
                  <c:v>0.12564</c:v>
                </c:pt>
                <c:pt idx="3141">
                  <c:v>0.12567999999999988</c:v>
                </c:pt>
                <c:pt idx="3142">
                  <c:v>0.12572</c:v>
                </c:pt>
                <c:pt idx="3143">
                  <c:v>0.12576000000000001</c:v>
                </c:pt>
                <c:pt idx="3144">
                  <c:v>0.1258</c:v>
                </c:pt>
                <c:pt idx="3145">
                  <c:v>0.12584000000000001</c:v>
                </c:pt>
                <c:pt idx="3146">
                  <c:v>0.12587999999999988</c:v>
                </c:pt>
                <c:pt idx="3147">
                  <c:v>0.12592</c:v>
                </c:pt>
                <c:pt idx="3148">
                  <c:v>0.12595999999999999</c:v>
                </c:pt>
                <c:pt idx="3149">
                  <c:v>0.126</c:v>
                </c:pt>
                <c:pt idx="3150">
                  <c:v>0.12604000000000001</c:v>
                </c:pt>
                <c:pt idx="3151">
                  <c:v>0.12608</c:v>
                </c:pt>
                <c:pt idx="3152">
                  <c:v>0.12611999999999998</c:v>
                </c:pt>
                <c:pt idx="3153">
                  <c:v>0.12615999999999997</c:v>
                </c:pt>
                <c:pt idx="3154">
                  <c:v>0.12620000000000001</c:v>
                </c:pt>
                <c:pt idx="3155">
                  <c:v>0.12623999999999999</c:v>
                </c:pt>
                <c:pt idx="3156">
                  <c:v>0.12628</c:v>
                </c:pt>
                <c:pt idx="3157">
                  <c:v>0.12631999999999999</c:v>
                </c:pt>
                <c:pt idx="3158">
                  <c:v>0.12636</c:v>
                </c:pt>
                <c:pt idx="3159">
                  <c:v>0.12640000000000001</c:v>
                </c:pt>
                <c:pt idx="3160">
                  <c:v>0.12644000000000041</c:v>
                </c:pt>
                <c:pt idx="3161">
                  <c:v>0.12648000000000001</c:v>
                </c:pt>
                <c:pt idx="3162">
                  <c:v>0.12651999999999999</c:v>
                </c:pt>
                <c:pt idx="3163">
                  <c:v>0.12656000000000001</c:v>
                </c:pt>
                <c:pt idx="3164">
                  <c:v>0.12659999999999999</c:v>
                </c:pt>
                <c:pt idx="3165">
                  <c:v>0.12664</c:v>
                </c:pt>
                <c:pt idx="3166">
                  <c:v>0.12667999999999988</c:v>
                </c:pt>
                <c:pt idx="3167">
                  <c:v>0.12672</c:v>
                </c:pt>
                <c:pt idx="3168">
                  <c:v>0.12676000000000001</c:v>
                </c:pt>
                <c:pt idx="3169">
                  <c:v>0.1268</c:v>
                </c:pt>
                <c:pt idx="3170">
                  <c:v>0.12684000000000001</c:v>
                </c:pt>
                <c:pt idx="3171">
                  <c:v>0.12687999999999997</c:v>
                </c:pt>
                <c:pt idx="3172">
                  <c:v>0.12692000000000001</c:v>
                </c:pt>
                <c:pt idx="3173">
                  <c:v>0.12695999999999999</c:v>
                </c:pt>
                <c:pt idx="3174">
                  <c:v>0.127</c:v>
                </c:pt>
                <c:pt idx="3175">
                  <c:v>0.12703999999999999</c:v>
                </c:pt>
                <c:pt idx="3176">
                  <c:v>0.12708</c:v>
                </c:pt>
                <c:pt idx="3177">
                  <c:v>0.12711999999999998</c:v>
                </c:pt>
                <c:pt idx="3178">
                  <c:v>0.12716</c:v>
                </c:pt>
                <c:pt idx="3179">
                  <c:v>0.12720000000000001</c:v>
                </c:pt>
                <c:pt idx="3180">
                  <c:v>0.12723999999999999</c:v>
                </c:pt>
                <c:pt idx="3181">
                  <c:v>0.12728</c:v>
                </c:pt>
                <c:pt idx="3182">
                  <c:v>0.12731999999999999</c:v>
                </c:pt>
                <c:pt idx="3183">
                  <c:v>0.12736</c:v>
                </c:pt>
                <c:pt idx="3184">
                  <c:v>0.12740000000000001</c:v>
                </c:pt>
                <c:pt idx="3185">
                  <c:v>0.12744000000000041</c:v>
                </c:pt>
                <c:pt idx="3186">
                  <c:v>0.12748000000000001</c:v>
                </c:pt>
                <c:pt idx="3187">
                  <c:v>0.12751999999999999</c:v>
                </c:pt>
                <c:pt idx="3188">
                  <c:v>0.12756000000000001</c:v>
                </c:pt>
                <c:pt idx="3189">
                  <c:v>0.12759999999999999</c:v>
                </c:pt>
                <c:pt idx="3190">
                  <c:v>0.12764</c:v>
                </c:pt>
                <c:pt idx="3191">
                  <c:v>0.12767999999999988</c:v>
                </c:pt>
                <c:pt idx="3192">
                  <c:v>0.12772</c:v>
                </c:pt>
                <c:pt idx="3193">
                  <c:v>0.12776000000000001</c:v>
                </c:pt>
                <c:pt idx="3194">
                  <c:v>0.1278</c:v>
                </c:pt>
                <c:pt idx="3195">
                  <c:v>0.12784000000000001</c:v>
                </c:pt>
                <c:pt idx="3196">
                  <c:v>0.12787999999999997</c:v>
                </c:pt>
                <c:pt idx="3197">
                  <c:v>0.12792000000000001</c:v>
                </c:pt>
                <c:pt idx="3198">
                  <c:v>0.12795999999999999</c:v>
                </c:pt>
                <c:pt idx="3199">
                  <c:v>0.128</c:v>
                </c:pt>
                <c:pt idx="3200">
                  <c:v>0.12803999999999999</c:v>
                </c:pt>
                <c:pt idx="3201">
                  <c:v>0.12808</c:v>
                </c:pt>
                <c:pt idx="3202">
                  <c:v>0.12811999999999998</c:v>
                </c:pt>
                <c:pt idx="3203">
                  <c:v>0.12816</c:v>
                </c:pt>
                <c:pt idx="3204">
                  <c:v>0.12820000000000001</c:v>
                </c:pt>
                <c:pt idx="3205">
                  <c:v>0.12823999999999999</c:v>
                </c:pt>
                <c:pt idx="3206">
                  <c:v>0.12828000000000001</c:v>
                </c:pt>
                <c:pt idx="3207">
                  <c:v>0.12831999999999999</c:v>
                </c:pt>
                <c:pt idx="3208">
                  <c:v>0.12836</c:v>
                </c:pt>
                <c:pt idx="3209">
                  <c:v>0.12839999999999999</c:v>
                </c:pt>
                <c:pt idx="3210">
                  <c:v>0.12844000000000041</c:v>
                </c:pt>
                <c:pt idx="3211">
                  <c:v>0.12848000000000001</c:v>
                </c:pt>
                <c:pt idx="3212">
                  <c:v>0.12852</c:v>
                </c:pt>
                <c:pt idx="3213">
                  <c:v>0.12856000000000001</c:v>
                </c:pt>
                <c:pt idx="3214">
                  <c:v>0.12859999999999999</c:v>
                </c:pt>
                <c:pt idx="3215">
                  <c:v>0.12864</c:v>
                </c:pt>
                <c:pt idx="3216">
                  <c:v>0.12867999999999988</c:v>
                </c:pt>
                <c:pt idx="3217">
                  <c:v>0.12872</c:v>
                </c:pt>
                <c:pt idx="3218">
                  <c:v>0.12876000000000001</c:v>
                </c:pt>
                <c:pt idx="3219">
                  <c:v>0.1288</c:v>
                </c:pt>
                <c:pt idx="3220">
                  <c:v>0.12884000000000001</c:v>
                </c:pt>
                <c:pt idx="3221">
                  <c:v>0.12887999999999997</c:v>
                </c:pt>
                <c:pt idx="3222">
                  <c:v>0.12892000000000001</c:v>
                </c:pt>
                <c:pt idx="3223">
                  <c:v>0.12895999999999999</c:v>
                </c:pt>
                <c:pt idx="3224">
                  <c:v>0.129</c:v>
                </c:pt>
                <c:pt idx="3225">
                  <c:v>0.12903999999999999</c:v>
                </c:pt>
                <c:pt idx="3226">
                  <c:v>0.12908</c:v>
                </c:pt>
                <c:pt idx="3227">
                  <c:v>0.12911999999999998</c:v>
                </c:pt>
                <c:pt idx="3228">
                  <c:v>0.12916</c:v>
                </c:pt>
                <c:pt idx="3229">
                  <c:v>0.12920000000000001</c:v>
                </c:pt>
                <c:pt idx="3230">
                  <c:v>0.12923999999999999</c:v>
                </c:pt>
                <c:pt idx="3231">
                  <c:v>0.12928000000000001</c:v>
                </c:pt>
                <c:pt idx="3232">
                  <c:v>0.12931999999999999</c:v>
                </c:pt>
                <c:pt idx="3233">
                  <c:v>0.12936</c:v>
                </c:pt>
                <c:pt idx="3234">
                  <c:v>0.12939999999999999</c:v>
                </c:pt>
                <c:pt idx="3235">
                  <c:v>0.12944000000000044</c:v>
                </c:pt>
                <c:pt idx="3236">
                  <c:v>0.12948000000000001</c:v>
                </c:pt>
                <c:pt idx="3237">
                  <c:v>0.12952</c:v>
                </c:pt>
                <c:pt idx="3238">
                  <c:v>0.12956000000000001</c:v>
                </c:pt>
                <c:pt idx="3239">
                  <c:v>0.12959999999999999</c:v>
                </c:pt>
                <c:pt idx="3240">
                  <c:v>0.12964000000000001</c:v>
                </c:pt>
                <c:pt idx="3241">
                  <c:v>0.12967999999999988</c:v>
                </c:pt>
                <c:pt idx="3242">
                  <c:v>0.12972</c:v>
                </c:pt>
                <c:pt idx="3243">
                  <c:v>0.12975999999999999</c:v>
                </c:pt>
                <c:pt idx="3244">
                  <c:v>0.1298</c:v>
                </c:pt>
                <c:pt idx="3245">
                  <c:v>0.12984000000000001</c:v>
                </c:pt>
                <c:pt idx="3246">
                  <c:v>0.12988</c:v>
                </c:pt>
                <c:pt idx="3247">
                  <c:v>0.12992000000000001</c:v>
                </c:pt>
                <c:pt idx="3248">
                  <c:v>0.12995999999999999</c:v>
                </c:pt>
                <c:pt idx="3249">
                  <c:v>0.13</c:v>
                </c:pt>
                <c:pt idx="3250">
                  <c:v>0.13003999999999999</c:v>
                </c:pt>
                <c:pt idx="3251">
                  <c:v>0.13008</c:v>
                </c:pt>
                <c:pt idx="3252">
                  <c:v>0.13011999999999999</c:v>
                </c:pt>
                <c:pt idx="3253">
                  <c:v>0.13016</c:v>
                </c:pt>
                <c:pt idx="3254">
                  <c:v>0.13020000000000001</c:v>
                </c:pt>
                <c:pt idx="3255">
                  <c:v>0.13023999999999999</c:v>
                </c:pt>
                <c:pt idx="3256">
                  <c:v>0.13028000000000001</c:v>
                </c:pt>
                <c:pt idx="3257">
                  <c:v>0.13031999999999999</c:v>
                </c:pt>
                <c:pt idx="3258">
                  <c:v>0.13036</c:v>
                </c:pt>
                <c:pt idx="3259">
                  <c:v>0.13039999999999999</c:v>
                </c:pt>
                <c:pt idx="3260">
                  <c:v>0.13044000000000044</c:v>
                </c:pt>
                <c:pt idx="3261">
                  <c:v>0.13048000000000001</c:v>
                </c:pt>
                <c:pt idx="3262">
                  <c:v>0.13052</c:v>
                </c:pt>
                <c:pt idx="3263">
                  <c:v>0.13056000000000001</c:v>
                </c:pt>
                <c:pt idx="3264">
                  <c:v>0.13059999999999999</c:v>
                </c:pt>
                <c:pt idx="3265">
                  <c:v>0.13064000000000001</c:v>
                </c:pt>
                <c:pt idx="3266">
                  <c:v>0.13067999999999988</c:v>
                </c:pt>
                <c:pt idx="3267">
                  <c:v>0.13072</c:v>
                </c:pt>
                <c:pt idx="3268">
                  <c:v>0.13075999999999999</c:v>
                </c:pt>
                <c:pt idx="3269">
                  <c:v>0.1308</c:v>
                </c:pt>
                <c:pt idx="3270">
                  <c:v>0.13084000000000001</c:v>
                </c:pt>
                <c:pt idx="3271">
                  <c:v>0.13088</c:v>
                </c:pt>
                <c:pt idx="3272">
                  <c:v>0.13092000000000001</c:v>
                </c:pt>
                <c:pt idx="3273">
                  <c:v>0.13095999999999999</c:v>
                </c:pt>
                <c:pt idx="3274">
                  <c:v>0.13100000000000001</c:v>
                </c:pt>
                <c:pt idx="3275">
                  <c:v>0.13103999999999999</c:v>
                </c:pt>
                <c:pt idx="3276">
                  <c:v>0.13108</c:v>
                </c:pt>
                <c:pt idx="3277">
                  <c:v>0.13111999999999999</c:v>
                </c:pt>
                <c:pt idx="3278">
                  <c:v>0.13116</c:v>
                </c:pt>
                <c:pt idx="3279">
                  <c:v>0.13120000000000001</c:v>
                </c:pt>
                <c:pt idx="3280">
                  <c:v>0.13124000000000041</c:v>
                </c:pt>
                <c:pt idx="3281">
                  <c:v>0.13128000000000001</c:v>
                </c:pt>
                <c:pt idx="3282">
                  <c:v>0.13131999999999999</c:v>
                </c:pt>
                <c:pt idx="3283">
                  <c:v>0.13136</c:v>
                </c:pt>
                <c:pt idx="3284">
                  <c:v>0.13139999999999999</c:v>
                </c:pt>
                <c:pt idx="3285">
                  <c:v>0.1314400000000005</c:v>
                </c:pt>
                <c:pt idx="3286">
                  <c:v>0.13148000000000001</c:v>
                </c:pt>
                <c:pt idx="3287">
                  <c:v>0.13152</c:v>
                </c:pt>
                <c:pt idx="3288">
                  <c:v>0.13156000000000001</c:v>
                </c:pt>
                <c:pt idx="3289">
                  <c:v>0.13159999999999999</c:v>
                </c:pt>
                <c:pt idx="3290">
                  <c:v>0.13164000000000001</c:v>
                </c:pt>
                <c:pt idx="3291">
                  <c:v>0.13167999999999988</c:v>
                </c:pt>
                <c:pt idx="3292">
                  <c:v>0.13172</c:v>
                </c:pt>
                <c:pt idx="3293">
                  <c:v>0.13175999999999999</c:v>
                </c:pt>
                <c:pt idx="3294">
                  <c:v>0.1318</c:v>
                </c:pt>
                <c:pt idx="3295">
                  <c:v>0.13184000000000001</c:v>
                </c:pt>
                <c:pt idx="3296">
                  <c:v>0.13188</c:v>
                </c:pt>
                <c:pt idx="3297">
                  <c:v>0.13192000000000001</c:v>
                </c:pt>
                <c:pt idx="3298">
                  <c:v>0.13195999999999999</c:v>
                </c:pt>
                <c:pt idx="3299">
                  <c:v>0.13200000000000001</c:v>
                </c:pt>
                <c:pt idx="3300">
                  <c:v>0.13203999999999999</c:v>
                </c:pt>
                <c:pt idx="3301">
                  <c:v>0.13208</c:v>
                </c:pt>
                <c:pt idx="3302">
                  <c:v>0.13211999999999999</c:v>
                </c:pt>
                <c:pt idx="3303">
                  <c:v>0.13216</c:v>
                </c:pt>
                <c:pt idx="3304">
                  <c:v>0.13220000000000001</c:v>
                </c:pt>
                <c:pt idx="3305">
                  <c:v>0.13224000000000041</c:v>
                </c:pt>
                <c:pt idx="3306">
                  <c:v>0.13228000000000001</c:v>
                </c:pt>
                <c:pt idx="3307">
                  <c:v>0.13231999999999999</c:v>
                </c:pt>
                <c:pt idx="3308">
                  <c:v>0.13236000000000001</c:v>
                </c:pt>
                <c:pt idx="3309">
                  <c:v>0.13239999999999999</c:v>
                </c:pt>
                <c:pt idx="3310">
                  <c:v>0.1324400000000005</c:v>
                </c:pt>
                <c:pt idx="3311">
                  <c:v>0.13247999999999999</c:v>
                </c:pt>
                <c:pt idx="3312">
                  <c:v>0.13252</c:v>
                </c:pt>
                <c:pt idx="3313">
                  <c:v>0.13256000000000001</c:v>
                </c:pt>
                <c:pt idx="3314">
                  <c:v>0.1326</c:v>
                </c:pt>
                <c:pt idx="3315">
                  <c:v>0.13264000000000001</c:v>
                </c:pt>
                <c:pt idx="3316">
                  <c:v>0.13267999999999988</c:v>
                </c:pt>
                <c:pt idx="3317">
                  <c:v>0.13272</c:v>
                </c:pt>
                <c:pt idx="3318">
                  <c:v>0.13275999999999999</c:v>
                </c:pt>
                <c:pt idx="3319">
                  <c:v>0.1328</c:v>
                </c:pt>
                <c:pt idx="3320">
                  <c:v>0.13284000000000001</c:v>
                </c:pt>
                <c:pt idx="3321">
                  <c:v>0.13288</c:v>
                </c:pt>
                <c:pt idx="3322">
                  <c:v>0.13292000000000001</c:v>
                </c:pt>
                <c:pt idx="3323">
                  <c:v>0.13295999999999999</c:v>
                </c:pt>
                <c:pt idx="3324">
                  <c:v>0.13300000000000001</c:v>
                </c:pt>
                <c:pt idx="3325">
                  <c:v>0.13303999999999999</c:v>
                </c:pt>
                <c:pt idx="3326">
                  <c:v>0.13308</c:v>
                </c:pt>
                <c:pt idx="3327">
                  <c:v>0.13311999999999999</c:v>
                </c:pt>
                <c:pt idx="3328">
                  <c:v>0.13316</c:v>
                </c:pt>
                <c:pt idx="3329">
                  <c:v>0.13320000000000001</c:v>
                </c:pt>
                <c:pt idx="3330">
                  <c:v>0.13324000000000041</c:v>
                </c:pt>
                <c:pt idx="3331">
                  <c:v>0.13328000000000001</c:v>
                </c:pt>
                <c:pt idx="3332">
                  <c:v>0.13331999999999999</c:v>
                </c:pt>
                <c:pt idx="3333">
                  <c:v>0.13336000000000001</c:v>
                </c:pt>
                <c:pt idx="3334">
                  <c:v>0.13339999999999999</c:v>
                </c:pt>
                <c:pt idx="3335">
                  <c:v>0.1334400000000005</c:v>
                </c:pt>
                <c:pt idx="3336">
                  <c:v>0.13347999999999999</c:v>
                </c:pt>
                <c:pt idx="3337">
                  <c:v>0.13352</c:v>
                </c:pt>
                <c:pt idx="3338">
                  <c:v>0.13356000000000001</c:v>
                </c:pt>
                <c:pt idx="3339">
                  <c:v>0.1336</c:v>
                </c:pt>
                <c:pt idx="3340">
                  <c:v>0.13364000000000001</c:v>
                </c:pt>
                <c:pt idx="3341">
                  <c:v>0.13367999999999997</c:v>
                </c:pt>
                <c:pt idx="3342">
                  <c:v>0.13372000000000001</c:v>
                </c:pt>
                <c:pt idx="3343">
                  <c:v>0.13375999999999999</c:v>
                </c:pt>
                <c:pt idx="3344">
                  <c:v>0.1338</c:v>
                </c:pt>
                <c:pt idx="3345">
                  <c:v>0.13383999999999999</c:v>
                </c:pt>
                <c:pt idx="3346">
                  <c:v>0.13388</c:v>
                </c:pt>
                <c:pt idx="3347">
                  <c:v>0.13392000000000001</c:v>
                </c:pt>
                <c:pt idx="3348">
                  <c:v>0.13396000000000041</c:v>
                </c:pt>
                <c:pt idx="3349">
                  <c:v>0.13400000000000001</c:v>
                </c:pt>
                <c:pt idx="3350">
                  <c:v>0.13403999999999999</c:v>
                </c:pt>
                <c:pt idx="3351">
                  <c:v>0.13408</c:v>
                </c:pt>
                <c:pt idx="3352">
                  <c:v>0.13411999999999999</c:v>
                </c:pt>
                <c:pt idx="3353">
                  <c:v>0.13416</c:v>
                </c:pt>
                <c:pt idx="3354">
                  <c:v>0.13420000000000001</c:v>
                </c:pt>
                <c:pt idx="3355">
                  <c:v>0.13424000000000041</c:v>
                </c:pt>
                <c:pt idx="3356">
                  <c:v>0.13428000000000001</c:v>
                </c:pt>
                <c:pt idx="3357">
                  <c:v>0.13431999999999999</c:v>
                </c:pt>
                <c:pt idx="3358">
                  <c:v>0.13436000000000001</c:v>
                </c:pt>
                <c:pt idx="3359">
                  <c:v>0.13439999999999999</c:v>
                </c:pt>
                <c:pt idx="3360">
                  <c:v>0.1344400000000005</c:v>
                </c:pt>
                <c:pt idx="3361">
                  <c:v>0.13447999999999999</c:v>
                </c:pt>
                <c:pt idx="3362">
                  <c:v>0.13452</c:v>
                </c:pt>
                <c:pt idx="3363">
                  <c:v>0.13456000000000001</c:v>
                </c:pt>
                <c:pt idx="3364">
                  <c:v>0.1346</c:v>
                </c:pt>
                <c:pt idx="3365">
                  <c:v>0.13464000000000001</c:v>
                </c:pt>
                <c:pt idx="3366">
                  <c:v>0.13467999999999997</c:v>
                </c:pt>
                <c:pt idx="3367">
                  <c:v>0.13472000000000001</c:v>
                </c:pt>
                <c:pt idx="3368">
                  <c:v>0.13475999999999999</c:v>
                </c:pt>
                <c:pt idx="3369">
                  <c:v>0.1348</c:v>
                </c:pt>
                <c:pt idx="3370">
                  <c:v>0.13483999999999999</c:v>
                </c:pt>
                <c:pt idx="3371">
                  <c:v>0.13488</c:v>
                </c:pt>
                <c:pt idx="3372">
                  <c:v>0.13492000000000001</c:v>
                </c:pt>
                <c:pt idx="3373">
                  <c:v>0.13496000000000041</c:v>
                </c:pt>
                <c:pt idx="3374">
                  <c:v>0.13500000000000001</c:v>
                </c:pt>
                <c:pt idx="3375">
                  <c:v>0.13503999999999999</c:v>
                </c:pt>
                <c:pt idx="3376">
                  <c:v>0.13508000000000001</c:v>
                </c:pt>
                <c:pt idx="3377">
                  <c:v>0.13511999999999999</c:v>
                </c:pt>
                <c:pt idx="3378">
                  <c:v>0.13516</c:v>
                </c:pt>
                <c:pt idx="3379">
                  <c:v>0.13519999999999999</c:v>
                </c:pt>
                <c:pt idx="3380">
                  <c:v>0.13524000000000044</c:v>
                </c:pt>
                <c:pt idx="3381">
                  <c:v>0.13528000000000001</c:v>
                </c:pt>
                <c:pt idx="3382">
                  <c:v>0.13532</c:v>
                </c:pt>
                <c:pt idx="3383">
                  <c:v>0.13536000000000001</c:v>
                </c:pt>
                <c:pt idx="3384">
                  <c:v>0.13539999999999999</c:v>
                </c:pt>
                <c:pt idx="3385">
                  <c:v>0.13544000000000056</c:v>
                </c:pt>
                <c:pt idx="3386">
                  <c:v>0.13547999999999999</c:v>
                </c:pt>
                <c:pt idx="3387">
                  <c:v>0.13552</c:v>
                </c:pt>
                <c:pt idx="3388">
                  <c:v>0.13556000000000001</c:v>
                </c:pt>
                <c:pt idx="3389">
                  <c:v>0.1356</c:v>
                </c:pt>
                <c:pt idx="3390">
                  <c:v>0.13564000000000001</c:v>
                </c:pt>
                <c:pt idx="3391">
                  <c:v>0.13568</c:v>
                </c:pt>
                <c:pt idx="3392">
                  <c:v>0.13572000000000001</c:v>
                </c:pt>
                <c:pt idx="3393">
                  <c:v>0.13575999999999999</c:v>
                </c:pt>
                <c:pt idx="3394">
                  <c:v>0.1358</c:v>
                </c:pt>
                <c:pt idx="3395">
                  <c:v>0.13583999999999999</c:v>
                </c:pt>
                <c:pt idx="3396">
                  <c:v>0.13588</c:v>
                </c:pt>
                <c:pt idx="3397">
                  <c:v>0.13592000000000001</c:v>
                </c:pt>
                <c:pt idx="3398">
                  <c:v>0.13596000000000041</c:v>
                </c:pt>
                <c:pt idx="3399">
                  <c:v>0.13600000000000001</c:v>
                </c:pt>
                <c:pt idx="3400">
                  <c:v>0.13603999999999999</c:v>
                </c:pt>
                <c:pt idx="3401">
                  <c:v>0.13608000000000001</c:v>
                </c:pt>
                <c:pt idx="3402">
                  <c:v>0.13611999999999999</c:v>
                </c:pt>
                <c:pt idx="3403">
                  <c:v>0.13616</c:v>
                </c:pt>
                <c:pt idx="3404">
                  <c:v>0.13619999999999999</c:v>
                </c:pt>
                <c:pt idx="3405">
                  <c:v>0.13624000000000044</c:v>
                </c:pt>
                <c:pt idx="3406">
                  <c:v>0.13628000000000001</c:v>
                </c:pt>
                <c:pt idx="3407">
                  <c:v>0.13632</c:v>
                </c:pt>
                <c:pt idx="3408">
                  <c:v>0.13636000000000001</c:v>
                </c:pt>
                <c:pt idx="3409">
                  <c:v>0.13639999999999999</c:v>
                </c:pt>
                <c:pt idx="3410">
                  <c:v>0.13644000000000056</c:v>
                </c:pt>
                <c:pt idx="3411">
                  <c:v>0.13647999999999999</c:v>
                </c:pt>
                <c:pt idx="3412">
                  <c:v>0.13652</c:v>
                </c:pt>
                <c:pt idx="3413">
                  <c:v>0.13655999999999999</c:v>
                </c:pt>
                <c:pt idx="3414">
                  <c:v>0.1366</c:v>
                </c:pt>
                <c:pt idx="3415">
                  <c:v>0.13664000000000001</c:v>
                </c:pt>
                <c:pt idx="3416">
                  <c:v>0.13668</c:v>
                </c:pt>
                <c:pt idx="3417">
                  <c:v>0.13672000000000001</c:v>
                </c:pt>
                <c:pt idx="3418">
                  <c:v>0.13675999999999999</c:v>
                </c:pt>
                <c:pt idx="3419">
                  <c:v>0.1368</c:v>
                </c:pt>
                <c:pt idx="3420">
                  <c:v>0.13683999999999999</c:v>
                </c:pt>
                <c:pt idx="3421">
                  <c:v>0.13688</c:v>
                </c:pt>
                <c:pt idx="3422">
                  <c:v>0.13692000000000001</c:v>
                </c:pt>
                <c:pt idx="3423">
                  <c:v>0.13696000000000041</c:v>
                </c:pt>
                <c:pt idx="3424">
                  <c:v>0.13700000000000001</c:v>
                </c:pt>
                <c:pt idx="3425">
                  <c:v>0.13704000000000024</c:v>
                </c:pt>
                <c:pt idx="3426">
                  <c:v>0.13708000000000001</c:v>
                </c:pt>
                <c:pt idx="3427">
                  <c:v>0.13711999999999999</c:v>
                </c:pt>
                <c:pt idx="3428">
                  <c:v>0.13716</c:v>
                </c:pt>
                <c:pt idx="3429">
                  <c:v>0.13719999999999999</c:v>
                </c:pt>
                <c:pt idx="3430">
                  <c:v>0.13724000000000044</c:v>
                </c:pt>
                <c:pt idx="3431">
                  <c:v>0.13728000000000001</c:v>
                </c:pt>
                <c:pt idx="3432">
                  <c:v>0.13732</c:v>
                </c:pt>
                <c:pt idx="3433">
                  <c:v>0.13736000000000001</c:v>
                </c:pt>
                <c:pt idx="3434">
                  <c:v>0.13739999999999999</c:v>
                </c:pt>
                <c:pt idx="3435">
                  <c:v>0.13744000000000056</c:v>
                </c:pt>
                <c:pt idx="3436">
                  <c:v>0.13747999999999999</c:v>
                </c:pt>
                <c:pt idx="3437">
                  <c:v>0.13752</c:v>
                </c:pt>
                <c:pt idx="3438">
                  <c:v>0.13755999999999999</c:v>
                </c:pt>
                <c:pt idx="3439">
                  <c:v>0.1376</c:v>
                </c:pt>
                <c:pt idx="3440">
                  <c:v>0.13764000000000001</c:v>
                </c:pt>
                <c:pt idx="3441">
                  <c:v>0.13768</c:v>
                </c:pt>
                <c:pt idx="3442">
                  <c:v>0.13772000000000001</c:v>
                </c:pt>
                <c:pt idx="3443">
                  <c:v>0.13775999999999999</c:v>
                </c:pt>
                <c:pt idx="3444">
                  <c:v>0.13780000000000001</c:v>
                </c:pt>
                <c:pt idx="3445">
                  <c:v>0.13783999999999999</c:v>
                </c:pt>
                <c:pt idx="3446">
                  <c:v>0.13788</c:v>
                </c:pt>
                <c:pt idx="3447">
                  <c:v>0.13792000000000001</c:v>
                </c:pt>
                <c:pt idx="3448">
                  <c:v>0.13796000000000044</c:v>
                </c:pt>
                <c:pt idx="3449">
                  <c:v>0.13800000000000001</c:v>
                </c:pt>
                <c:pt idx="3450">
                  <c:v>0.13804000000000041</c:v>
                </c:pt>
                <c:pt idx="3451">
                  <c:v>0.13808000000000001</c:v>
                </c:pt>
                <c:pt idx="3452">
                  <c:v>0.13811999999999999</c:v>
                </c:pt>
                <c:pt idx="3453">
                  <c:v>0.13816000000000001</c:v>
                </c:pt>
                <c:pt idx="3454">
                  <c:v>0.13819999999999999</c:v>
                </c:pt>
                <c:pt idx="3455">
                  <c:v>0.1382400000000005</c:v>
                </c:pt>
                <c:pt idx="3456">
                  <c:v>0.13827999999999999</c:v>
                </c:pt>
                <c:pt idx="3457">
                  <c:v>0.13832</c:v>
                </c:pt>
                <c:pt idx="3458">
                  <c:v>0.13836000000000001</c:v>
                </c:pt>
                <c:pt idx="3459">
                  <c:v>0.13840000000000041</c:v>
                </c:pt>
                <c:pt idx="3460">
                  <c:v>0.13844000000000056</c:v>
                </c:pt>
                <c:pt idx="3461">
                  <c:v>0.13847999999999999</c:v>
                </c:pt>
                <c:pt idx="3462">
                  <c:v>0.13852</c:v>
                </c:pt>
                <c:pt idx="3463">
                  <c:v>0.13855999999999999</c:v>
                </c:pt>
                <c:pt idx="3464">
                  <c:v>0.1386</c:v>
                </c:pt>
                <c:pt idx="3465">
                  <c:v>0.13864000000000001</c:v>
                </c:pt>
                <c:pt idx="3466">
                  <c:v>0.13868</c:v>
                </c:pt>
                <c:pt idx="3467">
                  <c:v>0.13872000000000001</c:v>
                </c:pt>
                <c:pt idx="3468">
                  <c:v>0.13875999999999999</c:v>
                </c:pt>
                <c:pt idx="3469">
                  <c:v>0.13880000000000001</c:v>
                </c:pt>
                <c:pt idx="3470">
                  <c:v>0.13883999999999999</c:v>
                </c:pt>
                <c:pt idx="3471">
                  <c:v>0.13888</c:v>
                </c:pt>
                <c:pt idx="3472">
                  <c:v>0.13892000000000004</c:v>
                </c:pt>
                <c:pt idx="3473">
                  <c:v>0.13896000000000044</c:v>
                </c:pt>
                <c:pt idx="3474">
                  <c:v>0.13900000000000001</c:v>
                </c:pt>
                <c:pt idx="3475">
                  <c:v>0.13904000000000041</c:v>
                </c:pt>
                <c:pt idx="3476">
                  <c:v>0.13908000000000001</c:v>
                </c:pt>
                <c:pt idx="3477">
                  <c:v>0.13911999999999999</c:v>
                </c:pt>
                <c:pt idx="3478">
                  <c:v>0.13916000000000001</c:v>
                </c:pt>
                <c:pt idx="3479">
                  <c:v>0.13919999999999999</c:v>
                </c:pt>
                <c:pt idx="3480">
                  <c:v>0.1392400000000005</c:v>
                </c:pt>
                <c:pt idx="3481">
                  <c:v>0.13927999999999999</c:v>
                </c:pt>
                <c:pt idx="3482">
                  <c:v>0.13932</c:v>
                </c:pt>
                <c:pt idx="3483">
                  <c:v>0.13936000000000001</c:v>
                </c:pt>
                <c:pt idx="3484">
                  <c:v>0.13940000000000041</c:v>
                </c:pt>
                <c:pt idx="3485">
                  <c:v>0.13944000000000056</c:v>
                </c:pt>
                <c:pt idx="3486">
                  <c:v>0.13947999999999999</c:v>
                </c:pt>
                <c:pt idx="3487">
                  <c:v>0.13952000000000001</c:v>
                </c:pt>
                <c:pt idx="3488">
                  <c:v>0.13955999999999999</c:v>
                </c:pt>
                <c:pt idx="3489">
                  <c:v>0.1396</c:v>
                </c:pt>
                <c:pt idx="3490">
                  <c:v>0.13963999999999999</c:v>
                </c:pt>
                <c:pt idx="3491">
                  <c:v>0.13968</c:v>
                </c:pt>
                <c:pt idx="3492">
                  <c:v>0.13972000000000001</c:v>
                </c:pt>
                <c:pt idx="3493">
                  <c:v>0.13976000000000041</c:v>
                </c:pt>
                <c:pt idx="3494">
                  <c:v>0.13980000000000001</c:v>
                </c:pt>
                <c:pt idx="3495">
                  <c:v>0.13983999999999999</c:v>
                </c:pt>
                <c:pt idx="3496">
                  <c:v>0.13988</c:v>
                </c:pt>
                <c:pt idx="3497">
                  <c:v>0.13992000000000004</c:v>
                </c:pt>
                <c:pt idx="3498">
                  <c:v>0.1399600000000005</c:v>
                </c:pt>
                <c:pt idx="3499">
                  <c:v>0.14000000000000001</c:v>
                </c:pt>
                <c:pt idx="3500">
                  <c:v>0.14004000000000041</c:v>
                </c:pt>
                <c:pt idx="3501">
                  <c:v>0.14008000000000001</c:v>
                </c:pt>
                <c:pt idx="3502">
                  <c:v>0.14011999999999999</c:v>
                </c:pt>
                <c:pt idx="3503">
                  <c:v>0.14016000000000001</c:v>
                </c:pt>
                <c:pt idx="3504">
                  <c:v>0.14019999999999999</c:v>
                </c:pt>
                <c:pt idx="3505">
                  <c:v>0.1402400000000005</c:v>
                </c:pt>
                <c:pt idx="3506">
                  <c:v>0.14027999999999999</c:v>
                </c:pt>
                <c:pt idx="3507">
                  <c:v>0.14032</c:v>
                </c:pt>
                <c:pt idx="3508">
                  <c:v>0.14036000000000001</c:v>
                </c:pt>
                <c:pt idx="3509">
                  <c:v>0.14040000000000041</c:v>
                </c:pt>
                <c:pt idx="3510">
                  <c:v>0.14044000000000056</c:v>
                </c:pt>
                <c:pt idx="3511">
                  <c:v>0.14047999999999999</c:v>
                </c:pt>
                <c:pt idx="3512">
                  <c:v>0.14052000000000001</c:v>
                </c:pt>
                <c:pt idx="3513">
                  <c:v>0.14055999999999999</c:v>
                </c:pt>
                <c:pt idx="3514">
                  <c:v>0.1406</c:v>
                </c:pt>
                <c:pt idx="3515">
                  <c:v>0.14063999999999999</c:v>
                </c:pt>
                <c:pt idx="3516">
                  <c:v>0.14068</c:v>
                </c:pt>
                <c:pt idx="3517">
                  <c:v>0.14072000000000001</c:v>
                </c:pt>
                <c:pt idx="3518">
                  <c:v>0.14076000000000041</c:v>
                </c:pt>
                <c:pt idx="3519">
                  <c:v>0.14080000000000001</c:v>
                </c:pt>
                <c:pt idx="3520">
                  <c:v>0.14083999999999999</c:v>
                </c:pt>
                <c:pt idx="3521">
                  <c:v>0.14088000000000001</c:v>
                </c:pt>
                <c:pt idx="3522">
                  <c:v>0.14092000000000021</c:v>
                </c:pt>
                <c:pt idx="3523">
                  <c:v>0.1409600000000005</c:v>
                </c:pt>
                <c:pt idx="3524">
                  <c:v>0.14100000000000001</c:v>
                </c:pt>
                <c:pt idx="3525">
                  <c:v>0.14104000000000044</c:v>
                </c:pt>
                <c:pt idx="3526">
                  <c:v>0.14108000000000001</c:v>
                </c:pt>
                <c:pt idx="3527">
                  <c:v>0.14112</c:v>
                </c:pt>
                <c:pt idx="3528">
                  <c:v>0.14116000000000001</c:v>
                </c:pt>
                <c:pt idx="3529">
                  <c:v>0.14119999999999999</c:v>
                </c:pt>
                <c:pt idx="3530">
                  <c:v>0.14124000000000056</c:v>
                </c:pt>
                <c:pt idx="3531">
                  <c:v>0.14127999999999999</c:v>
                </c:pt>
                <c:pt idx="3532">
                  <c:v>0.14132</c:v>
                </c:pt>
                <c:pt idx="3533">
                  <c:v>0.14136000000000001</c:v>
                </c:pt>
                <c:pt idx="3534">
                  <c:v>0.14140000000000041</c:v>
                </c:pt>
                <c:pt idx="3535">
                  <c:v>0.14144000000000068</c:v>
                </c:pt>
                <c:pt idx="3536">
                  <c:v>0.14147999999999999</c:v>
                </c:pt>
                <c:pt idx="3537">
                  <c:v>0.14152000000000001</c:v>
                </c:pt>
                <c:pt idx="3538">
                  <c:v>0.14155999999999999</c:v>
                </c:pt>
                <c:pt idx="3539">
                  <c:v>0.1416</c:v>
                </c:pt>
                <c:pt idx="3540">
                  <c:v>0.14163999999999999</c:v>
                </c:pt>
                <c:pt idx="3541">
                  <c:v>0.14168</c:v>
                </c:pt>
                <c:pt idx="3542">
                  <c:v>0.14172000000000001</c:v>
                </c:pt>
                <c:pt idx="3543">
                  <c:v>0.14176000000000041</c:v>
                </c:pt>
                <c:pt idx="3544">
                  <c:v>0.14180000000000001</c:v>
                </c:pt>
                <c:pt idx="3545">
                  <c:v>0.14183999999999999</c:v>
                </c:pt>
                <c:pt idx="3546">
                  <c:v>0.14188000000000001</c:v>
                </c:pt>
                <c:pt idx="3547">
                  <c:v>0.14192000000000021</c:v>
                </c:pt>
                <c:pt idx="3548">
                  <c:v>0.1419600000000005</c:v>
                </c:pt>
                <c:pt idx="3549">
                  <c:v>0.14200000000000004</c:v>
                </c:pt>
                <c:pt idx="3550">
                  <c:v>0.14204000000000044</c:v>
                </c:pt>
                <c:pt idx="3551">
                  <c:v>0.14208000000000001</c:v>
                </c:pt>
                <c:pt idx="3552">
                  <c:v>0.14212</c:v>
                </c:pt>
                <c:pt idx="3553">
                  <c:v>0.14216000000000001</c:v>
                </c:pt>
                <c:pt idx="3554">
                  <c:v>0.14219999999999999</c:v>
                </c:pt>
                <c:pt idx="3555">
                  <c:v>0.14224000000000056</c:v>
                </c:pt>
                <c:pt idx="3556">
                  <c:v>0.14227999999999999</c:v>
                </c:pt>
                <c:pt idx="3557">
                  <c:v>0.14232</c:v>
                </c:pt>
                <c:pt idx="3558">
                  <c:v>0.14235999999999999</c:v>
                </c:pt>
                <c:pt idx="3559">
                  <c:v>0.14240000000000044</c:v>
                </c:pt>
                <c:pt idx="3560">
                  <c:v>0.14244000000000068</c:v>
                </c:pt>
                <c:pt idx="3561">
                  <c:v>0.14248000000000041</c:v>
                </c:pt>
                <c:pt idx="3562">
                  <c:v>0.14252000000000001</c:v>
                </c:pt>
                <c:pt idx="3563">
                  <c:v>0.14255999999999999</c:v>
                </c:pt>
                <c:pt idx="3564">
                  <c:v>0.1426</c:v>
                </c:pt>
                <c:pt idx="3565">
                  <c:v>0.14263999999999999</c:v>
                </c:pt>
                <c:pt idx="3566">
                  <c:v>0.14268</c:v>
                </c:pt>
                <c:pt idx="3567">
                  <c:v>0.14272000000000001</c:v>
                </c:pt>
                <c:pt idx="3568">
                  <c:v>0.14276000000000041</c:v>
                </c:pt>
                <c:pt idx="3569">
                  <c:v>0.14280000000000001</c:v>
                </c:pt>
                <c:pt idx="3570">
                  <c:v>0.14283999999999999</c:v>
                </c:pt>
                <c:pt idx="3571">
                  <c:v>0.14288000000000001</c:v>
                </c:pt>
                <c:pt idx="3572">
                  <c:v>0.14292000000000021</c:v>
                </c:pt>
                <c:pt idx="3573">
                  <c:v>0.1429600000000005</c:v>
                </c:pt>
                <c:pt idx="3574">
                  <c:v>0.14300000000000004</c:v>
                </c:pt>
                <c:pt idx="3575">
                  <c:v>0.14304000000000044</c:v>
                </c:pt>
                <c:pt idx="3576">
                  <c:v>0.14308000000000001</c:v>
                </c:pt>
                <c:pt idx="3577">
                  <c:v>0.14312</c:v>
                </c:pt>
                <c:pt idx="3578">
                  <c:v>0.14316000000000001</c:v>
                </c:pt>
                <c:pt idx="3579">
                  <c:v>0.14319999999999999</c:v>
                </c:pt>
                <c:pt idx="3580">
                  <c:v>0.14324000000000056</c:v>
                </c:pt>
                <c:pt idx="3581">
                  <c:v>0.14327999999999999</c:v>
                </c:pt>
                <c:pt idx="3582">
                  <c:v>0.14332</c:v>
                </c:pt>
                <c:pt idx="3583">
                  <c:v>0.14335999999999999</c:v>
                </c:pt>
                <c:pt idx="3584">
                  <c:v>0.14340000000000044</c:v>
                </c:pt>
                <c:pt idx="3585">
                  <c:v>0.14344000000000068</c:v>
                </c:pt>
                <c:pt idx="3586">
                  <c:v>0.14348000000000041</c:v>
                </c:pt>
                <c:pt idx="3587">
                  <c:v>0.14352000000000001</c:v>
                </c:pt>
                <c:pt idx="3588">
                  <c:v>0.14355999999999999</c:v>
                </c:pt>
                <c:pt idx="3589">
                  <c:v>0.14360000000000001</c:v>
                </c:pt>
                <c:pt idx="3590">
                  <c:v>0.14363999999999999</c:v>
                </c:pt>
                <c:pt idx="3591">
                  <c:v>0.14368</c:v>
                </c:pt>
                <c:pt idx="3592">
                  <c:v>0.14372000000000001</c:v>
                </c:pt>
                <c:pt idx="3593">
                  <c:v>0.14376000000000044</c:v>
                </c:pt>
                <c:pt idx="3594">
                  <c:v>0.14380000000000001</c:v>
                </c:pt>
                <c:pt idx="3595">
                  <c:v>0.14384000000000041</c:v>
                </c:pt>
                <c:pt idx="3596">
                  <c:v>0.14388000000000001</c:v>
                </c:pt>
                <c:pt idx="3597">
                  <c:v>0.14392000000000021</c:v>
                </c:pt>
                <c:pt idx="3598">
                  <c:v>0.14396000000000056</c:v>
                </c:pt>
                <c:pt idx="3599">
                  <c:v>0.14400000000000004</c:v>
                </c:pt>
                <c:pt idx="3600">
                  <c:v>0.1440400000000005</c:v>
                </c:pt>
                <c:pt idx="3601">
                  <c:v>0.14408000000000001</c:v>
                </c:pt>
                <c:pt idx="3602">
                  <c:v>0.14412</c:v>
                </c:pt>
                <c:pt idx="3603">
                  <c:v>0.14416000000000001</c:v>
                </c:pt>
                <c:pt idx="3604">
                  <c:v>0.14419999999999999</c:v>
                </c:pt>
                <c:pt idx="3605">
                  <c:v>0.14424000000000056</c:v>
                </c:pt>
                <c:pt idx="3606">
                  <c:v>0.14427999999999999</c:v>
                </c:pt>
                <c:pt idx="3607">
                  <c:v>0.14432</c:v>
                </c:pt>
                <c:pt idx="3608">
                  <c:v>0.14435999999999999</c:v>
                </c:pt>
                <c:pt idx="3609">
                  <c:v>0.14440000000000044</c:v>
                </c:pt>
                <c:pt idx="3610">
                  <c:v>0.14444000000000068</c:v>
                </c:pt>
                <c:pt idx="3611">
                  <c:v>0.14448000000000041</c:v>
                </c:pt>
                <c:pt idx="3612">
                  <c:v>0.14452000000000001</c:v>
                </c:pt>
                <c:pt idx="3613">
                  <c:v>0.14455999999999999</c:v>
                </c:pt>
                <c:pt idx="3614">
                  <c:v>0.14460000000000001</c:v>
                </c:pt>
                <c:pt idx="3615">
                  <c:v>0.14463999999999999</c:v>
                </c:pt>
                <c:pt idx="3616">
                  <c:v>0.14468</c:v>
                </c:pt>
                <c:pt idx="3617">
                  <c:v>0.14472000000000004</c:v>
                </c:pt>
                <c:pt idx="3618">
                  <c:v>0.14476000000000044</c:v>
                </c:pt>
                <c:pt idx="3619">
                  <c:v>0.14480000000000001</c:v>
                </c:pt>
                <c:pt idx="3620">
                  <c:v>0.14484000000000041</c:v>
                </c:pt>
                <c:pt idx="3621">
                  <c:v>0.14488000000000001</c:v>
                </c:pt>
                <c:pt idx="3622">
                  <c:v>0.14492000000000024</c:v>
                </c:pt>
                <c:pt idx="3623">
                  <c:v>0.14496000000000056</c:v>
                </c:pt>
                <c:pt idx="3624">
                  <c:v>0.14500000000000021</c:v>
                </c:pt>
                <c:pt idx="3625">
                  <c:v>0.1450400000000005</c:v>
                </c:pt>
                <c:pt idx="3626">
                  <c:v>0.14507999999999999</c:v>
                </c:pt>
                <c:pt idx="3627">
                  <c:v>0.14512</c:v>
                </c:pt>
                <c:pt idx="3628">
                  <c:v>0.14516000000000001</c:v>
                </c:pt>
                <c:pt idx="3629">
                  <c:v>0.14520000000000041</c:v>
                </c:pt>
                <c:pt idx="3630">
                  <c:v>0.14524000000000056</c:v>
                </c:pt>
                <c:pt idx="3631">
                  <c:v>0.14527999999999999</c:v>
                </c:pt>
                <c:pt idx="3632">
                  <c:v>0.14532</c:v>
                </c:pt>
                <c:pt idx="3633">
                  <c:v>0.14535999999999999</c:v>
                </c:pt>
                <c:pt idx="3634">
                  <c:v>0.1454000000000005</c:v>
                </c:pt>
                <c:pt idx="3635">
                  <c:v>0.14544000000000068</c:v>
                </c:pt>
                <c:pt idx="3636">
                  <c:v>0.14548000000000041</c:v>
                </c:pt>
                <c:pt idx="3637">
                  <c:v>0.14552000000000001</c:v>
                </c:pt>
                <c:pt idx="3638">
                  <c:v>0.14555999999999999</c:v>
                </c:pt>
                <c:pt idx="3639">
                  <c:v>0.14560000000000001</c:v>
                </c:pt>
                <c:pt idx="3640">
                  <c:v>0.14563999999999999</c:v>
                </c:pt>
                <c:pt idx="3641">
                  <c:v>0.14568</c:v>
                </c:pt>
                <c:pt idx="3642">
                  <c:v>0.14572000000000004</c:v>
                </c:pt>
                <c:pt idx="3643">
                  <c:v>0.14576000000000044</c:v>
                </c:pt>
                <c:pt idx="3644">
                  <c:v>0.14580000000000001</c:v>
                </c:pt>
                <c:pt idx="3645">
                  <c:v>0.14584000000000041</c:v>
                </c:pt>
                <c:pt idx="3646">
                  <c:v>0.14588000000000001</c:v>
                </c:pt>
                <c:pt idx="3647">
                  <c:v>0.14592000000000024</c:v>
                </c:pt>
                <c:pt idx="3648">
                  <c:v>0.14596000000000056</c:v>
                </c:pt>
                <c:pt idx="3649">
                  <c:v>0.14600000000000021</c:v>
                </c:pt>
                <c:pt idx="3650">
                  <c:v>0.1460400000000005</c:v>
                </c:pt>
                <c:pt idx="3651">
                  <c:v>0.14607999999999999</c:v>
                </c:pt>
                <c:pt idx="3652">
                  <c:v>0.14612</c:v>
                </c:pt>
                <c:pt idx="3653">
                  <c:v>0.14616000000000001</c:v>
                </c:pt>
                <c:pt idx="3654">
                  <c:v>0.14620000000000041</c:v>
                </c:pt>
                <c:pt idx="3655">
                  <c:v>0.14624000000000056</c:v>
                </c:pt>
                <c:pt idx="3656">
                  <c:v>0.14627999999999999</c:v>
                </c:pt>
                <c:pt idx="3657">
                  <c:v>0.14632000000000001</c:v>
                </c:pt>
                <c:pt idx="3658">
                  <c:v>0.14635999999999999</c:v>
                </c:pt>
                <c:pt idx="3659">
                  <c:v>0.1464000000000005</c:v>
                </c:pt>
                <c:pt idx="3660">
                  <c:v>0.14644000000000063</c:v>
                </c:pt>
                <c:pt idx="3661">
                  <c:v>0.14648000000000044</c:v>
                </c:pt>
                <c:pt idx="3662">
                  <c:v>0.14652000000000001</c:v>
                </c:pt>
                <c:pt idx="3663">
                  <c:v>0.14656000000000041</c:v>
                </c:pt>
                <c:pt idx="3664">
                  <c:v>0.14660000000000001</c:v>
                </c:pt>
                <c:pt idx="3665">
                  <c:v>0.14663999999999999</c:v>
                </c:pt>
                <c:pt idx="3666">
                  <c:v>0.14668</c:v>
                </c:pt>
                <c:pt idx="3667">
                  <c:v>0.14672000000000004</c:v>
                </c:pt>
                <c:pt idx="3668">
                  <c:v>0.1467600000000005</c:v>
                </c:pt>
                <c:pt idx="3669">
                  <c:v>0.14680000000000001</c:v>
                </c:pt>
                <c:pt idx="3670">
                  <c:v>0.14684000000000041</c:v>
                </c:pt>
                <c:pt idx="3671">
                  <c:v>0.14688000000000001</c:v>
                </c:pt>
                <c:pt idx="3672">
                  <c:v>0.14692000000000024</c:v>
                </c:pt>
                <c:pt idx="3673">
                  <c:v>0.14696000000000056</c:v>
                </c:pt>
                <c:pt idx="3674">
                  <c:v>0.14700000000000021</c:v>
                </c:pt>
                <c:pt idx="3675">
                  <c:v>0.14704000000000053</c:v>
                </c:pt>
                <c:pt idx="3676">
                  <c:v>0.14707999999999999</c:v>
                </c:pt>
                <c:pt idx="3677">
                  <c:v>0.14712</c:v>
                </c:pt>
                <c:pt idx="3678">
                  <c:v>0.14716000000000001</c:v>
                </c:pt>
                <c:pt idx="3679">
                  <c:v>0.14720000000000041</c:v>
                </c:pt>
                <c:pt idx="3680">
                  <c:v>0.14724000000000062</c:v>
                </c:pt>
                <c:pt idx="3681">
                  <c:v>0.14727999999999999</c:v>
                </c:pt>
                <c:pt idx="3682">
                  <c:v>0.14732000000000001</c:v>
                </c:pt>
                <c:pt idx="3683">
                  <c:v>0.14735999999999999</c:v>
                </c:pt>
                <c:pt idx="3684">
                  <c:v>0.1474000000000005</c:v>
                </c:pt>
                <c:pt idx="3685">
                  <c:v>0.14744000000000076</c:v>
                </c:pt>
                <c:pt idx="3686">
                  <c:v>0.14748000000000044</c:v>
                </c:pt>
                <c:pt idx="3687">
                  <c:v>0.14752000000000001</c:v>
                </c:pt>
                <c:pt idx="3688">
                  <c:v>0.14756000000000041</c:v>
                </c:pt>
                <c:pt idx="3689">
                  <c:v>0.14760000000000001</c:v>
                </c:pt>
                <c:pt idx="3690">
                  <c:v>0.14763999999999999</c:v>
                </c:pt>
                <c:pt idx="3691">
                  <c:v>0.14768000000000001</c:v>
                </c:pt>
                <c:pt idx="3692">
                  <c:v>0.14772000000000021</c:v>
                </c:pt>
                <c:pt idx="3693">
                  <c:v>0.1477600000000005</c:v>
                </c:pt>
                <c:pt idx="3694">
                  <c:v>0.14780000000000001</c:v>
                </c:pt>
                <c:pt idx="3695">
                  <c:v>0.14784000000000044</c:v>
                </c:pt>
                <c:pt idx="3696">
                  <c:v>0.14788000000000001</c:v>
                </c:pt>
                <c:pt idx="3697">
                  <c:v>0.14792000000000041</c:v>
                </c:pt>
                <c:pt idx="3698">
                  <c:v>0.14796000000000056</c:v>
                </c:pt>
                <c:pt idx="3699">
                  <c:v>0.14800000000000021</c:v>
                </c:pt>
                <c:pt idx="3700">
                  <c:v>0.14804000000000056</c:v>
                </c:pt>
                <c:pt idx="3701">
                  <c:v>0.14807999999999999</c:v>
                </c:pt>
                <c:pt idx="3702">
                  <c:v>0.14812</c:v>
                </c:pt>
                <c:pt idx="3703">
                  <c:v>0.14815999999999999</c:v>
                </c:pt>
                <c:pt idx="3704">
                  <c:v>0.14820000000000041</c:v>
                </c:pt>
                <c:pt idx="3705">
                  <c:v>0.14824000000000068</c:v>
                </c:pt>
                <c:pt idx="3706">
                  <c:v>0.14828000000000024</c:v>
                </c:pt>
                <c:pt idx="3707">
                  <c:v>0.14832000000000001</c:v>
                </c:pt>
                <c:pt idx="3708">
                  <c:v>0.14835999999999999</c:v>
                </c:pt>
                <c:pt idx="3709">
                  <c:v>0.14840000000000053</c:v>
                </c:pt>
                <c:pt idx="3710">
                  <c:v>0.14844000000000077</c:v>
                </c:pt>
                <c:pt idx="3711">
                  <c:v>0.14848000000000044</c:v>
                </c:pt>
                <c:pt idx="3712">
                  <c:v>0.14852000000000001</c:v>
                </c:pt>
                <c:pt idx="3713">
                  <c:v>0.14856000000000041</c:v>
                </c:pt>
                <c:pt idx="3714">
                  <c:v>0.14860000000000001</c:v>
                </c:pt>
                <c:pt idx="3715">
                  <c:v>0.14863999999999999</c:v>
                </c:pt>
                <c:pt idx="3716">
                  <c:v>0.14868000000000001</c:v>
                </c:pt>
                <c:pt idx="3717">
                  <c:v>0.14872000000000021</c:v>
                </c:pt>
                <c:pt idx="3718">
                  <c:v>0.1487600000000005</c:v>
                </c:pt>
                <c:pt idx="3719">
                  <c:v>0.14880000000000004</c:v>
                </c:pt>
                <c:pt idx="3720">
                  <c:v>0.14884000000000044</c:v>
                </c:pt>
                <c:pt idx="3721">
                  <c:v>0.14888000000000001</c:v>
                </c:pt>
                <c:pt idx="3722">
                  <c:v>0.14892000000000041</c:v>
                </c:pt>
                <c:pt idx="3723">
                  <c:v>0.14896000000000056</c:v>
                </c:pt>
                <c:pt idx="3724">
                  <c:v>0.14900000000000024</c:v>
                </c:pt>
                <c:pt idx="3725">
                  <c:v>0.14904000000000056</c:v>
                </c:pt>
                <c:pt idx="3726">
                  <c:v>0.14907999999999999</c:v>
                </c:pt>
                <c:pt idx="3727">
                  <c:v>0.14912</c:v>
                </c:pt>
                <c:pt idx="3728">
                  <c:v>0.14915999999999999</c:v>
                </c:pt>
                <c:pt idx="3729">
                  <c:v>0.14920000000000044</c:v>
                </c:pt>
                <c:pt idx="3730">
                  <c:v>0.14924000000000068</c:v>
                </c:pt>
                <c:pt idx="3731">
                  <c:v>0.14928000000000041</c:v>
                </c:pt>
                <c:pt idx="3732">
                  <c:v>0.14932000000000001</c:v>
                </c:pt>
                <c:pt idx="3733">
                  <c:v>0.14935999999999999</c:v>
                </c:pt>
                <c:pt idx="3734">
                  <c:v>0.14940000000000056</c:v>
                </c:pt>
                <c:pt idx="3735">
                  <c:v>0.14944000000000077</c:v>
                </c:pt>
                <c:pt idx="3736">
                  <c:v>0.1494800000000005</c:v>
                </c:pt>
                <c:pt idx="3737">
                  <c:v>0.14952000000000001</c:v>
                </c:pt>
                <c:pt idx="3738">
                  <c:v>0.14956000000000041</c:v>
                </c:pt>
                <c:pt idx="3739">
                  <c:v>0.14960000000000001</c:v>
                </c:pt>
                <c:pt idx="3740">
                  <c:v>0.14964000000000041</c:v>
                </c:pt>
                <c:pt idx="3741">
                  <c:v>0.14968000000000001</c:v>
                </c:pt>
                <c:pt idx="3742">
                  <c:v>0.14972000000000021</c:v>
                </c:pt>
                <c:pt idx="3743">
                  <c:v>0.14976000000000056</c:v>
                </c:pt>
                <c:pt idx="3744">
                  <c:v>0.14980000000000004</c:v>
                </c:pt>
                <c:pt idx="3745">
                  <c:v>0.1498400000000005</c:v>
                </c:pt>
                <c:pt idx="3746">
                  <c:v>0.14988000000000001</c:v>
                </c:pt>
                <c:pt idx="3747">
                  <c:v>0.14992000000000041</c:v>
                </c:pt>
                <c:pt idx="3748">
                  <c:v>0.14996000000000068</c:v>
                </c:pt>
                <c:pt idx="3749">
                  <c:v>0.15000000000000024</c:v>
                </c:pt>
                <c:pt idx="3750">
                  <c:v>0.15004000000000056</c:v>
                </c:pt>
                <c:pt idx="3751">
                  <c:v>0.15007999999999999</c:v>
                </c:pt>
                <c:pt idx="3752">
                  <c:v>0.15012</c:v>
                </c:pt>
                <c:pt idx="3753">
                  <c:v>0.15015999999999999</c:v>
                </c:pt>
                <c:pt idx="3754">
                  <c:v>0.15020000000000044</c:v>
                </c:pt>
                <c:pt idx="3755">
                  <c:v>0.15024000000000068</c:v>
                </c:pt>
                <c:pt idx="3756">
                  <c:v>0.15028000000000041</c:v>
                </c:pt>
                <c:pt idx="3757">
                  <c:v>0.15032000000000001</c:v>
                </c:pt>
                <c:pt idx="3758">
                  <c:v>0.15035999999999999</c:v>
                </c:pt>
                <c:pt idx="3759">
                  <c:v>0.15040000000000056</c:v>
                </c:pt>
                <c:pt idx="3760">
                  <c:v>0.15044000000000077</c:v>
                </c:pt>
                <c:pt idx="3761">
                  <c:v>0.1504800000000005</c:v>
                </c:pt>
                <c:pt idx="3762">
                  <c:v>0.15052000000000001</c:v>
                </c:pt>
                <c:pt idx="3763">
                  <c:v>0.15056000000000044</c:v>
                </c:pt>
                <c:pt idx="3764">
                  <c:v>0.15060000000000001</c:v>
                </c:pt>
                <c:pt idx="3765">
                  <c:v>0.15064000000000041</c:v>
                </c:pt>
                <c:pt idx="3766">
                  <c:v>0.15068000000000001</c:v>
                </c:pt>
                <c:pt idx="3767">
                  <c:v>0.15072000000000021</c:v>
                </c:pt>
                <c:pt idx="3768">
                  <c:v>0.15076000000000056</c:v>
                </c:pt>
                <c:pt idx="3769">
                  <c:v>0.15080000000000021</c:v>
                </c:pt>
                <c:pt idx="3770">
                  <c:v>0.1508400000000005</c:v>
                </c:pt>
                <c:pt idx="3771">
                  <c:v>0.15087999999999999</c:v>
                </c:pt>
                <c:pt idx="3772">
                  <c:v>0.15092000000000041</c:v>
                </c:pt>
                <c:pt idx="3773">
                  <c:v>0.15096000000000068</c:v>
                </c:pt>
                <c:pt idx="3774">
                  <c:v>0.15100000000000041</c:v>
                </c:pt>
                <c:pt idx="3775">
                  <c:v>0.15104000000000056</c:v>
                </c:pt>
                <c:pt idx="3776">
                  <c:v>0.15107999999999999</c:v>
                </c:pt>
                <c:pt idx="3777">
                  <c:v>0.15112</c:v>
                </c:pt>
                <c:pt idx="3778">
                  <c:v>0.15115999999999999</c:v>
                </c:pt>
                <c:pt idx="3779">
                  <c:v>0.1512000000000005</c:v>
                </c:pt>
                <c:pt idx="3780">
                  <c:v>0.15124000000000068</c:v>
                </c:pt>
                <c:pt idx="3781">
                  <c:v>0.15128000000000041</c:v>
                </c:pt>
                <c:pt idx="3782">
                  <c:v>0.15132000000000001</c:v>
                </c:pt>
                <c:pt idx="3783">
                  <c:v>0.15135999999999999</c:v>
                </c:pt>
                <c:pt idx="3784">
                  <c:v>0.15140000000000056</c:v>
                </c:pt>
                <c:pt idx="3785">
                  <c:v>0.15144000000000077</c:v>
                </c:pt>
                <c:pt idx="3786">
                  <c:v>0.1514800000000005</c:v>
                </c:pt>
                <c:pt idx="3787">
                  <c:v>0.15152000000000004</c:v>
                </c:pt>
                <c:pt idx="3788">
                  <c:v>0.15156000000000044</c:v>
                </c:pt>
                <c:pt idx="3789">
                  <c:v>0.15160000000000001</c:v>
                </c:pt>
                <c:pt idx="3790">
                  <c:v>0.15164000000000041</c:v>
                </c:pt>
                <c:pt idx="3791">
                  <c:v>0.15168000000000001</c:v>
                </c:pt>
                <c:pt idx="3792">
                  <c:v>0.15172000000000024</c:v>
                </c:pt>
                <c:pt idx="3793">
                  <c:v>0.15176000000000056</c:v>
                </c:pt>
                <c:pt idx="3794">
                  <c:v>0.15180000000000021</c:v>
                </c:pt>
                <c:pt idx="3795">
                  <c:v>0.1518400000000005</c:v>
                </c:pt>
                <c:pt idx="3796">
                  <c:v>0.15187999999999999</c:v>
                </c:pt>
                <c:pt idx="3797">
                  <c:v>0.15192000000000044</c:v>
                </c:pt>
                <c:pt idx="3798">
                  <c:v>0.15196000000000068</c:v>
                </c:pt>
                <c:pt idx="3799">
                  <c:v>0.15200000000000041</c:v>
                </c:pt>
                <c:pt idx="3800">
                  <c:v>0.15204000000000056</c:v>
                </c:pt>
                <c:pt idx="3801">
                  <c:v>0.15207999999999999</c:v>
                </c:pt>
                <c:pt idx="3802">
                  <c:v>0.15212000000000001</c:v>
                </c:pt>
                <c:pt idx="3803">
                  <c:v>0.15215999999999999</c:v>
                </c:pt>
                <c:pt idx="3804">
                  <c:v>0.1522000000000005</c:v>
                </c:pt>
                <c:pt idx="3805">
                  <c:v>0.15224000000000062</c:v>
                </c:pt>
                <c:pt idx="3806">
                  <c:v>0.15228000000000044</c:v>
                </c:pt>
                <c:pt idx="3807">
                  <c:v>0.15232000000000001</c:v>
                </c:pt>
                <c:pt idx="3808">
                  <c:v>0.15236000000000041</c:v>
                </c:pt>
                <c:pt idx="3809">
                  <c:v>0.15240000000000056</c:v>
                </c:pt>
                <c:pt idx="3810">
                  <c:v>0.15244000000000077</c:v>
                </c:pt>
                <c:pt idx="3811">
                  <c:v>0.15248000000000056</c:v>
                </c:pt>
                <c:pt idx="3812">
                  <c:v>0.15252000000000004</c:v>
                </c:pt>
                <c:pt idx="3813">
                  <c:v>0.1525600000000005</c:v>
                </c:pt>
                <c:pt idx="3814">
                  <c:v>0.15260000000000001</c:v>
                </c:pt>
                <c:pt idx="3815">
                  <c:v>0.15264000000000041</c:v>
                </c:pt>
                <c:pt idx="3816">
                  <c:v>0.15268000000000001</c:v>
                </c:pt>
                <c:pt idx="3817">
                  <c:v>0.15272000000000024</c:v>
                </c:pt>
                <c:pt idx="3818">
                  <c:v>0.15276000000000056</c:v>
                </c:pt>
                <c:pt idx="3819">
                  <c:v>0.15280000000000021</c:v>
                </c:pt>
                <c:pt idx="3820">
                  <c:v>0.1528400000000005</c:v>
                </c:pt>
                <c:pt idx="3821">
                  <c:v>0.15287999999999999</c:v>
                </c:pt>
                <c:pt idx="3822">
                  <c:v>0.15292000000000044</c:v>
                </c:pt>
                <c:pt idx="3823">
                  <c:v>0.15296000000000068</c:v>
                </c:pt>
                <c:pt idx="3824">
                  <c:v>0.15300000000000041</c:v>
                </c:pt>
                <c:pt idx="3825">
                  <c:v>0.15304000000000056</c:v>
                </c:pt>
                <c:pt idx="3826">
                  <c:v>0.15307999999999999</c:v>
                </c:pt>
                <c:pt idx="3827">
                  <c:v>0.15312000000000001</c:v>
                </c:pt>
                <c:pt idx="3828">
                  <c:v>0.15315999999999999</c:v>
                </c:pt>
                <c:pt idx="3829">
                  <c:v>0.1532000000000005</c:v>
                </c:pt>
                <c:pt idx="3830">
                  <c:v>0.15324000000000068</c:v>
                </c:pt>
                <c:pt idx="3831">
                  <c:v>0.15328000000000044</c:v>
                </c:pt>
                <c:pt idx="3832">
                  <c:v>0.15332000000000001</c:v>
                </c:pt>
                <c:pt idx="3833">
                  <c:v>0.15336000000000041</c:v>
                </c:pt>
                <c:pt idx="3834">
                  <c:v>0.15340000000000056</c:v>
                </c:pt>
                <c:pt idx="3835">
                  <c:v>0.15344000000000077</c:v>
                </c:pt>
                <c:pt idx="3836">
                  <c:v>0.15348000000000056</c:v>
                </c:pt>
                <c:pt idx="3837">
                  <c:v>0.15352000000000021</c:v>
                </c:pt>
                <c:pt idx="3838">
                  <c:v>0.1535600000000005</c:v>
                </c:pt>
                <c:pt idx="3839">
                  <c:v>0.15360000000000001</c:v>
                </c:pt>
                <c:pt idx="3840">
                  <c:v>0.15364000000000044</c:v>
                </c:pt>
                <c:pt idx="3841">
                  <c:v>0.15368000000000001</c:v>
                </c:pt>
                <c:pt idx="3842">
                  <c:v>0.15372000000000041</c:v>
                </c:pt>
                <c:pt idx="3843">
                  <c:v>0.15376000000000056</c:v>
                </c:pt>
                <c:pt idx="3844">
                  <c:v>0.15380000000000021</c:v>
                </c:pt>
                <c:pt idx="3845">
                  <c:v>0.15384000000000056</c:v>
                </c:pt>
                <c:pt idx="3846">
                  <c:v>0.15387999999999999</c:v>
                </c:pt>
                <c:pt idx="3847">
                  <c:v>0.1539200000000005</c:v>
                </c:pt>
                <c:pt idx="3848">
                  <c:v>0.15396000000000068</c:v>
                </c:pt>
                <c:pt idx="3849">
                  <c:v>0.15400000000000041</c:v>
                </c:pt>
                <c:pt idx="3850">
                  <c:v>0.15404000000000068</c:v>
                </c:pt>
                <c:pt idx="3851">
                  <c:v>0.15407999999999999</c:v>
                </c:pt>
                <c:pt idx="3852">
                  <c:v>0.15412000000000001</c:v>
                </c:pt>
                <c:pt idx="3853">
                  <c:v>0.15415999999999999</c:v>
                </c:pt>
                <c:pt idx="3854">
                  <c:v>0.1542000000000005</c:v>
                </c:pt>
                <c:pt idx="3855">
                  <c:v>0.15424000000000077</c:v>
                </c:pt>
                <c:pt idx="3856">
                  <c:v>0.15428000000000044</c:v>
                </c:pt>
                <c:pt idx="3857">
                  <c:v>0.15432000000000001</c:v>
                </c:pt>
                <c:pt idx="3858">
                  <c:v>0.15436000000000041</c:v>
                </c:pt>
                <c:pt idx="3859">
                  <c:v>0.15440000000000056</c:v>
                </c:pt>
                <c:pt idx="3860">
                  <c:v>0.15444000000000083</c:v>
                </c:pt>
                <c:pt idx="3861">
                  <c:v>0.15448000000000056</c:v>
                </c:pt>
                <c:pt idx="3862">
                  <c:v>0.15452000000000021</c:v>
                </c:pt>
                <c:pt idx="3863">
                  <c:v>0.1545600000000005</c:v>
                </c:pt>
                <c:pt idx="3864">
                  <c:v>0.15460000000000004</c:v>
                </c:pt>
                <c:pt idx="3865">
                  <c:v>0.15464000000000044</c:v>
                </c:pt>
                <c:pt idx="3866">
                  <c:v>0.15468000000000001</c:v>
                </c:pt>
                <c:pt idx="3867">
                  <c:v>0.15472000000000041</c:v>
                </c:pt>
                <c:pt idx="3868">
                  <c:v>0.15476000000000056</c:v>
                </c:pt>
                <c:pt idx="3869">
                  <c:v>0.15480000000000024</c:v>
                </c:pt>
                <c:pt idx="3870">
                  <c:v>0.15484000000000056</c:v>
                </c:pt>
                <c:pt idx="3871">
                  <c:v>0.15487999999999999</c:v>
                </c:pt>
                <c:pt idx="3872">
                  <c:v>0.1549200000000005</c:v>
                </c:pt>
                <c:pt idx="3873">
                  <c:v>0.15496000000000063</c:v>
                </c:pt>
                <c:pt idx="3874">
                  <c:v>0.15500000000000044</c:v>
                </c:pt>
                <c:pt idx="3875">
                  <c:v>0.15504000000000068</c:v>
                </c:pt>
                <c:pt idx="3876">
                  <c:v>0.15508000000000041</c:v>
                </c:pt>
                <c:pt idx="3877">
                  <c:v>0.15512000000000001</c:v>
                </c:pt>
                <c:pt idx="3878">
                  <c:v>0.15515999999999999</c:v>
                </c:pt>
                <c:pt idx="3879">
                  <c:v>0.15520000000000056</c:v>
                </c:pt>
                <c:pt idx="3880">
                  <c:v>0.15524000000000077</c:v>
                </c:pt>
                <c:pt idx="3881">
                  <c:v>0.1552800000000005</c:v>
                </c:pt>
                <c:pt idx="3882">
                  <c:v>0.15532000000000001</c:v>
                </c:pt>
                <c:pt idx="3883">
                  <c:v>0.15536000000000041</c:v>
                </c:pt>
                <c:pt idx="3884">
                  <c:v>0.15540000000000068</c:v>
                </c:pt>
                <c:pt idx="3885">
                  <c:v>0.15544000000000083</c:v>
                </c:pt>
                <c:pt idx="3886">
                  <c:v>0.15548000000000056</c:v>
                </c:pt>
                <c:pt idx="3887">
                  <c:v>0.15552000000000021</c:v>
                </c:pt>
                <c:pt idx="3888">
                  <c:v>0.1555600000000005</c:v>
                </c:pt>
                <c:pt idx="3889">
                  <c:v>0.15560000000000004</c:v>
                </c:pt>
                <c:pt idx="3890">
                  <c:v>0.15564000000000044</c:v>
                </c:pt>
                <c:pt idx="3891">
                  <c:v>0.15568000000000001</c:v>
                </c:pt>
                <c:pt idx="3892">
                  <c:v>0.15572000000000041</c:v>
                </c:pt>
                <c:pt idx="3893">
                  <c:v>0.15576000000000059</c:v>
                </c:pt>
                <c:pt idx="3894">
                  <c:v>0.15580000000000024</c:v>
                </c:pt>
                <c:pt idx="3895">
                  <c:v>0.15584000000000056</c:v>
                </c:pt>
                <c:pt idx="3896">
                  <c:v>0.15587999999999999</c:v>
                </c:pt>
                <c:pt idx="3897">
                  <c:v>0.1559200000000005</c:v>
                </c:pt>
                <c:pt idx="3898">
                  <c:v>0.15596000000000074</c:v>
                </c:pt>
                <c:pt idx="3899">
                  <c:v>0.15600000000000044</c:v>
                </c:pt>
                <c:pt idx="3900">
                  <c:v>0.15604000000000068</c:v>
                </c:pt>
                <c:pt idx="3901">
                  <c:v>0.15608000000000041</c:v>
                </c:pt>
                <c:pt idx="3902">
                  <c:v>0.15612000000000001</c:v>
                </c:pt>
                <c:pt idx="3903">
                  <c:v>0.15615999999999999</c:v>
                </c:pt>
                <c:pt idx="3904">
                  <c:v>0.15620000000000056</c:v>
                </c:pt>
                <c:pt idx="3905">
                  <c:v>0.15624000000000077</c:v>
                </c:pt>
                <c:pt idx="3906">
                  <c:v>0.1562800000000005</c:v>
                </c:pt>
                <c:pt idx="3907">
                  <c:v>0.15632000000000001</c:v>
                </c:pt>
                <c:pt idx="3908">
                  <c:v>0.15636000000000044</c:v>
                </c:pt>
                <c:pt idx="3909">
                  <c:v>0.15640000000000068</c:v>
                </c:pt>
                <c:pt idx="3910">
                  <c:v>0.15644000000000091</c:v>
                </c:pt>
                <c:pt idx="3911">
                  <c:v>0.15648000000000056</c:v>
                </c:pt>
                <c:pt idx="3912">
                  <c:v>0.15652000000000021</c:v>
                </c:pt>
                <c:pt idx="3913">
                  <c:v>0.15656000000000056</c:v>
                </c:pt>
                <c:pt idx="3914">
                  <c:v>0.15660000000000004</c:v>
                </c:pt>
                <c:pt idx="3915">
                  <c:v>0.1566400000000005</c:v>
                </c:pt>
                <c:pt idx="3916">
                  <c:v>0.15668000000000001</c:v>
                </c:pt>
                <c:pt idx="3917">
                  <c:v>0.15672000000000041</c:v>
                </c:pt>
                <c:pt idx="3918">
                  <c:v>0.15676000000000068</c:v>
                </c:pt>
                <c:pt idx="3919">
                  <c:v>0.15680000000000024</c:v>
                </c:pt>
                <c:pt idx="3920">
                  <c:v>0.15684000000000056</c:v>
                </c:pt>
                <c:pt idx="3921">
                  <c:v>0.15687999999999999</c:v>
                </c:pt>
                <c:pt idx="3922">
                  <c:v>0.1569200000000005</c:v>
                </c:pt>
                <c:pt idx="3923">
                  <c:v>0.15696000000000077</c:v>
                </c:pt>
                <c:pt idx="3924">
                  <c:v>0.15700000000000044</c:v>
                </c:pt>
                <c:pt idx="3925">
                  <c:v>0.15704000000000068</c:v>
                </c:pt>
                <c:pt idx="3926">
                  <c:v>0.15708000000000041</c:v>
                </c:pt>
                <c:pt idx="3927">
                  <c:v>0.15712000000000001</c:v>
                </c:pt>
                <c:pt idx="3928">
                  <c:v>0.15715999999999999</c:v>
                </c:pt>
                <c:pt idx="3929">
                  <c:v>0.15720000000000056</c:v>
                </c:pt>
                <c:pt idx="3930">
                  <c:v>0.15724000000000077</c:v>
                </c:pt>
                <c:pt idx="3931">
                  <c:v>0.1572800000000005</c:v>
                </c:pt>
                <c:pt idx="3932">
                  <c:v>0.15732000000000004</c:v>
                </c:pt>
                <c:pt idx="3933">
                  <c:v>0.15736000000000044</c:v>
                </c:pt>
                <c:pt idx="3934">
                  <c:v>0.15740000000000068</c:v>
                </c:pt>
                <c:pt idx="3935">
                  <c:v>0.15744000000000091</c:v>
                </c:pt>
                <c:pt idx="3936">
                  <c:v>0.15748000000000056</c:v>
                </c:pt>
                <c:pt idx="3937">
                  <c:v>0.15752000000000024</c:v>
                </c:pt>
                <c:pt idx="3938">
                  <c:v>0.15756000000000056</c:v>
                </c:pt>
                <c:pt idx="3939">
                  <c:v>0.15760000000000021</c:v>
                </c:pt>
                <c:pt idx="3940">
                  <c:v>0.1576400000000005</c:v>
                </c:pt>
                <c:pt idx="3941">
                  <c:v>0.15767999999999999</c:v>
                </c:pt>
                <c:pt idx="3942">
                  <c:v>0.15772000000000044</c:v>
                </c:pt>
                <c:pt idx="3943">
                  <c:v>0.15776000000000068</c:v>
                </c:pt>
                <c:pt idx="3944">
                  <c:v>0.15780000000000041</c:v>
                </c:pt>
                <c:pt idx="3945">
                  <c:v>0.15784000000000056</c:v>
                </c:pt>
                <c:pt idx="3946">
                  <c:v>0.15787999999999999</c:v>
                </c:pt>
                <c:pt idx="3947">
                  <c:v>0.15792000000000056</c:v>
                </c:pt>
                <c:pt idx="3948">
                  <c:v>0.15796000000000077</c:v>
                </c:pt>
                <c:pt idx="3949">
                  <c:v>0.1580000000000005</c:v>
                </c:pt>
                <c:pt idx="3950">
                  <c:v>0.15804000000000068</c:v>
                </c:pt>
                <c:pt idx="3951">
                  <c:v>0.15808000000000041</c:v>
                </c:pt>
                <c:pt idx="3952">
                  <c:v>0.15812000000000001</c:v>
                </c:pt>
                <c:pt idx="3953">
                  <c:v>0.15816000000000024</c:v>
                </c:pt>
                <c:pt idx="3954">
                  <c:v>0.15820000000000056</c:v>
                </c:pt>
                <c:pt idx="3955">
                  <c:v>0.15824000000000077</c:v>
                </c:pt>
                <c:pt idx="3956">
                  <c:v>0.15828000000000053</c:v>
                </c:pt>
                <c:pt idx="3957">
                  <c:v>0.15832000000000004</c:v>
                </c:pt>
                <c:pt idx="3958">
                  <c:v>0.15836000000000044</c:v>
                </c:pt>
                <c:pt idx="3959">
                  <c:v>0.15840000000000068</c:v>
                </c:pt>
                <c:pt idx="3960">
                  <c:v>0.15844000000000091</c:v>
                </c:pt>
                <c:pt idx="3961">
                  <c:v>0.15848000000000062</c:v>
                </c:pt>
                <c:pt idx="3962">
                  <c:v>0.15852000000000024</c:v>
                </c:pt>
                <c:pt idx="3963">
                  <c:v>0.15856000000000056</c:v>
                </c:pt>
                <c:pt idx="3964">
                  <c:v>0.15860000000000021</c:v>
                </c:pt>
                <c:pt idx="3965">
                  <c:v>0.1586400000000005</c:v>
                </c:pt>
                <c:pt idx="3966">
                  <c:v>0.15867999999999999</c:v>
                </c:pt>
                <c:pt idx="3967">
                  <c:v>0.15872000000000044</c:v>
                </c:pt>
                <c:pt idx="3968">
                  <c:v>0.15876000000000068</c:v>
                </c:pt>
                <c:pt idx="3969">
                  <c:v>0.15880000000000041</c:v>
                </c:pt>
                <c:pt idx="3970">
                  <c:v>0.15884000000000056</c:v>
                </c:pt>
                <c:pt idx="3971">
                  <c:v>0.15887999999999999</c:v>
                </c:pt>
                <c:pt idx="3972">
                  <c:v>0.15892000000000056</c:v>
                </c:pt>
                <c:pt idx="3973">
                  <c:v>0.15896000000000077</c:v>
                </c:pt>
                <c:pt idx="3974">
                  <c:v>0.1590000000000005</c:v>
                </c:pt>
                <c:pt idx="3975">
                  <c:v>0.15904000000000063</c:v>
                </c:pt>
                <c:pt idx="3976">
                  <c:v>0.15908000000000044</c:v>
                </c:pt>
                <c:pt idx="3977">
                  <c:v>0.15912000000000001</c:v>
                </c:pt>
                <c:pt idx="3978">
                  <c:v>0.15916000000000041</c:v>
                </c:pt>
                <c:pt idx="3979">
                  <c:v>0.15920000000000056</c:v>
                </c:pt>
                <c:pt idx="3980">
                  <c:v>0.15924000000000077</c:v>
                </c:pt>
                <c:pt idx="3981">
                  <c:v>0.15928000000000056</c:v>
                </c:pt>
                <c:pt idx="3982">
                  <c:v>0.15932000000000004</c:v>
                </c:pt>
                <c:pt idx="3983">
                  <c:v>0.1593600000000005</c:v>
                </c:pt>
                <c:pt idx="3984">
                  <c:v>0.15940000000000062</c:v>
                </c:pt>
                <c:pt idx="3985">
                  <c:v>0.15944000000000091</c:v>
                </c:pt>
                <c:pt idx="3986">
                  <c:v>0.15948000000000068</c:v>
                </c:pt>
                <c:pt idx="3987">
                  <c:v>0.15952000000000024</c:v>
                </c:pt>
                <c:pt idx="3988">
                  <c:v>0.15956000000000056</c:v>
                </c:pt>
                <c:pt idx="3989">
                  <c:v>0.15960000000000021</c:v>
                </c:pt>
                <c:pt idx="3990">
                  <c:v>0.15964000000000053</c:v>
                </c:pt>
                <c:pt idx="3991">
                  <c:v>0.15967999999999999</c:v>
                </c:pt>
                <c:pt idx="3992">
                  <c:v>0.15972000000000044</c:v>
                </c:pt>
                <c:pt idx="3993">
                  <c:v>0.15976000000000068</c:v>
                </c:pt>
                <c:pt idx="3994">
                  <c:v>0.15980000000000041</c:v>
                </c:pt>
                <c:pt idx="3995">
                  <c:v>0.15984000000000062</c:v>
                </c:pt>
                <c:pt idx="3996">
                  <c:v>0.15987999999999999</c:v>
                </c:pt>
                <c:pt idx="3997">
                  <c:v>0.15992000000000056</c:v>
                </c:pt>
                <c:pt idx="3998">
                  <c:v>0.15996000000000077</c:v>
                </c:pt>
                <c:pt idx="3999">
                  <c:v>0.16</c:v>
                </c:pt>
                <c:pt idx="4000">
                  <c:v>0.16003999999999999</c:v>
                </c:pt>
                <c:pt idx="4001">
                  <c:v>0.16008</c:v>
                </c:pt>
                <c:pt idx="4002">
                  <c:v>0.16011999999999998</c:v>
                </c:pt>
                <c:pt idx="4003">
                  <c:v>0.16016</c:v>
                </c:pt>
                <c:pt idx="4004">
                  <c:v>0.16020000000000001</c:v>
                </c:pt>
                <c:pt idx="4005">
                  <c:v>0.16023999999999999</c:v>
                </c:pt>
                <c:pt idx="4006">
                  <c:v>0.16028000000000001</c:v>
                </c:pt>
                <c:pt idx="4007">
                  <c:v>0.16031999999999999</c:v>
                </c:pt>
                <c:pt idx="4008">
                  <c:v>0.16036</c:v>
                </c:pt>
                <c:pt idx="4009">
                  <c:v>0.16039999999999999</c:v>
                </c:pt>
                <c:pt idx="4010">
                  <c:v>0.16044000000000044</c:v>
                </c:pt>
                <c:pt idx="4011">
                  <c:v>0.16048000000000001</c:v>
                </c:pt>
                <c:pt idx="4012">
                  <c:v>0.16052</c:v>
                </c:pt>
                <c:pt idx="4013">
                  <c:v>0.16056000000000001</c:v>
                </c:pt>
                <c:pt idx="4014">
                  <c:v>0.16059999999999999</c:v>
                </c:pt>
                <c:pt idx="4015">
                  <c:v>0.16064000000000001</c:v>
                </c:pt>
                <c:pt idx="4016">
                  <c:v>0.16067999999999988</c:v>
                </c:pt>
                <c:pt idx="4017">
                  <c:v>0.16072</c:v>
                </c:pt>
                <c:pt idx="4018">
                  <c:v>0.16075999999999999</c:v>
                </c:pt>
                <c:pt idx="4019">
                  <c:v>0.1608</c:v>
                </c:pt>
                <c:pt idx="4020">
                  <c:v>0.16084000000000001</c:v>
                </c:pt>
                <c:pt idx="4021">
                  <c:v>0.16088</c:v>
                </c:pt>
                <c:pt idx="4022">
                  <c:v>0.16092000000000001</c:v>
                </c:pt>
                <c:pt idx="4023">
                  <c:v>0.16095999999999999</c:v>
                </c:pt>
                <c:pt idx="4024">
                  <c:v>0.161</c:v>
                </c:pt>
                <c:pt idx="4025">
                  <c:v>0.16103999999999999</c:v>
                </c:pt>
                <c:pt idx="4026">
                  <c:v>0.16108</c:v>
                </c:pt>
                <c:pt idx="4027">
                  <c:v>0.16111999999999999</c:v>
                </c:pt>
                <c:pt idx="4028">
                  <c:v>0.16116</c:v>
                </c:pt>
                <c:pt idx="4029">
                  <c:v>0.16120000000000001</c:v>
                </c:pt>
                <c:pt idx="4030">
                  <c:v>0.16123999999999999</c:v>
                </c:pt>
                <c:pt idx="4031">
                  <c:v>0.16128000000000001</c:v>
                </c:pt>
                <c:pt idx="4032">
                  <c:v>0.16131999999999999</c:v>
                </c:pt>
                <c:pt idx="4033">
                  <c:v>0.16136</c:v>
                </c:pt>
                <c:pt idx="4034">
                  <c:v>0.16139999999999999</c:v>
                </c:pt>
                <c:pt idx="4035">
                  <c:v>0.16144000000000044</c:v>
                </c:pt>
                <c:pt idx="4036">
                  <c:v>0.16148000000000001</c:v>
                </c:pt>
                <c:pt idx="4037">
                  <c:v>0.16152</c:v>
                </c:pt>
                <c:pt idx="4038">
                  <c:v>0.16156000000000001</c:v>
                </c:pt>
                <c:pt idx="4039">
                  <c:v>0.16159999999999999</c:v>
                </c:pt>
                <c:pt idx="4040">
                  <c:v>0.16164000000000001</c:v>
                </c:pt>
                <c:pt idx="4041">
                  <c:v>0.16167999999999988</c:v>
                </c:pt>
                <c:pt idx="4042">
                  <c:v>0.16172</c:v>
                </c:pt>
                <c:pt idx="4043">
                  <c:v>0.16175999999999999</c:v>
                </c:pt>
                <c:pt idx="4044">
                  <c:v>0.1618</c:v>
                </c:pt>
                <c:pt idx="4045">
                  <c:v>0.16184000000000001</c:v>
                </c:pt>
                <c:pt idx="4046">
                  <c:v>0.16188</c:v>
                </c:pt>
                <c:pt idx="4047">
                  <c:v>0.16192000000000001</c:v>
                </c:pt>
                <c:pt idx="4048">
                  <c:v>0.16195999999999999</c:v>
                </c:pt>
                <c:pt idx="4049">
                  <c:v>0.16200000000000001</c:v>
                </c:pt>
                <c:pt idx="4050">
                  <c:v>0.16203999999999999</c:v>
                </c:pt>
                <c:pt idx="4051">
                  <c:v>0.16208</c:v>
                </c:pt>
                <c:pt idx="4052">
                  <c:v>0.16211999999999999</c:v>
                </c:pt>
                <c:pt idx="4053">
                  <c:v>0.16216</c:v>
                </c:pt>
                <c:pt idx="4054">
                  <c:v>0.16220000000000001</c:v>
                </c:pt>
                <c:pt idx="4055">
                  <c:v>0.16224000000000041</c:v>
                </c:pt>
                <c:pt idx="4056">
                  <c:v>0.16228000000000001</c:v>
                </c:pt>
                <c:pt idx="4057">
                  <c:v>0.16231999999999999</c:v>
                </c:pt>
                <c:pt idx="4058">
                  <c:v>0.16236</c:v>
                </c:pt>
                <c:pt idx="4059">
                  <c:v>0.16239999999999999</c:v>
                </c:pt>
                <c:pt idx="4060">
                  <c:v>0.1624400000000005</c:v>
                </c:pt>
                <c:pt idx="4061">
                  <c:v>0.16248000000000001</c:v>
                </c:pt>
                <c:pt idx="4062">
                  <c:v>0.16252</c:v>
                </c:pt>
                <c:pt idx="4063">
                  <c:v>0.16256000000000001</c:v>
                </c:pt>
                <c:pt idx="4064">
                  <c:v>0.16259999999999999</c:v>
                </c:pt>
                <c:pt idx="4065">
                  <c:v>0.16264000000000001</c:v>
                </c:pt>
                <c:pt idx="4066">
                  <c:v>0.16267999999999988</c:v>
                </c:pt>
                <c:pt idx="4067">
                  <c:v>0.16272</c:v>
                </c:pt>
                <c:pt idx="4068">
                  <c:v>0.16275999999999999</c:v>
                </c:pt>
                <c:pt idx="4069">
                  <c:v>0.1628</c:v>
                </c:pt>
                <c:pt idx="4070">
                  <c:v>0.16284000000000001</c:v>
                </c:pt>
                <c:pt idx="4071">
                  <c:v>0.16288</c:v>
                </c:pt>
                <c:pt idx="4072">
                  <c:v>0.16292000000000001</c:v>
                </c:pt>
                <c:pt idx="4073">
                  <c:v>0.16295999999999999</c:v>
                </c:pt>
                <c:pt idx="4074">
                  <c:v>0.16300000000000001</c:v>
                </c:pt>
                <c:pt idx="4075">
                  <c:v>0.16303999999999999</c:v>
                </c:pt>
                <c:pt idx="4076">
                  <c:v>0.16308</c:v>
                </c:pt>
                <c:pt idx="4077">
                  <c:v>0.16311999999999999</c:v>
                </c:pt>
                <c:pt idx="4078">
                  <c:v>0.16316</c:v>
                </c:pt>
                <c:pt idx="4079">
                  <c:v>0.16320000000000001</c:v>
                </c:pt>
                <c:pt idx="4080">
                  <c:v>0.16324000000000041</c:v>
                </c:pt>
                <c:pt idx="4081">
                  <c:v>0.16328000000000001</c:v>
                </c:pt>
                <c:pt idx="4082">
                  <c:v>0.16331999999999999</c:v>
                </c:pt>
                <c:pt idx="4083">
                  <c:v>0.16336000000000001</c:v>
                </c:pt>
                <c:pt idx="4084">
                  <c:v>0.16339999999999999</c:v>
                </c:pt>
                <c:pt idx="4085">
                  <c:v>0.1634400000000005</c:v>
                </c:pt>
                <c:pt idx="4086">
                  <c:v>0.16347999999999999</c:v>
                </c:pt>
                <c:pt idx="4087">
                  <c:v>0.16352</c:v>
                </c:pt>
                <c:pt idx="4088">
                  <c:v>0.16356000000000001</c:v>
                </c:pt>
                <c:pt idx="4089">
                  <c:v>0.1636</c:v>
                </c:pt>
                <c:pt idx="4090">
                  <c:v>0.16364000000000001</c:v>
                </c:pt>
                <c:pt idx="4091">
                  <c:v>0.16367999999999988</c:v>
                </c:pt>
                <c:pt idx="4092">
                  <c:v>0.16372</c:v>
                </c:pt>
                <c:pt idx="4093">
                  <c:v>0.16375999999999999</c:v>
                </c:pt>
                <c:pt idx="4094">
                  <c:v>0.1638</c:v>
                </c:pt>
                <c:pt idx="4095">
                  <c:v>0.16384000000000001</c:v>
                </c:pt>
                <c:pt idx="4096">
                  <c:v>0.16388</c:v>
                </c:pt>
                <c:pt idx="4097">
                  <c:v>0.16392000000000001</c:v>
                </c:pt>
                <c:pt idx="4098">
                  <c:v>0.16395999999999999</c:v>
                </c:pt>
                <c:pt idx="4099">
                  <c:v>0.16400000000000001</c:v>
                </c:pt>
                <c:pt idx="4100">
                  <c:v>0.16403999999999999</c:v>
                </c:pt>
                <c:pt idx="4101">
                  <c:v>0.16408</c:v>
                </c:pt>
                <c:pt idx="4102">
                  <c:v>0.16411999999999999</c:v>
                </c:pt>
                <c:pt idx="4103">
                  <c:v>0.16416</c:v>
                </c:pt>
                <c:pt idx="4104">
                  <c:v>0.16420000000000001</c:v>
                </c:pt>
                <c:pt idx="4105">
                  <c:v>0.16424000000000041</c:v>
                </c:pt>
                <c:pt idx="4106">
                  <c:v>0.16428000000000001</c:v>
                </c:pt>
                <c:pt idx="4107">
                  <c:v>0.16431999999999999</c:v>
                </c:pt>
                <c:pt idx="4108">
                  <c:v>0.16436000000000001</c:v>
                </c:pt>
                <c:pt idx="4109">
                  <c:v>0.16439999999999999</c:v>
                </c:pt>
                <c:pt idx="4110">
                  <c:v>0.1644400000000005</c:v>
                </c:pt>
                <c:pt idx="4111">
                  <c:v>0.16447999999999999</c:v>
                </c:pt>
                <c:pt idx="4112">
                  <c:v>0.16452</c:v>
                </c:pt>
                <c:pt idx="4113">
                  <c:v>0.16456000000000001</c:v>
                </c:pt>
                <c:pt idx="4114">
                  <c:v>0.1646</c:v>
                </c:pt>
                <c:pt idx="4115">
                  <c:v>0.16464000000000001</c:v>
                </c:pt>
                <c:pt idx="4116">
                  <c:v>0.16467999999999997</c:v>
                </c:pt>
                <c:pt idx="4117">
                  <c:v>0.16472000000000001</c:v>
                </c:pt>
                <c:pt idx="4118">
                  <c:v>0.16475999999999999</c:v>
                </c:pt>
                <c:pt idx="4119">
                  <c:v>0.1648</c:v>
                </c:pt>
                <c:pt idx="4120">
                  <c:v>0.16483999999999999</c:v>
                </c:pt>
                <c:pt idx="4121">
                  <c:v>0.16488</c:v>
                </c:pt>
                <c:pt idx="4122">
                  <c:v>0.16492000000000001</c:v>
                </c:pt>
                <c:pt idx="4123">
                  <c:v>0.16496000000000041</c:v>
                </c:pt>
                <c:pt idx="4124">
                  <c:v>0.16500000000000001</c:v>
                </c:pt>
                <c:pt idx="4125">
                  <c:v>0.16503999999999999</c:v>
                </c:pt>
                <c:pt idx="4126">
                  <c:v>0.16508</c:v>
                </c:pt>
                <c:pt idx="4127">
                  <c:v>0.16511999999999999</c:v>
                </c:pt>
                <c:pt idx="4128">
                  <c:v>0.16516</c:v>
                </c:pt>
                <c:pt idx="4129">
                  <c:v>0.16520000000000001</c:v>
                </c:pt>
                <c:pt idx="4130">
                  <c:v>0.16524000000000041</c:v>
                </c:pt>
                <c:pt idx="4131">
                  <c:v>0.16528000000000001</c:v>
                </c:pt>
                <c:pt idx="4132">
                  <c:v>0.16531999999999999</c:v>
                </c:pt>
                <c:pt idx="4133">
                  <c:v>0.16536000000000001</c:v>
                </c:pt>
                <c:pt idx="4134">
                  <c:v>0.16539999999999999</c:v>
                </c:pt>
                <c:pt idx="4135">
                  <c:v>0.1654400000000005</c:v>
                </c:pt>
                <c:pt idx="4136">
                  <c:v>0.16547999999999999</c:v>
                </c:pt>
                <c:pt idx="4137">
                  <c:v>0.16552</c:v>
                </c:pt>
                <c:pt idx="4138">
                  <c:v>0.16556000000000001</c:v>
                </c:pt>
                <c:pt idx="4139">
                  <c:v>0.1656</c:v>
                </c:pt>
                <c:pt idx="4140">
                  <c:v>0.16564000000000001</c:v>
                </c:pt>
                <c:pt idx="4141">
                  <c:v>0.16567999999999997</c:v>
                </c:pt>
                <c:pt idx="4142">
                  <c:v>0.16572000000000001</c:v>
                </c:pt>
                <c:pt idx="4143">
                  <c:v>0.16575999999999999</c:v>
                </c:pt>
                <c:pt idx="4144">
                  <c:v>0.1658</c:v>
                </c:pt>
                <c:pt idx="4145">
                  <c:v>0.16583999999999999</c:v>
                </c:pt>
                <c:pt idx="4146">
                  <c:v>0.16588</c:v>
                </c:pt>
                <c:pt idx="4147">
                  <c:v>0.16592000000000001</c:v>
                </c:pt>
                <c:pt idx="4148">
                  <c:v>0.16596000000000041</c:v>
                </c:pt>
                <c:pt idx="4149">
                  <c:v>0.16600000000000001</c:v>
                </c:pt>
                <c:pt idx="4150">
                  <c:v>0.16603999999999999</c:v>
                </c:pt>
                <c:pt idx="4151">
                  <c:v>0.16608000000000001</c:v>
                </c:pt>
                <c:pt idx="4152">
                  <c:v>0.16611999999999999</c:v>
                </c:pt>
                <c:pt idx="4153">
                  <c:v>0.16616</c:v>
                </c:pt>
                <c:pt idx="4154">
                  <c:v>0.16619999999999999</c:v>
                </c:pt>
                <c:pt idx="4155">
                  <c:v>0.16624000000000044</c:v>
                </c:pt>
                <c:pt idx="4156">
                  <c:v>0.16628000000000001</c:v>
                </c:pt>
                <c:pt idx="4157">
                  <c:v>0.16632</c:v>
                </c:pt>
                <c:pt idx="4158">
                  <c:v>0.16636000000000001</c:v>
                </c:pt>
                <c:pt idx="4159">
                  <c:v>0.16639999999999999</c:v>
                </c:pt>
                <c:pt idx="4160">
                  <c:v>0.16644000000000056</c:v>
                </c:pt>
                <c:pt idx="4161">
                  <c:v>0.16647999999999999</c:v>
                </c:pt>
                <c:pt idx="4162">
                  <c:v>0.16652</c:v>
                </c:pt>
                <c:pt idx="4163">
                  <c:v>0.16656000000000001</c:v>
                </c:pt>
                <c:pt idx="4164">
                  <c:v>0.1666</c:v>
                </c:pt>
                <c:pt idx="4165">
                  <c:v>0.16664000000000001</c:v>
                </c:pt>
                <c:pt idx="4166">
                  <c:v>0.16667999999999997</c:v>
                </c:pt>
                <c:pt idx="4167">
                  <c:v>0.16672000000000001</c:v>
                </c:pt>
                <c:pt idx="4168">
                  <c:v>0.16675999999999999</c:v>
                </c:pt>
                <c:pt idx="4169">
                  <c:v>0.1668</c:v>
                </c:pt>
                <c:pt idx="4170">
                  <c:v>0.16683999999999999</c:v>
                </c:pt>
                <c:pt idx="4171">
                  <c:v>0.16688</c:v>
                </c:pt>
                <c:pt idx="4172">
                  <c:v>0.16692000000000001</c:v>
                </c:pt>
                <c:pt idx="4173">
                  <c:v>0.16696000000000041</c:v>
                </c:pt>
                <c:pt idx="4174">
                  <c:v>0.16700000000000001</c:v>
                </c:pt>
                <c:pt idx="4175">
                  <c:v>0.16703999999999999</c:v>
                </c:pt>
                <c:pt idx="4176">
                  <c:v>0.16708000000000001</c:v>
                </c:pt>
                <c:pt idx="4177">
                  <c:v>0.16711999999999999</c:v>
                </c:pt>
                <c:pt idx="4178">
                  <c:v>0.16716</c:v>
                </c:pt>
                <c:pt idx="4179">
                  <c:v>0.16719999999999999</c:v>
                </c:pt>
                <c:pt idx="4180">
                  <c:v>0.16724000000000044</c:v>
                </c:pt>
                <c:pt idx="4181">
                  <c:v>0.16728000000000001</c:v>
                </c:pt>
                <c:pt idx="4182">
                  <c:v>0.16732</c:v>
                </c:pt>
                <c:pt idx="4183">
                  <c:v>0.16736000000000001</c:v>
                </c:pt>
                <c:pt idx="4184">
                  <c:v>0.16739999999999999</c:v>
                </c:pt>
                <c:pt idx="4185">
                  <c:v>0.16744000000000056</c:v>
                </c:pt>
                <c:pt idx="4186">
                  <c:v>0.16747999999999999</c:v>
                </c:pt>
                <c:pt idx="4187">
                  <c:v>0.16752</c:v>
                </c:pt>
                <c:pt idx="4188">
                  <c:v>0.16755999999999999</c:v>
                </c:pt>
                <c:pt idx="4189">
                  <c:v>0.1676</c:v>
                </c:pt>
                <c:pt idx="4190">
                  <c:v>0.16764000000000001</c:v>
                </c:pt>
                <c:pt idx="4191">
                  <c:v>0.16768</c:v>
                </c:pt>
                <c:pt idx="4192">
                  <c:v>0.16772000000000001</c:v>
                </c:pt>
                <c:pt idx="4193">
                  <c:v>0.16775999999999999</c:v>
                </c:pt>
                <c:pt idx="4194">
                  <c:v>0.1678</c:v>
                </c:pt>
                <c:pt idx="4195">
                  <c:v>0.16783999999999999</c:v>
                </c:pt>
                <c:pt idx="4196">
                  <c:v>0.16788</c:v>
                </c:pt>
                <c:pt idx="4197">
                  <c:v>0.16792000000000001</c:v>
                </c:pt>
                <c:pt idx="4198">
                  <c:v>0.16796000000000041</c:v>
                </c:pt>
                <c:pt idx="4199">
                  <c:v>0.16800000000000001</c:v>
                </c:pt>
                <c:pt idx="4200">
                  <c:v>0.16803999999999999</c:v>
                </c:pt>
                <c:pt idx="4201">
                  <c:v>0.16808000000000001</c:v>
                </c:pt>
                <c:pt idx="4202">
                  <c:v>0.16811999999999999</c:v>
                </c:pt>
                <c:pt idx="4203">
                  <c:v>0.16816</c:v>
                </c:pt>
                <c:pt idx="4204">
                  <c:v>0.16819999999999999</c:v>
                </c:pt>
                <c:pt idx="4205">
                  <c:v>0.16824000000000044</c:v>
                </c:pt>
                <c:pt idx="4206">
                  <c:v>0.16828000000000001</c:v>
                </c:pt>
                <c:pt idx="4207">
                  <c:v>0.16832</c:v>
                </c:pt>
                <c:pt idx="4208">
                  <c:v>0.16836000000000001</c:v>
                </c:pt>
                <c:pt idx="4209">
                  <c:v>0.16839999999999999</c:v>
                </c:pt>
                <c:pt idx="4210">
                  <c:v>0.16844000000000056</c:v>
                </c:pt>
                <c:pt idx="4211">
                  <c:v>0.16847999999999999</c:v>
                </c:pt>
                <c:pt idx="4212">
                  <c:v>0.16852</c:v>
                </c:pt>
                <c:pt idx="4213">
                  <c:v>0.16855999999999999</c:v>
                </c:pt>
                <c:pt idx="4214">
                  <c:v>0.1686</c:v>
                </c:pt>
                <c:pt idx="4215">
                  <c:v>0.16864000000000001</c:v>
                </c:pt>
                <c:pt idx="4216">
                  <c:v>0.16868</c:v>
                </c:pt>
                <c:pt idx="4217">
                  <c:v>0.16872000000000001</c:v>
                </c:pt>
                <c:pt idx="4218">
                  <c:v>0.16875999999999999</c:v>
                </c:pt>
                <c:pt idx="4219">
                  <c:v>0.16880000000000001</c:v>
                </c:pt>
                <c:pt idx="4220">
                  <c:v>0.16883999999999999</c:v>
                </c:pt>
                <c:pt idx="4221">
                  <c:v>0.16888</c:v>
                </c:pt>
                <c:pt idx="4222">
                  <c:v>0.16892000000000001</c:v>
                </c:pt>
                <c:pt idx="4223">
                  <c:v>0.16896000000000044</c:v>
                </c:pt>
                <c:pt idx="4224">
                  <c:v>0.16900000000000001</c:v>
                </c:pt>
                <c:pt idx="4225">
                  <c:v>0.16904000000000041</c:v>
                </c:pt>
                <c:pt idx="4226">
                  <c:v>0.16908000000000001</c:v>
                </c:pt>
                <c:pt idx="4227">
                  <c:v>0.16911999999999999</c:v>
                </c:pt>
                <c:pt idx="4228">
                  <c:v>0.16916</c:v>
                </c:pt>
                <c:pt idx="4229">
                  <c:v>0.16919999999999999</c:v>
                </c:pt>
                <c:pt idx="4230">
                  <c:v>0.1692400000000005</c:v>
                </c:pt>
                <c:pt idx="4231">
                  <c:v>0.16928000000000001</c:v>
                </c:pt>
                <c:pt idx="4232">
                  <c:v>0.16932</c:v>
                </c:pt>
                <c:pt idx="4233">
                  <c:v>0.16936000000000001</c:v>
                </c:pt>
                <c:pt idx="4234">
                  <c:v>0.16940000000000024</c:v>
                </c:pt>
                <c:pt idx="4235">
                  <c:v>0.16944000000000056</c:v>
                </c:pt>
                <c:pt idx="4236">
                  <c:v>0.16947999999999999</c:v>
                </c:pt>
                <c:pt idx="4237">
                  <c:v>0.16952</c:v>
                </c:pt>
                <c:pt idx="4238">
                  <c:v>0.16955999999999999</c:v>
                </c:pt>
                <c:pt idx="4239">
                  <c:v>0.1696</c:v>
                </c:pt>
                <c:pt idx="4240">
                  <c:v>0.16964000000000001</c:v>
                </c:pt>
                <c:pt idx="4241">
                  <c:v>0.16968</c:v>
                </c:pt>
                <c:pt idx="4242">
                  <c:v>0.16972000000000001</c:v>
                </c:pt>
                <c:pt idx="4243">
                  <c:v>0.16975999999999999</c:v>
                </c:pt>
                <c:pt idx="4244">
                  <c:v>0.16980000000000001</c:v>
                </c:pt>
                <c:pt idx="4245">
                  <c:v>0.16983999999999999</c:v>
                </c:pt>
                <c:pt idx="4246">
                  <c:v>0.16988</c:v>
                </c:pt>
                <c:pt idx="4247">
                  <c:v>0.16992000000000004</c:v>
                </c:pt>
                <c:pt idx="4248">
                  <c:v>0.16996000000000044</c:v>
                </c:pt>
                <c:pt idx="4249">
                  <c:v>0.17</c:v>
                </c:pt>
                <c:pt idx="4250">
                  <c:v>0.17004000000000041</c:v>
                </c:pt>
                <c:pt idx="4251">
                  <c:v>0.17008000000000001</c:v>
                </c:pt>
                <c:pt idx="4252">
                  <c:v>0.17011999999999999</c:v>
                </c:pt>
                <c:pt idx="4253">
                  <c:v>0.17016000000000001</c:v>
                </c:pt>
                <c:pt idx="4254">
                  <c:v>0.17019999999999999</c:v>
                </c:pt>
                <c:pt idx="4255">
                  <c:v>0.1702400000000005</c:v>
                </c:pt>
                <c:pt idx="4256">
                  <c:v>0.17027999999999999</c:v>
                </c:pt>
                <c:pt idx="4257">
                  <c:v>0.17032</c:v>
                </c:pt>
                <c:pt idx="4258">
                  <c:v>0.17036000000000001</c:v>
                </c:pt>
                <c:pt idx="4259">
                  <c:v>0.17040000000000041</c:v>
                </c:pt>
                <c:pt idx="4260">
                  <c:v>0.17044000000000056</c:v>
                </c:pt>
                <c:pt idx="4261">
                  <c:v>0.17047999999999999</c:v>
                </c:pt>
                <c:pt idx="4262">
                  <c:v>0.17052</c:v>
                </c:pt>
                <c:pt idx="4263">
                  <c:v>0.17055999999999999</c:v>
                </c:pt>
                <c:pt idx="4264">
                  <c:v>0.1706</c:v>
                </c:pt>
                <c:pt idx="4265">
                  <c:v>0.17063999999999999</c:v>
                </c:pt>
                <c:pt idx="4266">
                  <c:v>0.17068</c:v>
                </c:pt>
                <c:pt idx="4267">
                  <c:v>0.17072000000000001</c:v>
                </c:pt>
                <c:pt idx="4268">
                  <c:v>0.17076000000000024</c:v>
                </c:pt>
                <c:pt idx="4269">
                  <c:v>0.17080000000000001</c:v>
                </c:pt>
                <c:pt idx="4270">
                  <c:v>0.17083999999999999</c:v>
                </c:pt>
                <c:pt idx="4271">
                  <c:v>0.17088</c:v>
                </c:pt>
                <c:pt idx="4272">
                  <c:v>0.17092000000000004</c:v>
                </c:pt>
                <c:pt idx="4273">
                  <c:v>0.17096000000000044</c:v>
                </c:pt>
                <c:pt idx="4274">
                  <c:v>0.17100000000000001</c:v>
                </c:pt>
                <c:pt idx="4275">
                  <c:v>0.17104000000000041</c:v>
                </c:pt>
                <c:pt idx="4276">
                  <c:v>0.17108000000000001</c:v>
                </c:pt>
                <c:pt idx="4277">
                  <c:v>0.17111999999999999</c:v>
                </c:pt>
                <c:pt idx="4278">
                  <c:v>0.17116000000000001</c:v>
                </c:pt>
                <c:pt idx="4279">
                  <c:v>0.17119999999999999</c:v>
                </c:pt>
                <c:pt idx="4280">
                  <c:v>0.1712400000000005</c:v>
                </c:pt>
                <c:pt idx="4281">
                  <c:v>0.17127999999999999</c:v>
                </c:pt>
                <c:pt idx="4282">
                  <c:v>0.17132</c:v>
                </c:pt>
                <c:pt idx="4283">
                  <c:v>0.17136000000000001</c:v>
                </c:pt>
                <c:pt idx="4284">
                  <c:v>0.17140000000000041</c:v>
                </c:pt>
                <c:pt idx="4285">
                  <c:v>0.17144000000000056</c:v>
                </c:pt>
                <c:pt idx="4286">
                  <c:v>0.17147999999999999</c:v>
                </c:pt>
                <c:pt idx="4287">
                  <c:v>0.17152000000000001</c:v>
                </c:pt>
                <c:pt idx="4288">
                  <c:v>0.17155999999999999</c:v>
                </c:pt>
                <c:pt idx="4289">
                  <c:v>0.1716</c:v>
                </c:pt>
                <c:pt idx="4290">
                  <c:v>0.17163999999999999</c:v>
                </c:pt>
                <c:pt idx="4291">
                  <c:v>0.17168</c:v>
                </c:pt>
                <c:pt idx="4292">
                  <c:v>0.17172000000000001</c:v>
                </c:pt>
                <c:pt idx="4293">
                  <c:v>0.17176000000000041</c:v>
                </c:pt>
                <c:pt idx="4294">
                  <c:v>0.17180000000000001</c:v>
                </c:pt>
                <c:pt idx="4295">
                  <c:v>0.17183999999999999</c:v>
                </c:pt>
                <c:pt idx="4296">
                  <c:v>0.17188000000000001</c:v>
                </c:pt>
                <c:pt idx="4297">
                  <c:v>0.17192000000000021</c:v>
                </c:pt>
                <c:pt idx="4298">
                  <c:v>0.1719600000000005</c:v>
                </c:pt>
                <c:pt idx="4299">
                  <c:v>0.17200000000000001</c:v>
                </c:pt>
                <c:pt idx="4300">
                  <c:v>0.17204000000000041</c:v>
                </c:pt>
                <c:pt idx="4301">
                  <c:v>0.17208000000000001</c:v>
                </c:pt>
                <c:pt idx="4302">
                  <c:v>0.17212</c:v>
                </c:pt>
                <c:pt idx="4303">
                  <c:v>0.17216000000000001</c:v>
                </c:pt>
                <c:pt idx="4304">
                  <c:v>0.17219999999999999</c:v>
                </c:pt>
                <c:pt idx="4305">
                  <c:v>0.17224000000000056</c:v>
                </c:pt>
                <c:pt idx="4306">
                  <c:v>0.17227999999999999</c:v>
                </c:pt>
                <c:pt idx="4307">
                  <c:v>0.17232</c:v>
                </c:pt>
                <c:pt idx="4308">
                  <c:v>0.17236000000000001</c:v>
                </c:pt>
                <c:pt idx="4309">
                  <c:v>0.17240000000000041</c:v>
                </c:pt>
                <c:pt idx="4310">
                  <c:v>0.17244000000000068</c:v>
                </c:pt>
                <c:pt idx="4311">
                  <c:v>0.17247999999999999</c:v>
                </c:pt>
                <c:pt idx="4312">
                  <c:v>0.17252000000000001</c:v>
                </c:pt>
                <c:pt idx="4313">
                  <c:v>0.17255999999999999</c:v>
                </c:pt>
                <c:pt idx="4314">
                  <c:v>0.1726</c:v>
                </c:pt>
                <c:pt idx="4315">
                  <c:v>0.17263999999999999</c:v>
                </c:pt>
                <c:pt idx="4316">
                  <c:v>0.17268</c:v>
                </c:pt>
                <c:pt idx="4317">
                  <c:v>0.17272000000000001</c:v>
                </c:pt>
                <c:pt idx="4318">
                  <c:v>0.17276000000000041</c:v>
                </c:pt>
                <c:pt idx="4319">
                  <c:v>0.17280000000000001</c:v>
                </c:pt>
                <c:pt idx="4320">
                  <c:v>0.17283999999999999</c:v>
                </c:pt>
                <c:pt idx="4321">
                  <c:v>0.17288000000000001</c:v>
                </c:pt>
                <c:pt idx="4322">
                  <c:v>0.17292000000000021</c:v>
                </c:pt>
                <c:pt idx="4323">
                  <c:v>0.1729600000000005</c:v>
                </c:pt>
                <c:pt idx="4324">
                  <c:v>0.17300000000000001</c:v>
                </c:pt>
                <c:pt idx="4325">
                  <c:v>0.17304000000000044</c:v>
                </c:pt>
                <c:pt idx="4326">
                  <c:v>0.17308000000000001</c:v>
                </c:pt>
                <c:pt idx="4327">
                  <c:v>0.17312</c:v>
                </c:pt>
                <c:pt idx="4328">
                  <c:v>0.17316000000000001</c:v>
                </c:pt>
                <c:pt idx="4329">
                  <c:v>0.17319999999999999</c:v>
                </c:pt>
                <c:pt idx="4330">
                  <c:v>0.17324000000000056</c:v>
                </c:pt>
                <c:pt idx="4331">
                  <c:v>0.17327999999999999</c:v>
                </c:pt>
                <c:pt idx="4332">
                  <c:v>0.17332</c:v>
                </c:pt>
                <c:pt idx="4333">
                  <c:v>0.17335999999999999</c:v>
                </c:pt>
                <c:pt idx="4334">
                  <c:v>0.17340000000000041</c:v>
                </c:pt>
                <c:pt idx="4335">
                  <c:v>0.17344000000000068</c:v>
                </c:pt>
                <c:pt idx="4336">
                  <c:v>0.17348000000000041</c:v>
                </c:pt>
                <c:pt idx="4337">
                  <c:v>0.17352000000000001</c:v>
                </c:pt>
                <c:pt idx="4338">
                  <c:v>0.17355999999999999</c:v>
                </c:pt>
                <c:pt idx="4339">
                  <c:v>0.1736</c:v>
                </c:pt>
                <c:pt idx="4340">
                  <c:v>0.17363999999999999</c:v>
                </c:pt>
                <c:pt idx="4341">
                  <c:v>0.17368</c:v>
                </c:pt>
                <c:pt idx="4342">
                  <c:v>0.17372000000000001</c:v>
                </c:pt>
                <c:pt idx="4343">
                  <c:v>0.17376000000000041</c:v>
                </c:pt>
                <c:pt idx="4344">
                  <c:v>0.17380000000000001</c:v>
                </c:pt>
                <c:pt idx="4345">
                  <c:v>0.17383999999999999</c:v>
                </c:pt>
                <c:pt idx="4346">
                  <c:v>0.17388000000000001</c:v>
                </c:pt>
                <c:pt idx="4347">
                  <c:v>0.17392000000000021</c:v>
                </c:pt>
                <c:pt idx="4348">
                  <c:v>0.1739600000000005</c:v>
                </c:pt>
                <c:pt idx="4349">
                  <c:v>0.17400000000000004</c:v>
                </c:pt>
                <c:pt idx="4350">
                  <c:v>0.17404000000000044</c:v>
                </c:pt>
                <c:pt idx="4351">
                  <c:v>0.17408000000000001</c:v>
                </c:pt>
                <c:pt idx="4352">
                  <c:v>0.17412</c:v>
                </c:pt>
                <c:pt idx="4353">
                  <c:v>0.17416000000000001</c:v>
                </c:pt>
                <c:pt idx="4354">
                  <c:v>0.17419999999999999</c:v>
                </c:pt>
                <c:pt idx="4355">
                  <c:v>0.17424000000000056</c:v>
                </c:pt>
                <c:pt idx="4356">
                  <c:v>0.17427999999999999</c:v>
                </c:pt>
                <c:pt idx="4357">
                  <c:v>0.17432</c:v>
                </c:pt>
                <c:pt idx="4358">
                  <c:v>0.17435999999999999</c:v>
                </c:pt>
                <c:pt idx="4359">
                  <c:v>0.17440000000000044</c:v>
                </c:pt>
                <c:pt idx="4360">
                  <c:v>0.17444000000000068</c:v>
                </c:pt>
                <c:pt idx="4361">
                  <c:v>0.17448000000000041</c:v>
                </c:pt>
                <c:pt idx="4362">
                  <c:v>0.17452000000000001</c:v>
                </c:pt>
                <c:pt idx="4363">
                  <c:v>0.17455999999999999</c:v>
                </c:pt>
                <c:pt idx="4364">
                  <c:v>0.17460000000000001</c:v>
                </c:pt>
                <c:pt idx="4365">
                  <c:v>0.17463999999999999</c:v>
                </c:pt>
                <c:pt idx="4366">
                  <c:v>0.17468</c:v>
                </c:pt>
                <c:pt idx="4367">
                  <c:v>0.17472000000000001</c:v>
                </c:pt>
                <c:pt idx="4368">
                  <c:v>0.17476000000000044</c:v>
                </c:pt>
                <c:pt idx="4369">
                  <c:v>0.17480000000000001</c:v>
                </c:pt>
                <c:pt idx="4370">
                  <c:v>0.17484000000000041</c:v>
                </c:pt>
                <c:pt idx="4371">
                  <c:v>0.17488000000000001</c:v>
                </c:pt>
                <c:pt idx="4372">
                  <c:v>0.17492000000000021</c:v>
                </c:pt>
                <c:pt idx="4373">
                  <c:v>0.17496000000000056</c:v>
                </c:pt>
                <c:pt idx="4374">
                  <c:v>0.17500000000000004</c:v>
                </c:pt>
                <c:pt idx="4375">
                  <c:v>0.1750400000000005</c:v>
                </c:pt>
                <c:pt idx="4376">
                  <c:v>0.17508000000000001</c:v>
                </c:pt>
                <c:pt idx="4377">
                  <c:v>0.17512</c:v>
                </c:pt>
                <c:pt idx="4378">
                  <c:v>0.17516000000000001</c:v>
                </c:pt>
                <c:pt idx="4379">
                  <c:v>0.17519999999999999</c:v>
                </c:pt>
                <c:pt idx="4380">
                  <c:v>0.17524000000000056</c:v>
                </c:pt>
                <c:pt idx="4381">
                  <c:v>0.17527999999999999</c:v>
                </c:pt>
                <c:pt idx="4382">
                  <c:v>0.17532</c:v>
                </c:pt>
                <c:pt idx="4383">
                  <c:v>0.17535999999999999</c:v>
                </c:pt>
                <c:pt idx="4384">
                  <c:v>0.17540000000000044</c:v>
                </c:pt>
                <c:pt idx="4385">
                  <c:v>0.17544000000000068</c:v>
                </c:pt>
                <c:pt idx="4386">
                  <c:v>0.17548000000000041</c:v>
                </c:pt>
                <c:pt idx="4387">
                  <c:v>0.17552000000000001</c:v>
                </c:pt>
                <c:pt idx="4388">
                  <c:v>0.17555999999999999</c:v>
                </c:pt>
                <c:pt idx="4389">
                  <c:v>0.17560000000000001</c:v>
                </c:pt>
                <c:pt idx="4390">
                  <c:v>0.17563999999999999</c:v>
                </c:pt>
                <c:pt idx="4391">
                  <c:v>0.17568</c:v>
                </c:pt>
                <c:pt idx="4392">
                  <c:v>0.17572000000000004</c:v>
                </c:pt>
                <c:pt idx="4393">
                  <c:v>0.17576000000000044</c:v>
                </c:pt>
                <c:pt idx="4394">
                  <c:v>0.17580000000000001</c:v>
                </c:pt>
                <c:pt idx="4395">
                  <c:v>0.17584000000000041</c:v>
                </c:pt>
                <c:pt idx="4396">
                  <c:v>0.17588000000000001</c:v>
                </c:pt>
                <c:pt idx="4397">
                  <c:v>0.17592000000000024</c:v>
                </c:pt>
                <c:pt idx="4398">
                  <c:v>0.17596000000000056</c:v>
                </c:pt>
                <c:pt idx="4399">
                  <c:v>0.17600000000000021</c:v>
                </c:pt>
                <c:pt idx="4400">
                  <c:v>0.1760400000000005</c:v>
                </c:pt>
                <c:pt idx="4401">
                  <c:v>0.17607999999999999</c:v>
                </c:pt>
                <c:pt idx="4402">
                  <c:v>0.17612</c:v>
                </c:pt>
                <c:pt idx="4403">
                  <c:v>0.17616000000000001</c:v>
                </c:pt>
                <c:pt idx="4404">
                  <c:v>0.17620000000000041</c:v>
                </c:pt>
                <c:pt idx="4405">
                  <c:v>0.17624000000000056</c:v>
                </c:pt>
                <c:pt idx="4406">
                  <c:v>0.17627999999999999</c:v>
                </c:pt>
                <c:pt idx="4407">
                  <c:v>0.17632</c:v>
                </c:pt>
                <c:pt idx="4408">
                  <c:v>0.17635999999999999</c:v>
                </c:pt>
                <c:pt idx="4409">
                  <c:v>0.1764000000000005</c:v>
                </c:pt>
                <c:pt idx="4410">
                  <c:v>0.17644000000000068</c:v>
                </c:pt>
                <c:pt idx="4411">
                  <c:v>0.17648000000000041</c:v>
                </c:pt>
                <c:pt idx="4412">
                  <c:v>0.17652000000000001</c:v>
                </c:pt>
                <c:pt idx="4413">
                  <c:v>0.17655999999999999</c:v>
                </c:pt>
                <c:pt idx="4414">
                  <c:v>0.17660000000000001</c:v>
                </c:pt>
                <c:pt idx="4415">
                  <c:v>0.17663999999999999</c:v>
                </c:pt>
                <c:pt idx="4416">
                  <c:v>0.17668</c:v>
                </c:pt>
                <c:pt idx="4417">
                  <c:v>0.17672000000000004</c:v>
                </c:pt>
                <c:pt idx="4418">
                  <c:v>0.17676000000000044</c:v>
                </c:pt>
                <c:pt idx="4419">
                  <c:v>0.17680000000000001</c:v>
                </c:pt>
                <c:pt idx="4420">
                  <c:v>0.17684000000000041</c:v>
                </c:pt>
                <c:pt idx="4421">
                  <c:v>0.17688000000000001</c:v>
                </c:pt>
                <c:pt idx="4422">
                  <c:v>0.17692000000000024</c:v>
                </c:pt>
                <c:pt idx="4423">
                  <c:v>0.17696000000000056</c:v>
                </c:pt>
                <c:pt idx="4424">
                  <c:v>0.17700000000000021</c:v>
                </c:pt>
                <c:pt idx="4425">
                  <c:v>0.1770400000000005</c:v>
                </c:pt>
                <c:pt idx="4426">
                  <c:v>0.17707999999999999</c:v>
                </c:pt>
                <c:pt idx="4427">
                  <c:v>0.17712</c:v>
                </c:pt>
                <c:pt idx="4428">
                  <c:v>0.17716000000000001</c:v>
                </c:pt>
                <c:pt idx="4429">
                  <c:v>0.17720000000000041</c:v>
                </c:pt>
                <c:pt idx="4430">
                  <c:v>0.17724000000000056</c:v>
                </c:pt>
                <c:pt idx="4431">
                  <c:v>0.17727999999999999</c:v>
                </c:pt>
                <c:pt idx="4432">
                  <c:v>0.17732000000000001</c:v>
                </c:pt>
                <c:pt idx="4433">
                  <c:v>0.17735999999999999</c:v>
                </c:pt>
                <c:pt idx="4434">
                  <c:v>0.1774000000000005</c:v>
                </c:pt>
                <c:pt idx="4435">
                  <c:v>0.17744000000000063</c:v>
                </c:pt>
                <c:pt idx="4436">
                  <c:v>0.17748000000000044</c:v>
                </c:pt>
                <c:pt idx="4437">
                  <c:v>0.17752000000000001</c:v>
                </c:pt>
                <c:pt idx="4438">
                  <c:v>0.17756000000000041</c:v>
                </c:pt>
                <c:pt idx="4439">
                  <c:v>0.17760000000000001</c:v>
                </c:pt>
                <c:pt idx="4440">
                  <c:v>0.17763999999999999</c:v>
                </c:pt>
                <c:pt idx="4441">
                  <c:v>0.17768</c:v>
                </c:pt>
                <c:pt idx="4442">
                  <c:v>0.17772000000000004</c:v>
                </c:pt>
                <c:pt idx="4443">
                  <c:v>0.1777600000000005</c:v>
                </c:pt>
                <c:pt idx="4444">
                  <c:v>0.17780000000000001</c:v>
                </c:pt>
                <c:pt idx="4445">
                  <c:v>0.17784000000000041</c:v>
                </c:pt>
                <c:pt idx="4446">
                  <c:v>0.17788000000000001</c:v>
                </c:pt>
                <c:pt idx="4447">
                  <c:v>0.17792000000000024</c:v>
                </c:pt>
                <c:pt idx="4448">
                  <c:v>0.17796000000000056</c:v>
                </c:pt>
                <c:pt idx="4449">
                  <c:v>0.17800000000000021</c:v>
                </c:pt>
                <c:pt idx="4450">
                  <c:v>0.1780400000000005</c:v>
                </c:pt>
                <c:pt idx="4451">
                  <c:v>0.17807999999999999</c:v>
                </c:pt>
                <c:pt idx="4452">
                  <c:v>0.17812</c:v>
                </c:pt>
                <c:pt idx="4453">
                  <c:v>0.17816000000000001</c:v>
                </c:pt>
                <c:pt idx="4454">
                  <c:v>0.17820000000000041</c:v>
                </c:pt>
                <c:pt idx="4455">
                  <c:v>0.17824000000000059</c:v>
                </c:pt>
                <c:pt idx="4456">
                  <c:v>0.17827999999999999</c:v>
                </c:pt>
                <c:pt idx="4457">
                  <c:v>0.17832000000000001</c:v>
                </c:pt>
                <c:pt idx="4458">
                  <c:v>0.17835999999999999</c:v>
                </c:pt>
                <c:pt idx="4459">
                  <c:v>0.1784000000000005</c:v>
                </c:pt>
                <c:pt idx="4460">
                  <c:v>0.17844000000000074</c:v>
                </c:pt>
                <c:pt idx="4461">
                  <c:v>0.17848000000000044</c:v>
                </c:pt>
                <c:pt idx="4462">
                  <c:v>0.17852000000000001</c:v>
                </c:pt>
                <c:pt idx="4463">
                  <c:v>0.17856000000000041</c:v>
                </c:pt>
                <c:pt idx="4464">
                  <c:v>0.17860000000000001</c:v>
                </c:pt>
                <c:pt idx="4465">
                  <c:v>0.17863999999999999</c:v>
                </c:pt>
                <c:pt idx="4466">
                  <c:v>0.17868000000000001</c:v>
                </c:pt>
                <c:pt idx="4467">
                  <c:v>0.17872000000000021</c:v>
                </c:pt>
                <c:pt idx="4468">
                  <c:v>0.1787600000000005</c:v>
                </c:pt>
                <c:pt idx="4469">
                  <c:v>0.17880000000000001</c:v>
                </c:pt>
                <c:pt idx="4470">
                  <c:v>0.17884000000000044</c:v>
                </c:pt>
                <c:pt idx="4471">
                  <c:v>0.17888000000000001</c:v>
                </c:pt>
                <c:pt idx="4472">
                  <c:v>0.17892000000000041</c:v>
                </c:pt>
                <c:pt idx="4473">
                  <c:v>0.17896000000000056</c:v>
                </c:pt>
                <c:pt idx="4474">
                  <c:v>0.17900000000000021</c:v>
                </c:pt>
                <c:pt idx="4475">
                  <c:v>0.17904000000000056</c:v>
                </c:pt>
                <c:pt idx="4476">
                  <c:v>0.17907999999999999</c:v>
                </c:pt>
                <c:pt idx="4477">
                  <c:v>0.17912</c:v>
                </c:pt>
                <c:pt idx="4478">
                  <c:v>0.17916000000000001</c:v>
                </c:pt>
                <c:pt idx="4479">
                  <c:v>0.17920000000000041</c:v>
                </c:pt>
                <c:pt idx="4480">
                  <c:v>0.17924000000000068</c:v>
                </c:pt>
                <c:pt idx="4481">
                  <c:v>0.17927999999999999</c:v>
                </c:pt>
                <c:pt idx="4482">
                  <c:v>0.17932000000000001</c:v>
                </c:pt>
                <c:pt idx="4483">
                  <c:v>0.17935999999999999</c:v>
                </c:pt>
                <c:pt idx="4484">
                  <c:v>0.1794000000000005</c:v>
                </c:pt>
                <c:pt idx="4485">
                  <c:v>0.17944000000000077</c:v>
                </c:pt>
                <c:pt idx="4486">
                  <c:v>0.17948000000000044</c:v>
                </c:pt>
                <c:pt idx="4487">
                  <c:v>0.17952000000000001</c:v>
                </c:pt>
                <c:pt idx="4488">
                  <c:v>0.17956000000000041</c:v>
                </c:pt>
                <c:pt idx="4489">
                  <c:v>0.17960000000000001</c:v>
                </c:pt>
                <c:pt idx="4490">
                  <c:v>0.17963999999999999</c:v>
                </c:pt>
                <c:pt idx="4491">
                  <c:v>0.17968000000000001</c:v>
                </c:pt>
                <c:pt idx="4492">
                  <c:v>0.17972000000000021</c:v>
                </c:pt>
                <c:pt idx="4493">
                  <c:v>0.1797600000000005</c:v>
                </c:pt>
                <c:pt idx="4494">
                  <c:v>0.17980000000000004</c:v>
                </c:pt>
                <c:pt idx="4495">
                  <c:v>0.17984000000000044</c:v>
                </c:pt>
                <c:pt idx="4496">
                  <c:v>0.17988000000000001</c:v>
                </c:pt>
                <c:pt idx="4497">
                  <c:v>0.17992000000000041</c:v>
                </c:pt>
                <c:pt idx="4498">
                  <c:v>0.17996000000000056</c:v>
                </c:pt>
                <c:pt idx="4499">
                  <c:v>0.18000000000000024</c:v>
                </c:pt>
                <c:pt idx="4500">
                  <c:v>0.18004000000000056</c:v>
                </c:pt>
                <c:pt idx="4501">
                  <c:v>0.18007999999999999</c:v>
                </c:pt>
                <c:pt idx="4502">
                  <c:v>0.18012</c:v>
                </c:pt>
                <c:pt idx="4503">
                  <c:v>0.18015999999999999</c:v>
                </c:pt>
                <c:pt idx="4504">
                  <c:v>0.18020000000000044</c:v>
                </c:pt>
                <c:pt idx="4505">
                  <c:v>0.18024000000000068</c:v>
                </c:pt>
                <c:pt idx="4506">
                  <c:v>0.18028000000000041</c:v>
                </c:pt>
                <c:pt idx="4507">
                  <c:v>0.18032000000000001</c:v>
                </c:pt>
                <c:pt idx="4508">
                  <c:v>0.18035999999999999</c:v>
                </c:pt>
                <c:pt idx="4509">
                  <c:v>0.18040000000000056</c:v>
                </c:pt>
                <c:pt idx="4510">
                  <c:v>0.18044000000000077</c:v>
                </c:pt>
                <c:pt idx="4511">
                  <c:v>0.1804800000000005</c:v>
                </c:pt>
                <c:pt idx="4512">
                  <c:v>0.18052000000000001</c:v>
                </c:pt>
                <c:pt idx="4513">
                  <c:v>0.18056000000000041</c:v>
                </c:pt>
                <c:pt idx="4514">
                  <c:v>0.18060000000000001</c:v>
                </c:pt>
                <c:pt idx="4515">
                  <c:v>0.18064000000000024</c:v>
                </c:pt>
                <c:pt idx="4516">
                  <c:v>0.18068000000000001</c:v>
                </c:pt>
                <c:pt idx="4517">
                  <c:v>0.18072000000000021</c:v>
                </c:pt>
                <c:pt idx="4518">
                  <c:v>0.18076000000000053</c:v>
                </c:pt>
                <c:pt idx="4519">
                  <c:v>0.18080000000000004</c:v>
                </c:pt>
                <c:pt idx="4520">
                  <c:v>0.18084000000000044</c:v>
                </c:pt>
                <c:pt idx="4521">
                  <c:v>0.18088000000000001</c:v>
                </c:pt>
                <c:pt idx="4522">
                  <c:v>0.18092000000000041</c:v>
                </c:pt>
                <c:pt idx="4523">
                  <c:v>0.18096000000000062</c:v>
                </c:pt>
                <c:pt idx="4524">
                  <c:v>0.18100000000000024</c:v>
                </c:pt>
                <c:pt idx="4525">
                  <c:v>0.18104000000000056</c:v>
                </c:pt>
                <c:pt idx="4526">
                  <c:v>0.18107999999999999</c:v>
                </c:pt>
                <c:pt idx="4527">
                  <c:v>0.18112</c:v>
                </c:pt>
                <c:pt idx="4528">
                  <c:v>0.18115999999999999</c:v>
                </c:pt>
                <c:pt idx="4529">
                  <c:v>0.18120000000000044</c:v>
                </c:pt>
                <c:pt idx="4530">
                  <c:v>0.18124000000000068</c:v>
                </c:pt>
                <c:pt idx="4531">
                  <c:v>0.18128000000000041</c:v>
                </c:pt>
                <c:pt idx="4532">
                  <c:v>0.18132000000000001</c:v>
                </c:pt>
                <c:pt idx="4533">
                  <c:v>0.18135999999999999</c:v>
                </c:pt>
                <c:pt idx="4534">
                  <c:v>0.18140000000000056</c:v>
                </c:pt>
                <c:pt idx="4535">
                  <c:v>0.18144000000000077</c:v>
                </c:pt>
                <c:pt idx="4536">
                  <c:v>0.1814800000000005</c:v>
                </c:pt>
                <c:pt idx="4537">
                  <c:v>0.18152000000000001</c:v>
                </c:pt>
                <c:pt idx="4538">
                  <c:v>0.18156000000000044</c:v>
                </c:pt>
                <c:pt idx="4539">
                  <c:v>0.18160000000000001</c:v>
                </c:pt>
                <c:pt idx="4540">
                  <c:v>0.18164000000000041</c:v>
                </c:pt>
                <c:pt idx="4541">
                  <c:v>0.18168000000000001</c:v>
                </c:pt>
                <c:pt idx="4542">
                  <c:v>0.18172000000000021</c:v>
                </c:pt>
                <c:pt idx="4543">
                  <c:v>0.18176000000000056</c:v>
                </c:pt>
                <c:pt idx="4544">
                  <c:v>0.18180000000000004</c:v>
                </c:pt>
                <c:pt idx="4545">
                  <c:v>0.1818400000000005</c:v>
                </c:pt>
                <c:pt idx="4546">
                  <c:v>0.18187999999999999</c:v>
                </c:pt>
                <c:pt idx="4547">
                  <c:v>0.18192000000000041</c:v>
                </c:pt>
                <c:pt idx="4548">
                  <c:v>0.18196000000000068</c:v>
                </c:pt>
                <c:pt idx="4549">
                  <c:v>0.18200000000000024</c:v>
                </c:pt>
                <c:pt idx="4550">
                  <c:v>0.18204000000000056</c:v>
                </c:pt>
                <c:pt idx="4551">
                  <c:v>0.18207999999999999</c:v>
                </c:pt>
                <c:pt idx="4552">
                  <c:v>0.18212</c:v>
                </c:pt>
                <c:pt idx="4553">
                  <c:v>0.18215999999999999</c:v>
                </c:pt>
                <c:pt idx="4554">
                  <c:v>0.18220000000000044</c:v>
                </c:pt>
                <c:pt idx="4555">
                  <c:v>0.18224000000000068</c:v>
                </c:pt>
                <c:pt idx="4556">
                  <c:v>0.18228000000000041</c:v>
                </c:pt>
                <c:pt idx="4557">
                  <c:v>0.18232000000000001</c:v>
                </c:pt>
                <c:pt idx="4558">
                  <c:v>0.18235999999999999</c:v>
                </c:pt>
                <c:pt idx="4559">
                  <c:v>0.18240000000000056</c:v>
                </c:pt>
                <c:pt idx="4560">
                  <c:v>0.18244000000000077</c:v>
                </c:pt>
                <c:pt idx="4561">
                  <c:v>0.1824800000000005</c:v>
                </c:pt>
                <c:pt idx="4562">
                  <c:v>0.18252000000000004</c:v>
                </c:pt>
                <c:pt idx="4563">
                  <c:v>0.18256000000000044</c:v>
                </c:pt>
                <c:pt idx="4564">
                  <c:v>0.18260000000000001</c:v>
                </c:pt>
                <c:pt idx="4565">
                  <c:v>0.18264000000000041</c:v>
                </c:pt>
                <c:pt idx="4566">
                  <c:v>0.18268000000000001</c:v>
                </c:pt>
                <c:pt idx="4567">
                  <c:v>0.18272000000000024</c:v>
                </c:pt>
                <c:pt idx="4568">
                  <c:v>0.18276000000000056</c:v>
                </c:pt>
                <c:pt idx="4569">
                  <c:v>0.18280000000000021</c:v>
                </c:pt>
                <c:pt idx="4570">
                  <c:v>0.1828400000000005</c:v>
                </c:pt>
                <c:pt idx="4571">
                  <c:v>0.18287999999999999</c:v>
                </c:pt>
                <c:pt idx="4572">
                  <c:v>0.18292000000000044</c:v>
                </c:pt>
                <c:pt idx="4573">
                  <c:v>0.18296000000000068</c:v>
                </c:pt>
                <c:pt idx="4574">
                  <c:v>0.18300000000000041</c:v>
                </c:pt>
                <c:pt idx="4575">
                  <c:v>0.18304000000000056</c:v>
                </c:pt>
                <c:pt idx="4576">
                  <c:v>0.18307999999999999</c:v>
                </c:pt>
                <c:pt idx="4577">
                  <c:v>0.18312</c:v>
                </c:pt>
                <c:pt idx="4578">
                  <c:v>0.18315999999999999</c:v>
                </c:pt>
                <c:pt idx="4579">
                  <c:v>0.1832000000000005</c:v>
                </c:pt>
                <c:pt idx="4580">
                  <c:v>0.18324000000000062</c:v>
                </c:pt>
                <c:pt idx="4581">
                  <c:v>0.18328000000000041</c:v>
                </c:pt>
                <c:pt idx="4582">
                  <c:v>0.18332000000000001</c:v>
                </c:pt>
                <c:pt idx="4583">
                  <c:v>0.18336000000000041</c:v>
                </c:pt>
                <c:pt idx="4584">
                  <c:v>0.18340000000000056</c:v>
                </c:pt>
                <c:pt idx="4585">
                  <c:v>0.18344000000000077</c:v>
                </c:pt>
                <c:pt idx="4586">
                  <c:v>0.18348000000000056</c:v>
                </c:pt>
                <c:pt idx="4587">
                  <c:v>0.18352000000000004</c:v>
                </c:pt>
                <c:pt idx="4588">
                  <c:v>0.1835600000000005</c:v>
                </c:pt>
                <c:pt idx="4589">
                  <c:v>0.18360000000000001</c:v>
                </c:pt>
                <c:pt idx="4590">
                  <c:v>0.18364000000000041</c:v>
                </c:pt>
                <c:pt idx="4591">
                  <c:v>0.18368000000000001</c:v>
                </c:pt>
                <c:pt idx="4592">
                  <c:v>0.18372000000000024</c:v>
                </c:pt>
                <c:pt idx="4593">
                  <c:v>0.18376000000000056</c:v>
                </c:pt>
                <c:pt idx="4594">
                  <c:v>0.18380000000000021</c:v>
                </c:pt>
                <c:pt idx="4595">
                  <c:v>0.1838400000000005</c:v>
                </c:pt>
                <c:pt idx="4596">
                  <c:v>0.18387999999999999</c:v>
                </c:pt>
                <c:pt idx="4597">
                  <c:v>0.18392000000000044</c:v>
                </c:pt>
                <c:pt idx="4598">
                  <c:v>0.18396000000000068</c:v>
                </c:pt>
                <c:pt idx="4599">
                  <c:v>0.18400000000000041</c:v>
                </c:pt>
                <c:pt idx="4600">
                  <c:v>0.18404000000000056</c:v>
                </c:pt>
                <c:pt idx="4601">
                  <c:v>0.18407999999999999</c:v>
                </c:pt>
                <c:pt idx="4602">
                  <c:v>0.18412000000000001</c:v>
                </c:pt>
                <c:pt idx="4603">
                  <c:v>0.18415999999999999</c:v>
                </c:pt>
                <c:pt idx="4604">
                  <c:v>0.1842000000000005</c:v>
                </c:pt>
                <c:pt idx="4605">
                  <c:v>0.18424000000000063</c:v>
                </c:pt>
                <c:pt idx="4606">
                  <c:v>0.18428000000000044</c:v>
                </c:pt>
                <c:pt idx="4607">
                  <c:v>0.18432000000000001</c:v>
                </c:pt>
                <c:pt idx="4608">
                  <c:v>0.18436000000000041</c:v>
                </c:pt>
                <c:pt idx="4609">
                  <c:v>0.18440000000000056</c:v>
                </c:pt>
                <c:pt idx="4610">
                  <c:v>0.18444000000000077</c:v>
                </c:pt>
                <c:pt idx="4611">
                  <c:v>0.18448000000000056</c:v>
                </c:pt>
                <c:pt idx="4612">
                  <c:v>0.18452000000000021</c:v>
                </c:pt>
                <c:pt idx="4613">
                  <c:v>0.1845600000000005</c:v>
                </c:pt>
                <c:pt idx="4614">
                  <c:v>0.18460000000000001</c:v>
                </c:pt>
                <c:pt idx="4615">
                  <c:v>0.18464000000000041</c:v>
                </c:pt>
                <c:pt idx="4616">
                  <c:v>0.18468000000000001</c:v>
                </c:pt>
                <c:pt idx="4617">
                  <c:v>0.18472000000000041</c:v>
                </c:pt>
                <c:pt idx="4618">
                  <c:v>0.18476000000000056</c:v>
                </c:pt>
                <c:pt idx="4619">
                  <c:v>0.18480000000000021</c:v>
                </c:pt>
                <c:pt idx="4620">
                  <c:v>0.18484000000000056</c:v>
                </c:pt>
                <c:pt idx="4621">
                  <c:v>0.18487999999999999</c:v>
                </c:pt>
                <c:pt idx="4622">
                  <c:v>0.1849200000000005</c:v>
                </c:pt>
                <c:pt idx="4623">
                  <c:v>0.18496000000000068</c:v>
                </c:pt>
                <c:pt idx="4624">
                  <c:v>0.18500000000000041</c:v>
                </c:pt>
                <c:pt idx="4625">
                  <c:v>0.18504000000000068</c:v>
                </c:pt>
                <c:pt idx="4626">
                  <c:v>0.18507999999999999</c:v>
                </c:pt>
                <c:pt idx="4627">
                  <c:v>0.18512000000000001</c:v>
                </c:pt>
                <c:pt idx="4628">
                  <c:v>0.18515999999999999</c:v>
                </c:pt>
                <c:pt idx="4629">
                  <c:v>0.1852000000000005</c:v>
                </c:pt>
                <c:pt idx="4630">
                  <c:v>0.18524000000000077</c:v>
                </c:pt>
                <c:pt idx="4631">
                  <c:v>0.18528000000000044</c:v>
                </c:pt>
                <c:pt idx="4632">
                  <c:v>0.18532000000000001</c:v>
                </c:pt>
                <c:pt idx="4633">
                  <c:v>0.18536000000000041</c:v>
                </c:pt>
                <c:pt idx="4634">
                  <c:v>0.18540000000000056</c:v>
                </c:pt>
                <c:pt idx="4635">
                  <c:v>0.18544000000000083</c:v>
                </c:pt>
                <c:pt idx="4636">
                  <c:v>0.18548000000000056</c:v>
                </c:pt>
                <c:pt idx="4637">
                  <c:v>0.18552000000000021</c:v>
                </c:pt>
                <c:pt idx="4638">
                  <c:v>0.1855600000000005</c:v>
                </c:pt>
                <c:pt idx="4639">
                  <c:v>0.18560000000000001</c:v>
                </c:pt>
                <c:pt idx="4640">
                  <c:v>0.18564000000000044</c:v>
                </c:pt>
                <c:pt idx="4641">
                  <c:v>0.18568000000000001</c:v>
                </c:pt>
                <c:pt idx="4642">
                  <c:v>0.18572000000000041</c:v>
                </c:pt>
                <c:pt idx="4643">
                  <c:v>0.18576000000000056</c:v>
                </c:pt>
                <c:pt idx="4644">
                  <c:v>0.18580000000000021</c:v>
                </c:pt>
                <c:pt idx="4645">
                  <c:v>0.18584000000000056</c:v>
                </c:pt>
                <c:pt idx="4646">
                  <c:v>0.18587999999999999</c:v>
                </c:pt>
                <c:pt idx="4647">
                  <c:v>0.1859200000000005</c:v>
                </c:pt>
                <c:pt idx="4648">
                  <c:v>0.18596000000000062</c:v>
                </c:pt>
                <c:pt idx="4649">
                  <c:v>0.18600000000000044</c:v>
                </c:pt>
                <c:pt idx="4650">
                  <c:v>0.18604000000000068</c:v>
                </c:pt>
                <c:pt idx="4651">
                  <c:v>0.18608000000000041</c:v>
                </c:pt>
                <c:pt idx="4652">
                  <c:v>0.18612000000000001</c:v>
                </c:pt>
                <c:pt idx="4653">
                  <c:v>0.18615999999999999</c:v>
                </c:pt>
                <c:pt idx="4654">
                  <c:v>0.18620000000000056</c:v>
                </c:pt>
                <c:pt idx="4655">
                  <c:v>0.18624000000000077</c:v>
                </c:pt>
                <c:pt idx="4656">
                  <c:v>0.1862800000000005</c:v>
                </c:pt>
                <c:pt idx="4657">
                  <c:v>0.18632000000000001</c:v>
                </c:pt>
                <c:pt idx="4658">
                  <c:v>0.18636000000000041</c:v>
                </c:pt>
                <c:pt idx="4659">
                  <c:v>0.18640000000000068</c:v>
                </c:pt>
                <c:pt idx="4660">
                  <c:v>0.18644000000000083</c:v>
                </c:pt>
                <c:pt idx="4661">
                  <c:v>0.18648000000000056</c:v>
                </c:pt>
                <c:pt idx="4662">
                  <c:v>0.18652000000000021</c:v>
                </c:pt>
                <c:pt idx="4663">
                  <c:v>0.1865600000000005</c:v>
                </c:pt>
                <c:pt idx="4664">
                  <c:v>0.18660000000000004</c:v>
                </c:pt>
                <c:pt idx="4665">
                  <c:v>0.18664000000000044</c:v>
                </c:pt>
                <c:pt idx="4666">
                  <c:v>0.18668000000000001</c:v>
                </c:pt>
                <c:pt idx="4667">
                  <c:v>0.18672000000000041</c:v>
                </c:pt>
                <c:pt idx="4668">
                  <c:v>0.18676000000000056</c:v>
                </c:pt>
                <c:pt idx="4669">
                  <c:v>0.18680000000000024</c:v>
                </c:pt>
                <c:pt idx="4670">
                  <c:v>0.18684000000000056</c:v>
                </c:pt>
                <c:pt idx="4671">
                  <c:v>0.18687999999999999</c:v>
                </c:pt>
                <c:pt idx="4672">
                  <c:v>0.1869200000000005</c:v>
                </c:pt>
                <c:pt idx="4673">
                  <c:v>0.18696000000000068</c:v>
                </c:pt>
                <c:pt idx="4674">
                  <c:v>0.18700000000000044</c:v>
                </c:pt>
                <c:pt idx="4675">
                  <c:v>0.18704000000000068</c:v>
                </c:pt>
                <c:pt idx="4676">
                  <c:v>0.18708000000000041</c:v>
                </c:pt>
                <c:pt idx="4677">
                  <c:v>0.18712000000000001</c:v>
                </c:pt>
                <c:pt idx="4678">
                  <c:v>0.18715999999999999</c:v>
                </c:pt>
                <c:pt idx="4679">
                  <c:v>0.18720000000000056</c:v>
                </c:pt>
                <c:pt idx="4680">
                  <c:v>0.18724000000000077</c:v>
                </c:pt>
                <c:pt idx="4681">
                  <c:v>0.1872800000000005</c:v>
                </c:pt>
                <c:pt idx="4682">
                  <c:v>0.18732000000000001</c:v>
                </c:pt>
                <c:pt idx="4683">
                  <c:v>0.18736000000000044</c:v>
                </c:pt>
                <c:pt idx="4684">
                  <c:v>0.18740000000000068</c:v>
                </c:pt>
                <c:pt idx="4685">
                  <c:v>0.18744000000000088</c:v>
                </c:pt>
                <c:pt idx="4686">
                  <c:v>0.18748000000000056</c:v>
                </c:pt>
                <c:pt idx="4687">
                  <c:v>0.18752000000000021</c:v>
                </c:pt>
                <c:pt idx="4688">
                  <c:v>0.18756000000000056</c:v>
                </c:pt>
                <c:pt idx="4689">
                  <c:v>0.18760000000000004</c:v>
                </c:pt>
                <c:pt idx="4690">
                  <c:v>0.1876400000000005</c:v>
                </c:pt>
                <c:pt idx="4691">
                  <c:v>0.18768000000000001</c:v>
                </c:pt>
                <c:pt idx="4692">
                  <c:v>0.18772000000000041</c:v>
                </c:pt>
                <c:pt idx="4693">
                  <c:v>0.18776000000000068</c:v>
                </c:pt>
                <c:pt idx="4694">
                  <c:v>0.18780000000000024</c:v>
                </c:pt>
                <c:pt idx="4695">
                  <c:v>0.18784000000000056</c:v>
                </c:pt>
                <c:pt idx="4696">
                  <c:v>0.18787999999999999</c:v>
                </c:pt>
                <c:pt idx="4697">
                  <c:v>0.1879200000000005</c:v>
                </c:pt>
                <c:pt idx="4698">
                  <c:v>0.18796000000000077</c:v>
                </c:pt>
                <c:pt idx="4699">
                  <c:v>0.18800000000000044</c:v>
                </c:pt>
                <c:pt idx="4700">
                  <c:v>0.18804000000000068</c:v>
                </c:pt>
                <c:pt idx="4701">
                  <c:v>0.18808000000000041</c:v>
                </c:pt>
                <c:pt idx="4702">
                  <c:v>0.18812000000000001</c:v>
                </c:pt>
                <c:pt idx="4703">
                  <c:v>0.18815999999999999</c:v>
                </c:pt>
                <c:pt idx="4704">
                  <c:v>0.18820000000000056</c:v>
                </c:pt>
                <c:pt idx="4705">
                  <c:v>0.18824000000000077</c:v>
                </c:pt>
                <c:pt idx="4706">
                  <c:v>0.1882800000000005</c:v>
                </c:pt>
                <c:pt idx="4707">
                  <c:v>0.18832000000000004</c:v>
                </c:pt>
                <c:pt idx="4708">
                  <c:v>0.18836000000000044</c:v>
                </c:pt>
                <c:pt idx="4709">
                  <c:v>0.18840000000000068</c:v>
                </c:pt>
                <c:pt idx="4710">
                  <c:v>0.18844000000000091</c:v>
                </c:pt>
                <c:pt idx="4711">
                  <c:v>0.18848000000000056</c:v>
                </c:pt>
                <c:pt idx="4712">
                  <c:v>0.18852000000000024</c:v>
                </c:pt>
                <c:pt idx="4713">
                  <c:v>0.18856000000000056</c:v>
                </c:pt>
                <c:pt idx="4714">
                  <c:v>0.18860000000000021</c:v>
                </c:pt>
                <c:pt idx="4715">
                  <c:v>0.1886400000000005</c:v>
                </c:pt>
                <c:pt idx="4716">
                  <c:v>0.18867999999999999</c:v>
                </c:pt>
                <c:pt idx="4717">
                  <c:v>0.18872000000000044</c:v>
                </c:pt>
                <c:pt idx="4718">
                  <c:v>0.18876000000000068</c:v>
                </c:pt>
                <c:pt idx="4719">
                  <c:v>0.18880000000000041</c:v>
                </c:pt>
                <c:pt idx="4720">
                  <c:v>0.18884000000000056</c:v>
                </c:pt>
                <c:pt idx="4721">
                  <c:v>0.18887999999999999</c:v>
                </c:pt>
                <c:pt idx="4722">
                  <c:v>0.18892000000000056</c:v>
                </c:pt>
                <c:pt idx="4723">
                  <c:v>0.18896000000000077</c:v>
                </c:pt>
                <c:pt idx="4724">
                  <c:v>0.1890000000000005</c:v>
                </c:pt>
                <c:pt idx="4725">
                  <c:v>0.18904000000000068</c:v>
                </c:pt>
                <c:pt idx="4726">
                  <c:v>0.18908000000000041</c:v>
                </c:pt>
                <c:pt idx="4727">
                  <c:v>0.18912000000000001</c:v>
                </c:pt>
                <c:pt idx="4728">
                  <c:v>0.18915999999999999</c:v>
                </c:pt>
                <c:pt idx="4729">
                  <c:v>0.18920000000000056</c:v>
                </c:pt>
                <c:pt idx="4730">
                  <c:v>0.18924000000000077</c:v>
                </c:pt>
                <c:pt idx="4731">
                  <c:v>0.1892800000000005</c:v>
                </c:pt>
                <c:pt idx="4732">
                  <c:v>0.18932000000000004</c:v>
                </c:pt>
                <c:pt idx="4733">
                  <c:v>0.18936000000000044</c:v>
                </c:pt>
                <c:pt idx="4734">
                  <c:v>0.18940000000000068</c:v>
                </c:pt>
                <c:pt idx="4735">
                  <c:v>0.18944000000000091</c:v>
                </c:pt>
                <c:pt idx="4736">
                  <c:v>0.18948000000000059</c:v>
                </c:pt>
                <c:pt idx="4737">
                  <c:v>0.18952000000000024</c:v>
                </c:pt>
                <c:pt idx="4738">
                  <c:v>0.18956000000000056</c:v>
                </c:pt>
                <c:pt idx="4739">
                  <c:v>0.18960000000000021</c:v>
                </c:pt>
                <c:pt idx="4740">
                  <c:v>0.1896400000000005</c:v>
                </c:pt>
                <c:pt idx="4741">
                  <c:v>0.18967999999999999</c:v>
                </c:pt>
                <c:pt idx="4742">
                  <c:v>0.18972000000000044</c:v>
                </c:pt>
                <c:pt idx="4743">
                  <c:v>0.18976000000000068</c:v>
                </c:pt>
                <c:pt idx="4744">
                  <c:v>0.18980000000000041</c:v>
                </c:pt>
                <c:pt idx="4745">
                  <c:v>0.18984000000000056</c:v>
                </c:pt>
                <c:pt idx="4746">
                  <c:v>0.18987999999999999</c:v>
                </c:pt>
                <c:pt idx="4747">
                  <c:v>0.18992000000000056</c:v>
                </c:pt>
                <c:pt idx="4748">
                  <c:v>0.18996000000000077</c:v>
                </c:pt>
                <c:pt idx="4749">
                  <c:v>0.19</c:v>
                </c:pt>
                <c:pt idx="4750">
                  <c:v>0.19003999999999999</c:v>
                </c:pt>
                <c:pt idx="4751">
                  <c:v>0.19008</c:v>
                </c:pt>
                <c:pt idx="4752">
                  <c:v>0.19011999999999998</c:v>
                </c:pt>
                <c:pt idx="4753">
                  <c:v>0.19016</c:v>
                </c:pt>
                <c:pt idx="4754">
                  <c:v>0.19020000000000001</c:v>
                </c:pt>
                <c:pt idx="4755">
                  <c:v>0.19023999999999999</c:v>
                </c:pt>
                <c:pt idx="4756">
                  <c:v>0.19028</c:v>
                </c:pt>
                <c:pt idx="4757">
                  <c:v>0.19031999999999999</c:v>
                </c:pt>
                <c:pt idx="4758">
                  <c:v>0.19036</c:v>
                </c:pt>
                <c:pt idx="4759">
                  <c:v>0.19040000000000001</c:v>
                </c:pt>
                <c:pt idx="4760">
                  <c:v>0.19044000000000041</c:v>
                </c:pt>
                <c:pt idx="4761">
                  <c:v>0.19048000000000001</c:v>
                </c:pt>
                <c:pt idx="4762">
                  <c:v>0.19051999999999999</c:v>
                </c:pt>
                <c:pt idx="4763">
                  <c:v>0.19056000000000001</c:v>
                </c:pt>
                <c:pt idx="4764">
                  <c:v>0.19059999999999999</c:v>
                </c:pt>
                <c:pt idx="4765">
                  <c:v>0.19064</c:v>
                </c:pt>
                <c:pt idx="4766">
                  <c:v>0.19067999999999988</c:v>
                </c:pt>
                <c:pt idx="4767">
                  <c:v>0.19072</c:v>
                </c:pt>
                <c:pt idx="4768">
                  <c:v>0.19076000000000001</c:v>
                </c:pt>
                <c:pt idx="4769">
                  <c:v>0.1908</c:v>
                </c:pt>
                <c:pt idx="4770">
                  <c:v>0.19084000000000001</c:v>
                </c:pt>
                <c:pt idx="4771">
                  <c:v>0.19087999999999997</c:v>
                </c:pt>
                <c:pt idx="4772">
                  <c:v>0.19092000000000001</c:v>
                </c:pt>
                <c:pt idx="4773">
                  <c:v>0.19095999999999999</c:v>
                </c:pt>
                <c:pt idx="4774">
                  <c:v>0.191</c:v>
                </c:pt>
                <c:pt idx="4775">
                  <c:v>0.19103999999999999</c:v>
                </c:pt>
                <c:pt idx="4776">
                  <c:v>0.19108</c:v>
                </c:pt>
                <c:pt idx="4777">
                  <c:v>0.19111999999999998</c:v>
                </c:pt>
                <c:pt idx="4778">
                  <c:v>0.19116</c:v>
                </c:pt>
                <c:pt idx="4779">
                  <c:v>0.19120000000000001</c:v>
                </c:pt>
                <c:pt idx="4780">
                  <c:v>0.19123999999999999</c:v>
                </c:pt>
                <c:pt idx="4781">
                  <c:v>0.19128000000000001</c:v>
                </c:pt>
                <c:pt idx="4782">
                  <c:v>0.19131999999999999</c:v>
                </c:pt>
                <c:pt idx="4783">
                  <c:v>0.19136</c:v>
                </c:pt>
                <c:pt idx="4784">
                  <c:v>0.19139999999999999</c:v>
                </c:pt>
                <c:pt idx="4785">
                  <c:v>0.19144000000000044</c:v>
                </c:pt>
                <c:pt idx="4786">
                  <c:v>0.19148000000000001</c:v>
                </c:pt>
                <c:pt idx="4787">
                  <c:v>0.19152</c:v>
                </c:pt>
                <c:pt idx="4788">
                  <c:v>0.19156000000000001</c:v>
                </c:pt>
                <c:pt idx="4789">
                  <c:v>0.19159999999999999</c:v>
                </c:pt>
                <c:pt idx="4790">
                  <c:v>0.19164</c:v>
                </c:pt>
                <c:pt idx="4791">
                  <c:v>0.19167999999999988</c:v>
                </c:pt>
                <c:pt idx="4792">
                  <c:v>0.19172</c:v>
                </c:pt>
                <c:pt idx="4793">
                  <c:v>0.19176000000000001</c:v>
                </c:pt>
                <c:pt idx="4794">
                  <c:v>0.1918</c:v>
                </c:pt>
                <c:pt idx="4795">
                  <c:v>0.19184000000000001</c:v>
                </c:pt>
                <c:pt idx="4796">
                  <c:v>0.19188</c:v>
                </c:pt>
                <c:pt idx="4797">
                  <c:v>0.19192000000000001</c:v>
                </c:pt>
                <c:pt idx="4798">
                  <c:v>0.19195999999999999</c:v>
                </c:pt>
                <c:pt idx="4799">
                  <c:v>0.192</c:v>
                </c:pt>
                <c:pt idx="4800">
                  <c:v>0.19203999999999999</c:v>
                </c:pt>
                <c:pt idx="4801">
                  <c:v>0.19208</c:v>
                </c:pt>
                <c:pt idx="4802">
                  <c:v>0.19211999999999999</c:v>
                </c:pt>
                <c:pt idx="4803">
                  <c:v>0.19216</c:v>
                </c:pt>
                <c:pt idx="4804">
                  <c:v>0.19220000000000001</c:v>
                </c:pt>
                <c:pt idx="4805">
                  <c:v>0.19223999999999999</c:v>
                </c:pt>
                <c:pt idx="4806">
                  <c:v>0.19228000000000001</c:v>
                </c:pt>
                <c:pt idx="4807">
                  <c:v>0.19231999999999999</c:v>
                </c:pt>
                <c:pt idx="4808">
                  <c:v>0.19236</c:v>
                </c:pt>
                <c:pt idx="4809">
                  <c:v>0.19239999999999999</c:v>
                </c:pt>
                <c:pt idx="4810">
                  <c:v>0.19244000000000044</c:v>
                </c:pt>
                <c:pt idx="4811">
                  <c:v>0.19248000000000001</c:v>
                </c:pt>
                <c:pt idx="4812">
                  <c:v>0.19252</c:v>
                </c:pt>
                <c:pt idx="4813">
                  <c:v>0.19256000000000001</c:v>
                </c:pt>
                <c:pt idx="4814">
                  <c:v>0.19259999999999999</c:v>
                </c:pt>
                <c:pt idx="4815">
                  <c:v>0.19264000000000001</c:v>
                </c:pt>
                <c:pt idx="4816">
                  <c:v>0.19267999999999988</c:v>
                </c:pt>
                <c:pt idx="4817">
                  <c:v>0.19272</c:v>
                </c:pt>
                <c:pt idx="4818">
                  <c:v>0.19275999999999999</c:v>
                </c:pt>
                <c:pt idx="4819">
                  <c:v>0.1928</c:v>
                </c:pt>
                <c:pt idx="4820">
                  <c:v>0.19284000000000001</c:v>
                </c:pt>
                <c:pt idx="4821">
                  <c:v>0.19288</c:v>
                </c:pt>
                <c:pt idx="4822">
                  <c:v>0.19292000000000001</c:v>
                </c:pt>
                <c:pt idx="4823">
                  <c:v>0.19295999999999999</c:v>
                </c:pt>
                <c:pt idx="4824">
                  <c:v>0.193</c:v>
                </c:pt>
                <c:pt idx="4825">
                  <c:v>0.19303999999999999</c:v>
                </c:pt>
                <c:pt idx="4826">
                  <c:v>0.19308</c:v>
                </c:pt>
                <c:pt idx="4827">
                  <c:v>0.19311999999999999</c:v>
                </c:pt>
                <c:pt idx="4828">
                  <c:v>0.19316</c:v>
                </c:pt>
                <c:pt idx="4829">
                  <c:v>0.19320000000000001</c:v>
                </c:pt>
                <c:pt idx="4830">
                  <c:v>0.19324000000000024</c:v>
                </c:pt>
                <c:pt idx="4831">
                  <c:v>0.19328000000000001</c:v>
                </c:pt>
                <c:pt idx="4832">
                  <c:v>0.19331999999999999</c:v>
                </c:pt>
                <c:pt idx="4833">
                  <c:v>0.19336</c:v>
                </c:pt>
                <c:pt idx="4834">
                  <c:v>0.19339999999999999</c:v>
                </c:pt>
                <c:pt idx="4835">
                  <c:v>0.19344000000000044</c:v>
                </c:pt>
                <c:pt idx="4836">
                  <c:v>0.19348000000000001</c:v>
                </c:pt>
                <c:pt idx="4837">
                  <c:v>0.19352</c:v>
                </c:pt>
                <c:pt idx="4838">
                  <c:v>0.19356000000000001</c:v>
                </c:pt>
                <c:pt idx="4839">
                  <c:v>0.19359999999999999</c:v>
                </c:pt>
                <c:pt idx="4840">
                  <c:v>0.19364000000000001</c:v>
                </c:pt>
                <c:pt idx="4841">
                  <c:v>0.19367999999999988</c:v>
                </c:pt>
                <c:pt idx="4842">
                  <c:v>0.19372</c:v>
                </c:pt>
                <c:pt idx="4843">
                  <c:v>0.19375999999999999</c:v>
                </c:pt>
                <c:pt idx="4844">
                  <c:v>0.1938</c:v>
                </c:pt>
                <c:pt idx="4845">
                  <c:v>0.19384000000000001</c:v>
                </c:pt>
                <c:pt idx="4846">
                  <c:v>0.19388</c:v>
                </c:pt>
                <c:pt idx="4847">
                  <c:v>0.19392000000000001</c:v>
                </c:pt>
                <c:pt idx="4848">
                  <c:v>0.19395999999999999</c:v>
                </c:pt>
                <c:pt idx="4849">
                  <c:v>0.19400000000000001</c:v>
                </c:pt>
                <c:pt idx="4850">
                  <c:v>0.19403999999999999</c:v>
                </c:pt>
                <c:pt idx="4851">
                  <c:v>0.19408</c:v>
                </c:pt>
                <c:pt idx="4852">
                  <c:v>0.19411999999999999</c:v>
                </c:pt>
                <c:pt idx="4853">
                  <c:v>0.19416</c:v>
                </c:pt>
                <c:pt idx="4854">
                  <c:v>0.19420000000000001</c:v>
                </c:pt>
                <c:pt idx="4855">
                  <c:v>0.19424000000000041</c:v>
                </c:pt>
                <c:pt idx="4856">
                  <c:v>0.19428000000000001</c:v>
                </c:pt>
                <c:pt idx="4857">
                  <c:v>0.19431999999999999</c:v>
                </c:pt>
                <c:pt idx="4858">
                  <c:v>0.19436</c:v>
                </c:pt>
                <c:pt idx="4859">
                  <c:v>0.19439999999999999</c:v>
                </c:pt>
                <c:pt idx="4860">
                  <c:v>0.1944400000000005</c:v>
                </c:pt>
                <c:pt idx="4861">
                  <c:v>0.19447999999999999</c:v>
                </c:pt>
                <c:pt idx="4862">
                  <c:v>0.19452</c:v>
                </c:pt>
                <c:pt idx="4863">
                  <c:v>0.19456000000000001</c:v>
                </c:pt>
                <c:pt idx="4864">
                  <c:v>0.1946</c:v>
                </c:pt>
                <c:pt idx="4865">
                  <c:v>0.19464000000000001</c:v>
                </c:pt>
                <c:pt idx="4866">
                  <c:v>0.19467999999999988</c:v>
                </c:pt>
                <c:pt idx="4867">
                  <c:v>0.19472</c:v>
                </c:pt>
                <c:pt idx="4868">
                  <c:v>0.19475999999999999</c:v>
                </c:pt>
                <c:pt idx="4869">
                  <c:v>0.1948</c:v>
                </c:pt>
                <c:pt idx="4870">
                  <c:v>0.19484000000000001</c:v>
                </c:pt>
                <c:pt idx="4871">
                  <c:v>0.19488</c:v>
                </c:pt>
                <c:pt idx="4872">
                  <c:v>0.19492000000000001</c:v>
                </c:pt>
                <c:pt idx="4873">
                  <c:v>0.19495999999999999</c:v>
                </c:pt>
                <c:pt idx="4874">
                  <c:v>0.19500000000000001</c:v>
                </c:pt>
                <c:pt idx="4875">
                  <c:v>0.19503999999999999</c:v>
                </c:pt>
                <c:pt idx="4876">
                  <c:v>0.19508</c:v>
                </c:pt>
                <c:pt idx="4877">
                  <c:v>0.19511999999999999</c:v>
                </c:pt>
                <c:pt idx="4878">
                  <c:v>0.19516</c:v>
                </c:pt>
                <c:pt idx="4879">
                  <c:v>0.19520000000000001</c:v>
                </c:pt>
                <c:pt idx="4880">
                  <c:v>0.19524000000000041</c:v>
                </c:pt>
                <c:pt idx="4881">
                  <c:v>0.19528000000000001</c:v>
                </c:pt>
                <c:pt idx="4882">
                  <c:v>0.19531999999999999</c:v>
                </c:pt>
                <c:pt idx="4883">
                  <c:v>0.19536000000000001</c:v>
                </c:pt>
                <c:pt idx="4884">
                  <c:v>0.19539999999999999</c:v>
                </c:pt>
                <c:pt idx="4885">
                  <c:v>0.1954400000000005</c:v>
                </c:pt>
                <c:pt idx="4886">
                  <c:v>0.19547999999999999</c:v>
                </c:pt>
                <c:pt idx="4887">
                  <c:v>0.19552</c:v>
                </c:pt>
                <c:pt idx="4888">
                  <c:v>0.19556000000000001</c:v>
                </c:pt>
                <c:pt idx="4889">
                  <c:v>0.1956</c:v>
                </c:pt>
                <c:pt idx="4890">
                  <c:v>0.19564000000000001</c:v>
                </c:pt>
                <c:pt idx="4891">
                  <c:v>0.19567999999999997</c:v>
                </c:pt>
                <c:pt idx="4892">
                  <c:v>0.19572000000000001</c:v>
                </c:pt>
                <c:pt idx="4893">
                  <c:v>0.19575999999999999</c:v>
                </c:pt>
                <c:pt idx="4894">
                  <c:v>0.1958</c:v>
                </c:pt>
                <c:pt idx="4895">
                  <c:v>0.19583999999999999</c:v>
                </c:pt>
                <c:pt idx="4896">
                  <c:v>0.19588</c:v>
                </c:pt>
                <c:pt idx="4897">
                  <c:v>0.19592000000000001</c:v>
                </c:pt>
                <c:pt idx="4898">
                  <c:v>0.19596000000000041</c:v>
                </c:pt>
                <c:pt idx="4899">
                  <c:v>0.19600000000000001</c:v>
                </c:pt>
                <c:pt idx="4900">
                  <c:v>0.19603999999999999</c:v>
                </c:pt>
                <c:pt idx="4901">
                  <c:v>0.19608</c:v>
                </c:pt>
                <c:pt idx="4902">
                  <c:v>0.19611999999999999</c:v>
                </c:pt>
                <c:pt idx="4903">
                  <c:v>0.19616</c:v>
                </c:pt>
                <c:pt idx="4904">
                  <c:v>0.19620000000000001</c:v>
                </c:pt>
                <c:pt idx="4905">
                  <c:v>0.19624000000000041</c:v>
                </c:pt>
                <c:pt idx="4906">
                  <c:v>0.19628000000000001</c:v>
                </c:pt>
                <c:pt idx="4907">
                  <c:v>0.19631999999999999</c:v>
                </c:pt>
                <c:pt idx="4908">
                  <c:v>0.19636000000000001</c:v>
                </c:pt>
                <c:pt idx="4909">
                  <c:v>0.19639999999999999</c:v>
                </c:pt>
                <c:pt idx="4910">
                  <c:v>0.1964400000000005</c:v>
                </c:pt>
                <c:pt idx="4911">
                  <c:v>0.19647999999999999</c:v>
                </c:pt>
                <c:pt idx="4912">
                  <c:v>0.19652</c:v>
                </c:pt>
                <c:pt idx="4913">
                  <c:v>0.19656000000000001</c:v>
                </c:pt>
                <c:pt idx="4914">
                  <c:v>0.1966</c:v>
                </c:pt>
                <c:pt idx="4915">
                  <c:v>0.19664000000000001</c:v>
                </c:pt>
                <c:pt idx="4916">
                  <c:v>0.19667999999999997</c:v>
                </c:pt>
                <c:pt idx="4917">
                  <c:v>0.19672000000000001</c:v>
                </c:pt>
                <c:pt idx="4918">
                  <c:v>0.19675999999999999</c:v>
                </c:pt>
                <c:pt idx="4919">
                  <c:v>0.1968</c:v>
                </c:pt>
                <c:pt idx="4920">
                  <c:v>0.19683999999999999</c:v>
                </c:pt>
                <c:pt idx="4921">
                  <c:v>0.19688</c:v>
                </c:pt>
                <c:pt idx="4922">
                  <c:v>0.19692000000000001</c:v>
                </c:pt>
                <c:pt idx="4923">
                  <c:v>0.19696000000000041</c:v>
                </c:pt>
                <c:pt idx="4924">
                  <c:v>0.19700000000000001</c:v>
                </c:pt>
                <c:pt idx="4925">
                  <c:v>0.19703999999999999</c:v>
                </c:pt>
                <c:pt idx="4926">
                  <c:v>0.19708000000000001</c:v>
                </c:pt>
                <c:pt idx="4927">
                  <c:v>0.19711999999999999</c:v>
                </c:pt>
                <c:pt idx="4928">
                  <c:v>0.19716</c:v>
                </c:pt>
                <c:pt idx="4929">
                  <c:v>0.19719999999999999</c:v>
                </c:pt>
                <c:pt idx="4930">
                  <c:v>0.19724000000000041</c:v>
                </c:pt>
                <c:pt idx="4931">
                  <c:v>0.19728000000000001</c:v>
                </c:pt>
                <c:pt idx="4932">
                  <c:v>0.19732</c:v>
                </c:pt>
                <c:pt idx="4933">
                  <c:v>0.19736000000000001</c:v>
                </c:pt>
                <c:pt idx="4934">
                  <c:v>0.19739999999999999</c:v>
                </c:pt>
                <c:pt idx="4935">
                  <c:v>0.19744000000000056</c:v>
                </c:pt>
                <c:pt idx="4936">
                  <c:v>0.19747999999999999</c:v>
                </c:pt>
                <c:pt idx="4937">
                  <c:v>0.19752</c:v>
                </c:pt>
                <c:pt idx="4938">
                  <c:v>0.19756000000000001</c:v>
                </c:pt>
                <c:pt idx="4939">
                  <c:v>0.1976</c:v>
                </c:pt>
                <c:pt idx="4940">
                  <c:v>0.19764000000000001</c:v>
                </c:pt>
                <c:pt idx="4941">
                  <c:v>0.19767999999999997</c:v>
                </c:pt>
                <c:pt idx="4942">
                  <c:v>0.19772000000000001</c:v>
                </c:pt>
                <c:pt idx="4943">
                  <c:v>0.19775999999999999</c:v>
                </c:pt>
                <c:pt idx="4944">
                  <c:v>0.1978</c:v>
                </c:pt>
                <c:pt idx="4945">
                  <c:v>0.19783999999999999</c:v>
                </c:pt>
                <c:pt idx="4946">
                  <c:v>0.19788</c:v>
                </c:pt>
                <c:pt idx="4947">
                  <c:v>0.19792000000000001</c:v>
                </c:pt>
                <c:pt idx="4948">
                  <c:v>0.19796000000000041</c:v>
                </c:pt>
                <c:pt idx="4949">
                  <c:v>0.19800000000000001</c:v>
                </c:pt>
                <c:pt idx="4950">
                  <c:v>0.19803999999999999</c:v>
                </c:pt>
                <c:pt idx="4951">
                  <c:v>0.19808000000000001</c:v>
                </c:pt>
                <c:pt idx="4952">
                  <c:v>0.19811999999999999</c:v>
                </c:pt>
                <c:pt idx="4953">
                  <c:v>0.19816</c:v>
                </c:pt>
                <c:pt idx="4954">
                  <c:v>0.19819999999999999</c:v>
                </c:pt>
                <c:pt idx="4955">
                  <c:v>0.19824000000000044</c:v>
                </c:pt>
                <c:pt idx="4956">
                  <c:v>0.19828000000000001</c:v>
                </c:pt>
                <c:pt idx="4957">
                  <c:v>0.19832</c:v>
                </c:pt>
                <c:pt idx="4958">
                  <c:v>0.19836000000000001</c:v>
                </c:pt>
                <c:pt idx="4959">
                  <c:v>0.19839999999999999</c:v>
                </c:pt>
                <c:pt idx="4960">
                  <c:v>0.19844000000000056</c:v>
                </c:pt>
                <c:pt idx="4961">
                  <c:v>0.19847999999999999</c:v>
                </c:pt>
                <c:pt idx="4962">
                  <c:v>0.19852</c:v>
                </c:pt>
                <c:pt idx="4963">
                  <c:v>0.19855999999999999</c:v>
                </c:pt>
                <c:pt idx="4964">
                  <c:v>0.1986</c:v>
                </c:pt>
                <c:pt idx="4965">
                  <c:v>0.19864000000000001</c:v>
                </c:pt>
                <c:pt idx="4966">
                  <c:v>0.19868</c:v>
                </c:pt>
                <c:pt idx="4967">
                  <c:v>0.19872000000000001</c:v>
                </c:pt>
                <c:pt idx="4968">
                  <c:v>0.19875999999999999</c:v>
                </c:pt>
                <c:pt idx="4969">
                  <c:v>0.1988</c:v>
                </c:pt>
                <c:pt idx="4970">
                  <c:v>0.19883999999999999</c:v>
                </c:pt>
                <c:pt idx="4971">
                  <c:v>0.19888</c:v>
                </c:pt>
                <c:pt idx="4972">
                  <c:v>0.19892000000000001</c:v>
                </c:pt>
                <c:pt idx="4973">
                  <c:v>0.19896000000000041</c:v>
                </c:pt>
                <c:pt idx="4974">
                  <c:v>0.19900000000000001</c:v>
                </c:pt>
                <c:pt idx="4975">
                  <c:v>0.19903999999999999</c:v>
                </c:pt>
                <c:pt idx="4976">
                  <c:v>0.19908000000000001</c:v>
                </c:pt>
                <c:pt idx="4977">
                  <c:v>0.19911999999999999</c:v>
                </c:pt>
                <c:pt idx="4978">
                  <c:v>0.19916</c:v>
                </c:pt>
                <c:pt idx="4979">
                  <c:v>0.19919999999999999</c:v>
                </c:pt>
                <c:pt idx="4980">
                  <c:v>0.19924000000000044</c:v>
                </c:pt>
                <c:pt idx="4981">
                  <c:v>0.19928000000000001</c:v>
                </c:pt>
                <c:pt idx="4982">
                  <c:v>0.19932</c:v>
                </c:pt>
                <c:pt idx="4983">
                  <c:v>0.19936000000000001</c:v>
                </c:pt>
                <c:pt idx="4984">
                  <c:v>0.19939999999999999</c:v>
                </c:pt>
                <c:pt idx="4985">
                  <c:v>0.19944000000000056</c:v>
                </c:pt>
                <c:pt idx="4986">
                  <c:v>0.19947999999999999</c:v>
                </c:pt>
                <c:pt idx="4987">
                  <c:v>0.19952</c:v>
                </c:pt>
                <c:pt idx="4988">
                  <c:v>0.19955999999999999</c:v>
                </c:pt>
                <c:pt idx="4989">
                  <c:v>0.1996</c:v>
                </c:pt>
                <c:pt idx="4990">
                  <c:v>0.19964000000000001</c:v>
                </c:pt>
                <c:pt idx="4991">
                  <c:v>0.19968</c:v>
                </c:pt>
                <c:pt idx="4992">
                  <c:v>0.19972000000000001</c:v>
                </c:pt>
                <c:pt idx="4993">
                  <c:v>0.19975999999999999</c:v>
                </c:pt>
                <c:pt idx="4994">
                  <c:v>0.19980000000000001</c:v>
                </c:pt>
                <c:pt idx="4995">
                  <c:v>0.19983999999999999</c:v>
                </c:pt>
                <c:pt idx="4996">
                  <c:v>0.19988</c:v>
                </c:pt>
                <c:pt idx="4997">
                  <c:v>0.19992000000000001</c:v>
                </c:pt>
                <c:pt idx="4998">
                  <c:v>0.19996000000000044</c:v>
                </c:pt>
                <c:pt idx="4999">
                  <c:v>0.2</c:v>
                </c:pt>
                <c:pt idx="5000">
                  <c:v>0.20004000000000041</c:v>
                </c:pt>
                <c:pt idx="5001">
                  <c:v>0.20008000000000001</c:v>
                </c:pt>
                <c:pt idx="5002">
                  <c:v>0.20011999999999999</c:v>
                </c:pt>
                <c:pt idx="5003">
                  <c:v>0.20016</c:v>
                </c:pt>
                <c:pt idx="5004">
                  <c:v>0.20019999999999999</c:v>
                </c:pt>
                <c:pt idx="5005">
                  <c:v>0.2002400000000005</c:v>
                </c:pt>
                <c:pt idx="5006">
                  <c:v>0.20028000000000001</c:v>
                </c:pt>
                <c:pt idx="5007">
                  <c:v>0.20032</c:v>
                </c:pt>
                <c:pt idx="5008">
                  <c:v>0.20036000000000001</c:v>
                </c:pt>
                <c:pt idx="5009">
                  <c:v>0.20039999999999999</c:v>
                </c:pt>
                <c:pt idx="5010">
                  <c:v>0.20044000000000056</c:v>
                </c:pt>
                <c:pt idx="5011">
                  <c:v>0.20047999999999999</c:v>
                </c:pt>
                <c:pt idx="5012">
                  <c:v>0.20052</c:v>
                </c:pt>
                <c:pt idx="5013">
                  <c:v>0.20055999999999999</c:v>
                </c:pt>
                <c:pt idx="5014">
                  <c:v>0.2006</c:v>
                </c:pt>
                <c:pt idx="5015">
                  <c:v>0.20064000000000001</c:v>
                </c:pt>
                <c:pt idx="5016">
                  <c:v>0.20068</c:v>
                </c:pt>
                <c:pt idx="5017">
                  <c:v>0.20072000000000001</c:v>
                </c:pt>
                <c:pt idx="5018">
                  <c:v>0.20075999999999999</c:v>
                </c:pt>
                <c:pt idx="5019">
                  <c:v>0.20080000000000001</c:v>
                </c:pt>
                <c:pt idx="5020">
                  <c:v>0.20083999999999999</c:v>
                </c:pt>
                <c:pt idx="5021">
                  <c:v>0.20088</c:v>
                </c:pt>
                <c:pt idx="5022">
                  <c:v>0.20092000000000004</c:v>
                </c:pt>
                <c:pt idx="5023">
                  <c:v>0.20096000000000044</c:v>
                </c:pt>
                <c:pt idx="5024">
                  <c:v>0.20100000000000001</c:v>
                </c:pt>
                <c:pt idx="5025">
                  <c:v>0.20104000000000041</c:v>
                </c:pt>
                <c:pt idx="5026">
                  <c:v>0.20108000000000001</c:v>
                </c:pt>
                <c:pt idx="5027">
                  <c:v>0.20111999999999999</c:v>
                </c:pt>
                <c:pt idx="5028">
                  <c:v>0.20116000000000001</c:v>
                </c:pt>
                <c:pt idx="5029">
                  <c:v>0.20119999999999999</c:v>
                </c:pt>
                <c:pt idx="5030">
                  <c:v>0.2012400000000005</c:v>
                </c:pt>
                <c:pt idx="5031">
                  <c:v>0.20127999999999999</c:v>
                </c:pt>
                <c:pt idx="5032">
                  <c:v>0.20132</c:v>
                </c:pt>
                <c:pt idx="5033">
                  <c:v>0.20136000000000001</c:v>
                </c:pt>
                <c:pt idx="5034">
                  <c:v>0.20140000000000041</c:v>
                </c:pt>
                <c:pt idx="5035">
                  <c:v>0.20144000000000056</c:v>
                </c:pt>
                <c:pt idx="5036">
                  <c:v>0.20147999999999999</c:v>
                </c:pt>
                <c:pt idx="5037">
                  <c:v>0.20152</c:v>
                </c:pt>
                <c:pt idx="5038">
                  <c:v>0.20155999999999999</c:v>
                </c:pt>
                <c:pt idx="5039">
                  <c:v>0.2016</c:v>
                </c:pt>
                <c:pt idx="5040">
                  <c:v>0.20164000000000001</c:v>
                </c:pt>
                <c:pt idx="5041">
                  <c:v>0.20168</c:v>
                </c:pt>
                <c:pt idx="5042">
                  <c:v>0.20172000000000001</c:v>
                </c:pt>
                <c:pt idx="5043">
                  <c:v>0.20175999999999999</c:v>
                </c:pt>
                <c:pt idx="5044">
                  <c:v>0.20180000000000001</c:v>
                </c:pt>
                <c:pt idx="5045">
                  <c:v>0.20183999999999999</c:v>
                </c:pt>
                <c:pt idx="5046">
                  <c:v>0.20188</c:v>
                </c:pt>
                <c:pt idx="5047">
                  <c:v>0.20192000000000004</c:v>
                </c:pt>
                <c:pt idx="5048">
                  <c:v>0.20196000000000044</c:v>
                </c:pt>
                <c:pt idx="5049">
                  <c:v>0.20200000000000001</c:v>
                </c:pt>
                <c:pt idx="5050">
                  <c:v>0.20204000000000041</c:v>
                </c:pt>
                <c:pt idx="5051">
                  <c:v>0.20208000000000001</c:v>
                </c:pt>
                <c:pt idx="5052">
                  <c:v>0.20211999999999999</c:v>
                </c:pt>
                <c:pt idx="5053">
                  <c:v>0.20216000000000001</c:v>
                </c:pt>
                <c:pt idx="5054">
                  <c:v>0.20219999999999999</c:v>
                </c:pt>
                <c:pt idx="5055">
                  <c:v>0.2022400000000005</c:v>
                </c:pt>
                <c:pt idx="5056">
                  <c:v>0.20227999999999999</c:v>
                </c:pt>
                <c:pt idx="5057">
                  <c:v>0.20232</c:v>
                </c:pt>
                <c:pt idx="5058">
                  <c:v>0.20236000000000001</c:v>
                </c:pt>
                <c:pt idx="5059">
                  <c:v>0.20240000000000041</c:v>
                </c:pt>
                <c:pt idx="5060">
                  <c:v>0.20244000000000056</c:v>
                </c:pt>
                <c:pt idx="5061">
                  <c:v>0.20247999999999999</c:v>
                </c:pt>
                <c:pt idx="5062">
                  <c:v>0.20252000000000001</c:v>
                </c:pt>
                <c:pt idx="5063">
                  <c:v>0.20255999999999999</c:v>
                </c:pt>
                <c:pt idx="5064">
                  <c:v>0.2026</c:v>
                </c:pt>
                <c:pt idx="5065">
                  <c:v>0.20263999999999999</c:v>
                </c:pt>
                <c:pt idx="5066">
                  <c:v>0.20268</c:v>
                </c:pt>
                <c:pt idx="5067">
                  <c:v>0.20272000000000001</c:v>
                </c:pt>
                <c:pt idx="5068">
                  <c:v>0.20276000000000041</c:v>
                </c:pt>
                <c:pt idx="5069">
                  <c:v>0.20280000000000001</c:v>
                </c:pt>
                <c:pt idx="5070">
                  <c:v>0.20283999999999999</c:v>
                </c:pt>
                <c:pt idx="5071">
                  <c:v>0.20288</c:v>
                </c:pt>
                <c:pt idx="5072">
                  <c:v>0.20292000000000004</c:v>
                </c:pt>
                <c:pt idx="5073">
                  <c:v>0.2029600000000005</c:v>
                </c:pt>
                <c:pt idx="5074">
                  <c:v>0.20300000000000001</c:v>
                </c:pt>
                <c:pt idx="5075">
                  <c:v>0.20304000000000041</c:v>
                </c:pt>
                <c:pt idx="5076">
                  <c:v>0.20308000000000001</c:v>
                </c:pt>
                <c:pt idx="5077">
                  <c:v>0.20311999999999999</c:v>
                </c:pt>
                <c:pt idx="5078">
                  <c:v>0.20316000000000001</c:v>
                </c:pt>
                <c:pt idx="5079">
                  <c:v>0.20319999999999999</c:v>
                </c:pt>
                <c:pt idx="5080">
                  <c:v>0.20324000000000053</c:v>
                </c:pt>
                <c:pt idx="5081">
                  <c:v>0.20327999999999999</c:v>
                </c:pt>
                <c:pt idx="5082">
                  <c:v>0.20332</c:v>
                </c:pt>
                <c:pt idx="5083">
                  <c:v>0.20336000000000001</c:v>
                </c:pt>
                <c:pt idx="5084">
                  <c:v>0.20340000000000041</c:v>
                </c:pt>
                <c:pt idx="5085">
                  <c:v>0.20344000000000062</c:v>
                </c:pt>
                <c:pt idx="5086">
                  <c:v>0.20347999999999999</c:v>
                </c:pt>
                <c:pt idx="5087">
                  <c:v>0.20352000000000001</c:v>
                </c:pt>
                <c:pt idx="5088">
                  <c:v>0.20355999999999999</c:v>
                </c:pt>
                <c:pt idx="5089">
                  <c:v>0.2036</c:v>
                </c:pt>
                <c:pt idx="5090">
                  <c:v>0.20363999999999999</c:v>
                </c:pt>
                <c:pt idx="5091">
                  <c:v>0.20368</c:v>
                </c:pt>
                <c:pt idx="5092">
                  <c:v>0.20372000000000001</c:v>
                </c:pt>
                <c:pt idx="5093">
                  <c:v>0.20376000000000041</c:v>
                </c:pt>
                <c:pt idx="5094">
                  <c:v>0.20380000000000001</c:v>
                </c:pt>
                <c:pt idx="5095">
                  <c:v>0.20383999999999999</c:v>
                </c:pt>
                <c:pt idx="5096">
                  <c:v>0.20388000000000001</c:v>
                </c:pt>
                <c:pt idx="5097">
                  <c:v>0.20392000000000021</c:v>
                </c:pt>
                <c:pt idx="5098">
                  <c:v>0.2039600000000005</c:v>
                </c:pt>
                <c:pt idx="5099">
                  <c:v>0.20400000000000001</c:v>
                </c:pt>
                <c:pt idx="5100">
                  <c:v>0.20404000000000044</c:v>
                </c:pt>
                <c:pt idx="5101">
                  <c:v>0.20408000000000001</c:v>
                </c:pt>
                <c:pt idx="5102">
                  <c:v>0.20412</c:v>
                </c:pt>
                <c:pt idx="5103">
                  <c:v>0.20416000000000001</c:v>
                </c:pt>
                <c:pt idx="5104">
                  <c:v>0.20419999999999999</c:v>
                </c:pt>
                <c:pt idx="5105">
                  <c:v>0.20424000000000056</c:v>
                </c:pt>
                <c:pt idx="5106">
                  <c:v>0.20427999999999999</c:v>
                </c:pt>
                <c:pt idx="5107">
                  <c:v>0.20432</c:v>
                </c:pt>
                <c:pt idx="5108">
                  <c:v>0.20436000000000001</c:v>
                </c:pt>
                <c:pt idx="5109">
                  <c:v>0.20440000000000041</c:v>
                </c:pt>
                <c:pt idx="5110">
                  <c:v>0.20444000000000068</c:v>
                </c:pt>
                <c:pt idx="5111">
                  <c:v>0.20448000000000024</c:v>
                </c:pt>
                <c:pt idx="5112">
                  <c:v>0.20452000000000001</c:v>
                </c:pt>
                <c:pt idx="5113">
                  <c:v>0.20455999999999999</c:v>
                </c:pt>
                <c:pt idx="5114">
                  <c:v>0.2046</c:v>
                </c:pt>
                <c:pt idx="5115">
                  <c:v>0.20463999999999999</c:v>
                </c:pt>
                <c:pt idx="5116">
                  <c:v>0.20468</c:v>
                </c:pt>
                <c:pt idx="5117">
                  <c:v>0.20472000000000001</c:v>
                </c:pt>
                <c:pt idx="5118">
                  <c:v>0.20476000000000041</c:v>
                </c:pt>
                <c:pt idx="5119">
                  <c:v>0.20480000000000001</c:v>
                </c:pt>
                <c:pt idx="5120">
                  <c:v>0.20483999999999999</c:v>
                </c:pt>
                <c:pt idx="5121">
                  <c:v>0.20488000000000001</c:v>
                </c:pt>
                <c:pt idx="5122">
                  <c:v>0.20492000000000021</c:v>
                </c:pt>
                <c:pt idx="5123">
                  <c:v>0.2049600000000005</c:v>
                </c:pt>
                <c:pt idx="5124">
                  <c:v>0.20500000000000004</c:v>
                </c:pt>
                <c:pt idx="5125">
                  <c:v>0.20504000000000044</c:v>
                </c:pt>
                <c:pt idx="5126">
                  <c:v>0.20508000000000001</c:v>
                </c:pt>
                <c:pt idx="5127">
                  <c:v>0.20512</c:v>
                </c:pt>
                <c:pt idx="5128">
                  <c:v>0.20516000000000001</c:v>
                </c:pt>
                <c:pt idx="5129">
                  <c:v>0.20519999999999999</c:v>
                </c:pt>
                <c:pt idx="5130">
                  <c:v>0.20524000000000056</c:v>
                </c:pt>
                <c:pt idx="5131">
                  <c:v>0.20527999999999999</c:v>
                </c:pt>
                <c:pt idx="5132">
                  <c:v>0.20532</c:v>
                </c:pt>
                <c:pt idx="5133">
                  <c:v>0.20535999999999999</c:v>
                </c:pt>
                <c:pt idx="5134">
                  <c:v>0.20540000000000044</c:v>
                </c:pt>
                <c:pt idx="5135">
                  <c:v>0.20544000000000068</c:v>
                </c:pt>
                <c:pt idx="5136">
                  <c:v>0.20548000000000041</c:v>
                </c:pt>
                <c:pt idx="5137">
                  <c:v>0.20552000000000001</c:v>
                </c:pt>
                <c:pt idx="5138">
                  <c:v>0.20555999999999999</c:v>
                </c:pt>
                <c:pt idx="5139">
                  <c:v>0.2056</c:v>
                </c:pt>
                <c:pt idx="5140">
                  <c:v>0.20563999999999999</c:v>
                </c:pt>
                <c:pt idx="5141">
                  <c:v>0.20568</c:v>
                </c:pt>
                <c:pt idx="5142">
                  <c:v>0.20572000000000001</c:v>
                </c:pt>
                <c:pt idx="5143">
                  <c:v>0.20576000000000041</c:v>
                </c:pt>
                <c:pt idx="5144">
                  <c:v>0.20580000000000001</c:v>
                </c:pt>
                <c:pt idx="5145">
                  <c:v>0.20584000000000024</c:v>
                </c:pt>
                <c:pt idx="5146">
                  <c:v>0.20588000000000001</c:v>
                </c:pt>
                <c:pt idx="5147">
                  <c:v>0.20592000000000021</c:v>
                </c:pt>
                <c:pt idx="5148">
                  <c:v>0.20596000000000056</c:v>
                </c:pt>
                <c:pt idx="5149">
                  <c:v>0.20600000000000004</c:v>
                </c:pt>
                <c:pt idx="5150">
                  <c:v>0.2060400000000005</c:v>
                </c:pt>
                <c:pt idx="5151">
                  <c:v>0.20608000000000001</c:v>
                </c:pt>
                <c:pt idx="5152">
                  <c:v>0.20612</c:v>
                </c:pt>
                <c:pt idx="5153">
                  <c:v>0.20616000000000001</c:v>
                </c:pt>
                <c:pt idx="5154">
                  <c:v>0.20619999999999999</c:v>
                </c:pt>
                <c:pt idx="5155">
                  <c:v>0.20624000000000056</c:v>
                </c:pt>
                <c:pt idx="5156">
                  <c:v>0.20627999999999999</c:v>
                </c:pt>
                <c:pt idx="5157">
                  <c:v>0.20632</c:v>
                </c:pt>
                <c:pt idx="5158">
                  <c:v>0.20635999999999999</c:v>
                </c:pt>
                <c:pt idx="5159">
                  <c:v>0.20640000000000044</c:v>
                </c:pt>
                <c:pt idx="5160">
                  <c:v>0.20644000000000068</c:v>
                </c:pt>
                <c:pt idx="5161">
                  <c:v>0.20648000000000041</c:v>
                </c:pt>
                <c:pt idx="5162">
                  <c:v>0.20652000000000001</c:v>
                </c:pt>
                <c:pt idx="5163">
                  <c:v>0.20655999999999999</c:v>
                </c:pt>
                <c:pt idx="5164">
                  <c:v>0.20660000000000001</c:v>
                </c:pt>
                <c:pt idx="5165">
                  <c:v>0.20663999999999999</c:v>
                </c:pt>
                <c:pt idx="5166">
                  <c:v>0.20668</c:v>
                </c:pt>
                <c:pt idx="5167">
                  <c:v>0.20672000000000001</c:v>
                </c:pt>
                <c:pt idx="5168">
                  <c:v>0.20676000000000044</c:v>
                </c:pt>
                <c:pt idx="5169">
                  <c:v>0.20680000000000001</c:v>
                </c:pt>
                <c:pt idx="5170">
                  <c:v>0.20684000000000041</c:v>
                </c:pt>
                <c:pt idx="5171">
                  <c:v>0.20688000000000001</c:v>
                </c:pt>
                <c:pt idx="5172">
                  <c:v>0.20692000000000021</c:v>
                </c:pt>
                <c:pt idx="5173">
                  <c:v>0.20696000000000056</c:v>
                </c:pt>
                <c:pt idx="5174">
                  <c:v>0.20700000000000021</c:v>
                </c:pt>
                <c:pt idx="5175">
                  <c:v>0.2070400000000005</c:v>
                </c:pt>
                <c:pt idx="5176">
                  <c:v>0.20707999999999999</c:v>
                </c:pt>
                <c:pt idx="5177">
                  <c:v>0.20712</c:v>
                </c:pt>
                <c:pt idx="5178">
                  <c:v>0.20716000000000001</c:v>
                </c:pt>
                <c:pt idx="5179">
                  <c:v>0.20720000000000041</c:v>
                </c:pt>
                <c:pt idx="5180">
                  <c:v>0.20724000000000056</c:v>
                </c:pt>
                <c:pt idx="5181">
                  <c:v>0.20727999999999999</c:v>
                </c:pt>
                <c:pt idx="5182">
                  <c:v>0.20732</c:v>
                </c:pt>
                <c:pt idx="5183">
                  <c:v>0.20735999999999999</c:v>
                </c:pt>
                <c:pt idx="5184">
                  <c:v>0.2074000000000005</c:v>
                </c:pt>
                <c:pt idx="5185">
                  <c:v>0.20744000000000068</c:v>
                </c:pt>
                <c:pt idx="5186">
                  <c:v>0.20748000000000041</c:v>
                </c:pt>
                <c:pt idx="5187">
                  <c:v>0.20752000000000001</c:v>
                </c:pt>
                <c:pt idx="5188">
                  <c:v>0.20755999999999999</c:v>
                </c:pt>
                <c:pt idx="5189">
                  <c:v>0.20760000000000001</c:v>
                </c:pt>
                <c:pt idx="5190">
                  <c:v>0.20763999999999999</c:v>
                </c:pt>
                <c:pt idx="5191">
                  <c:v>0.20768</c:v>
                </c:pt>
                <c:pt idx="5192">
                  <c:v>0.20772000000000004</c:v>
                </c:pt>
                <c:pt idx="5193">
                  <c:v>0.20776000000000044</c:v>
                </c:pt>
                <c:pt idx="5194">
                  <c:v>0.20780000000000001</c:v>
                </c:pt>
                <c:pt idx="5195">
                  <c:v>0.20784000000000041</c:v>
                </c:pt>
                <c:pt idx="5196">
                  <c:v>0.20788000000000001</c:v>
                </c:pt>
                <c:pt idx="5197">
                  <c:v>0.20792000000000024</c:v>
                </c:pt>
                <c:pt idx="5198">
                  <c:v>0.20796000000000056</c:v>
                </c:pt>
                <c:pt idx="5199">
                  <c:v>0.20800000000000021</c:v>
                </c:pt>
                <c:pt idx="5200">
                  <c:v>0.2080400000000005</c:v>
                </c:pt>
                <c:pt idx="5201">
                  <c:v>0.20807999999999999</c:v>
                </c:pt>
                <c:pt idx="5202">
                  <c:v>0.20812</c:v>
                </c:pt>
                <c:pt idx="5203">
                  <c:v>0.20816000000000001</c:v>
                </c:pt>
                <c:pt idx="5204">
                  <c:v>0.20820000000000041</c:v>
                </c:pt>
                <c:pt idx="5205">
                  <c:v>0.20824000000000056</c:v>
                </c:pt>
                <c:pt idx="5206">
                  <c:v>0.20827999999999999</c:v>
                </c:pt>
                <c:pt idx="5207">
                  <c:v>0.20832000000000001</c:v>
                </c:pt>
                <c:pt idx="5208">
                  <c:v>0.20835999999999999</c:v>
                </c:pt>
                <c:pt idx="5209">
                  <c:v>0.2084000000000005</c:v>
                </c:pt>
                <c:pt idx="5210">
                  <c:v>0.20844000000000062</c:v>
                </c:pt>
                <c:pt idx="5211">
                  <c:v>0.20848000000000041</c:v>
                </c:pt>
                <c:pt idx="5212">
                  <c:v>0.20852000000000001</c:v>
                </c:pt>
                <c:pt idx="5213">
                  <c:v>0.20856000000000041</c:v>
                </c:pt>
                <c:pt idx="5214">
                  <c:v>0.20860000000000001</c:v>
                </c:pt>
                <c:pt idx="5215">
                  <c:v>0.20863999999999999</c:v>
                </c:pt>
                <c:pt idx="5216">
                  <c:v>0.20868</c:v>
                </c:pt>
                <c:pt idx="5217">
                  <c:v>0.20872000000000004</c:v>
                </c:pt>
                <c:pt idx="5218">
                  <c:v>0.2087600000000005</c:v>
                </c:pt>
                <c:pt idx="5219">
                  <c:v>0.20880000000000001</c:v>
                </c:pt>
                <c:pt idx="5220">
                  <c:v>0.20884000000000041</c:v>
                </c:pt>
                <c:pt idx="5221">
                  <c:v>0.20888000000000001</c:v>
                </c:pt>
                <c:pt idx="5222">
                  <c:v>0.20892000000000024</c:v>
                </c:pt>
                <c:pt idx="5223">
                  <c:v>0.20896000000000056</c:v>
                </c:pt>
                <c:pt idx="5224">
                  <c:v>0.20900000000000021</c:v>
                </c:pt>
                <c:pt idx="5225">
                  <c:v>0.2090400000000005</c:v>
                </c:pt>
                <c:pt idx="5226">
                  <c:v>0.20907999999999999</c:v>
                </c:pt>
                <c:pt idx="5227">
                  <c:v>0.20912</c:v>
                </c:pt>
                <c:pt idx="5228">
                  <c:v>0.20916000000000001</c:v>
                </c:pt>
                <c:pt idx="5229">
                  <c:v>0.20920000000000041</c:v>
                </c:pt>
                <c:pt idx="5230">
                  <c:v>0.20924000000000056</c:v>
                </c:pt>
                <c:pt idx="5231">
                  <c:v>0.20927999999999999</c:v>
                </c:pt>
                <c:pt idx="5232">
                  <c:v>0.20932000000000001</c:v>
                </c:pt>
                <c:pt idx="5233">
                  <c:v>0.20935999999999999</c:v>
                </c:pt>
                <c:pt idx="5234">
                  <c:v>0.2094000000000005</c:v>
                </c:pt>
                <c:pt idx="5235">
                  <c:v>0.20944000000000068</c:v>
                </c:pt>
                <c:pt idx="5236">
                  <c:v>0.20948000000000044</c:v>
                </c:pt>
                <c:pt idx="5237">
                  <c:v>0.20952000000000001</c:v>
                </c:pt>
                <c:pt idx="5238">
                  <c:v>0.20956000000000041</c:v>
                </c:pt>
                <c:pt idx="5239">
                  <c:v>0.20960000000000001</c:v>
                </c:pt>
                <c:pt idx="5240">
                  <c:v>0.20963999999999999</c:v>
                </c:pt>
                <c:pt idx="5241">
                  <c:v>0.20968000000000001</c:v>
                </c:pt>
                <c:pt idx="5242">
                  <c:v>0.20972000000000021</c:v>
                </c:pt>
                <c:pt idx="5243">
                  <c:v>0.2097600000000005</c:v>
                </c:pt>
                <c:pt idx="5244">
                  <c:v>0.20980000000000001</c:v>
                </c:pt>
                <c:pt idx="5245">
                  <c:v>0.20984000000000044</c:v>
                </c:pt>
                <c:pt idx="5246">
                  <c:v>0.20988000000000001</c:v>
                </c:pt>
                <c:pt idx="5247">
                  <c:v>0.20992000000000041</c:v>
                </c:pt>
                <c:pt idx="5248">
                  <c:v>0.20996000000000056</c:v>
                </c:pt>
                <c:pt idx="5249">
                  <c:v>0.21000000000000021</c:v>
                </c:pt>
                <c:pt idx="5250">
                  <c:v>0.21004000000000056</c:v>
                </c:pt>
                <c:pt idx="5251">
                  <c:v>0.21007999999999999</c:v>
                </c:pt>
                <c:pt idx="5252">
                  <c:v>0.21012</c:v>
                </c:pt>
                <c:pt idx="5253">
                  <c:v>0.21016000000000001</c:v>
                </c:pt>
                <c:pt idx="5254">
                  <c:v>0.21020000000000041</c:v>
                </c:pt>
                <c:pt idx="5255">
                  <c:v>0.21024000000000068</c:v>
                </c:pt>
                <c:pt idx="5256">
                  <c:v>0.21027999999999999</c:v>
                </c:pt>
                <c:pt idx="5257">
                  <c:v>0.21032000000000001</c:v>
                </c:pt>
                <c:pt idx="5258">
                  <c:v>0.21035999999999999</c:v>
                </c:pt>
                <c:pt idx="5259">
                  <c:v>0.2104000000000005</c:v>
                </c:pt>
                <c:pt idx="5260">
                  <c:v>0.21044000000000077</c:v>
                </c:pt>
                <c:pt idx="5261">
                  <c:v>0.21048000000000044</c:v>
                </c:pt>
                <c:pt idx="5262">
                  <c:v>0.21052000000000001</c:v>
                </c:pt>
                <c:pt idx="5263">
                  <c:v>0.21056000000000041</c:v>
                </c:pt>
                <c:pt idx="5264">
                  <c:v>0.21060000000000001</c:v>
                </c:pt>
                <c:pt idx="5265">
                  <c:v>0.21063999999999999</c:v>
                </c:pt>
                <c:pt idx="5266">
                  <c:v>0.21068000000000001</c:v>
                </c:pt>
                <c:pt idx="5267">
                  <c:v>0.21072000000000021</c:v>
                </c:pt>
                <c:pt idx="5268">
                  <c:v>0.2107600000000005</c:v>
                </c:pt>
                <c:pt idx="5269">
                  <c:v>0.21080000000000004</c:v>
                </c:pt>
                <c:pt idx="5270">
                  <c:v>0.21084000000000044</c:v>
                </c:pt>
                <c:pt idx="5271">
                  <c:v>0.21088000000000001</c:v>
                </c:pt>
                <c:pt idx="5272">
                  <c:v>0.21092000000000041</c:v>
                </c:pt>
                <c:pt idx="5273">
                  <c:v>0.21096000000000056</c:v>
                </c:pt>
                <c:pt idx="5274">
                  <c:v>0.21100000000000024</c:v>
                </c:pt>
                <c:pt idx="5275">
                  <c:v>0.21104000000000056</c:v>
                </c:pt>
                <c:pt idx="5276">
                  <c:v>0.21107999999999999</c:v>
                </c:pt>
                <c:pt idx="5277">
                  <c:v>0.21112</c:v>
                </c:pt>
                <c:pt idx="5278">
                  <c:v>0.21115999999999999</c:v>
                </c:pt>
                <c:pt idx="5279">
                  <c:v>0.21120000000000044</c:v>
                </c:pt>
                <c:pt idx="5280">
                  <c:v>0.21124000000000068</c:v>
                </c:pt>
                <c:pt idx="5281">
                  <c:v>0.21128000000000041</c:v>
                </c:pt>
                <c:pt idx="5282">
                  <c:v>0.21132000000000001</c:v>
                </c:pt>
                <c:pt idx="5283">
                  <c:v>0.21135999999999999</c:v>
                </c:pt>
                <c:pt idx="5284">
                  <c:v>0.21140000000000056</c:v>
                </c:pt>
                <c:pt idx="5285">
                  <c:v>0.21144000000000077</c:v>
                </c:pt>
                <c:pt idx="5286">
                  <c:v>0.2114800000000005</c:v>
                </c:pt>
                <c:pt idx="5287">
                  <c:v>0.21152000000000001</c:v>
                </c:pt>
                <c:pt idx="5288">
                  <c:v>0.21156000000000041</c:v>
                </c:pt>
                <c:pt idx="5289">
                  <c:v>0.21160000000000001</c:v>
                </c:pt>
                <c:pt idx="5290">
                  <c:v>0.21163999999999999</c:v>
                </c:pt>
                <c:pt idx="5291">
                  <c:v>0.21168000000000001</c:v>
                </c:pt>
                <c:pt idx="5292">
                  <c:v>0.21172000000000021</c:v>
                </c:pt>
                <c:pt idx="5293">
                  <c:v>0.2117600000000005</c:v>
                </c:pt>
                <c:pt idx="5294">
                  <c:v>0.21180000000000004</c:v>
                </c:pt>
                <c:pt idx="5295">
                  <c:v>0.21184000000000044</c:v>
                </c:pt>
                <c:pt idx="5296">
                  <c:v>0.21188000000000001</c:v>
                </c:pt>
                <c:pt idx="5297">
                  <c:v>0.21192000000000041</c:v>
                </c:pt>
                <c:pt idx="5298">
                  <c:v>0.21196000000000059</c:v>
                </c:pt>
                <c:pt idx="5299">
                  <c:v>0.21200000000000024</c:v>
                </c:pt>
                <c:pt idx="5300">
                  <c:v>0.21204000000000056</c:v>
                </c:pt>
                <c:pt idx="5301">
                  <c:v>0.21207999999999999</c:v>
                </c:pt>
                <c:pt idx="5302">
                  <c:v>0.21212</c:v>
                </c:pt>
                <c:pt idx="5303">
                  <c:v>0.21215999999999999</c:v>
                </c:pt>
                <c:pt idx="5304">
                  <c:v>0.21220000000000044</c:v>
                </c:pt>
                <c:pt idx="5305">
                  <c:v>0.21224000000000068</c:v>
                </c:pt>
                <c:pt idx="5306">
                  <c:v>0.21228000000000041</c:v>
                </c:pt>
                <c:pt idx="5307">
                  <c:v>0.21232000000000001</c:v>
                </c:pt>
                <c:pt idx="5308">
                  <c:v>0.21235999999999999</c:v>
                </c:pt>
                <c:pt idx="5309">
                  <c:v>0.21240000000000056</c:v>
                </c:pt>
                <c:pt idx="5310">
                  <c:v>0.21244000000000077</c:v>
                </c:pt>
                <c:pt idx="5311">
                  <c:v>0.2124800000000005</c:v>
                </c:pt>
                <c:pt idx="5312">
                  <c:v>0.21252000000000001</c:v>
                </c:pt>
                <c:pt idx="5313">
                  <c:v>0.21256000000000044</c:v>
                </c:pt>
                <c:pt idx="5314">
                  <c:v>0.21260000000000001</c:v>
                </c:pt>
                <c:pt idx="5315">
                  <c:v>0.21264000000000041</c:v>
                </c:pt>
                <c:pt idx="5316">
                  <c:v>0.21268000000000001</c:v>
                </c:pt>
                <c:pt idx="5317">
                  <c:v>0.21272000000000021</c:v>
                </c:pt>
                <c:pt idx="5318">
                  <c:v>0.21276000000000056</c:v>
                </c:pt>
                <c:pt idx="5319">
                  <c:v>0.21280000000000004</c:v>
                </c:pt>
                <c:pt idx="5320">
                  <c:v>0.2128400000000005</c:v>
                </c:pt>
                <c:pt idx="5321">
                  <c:v>0.21288000000000001</c:v>
                </c:pt>
                <c:pt idx="5322">
                  <c:v>0.21292000000000041</c:v>
                </c:pt>
                <c:pt idx="5323">
                  <c:v>0.21296000000000068</c:v>
                </c:pt>
                <c:pt idx="5324">
                  <c:v>0.21300000000000024</c:v>
                </c:pt>
                <c:pt idx="5325">
                  <c:v>0.21304000000000056</c:v>
                </c:pt>
                <c:pt idx="5326">
                  <c:v>0.21307999999999999</c:v>
                </c:pt>
                <c:pt idx="5327">
                  <c:v>0.21312</c:v>
                </c:pt>
                <c:pt idx="5328">
                  <c:v>0.21315999999999999</c:v>
                </c:pt>
                <c:pt idx="5329">
                  <c:v>0.21320000000000044</c:v>
                </c:pt>
                <c:pt idx="5330">
                  <c:v>0.21324000000000068</c:v>
                </c:pt>
                <c:pt idx="5331">
                  <c:v>0.21328000000000041</c:v>
                </c:pt>
                <c:pt idx="5332">
                  <c:v>0.21332000000000001</c:v>
                </c:pt>
                <c:pt idx="5333">
                  <c:v>0.21335999999999999</c:v>
                </c:pt>
                <c:pt idx="5334">
                  <c:v>0.21340000000000056</c:v>
                </c:pt>
                <c:pt idx="5335">
                  <c:v>0.21344000000000077</c:v>
                </c:pt>
                <c:pt idx="5336">
                  <c:v>0.2134800000000005</c:v>
                </c:pt>
                <c:pt idx="5337">
                  <c:v>0.21352000000000004</c:v>
                </c:pt>
                <c:pt idx="5338">
                  <c:v>0.21356000000000044</c:v>
                </c:pt>
                <c:pt idx="5339">
                  <c:v>0.21360000000000001</c:v>
                </c:pt>
                <c:pt idx="5340">
                  <c:v>0.21364000000000041</c:v>
                </c:pt>
                <c:pt idx="5341">
                  <c:v>0.21368000000000001</c:v>
                </c:pt>
                <c:pt idx="5342">
                  <c:v>0.21372000000000024</c:v>
                </c:pt>
                <c:pt idx="5343">
                  <c:v>0.21376000000000056</c:v>
                </c:pt>
                <c:pt idx="5344">
                  <c:v>0.21380000000000021</c:v>
                </c:pt>
                <c:pt idx="5345">
                  <c:v>0.2138400000000005</c:v>
                </c:pt>
                <c:pt idx="5346">
                  <c:v>0.21387999999999999</c:v>
                </c:pt>
                <c:pt idx="5347">
                  <c:v>0.21392000000000044</c:v>
                </c:pt>
                <c:pt idx="5348">
                  <c:v>0.21396000000000068</c:v>
                </c:pt>
                <c:pt idx="5349">
                  <c:v>0.21400000000000041</c:v>
                </c:pt>
                <c:pt idx="5350">
                  <c:v>0.21404000000000056</c:v>
                </c:pt>
                <c:pt idx="5351">
                  <c:v>0.21407999999999999</c:v>
                </c:pt>
                <c:pt idx="5352">
                  <c:v>0.21412</c:v>
                </c:pt>
                <c:pt idx="5353">
                  <c:v>0.21415999999999999</c:v>
                </c:pt>
                <c:pt idx="5354">
                  <c:v>0.2142000000000005</c:v>
                </c:pt>
                <c:pt idx="5355">
                  <c:v>0.21424000000000068</c:v>
                </c:pt>
                <c:pt idx="5356">
                  <c:v>0.21428000000000041</c:v>
                </c:pt>
                <c:pt idx="5357">
                  <c:v>0.21432000000000001</c:v>
                </c:pt>
                <c:pt idx="5358">
                  <c:v>0.21435999999999999</c:v>
                </c:pt>
                <c:pt idx="5359">
                  <c:v>0.21440000000000056</c:v>
                </c:pt>
                <c:pt idx="5360">
                  <c:v>0.21444000000000077</c:v>
                </c:pt>
                <c:pt idx="5361">
                  <c:v>0.21448000000000053</c:v>
                </c:pt>
                <c:pt idx="5362">
                  <c:v>0.21452000000000004</c:v>
                </c:pt>
                <c:pt idx="5363">
                  <c:v>0.21456000000000044</c:v>
                </c:pt>
                <c:pt idx="5364">
                  <c:v>0.21460000000000001</c:v>
                </c:pt>
                <c:pt idx="5365">
                  <c:v>0.21464000000000041</c:v>
                </c:pt>
                <c:pt idx="5366">
                  <c:v>0.21468000000000001</c:v>
                </c:pt>
                <c:pt idx="5367">
                  <c:v>0.21472000000000024</c:v>
                </c:pt>
                <c:pt idx="5368">
                  <c:v>0.21476000000000056</c:v>
                </c:pt>
                <c:pt idx="5369">
                  <c:v>0.21480000000000021</c:v>
                </c:pt>
                <c:pt idx="5370">
                  <c:v>0.2148400000000005</c:v>
                </c:pt>
                <c:pt idx="5371">
                  <c:v>0.21487999999999999</c:v>
                </c:pt>
                <c:pt idx="5372">
                  <c:v>0.21492000000000044</c:v>
                </c:pt>
                <c:pt idx="5373">
                  <c:v>0.21496000000000068</c:v>
                </c:pt>
                <c:pt idx="5374">
                  <c:v>0.21500000000000041</c:v>
                </c:pt>
                <c:pt idx="5375">
                  <c:v>0.21504000000000056</c:v>
                </c:pt>
                <c:pt idx="5376">
                  <c:v>0.21507999999999999</c:v>
                </c:pt>
                <c:pt idx="5377">
                  <c:v>0.21512000000000001</c:v>
                </c:pt>
                <c:pt idx="5378">
                  <c:v>0.21515999999999999</c:v>
                </c:pt>
                <c:pt idx="5379">
                  <c:v>0.2152000000000005</c:v>
                </c:pt>
                <c:pt idx="5380">
                  <c:v>0.21524000000000063</c:v>
                </c:pt>
                <c:pt idx="5381">
                  <c:v>0.21528000000000044</c:v>
                </c:pt>
                <c:pt idx="5382">
                  <c:v>0.21532000000000001</c:v>
                </c:pt>
                <c:pt idx="5383">
                  <c:v>0.21536000000000041</c:v>
                </c:pt>
                <c:pt idx="5384">
                  <c:v>0.21540000000000056</c:v>
                </c:pt>
                <c:pt idx="5385">
                  <c:v>0.21544000000000077</c:v>
                </c:pt>
                <c:pt idx="5386">
                  <c:v>0.21548000000000056</c:v>
                </c:pt>
                <c:pt idx="5387">
                  <c:v>0.21552000000000004</c:v>
                </c:pt>
                <c:pt idx="5388">
                  <c:v>0.2155600000000005</c:v>
                </c:pt>
                <c:pt idx="5389">
                  <c:v>0.21560000000000001</c:v>
                </c:pt>
                <c:pt idx="5390">
                  <c:v>0.21564000000000041</c:v>
                </c:pt>
                <c:pt idx="5391">
                  <c:v>0.21568000000000001</c:v>
                </c:pt>
                <c:pt idx="5392">
                  <c:v>0.21572000000000024</c:v>
                </c:pt>
                <c:pt idx="5393">
                  <c:v>0.21576000000000056</c:v>
                </c:pt>
                <c:pt idx="5394">
                  <c:v>0.21580000000000021</c:v>
                </c:pt>
                <c:pt idx="5395">
                  <c:v>0.21584000000000053</c:v>
                </c:pt>
                <c:pt idx="5396">
                  <c:v>0.21587999999999999</c:v>
                </c:pt>
                <c:pt idx="5397">
                  <c:v>0.21592000000000044</c:v>
                </c:pt>
                <c:pt idx="5398">
                  <c:v>0.21596000000000068</c:v>
                </c:pt>
                <c:pt idx="5399">
                  <c:v>0.21600000000000041</c:v>
                </c:pt>
                <c:pt idx="5400">
                  <c:v>0.21604000000000062</c:v>
                </c:pt>
                <c:pt idx="5401">
                  <c:v>0.21607999999999999</c:v>
                </c:pt>
                <c:pt idx="5402">
                  <c:v>0.21612000000000001</c:v>
                </c:pt>
                <c:pt idx="5403">
                  <c:v>0.21615999999999999</c:v>
                </c:pt>
                <c:pt idx="5404">
                  <c:v>0.2162000000000005</c:v>
                </c:pt>
                <c:pt idx="5405">
                  <c:v>0.21624000000000076</c:v>
                </c:pt>
                <c:pt idx="5406">
                  <c:v>0.21628000000000044</c:v>
                </c:pt>
                <c:pt idx="5407">
                  <c:v>0.21632000000000001</c:v>
                </c:pt>
                <c:pt idx="5408">
                  <c:v>0.21636000000000041</c:v>
                </c:pt>
                <c:pt idx="5409">
                  <c:v>0.21640000000000056</c:v>
                </c:pt>
                <c:pt idx="5410">
                  <c:v>0.21644000000000083</c:v>
                </c:pt>
                <c:pt idx="5411">
                  <c:v>0.21648000000000056</c:v>
                </c:pt>
                <c:pt idx="5412">
                  <c:v>0.21652000000000021</c:v>
                </c:pt>
                <c:pt idx="5413">
                  <c:v>0.2165600000000005</c:v>
                </c:pt>
                <c:pt idx="5414">
                  <c:v>0.21660000000000001</c:v>
                </c:pt>
                <c:pt idx="5415">
                  <c:v>0.21664000000000044</c:v>
                </c:pt>
                <c:pt idx="5416">
                  <c:v>0.21668000000000001</c:v>
                </c:pt>
                <c:pt idx="5417">
                  <c:v>0.21672000000000041</c:v>
                </c:pt>
                <c:pt idx="5418">
                  <c:v>0.21676000000000056</c:v>
                </c:pt>
                <c:pt idx="5419">
                  <c:v>0.21680000000000021</c:v>
                </c:pt>
                <c:pt idx="5420">
                  <c:v>0.21684000000000056</c:v>
                </c:pt>
                <c:pt idx="5421">
                  <c:v>0.21687999999999999</c:v>
                </c:pt>
                <c:pt idx="5422">
                  <c:v>0.2169200000000005</c:v>
                </c:pt>
                <c:pt idx="5423">
                  <c:v>0.21696000000000062</c:v>
                </c:pt>
                <c:pt idx="5424">
                  <c:v>0.21700000000000041</c:v>
                </c:pt>
                <c:pt idx="5425">
                  <c:v>0.21704000000000068</c:v>
                </c:pt>
                <c:pt idx="5426">
                  <c:v>0.21708000000000024</c:v>
                </c:pt>
                <c:pt idx="5427">
                  <c:v>0.21712000000000001</c:v>
                </c:pt>
                <c:pt idx="5428">
                  <c:v>0.21715999999999999</c:v>
                </c:pt>
                <c:pt idx="5429">
                  <c:v>0.21720000000000053</c:v>
                </c:pt>
                <c:pt idx="5430">
                  <c:v>0.21724000000000077</c:v>
                </c:pt>
                <c:pt idx="5431">
                  <c:v>0.2172800000000005</c:v>
                </c:pt>
                <c:pt idx="5432">
                  <c:v>0.21732000000000001</c:v>
                </c:pt>
                <c:pt idx="5433">
                  <c:v>0.21736000000000041</c:v>
                </c:pt>
                <c:pt idx="5434">
                  <c:v>0.21740000000000068</c:v>
                </c:pt>
                <c:pt idx="5435">
                  <c:v>0.21744000000000083</c:v>
                </c:pt>
                <c:pt idx="5436">
                  <c:v>0.21748000000000056</c:v>
                </c:pt>
                <c:pt idx="5437">
                  <c:v>0.21752000000000021</c:v>
                </c:pt>
                <c:pt idx="5438">
                  <c:v>0.2175600000000005</c:v>
                </c:pt>
                <c:pt idx="5439">
                  <c:v>0.21760000000000004</c:v>
                </c:pt>
                <c:pt idx="5440">
                  <c:v>0.21764000000000044</c:v>
                </c:pt>
                <c:pt idx="5441">
                  <c:v>0.21768000000000001</c:v>
                </c:pt>
                <c:pt idx="5442">
                  <c:v>0.21772000000000041</c:v>
                </c:pt>
                <c:pt idx="5443">
                  <c:v>0.21776000000000056</c:v>
                </c:pt>
                <c:pt idx="5444">
                  <c:v>0.21780000000000024</c:v>
                </c:pt>
                <c:pt idx="5445">
                  <c:v>0.21784000000000056</c:v>
                </c:pt>
                <c:pt idx="5446">
                  <c:v>0.21787999999999999</c:v>
                </c:pt>
                <c:pt idx="5447">
                  <c:v>0.2179200000000005</c:v>
                </c:pt>
                <c:pt idx="5448">
                  <c:v>0.21796000000000063</c:v>
                </c:pt>
                <c:pt idx="5449">
                  <c:v>0.21800000000000044</c:v>
                </c:pt>
                <c:pt idx="5450">
                  <c:v>0.21804000000000068</c:v>
                </c:pt>
                <c:pt idx="5451">
                  <c:v>0.21808000000000041</c:v>
                </c:pt>
                <c:pt idx="5452">
                  <c:v>0.21812000000000001</c:v>
                </c:pt>
                <c:pt idx="5453">
                  <c:v>0.21815999999999999</c:v>
                </c:pt>
                <c:pt idx="5454">
                  <c:v>0.21820000000000056</c:v>
                </c:pt>
                <c:pt idx="5455">
                  <c:v>0.21824000000000077</c:v>
                </c:pt>
                <c:pt idx="5456">
                  <c:v>0.2182800000000005</c:v>
                </c:pt>
                <c:pt idx="5457">
                  <c:v>0.21832000000000001</c:v>
                </c:pt>
                <c:pt idx="5458">
                  <c:v>0.21836000000000041</c:v>
                </c:pt>
                <c:pt idx="5459">
                  <c:v>0.21840000000000068</c:v>
                </c:pt>
                <c:pt idx="5460">
                  <c:v>0.21844000000000088</c:v>
                </c:pt>
                <c:pt idx="5461">
                  <c:v>0.21848000000000056</c:v>
                </c:pt>
                <c:pt idx="5462">
                  <c:v>0.21852000000000021</c:v>
                </c:pt>
                <c:pt idx="5463">
                  <c:v>0.21856000000000056</c:v>
                </c:pt>
                <c:pt idx="5464">
                  <c:v>0.21860000000000004</c:v>
                </c:pt>
                <c:pt idx="5465">
                  <c:v>0.2186400000000005</c:v>
                </c:pt>
                <c:pt idx="5466">
                  <c:v>0.21868000000000001</c:v>
                </c:pt>
                <c:pt idx="5467">
                  <c:v>0.21872000000000041</c:v>
                </c:pt>
                <c:pt idx="5468">
                  <c:v>0.21876000000000068</c:v>
                </c:pt>
                <c:pt idx="5469">
                  <c:v>0.21880000000000024</c:v>
                </c:pt>
                <c:pt idx="5470">
                  <c:v>0.21884000000000056</c:v>
                </c:pt>
                <c:pt idx="5471">
                  <c:v>0.21887999999999999</c:v>
                </c:pt>
                <c:pt idx="5472">
                  <c:v>0.2189200000000005</c:v>
                </c:pt>
                <c:pt idx="5473">
                  <c:v>0.21896000000000077</c:v>
                </c:pt>
                <c:pt idx="5474">
                  <c:v>0.21900000000000044</c:v>
                </c:pt>
                <c:pt idx="5475">
                  <c:v>0.21904000000000068</c:v>
                </c:pt>
                <c:pt idx="5476">
                  <c:v>0.21908000000000041</c:v>
                </c:pt>
                <c:pt idx="5477">
                  <c:v>0.21912000000000001</c:v>
                </c:pt>
                <c:pt idx="5478">
                  <c:v>0.21915999999999999</c:v>
                </c:pt>
                <c:pt idx="5479">
                  <c:v>0.21920000000000056</c:v>
                </c:pt>
                <c:pt idx="5480">
                  <c:v>0.21924000000000077</c:v>
                </c:pt>
                <c:pt idx="5481">
                  <c:v>0.2192800000000005</c:v>
                </c:pt>
                <c:pt idx="5482">
                  <c:v>0.21932000000000001</c:v>
                </c:pt>
                <c:pt idx="5483">
                  <c:v>0.21936000000000044</c:v>
                </c:pt>
                <c:pt idx="5484">
                  <c:v>0.21940000000000068</c:v>
                </c:pt>
                <c:pt idx="5485">
                  <c:v>0.21944000000000091</c:v>
                </c:pt>
                <c:pt idx="5486">
                  <c:v>0.21948000000000056</c:v>
                </c:pt>
                <c:pt idx="5487">
                  <c:v>0.21952000000000021</c:v>
                </c:pt>
                <c:pt idx="5488">
                  <c:v>0.21956000000000056</c:v>
                </c:pt>
                <c:pt idx="5489">
                  <c:v>0.21960000000000021</c:v>
                </c:pt>
                <c:pt idx="5490">
                  <c:v>0.2196400000000005</c:v>
                </c:pt>
                <c:pt idx="5491">
                  <c:v>0.21967999999999999</c:v>
                </c:pt>
                <c:pt idx="5492">
                  <c:v>0.21972000000000041</c:v>
                </c:pt>
                <c:pt idx="5493">
                  <c:v>0.21976000000000068</c:v>
                </c:pt>
                <c:pt idx="5494">
                  <c:v>0.21980000000000041</c:v>
                </c:pt>
                <c:pt idx="5495">
                  <c:v>0.21984000000000056</c:v>
                </c:pt>
                <c:pt idx="5496">
                  <c:v>0.21987999999999999</c:v>
                </c:pt>
                <c:pt idx="5497">
                  <c:v>0.21992000000000056</c:v>
                </c:pt>
                <c:pt idx="5498">
                  <c:v>0.21996000000000077</c:v>
                </c:pt>
                <c:pt idx="5499">
                  <c:v>0.22</c:v>
                </c:pt>
                <c:pt idx="5500">
                  <c:v>0.22004000000000001</c:v>
                </c:pt>
                <c:pt idx="5501">
                  <c:v>0.22008</c:v>
                </c:pt>
                <c:pt idx="5502">
                  <c:v>0.22011999999999998</c:v>
                </c:pt>
                <c:pt idx="5503">
                  <c:v>0.22015999999999997</c:v>
                </c:pt>
                <c:pt idx="5504">
                  <c:v>0.22020000000000001</c:v>
                </c:pt>
                <c:pt idx="5505">
                  <c:v>0.22023999999999999</c:v>
                </c:pt>
                <c:pt idx="5506">
                  <c:v>0.22028</c:v>
                </c:pt>
                <c:pt idx="5507">
                  <c:v>0.22031999999999999</c:v>
                </c:pt>
                <c:pt idx="5508">
                  <c:v>0.22036</c:v>
                </c:pt>
                <c:pt idx="5509">
                  <c:v>0.22040000000000001</c:v>
                </c:pt>
                <c:pt idx="5510">
                  <c:v>0.22044000000000041</c:v>
                </c:pt>
                <c:pt idx="5511">
                  <c:v>0.22048000000000001</c:v>
                </c:pt>
                <c:pt idx="5512">
                  <c:v>0.22051999999999999</c:v>
                </c:pt>
                <c:pt idx="5513">
                  <c:v>0.22056000000000001</c:v>
                </c:pt>
                <c:pt idx="5514">
                  <c:v>0.22059999999999999</c:v>
                </c:pt>
                <c:pt idx="5515">
                  <c:v>0.22064</c:v>
                </c:pt>
                <c:pt idx="5516">
                  <c:v>0.22067999999999988</c:v>
                </c:pt>
                <c:pt idx="5517">
                  <c:v>0.22072</c:v>
                </c:pt>
                <c:pt idx="5518">
                  <c:v>0.22076000000000001</c:v>
                </c:pt>
                <c:pt idx="5519">
                  <c:v>0.2208</c:v>
                </c:pt>
                <c:pt idx="5520">
                  <c:v>0.22084000000000001</c:v>
                </c:pt>
                <c:pt idx="5521">
                  <c:v>0.22087999999999997</c:v>
                </c:pt>
                <c:pt idx="5522">
                  <c:v>0.22092000000000001</c:v>
                </c:pt>
                <c:pt idx="5523">
                  <c:v>0.22095999999999999</c:v>
                </c:pt>
                <c:pt idx="5524">
                  <c:v>0.221</c:v>
                </c:pt>
                <c:pt idx="5525">
                  <c:v>0.22103999999999999</c:v>
                </c:pt>
                <c:pt idx="5526">
                  <c:v>0.22108</c:v>
                </c:pt>
                <c:pt idx="5527">
                  <c:v>0.22111999999999998</c:v>
                </c:pt>
                <c:pt idx="5528">
                  <c:v>0.22116</c:v>
                </c:pt>
                <c:pt idx="5529">
                  <c:v>0.22120000000000001</c:v>
                </c:pt>
                <c:pt idx="5530">
                  <c:v>0.22123999999999999</c:v>
                </c:pt>
                <c:pt idx="5531">
                  <c:v>0.22128</c:v>
                </c:pt>
                <c:pt idx="5532">
                  <c:v>0.22131999999999999</c:v>
                </c:pt>
                <c:pt idx="5533">
                  <c:v>0.22136</c:v>
                </c:pt>
                <c:pt idx="5534">
                  <c:v>0.22140000000000001</c:v>
                </c:pt>
                <c:pt idx="5535">
                  <c:v>0.22144000000000041</c:v>
                </c:pt>
                <c:pt idx="5536">
                  <c:v>0.22148000000000001</c:v>
                </c:pt>
                <c:pt idx="5537">
                  <c:v>0.22151999999999999</c:v>
                </c:pt>
                <c:pt idx="5538">
                  <c:v>0.22156000000000001</c:v>
                </c:pt>
                <c:pt idx="5539">
                  <c:v>0.22159999999999999</c:v>
                </c:pt>
                <c:pt idx="5540">
                  <c:v>0.22164</c:v>
                </c:pt>
                <c:pt idx="5541">
                  <c:v>0.22167999999999988</c:v>
                </c:pt>
                <c:pt idx="5542">
                  <c:v>0.22172</c:v>
                </c:pt>
                <c:pt idx="5543">
                  <c:v>0.22176000000000001</c:v>
                </c:pt>
                <c:pt idx="5544">
                  <c:v>0.2218</c:v>
                </c:pt>
                <c:pt idx="5545">
                  <c:v>0.22184000000000001</c:v>
                </c:pt>
                <c:pt idx="5546">
                  <c:v>0.22187999999999997</c:v>
                </c:pt>
                <c:pt idx="5547">
                  <c:v>0.22192000000000001</c:v>
                </c:pt>
                <c:pt idx="5548">
                  <c:v>0.22195999999999999</c:v>
                </c:pt>
                <c:pt idx="5549">
                  <c:v>0.222</c:v>
                </c:pt>
                <c:pt idx="5550">
                  <c:v>0.22203999999999999</c:v>
                </c:pt>
                <c:pt idx="5551">
                  <c:v>0.22208</c:v>
                </c:pt>
                <c:pt idx="5552">
                  <c:v>0.22211999999999998</c:v>
                </c:pt>
                <c:pt idx="5553">
                  <c:v>0.22216</c:v>
                </c:pt>
                <c:pt idx="5554">
                  <c:v>0.22220000000000001</c:v>
                </c:pt>
                <c:pt idx="5555">
                  <c:v>0.22223999999999999</c:v>
                </c:pt>
                <c:pt idx="5556">
                  <c:v>0.22228000000000001</c:v>
                </c:pt>
                <c:pt idx="5557">
                  <c:v>0.22231999999999999</c:v>
                </c:pt>
                <c:pt idx="5558">
                  <c:v>0.22236</c:v>
                </c:pt>
                <c:pt idx="5559">
                  <c:v>0.22239999999999999</c:v>
                </c:pt>
                <c:pt idx="5560">
                  <c:v>0.22244000000000044</c:v>
                </c:pt>
                <c:pt idx="5561">
                  <c:v>0.22248000000000001</c:v>
                </c:pt>
                <c:pt idx="5562">
                  <c:v>0.22252</c:v>
                </c:pt>
                <c:pt idx="5563">
                  <c:v>0.22256000000000001</c:v>
                </c:pt>
                <c:pt idx="5564">
                  <c:v>0.22259999999999999</c:v>
                </c:pt>
                <c:pt idx="5565">
                  <c:v>0.22264</c:v>
                </c:pt>
                <c:pt idx="5566">
                  <c:v>0.22267999999999988</c:v>
                </c:pt>
                <c:pt idx="5567">
                  <c:v>0.22272</c:v>
                </c:pt>
                <c:pt idx="5568">
                  <c:v>0.22276000000000001</c:v>
                </c:pt>
                <c:pt idx="5569">
                  <c:v>0.2228</c:v>
                </c:pt>
                <c:pt idx="5570">
                  <c:v>0.22284000000000001</c:v>
                </c:pt>
                <c:pt idx="5571">
                  <c:v>0.22287999999999997</c:v>
                </c:pt>
                <c:pt idx="5572">
                  <c:v>0.22292000000000001</c:v>
                </c:pt>
                <c:pt idx="5573">
                  <c:v>0.22295999999999999</c:v>
                </c:pt>
                <c:pt idx="5574">
                  <c:v>0.223</c:v>
                </c:pt>
                <c:pt idx="5575">
                  <c:v>0.22303999999999999</c:v>
                </c:pt>
                <c:pt idx="5576">
                  <c:v>0.22308</c:v>
                </c:pt>
                <c:pt idx="5577">
                  <c:v>0.22311999999999999</c:v>
                </c:pt>
                <c:pt idx="5578">
                  <c:v>0.22316</c:v>
                </c:pt>
                <c:pt idx="5579">
                  <c:v>0.22320000000000001</c:v>
                </c:pt>
                <c:pt idx="5580">
                  <c:v>0.22323999999999999</c:v>
                </c:pt>
                <c:pt idx="5581">
                  <c:v>0.22328000000000001</c:v>
                </c:pt>
                <c:pt idx="5582">
                  <c:v>0.22331999999999999</c:v>
                </c:pt>
                <c:pt idx="5583">
                  <c:v>0.22336</c:v>
                </c:pt>
                <c:pt idx="5584">
                  <c:v>0.22339999999999999</c:v>
                </c:pt>
                <c:pt idx="5585">
                  <c:v>0.22344000000000044</c:v>
                </c:pt>
                <c:pt idx="5586">
                  <c:v>0.22348000000000001</c:v>
                </c:pt>
                <c:pt idx="5587">
                  <c:v>0.22352</c:v>
                </c:pt>
                <c:pt idx="5588">
                  <c:v>0.22356000000000001</c:v>
                </c:pt>
                <c:pt idx="5589">
                  <c:v>0.22359999999999999</c:v>
                </c:pt>
                <c:pt idx="5590">
                  <c:v>0.22364000000000001</c:v>
                </c:pt>
                <c:pt idx="5591">
                  <c:v>0.22367999999999988</c:v>
                </c:pt>
                <c:pt idx="5592">
                  <c:v>0.22372</c:v>
                </c:pt>
                <c:pt idx="5593">
                  <c:v>0.22375999999999999</c:v>
                </c:pt>
                <c:pt idx="5594">
                  <c:v>0.2238</c:v>
                </c:pt>
                <c:pt idx="5595">
                  <c:v>0.22384000000000001</c:v>
                </c:pt>
                <c:pt idx="5596">
                  <c:v>0.22388</c:v>
                </c:pt>
                <c:pt idx="5597">
                  <c:v>0.22392000000000001</c:v>
                </c:pt>
                <c:pt idx="5598">
                  <c:v>0.22395999999999999</c:v>
                </c:pt>
                <c:pt idx="5599">
                  <c:v>0.224</c:v>
                </c:pt>
                <c:pt idx="5600">
                  <c:v>0.22403999999999999</c:v>
                </c:pt>
                <c:pt idx="5601">
                  <c:v>0.22408</c:v>
                </c:pt>
                <c:pt idx="5602">
                  <c:v>0.22411999999999999</c:v>
                </c:pt>
                <c:pt idx="5603">
                  <c:v>0.22416</c:v>
                </c:pt>
                <c:pt idx="5604">
                  <c:v>0.22420000000000001</c:v>
                </c:pt>
                <c:pt idx="5605">
                  <c:v>0.22423999999999999</c:v>
                </c:pt>
                <c:pt idx="5606">
                  <c:v>0.22428000000000001</c:v>
                </c:pt>
                <c:pt idx="5607">
                  <c:v>0.22431999999999999</c:v>
                </c:pt>
                <c:pt idx="5608">
                  <c:v>0.22436</c:v>
                </c:pt>
                <c:pt idx="5609">
                  <c:v>0.22439999999999999</c:v>
                </c:pt>
                <c:pt idx="5610">
                  <c:v>0.22444000000000044</c:v>
                </c:pt>
                <c:pt idx="5611">
                  <c:v>0.22448000000000001</c:v>
                </c:pt>
                <c:pt idx="5612">
                  <c:v>0.22452</c:v>
                </c:pt>
                <c:pt idx="5613">
                  <c:v>0.22456000000000001</c:v>
                </c:pt>
                <c:pt idx="5614">
                  <c:v>0.22459999999999999</c:v>
                </c:pt>
                <c:pt idx="5615">
                  <c:v>0.22464000000000001</c:v>
                </c:pt>
                <c:pt idx="5616">
                  <c:v>0.22467999999999988</c:v>
                </c:pt>
                <c:pt idx="5617">
                  <c:v>0.22472</c:v>
                </c:pt>
                <c:pt idx="5618">
                  <c:v>0.22475999999999999</c:v>
                </c:pt>
                <c:pt idx="5619">
                  <c:v>0.2248</c:v>
                </c:pt>
                <c:pt idx="5620">
                  <c:v>0.22484000000000001</c:v>
                </c:pt>
                <c:pt idx="5621">
                  <c:v>0.22488</c:v>
                </c:pt>
                <c:pt idx="5622">
                  <c:v>0.22492000000000001</c:v>
                </c:pt>
                <c:pt idx="5623">
                  <c:v>0.22495999999999999</c:v>
                </c:pt>
                <c:pt idx="5624">
                  <c:v>0.22500000000000001</c:v>
                </c:pt>
                <c:pt idx="5625">
                  <c:v>0.22503999999999999</c:v>
                </c:pt>
                <c:pt idx="5626">
                  <c:v>0.22508</c:v>
                </c:pt>
                <c:pt idx="5627">
                  <c:v>0.22511999999999999</c:v>
                </c:pt>
                <c:pt idx="5628">
                  <c:v>0.22516</c:v>
                </c:pt>
                <c:pt idx="5629">
                  <c:v>0.22520000000000001</c:v>
                </c:pt>
                <c:pt idx="5630">
                  <c:v>0.22524000000000041</c:v>
                </c:pt>
                <c:pt idx="5631">
                  <c:v>0.22528000000000001</c:v>
                </c:pt>
                <c:pt idx="5632">
                  <c:v>0.22531999999999999</c:v>
                </c:pt>
                <c:pt idx="5633">
                  <c:v>0.22536</c:v>
                </c:pt>
                <c:pt idx="5634">
                  <c:v>0.22539999999999999</c:v>
                </c:pt>
                <c:pt idx="5635">
                  <c:v>0.2254400000000005</c:v>
                </c:pt>
                <c:pt idx="5636">
                  <c:v>0.22548000000000001</c:v>
                </c:pt>
                <c:pt idx="5637">
                  <c:v>0.22552</c:v>
                </c:pt>
                <c:pt idx="5638">
                  <c:v>0.22556000000000001</c:v>
                </c:pt>
                <c:pt idx="5639">
                  <c:v>0.22559999999999999</c:v>
                </c:pt>
                <c:pt idx="5640">
                  <c:v>0.22564000000000001</c:v>
                </c:pt>
                <c:pt idx="5641">
                  <c:v>0.22567999999999988</c:v>
                </c:pt>
                <c:pt idx="5642">
                  <c:v>0.22572</c:v>
                </c:pt>
                <c:pt idx="5643">
                  <c:v>0.22575999999999999</c:v>
                </c:pt>
                <c:pt idx="5644">
                  <c:v>0.2258</c:v>
                </c:pt>
                <c:pt idx="5645">
                  <c:v>0.22584000000000001</c:v>
                </c:pt>
                <c:pt idx="5646">
                  <c:v>0.22588</c:v>
                </c:pt>
                <c:pt idx="5647">
                  <c:v>0.22592000000000001</c:v>
                </c:pt>
                <c:pt idx="5648">
                  <c:v>0.22595999999999999</c:v>
                </c:pt>
                <c:pt idx="5649">
                  <c:v>0.22600000000000001</c:v>
                </c:pt>
                <c:pt idx="5650">
                  <c:v>0.22603999999999999</c:v>
                </c:pt>
                <c:pt idx="5651">
                  <c:v>0.22608</c:v>
                </c:pt>
                <c:pt idx="5652">
                  <c:v>0.22611999999999999</c:v>
                </c:pt>
                <c:pt idx="5653">
                  <c:v>0.22616</c:v>
                </c:pt>
                <c:pt idx="5654">
                  <c:v>0.22620000000000001</c:v>
                </c:pt>
                <c:pt idx="5655">
                  <c:v>0.22624000000000041</c:v>
                </c:pt>
                <c:pt idx="5656">
                  <c:v>0.22628000000000001</c:v>
                </c:pt>
                <c:pt idx="5657">
                  <c:v>0.22631999999999999</c:v>
                </c:pt>
                <c:pt idx="5658">
                  <c:v>0.22636000000000001</c:v>
                </c:pt>
                <c:pt idx="5659">
                  <c:v>0.22639999999999999</c:v>
                </c:pt>
                <c:pt idx="5660">
                  <c:v>0.2264400000000005</c:v>
                </c:pt>
                <c:pt idx="5661">
                  <c:v>0.22647999999999999</c:v>
                </c:pt>
                <c:pt idx="5662">
                  <c:v>0.22652</c:v>
                </c:pt>
                <c:pt idx="5663">
                  <c:v>0.22656000000000001</c:v>
                </c:pt>
                <c:pt idx="5664">
                  <c:v>0.2266</c:v>
                </c:pt>
                <c:pt idx="5665">
                  <c:v>0.22664000000000001</c:v>
                </c:pt>
                <c:pt idx="5666">
                  <c:v>0.22667999999999988</c:v>
                </c:pt>
                <c:pt idx="5667">
                  <c:v>0.22672</c:v>
                </c:pt>
                <c:pt idx="5668">
                  <c:v>0.22675999999999999</c:v>
                </c:pt>
                <c:pt idx="5669">
                  <c:v>0.2268</c:v>
                </c:pt>
                <c:pt idx="5670">
                  <c:v>0.22684000000000001</c:v>
                </c:pt>
                <c:pt idx="5671">
                  <c:v>0.22688</c:v>
                </c:pt>
                <c:pt idx="5672">
                  <c:v>0.22692000000000001</c:v>
                </c:pt>
                <c:pt idx="5673">
                  <c:v>0.22696000000000024</c:v>
                </c:pt>
                <c:pt idx="5674">
                  <c:v>0.22700000000000001</c:v>
                </c:pt>
                <c:pt idx="5675">
                  <c:v>0.22703999999999999</c:v>
                </c:pt>
                <c:pt idx="5676">
                  <c:v>0.22708</c:v>
                </c:pt>
                <c:pt idx="5677">
                  <c:v>0.22711999999999999</c:v>
                </c:pt>
                <c:pt idx="5678">
                  <c:v>0.22716</c:v>
                </c:pt>
                <c:pt idx="5679">
                  <c:v>0.22720000000000001</c:v>
                </c:pt>
                <c:pt idx="5680">
                  <c:v>0.22724000000000041</c:v>
                </c:pt>
                <c:pt idx="5681">
                  <c:v>0.22728000000000001</c:v>
                </c:pt>
                <c:pt idx="5682">
                  <c:v>0.22731999999999999</c:v>
                </c:pt>
                <c:pt idx="5683">
                  <c:v>0.22736000000000001</c:v>
                </c:pt>
                <c:pt idx="5684">
                  <c:v>0.22739999999999999</c:v>
                </c:pt>
                <c:pt idx="5685">
                  <c:v>0.2274400000000005</c:v>
                </c:pt>
                <c:pt idx="5686">
                  <c:v>0.22747999999999999</c:v>
                </c:pt>
                <c:pt idx="5687">
                  <c:v>0.22752</c:v>
                </c:pt>
                <c:pt idx="5688">
                  <c:v>0.22756000000000001</c:v>
                </c:pt>
                <c:pt idx="5689">
                  <c:v>0.2276</c:v>
                </c:pt>
                <c:pt idx="5690">
                  <c:v>0.22764000000000001</c:v>
                </c:pt>
                <c:pt idx="5691">
                  <c:v>0.22767999999999997</c:v>
                </c:pt>
                <c:pt idx="5692">
                  <c:v>0.22772000000000001</c:v>
                </c:pt>
                <c:pt idx="5693">
                  <c:v>0.22775999999999999</c:v>
                </c:pt>
                <c:pt idx="5694">
                  <c:v>0.2278</c:v>
                </c:pt>
                <c:pt idx="5695">
                  <c:v>0.22783999999999999</c:v>
                </c:pt>
                <c:pt idx="5696">
                  <c:v>0.22788</c:v>
                </c:pt>
                <c:pt idx="5697">
                  <c:v>0.22792000000000001</c:v>
                </c:pt>
                <c:pt idx="5698">
                  <c:v>0.22796000000000041</c:v>
                </c:pt>
                <c:pt idx="5699">
                  <c:v>0.22800000000000001</c:v>
                </c:pt>
                <c:pt idx="5700">
                  <c:v>0.22803999999999999</c:v>
                </c:pt>
                <c:pt idx="5701">
                  <c:v>0.22808</c:v>
                </c:pt>
                <c:pt idx="5702">
                  <c:v>0.22811999999999999</c:v>
                </c:pt>
                <c:pt idx="5703">
                  <c:v>0.22816</c:v>
                </c:pt>
                <c:pt idx="5704">
                  <c:v>0.22819999999999999</c:v>
                </c:pt>
                <c:pt idx="5705">
                  <c:v>0.22824000000000041</c:v>
                </c:pt>
                <c:pt idx="5706">
                  <c:v>0.22828000000000001</c:v>
                </c:pt>
                <c:pt idx="5707">
                  <c:v>0.22832</c:v>
                </c:pt>
                <c:pt idx="5708">
                  <c:v>0.22836000000000001</c:v>
                </c:pt>
                <c:pt idx="5709">
                  <c:v>0.22839999999999999</c:v>
                </c:pt>
                <c:pt idx="5710">
                  <c:v>0.22844000000000053</c:v>
                </c:pt>
                <c:pt idx="5711">
                  <c:v>0.22847999999999999</c:v>
                </c:pt>
                <c:pt idx="5712">
                  <c:v>0.22852</c:v>
                </c:pt>
                <c:pt idx="5713">
                  <c:v>0.22856000000000001</c:v>
                </c:pt>
                <c:pt idx="5714">
                  <c:v>0.2286</c:v>
                </c:pt>
                <c:pt idx="5715">
                  <c:v>0.22864000000000001</c:v>
                </c:pt>
                <c:pt idx="5716">
                  <c:v>0.22867999999999997</c:v>
                </c:pt>
                <c:pt idx="5717">
                  <c:v>0.22872000000000001</c:v>
                </c:pt>
                <c:pt idx="5718">
                  <c:v>0.22875999999999999</c:v>
                </c:pt>
                <c:pt idx="5719">
                  <c:v>0.2288</c:v>
                </c:pt>
                <c:pt idx="5720">
                  <c:v>0.22883999999999999</c:v>
                </c:pt>
                <c:pt idx="5721">
                  <c:v>0.22888</c:v>
                </c:pt>
                <c:pt idx="5722">
                  <c:v>0.22892000000000001</c:v>
                </c:pt>
                <c:pt idx="5723">
                  <c:v>0.22896000000000041</c:v>
                </c:pt>
                <c:pt idx="5724">
                  <c:v>0.22900000000000001</c:v>
                </c:pt>
                <c:pt idx="5725">
                  <c:v>0.22903999999999999</c:v>
                </c:pt>
                <c:pt idx="5726">
                  <c:v>0.22908000000000001</c:v>
                </c:pt>
                <c:pt idx="5727">
                  <c:v>0.22911999999999999</c:v>
                </c:pt>
                <c:pt idx="5728">
                  <c:v>0.22916</c:v>
                </c:pt>
                <c:pt idx="5729">
                  <c:v>0.22919999999999999</c:v>
                </c:pt>
                <c:pt idx="5730">
                  <c:v>0.22924000000000044</c:v>
                </c:pt>
                <c:pt idx="5731">
                  <c:v>0.22928000000000001</c:v>
                </c:pt>
                <c:pt idx="5732">
                  <c:v>0.22932</c:v>
                </c:pt>
                <c:pt idx="5733">
                  <c:v>0.22936000000000001</c:v>
                </c:pt>
                <c:pt idx="5734">
                  <c:v>0.22939999999999999</c:v>
                </c:pt>
                <c:pt idx="5735">
                  <c:v>0.22944000000000056</c:v>
                </c:pt>
                <c:pt idx="5736">
                  <c:v>0.22947999999999999</c:v>
                </c:pt>
                <c:pt idx="5737">
                  <c:v>0.22952</c:v>
                </c:pt>
                <c:pt idx="5738">
                  <c:v>0.22955999999999999</c:v>
                </c:pt>
                <c:pt idx="5739">
                  <c:v>0.2296</c:v>
                </c:pt>
                <c:pt idx="5740">
                  <c:v>0.22964000000000001</c:v>
                </c:pt>
                <c:pt idx="5741">
                  <c:v>0.22968</c:v>
                </c:pt>
                <c:pt idx="5742">
                  <c:v>0.22972000000000001</c:v>
                </c:pt>
                <c:pt idx="5743">
                  <c:v>0.22975999999999999</c:v>
                </c:pt>
                <c:pt idx="5744">
                  <c:v>0.2298</c:v>
                </c:pt>
                <c:pt idx="5745">
                  <c:v>0.22983999999999999</c:v>
                </c:pt>
                <c:pt idx="5746">
                  <c:v>0.22988</c:v>
                </c:pt>
                <c:pt idx="5747">
                  <c:v>0.22992000000000001</c:v>
                </c:pt>
                <c:pt idx="5748">
                  <c:v>0.22996000000000041</c:v>
                </c:pt>
                <c:pt idx="5749">
                  <c:v>0.23</c:v>
                </c:pt>
                <c:pt idx="5750">
                  <c:v>0.23003999999999999</c:v>
                </c:pt>
                <c:pt idx="5751">
                  <c:v>0.23008000000000001</c:v>
                </c:pt>
                <c:pt idx="5752">
                  <c:v>0.23011999999999999</c:v>
                </c:pt>
                <c:pt idx="5753">
                  <c:v>0.23016</c:v>
                </c:pt>
                <c:pt idx="5754">
                  <c:v>0.23019999999999999</c:v>
                </c:pt>
                <c:pt idx="5755">
                  <c:v>0.23024000000000044</c:v>
                </c:pt>
                <c:pt idx="5756">
                  <c:v>0.23028000000000001</c:v>
                </c:pt>
                <c:pt idx="5757">
                  <c:v>0.23032</c:v>
                </c:pt>
                <c:pt idx="5758">
                  <c:v>0.23036000000000001</c:v>
                </c:pt>
                <c:pt idx="5759">
                  <c:v>0.23039999999999999</c:v>
                </c:pt>
                <c:pt idx="5760">
                  <c:v>0.23044000000000056</c:v>
                </c:pt>
                <c:pt idx="5761">
                  <c:v>0.23047999999999999</c:v>
                </c:pt>
                <c:pt idx="5762">
                  <c:v>0.23052</c:v>
                </c:pt>
                <c:pt idx="5763">
                  <c:v>0.23055999999999999</c:v>
                </c:pt>
                <c:pt idx="5764">
                  <c:v>0.2306</c:v>
                </c:pt>
                <c:pt idx="5765">
                  <c:v>0.23064000000000001</c:v>
                </c:pt>
                <c:pt idx="5766">
                  <c:v>0.23068</c:v>
                </c:pt>
                <c:pt idx="5767">
                  <c:v>0.23072000000000001</c:v>
                </c:pt>
                <c:pt idx="5768">
                  <c:v>0.23075999999999999</c:v>
                </c:pt>
                <c:pt idx="5769">
                  <c:v>0.23080000000000001</c:v>
                </c:pt>
                <c:pt idx="5770">
                  <c:v>0.23083999999999999</c:v>
                </c:pt>
                <c:pt idx="5771">
                  <c:v>0.23088</c:v>
                </c:pt>
                <c:pt idx="5772">
                  <c:v>0.23092000000000001</c:v>
                </c:pt>
                <c:pt idx="5773">
                  <c:v>0.23096000000000041</c:v>
                </c:pt>
                <c:pt idx="5774">
                  <c:v>0.23100000000000001</c:v>
                </c:pt>
                <c:pt idx="5775">
                  <c:v>0.23104000000000041</c:v>
                </c:pt>
                <c:pt idx="5776">
                  <c:v>0.23108000000000001</c:v>
                </c:pt>
                <c:pt idx="5777">
                  <c:v>0.23111999999999999</c:v>
                </c:pt>
                <c:pt idx="5778">
                  <c:v>0.23116</c:v>
                </c:pt>
                <c:pt idx="5779">
                  <c:v>0.23119999999999999</c:v>
                </c:pt>
                <c:pt idx="5780">
                  <c:v>0.2312400000000005</c:v>
                </c:pt>
                <c:pt idx="5781">
                  <c:v>0.23128000000000001</c:v>
                </c:pt>
                <c:pt idx="5782">
                  <c:v>0.23132</c:v>
                </c:pt>
                <c:pt idx="5783">
                  <c:v>0.23136000000000001</c:v>
                </c:pt>
                <c:pt idx="5784">
                  <c:v>0.23139999999999999</c:v>
                </c:pt>
                <c:pt idx="5785">
                  <c:v>0.23144000000000056</c:v>
                </c:pt>
                <c:pt idx="5786">
                  <c:v>0.23147999999999999</c:v>
                </c:pt>
                <c:pt idx="5787">
                  <c:v>0.23152</c:v>
                </c:pt>
                <c:pt idx="5788">
                  <c:v>0.23155999999999999</c:v>
                </c:pt>
                <c:pt idx="5789">
                  <c:v>0.2316</c:v>
                </c:pt>
                <c:pt idx="5790">
                  <c:v>0.23164000000000001</c:v>
                </c:pt>
                <c:pt idx="5791">
                  <c:v>0.23168</c:v>
                </c:pt>
                <c:pt idx="5792">
                  <c:v>0.23172000000000001</c:v>
                </c:pt>
                <c:pt idx="5793">
                  <c:v>0.23175999999999999</c:v>
                </c:pt>
                <c:pt idx="5794">
                  <c:v>0.23180000000000001</c:v>
                </c:pt>
                <c:pt idx="5795">
                  <c:v>0.23183999999999999</c:v>
                </c:pt>
                <c:pt idx="5796">
                  <c:v>0.23188</c:v>
                </c:pt>
                <c:pt idx="5797">
                  <c:v>0.23192000000000004</c:v>
                </c:pt>
                <c:pt idx="5798">
                  <c:v>0.23196000000000044</c:v>
                </c:pt>
                <c:pt idx="5799">
                  <c:v>0.23200000000000001</c:v>
                </c:pt>
                <c:pt idx="5800">
                  <c:v>0.23204000000000041</c:v>
                </c:pt>
                <c:pt idx="5801">
                  <c:v>0.23208000000000001</c:v>
                </c:pt>
                <c:pt idx="5802">
                  <c:v>0.23211999999999999</c:v>
                </c:pt>
                <c:pt idx="5803">
                  <c:v>0.23216000000000001</c:v>
                </c:pt>
                <c:pt idx="5804">
                  <c:v>0.23219999999999999</c:v>
                </c:pt>
                <c:pt idx="5805">
                  <c:v>0.2322400000000005</c:v>
                </c:pt>
                <c:pt idx="5806">
                  <c:v>0.23227999999999999</c:v>
                </c:pt>
                <c:pt idx="5807">
                  <c:v>0.23232</c:v>
                </c:pt>
                <c:pt idx="5808">
                  <c:v>0.23236000000000001</c:v>
                </c:pt>
                <c:pt idx="5809">
                  <c:v>0.23240000000000041</c:v>
                </c:pt>
                <c:pt idx="5810">
                  <c:v>0.23244000000000056</c:v>
                </c:pt>
                <c:pt idx="5811">
                  <c:v>0.23247999999999999</c:v>
                </c:pt>
                <c:pt idx="5812">
                  <c:v>0.23252</c:v>
                </c:pt>
                <c:pt idx="5813">
                  <c:v>0.23255999999999999</c:v>
                </c:pt>
                <c:pt idx="5814">
                  <c:v>0.2326</c:v>
                </c:pt>
                <c:pt idx="5815">
                  <c:v>0.23264000000000001</c:v>
                </c:pt>
                <c:pt idx="5816">
                  <c:v>0.23268</c:v>
                </c:pt>
                <c:pt idx="5817">
                  <c:v>0.23272000000000001</c:v>
                </c:pt>
                <c:pt idx="5818">
                  <c:v>0.23275999999999999</c:v>
                </c:pt>
                <c:pt idx="5819">
                  <c:v>0.23280000000000001</c:v>
                </c:pt>
                <c:pt idx="5820">
                  <c:v>0.23283999999999999</c:v>
                </c:pt>
                <c:pt idx="5821">
                  <c:v>0.23288</c:v>
                </c:pt>
                <c:pt idx="5822">
                  <c:v>0.23292000000000004</c:v>
                </c:pt>
                <c:pt idx="5823">
                  <c:v>0.23296000000000044</c:v>
                </c:pt>
                <c:pt idx="5824">
                  <c:v>0.23300000000000001</c:v>
                </c:pt>
                <c:pt idx="5825">
                  <c:v>0.23304000000000041</c:v>
                </c:pt>
                <c:pt idx="5826">
                  <c:v>0.23308000000000001</c:v>
                </c:pt>
                <c:pt idx="5827">
                  <c:v>0.23311999999999999</c:v>
                </c:pt>
                <c:pt idx="5828">
                  <c:v>0.23316000000000001</c:v>
                </c:pt>
                <c:pt idx="5829">
                  <c:v>0.23319999999999999</c:v>
                </c:pt>
                <c:pt idx="5830">
                  <c:v>0.2332400000000005</c:v>
                </c:pt>
                <c:pt idx="5831">
                  <c:v>0.23327999999999999</c:v>
                </c:pt>
                <c:pt idx="5832">
                  <c:v>0.23332</c:v>
                </c:pt>
                <c:pt idx="5833">
                  <c:v>0.23336000000000001</c:v>
                </c:pt>
                <c:pt idx="5834">
                  <c:v>0.23340000000000041</c:v>
                </c:pt>
                <c:pt idx="5835">
                  <c:v>0.23344000000000056</c:v>
                </c:pt>
                <c:pt idx="5836">
                  <c:v>0.23347999999999999</c:v>
                </c:pt>
                <c:pt idx="5837">
                  <c:v>0.23352000000000001</c:v>
                </c:pt>
                <c:pt idx="5838">
                  <c:v>0.23355999999999999</c:v>
                </c:pt>
                <c:pt idx="5839">
                  <c:v>0.2336</c:v>
                </c:pt>
                <c:pt idx="5840">
                  <c:v>0.23363999999999999</c:v>
                </c:pt>
                <c:pt idx="5841">
                  <c:v>0.23368</c:v>
                </c:pt>
                <c:pt idx="5842">
                  <c:v>0.23372000000000001</c:v>
                </c:pt>
                <c:pt idx="5843">
                  <c:v>0.23376000000000041</c:v>
                </c:pt>
                <c:pt idx="5844">
                  <c:v>0.23380000000000001</c:v>
                </c:pt>
                <c:pt idx="5845">
                  <c:v>0.23383999999999999</c:v>
                </c:pt>
                <c:pt idx="5846">
                  <c:v>0.23388</c:v>
                </c:pt>
                <c:pt idx="5847">
                  <c:v>0.23392000000000004</c:v>
                </c:pt>
                <c:pt idx="5848">
                  <c:v>0.2339600000000005</c:v>
                </c:pt>
                <c:pt idx="5849">
                  <c:v>0.23400000000000001</c:v>
                </c:pt>
                <c:pt idx="5850">
                  <c:v>0.23404000000000041</c:v>
                </c:pt>
                <c:pt idx="5851">
                  <c:v>0.23408000000000001</c:v>
                </c:pt>
                <c:pt idx="5852">
                  <c:v>0.23411999999999999</c:v>
                </c:pt>
                <c:pt idx="5853">
                  <c:v>0.23416000000000001</c:v>
                </c:pt>
                <c:pt idx="5854">
                  <c:v>0.23419999999999999</c:v>
                </c:pt>
                <c:pt idx="5855">
                  <c:v>0.2342400000000005</c:v>
                </c:pt>
                <c:pt idx="5856">
                  <c:v>0.23427999999999999</c:v>
                </c:pt>
                <c:pt idx="5857">
                  <c:v>0.23432</c:v>
                </c:pt>
                <c:pt idx="5858">
                  <c:v>0.23436000000000001</c:v>
                </c:pt>
                <c:pt idx="5859">
                  <c:v>0.23440000000000041</c:v>
                </c:pt>
                <c:pt idx="5860">
                  <c:v>0.23444000000000059</c:v>
                </c:pt>
                <c:pt idx="5861">
                  <c:v>0.23447999999999999</c:v>
                </c:pt>
                <c:pt idx="5862">
                  <c:v>0.23452000000000001</c:v>
                </c:pt>
                <c:pt idx="5863">
                  <c:v>0.23455999999999999</c:v>
                </c:pt>
                <c:pt idx="5864">
                  <c:v>0.2346</c:v>
                </c:pt>
                <c:pt idx="5865">
                  <c:v>0.23463999999999999</c:v>
                </c:pt>
                <c:pt idx="5866">
                  <c:v>0.23468</c:v>
                </c:pt>
                <c:pt idx="5867">
                  <c:v>0.23472000000000001</c:v>
                </c:pt>
                <c:pt idx="5868">
                  <c:v>0.23476000000000041</c:v>
                </c:pt>
                <c:pt idx="5869">
                  <c:v>0.23480000000000001</c:v>
                </c:pt>
                <c:pt idx="5870">
                  <c:v>0.23483999999999999</c:v>
                </c:pt>
                <c:pt idx="5871">
                  <c:v>0.23488000000000001</c:v>
                </c:pt>
                <c:pt idx="5872">
                  <c:v>0.23492000000000021</c:v>
                </c:pt>
                <c:pt idx="5873">
                  <c:v>0.2349600000000005</c:v>
                </c:pt>
                <c:pt idx="5874">
                  <c:v>0.23500000000000001</c:v>
                </c:pt>
                <c:pt idx="5875">
                  <c:v>0.23504000000000044</c:v>
                </c:pt>
                <c:pt idx="5876">
                  <c:v>0.23508000000000001</c:v>
                </c:pt>
                <c:pt idx="5877">
                  <c:v>0.23512</c:v>
                </c:pt>
                <c:pt idx="5878">
                  <c:v>0.23516000000000001</c:v>
                </c:pt>
                <c:pt idx="5879">
                  <c:v>0.23519999999999999</c:v>
                </c:pt>
                <c:pt idx="5880">
                  <c:v>0.23524000000000056</c:v>
                </c:pt>
                <c:pt idx="5881">
                  <c:v>0.23527999999999999</c:v>
                </c:pt>
                <c:pt idx="5882">
                  <c:v>0.23532</c:v>
                </c:pt>
                <c:pt idx="5883">
                  <c:v>0.23536000000000001</c:v>
                </c:pt>
                <c:pt idx="5884">
                  <c:v>0.23540000000000041</c:v>
                </c:pt>
                <c:pt idx="5885">
                  <c:v>0.23544000000000068</c:v>
                </c:pt>
                <c:pt idx="5886">
                  <c:v>0.23547999999999999</c:v>
                </c:pt>
                <c:pt idx="5887">
                  <c:v>0.23552000000000001</c:v>
                </c:pt>
                <c:pt idx="5888">
                  <c:v>0.23555999999999999</c:v>
                </c:pt>
                <c:pt idx="5889">
                  <c:v>0.2356</c:v>
                </c:pt>
                <c:pt idx="5890">
                  <c:v>0.23563999999999999</c:v>
                </c:pt>
                <c:pt idx="5891">
                  <c:v>0.23568</c:v>
                </c:pt>
                <c:pt idx="5892">
                  <c:v>0.23572000000000001</c:v>
                </c:pt>
                <c:pt idx="5893">
                  <c:v>0.23576000000000041</c:v>
                </c:pt>
                <c:pt idx="5894">
                  <c:v>0.23580000000000001</c:v>
                </c:pt>
                <c:pt idx="5895">
                  <c:v>0.23583999999999999</c:v>
                </c:pt>
                <c:pt idx="5896">
                  <c:v>0.23588000000000001</c:v>
                </c:pt>
                <c:pt idx="5897">
                  <c:v>0.23592000000000021</c:v>
                </c:pt>
                <c:pt idx="5898">
                  <c:v>0.2359600000000005</c:v>
                </c:pt>
                <c:pt idx="5899">
                  <c:v>0.23600000000000004</c:v>
                </c:pt>
                <c:pt idx="5900">
                  <c:v>0.23604000000000044</c:v>
                </c:pt>
                <c:pt idx="5901">
                  <c:v>0.23608000000000001</c:v>
                </c:pt>
                <c:pt idx="5902">
                  <c:v>0.23612</c:v>
                </c:pt>
                <c:pt idx="5903">
                  <c:v>0.23616000000000001</c:v>
                </c:pt>
                <c:pt idx="5904">
                  <c:v>0.23619999999999999</c:v>
                </c:pt>
                <c:pt idx="5905">
                  <c:v>0.23624000000000056</c:v>
                </c:pt>
                <c:pt idx="5906">
                  <c:v>0.23627999999999999</c:v>
                </c:pt>
                <c:pt idx="5907">
                  <c:v>0.23632</c:v>
                </c:pt>
                <c:pt idx="5908">
                  <c:v>0.23635999999999999</c:v>
                </c:pt>
                <c:pt idx="5909">
                  <c:v>0.23640000000000044</c:v>
                </c:pt>
                <c:pt idx="5910">
                  <c:v>0.23644000000000068</c:v>
                </c:pt>
                <c:pt idx="5911">
                  <c:v>0.23648000000000041</c:v>
                </c:pt>
                <c:pt idx="5912">
                  <c:v>0.23652000000000001</c:v>
                </c:pt>
                <c:pt idx="5913">
                  <c:v>0.23655999999999999</c:v>
                </c:pt>
                <c:pt idx="5914">
                  <c:v>0.2366</c:v>
                </c:pt>
                <c:pt idx="5915">
                  <c:v>0.23663999999999999</c:v>
                </c:pt>
                <c:pt idx="5916">
                  <c:v>0.23668</c:v>
                </c:pt>
                <c:pt idx="5917">
                  <c:v>0.23672000000000001</c:v>
                </c:pt>
                <c:pt idx="5918">
                  <c:v>0.23676000000000041</c:v>
                </c:pt>
                <c:pt idx="5919">
                  <c:v>0.23680000000000001</c:v>
                </c:pt>
                <c:pt idx="5920">
                  <c:v>0.23683999999999999</c:v>
                </c:pt>
                <c:pt idx="5921">
                  <c:v>0.23688000000000001</c:v>
                </c:pt>
                <c:pt idx="5922">
                  <c:v>0.23692000000000021</c:v>
                </c:pt>
                <c:pt idx="5923">
                  <c:v>0.2369600000000005</c:v>
                </c:pt>
                <c:pt idx="5924">
                  <c:v>0.23700000000000004</c:v>
                </c:pt>
                <c:pt idx="5925">
                  <c:v>0.23704000000000044</c:v>
                </c:pt>
                <c:pt idx="5926">
                  <c:v>0.23708000000000001</c:v>
                </c:pt>
                <c:pt idx="5927">
                  <c:v>0.23712</c:v>
                </c:pt>
                <c:pt idx="5928">
                  <c:v>0.23716000000000001</c:v>
                </c:pt>
                <c:pt idx="5929">
                  <c:v>0.23719999999999999</c:v>
                </c:pt>
                <c:pt idx="5930">
                  <c:v>0.23724000000000056</c:v>
                </c:pt>
                <c:pt idx="5931">
                  <c:v>0.23727999999999999</c:v>
                </c:pt>
                <c:pt idx="5932">
                  <c:v>0.23732</c:v>
                </c:pt>
                <c:pt idx="5933">
                  <c:v>0.23735999999999999</c:v>
                </c:pt>
                <c:pt idx="5934">
                  <c:v>0.23740000000000044</c:v>
                </c:pt>
                <c:pt idx="5935">
                  <c:v>0.23744000000000068</c:v>
                </c:pt>
                <c:pt idx="5936">
                  <c:v>0.23748000000000041</c:v>
                </c:pt>
                <c:pt idx="5937">
                  <c:v>0.23752000000000001</c:v>
                </c:pt>
                <c:pt idx="5938">
                  <c:v>0.23755999999999999</c:v>
                </c:pt>
                <c:pt idx="5939">
                  <c:v>0.23760000000000001</c:v>
                </c:pt>
                <c:pt idx="5940">
                  <c:v>0.23763999999999999</c:v>
                </c:pt>
                <c:pt idx="5941">
                  <c:v>0.23768</c:v>
                </c:pt>
                <c:pt idx="5942">
                  <c:v>0.23772000000000001</c:v>
                </c:pt>
                <c:pt idx="5943">
                  <c:v>0.23776000000000044</c:v>
                </c:pt>
                <c:pt idx="5944">
                  <c:v>0.23780000000000001</c:v>
                </c:pt>
                <c:pt idx="5945">
                  <c:v>0.23784000000000041</c:v>
                </c:pt>
                <c:pt idx="5946">
                  <c:v>0.23788000000000001</c:v>
                </c:pt>
                <c:pt idx="5947">
                  <c:v>0.23792000000000021</c:v>
                </c:pt>
                <c:pt idx="5948">
                  <c:v>0.23796000000000056</c:v>
                </c:pt>
                <c:pt idx="5949">
                  <c:v>0.23800000000000004</c:v>
                </c:pt>
                <c:pt idx="5950">
                  <c:v>0.2380400000000005</c:v>
                </c:pt>
                <c:pt idx="5951">
                  <c:v>0.23808000000000001</c:v>
                </c:pt>
                <c:pt idx="5952">
                  <c:v>0.23812</c:v>
                </c:pt>
                <c:pt idx="5953">
                  <c:v>0.23816000000000001</c:v>
                </c:pt>
                <c:pt idx="5954">
                  <c:v>0.23820000000000024</c:v>
                </c:pt>
                <c:pt idx="5955">
                  <c:v>0.23824000000000056</c:v>
                </c:pt>
                <c:pt idx="5956">
                  <c:v>0.23827999999999999</c:v>
                </c:pt>
                <c:pt idx="5957">
                  <c:v>0.23832</c:v>
                </c:pt>
                <c:pt idx="5958">
                  <c:v>0.23835999999999999</c:v>
                </c:pt>
                <c:pt idx="5959">
                  <c:v>0.23840000000000044</c:v>
                </c:pt>
                <c:pt idx="5960">
                  <c:v>0.23844000000000068</c:v>
                </c:pt>
                <c:pt idx="5961">
                  <c:v>0.23848000000000041</c:v>
                </c:pt>
                <c:pt idx="5962">
                  <c:v>0.23852000000000001</c:v>
                </c:pt>
                <c:pt idx="5963">
                  <c:v>0.23855999999999999</c:v>
                </c:pt>
                <c:pt idx="5964">
                  <c:v>0.23860000000000001</c:v>
                </c:pt>
                <c:pt idx="5965">
                  <c:v>0.23863999999999999</c:v>
                </c:pt>
                <c:pt idx="5966">
                  <c:v>0.23868</c:v>
                </c:pt>
                <c:pt idx="5967">
                  <c:v>0.23872000000000004</c:v>
                </c:pt>
                <c:pt idx="5968">
                  <c:v>0.23876000000000044</c:v>
                </c:pt>
                <c:pt idx="5969">
                  <c:v>0.23880000000000001</c:v>
                </c:pt>
                <c:pt idx="5970">
                  <c:v>0.23884000000000041</c:v>
                </c:pt>
                <c:pt idx="5971">
                  <c:v>0.23888000000000001</c:v>
                </c:pt>
                <c:pt idx="5972">
                  <c:v>0.23892000000000024</c:v>
                </c:pt>
                <c:pt idx="5973">
                  <c:v>0.23896000000000056</c:v>
                </c:pt>
                <c:pt idx="5974">
                  <c:v>0.23900000000000021</c:v>
                </c:pt>
                <c:pt idx="5975">
                  <c:v>0.2390400000000005</c:v>
                </c:pt>
                <c:pt idx="5976">
                  <c:v>0.23907999999999999</c:v>
                </c:pt>
                <c:pt idx="5977">
                  <c:v>0.23912</c:v>
                </c:pt>
                <c:pt idx="5978">
                  <c:v>0.23916000000000001</c:v>
                </c:pt>
                <c:pt idx="5979">
                  <c:v>0.23920000000000041</c:v>
                </c:pt>
                <c:pt idx="5980">
                  <c:v>0.23924000000000056</c:v>
                </c:pt>
                <c:pt idx="5981">
                  <c:v>0.23927999999999999</c:v>
                </c:pt>
                <c:pt idx="5982">
                  <c:v>0.23932</c:v>
                </c:pt>
                <c:pt idx="5983">
                  <c:v>0.23935999999999999</c:v>
                </c:pt>
                <c:pt idx="5984">
                  <c:v>0.2394000000000005</c:v>
                </c:pt>
                <c:pt idx="5985">
                  <c:v>0.23944000000000062</c:v>
                </c:pt>
                <c:pt idx="5986">
                  <c:v>0.23948000000000041</c:v>
                </c:pt>
                <c:pt idx="5987">
                  <c:v>0.23952000000000001</c:v>
                </c:pt>
                <c:pt idx="5988">
                  <c:v>0.23956000000000024</c:v>
                </c:pt>
                <c:pt idx="5989">
                  <c:v>0.23960000000000001</c:v>
                </c:pt>
                <c:pt idx="5990">
                  <c:v>0.23963999999999999</c:v>
                </c:pt>
                <c:pt idx="5991">
                  <c:v>0.23968</c:v>
                </c:pt>
                <c:pt idx="5992">
                  <c:v>0.23972000000000004</c:v>
                </c:pt>
                <c:pt idx="5993">
                  <c:v>0.23976000000000044</c:v>
                </c:pt>
                <c:pt idx="5994">
                  <c:v>0.23980000000000001</c:v>
                </c:pt>
                <c:pt idx="5995">
                  <c:v>0.23984000000000041</c:v>
                </c:pt>
                <c:pt idx="5996">
                  <c:v>0.23988000000000001</c:v>
                </c:pt>
                <c:pt idx="5997">
                  <c:v>0.23992000000000024</c:v>
                </c:pt>
                <c:pt idx="5998">
                  <c:v>0.23996000000000056</c:v>
                </c:pt>
                <c:pt idx="5999">
                  <c:v>0.24000000000000021</c:v>
                </c:pt>
                <c:pt idx="6000">
                  <c:v>0.2400400000000005</c:v>
                </c:pt>
                <c:pt idx="6001">
                  <c:v>0.24007999999999999</c:v>
                </c:pt>
                <c:pt idx="6002">
                  <c:v>0.24012</c:v>
                </c:pt>
                <c:pt idx="6003">
                  <c:v>0.24016000000000001</c:v>
                </c:pt>
                <c:pt idx="6004">
                  <c:v>0.24020000000000041</c:v>
                </c:pt>
                <c:pt idx="6005">
                  <c:v>0.24024000000000056</c:v>
                </c:pt>
                <c:pt idx="6006">
                  <c:v>0.24027999999999999</c:v>
                </c:pt>
                <c:pt idx="6007">
                  <c:v>0.24032000000000001</c:v>
                </c:pt>
                <c:pt idx="6008">
                  <c:v>0.24035999999999999</c:v>
                </c:pt>
                <c:pt idx="6009">
                  <c:v>0.2404000000000005</c:v>
                </c:pt>
                <c:pt idx="6010">
                  <c:v>0.24044000000000063</c:v>
                </c:pt>
                <c:pt idx="6011">
                  <c:v>0.24048000000000044</c:v>
                </c:pt>
                <c:pt idx="6012">
                  <c:v>0.24052000000000001</c:v>
                </c:pt>
                <c:pt idx="6013">
                  <c:v>0.24056000000000041</c:v>
                </c:pt>
                <c:pt idx="6014">
                  <c:v>0.24060000000000001</c:v>
                </c:pt>
                <c:pt idx="6015">
                  <c:v>0.24063999999999999</c:v>
                </c:pt>
                <c:pt idx="6016">
                  <c:v>0.24068000000000001</c:v>
                </c:pt>
                <c:pt idx="6017">
                  <c:v>0.24072000000000021</c:v>
                </c:pt>
                <c:pt idx="6018">
                  <c:v>0.2407600000000005</c:v>
                </c:pt>
                <c:pt idx="6019">
                  <c:v>0.24080000000000001</c:v>
                </c:pt>
                <c:pt idx="6020">
                  <c:v>0.24084000000000041</c:v>
                </c:pt>
                <c:pt idx="6021">
                  <c:v>0.24088000000000001</c:v>
                </c:pt>
                <c:pt idx="6022">
                  <c:v>0.24092000000000041</c:v>
                </c:pt>
                <c:pt idx="6023">
                  <c:v>0.24096000000000056</c:v>
                </c:pt>
                <c:pt idx="6024">
                  <c:v>0.24100000000000021</c:v>
                </c:pt>
                <c:pt idx="6025">
                  <c:v>0.24104000000000056</c:v>
                </c:pt>
                <c:pt idx="6026">
                  <c:v>0.24107999999999999</c:v>
                </c:pt>
                <c:pt idx="6027">
                  <c:v>0.24112</c:v>
                </c:pt>
                <c:pt idx="6028">
                  <c:v>0.24116000000000001</c:v>
                </c:pt>
                <c:pt idx="6029">
                  <c:v>0.24120000000000041</c:v>
                </c:pt>
                <c:pt idx="6030">
                  <c:v>0.24124000000000068</c:v>
                </c:pt>
                <c:pt idx="6031">
                  <c:v>0.24127999999999999</c:v>
                </c:pt>
                <c:pt idx="6032">
                  <c:v>0.24132000000000001</c:v>
                </c:pt>
                <c:pt idx="6033">
                  <c:v>0.24135999999999999</c:v>
                </c:pt>
                <c:pt idx="6034">
                  <c:v>0.2414000000000005</c:v>
                </c:pt>
                <c:pt idx="6035">
                  <c:v>0.24144000000000077</c:v>
                </c:pt>
                <c:pt idx="6036">
                  <c:v>0.24148000000000044</c:v>
                </c:pt>
                <c:pt idx="6037">
                  <c:v>0.24152000000000001</c:v>
                </c:pt>
                <c:pt idx="6038">
                  <c:v>0.24156000000000041</c:v>
                </c:pt>
                <c:pt idx="6039">
                  <c:v>0.24160000000000001</c:v>
                </c:pt>
                <c:pt idx="6040">
                  <c:v>0.24163999999999999</c:v>
                </c:pt>
                <c:pt idx="6041">
                  <c:v>0.24168000000000001</c:v>
                </c:pt>
                <c:pt idx="6042">
                  <c:v>0.24172000000000021</c:v>
                </c:pt>
                <c:pt idx="6043">
                  <c:v>0.2417600000000005</c:v>
                </c:pt>
                <c:pt idx="6044">
                  <c:v>0.24180000000000001</c:v>
                </c:pt>
                <c:pt idx="6045">
                  <c:v>0.24184000000000044</c:v>
                </c:pt>
                <c:pt idx="6046">
                  <c:v>0.24188000000000001</c:v>
                </c:pt>
                <c:pt idx="6047">
                  <c:v>0.24192000000000041</c:v>
                </c:pt>
                <c:pt idx="6048">
                  <c:v>0.24196000000000056</c:v>
                </c:pt>
                <c:pt idx="6049">
                  <c:v>0.24200000000000021</c:v>
                </c:pt>
                <c:pt idx="6050">
                  <c:v>0.24204000000000056</c:v>
                </c:pt>
                <c:pt idx="6051">
                  <c:v>0.24207999999999999</c:v>
                </c:pt>
                <c:pt idx="6052">
                  <c:v>0.24212</c:v>
                </c:pt>
                <c:pt idx="6053">
                  <c:v>0.24215999999999999</c:v>
                </c:pt>
                <c:pt idx="6054">
                  <c:v>0.24220000000000041</c:v>
                </c:pt>
                <c:pt idx="6055">
                  <c:v>0.24224000000000068</c:v>
                </c:pt>
                <c:pt idx="6056">
                  <c:v>0.24228000000000041</c:v>
                </c:pt>
                <c:pt idx="6057">
                  <c:v>0.24232000000000001</c:v>
                </c:pt>
                <c:pt idx="6058">
                  <c:v>0.24235999999999999</c:v>
                </c:pt>
                <c:pt idx="6059">
                  <c:v>0.24240000000000056</c:v>
                </c:pt>
                <c:pt idx="6060">
                  <c:v>0.24244000000000077</c:v>
                </c:pt>
                <c:pt idx="6061">
                  <c:v>0.2424800000000005</c:v>
                </c:pt>
                <c:pt idx="6062">
                  <c:v>0.24252000000000001</c:v>
                </c:pt>
                <c:pt idx="6063">
                  <c:v>0.24256000000000041</c:v>
                </c:pt>
                <c:pt idx="6064">
                  <c:v>0.24260000000000001</c:v>
                </c:pt>
                <c:pt idx="6065">
                  <c:v>0.24263999999999999</c:v>
                </c:pt>
                <c:pt idx="6066">
                  <c:v>0.24268000000000001</c:v>
                </c:pt>
                <c:pt idx="6067">
                  <c:v>0.24272000000000021</c:v>
                </c:pt>
                <c:pt idx="6068">
                  <c:v>0.2427600000000005</c:v>
                </c:pt>
                <c:pt idx="6069">
                  <c:v>0.24280000000000004</c:v>
                </c:pt>
                <c:pt idx="6070">
                  <c:v>0.24284000000000044</c:v>
                </c:pt>
                <c:pt idx="6071">
                  <c:v>0.24288000000000001</c:v>
                </c:pt>
                <c:pt idx="6072">
                  <c:v>0.24292000000000041</c:v>
                </c:pt>
                <c:pt idx="6073">
                  <c:v>0.24296000000000056</c:v>
                </c:pt>
                <c:pt idx="6074">
                  <c:v>0.24300000000000024</c:v>
                </c:pt>
                <c:pt idx="6075">
                  <c:v>0.24304000000000056</c:v>
                </c:pt>
                <c:pt idx="6076">
                  <c:v>0.24307999999999999</c:v>
                </c:pt>
                <c:pt idx="6077">
                  <c:v>0.24312</c:v>
                </c:pt>
                <c:pt idx="6078">
                  <c:v>0.24315999999999999</c:v>
                </c:pt>
                <c:pt idx="6079">
                  <c:v>0.24320000000000044</c:v>
                </c:pt>
                <c:pt idx="6080">
                  <c:v>0.24324000000000068</c:v>
                </c:pt>
                <c:pt idx="6081">
                  <c:v>0.24328000000000041</c:v>
                </c:pt>
                <c:pt idx="6082">
                  <c:v>0.24332000000000001</c:v>
                </c:pt>
                <c:pt idx="6083">
                  <c:v>0.24335999999999999</c:v>
                </c:pt>
                <c:pt idx="6084">
                  <c:v>0.24340000000000056</c:v>
                </c:pt>
                <c:pt idx="6085">
                  <c:v>0.24344000000000077</c:v>
                </c:pt>
                <c:pt idx="6086">
                  <c:v>0.2434800000000005</c:v>
                </c:pt>
                <c:pt idx="6087">
                  <c:v>0.24352000000000001</c:v>
                </c:pt>
                <c:pt idx="6088">
                  <c:v>0.24356000000000044</c:v>
                </c:pt>
                <c:pt idx="6089">
                  <c:v>0.24360000000000001</c:v>
                </c:pt>
                <c:pt idx="6090">
                  <c:v>0.24364000000000041</c:v>
                </c:pt>
                <c:pt idx="6091">
                  <c:v>0.24368000000000001</c:v>
                </c:pt>
                <c:pt idx="6092">
                  <c:v>0.24372000000000021</c:v>
                </c:pt>
                <c:pt idx="6093">
                  <c:v>0.24376000000000056</c:v>
                </c:pt>
                <c:pt idx="6094">
                  <c:v>0.24380000000000004</c:v>
                </c:pt>
                <c:pt idx="6095">
                  <c:v>0.2438400000000005</c:v>
                </c:pt>
                <c:pt idx="6096">
                  <c:v>0.24388000000000001</c:v>
                </c:pt>
                <c:pt idx="6097">
                  <c:v>0.24392000000000041</c:v>
                </c:pt>
                <c:pt idx="6098">
                  <c:v>0.24396000000000068</c:v>
                </c:pt>
                <c:pt idx="6099">
                  <c:v>0.24400000000000024</c:v>
                </c:pt>
                <c:pt idx="6100">
                  <c:v>0.24404000000000056</c:v>
                </c:pt>
                <c:pt idx="6101">
                  <c:v>0.24407999999999999</c:v>
                </c:pt>
                <c:pt idx="6102">
                  <c:v>0.24412</c:v>
                </c:pt>
                <c:pt idx="6103">
                  <c:v>0.24415999999999999</c:v>
                </c:pt>
                <c:pt idx="6104">
                  <c:v>0.24420000000000044</c:v>
                </c:pt>
                <c:pt idx="6105">
                  <c:v>0.24424000000000068</c:v>
                </c:pt>
                <c:pt idx="6106">
                  <c:v>0.24428000000000041</c:v>
                </c:pt>
                <c:pt idx="6107">
                  <c:v>0.24432000000000001</c:v>
                </c:pt>
                <c:pt idx="6108">
                  <c:v>0.24435999999999999</c:v>
                </c:pt>
                <c:pt idx="6109">
                  <c:v>0.24440000000000056</c:v>
                </c:pt>
                <c:pt idx="6110">
                  <c:v>0.24444000000000077</c:v>
                </c:pt>
                <c:pt idx="6111">
                  <c:v>0.2444800000000005</c:v>
                </c:pt>
                <c:pt idx="6112">
                  <c:v>0.24452000000000004</c:v>
                </c:pt>
                <c:pt idx="6113">
                  <c:v>0.24456000000000044</c:v>
                </c:pt>
                <c:pt idx="6114">
                  <c:v>0.24460000000000001</c:v>
                </c:pt>
                <c:pt idx="6115">
                  <c:v>0.24464000000000041</c:v>
                </c:pt>
                <c:pt idx="6116">
                  <c:v>0.24468000000000001</c:v>
                </c:pt>
                <c:pt idx="6117">
                  <c:v>0.24472000000000024</c:v>
                </c:pt>
                <c:pt idx="6118">
                  <c:v>0.24476000000000056</c:v>
                </c:pt>
                <c:pt idx="6119">
                  <c:v>0.24480000000000021</c:v>
                </c:pt>
                <c:pt idx="6120">
                  <c:v>0.2448400000000005</c:v>
                </c:pt>
                <c:pt idx="6121">
                  <c:v>0.24487999999999999</c:v>
                </c:pt>
                <c:pt idx="6122">
                  <c:v>0.24492000000000044</c:v>
                </c:pt>
                <c:pt idx="6123">
                  <c:v>0.24496000000000068</c:v>
                </c:pt>
                <c:pt idx="6124">
                  <c:v>0.24500000000000041</c:v>
                </c:pt>
                <c:pt idx="6125">
                  <c:v>0.24504000000000056</c:v>
                </c:pt>
                <c:pt idx="6126">
                  <c:v>0.24507999999999999</c:v>
                </c:pt>
                <c:pt idx="6127">
                  <c:v>0.24512</c:v>
                </c:pt>
                <c:pt idx="6128">
                  <c:v>0.24515999999999999</c:v>
                </c:pt>
                <c:pt idx="6129">
                  <c:v>0.2452000000000005</c:v>
                </c:pt>
                <c:pt idx="6130">
                  <c:v>0.24524000000000068</c:v>
                </c:pt>
                <c:pt idx="6131">
                  <c:v>0.24528000000000041</c:v>
                </c:pt>
                <c:pt idx="6132">
                  <c:v>0.24532000000000001</c:v>
                </c:pt>
                <c:pt idx="6133">
                  <c:v>0.24535999999999999</c:v>
                </c:pt>
                <c:pt idx="6134">
                  <c:v>0.24540000000000056</c:v>
                </c:pt>
                <c:pt idx="6135">
                  <c:v>0.24544000000000077</c:v>
                </c:pt>
                <c:pt idx="6136">
                  <c:v>0.2454800000000005</c:v>
                </c:pt>
                <c:pt idx="6137">
                  <c:v>0.24552000000000004</c:v>
                </c:pt>
                <c:pt idx="6138">
                  <c:v>0.24556000000000044</c:v>
                </c:pt>
                <c:pt idx="6139">
                  <c:v>0.24560000000000001</c:v>
                </c:pt>
                <c:pt idx="6140">
                  <c:v>0.24564000000000041</c:v>
                </c:pt>
                <c:pt idx="6141">
                  <c:v>0.24568000000000001</c:v>
                </c:pt>
                <c:pt idx="6142">
                  <c:v>0.24572000000000024</c:v>
                </c:pt>
                <c:pt idx="6143">
                  <c:v>0.24576000000000056</c:v>
                </c:pt>
                <c:pt idx="6144">
                  <c:v>0.24580000000000021</c:v>
                </c:pt>
                <c:pt idx="6145">
                  <c:v>0.2458400000000005</c:v>
                </c:pt>
                <c:pt idx="6146">
                  <c:v>0.24587999999999999</c:v>
                </c:pt>
                <c:pt idx="6147">
                  <c:v>0.24592000000000044</c:v>
                </c:pt>
                <c:pt idx="6148">
                  <c:v>0.24596000000000068</c:v>
                </c:pt>
                <c:pt idx="6149">
                  <c:v>0.24600000000000041</c:v>
                </c:pt>
                <c:pt idx="6150">
                  <c:v>0.24604000000000056</c:v>
                </c:pt>
                <c:pt idx="6151">
                  <c:v>0.24607999999999999</c:v>
                </c:pt>
                <c:pt idx="6152">
                  <c:v>0.24612000000000001</c:v>
                </c:pt>
                <c:pt idx="6153">
                  <c:v>0.24615999999999999</c:v>
                </c:pt>
                <c:pt idx="6154">
                  <c:v>0.2462000000000005</c:v>
                </c:pt>
                <c:pt idx="6155">
                  <c:v>0.24624000000000063</c:v>
                </c:pt>
                <c:pt idx="6156">
                  <c:v>0.24628000000000044</c:v>
                </c:pt>
                <c:pt idx="6157">
                  <c:v>0.24632000000000001</c:v>
                </c:pt>
                <c:pt idx="6158">
                  <c:v>0.24636000000000041</c:v>
                </c:pt>
                <c:pt idx="6159">
                  <c:v>0.24640000000000056</c:v>
                </c:pt>
                <c:pt idx="6160">
                  <c:v>0.24644000000000077</c:v>
                </c:pt>
                <c:pt idx="6161">
                  <c:v>0.24648000000000056</c:v>
                </c:pt>
                <c:pt idx="6162">
                  <c:v>0.24652000000000004</c:v>
                </c:pt>
                <c:pt idx="6163">
                  <c:v>0.2465600000000005</c:v>
                </c:pt>
                <c:pt idx="6164">
                  <c:v>0.24660000000000001</c:v>
                </c:pt>
                <c:pt idx="6165">
                  <c:v>0.24664000000000041</c:v>
                </c:pt>
                <c:pt idx="6166">
                  <c:v>0.24668000000000001</c:v>
                </c:pt>
                <c:pt idx="6167">
                  <c:v>0.24672000000000024</c:v>
                </c:pt>
                <c:pt idx="6168">
                  <c:v>0.24676000000000056</c:v>
                </c:pt>
                <c:pt idx="6169">
                  <c:v>0.24680000000000021</c:v>
                </c:pt>
                <c:pt idx="6170">
                  <c:v>0.2468400000000005</c:v>
                </c:pt>
                <c:pt idx="6171">
                  <c:v>0.24687999999999999</c:v>
                </c:pt>
                <c:pt idx="6172">
                  <c:v>0.24692000000000044</c:v>
                </c:pt>
                <c:pt idx="6173">
                  <c:v>0.24696000000000068</c:v>
                </c:pt>
                <c:pt idx="6174">
                  <c:v>0.24700000000000041</c:v>
                </c:pt>
                <c:pt idx="6175">
                  <c:v>0.24704000000000059</c:v>
                </c:pt>
                <c:pt idx="6176">
                  <c:v>0.24707999999999999</c:v>
                </c:pt>
                <c:pt idx="6177">
                  <c:v>0.24712000000000001</c:v>
                </c:pt>
                <c:pt idx="6178">
                  <c:v>0.24715999999999999</c:v>
                </c:pt>
                <c:pt idx="6179">
                  <c:v>0.2472000000000005</c:v>
                </c:pt>
                <c:pt idx="6180">
                  <c:v>0.24724000000000074</c:v>
                </c:pt>
                <c:pt idx="6181">
                  <c:v>0.24728000000000044</c:v>
                </c:pt>
                <c:pt idx="6182">
                  <c:v>0.24732000000000001</c:v>
                </c:pt>
                <c:pt idx="6183">
                  <c:v>0.24736000000000041</c:v>
                </c:pt>
                <c:pt idx="6184">
                  <c:v>0.24740000000000056</c:v>
                </c:pt>
                <c:pt idx="6185">
                  <c:v>0.24744000000000083</c:v>
                </c:pt>
                <c:pt idx="6186">
                  <c:v>0.24748000000000056</c:v>
                </c:pt>
                <c:pt idx="6187">
                  <c:v>0.24752000000000021</c:v>
                </c:pt>
                <c:pt idx="6188">
                  <c:v>0.2475600000000005</c:v>
                </c:pt>
                <c:pt idx="6189">
                  <c:v>0.24760000000000001</c:v>
                </c:pt>
                <c:pt idx="6190">
                  <c:v>0.24764000000000044</c:v>
                </c:pt>
                <c:pt idx="6191">
                  <c:v>0.24768000000000001</c:v>
                </c:pt>
                <c:pt idx="6192">
                  <c:v>0.24772000000000041</c:v>
                </c:pt>
                <c:pt idx="6193">
                  <c:v>0.24776000000000056</c:v>
                </c:pt>
                <c:pt idx="6194">
                  <c:v>0.24780000000000021</c:v>
                </c:pt>
                <c:pt idx="6195">
                  <c:v>0.24784000000000056</c:v>
                </c:pt>
                <c:pt idx="6196">
                  <c:v>0.24787999999999999</c:v>
                </c:pt>
                <c:pt idx="6197">
                  <c:v>0.2479200000000005</c:v>
                </c:pt>
                <c:pt idx="6198">
                  <c:v>0.24796000000000068</c:v>
                </c:pt>
                <c:pt idx="6199">
                  <c:v>0.24800000000000041</c:v>
                </c:pt>
                <c:pt idx="6200">
                  <c:v>0.24804000000000068</c:v>
                </c:pt>
                <c:pt idx="6201">
                  <c:v>0.24807999999999999</c:v>
                </c:pt>
                <c:pt idx="6202">
                  <c:v>0.24812000000000001</c:v>
                </c:pt>
                <c:pt idx="6203">
                  <c:v>0.24815999999999999</c:v>
                </c:pt>
                <c:pt idx="6204">
                  <c:v>0.2482000000000005</c:v>
                </c:pt>
                <c:pt idx="6205">
                  <c:v>0.24824000000000077</c:v>
                </c:pt>
                <c:pt idx="6206">
                  <c:v>0.24828000000000044</c:v>
                </c:pt>
                <c:pt idx="6207">
                  <c:v>0.24832000000000001</c:v>
                </c:pt>
                <c:pt idx="6208">
                  <c:v>0.24836000000000041</c:v>
                </c:pt>
                <c:pt idx="6209">
                  <c:v>0.24840000000000059</c:v>
                </c:pt>
                <c:pt idx="6210">
                  <c:v>0.24844000000000083</c:v>
                </c:pt>
                <c:pt idx="6211">
                  <c:v>0.24848000000000056</c:v>
                </c:pt>
                <c:pt idx="6212">
                  <c:v>0.24852000000000021</c:v>
                </c:pt>
                <c:pt idx="6213">
                  <c:v>0.2485600000000005</c:v>
                </c:pt>
                <c:pt idx="6214">
                  <c:v>0.24860000000000004</c:v>
                </c:pt>
                <c:pt idx="6215">
                  <c:v>0.24864000000000044</c:v>
                </c:pt>
                <c:pt idx="6216">
                  <c:v>0.24868000000000001</c:v>
                </c:pt>
                <c:pt idx="6217">
                  <c:v>0.24872000000000041</c:v>
                </c:pt>
                <c:pt idx="6218">
                  <c:v>0.24876000000000056</c:v>
                </c:pt>
                <c:pt idx="6219">
                  <c:v>0.24880000000000024</c:v>
                </c:pt>
                <c:pt idx="6220">
                  <c:v>0.24884000000000056</c:v>
                </c:pt>
                <c:pt idx="6221">
                  <c:v>0.24887999999999999</c:v>
                </c:pt>
                <c:pt idx="6222">
                  <c:v>0.2489200000000005</c:v>
                </c:pt>
                <c:pt idx="6223">
                  <c:v>0.24896000000000063</c:v>
                </c:pt>
                <c:pt idx="6224">
                  <c:v>0.24900000000000044</c:v>
                </c:pt>
                <c:pt idx="6225">
                  <c:v>0.24904000000000068</c:v>
                </c:pt>
                <c:pt idx="6226">
                  <c:v>0.24908000000000041</c:v>
                </c:pt>
                <c:pt idx="6227">
                  <c:v>0.24912000000000001</c:v>
                </c:pt>
                <c:pt idx="6228">
                  <c:v>0.24915999999999999</c:v>
                </c:pt>
                <c:pt idx="6229">
                  <c:v>0.24920000000000056</c:v>
                </c:pt>
                <c:pt idx="6230">
                  <c:v>0.24924000000000077</c:v>
                </c:pt>
                <c:pt idx="6231">
                  <c:v>0.2492800000000005</c:v>
                </c:pt>
                <c:pt idx="6232">
                  <c:v>0.24932000000000001</c:v>
                </c:pt>
                <c:pt idx="6233">
                  <c:v>0.24936000000000041</c:v>
                </c:pt>
                <c:pt idx="6234">
                  <c:v>0.24940000000000068</c:v>
                </c:pt>
                <c:pt idx="6235">
                  <c:v>0.24944000000000088</c:v>
                </c:pt>
                <c:pt idx="6236">
                  <c:v>0.24948000000000056</c:v>
                </c:pt>
                <c:pt idx="6237">
                  <c:v>0.24952000000000021</c:v>
                </c:pt>
                <c:pt idx="6238">
                  <c:v>0.24956000000000053</c:v>
                </c:pt>
                <c:pt idx="6239">
                  <c:v>0.24960000000000004</c:v>
                </c:pt>
                <c:pt idx="6240">
                  <c:v>0.24964000000000044</c:v>
                </c:pt>
                <c:pt idx="6241">
                  <c:v>0.24968000000000001</c:v>
                </c:pt>
                <c:pt idx="6242">
                  <c:v>0.24972000000000041</c:v>
                </c:pt>
                <c:pt idx="6243">
                  <c:v>0.24976000000000062</c:v>
                </c:pt>
                <c:pt idx="6244">
                  <c:v>0.24980000000000024</c:v>
                </c:pt>
                <c:pt idx="6245">
                  <c:v>0.24984000000000056</c:v>
                </c:pt>
                <c:pt idx="6246">
                  <c:v>0.24987999999999999</c:v>
                </c:pt>
                <c:pt idx="6247">
                  <c:v>0.2499200000000005</c:v>
                </c:pt>
                <c:pt idx="6248">
                  <c:v>0.24996000000000076</c:v>
                </c:pt>
                <c:pt idx="6249">
                  <c:v>0.25</c:v>
                </c:pt>
                <c:pt idx="6250">
                  <c:v>0.25003999999999998</c:v>
                </c:pt>
                <c:pt idx="6251">
                  <c:v>0.25008000000000002</c:v>
                </c:pt>
                <c:pt idx="6252">
                  <c:v>0.25012000000000001</c:v>
                </c:pt>
                <c:pt idx="6253">
                  <c:v>0.25016000000000005</c:v>
                </c:pt>
                <c:pt idx="6254">
                  <c:v>0.25019999999999998</c:v>
                </c:pt>
                <c:pt idx="6255">
                  <c:v>0.25023999999999996</c:v>
                </c:pt>
                <c:pt idx="6256">
                  <c:v>0.25028</c:v>
                </c:pt>
                <c:pt idx="6257">
                  <c:v>0.25032000000000032</c:v>
                </c:pt>
                <c:pt idx="6258">
                  <c:v>0.25036000000000008</c:v>
                </c:pt>
                <c:pt idx="6259">
                  <c:v>0.25040000000000001</c:v>
                </c:pt>
                <c:pt idx="6260">
                  <c:v>0.25044</c:v>
                </c:pt>
                <c:pt idx="6261">
                  <c:v>0.25048000000000031</c:v>
                </c:pt>
                <c:pt idx="6262">
                  <c:v>0.25052000000000002</c:v>
                </c:pt>
                <c:pt idx="6263">
                  <c:v>0.25056</c:v>
                </c:pt>
                <c:pt idx="6264">
                  <c:v>0.25060000000000004</c:v>
                </c:pt>
                <c:pt idx="6265">
                  <c:v>0.25063999999999997</c:v>
                </c:pt>
                <c:pt idx="6266">
                  <c:v>0.25068000000000001</c:v>
                </c:pt>
                <c:pt idx="6267">
                  <c:v>0.25072</c:v>
                </c:pt>
                <c:pt idx="6268">
                  <c:v>0.25075999999999998</c:v>
                </c:pt>
                <c:pt idx="6269">
                  <c:v>0.25080000000000002</c:v>
                </c:pt>
                <c:pt idx="6270">
                  <c:v>0.25084000000000001</c:v>
                </c:pt>
                <c:pt idx="6271">
                  <c:v>0.25088000000000032</c:v>
                </c:pt>
                <c:pt idx="6272">
                  <c:v>0.25092000000000031</c:v>
                </c:pt>
                <c:pt idx="6273">
                  <c:v>0.25096000000000002</c:v>
                </c:pt>
                <c:pt idx="6274">
                  <c:v>0.251</c:v>
                </c:pt>
                <c:pt idx="6275">
                  <c:v>0.25104000000000004</c:v>
                </c:pt>
                <c:pt idx="6276">
                  <c:v>0.25108000000000008</c:v>
                </c:pt>
                <c:pt idx="6277">
                  <c:v>0.25112000000000001</c:v>
                </c:pt>
                <c:pt idx="6278">
                  <c:v>0.25116000000000005</c:v>
                </c:pt>
                <c:pt idx="6279">
                  <c:v>0.25119999999999998</c:v>
                </c:pt>
                <c:pt idx="6280">
                  <c:v>0.25123999999999996</c:v>
                </c:pt>
                <c:pt idx="6281">
                  <c:v>0.25128</c:v>
                </c:pt>
                <c:pt idx="6282">
                  <c:v>0.25132000000000032</c:v>
                </c:pt>
                <c:pt idx="6283">
                  <c:v>0.25136000000000008</c:v>
                </c:pt>
                <c:pt idx="6284">
                  <c:v>0.25140000000000001</c:v>
                </c:pt>
                <c:pt idx="6285">
                  <c:v>0.25144</c:v>
                </c:pt>
                <c:pt idx="6286">
                  <c:v>0.25148000000000031</c:v>
                </c:pt>
                <c:pt idx="6287">
                  <c:v>0.25152000000000002</c:v>
                </c:pt>
                <c:pt idx="6288">
                  <c:v>0.25156000000000001</c:v>
                </c:pt>
                <c:pt idx="6289">
                  <c:v>0.25160000000000005</c:v>
                </c:pt>
                <c:pt idx="6290">
                  <c:v>0.25163999999999997</c:v>
                </c:pt>
                <c:pt idx="6291">
                  <c:v>0.25168000000000001</c:v>
                </c:pt>
                <c:pt idx="6292">
                  <c:v>0.25172</c:v>
                </c:pt>
                <c:pt idx="6293">
                  <c:v>0.25175999999999998</c:v>
                </c:pt>
                <c:pt idx="6294">
                  <c:v>0.25180000000000002</c:v>
                </c:pt>
                <c:pt idx="6295">
                  <c:v>0.25184000000000001</c:v>
                </c:pt>
                <c:pt idx="6296">
                  <c:v>0.25188000000000038</c:v>
                </c:pt>
                <c:pt idx="6297">
                  <c:v>0.25192000000000031</c:v>
                </c:pt>
                <c:pt idx="6298">
                  <c:v>0.25196000000000002</c:v>
                </c:pt>
                <c:pt idx="6299">
                  <c:v>0.252</c:v>
                </c:pt>
                <c:pt idx="6300">
                  <c:v>0.25204000000000004</c:v>
                </c:pt>
                <c:pt idx="6301">
                  <c:v>0.25208000000000008</c:v>
                </c:pt>
                <c:pt idx="6302">
                  <c:v>0.25212000000000001</c:v>
                </c:pt>
                <c:pt idx="6303">
                  <c:v>0.25216</c:v>
                </c:pt>
                <c:pt idx="6304">
                  <c:v>0.25219999999999998</c:v>
                </c:pt>
                <c:pt idx="6305">
                  <c:v>0.25223999999999996</c:v>
                </c:pt>
                <c:pt idx="6306">
                  <c:v>0.25228</c:v>
                </c:pt>
                <c:pt idx="6307">
                  <c:v>0.25232000000000032</c:v>
                </c:pt>
                <c:pt idx="6308">
                  <c:v>0.25236000000000008</c:v>
                </c:pt>
                <c:pt idx="6309">
                  <c:v>0.25240000000000001</c:v>
                </c:pt>
                <c:pt idx="6310">
                  <c:v>0.25244</c:v>
                </c:pt>
                <c:pt idx="6311">
                  <c:v>0.25248000000000032</c:v>
                </c:pt>
                <c:pt idx="6312">
                  <c:v>0.25252000000000002</c:v>
                </c:pt>
                <c:pt idx="6313">
                  <c:v>0.25256000000000001</c:v>
                </c:pt>
                <c:pt idx="6314">
                  <c:v>0.25260000000000005</c:v>
                </c:pt>
                <c:pt idx="6315">
                  <c:v>0.25263999999999998</c:v>
                </c:pt>
                <c:pt idx="6316">
                  <c:v>0.25268000000000002</c:v>
                </c:pt>
                <c:pt idx="6317">
                  <c:v>0.25272</c:v>
                </c:pt>
                <c:pt idx="6318">
                  <c:v>0.25275999999999998</c:v>
                </c:pt>
                <c:pt idx="6319">
                  <c:v>0.25280000000000002</c:v>
                </c:pt>
                <c:pt idx="6320">
                  <c:v>0.25284000000000001</c:v>
                </c:pt>
                <c:pt idx="6321">
                  <c:v>0.25288000000000038</c:v>
                </c:pt>
                <c:pt idx="6322">
                  <c:v>0.25292000000000031</c:v>
                </c:pt>
                <c:pt idx="6323">
                  <c:v>0.25296000000000002</c:v>
                </c:pt>
                <c:pt idx="6324">
                  <c:v>0.253</c:v>
                </c:pt>
                <c:pt idx="6325">
                  <c:v>0.25304000000000004</c:v>
                </c:pt>
                <c:pt idx="6326">
                  <c:v>0.25308000000000008</c:v>
                </c:pt>
                <c:pt idx="6327">
                  <c:v>0.25312000000000001</c:v>
                </c:pt>
                <c:pt idx="6328">
                  <c:v>0.25316</c:v>
                </c:pt>
                <c:pt idx="6329">
                  <c:v>0.25319999999999998</c:v>
                </c:pt>
                <c:pt idx="6330">
                  <c:v>0.25323999999999997</c:v>
                </c:pt>
                <c:pt idx="6331">
                  <c:v>0.25328000000000001</c:v>
                </c:pt>
                <c:pt idx="6332">
                  <c:v>0.25332000000000032</c:v>
                </c:pt>
                <c:pt idx="6333">
                  <c:v>0.25336000000000031</c:v>
                </c:pt>
                <c:pt idx="6334">
                  <c:v>0.25340000000000001</c:v>
                </c:pt>
                <c:pt idx="6335">
                  <c:v>0.25344</c:v>
                </c:pt>
                <c:pt idx="6336">
                  <c:v>0.25348000000000032</c:v>
                </c:pt>
                <c:pt idx="6337">
                  <c:v>0.25352000000000002</c:v>
                </c:pt>
                <c:pt idx="6338">
                  <c:v>0.25356000000000001</c:v>
                </c:pt>
                <c:pt idx="6339">
                  <c:v>0.25360000000000005</c:v>
                </c:pt>
                <c:pt idx="6340">
                  <c:v>0.25363999999999998</c:v>
                </c:pt>
                <c:pt idx="6341">
                  <c:v>0.25368000000000002</c:v>
                </c:pt>
                <c:pt idx="6342">
                  <c:v>0.25372</c:v>
                </c:pt>
                <c:pt idx="6343">
                  <c:v>0.25376000000000004</c:v>
                </c:pt>
                <c:pt idx="6344">
                  <c:v>0.25380000000000008</c:v>
                </c:pt>
                <c:pt idx="6345">
                  <c:v>0.25384000000000001</c:v>
                </c:pt>
                <c:pt idx="6346">
                  <c:v>0.25388000000000038</c:v>
                </c:pt>
                <c:pt idx="6347">
                  <c:v>0.25392000000000031</c:v>
                </c:pt>
                <c:pt idx="6348">
                  <c:v>0.25396000000000002</c:v>
                </c:pt>
                <c:pt idx="6349">
                  <c:v>0.254</c:v>
                </c:pt>
                <c:pt idx="6350">
                  <c:v>0.25404000000000004</c:v>
                </c:pt>
                <c:pt idx="6351">
                  <c:v>0.25408000000000008</c:v>
                </c:pt>
                <c:pt idx="6352">
                  <c:v>0.25412000000000001</c:v>
                </c:pt>
                <c:pt idx="6353">
                  <c:v>0.25416</c:v>
                </c:pt>
                <c:pt idx="6354">
                  <c:v>0.25419999999999998</c:v>
                </c:pt>
                <c:pt idx="6355">
                  <c:v>0.25423999999999997</c:v>
                </c:pt>
                <c:pt idx="6356">
                  <c:v>0.25428000000000001</c:v>
                </c:pt>
                <c:pt idx="6357">
                  <c:v>0.25432000000000032</c:v>
                </c:pt>
                <c:pt idx="6358">
                  <c:v>0.25436000000000031</c:v>
                </c:pt>
                <c:pt idx="6359">
                  <c:v>0.25440000000000002</c:v>
                </c:pt>
                <c:pt idx="6360">
                  <c:v>0.25444</c:v>
                </c:pt>
                <c:pt idx="6361">
                  <c:v>0.25448000000000032</c:v>
                </c:pt>
                <c:pt idx="6362">
                  <c:v>0.25452000000000002</c:v>
                </c:pt>
                <c:pt idx="6363">
                  <c:v>0.25456000000000001</c:v>
                </c:pt>
                <c:pt idx="6364">
                  <c:v>0.25460000000000005</c:v>
                </c:pt>
                <c:pt idx="6365">
                  <c:v>0.25463999999999998</c:v>
                </c:pt>
                <c:pt idx="6366">
                  <c:v>0.25468000000000002</c:v>
                </c:pt>
                <c:pt idx="6367">
                  <c:v>0.25472</c:v>
                </c:pt>
                <c:pt idx="6368">
                  <c:v>0.25476000000000004</c:v>
                </c:pt>
                <c:pt idx="6369">
                  <c:v>0.25480000000000008</c:v>
                </c:pt>
                <c:pt idx="6370">
                  <c:v>0.25484000000000001</c:v>
                </c:pt>
                <c:pt idx="6371">
                  <c:v>0.25488000000000038</c:v>
                </c:pt>
                <c:pt idx="6372">
                  <c:v>0.25492000000000031</c:v>
                </c:pt>
                <c:pt idx="6373">
                  <c:v>0.25496000000000002</c:v>
                </c:pt>
                <c:pt idx="6374">
                  <c:v>0.255</c:v>
                </c:pt>
                <c:pt idx="6375">
                  <c:v>0.25504000000000004</c:v>
                </c:pt>
                <c:pt idx="6376">
                  <c:v>0.25508000000000008</c:v>
                </c:pt>
                <c:pt idx="6377">
                  <c:v>0.25512000000000001</c:v>
                </c:pt>
                <c:pt idx="6378">
                  <c:v>0.25516</c:v>
                </c:pt>
                <c:pt idx="6379">
                  <c:v>0.25519999999999998</c:v>
                </c:pt>
                <c:pt idx="6380">
                  <c:v>0.25523999999999997</c:v>
                </c:pt>
                <c:pt idx="6381">
                  <c:v>0.25528000000000001</c:v>
                </c:pt>
                <c:pt idx="6382">
                  <c:v>0.25532000000000032</c:v>
                </c:pt>
                <c:pt idx="6383">
                  <c:v>0.25536000000000031</c:v>
                </c:pt>
                <c:pt idx="6384">
                  <c:v>0.25540000000000002</c:v>
                </c:pt>
                <c:pt idx="6385">
                  <c:v>0.25544</c:v>
                </c:pt>
                <c:pt idx="6386">
                  <c:v>0.25548000000000032</c:v>
                </c:pt>
                <c:pt idx="6387">
                  <c:v>0.25552000000000002</c:v>
                </c:pt>
                <c:pt idx="6388">
                  <c:v>0.25556000000000001</c:v>
                </c:pt>
                <c:pt idx="6389">
                  <c:v>0.25560000000000005</c:v>
                </c:pt>
                <c:pt idx="6390">
                  <c:v>0.25563999999999998</c:v>
                </c:pt>
                <c:pt idx="6391">
                  <c:v>0.25568000000000002</c:v>
                </c:pt>
                <c:pt idx="6392">
                  <c:v>0.25572</c:v>
                </c:pt>
                <c:pt idx="6393">
                  <c:v>0.25576000000000004</c:v>
                </c:pt>
                <c:pt idx="6394">
                  <c:v>0.25580000000000008</c:v>
                </c:pt>
                <c:pt idx="6395">
                  <c:v>0.25584000000000001</c:v>
                </c:pt>
                <c:pt idx="6396">
                  <c:v>0.25588000000000038</c:v>
                </c:pt>
                <c:pt idx="6397">
                  <c:v>0.25592000000000031</c:v>
                </c:pt>
                <c:pt idx="6398">
                  <c:v>0.25596000000000002</c:v>
                </c:pt>
                <c:pt idx="6399">
                  <c:v>0.25600000000000001</c:v>
                </c:pt>
                <c:pt idx="6400">
                  <c:v>0.25604000000000005</c:v>
                </c:pt>
                <c:pt idx="6401">
                  <c:v>0.25608000000000031</c:v>
                </c:pt>
                <c:pt idx="6402">
                  <c:v>0.25612000000000001</c:v>
                </c:pt>
                <c:pt idx="6403">
                  <c:v>0.25616</c:v>
                </c:pt>
                <c:pt idx="6404">
                  <c:v>0.25619999999999998</c:v>
                </c:pt>
                <c:pt idx="6405">
                  <c:v>0.25623999999999997</c:v>
                </c:pt>
                <c:pt idx="6406">
                  <c:v>0.25628000000000001</c:v>
                </c:pt>
                <c:pt idx="6407">
                  <c:v>0.25632000000000038</c:v>
                </c:pt>
                <c:pt idx="6408">
                  <c:v>0.25636000000000031</c:v>
                </c:pt>
                <c:pt idx="6409">
                  <c:v>0.25640000000000002</c:v>
                </c:pt>
                <c:pt idx="6410">
                  <c:v>0.25644</c:v>
                </c:pt>
                <c:pt idx="6411">
                  <c:v>0.25648000000000032</c:v>
                </c:pt>
                <c:pt idx="6412">
                  <c:v>0.25652000000000008</c:v>
                </c:pt>
                <c:pt idx="6413">
                  <c:v>0.25656000000000001</c:v>
                </c:pt>
                <c:pt idx="6414">
                  <c:v>0.25660000000000005</c:v>
                </c:pt>
                <c:pt idx="6415">
                  <c:v>0.25663999999999998</c:v>
                </c:pt>
                <c:pt idx="6416">
                  <c:v>0.25668000000000002</c:v>
                </c:pt>
                <c:pt idx="6417">
                  <c:v>0.25672</c:v>
                </c:pt>
                <c:pt idx="6418">
                  <c:v>0.25676000000000004</c:v>
                </c:pt>
                <c:pt idx="6419">
                  <c:v>0.25679999999999997</c:v>
                </c:pt>
                <c:pt idx="6420">
                  <c:v>0.25684000000000001</c:v>
                </c:pt>
                <c:pt idx="6421">
                  <c:v>0.25688000000000094</c:v>
                </c:pt>
                <c:pt idx="6422">
                  <c:v>0.25692000000000031</c:v>
                </c:pt>
                <c:pt idx="6423">
                  <c:v>0.25696000000000002</c:v>
                </c:pt>
                <c:pt idx="6424">
                  <c:v>0.25700000000000001</c:v>
                </c:pt>
                <c:pt idx="6425">
                  <c:v>0.25704000000000005</c:v>
                </c:pt>
                <c:pt idx="6426">
                  <c:v>0.25708000000000031</c:v>
                </c:pt>
                <c:pt idx="6427">
                  <c:v>0.25712000000000002</c:v>
                </c:pt>
                <c:pt idx="6428">
                  <c:v>0.25716</c:v>
                </c:pt>
                <c:pt idx="6429">
                  <c:v>0.25719999999999998</c:v>
                </c:pt>
                <c:pt idx="6430">
                  <c:v>0.25723999999999997</c:v>
                </c:pt>
                <c:pt idx="6431">
                  <c:v>0.25728000000000001</c:v>
                </c:pt>
                <c:pt idx="6432">
                  <c:v>0.25732000000000038</c:v>
                </c:pt>
                <c:pt idx="6433">
                  <c:v>0.25736000000000031</c:v>
                </c:pt>
                <c:pt idx="6434">
                  <c:v>0.25740000000000002</c:v>
                </c:pt>
                <c:pt idx="6435">
                  <c:v>0.25744</c:v>
                </c:pt>
                <c:pt idx="6436">
                  <c:v>0.25748000000000032</c:v>
                </c:pt>
                <c:pt idx="6437">
                  <c:v>0.25752000000000008</c:v>
                </c:pt>
                <c:pt idx="6438">
                  <c:v>0.25756000000000001</c:v>
                </c:pt>
                <c:pt idx="6439">
                  <c:v>0.2576</c:v>
                </c:pt>
                <c:pt idx="6440">
                  <c:v>0.25763999999999998</c:v>
                </c:pt>
                <c:pt idx="6441">
                  <c:v>0.25768000000000002</c:v>
                </c:pt>
                <c:pt idx="6442">
                  <c:v>0.25772</c:v>
                </c:pt>
                <c:pt idx="6443">
                  <c:v>0.25776000000000004</c:v>
                </c:pt>
                <c:pt idx="6444">
                  <c:v>0.25779999999999997</c:v>
                </c:pt>
                <c:pt idx="6445">
                  <c:v>0.25784000000000001</c:v>
                </c:pt>
                <c:pt idx="6446">
                  <c:v>0.25788000000000094</c:v>
                </c:pt>
                <c:pt idx="6447">
                  <c:v>0.25792000000000032</c:v>
                </c:pt>
                <c:pt idx="6448">
                  <c:v>0.25796000000000002</c:v>
                </c:pt>
                <c:pt idx="6449">
                  <c:v>0.25800000000000001</c:v>
                </c:pt>
                <c:pt idx="6450">
                  <c:v>0.25804000000000005</c:v>
                </c:pt>
                <c:pt idx="6451">
                  <c:v>0.25808000000000031</c:v>
                </c:pt>
                <c:pt idx="6452">
                  <c:v>0.25812000000000002</c:v>
                </c:pt>
                <c:pt idx="6453">
                  <c:v>0.25816</c:v>
                </c:pt>
                <c:pt idx="6454">
                  <c:v>0.25820000000000004</c:v>
                </c:pt>
                <c:pt idx="6455">
                  <c:v>0.25824000000000003</c:v>
                </c:pt>
                <c:pt idx="6456">
                  <c:v>0.25828000000000001</c:v>
                </c:pt>
                <c:pt idx="6457">
                  <c:v>0.25832000000000038</c:v>
                </c:pt>
                <c:pt idx="6458">
                  <c:v>0.25836000000000031</c:v>
                </c:pt>
                <c:pt idx="6459">
                  <c:v>0.25840000000000002</c:v>
                </c:pt>
                <c:pt idx="6460">
                  <c:v>0.25844</c:v>
                </c:pt>
                <c:pt idx="6461">
                  <c:v>0.25848000000000032</c:v>
                </c:pt>
                <c:pt idx="6462">
                  <c:v>0.25852000000000008</c:v>
                </c:pt>
                <c:pt idx="6463">
                  <c:v>0.25856000000000001</c:v>
                </c:pt>
                <c:pt idx="6464">
                  <c:v>0.2586</c:v>
                </c:pt>
                <c:pt idx="6465">
                  <c:v>0.25863999999999998</c:v>
                </c:pt>
                <c:pt idx="6466">
                  <c:v>0.25868000000000002</c:v>
                </c:pt>
                <c:pt idx="6467">
                  <c:v>0.25872000000000001</c:v>
                </c:pt>
                <c:pt idx="6468">
                  <c:v>0.25876000000000005</c:v>
                </c:pt>
                <c:pt idx="6469">
                  <c:v>0.25879999999999997</c:v>
                </c:pt>
                <c:pt idx="6470">
                  <c:v>0.25884000000000001</c:v>
                </c:pt>
                <c:pt idx="6471">
                  <c:v>0.25888000000000094</c:v>
                </c:pt>
                <c:pt idx="6472">
                  <c:v>0.25892000000000032</c:v>
                </c:pt>
                <c:pt idx="6473">
                  <c:v>0.25896000000000002</c:v>
                </c:pt>
                <c:pt idx="6474">
                  <c:v>0.25900000000000001</c:v>
                </c:pt>
                <c:pt idx="6475">
                  <c:v>0.25904000000000005</c:v>
                </c:pt>
                <c:pt idx="6476">
                  <c:v>0.25908000000000031</c:v>
                </c:pt>
                <c:pt idx="6477">
                  <c:v>0.25912000000000002</c:v>
                </c:pt>
                <c:pt idx="6478">
                  <c:v>0.25916</c:v>
                </c:pt>
                <c:pt idx="6479">
                  <c:v>0.25920000000000004</c:v>
                </c:pt>
                <c:pt idx="6480">
                  <c:v>0.25924000000000003</c:v>
                </c:pt>
                <c:pt idx="6481">
                  <c:v>0.25928000000000001</c:v>
                </c:pt>
                <c:pt idx="6482">
                  <c:v>0.25932000000000038</c:v>
                </c:pt>
                <c:pt idx="6483">
                  <c:v>0.25936000000000031</c:v>
                </c:pt>
                <c:pt idx="6484">
                  <c:v>0.25940000000000002</c:v>
                </c:pt>
                <c:pt idx="6485">
                  <c:v>0.25944</c:v>
                </c:pt>
                <c:pt idx="6486">
                  <c:v>0.25948000000000032</c:v>
                </c:pt>
                <c:pt idx="6487">
                  <c:v>0.25952000000000008</c:v>
                </c:pt>
                <c:pt idx="6488">
                  <c:v>0.25956000000000001</c:v>
                </c:pt>
                <c:pt idx="6489">
                  <c:v>0.2596</c:v>
                </c:pt>
                <c:pt idx="6490">
                  <c:v>0.25963999999999998</c:v>
                </c:pt>
                <c:pt idx="6491">
                  <c:v>0.25968000000000002</c:v>
                </c:pt>
                <c:pt idx="6492">
                  <c:v>0.25972000000000001</c:v>
                </c:pt>
                <c:pt idx="6493">
                  <c:v>0.25976000000000005</c:v>
                </c:pt>
                <c:pt idx="6494">
                  <c:v>0.25979999999999998</c:v>
                </c:pt>
                <c:pt idx="6495">
                  <c:v>0.25984000000000002</c:v>
                </c:pt>
                <c:pt idx="6496">
                  <c:v>0.25988000000000094</c:v>
                </c:pt>
                <c:pt idx="6497">
                  <c:v>0.25992000000000032</c:v>
                </c:pt>
                <c:pt idx="6498">
                  <c:v>0.25996000000000002</c:v>
                </c:pt>
                <c:pt idx="6499">
                  <c:v>0.26</c:v>
                </c:pt>
                <c:pt idx="6500">
                  <c:v>0.26004000000000005</c:v>
                </c:pt>
                <c:pt idx="6501">
                  <c:v>0.26008000000000031</c:v>
                </c:pt>
                <c:pt idx="6502">
                  <c:v>0.26012000000000002</c:v>
                </c:pt>
                <c:pt idx="6503">
                  <c:v>0.26016</c:v>
                </c:pt>
                <c:pt idx="6504">
                  <c:v>0.26020000000000004</c:v>
                </c:pt>
                <c:pt idx="6505">
                  <c:v>0.26024000000000003</c:v>
                </c:pt>
                <c:pt idx="6506">
                  <c:v>0.26028000000000001</c:v>
                </c:pt>
                <c:pt idx="6507">
                  <c:v>0.26032000000000038</c:v>
                </c:pt>
                <c:pt idx="6508">
                  <c:v>0.26036000000000031</c:v>
                </c:pt>
                <c:pt idx="6509">
                  <c:v>0.26040000000000002</c:v>
                </c:pt>
                <c:pt idx="6510">
                  <c:v>0.26044</c:v>
                </c:pt>
                <c:pt idx="6511">
                  <c:v>0.26048000000000032</c:v>
                </c:pt>
                <c:pt idx="6512">
                  <c:v>0.26052000000000008</c:v>
                </c:pt>
                <c:pt idx="6513">
                  <c:v>0.26056000000000001</c:v>
                </c:pt>
                <c:pt idx="6514">
                  <c:v>0.2606</c:v>
                </c:pt>
                <c:pt idx="6515">
                  <c:v>0.26063999999999998</c:v>
                </c:pt>
                <c:pt idx="6516">
                  <c:v>0.26068000000000002</c:v>
                </c:pt>
                <c:pt idx="6517">
                  <c:v>0.26072000000000001</c:v>
                </c:pt>
                <c:pt idx="6518">
                  <c:v>0.26076000000000005</c:v>
                </c:pt>
                <c:pt idx="6519">
                  <c:v>0.26079999999999998</c:v>
                </c:pt>
                <c:pt idx="6520">
                  <c:v>0.26084000000000002</c:v>
                </c:pt>
                <c:pt idx="6521">
                  <c:v>0.26088000000000094</c:v>
                </c:pt>
                <c:pt idx="6522">
                  <c:v>0.26092000000000032</c:v>
                </c:pt>
                <c:pt idx="6523">
                  <c:v>0.26096000000000008</c:v>
                </c:pt>
                <c:pt idx="6524">
                  <c:v>0.26100000000000001</c:v>
                </c:pt>
                <c:pt idx="6525">
                  <c:v>0.26104000000000005</c:v>
                </c:pt>
                <c:pt idx="6526">
                  <c:v>0.26108000000000031</c:v>
                </c:pt>
                <c:pt idx="6527">
                  <c:v>0.26112000000000002</c:v>
                </c:pt>
                <c:pt idx="6528">
                  <c:v>0.26116</c:v>
                </c:pt>
                <c:pt idx="6529">
                  <c:v>0.26120000000000004</c:v>
                </c:pt>
                <c:pt idx="6530">
                  <c:v>0.26124000000000003</c:v>
                </c:pt>
                <c:pt idx="6531">
                  <c:v>0.26128000000000001</c:v>
                </c:pt>
                <c:pt idx="6532">
                  <c:v>0.26132000000000088</c:v>
                </c:pt>
                <c:pt idx="6533">
                  <c:v>0.26136000000000031</c:v>
                </c:pt>
                <c:pt idx="6534">
                  <c:v>0.26140000000000002</c:v>
                </c:pt>
                <c:pt idx="6535">
                  <c:v>0.26144000000000001</c:v>
                </c:pt>
                <c:pt idx="6536">
                  <c:v>0.26148000000000032</c:v>
                </c:pt>
                <c:pt idx="6537">
                  <c:v>0.26152000000000031</c:v>
                </c:pt>
                <c:pt idx="6538">
                  <c:v>0.26156000000000001</c:v>
                </c:pt>
                <c:pt idx="6539">
                  <c:v>0.2616</c:v>
                </c:pt>
                <c:pt idx="6540">
                  <c:v>0.26163999999999998</c:v>
                </c:pt>
                <c:pt idx="6541">
                  <c:v>0.26168000000000002</c:v>
                </c:pt>
                <c:pt idx="6542">
                  <c:v>0.26172000000000001</c:v>
                </c:pt>
                <c:pt idx="6543">
                  <c:v>0.26176000000000005</c:v>
                </c:pt>
                <c:pt idx="6544">
                  <c:v>0.26179999999999998</c:v>
                </c:pt>
                <c:pt idx="6545">
                  <c:v>0.26184000000000002</c:v>
                </c:pt>
                <c:pt idx="6546">
                  <c:v>0.26188000000000095</c:v>
                </c:pt>
                <c:pt idx="6547">
                  <c:v>0.26192000000000032</c:v>
                </c:pt>
                <c:pt idx="6548">
                  <c:v>0.26196000000000008</c:v>
                </c:pt>
                <c:pt idx="6549">
                  <c:v>0.26200000000000001</c:v>
                </c:pt>
                <c:pt idx="6550">
                  <c:v>0.26204</c:v>
                </c:pt>
                <c:pt idx="6551">
                  <c:v>0.26208000000000031</c:v>
                </c:pt>
                <c:pt idx="6552">
                  <c:v>0.26212000000000002</c:v>
                </c:pt>
                <c:pt idx="6553">
                  <c:v>0.26216</c:v>
                </c:pt>
                <c:pt idx="6554">
                  <c:v>0.26220000000000004</c:v>
                </c:pt>
                <c:pt idx="6555">
                  <c:v>0.26223999999999997</c:v>
                </c:pt>
                <c:pt idx="6556">
                  <c:v>0.26228000000000001</c:v>
                </c:pt>
                <c:pt idx="6557">
                  <c:v>0.26232000000000094</c:v>
                </c:pt>
                <c:pt idx="6558">
                  <c:v>0.26236000000000032</c:v>
                </c:pt>
                <c:pt idx="6559">
                  <c:v>0.26240000000000002</c:v>
                </c:pt>
                <c:pt idx="6560">
                  <c:v>0.26244000000000001</c:v>
                </c:pt>
                <c:pt idx="6561">
                  <c:v>0.26248000000000032</c:v>
                </c:pt>
                <c:pt idx="6562">
                  <c:v>0.26252000000000031</c:v>
                </c:pt>
                <c:pt idx="6563">
                  <c:v>0.26256000000000002</c:v>
                </c:pt>
                <c:pt idx="6564">
                  <c:v>0.2626</c:v>
                </c:pt>
                <c:pt idx="6565">
                  <c:v>0.26263999999999998</c:v>
                </c:pt>
                <c:pt idx="6566">
                  <c:v>0.26268000000000002</c:v>
                </c:pt>
                <c:pt idx="6567">
                  <c:v>0.26272000000000001</c:v>
                </c:pt>
                <c:pt idx="6568">
                  <c:v>0.26276000000000005</c:v>
                </c:pt>
                <c:pt idx="6569">
                  <c:v>0.26279999999999998</c:v>
                </c:pt>
                <c:pt idx="6570">
                  <c:v>0.26284000000000002</c:v>
                </c:pt>
                <c:pt idx="6571">
                  <c:v>0.26288000000000095</c:v>
                </c:pt>
                <c:pt idx="6572">
                  <c:v>0.26292000000000032</c:v>
                </c:pt>
                <c:pt idx="6573">
                  <c:v>0.26296000000000008</c:v>
                </c:pt>
                <c:pt idx="6574">
                  <c:v>0.26300000000000001</c:v>
                </c:pt>
                <c:pt idx="6575">
                  <c:v>0.26304</c:v>
                </c:pt>
                <c:pt idx="6576">
                  <c:v>0.26308000000000031</c:v>
                </c:pt>
                <c:pt idx="6577">
                  <c:v>0.26312000000000002</c:v>
                </c:pt>
                <c:pt idx="6578">
                  <c:v>0.26316000000000001</c:v>
                </c:pt>
                <c:pt idx="6579">
                  <c:v>0.26320000000000005</c:v>
                </c:pt>
                <c:pt idx="6580">
                  <c:v>0.26323999999999997</c:v>
                </c:pt>
                <c:pt idx="6581">
                  <c:v>0.26328000000000001</c:v>
                </c:pt>
                <c:pt idx="6582">
                  <c:v>0.26332000000000094</c:v>
                </c:pt>
                <c:pt idx="6583">
                  <c:v>0.26336000000000032</c:v>
                </c:pt>
                <c:pt idx="6584">
                  <c:v>0.26340000000000002</c:v>
                </c:pt>
                <c:pt idx="6585">
                  <c:v>0.26344000000000001</c:v>
                </c:pt>
                <c:pt idx="6586">
                  <c:v>0.26348000000000038</c:v>
                </c:pt>
                <c:pt idx="6587">
                  <c:v>0.26352000000000031</c:v>
                </c:pt>
                <c:pt idx="6588">
                  <c:v>0.26356000000000002</c:v>
                </c:pt>
                <c:pt idx="6589">
                  <c:v>0.2636</c:v>
                </c:pt>
                <c:pt idx="6590">
                  <c:v>0.26364000000000004</c:v>
                </c:pt>
                <c:pt idx="6591">
                  <c:v>0.26368000000000008</c:v>
                </c:pt>
                <c:pt idx="6592">
                  <c:v>0.26372000000000001</c:v>
                </c:pt>
                <c:pt idx="6593">
                  <c:v>0.26376000000000005</c:v>
                </c:pt>
                <c:pt idx="6594">
                  <c:v>0.26379999999999998</c:v>
                </c:pt>
                <c:pt idx="6595">
                  <c:v>0.26384000000000002</c:v>
                </c:pt>
                <c:pt idx="6596">
                  <c:v>0.26388000000000106</c:v>
                </c:pt>
                <c:pt idx="6597">
                  <c:v>0.26392000000000032</c:v>
                </c:pt>
                <c:pt idx="6598">
                  <c:v>0.26396000000000008</c:v>
                </c:pt>
                <c:pt idx="6599">
                  <c:v>0.26400000000000001</c:v>
                </c:pt>
                <c:pt idx="6600">
                  <c:v>0.26404</c:v>
                </c:pt>
                <c:pt idx="6601">
                  <c:v>0.26408000000000031</c:v>
                </c:pt>
                <c:pt idx="6602">
                  <c:v>0.26412000000000002</c:v>
                </c:pt>
                <c:pt idx="6603">
                  <c:v>0.26416000000000001</c:v>
                </c:pt>
                <c:pt idx="6604">
                  <c:v>0.26420000000000005</c:v>
                </c:pt>
                <c:pt idx="6605">
                  <c:v>0.26423999999999997</c:v>
                </c:pt>
                <c:pt idx="6606">
                  <c:v>0.26428000000000001</c:v>
                </c:pt>
                <c:pt idx="6607">
                  <c:v>0.26432000000000094</c:v>
                </c:pt>
                <c:pt idx="6608">
                  <c:v>0.26436000000000032</c:v>
                </c:pt>
                <c:pt idx="6609">
                  <c:v>0.26440000000000002</c:v>
                </c:pt>
                <c:pt idx="6610">
                  <c:v>0.26444000000000001</c:v>
                </c:pt>
                <c:pt idx="6611">
                  <c:v>0.26448000000000038</c:v>
                </c:pt>
                <c:pt idx="6612">
                  <c:v>0.26452000000000031</c:v>
                </c:pt>
                <c:pt idx="6613">
                  <c:v>0.26456000000000002</c:v>
                </c:pt>
                <c:pt idx="6614">
                  <c:v>0.2646</c:v>
                </c:pt>
                <c:pt idx="6615">
                  <c:v>0.26464000000000004</c:v>
                </c:pt>
                <c:pt idx="6616">
                  <c:v>0.26468000000000008</c:v>
                </c:pt>
                <c:pt idx="6617">
                  <c:v>0.26472000000000001</c:v>
                </c:pt>
                <c:pt idx="6618">
                  <c:v>0.26476</c:v>
                </c:pt>
                <c:pt idx="6619">
                  <c:v>0.26479999999999998</c:v>
                </c:pt>
                <c:pt idx="6620">
                  <c:v>0.26484000000000002</c:v>
                </c:pt>
                <c:pt idx="6621">
                  <c:v>0.26488000000000106</c:v>
                </c:pt>
                <c:pt idx="6622">
                  <c:v>0.26492000000000032</c:v>
                </c:pt>
                <c:pt idx="6623">
                  <c:v>0.26496000000000008</c:v>
                </c:pt>
                <c:pt idx="6624">
                  <c:v>0.26500000000000001</c:v>
                </c:pt>
                <c:pt idx="6625">
                  <c:v>0.26504</c:v>
                </c:pt>
                <c:pt idx="6626">
                  <c:v>0.26508000000000032</c:v>
                </c:pt>
                <c:pt idx="6627">
                  <c:v>0.26512000000000002</c:v>
                </c:pt>
                <c:pt idx="6628">
                  <c:v>0.26516000000000001</c:v>
                </c:pt>
                <c:pt idx="6629">
                  <c:v>0.26520000000000005</c:v>
                </c:pt>
                <c:pt idx="6630">
                  <c:v>0.26523999999999998</c:v>
                </c:pt>
                <c:pt idx="6631">
                  <c:v>0.26528000000000002</c:v>
                </c:pt>
                <c:pt idx="6632">
                  <c:v>0.26532000000000094</c:v>
                </c:pt>
                <c:pt idx="6633">
                  <c:v>0.26536000000000032</c:v>
                </c:pt>
                <c:pt idx="6634">
                  <c:v>0.26540000000000002</c:v>
                </c:pt>
                <c:pt idx="6635">
                  <c:v>0.26544000000000001</c:v>
                </c:pt>
                <c:pt idx="6636">
                  <c:v>0.26548000000000038</c:v>
                </c:pt>
                <c:pt idx="6637">
                  <c:v>0.26552000000000031</c:v>
                </c:pt>
                <c:pt idx="6638">
                  <c:v>0.26556000000000002</c:v>
                </c:pt>
                <c:pt idx="6639">
                  <c:v>0.2656</c:v>
                </c:pt>
                <c:pt idx="6640">
                  <c:v>0.26564000000000004</c:v>
                </c:pt>
                <c:pt idx="6641">
                  <c:v>0.26568000000000008</c:v>
                </c:pt>
                <c:pt idx="6642">
                  <c:v>0.26572000000000001</c:v>
                </c:pt>
                <c:pt idx="6643">
                  <c:v>0.26576</c:v>
                </c:pt>
                <c:pt idx="6644">
                  <c:v>0.26579999999999998</c:v>
                </c:pt>
                <c:pt idx="6645">
                  <c:v>0.26584000000000002</c:v>
                </c:pt>
                <c:pt idx="6646">
                  <c:v>0.26588000000000106</c:v>
                </c:pt>
                <c:pt idx="6647">
                  <c:v>0.26592000000000032</c:v>
                </c:pt>
                <c:pt idx="6648">
                  <c:v>0.26596000000000031</c:v>
                </c:pt>
                <c:pt idx="6649">
                  <c:v>0.26600000000000001</c:v>
                </c:pt>
                <c:pt idx="6650">
                  <c:v>0.26604</c:v>
                </c:pt>
                <c:pt idx="6651">
                  <c:v>0.26608000000000032</c:v>
                </c:pt>
                <c:pt idx="6652">
                  <c:v>0.26612000000000002</c:v>
                </c:pt>
                <c:pt idx="6653">
                  <c:v>0.26616000000000001</c:v>
                </c:pt>
                <c:pt idx="6654">
                  <c:v>0.26620000000000005</c:v>
                </c:pt>
                <c:pt idx="6655">
                  <c:v>0.26623999999999998</c:v>
                </c:pt>
                <c:pt idx="6656">
                  <c:v>0.26628000000000002</c:v>
                </c:pt>
                <c:pt idx="6657">
                  <c:v>0.26632000000000094</c:v>
                </c:pt>
                <c:pt idx="6658">
                  <c:v>0.26636000000000032</c:v>
                </c:pt>
                <c:pt idx="6659">
                  <c:v>0.26640000000000008</c:v>
                </c:pt>
                <c:pt idx="6660">
                  <c:v>0.26644000000000001</c:v>
                </c:pt>
                <c:pt idx="6661">
                  <c:v>0.26648000000000038</c:v>
                </c:pt>
                <c:pt idx="6662">
                  <c:v>0.26652000000000031</c:v>
                </c:pt>
                <c:pt idx="6663">
                  <c:v>0.26656000000000002</c:v>
                </c:pt>
                <c:pt idx="6664">
                  <c:v>0.2666</c:v>
                </c:pt>
                <c:pt idx="6665">
                  <c:v>0.26664000000000004</c:v>
                </c:pt>
                <c:pt idx="6666">
                  <c:v>0.26668000000000008</c:v>
                </c:pt>
                <c:pt idx="6667">
                  <c:v>0.26672000000000001</c:v>
                </c:pt>
                <c:pt idx="6668">
                  <c:v>0.26676</c:v>
                </c:pt>
                <c:pt idx="6669">
                  <c:v>0.26679999999999998</c:v>
                </c:pt>
                <c:pt idx="6670">
                  <c:v>0.26684000000000002</c:v>
                </c:pt>
                <c:pt idx="6671">
                  <c:v>0.26688000000000106</c:v>
                </c:pt>
                <c:pt idx="6672">
                  <c:v>0.26692000000000032</c:v>
                </c:pt>
                <c:pt idx="6673">
                  <c:v>0.26696000000000031</c:v>
                </c:pt>
                <c:pt idx="6674">
                  <c:v>0.26700000000000002</c:v>
                </c:pt>
                <c:pt idx="6675">
                  <c:v>0.26704</c:v>
                </c:pt>
                <c:pt idx="6676">
                  <c:v>0.26708000000000032</c:v>
                </c:pt>
                <c:pt idx="6677">
                  <c:v>0.26712000000000002</c:v>
                </c:pt>
                <c:pt idx="6678">
                  <c:v>0.26716000000000001</c:v>
                </c:pt>
                <c:pt idx="6679">
                  <c:v>0.26720000000000005</c:v>
                </c:pt>
                <c:pt idx="6680">
                  <c:v>0.26723999999999998</c:v>
                </c:pt>
                <c:pt idx="6681">
                  <c:v>0.26728000000000002</c:v>
                </c:pt>
                <c:pt idx="6682">
                  <c:v>0.26732000000000095</c:v>
                </c:pt>
                <c:pt idx="6683">
                  <c:v>0.26736000000000032</c:v>
                </c:pt>
                <c:pt idx="6684">
                  <c:v>0.26740000000000008</c:v>
                </c:pt>
                <c:pt idx="6685">
                  <c:v>0.26744000000000001</c:v>
                </c:pt>
                <c:pt idx="6686">
                  <c:v>0.26748000000000038</c:v>
                </c:pt>
                <c:pt idx="6687">
                  <c:v>0.26752000000000031</c:v>
                </c:pt>
                <c:pt idx="6688">
                  <c:v>0.26756000000000002</c:v>
                </c:pt>
                <c:pt idx="6689">
                  <c:v>0.2676</c:v>
                </c:pt>
                <c:pt idx="6690">
                  <c:v>0.26764000000000004</c:v>
                </c:pt>
                <c:pt idx="6691">
                  <c:v>0.26768000000000008</c:v>
                </c:pt>
                <c:pt idx="6692">
                  <c:v>0.26772000000000001</c:v>
                </c:pt>
                <c:pt idx="6693">
                  <c:v>0.26776</c:v>
                </c:pt>
                <c:pt idx="6694">
                  <c:v>0.26779999999999998</c:v>
                </c:pt>
                <c:pt idx="6695">
                  <c:v>0.26784000000000002</c:v>
                </c:pt>
                <c:pt idx="6696">
                  <c:v>0.26788000000000106</c:v>
                </c:pt>
                <c:pt idx="6697">
                  <c:v>0.26792000000000032</c:v>
                </c:pt>
                <c:pt idx="6698">
                  <c:v>0.26796000000000031</c:v>
                </c:pt>
                <c:pt idx="6699">
                  <c:v>0.26800000000000002</c:v>
                </c:pt>
                <c:pt idx="6700">
                  <c:v>0.26804</c:v>
                </c:pt>
                <c:pt idx="6701">
                  <c:v>0.26808000000000032</c:v>
                </c:pt>
                <c:pt idx="6702">
                  <c:v>0.26812000000000002</c:v>
                </c:pt>
                <c:pt idx="6703">
                  <c:v>0.26816000000000001</c:v>
                </c:pt>
                <c:pt idx="6704">
                  <c:v>0.26820000000000005</c:v>
                </c:pt>
                <c:pt idx="6705">
                  <c:v>0.26823999999999998</c:v>
                </c:pt>
                <c:pt idx="6706">
                  <c:v>0.26828000000000002</c:v>
                </c:pt>
                <c:pt idx="6707">
                  <c:v>0.26832000000000095</c:v>
                </c:pt>
                <c:pt idx="6708">
                  <c:v>0.26836000000000032</c:v>
                </c:pt>
                <c:pt idx="6709">
                  <c:v>0.26840000000000008</c:v>
                </c:pt>
                <c:pt idx="6710">
                  <c:v>0.26844000000000001</c:v>
                </c:pt>
                <c:pt idx="6711">
                  <c:v>0.26848000000000088</c:v>
                </c:pt>
                <c:pt idx="6712">
                  <c:v>0.26852000000000031</c:v>
                </c:pt>
                <c:pt idx="6713">
                  <c:v>0.26856000000000002</c:v>
                </c:pt>
                <c:pt idx="6714">
                  <c:v>0.26860000000000001</c:v>
                </c:pt>
                <c:pt idx="6715">
                  <c:v>0.26864000000000005</c:v>
                </c:pt>
                <c:pt idx="6716">
                  <c:v>0.26868000000000031</c:v>
                </c:pt>
                <c:pt idx="6717">
                  <c:v>0.26872000000000001</c:v>
                </c:pt>
                <c:pt idx="6718">
                  <c:v>0.26876</c:v>
                </c:pt>
                <c:pt idx="6719">
                  <c:v>0.26879999999999998</c:v>
                </c:pt>
                <c:pt idx="6720">
                  <c:v>0.26884000000000002</c:v>
                </c:pt>
                <c:pt idx="6721">
                  <c:v>0.26888000000000106</c:v>
                </c:pt>
                <c:pt idx="6722">
                  <c:v>0.26892000000000038</c:v>
                </c:pt>
                <c:pt idx="6723">
                  <c:v>0.26896000000000031</c:v>
                </c:pt>
                <c:pt idx="6724">
                  <c:v>0.26900000000000002</c:v>
                </c:pt>
                <c:pt idx="6725">
                  <c:v>0.26904</c:v>
                </c:pt>
                <c:pt idx="6726">
                  <c:v>0.26908000000000032</c:v>
                </c:pt>
                <c:pt idx="6727">
                  <c:v>0.26912000000000008</c:v>
                </c:pt>
                <c:pt idx="6728">
                  <c:v>0.26916000000000001</c:v>
                </c:pt>
                <c:pt idx="6729">
                  <c:v>0.26920000000000005</c:v>
                </c:pt>
                <c:pt idx="6730">
                  <c:v>0.26923999999999998</c:v>
                </c:pt>
                <c:pt idx="6731">
                  <c:v>0.26928000000000002</c:v>
                </c:pt>
                <c:pt idx="6732">
                  <c:v>0.26932000000000106</c:v>
                </c:pt>
                <c:pt idx="6733">
                  <c:v>0.26936000000000032</c:v>
                </c:pt>
                <c:pt idx="6734">
                  <c:v>0.26940000000000008</c:v>
                </c:pt>
                <c:pt idx="6735">
                  <c:v>0.26944000000000001</c:v>
                </c:pt>
                <c:pt idx="6736">
                  <c:v>0.26948000000000094</c:v>
                </c:pt>
                <c:pt idx="6737">
                  <c:v>0.26952000000000031</c:v>
                </c:pt>
                <c:pt idx="6738">
                  <c:v>0.26956000000000002</c:v>
                </c:pt>
                <c:pt idx="6739">
                  <c:v>0.26960000000000001</c:v>
                </c:pt>
                <c:pt idx="6740">
                  <c:v>0.26964000000000005</c:v>
                </c:pt>
                <c:pt idx="6741">
                  <c:v>0.26968000000000031</c:v>
                </c:pt>
                <c:pt idx="6742">
                  <c:v>0.26972000000000002</c:v>
                </c:pt>
                <c:pt idx="6743">
                  <c:v>0.26976</c:v>
                </c:pt>
                <c:pt idx="6744">
                  <c:v>0.26979999999999998</c:v>
                </c:pt>
                <c:pt idx="6745">
                  <c:v>0.26984000000000002</c:v>
                </c:pt>
                <c:pt idx="6746">
                  <c:v>0.26988000000000106</c:v>
                </c:pt>
                <c:pt idx="6747">
                  <c:v>0.26992000000000038</c:v>
                </c:pt>
                <c:pt idx="6748">
                  <c:v>0.26996000000000031</c:v>
                </c:pt>
                <c:pt idx="6749">
                  <c:v>0.27</c:v>
                </c:pt>
                <c:pt idx="6750">
                  <c:v>0.27004</c:v>
                </c:pt>
                <c:pt idx="6751">
                  <c:v>0.27008000000000032</c:v>
                </c:pt>
                <c:pt idx="6752">
                  <c:v>0.27012000000000008</c:v>
                </c:pt>
                <c:pt idx="6753">
                  <c:v>0.27016000000000001</c:v>
                </c:pt>
                <c:pt idx="6754">
                  <c:v>0.2702</c:v>
                </c:pt>
                <c:pt idx="6755">
                  <c:v>0.27023999999999998</c:v>
                </c:pt>
                <c:pt idx="6756">
                  <c:v>0.27028000000000002</c:v>
                </c:pt>
                <c:pt idx="6757">
                  <c:v>0.27032000000000106</c:v>
                </c:pt>
                <c:pt idx="6758">
                  <c:v>0.27036000000000032</c:v>
                </c:pt>
                <c:pt idx="6759">
                  <c:v>0.27040000000000008</c:v>
                </c:pt>
                <c:pt idx="6760">
                  <c:v>0.27044000000000001</c:v>
                </c:pt>
                <c:pt idx="6761">
                  <c:v>0.27048000000000094</c:v>
                </c:pt>
                <c:pt idx="6762">
                  <c:v>0.27052000000000032</c:v>
                </c:pt>
                <c:pt idx="6763">
                  <c:v>0.27056000000000002</c:v>
                </c:pt>
                <c:pt idx="6764">
                  <c:v>0.27060000000000001</c:v>
                </c:pt>
                <c:pt idx="6765">
                  <c:v>0.27064000000000005</c:v>
                </c:pt>
                <c:pt idx="6766">
                  <c:v>0.27068000000000031</c:v>
                </c:pt>
                <c:pt idx="6767">
                  <c:v>0.27072000000000002</c:v>
                </c:pt>
                <c:pt idx="6768">
                  <c:v>0.27076</c:v>
                </c:pt>
                <c:pt idx="6769">
                  <c:v>0.27080000000000032</c:v>
                </c:pt>
                <c:pt idx="6770">
                  <c:v>0.27084000000000008</c:v>
                </c:pt>
                <c:pt idx="6771">
                  <c:v>0.27088000000000106</c:v>
                </c:pt>
                <c:pt idx="6772">
                  <c:v>0.27092000000000038</c:v>
                </c:pt>
                <c:pt idx="6773">
                  <c:v>0.27096000000000031</c:v>
                </c:pt>
                <c:pt idx="6774">
                  <c:v>0.27100000000000002</c:v>
                </c:pt>
                <c:pt idx="6775">
                  <c:v>0.27104</c:v>
                </c:pt>
                <c:pt idx="6776">
                  <c:v>0.27108000000000032</c:v>
                </c:pt>
                <c:pt idx="6777">
                  <c:v>0.27112000000000008</c:v>
                </c:pt>
                <c:pt idx="6778">
                  <c:v>0.27116000000000001</c:v>
                </c:pt>
                <c:pt idx="6779">
                  <c:v>0.2712</c:v>
                </c:pt>
                <c:pt idx="6780">
                  <c:v>0.27123999999999998</c:v>
                </c:pt>
                <c:pt idx="6781">
                  <c:v>0.27128000000000002</c:v>
                </c:pt>
                <c:pt idx="6782">
                  <c:v>0.27132000000000106</c:v>
                </c:pt>
                <c:pt idx="6783">
                  <c:v>0.27136000000000032</c:v>
                </c:pt>
                <c:pt idx="6784">
                  <c:v>0.27140000000000031</c:v>
                </c:pt>
                <c:pt idx="6785">
                  <c:v>0.27144000000000001</c:v>
                </c:pt>
                <c:pt idx="6786">
                  <c:v>0.27148000000000094</c:v>
                </c:pt>
                <c:pt idx="6787">
                  <c:v>0.27152000000000032</c:v>
                </c:pt>
                <c:pt idx="6788">
                  <c:v>0.27156000000000002</c:v>
                </c:pt>
                <c:pt idx="6789">
                  <c:v>0.27160000000000001</c:v>
                </c:pt>
                <c:pt idx="6790">
                  <c:v>0.27164000000000005</c:v>
                </c:pt>
                <c:pt idx="6791">
                  <c:v>0.27168000000000031</c:v>
                </c:pt>
                <c:pt idx="6792">
                  <c:v>0.27172000000000002</c:v>
                </c:pt>
                <c:pt idx="6793">
                  <c:v>0.27176</c:v>
                </c:pt>
                <c:pt idx="6794">
                  <c:v>0.27180000000000032</c:v>
                </c:pt>
                <c:pt idx="6795">
                  <c:v>0.27184000000000008</c:v>
                </c:pt>
                <c:pt idx="6796">
                  <c:v>0.27188000000000107</c:v>
                </c:pt>
                <c:pt idx="6797">
                  <c:v>0.27192000000000038</c:v>
                </c:pt>
                <c:pt idx="6798">
                  <c:v>0.27196000000000031</c:v>
                </c:pt>
                <c:pt idx="6799">
                  <c:v>0.27200000000000002</c:v>
                </c:pt>
                <c:pt idx="6800">
                  <c:v>0.27204</c:v>
                </c:pt>
                <c:pt idx="6801">
                  <c:v>0.27208000000000032</c:v>
                </c:pt>
                <c:pt idx="6802">
                  <c:v>0.27212000000000008</c:v>
                </c:pt>
                <c:pt idx="6803">
                  <c:v>0.27216000000000001</c:v>
                </c:pt>
                <c:pt idx="6804">
                  <c:v>0.2722</c:v>
                </c:pt>
                <c:pt idx="6805">
                  <c:v>0.27223999999999998</c:v>
                </c:pt>
                <c:pt idx="6806">
                  <c:v>0.27228000000000002</c:v>
                </c:pt>
                <c:pt idx="6807">
                  <c:v>0.27232000000000106</c:v>
                </c:pt>
                <c:pt idx="6808">
                  <c:v>0.27236000000000032</c:v>
                </c:pt>
                <c:pt idx="6809">
                  <c:v>0.27240000000000031</c:v>
                </c:pt>
                <c:pt idx="6810">
                  <c:v>0.27244000000000002</c:v>
                </c:pt>
                <c:pt idx="6811">
                  <c:v>0.27248000000000094</c:v>
                </c:pt>
                <c:pt idx="6812">
                  <c:v>0.27252000000000032</c:v>
                </c:pt>
                <c:pt idx="6813">
                  <c:v>0.27256000000000002</c:v>
                </c:pt>
                <c:pt idx="6814">
                  <c:v>0.27260000000000001</c:v>
                </c:pt>
                <c:pt idx="6815">
                  <c:v>0.27264000000000005</c:v>
                </c:pt>
                <c:pt idx="6816">
                  <c:v>0.27268000000000031</c:v>
                </c:pt>
                <c:pt idx="6817">
                  <c:v>0.27272000000000002</c:v>
                </c:pt>
                <c:pt idx="6818">
                  <c:v>0.27276</c:v>
                </c:pt>
                <c:pt idx="6819">
                  <c:v>0.27280000000000032</c:v>
                </c:pt>
                <c:pt idx="6820">
                  <c:v>0.27284000000000008</c:v>
                </c:pt>
                <c:pt idx="6821">
                  <c:v>0.27288000000000107</c:v>
                </c:pt>
                <c:pt idx="6822">
                  <c:v>0.27292000000000038</c:v>
                </c:pt>
                <c:pt idx="6823">
                  <c:v>0.27296000000000031</c:v>
                </c:pt>
                <c:pt idx="6824">
                  <c:v>0.27300000000000002</c:v>
                </c:pt>
                <c:pt idx="6825">
                  <c:v>0.27304</c:v>
                </c:pt>
                <c:pt idx="6826">
                  <c:v>0.27308000000000032</c:v>
                </c:pt>
                <c:pt idx="6827">
                  <c:v>0.27312000000000008</c:v>
                </c:pt>
                <c:pt idx="6828">
                  <c:v>0.27316000000000001</c:v>
                </c:pt>
                <c:pt idx="6829">
                  <c:v>0.2732</c:v>
                </c:pt>
                <c:pt idx="6830">
                  <c:v>0.27323999999999998</c:v>
                </c:pt>
                <c:pt idx="6831">
                  <c:v>0.27328000000000002</c:v>
                </c:pt>
                <c:pt idx="6832">
                  <c:v>0.27332000000000106</c:v>
                </c:pt>
                <c:pt idx="6833">
                  <c:v>0.27336000000000032</c:v>
                </c:pt>
                <c:pt idx="6834">
                  <c:v>0.27340000000000031</c:v>
                </c:pt>
                <c:pt idx="6835">
                  <c:v>0.27344000000000002</c:v>
                </c:pt>
                <c:pt idx="6836">
                  <c:v>0.27348000000000094</c:v>
                </c:pt>
                <c:pt idx="6837">
                  <c:v>0.27352000000000032</c:v>
                </c:pt>
                <c:pt idx="6838">
                  <c:v>0.27356000000000008</c:v>
                </c:pt>
                <c:pt idx="6839">
                  <c:v>0.27360000000000001</c:v>
                </c:pt>
                <c:pt idx="6840">
                  <c:v>0.27364000000000005</c:v>
                </c:pt>
                <c:pt idx="6841">
                  <c:v>0.27368000000000031</c:v>
                </c:pt>
                <c:pt idx="6842">
                  <c:v>0.27372000000000002</c:v>
                </c:pt>
                <c:pt idx="6843">
                  <c:v>0.27376</c:v>
                </c:pt>
                <c:pt idx="6844">
                  <c:v>0.27380000000000032</c:v>
                </c:pt>
                <c:pt idx="6845">
                  <c:v>0.27384000000000008</c:v>
                </c:pt>
                <c:pt idx="6846">
                  <c:v>0.27388000000000107</c:v>
                </c:pt>
                <c:pt idx="6847">
                  <c:v>0.27392000000000088</c:v>
                </c:pt>
                <c:pt idx="6848">
                  <c:v>0.27396000000000031</c:v>
                </c:pt>
                <c:pt idx="6849">
                  <c:v>0.27400000000000002</c:v>
                </c:pt>
                <c:pt idx="6850">
                  <c:v>0.27404000000000001</c:v>
                </c:pt>
                <c:pt idx="6851">
                  <c:v>0.27408000000000032</c:v>
                </c:pt>
                <c:pt idx="6852">
                  <c:v>0.27412000000000031</c:v>
                </c:pt>
                <c:pt idx="6853">
                  <c:v>0.27416000000000001</c:v>
                </c:pt>
                <c:pt idx="6854">
                  <c:v>0.2742</c:v>
                </c:pt>
                <c:pt idx="6855">
                  <c:v>0.27423999999999998</c:v>
                </c:pt>
                <c:pt idx="6856">
                  <c:v>0.27428000000000002</c:v>
                </c:pt>
                <c:pt idx="6857">
                  <c:v>0.27432000000000106</c:v>
                </c:pt>
                <c:pt idx="6858">
                  <c:v>0.27436000000000038</c:v>
                </c:pt>
                <c:pt idx="6859">
                  <c:v>0.27440000000000031</c:v>
                </c:pt>
                <c:pt idx="6860">
                  <c:v>0.27444000000000002</c:v>
                </c:pt>
                <c:pt idx="6861">
                  <c:v>0.27448000000000095</c:v>
                </c:pt>
                <c:pt idx="6862">
                  <c:v>0.27452000000000032</c:v>
                </c:pt>
                <c:pt idx="6863">
                  <c:v>0.27456000000000008</c:v>
                </c:pt>
                <c:pt idx="6864">
                  <c:v>0.27460000000000001</c:v>
                </c:pt>
                <c:pt idx="6865">
                  <c:v>0.27464</c:v>
                </c:pt>
                <c:pt idx="6866">
                  <c:v>0.27468000000000031</c:v>
                </c:pt>
                <c:pt idx="6867">
                  <c:v>0.27472000000000002</c:v>
                </c:pt>
                <c:pt idx="6868">
                  <c:v>0.27476</c:v>
                </c:pt>
                <c:pt idx="6869">
                  <c:v>0.27480000000000032</c:v>
                </c:pt>
                <c:pt idx="6870">
                  <c:v>0.27484000000000008</c:v>
                </c:pt>
                <c:pt idx="6871">
                  <c:v>0.27488000000000107</c:v>
                </c:pt>
                <c:pt idx="6872">
                  <c:v>0.27492000000000094</c:v>
                </c:pt>
                <c:pt idx="6873">
                  <c:v>0.27496000000000032</c:v>
                </c:pt>
                <c:pt idx="6874">
                  <c:v>0.27500000000000002</c:v>
                </c:pt>
                <c:pt idx="6875">
                  <c:v>0.27504000000000001</c:v>
                </c:pt>
                <c:pt idx="6876">
                  <c:v>0.27508000000000032</c:v>
                </c:pt>
                <c:pt idx="6877">
                  <c:v>0.27512000000000031</c:v>
                </c:pt>
                <c:pt idx="6878">
                  <c:v>0.27516000000000002</c:v>
                </c:pt>
                <c:pt idx="6879">
                  <c:v>0.2752</c:v>
                </c:pt>
                <c:pt idx="6880">
                  <c:v>0.27523999999999998</c:v>
                </c:pt>
                <c:pt idx="6881">
                  <c:v>0.27528000000000002</c:v>
                </c:pt>
                <c:pt idx="6882">
                  <c:v>0.27532000000000106</c:v>
                </c:pt>
                <c:pt idx="6883">
                  <c:v>0.27536000000000038</c:v>
                </c:pt>
                <c:pt idx="6884">
                  <c:v>0.27540000000000031</c:v>
                </c:pt>
                <c:pt idx="6885">
                  <c:v>0.27544000000000002</c:v>
                </c:pt>
                <c:pt idx="6886">
                  <c:v>0.27548000000000095</c:v>
                </c:pt>
                <c:pt idx="6887">
                  <c:v>0.27552000000000032</c:v>
                </c:pt>
                <c:pt idx="6888">
                  <c:v>0.27556000000000008</c:v>
                </c:pt>
                <c:pt idx="6889">
                  <c:v>0.27560000000000001</c:v>
                </c:pt>
                <c:pt idx="6890">
                  <c:v>0.27564</c:v>
                </c:pt>
                <c:pt idx="6891">
                  <c:v>0.27568000000000031</c:v>
                </c:pt>
                <c:pt idx="6892">
                  <c:v>0.27572000000000002</c:v>
                </c:pt>
                <c:pt idx="6893">
                  <c:v>0.27576000000000001</c:v>
                </c:pt>
                <c:pt idx="6894">
                  <c:v>0.27580000000000032</c:v>
                </c:pt>
                <c:pt idx="6895">
                  <c:v>0.27584000000000031</c:v>
                </c:pt>
                <c:pt idx="6896">
                  <c:v>0.27588000000000112</c:v>
                </c:pt>
                <c:pt idx="6897">
                  <c:v>0.27592000000000094</c:v>
                </c:pt>
                <c:pt idx="6898">
                  <c:v>0.27596000000000032</c:v>
                </c:pt>
                <c:pt idx="6899">
                  <c:v>0.27600000000000002</c:v>
                </c:pt>
                <c:pt idx="6900">
                  <c:v>0.27604000000000001</c:v>
                </c:pt>
                <c:pt idx="6901">
                  <c:v>0.27608000000000038</c:v>
                </c:pt>
                <c:pt idx="6902">
                  <c:v>0.27612000000000031</c:v>
                </c:pt>
                <c:pt idx="6903">
                  <c:v>0.27616000000000002</c:v>
                </c:pt>
                <c:pt idx="6904">
                  <c:v>0.2762</c:v>
                </c:pt>
                <c:pt idx="6905">
                  <c:v>0.27624000000000004</c:v>
                </c:pt>
                <c:pt idx="6906">
                  <c:v>0.27628000000000008</c:v>
                </c:pt>
                <c:pt idx="6907">
                  <c:v>0.27632000000000106</c:v>
                </c:pt>
                <c:pt idx="6908">
                  <c:v>0.27636000000000038</c:v>
                </c:pt>
                <c:pt idx="6909">
                  <c:v>0.27640000000000031</c:v>
                </c:pt>
                <c:pt idx="6910">
                  <c:v>0.27644000000000002</c:v>
                </c:pt>
                <c:pt idx="6911">
                  <c:v>0.27648000000000106</c:v>
                </c:pt>
                <c:pt idx="6912">
                  <c:v>0.27652000000000032</c:v>
                </c:pt>
                <c:pt idx="6913">
                  <c:v>0.27656000000000008</c:v>
                </c:pt>
                <c:pt idx="6914">
                  <c:v>0.27660000000000001</c:v>
                </c:pt>
                <c:pt idx="6915">
                  <c:v>0.27664</c:v>
                </c:pt>
                <c:pt idx="6916">
                  <c:v>0.27668000000000031</c:v>
                </c:pt>
                <c:pt idx="6917">
                  <c:v>0.27672000000000002</c:v>
                </c:pt>
                <c:pt idx="6918">
                  <c:v>0.27676000000000001</c:v>
                </c:pt>
                <c:pt idx="6919">
                  <c:v>0.27680000000000032</c:v>
                </c:pt>
                <c:pt idx="6920">
                  <c:v>0.27684000000000031</c:v>
                </c:pt>
                <c:pt idx="6921">
                  <c:v>0.27688000000000124</c:v>
                </c:pt>
                <c:pt idx="6922">
                  <c:v>0.27692000000000094</c:v>
                </c:pt>
                <c:pt idx="6923">
                  <c:v>0.27696000000000032</c:v>
                </c:pt>
                <c:pt idx="6924">
                  <c:v>0.27700000000000002</c:v>
                </c:pt>
                <c:pt idx="6925">
                  <c:v>0.27704000000000001</c:v>
                </c:pt>
                <c:pt idx="6926">
                  <c:v>0.27708000000000038</c:v>
                </c:pt>
                <c:pt idx="6927">
                  <c:v>0.27712000000000031</c:v>
                </c:pt>
                <c:pt idx="6928">
                  <c:v>0.27716000000000002</c:v>
                </c:pt>
                <c:pt idx="6929">
                  <c:v>0.2772</c:v>
                </c:pt>
                <c:pt idx="6930">
                  <c:v>0.27724000000000004</c:v>
                </c:pt>
                <c:pt idx="6931">
                  <c:v>0.27728000000000008</c:v>
                </c:pt>
                <c:pt idx="6932">
                  <c:v>0.27732000000000107</c:v>
                </c:pt>
                <c:pt idx="6933">
                  <c:v>0.27736000000000038</c:v>
                </c:pt>
                <c:pt idx="6934">
                  <c:v>0.27740000000000031</c:v>
                </c:pt>
                <c:pt idx="6935">
                  <c:v>0.27744000000000002</c:v>
                </c:pt>
                <c:pt idx="6936">
                  <c:v>0.27748000000000106</c:v>
                </c:pt>
                <c:pt idx="6937">
                  <c:v>0.27752000000000032</c:v>
                </c:pt>
                <c:pt idx="6938">
                  <c:v>0.27756000000000008</c:v>
                </c:pt>
                <c:pt idx="6939">
                  <c:v>0.27760000000000001</c:v>
                </c:pt>
                <c:pt idx="6940">
                  <c:v>0.27764</c:v>
                </c:pt>
                <c:pt idx="6941">
                  <c:v>0.27768000000000032</c:v>
                </c:pt>
                <c:pt idx="6942">
                  <c:v>0.27772000000000002</c:v>
                </c:pt>
                <c:pt idx="6943">
                  <c:v>0.27776000000000001</c:v>
                </c:pt>
                <c:pt idx="6944">
                  <c:v>0.27780000000000032</c:v>
                </c:pt>
                <c:pt idx="6945">
                  <c:v>0.27784000000000031</c:v>
                </c:pt>
                <c:pt idx="6946">
                  <c:v>0.27788000000000124</c:v>
                </c:pt>
                <c:pt idx="6947">
                  <c:v>0.27792000000000094</c:v>
                </c:pt>
                <c:pt idx="6948">
                  <c:v>0.27796000000000032</c:v>
                </c:pt>
                <c:pt idx="6949">
                  <c:v>0.27800000000000002</c:v>
                </c:pt>
                <c:pt idx="6950">
                  <c:v>0.27804000000000001</c:v>
                </c:pt>
                <c:pt idx="6951">
                  <c:v>0.27808000000000038</c:v>
                </c:pt>
                <c:pt idx="6952">
                  <c:v>0.27812000000000031</c:v>
                </c:pt>
                <c:pt idx="6953">
                  <c:v>0.27816000000000002</c:v>
                </c:pt>
                <c:pt idx="6954">
                  <c:v>0.2782</c:v>
                </c:pt>
                <c:pt idx="6955">
                  <c:v>0.27824000000000004</c:v>
                </c:pt>
                <c:pt idx="6956">
                  <c:v>0.27828000000000008</c:v>
                </c:pt>
                <c:pt idx="6957">
                  <c:v>0.27832000000000107</c:v>
                </c:pt>
                <c:pt idx="6958">
                  <c:v>0.27836000000000038</c:v>
                </c:pt>
                <c:pt idx="6959">
                  <c:v>0.27840000000000031</c:v>
                </c:pt>
                <c:pt idx="6960">
                  <c:v>0.27844000000000002</c:v>
                </c:pt>
                <c:pt idx="6961">
                  <c:v>0.27848000000000106</c:v>
                </c:pt>
                <c:pt idx="6962">
                  <c:v>0.27852000000000032</c:v>
                </c:pt>
                <c:pt idx="6963">
                  <c:v>0.27856000000000031</c:v>
                </c:pt>
                <c:pt idx="6964">
                  <c:v>0.27860000000000001</c:v>
                </c:pt>
                <c:pt idx="6965">
                  <c:v>0.27864</c:v>
                </c:pt>
                <c:pt idx="6966">
                  <c:v>0.27868000000000032</c:v>
                </c:pt>
                <c:pt idx="6967">
                  <c:v>0.27872000000000002</c:v>
                </c:pt>
                <c:pt idx="6968">
                  <c:v>0.27876000000000001</c:v>
                </c:pt>
                <c:pt idx="6969">
                  <c:v>0.27880000000000038</c:v>
                </c:pt>
                <c:pt idx="6970">
                  <c:v>0.27884000000000031</c:v>
                </c:pt>
                <c:pt idx="6971">
                  <c:v>0.27888000000000124</c:v>
                </c:pt>
                <c:pt idx="6972">
                  <c:v>0.27892000000000094</c:v>
                </c:pt>
                <c:pt idx="6973">
                  <c:v>0.27896000000000032</c:v>
                </c:pt>
                <c:pt idx="6974">
                  <c:v>0.27900000000000008</c:v>
                </c:pt>
                <c:pt idx="6975">
                  <c:v>0.27904000000000001</c:v>
                </c:pt>
                <c:pt idx="6976">
                  <c:v>0.27908000000000038</c:v>
                </c:pt>
                <c:pt idx="6977">
                  <c:v>0.27912000000000031</c:v>
                </c:pt>
                <c:pt idx="6978">
                  <c:v>0.27916000000000002</c:v>
                </c:pt>
                <c:pt idx="6979">
                  <c:v>0.2792</c:v>
                </c:pt>
                <c:pt idx="6980">
                  <c:v>0.27924000000000004</c:v>
                </c:pt>
                <c:pt idx="6981">
                  <c:v>0.27928000000000008</c:v>
                </c:pt>
                <c:pt idx="6982">
                  <c:v>0.27932000000000107</c:v>
                </c:pt>
                <c:pt idx="6983">
                  <c:v>0.27936000000000094</c:v>
                </c:pt>
                <c:pt idx="6984">
                  <c:v>0.27940000000000031</c:v>
                </c:pt>
                <c:pt idx="6985">
                  <c:v>0.27944000000000002</c:v>
                </c:pt>
                <c:pt idx="6986">
                  <c:v>0.27948000000000106</c:v>
                </c:pt>
                <c:pt idx="6987">
                  <c:v>0.27952000000000032</c:v>
                </c:pt>
                <c:pt idx="6988">
                  <c:v>0.27956000000000031</c:v>
                </c:pt>
                <c:pt idx="6989">
                  <c:v>0.27960000000000002</c:v>
                </c:pt>
                <c:pt idx="6990">
                  <c:v>0.27964</c:v>
                </c:pt>
                <c:pt idx="6991">
                  <c:v>0.27968000000000032</c:v>
                </c:pt>
                <c:pt idx="6992">
                  <c:v>0.27972000000000002</c:v>
                </c:pt>
                <c:pt idx="6993">
                  <c:v>0.27976000000000001</c:v>
                </c:pt>
                <c:pt idx="6994">
                  <c:v>0.27980000000000038</c:v>
                </c:pt>
                <c:pt idx="6995">
                  <c:v>0.27984000000000031</c:v>
                </c:pt>
                <c:pt idx="6996">
                  <c:v>0.27988000000000124</c:v>
                </c:pt>
                <c:pt idx="6997">
                  <c:v>0.27992000000000095</c:v>
                </c:pt>
                <c:pt idx="6998">
                  <c:v>0.27996000000000032</c:v>
                </c:pt>
                <c:pt idx="6999">
                  <c:v>0.28000000000000008</c:v>
                </c:pt>
                <c:pt idx="7000">
                  <c:v>0.28004000000000001</c:v>
                </c:pt>
                <c:pt idx="7001">
                  <c:v>0.28008000000000038</c:v>
                </c:pt>
                <c:pt idx="7002">
                  <c:v>0.28012000000000031</c:v>
                </c:pt>
                <c:pt idx="7003">
                  <c:v>0.28016000000000002</c:v>
                </c:pt>
                <c:pt idx="7004">
                  <c:v>0.2802</c:v>
                </c:pt>
                <c:pt idx="7005">
                  <c:v>0.28024000000000004</c:v>
                </c:pt>
                <c:pt idx="7006">
                  <c:v>0.28028000000000008</c:v>
                </c:pt>
                <c:pt idx="7007">
                  <c:v>0.28032000000000107</c:v>
                </c:pt>
                <c:pt idx="7008">
                  <c:v>0.28036000000000094</c:v>
                </c:pt>
                <c:pt idx="7009">
                  <c:v>0.28040000000000032</c:v>
                </c:pt>
                <c:pt idx="7010">
                  <c:v>0.28044000000000002</c:v>
                </c:pt>
                <c:pt idx="7011">
                  <c:v>0.28048000000000106</c:v>
                </c:pt>
                <c:pt idx="7012">
                  <c:v>0.28052000000000032</c:v>
                </c:pt>
                <c:pt idx="7013">
                  <c:v>0.28056000000000031</c:v>
                </c:pt>
                <c:pt idx="7014">
                  <c:v>0.28060000000000002</c:v>
                </c:pt>
                <c:pt idx="7015">
                  <c:v>0.28064</c:v>
                </c:pt>
                <c:pt idx="7016">
                  <c:v>0.28068000000000032</c:v>
                </c:pt>
                <c:pt idx="7017">
                  <c:v>0.28072000000000008</c:v>
                </c:pt>
                <c:pt idx="7018">
                  <c:v>0.28076000000000001</c:v>
                </c:pt>
                <c:pt idx="7019">
                  <c:v>0.28080000000000038</c:v>
                </c:pt>
                <c:pt idx="7020">
                  <c:v>0.28084000000000031</c:v>
                </c:pt>
                <c:pt idx="7021">
                  <c:v>0.28088000000000124</c:v>
                </c:pt>
                <c:pt idx="7022">
                  <c:v>0.280920000000001</c:v>
                </c:pt>
                <c:pt idx="7023">
                  <c:v>0.28096000000000032</c:v>
                </c:pt>
                <c:pt idx="7024">
                  <c:v>0.28100000000000008</c:v>
                </c:pt>
                <c:pt idx="7025">
                  <c:v>0.28104000000000001</c:v>
                </c:pt>
                <c:pt idx="7026">
                  <c:v>0.28108000000000088</c:v>
                </c:pt>
                <c:pt idx="7027">
                  <c:v>0.28112000000000031</c:v>
                </c:pt>
                <c:pt idx="7028">
                  <c:v>0.28116000000000002</c:v>
                </c:pt>
                <c:pt idx="7029">
                  <c:v>0.28120000000000001</c:v>
                </c:pt>
                <c:pt idx="7030">
                  <c:v>0.28124000000000005</c:v>
                </c:pt>
                <c:pt idx="7031">
                  <c:v>0.28128000000000031</c:v>
                </c:pt>
                <c:pt idx="7032">
                  <c:v>0.28132000000000118</c:v>
                </c:pt>
                <c:pt idx="7033">
                  <c:v>0.28136000000000094</c:v>
                </c:pt>
                <c:pt idx="7034">
                  <c:v>0.28140000000000032</c:v>
                </c:pt>
                <c:pt idx="7035">
                  <c:v>0.28144000000000002</c:v>
                </c:pt>
                <c:pt idx="7036">
                  <c:v>0.28148000000000106</c:v>
                </c:pt>
                <c:pt idx="7037">
                  <c:v>0.28152000000000038</c:v>
                </c:pt>
                <c:pt idx="7038">
                  <c:v>0.28156000000000031</c:v>
                </c:pt>
                <c:pt idx="7039">
                  <c:v>0.28160000000000002</c:v>
                </c:pt>
                <c:pt idx="7040">
                  <c:v>0.28164</c:v>
                </c:pt>
                <c:pt idx="7041">
                  <c:v>0.28168000000000032</c:v>
                </c:pt>
                <c:pt idx="7042">
                  <c:v>0.28172000000000008</c:v>
                </c:pt>
                <c:pt idx="7043">
                  <c:v>0.28176000000000001</c:v>
                </c:pt>
                <c:pt idx="7044">
                  <c:v>0.28180000000000038</c:v>
                </c:pt>
                <c:pt idx="7045">
                  <c:v>0.28184000000000031</c:v>
                </c:pt>
                <c:pt idx="7046">
                  <c:v>0.28188000000000124</c:v>
                </c:pt>
                <c:pt idx="7047">
                  <c:v>0.28192000000000106</c:v>
                </c:pt>
                <c:pt idx="7048">
                  <c:v>0.28196000000000032</c:v>
                </c:pt>
                <c:pt idx="7049">
                  <c:v>0.28200000000000008</c:v>
                </c:pt>
                <c:pt idx="7050">
                  <c:v>0.28204000000000001</c:v>
                </c:pt>
                <c:pt idx="7051">
                  <c:v>0.28208000000000094</c:v>
                </c:pt>
                <c:pt idx="7052">
                  <c:v>0.28212000000000031</c:v>
                </c:pt>
                <c:pt idx="7053">
                  <c:v>0.28216000000000002</c:v>
                </c:pt>
                <c:pt idx="7054">
                  <c:v>0.28220000000000001</c:v>
                </c:pt>
                <c:pt idx="7055">
                  <c:v>0.28224000000000005</c:v>
                </c:pt>
                <c:pt idx="7056">
                  <c:v>0.28228000000000031</c:v>
                </c:pt>
                <c:pt idx="7057">
                  <c:v>0.28232000000000124</c:v>
                </c:pt>
                <c:pt idx="7058">
                  <c:v>0.28236000000000094</c:v>
                </c:pt>
                <c:pt idx="7059">
                  <c:v>0.28240000000000032</c:v>
                </c:pt>
                <c:pt idx="7060">
                  <c:v>0.28244000000000002</c:v>
                </c:pt>
                <c:pt idx="7061">
                  <c:v>0.28248000000000106</c:v>
                </c:pt>
                <c:pt idx="7062">
                  <c:v>0.28252000000000038</c:v>
                </c:pt>
                <c:pt idx="7063">
                  <c:v>0.28256000000000031</c:v>
                </c:pt>
                <c:pt idx="7064">
                  <c:v>0.28260000000000002</c:v>
                </c:pt>
                <c:pt idx="7065">
                  <c:v>0.28264</c:v>
                </c:pt>
                <c:pt idx="7066">
                  <c:v>0.28268000000000032</c:v>
                </c:pt>
                <c:pt idx="7067">
                  <c:v>0.28272000000000008</c:v>
                </c:pt>
                <c:pt idx="7068">
                  <c:v>0.28276000000000001</c:v>
                </c:pt>
                <c:pt idx="7069">
                  <c:v>0.28280000000000038</c:v>
                </c:pt>
                <c:pt idx="7070">
                  <c:v>0.28284000000000031</c:v>
                </c:pt>
                <c:pt idx="7071">
                  <c:v>0.28288000000000124</c:v>
                </c:pt>
                <c:pt idx="7072">
                  <c:v>0.28292000000000106</c:v>
                </c:pt>
                <c:pt idx="7073">
                  <c:v>0.28296000000000032</c:v>
                </c:pt>
                <c:pt idx="7074">
                  <c:v>0.28300000000000008</c:v>
                </c:pt>
                <c:pt idx="7075">
                  <c:v>0.28304000000000001</c:v>
                </c:pt>
                <c:pt idx="7076">
                  <c:v>0.28308000000000094</c:v>
                </c:pt>
                <c:pt idx="7077">
                  <c:v>0.28312000000000032</c:v>
                </c:pt>
                <c:pt idx="7078">
                  <c:v>0.28316000000000002</c:v>
                </c:pt>
                <c:pt idx="7079">
                  <c:v>0.28320000000000001</c:v>
                </c:pt>
                <c:pt idx="7080">
                  <c:v>0.28324000000000005</c:v>
                </c:pt>
                <c:pt idx="7081">
                  <c:v>0.28328000000000031</c:v>
                </c:pt>
                <c:pt idx="7082">
                  <c:v>0.28332000000000124</c:v>
                </c:pt>
                <c:pt idx="7083">
                  <c:v>0.28336000000000094</c:v>
                </c:pt>
                <c:pt idx="7084">
                  <c:v>0.28340000000000032</c:v>
                </c:pt>
                <c:pt idx="7085">
                  <c:v>0.28344000000000008</c:v>
                </c:pt>
                <c:pt idx="7086">
                  <c:v>0.28348000000000106</c:v>
                </c:pt>
                <c:pt idx="7087">
                  <c:v>0.28352000000000038</c:v>
                </c:pt>
                <c:pt idx="7088">
                  <c:v>0.28356000000000031</c:v>
                </c:pt>
                <c:pt idx="7089">
                  <c:v>0.28360000000000002</c:v>
                </c:pt>
                <c:pt idx="7090">
                  <c:v>0.28364</c:v>
                </c:pt>
                <c:pt idx="7091">
                  <c:v>0.28368000000000032</c:v>
                </c:pt>
                <c:pt idx="7092">
                  <c:v>0.28372000000000008</c:v>
                </c:pt>
                <c:pt idx="7093">
                  <c:v>0.28376000000000001</c:v>
                </c:pt>
                <c:pt idx="7094">
                  <c:v>0.28380000000000088</c:v>
                </c:pt>
                <c:pt idx="7095">
                  <c:v>0.28384000000000031</c:v>
                </c:pt>
                <c:pt idx="7096">
                  <c:v>0.28388000000000124</c:v>
                </c:pt>
                <c:pt idx="7097">
                  <c:v>0.28392000000000106</c:v>
                </c:pt>
                <c:pt idx="7098">
                  <c:v>0.28396000000000032</c:v>
                </c:pt>
                <c:pt idx="7099">
                  <c:v>0.28400000000000031</c:v>
                </c:pt>
                <c:pt idx="7100">
                  <c:v>0.28404000000000001</c:v>
                </c:pt>
                <c:pt idx="7101">
                  <c:v>0.28408000000000094</c:v>
                </c:pt>
                <c:pt idx="7102">
                  <c:v>0.28412000000000032</c:v>
                </c:pt>
                <c:pt idx="7103">
                  <c:v>0.28416000000000002</c:v>
                </c:pt>
                <c:pt idx="7104">
                  <c:v>0.28420000000000001</c:v>
                </c:pt>
                <c:pt idx="7105">
                  <c:v>0.28424000000000005</c:v>
                </c:pt>
                <c:pt idx="7106">
                  <c:v>0.28428000000000031</c:v>
                </c:pt>
                <c:pt idx="7107">
                  <c:v>0.28432000000000124</c:v>
                </c:pt>
                <c:pt idx="7108">
                  <c:v>0.28436000000000095</c:v>
                </c:pt>
                <c:pt idx="7109">
                  <c:v>0.28440000000000032</c:v>
                </c:pt>
                <c:pt idx="7110">
                  <c:v>0.28444000000000008</c:v>
                </c:pt>
                <c:pt idx="7111">
                  <c:v>0.28448000000000107</c:v>
                </c:pt>
                <c:pt idx="7112">
                  <c:v>0.28452000000000038</c:v>
                </c:pt>
                <c:pt idx="7113">
                  <c:v>0.28456000000000031</c:v>
                </c:pt>
                <c:pt idx="7114">
                  <c:v>0.28460000000000002</c:v>
                </c:pt>
                <c:pt idx="7115">
                  <c:v>0.28464</c:v>
                </c:pt>
                <c:pt idx="7116">
                  <c:v>0.28468000000000032</c:v>
                </c:pt>
                <c:pt idx="7117">
                  <c:v>0.28472000000000008</c:v>
                </c:pt>
                <c:pt idx="7118">
                  <c:v>0.28476000000000001</c:v>
                </c:pt>
                <c:pt idx="7119">
                  <c:v>0.28480000000000094</c:v>
                </c:pt>
                <c:pt idx="7120">
                  <c:v>0.28484000000000032</c:v>
                </c:pt>
                <c:pt idx="7121">
                  <c:v>0.28488000000000124</c:v>
                </c:pt>
                <c:pt idx="7122">
                  <c:v>0.28492000000000106</c:v>
                </c:pt>
                <c:pt idx="7123">
                  <c:v>0.28496000000000032</c:v>
                </c:pt>
                <c:pt idx="7124">
                  <c:v>0.28500000000000031</c:v>
                </c:pt>
                <c:pt idx="7125">
                  <c:v>0.28504000000000002</c:v>
                </c:pt>
                <c:pt idx="7126">
                  <c:v>0.28508000000000094</c:v>
                </c:pt>
                <c:pt idx="7127">
                  <c:v>0.28512000000000032</c:v>
                </c:pt>
                <c:pt idx="7128">
                  <c:v>0.28516000000000002</c:v>
                </c:pt>
                <c:pt idx="7129">
                  <c:v>0.28520000000000001</c:v>
                </c:pt>
                <c:pt idx="7130">
                  <c:v>0.28524000000000005</c:v>
                </c:pt>
                <c:pt idx="7131">
                  <c:v>0.28528000000000031</c:v>
                </c:pt>
                <c:pt idx="7132">
                  <c:v>0.28532000000000124</c:v>
                </c:pt>
                <c:pt idx="7133">
                  <c:v>0.28536000000000095</c:v>
                </c:pt>
                <c:pt idx="7134">
                  <c:v>0.28540000000000032</c:v>
                </c:pt>
                <c:pt idx="7135">
                  <c:v>0.28544000000000008</c:v>
                </c:pt>
                <c:pt idx="7136">
                  <c:v>0.28548000000000107</c:v>
                </c:pt>
                <c:pt idx="7137">
                  <c:v>0.28552000000000038</c:v>
                </c:pt>
                <c:pt idx="7138">
                  <c:v>0.28556000000000031</c:v>
                </c:pt>
                <c:pt idx="7139">
                  <c:v>0.28560000000000002</c:v>
                </c:pt>
                <c:pt idx="7140">
                  <c:v>0.28564000000000001</c:v>
                </c:pt>
                <c:pt idx="7141">
                  <c:v>0.28568000000000032</c:v>
                </c:pt>
                <c:pt idx="7142">
                  <c:v>0.28572000000000031</c:v>
                </c:pt>
                <c:pt idx="7143">
                  <c:v>0.28576000000000001</c:v>
                </c:pt>
                <c:pt idx="7144">
                  <c:v>0.28580000000000094</c:v>
                </c:pt>
                <c:pt idx="7145">
                  <c:v>0.28584000000000032</c:v>
                </c:pt>
                <c:pt idx="7146">
                  <c:v>0.28588000000000124</c:v>
                </c:pt>
                <c:pt idx="7147">
                  <c:v>0.28592000000000106</c:v>
                </c:pt>
                <c:pt idx="7148">
                  <c:v>0.28596000000000038</c:v>
                </c:pt>
                <c:pt idx="7149">
                  <c:v>0.28600000000000031</c:v>
                </c:pt>
                <c:pt idx="7150">
                  <c:v>0.28604000000000002</c:v>
                </c:pt>
                <c:pt idx="7151">
                  <c:v>0.28608000000000094</c:v>
                </c:pt>
                <c:pt idx="7152">
                  <c:v>0.28612000000000032</c:v>
                </c:pt>
                <c:pt idx="7153">
                  <c:v>0.28616000000000008</c:v>
                </c:pt>
                <c:pt idx="7154">
                  <c:v>0.28620000000000001</c:v>
                </c:pt>
                <c:pt idx="7155">
                  <c:v>0.28624000000000005</c:v>
                </c:pt>
                <c:pt idx="7156">
                  <c:v>0.28628000000000031</c:v>
                </c:pt>
                <c:pt idx="7157">
                  <c:v>0.28632000000000124</c:v>
                </c:pt>
                <c:pt idx="7158">
                  <c:v>0.28636000000000106</c:v>
                </c:pt>
                <c:pt idx="7159">
                  <c:v>0.28640000000000032</c:v>
                </c:pt>
                <c:pt idx="7160">
                  <c:v>0.28644000000000008</c:v>
                </c:pt>
                <c:pt idx="7161">
                  <c:v>0.28648000000000107</c:v>
                </c:pt>
                <c:pt idx="7162">
                  <c:v>0.28652000000000094</c:v>
                </c:pt>
                <c:pt idx="7163">
                  <c:v>0.28656000000000031</c:v>
                </c:pt>
                <c:pt idx="7164">
                  <c:v>0.28660000000000002</c:v>
                </c:pt>
                <c:pt idx="7165">
                  <c:v>0.28664000000000001</c:v>
                </c:pt>
                <c:pt idx="7166">
                  <c:v>0.28668000000000032</c:v>
                </c:pt>
                <c:pt idx="7167">
                  <c:v>0.28672000000000031</c:v>
                </c:pt>
                <c:pt idx="7168">
                  <c:v>0.28676000000000001</c:v>
                </c:pt>
                <c:pt idx="7169">
                  <c:v>0.28680000000000094</c:v>
                </c:pt>
                <c:pt idx="7170">
                  <c:v>0.28684000000000032</c:v>
                </c:pt>
                <c:pt idx="7171">
                  <c:v>0.28688000000000125</c:v>
                </c:pt>
                <c:pt idx="7172">
                  <c:v>0.28692000000000106</c:v>
                </c:pt>
                <c:pt idx="7173">
                  <c:v>0.28696000000000038</c:v>
                </c:pt>
                <c:pt idx="7174">
                  <c:v>0.28700000000000031</c:v>
                </c:pt>
                <c:pt idx="7175">
                  <c:v>0.28704000000000002</c:v>
                </c:pt>
                <c:pt idx="7176">
                  <c:v>0.28708000000000095</c:v>
                </c:pt>
                <c:pt idx="7177">
                  <c:v>0.28712000000000032</c:v>
                </c:pt>
                <c:pt idx="7178">
                  <c:v>0.28716000000000008</c:v>
                </c:pt>
                <c:pt idx="7179">
                  <c:v>0.28720000000000001</c:v>
                </c:pt>
                <c:pt idx="7180">
                  <c:v>0.28724</c:v>
                </c:pt>
                <c:pt idx="7181">
                  <c:v>0.28728000000000031</c:v>
                </c:pt>
                <c:pt idx="7182">
                  <c:v>0.28732000000000124</c:v>
                </c:pt>
                <c:pt idx="7183">
                  <c:v>0.28736000000000106</c:v>
                </c:pt>
                <c:pt idx="7184">
                  <c:v>0.28740000000000032</c:v>
                </c:pt>
                <c:pt idx="7185">
                  <c:v>0.28744000000000008</c:v>
                </c:pt>
                <c:pt idx="7186">
                  <c:v>0.28748000000000107</c:v>
                </c:pt>
                <c:pt idx="7187">
                  <c:v>0.28752000000000094</c:v>
                </c:pt>
                <c:pt idx="7188">
                  <c:v>0.28756000000000032</c:v>
                </c:pt>
                <c:pt idx="7189">
                  <c:v>0.28760000000000002</c:v>
                </c:pt>
                <c:pt idx="7190">
                  <c:v>0.28764000000000001</c:v>
                </c:pt>
                <c:pt idx="7191">
                  <c:v>0.28768000000000032</c:v>
                </c:pt>
                <c:pt idx="7192">
                  <c:v>0.28772000000000031</c:v>
                </c:pt>
                <c:pt idx="7193">
                  <c:v>0.28776000000000002</c:v>
                </c:pt>
                <c:pt idx="7194">
                  <c:v>0.28780000000000094</c:v>
                </c:pt>
                <c:pt idx="7195">
                  <c:v>0.28784000000000032</c:v>
                </c:pt>
                <c:pt idx="7196">
                  <c:v>0.28788000000000125</c:v>
                </c:pt>
                <c:pt idx="7197">
                  <c:v>0.28792000000000106</c:v>
                </c:pt>
                <c:pt idx="7198">
                  <c:v>0.28796000000000038</c:v>
                </c:pt>
                <c:pt idx="7199">
                  <c:v>0.28800000000000031</c:v>
                </c:pt>
                <c:pt idx="7200">
                  <c:v>0.28804000000000002</c:v>
                </c:pt>
                <c:pt idx="7201">
                  <c:v>0.28808000000000095</c:v>
                </c:pt>
                <c:pt idx="7202">
                  <c:v>0.28812000000000032</c:v>
                </c:pt>
                <c:pt idx="7203">
                  <c:v>0.28816000000000008</c:v>
                </c:pt>
                <c:pt idx="7204">
                  <c:v>0.28820000000000001</c:v>
                </c:pt>
                <c:pt idx="7205">
                  <c:v>0.28824</c:v>
                </c:pt>
                <c:pt idx="7206">
                  <c:v>0.28828000000000031</c:v>
                </c:pt>
                <c:pt idx="7207">
                  <c:v>0.28832000000000124</c:v>
                </c:pt>
                <c:pt idx="7208">
                  <c:v>0.28836000000000106</c:v>
                </c:pt>
                <c:pt idx="7209">
                  <c:v>0.28840000000000032</c:v>
                </c:pt>
                <c:pt idx="7210">
                  <c:v>0.28844000000000031</c:v>
                </c:pt>
                <c:pt idx="7211">
                  <c:v>0.28848000000000112</c:v>
                </c:pt>
                <c:pt idx="7212">
                  <c:v>0.28852000000000094</c:v>
                </c:pt>
                <c:pt idx="7213">
                  <c:v>0.28856000000000032</c:v>
                </c:pt>
                <c:pt idx="7214">
                  <c:v>0.28860000000000002</c:v>
                </c:pt>
                <c:pt idx="7215">
                  <c:v>0.28864000000000001</c:v>
                </c:pt>
                <c:pt idx="7216">
                  <c:v>0.28868000000000038</c:v>
                </c:pt>
                <c:pt idx="7217">
                  <c:v>0.28872000000000031</c:v>
                </c:pt>
                <c:pt idx="7218">
                  <c:v>0.28876000000000002</c:v>
                </c:pt>
                <c:pt idx="7219">
                  <c:v>0.28880000000000094</c:v>
                </c:pt>
                <c:pt idx="7220">
                  <c:v>0.28884000000000032</c:v>
                </c:pt>
                <c:pt idx="7221">
                  <c:v>0.28888000000000141</c:v>
                </c:pt>
                <c:pt idx="7222">
                  <c:v>0.28892000000000106</c:v>
                </c:pt>
                <c:pt idx="7223">
                  <c:v>0.28896000000000038</c:v>
                </c:pt>
                <c:pt idx="7224">
                  <c:v>0.28900000000000031</c:v>
                </c:pt>
                <c:pt idx="7225">
                  <c:v>0.28904000000000002</c:v>
                </c:pt>
                <c:pt idx="7226">
                  <c:v>0.28908000000000106</c:v>
                </c:pt>
                <c:pt idx="7227">
                  <c:v>0.28912000000000032</c:v>
                </c:pt>
                <c:pt idx="7228">
                  <c:v>0.28916000000000008</c:v>
                </c:pt>
                <c:pt idx="7229">
                  <c:v>0.28920000000000001</c:v>
                </c:pt>
                <c:pt idx="7230">
                  <c:v>0.28924</c:v>
                </c:pt>
                <c:pt idx="7231">
                  <c:v>0.28928000000000031</c:v>
                </c:pt>
                <c:pt idx="7232">
                  <c:v>0.28932000000000124</c:v>
                </c:pt>
                <c:pt idx="7233">
                  <c:v>0.28936000000000106</c:v>
                </c:pt>
                <c:pt idx="7234">
                  <c:v>0.28940000000000032</c:v>
                </c:pt>
                <c:pt idx="7235">
                  <c:v>0.28944000000000031</c:v>
                </c:pt>
                <c:pt idx="7236">
                  <c:v>0.28948000000000124</c:v>
                </c:pt>
                <c:pt idx="7237">
                  <c:v>0.28952000000000094</c:v>
                </c:pt>
                <c:pt idx="7238">
                  <c:v>0.28956000000000032</c:v>
                </c:pt>
                <c:pt idx="7239">
                  <c:v>0.28960000000000002</c:v>
                </c:pt>
                <c:pt idx="7240">
                  <c:v>0.28964000000000001</c:v>
                </c:pt>
                <c:pt idx="7241">
                  <c:v>0.28968000000000038</c:v>
                </c:pt>
                <c:pt idx="7242">
                  <c:v>0.28972000000000031</c:v>
                </c:pt>
                <c:pt idx="7243">
                  <c:v>0.28976000000000002</c:v>
                </c:pt>
                <c:pt idx="7244">
                  <c:v>0.28980000000000095</c:v>
                </c:pt>
                <c:pt idx="7245">
                  <c:v>0.28984000000000032</c:v>
                </c:pt>
                <c:pt idx="7246">
                  <c:v>0.28988000000000147</c:v>
                </c:pt>
                <c:pt idx="7247">
                  <c:v>0.28992000000000107</c:v>
                </c:pt>
                <c:pt idx="7248">
                  <c:v>0.28996000000000038</c:v>
                </c:pt>
                <c:pt idx="7249">
                  <c:v>0.29000000000000031</c:v>
                </c:pt>
                <c:pt idx="7250">
                  <c:v>0.29004000000000002</c:v>
                </c:pt>
                <c:pt idx="7251">
                  <c:v>0.29008000000000106</c:v>
                </c:pt>
                <c:pt idx="7252">
                  <c:v>0.29012000000000032</c:v>
                </c:pt>
                <c:pt idx="7253">
                  <c:v>0.29016000000000008</c:v>
                </c:pt>
                <c:pt idx="7254">
                  <c:v>0.29020000000000001</c:v>
                </c:pt>
                <c:pt idx="7255">
                  <c:v>0.29024</c:v>
                </c:pt>
                <c:pt idx="7256">
                  <c:v>0.29028000000000032</c:v>
                </c:pt>
                <c:pt idx="7257">
                  <c:v>0.29032000000000124</c:v>
                </c:pt>
                <c:pt idx="7258">
                  <c:v>0.29036000000000106</c:v>
                </c:pt>
                <c:pt idx="7259">
                  <c:v>0.29040000000000032</c:v>
                </c:pt>
                <c:pt idx="7260">
                  <c:v>0.29044000000000031</c:v>
                </c:pt>
                <c:pt idx="7261">
                  <c:v>0.29048000000000124</c:v>
                </c:pt>
                <c:pt idx="7262">
                  <c:v>0.29052000000000094</c:v>
                </c:pt>
                <c:pt idx="7263">
                  <c:v>0.29056000000000032</c:v>
                </c:pt>
                <c:pt idx="7264">
                  <c:v>0.29060000000000002</c:v>
                </c:pt>
                <c:pt idx="7265">
                  <c:v>0.29064000000000001</c:v>
                </c:pt>
                <c:pt idx="7266">
                  <c:v>0.29068000000000038</c:v>
                </c:pt>
                <c:pt idx="7267">
                  <c:v>0.29072000000000031</c:v>
                </c:pt>
                <c:pt idx="7268">
                  <c:v>0.29076000000000002</c:v>
                </c:pt>
                <c:pt idx="7269">
                  <c:v>0.29080000000000095</c:v>
                </c:pt>
                <c:pt idx="7270">
                  <c:v>0.29084000000000032</c:v>
                </c:pt>
                <c:pt idx="7271">
                  <c:v>0.29088000000000147</c:v>
                </c:pt>
                <c:pt idx="7272">
                  <c:v>0.29092000000000107</c:v>
                </c:pt>
                <c:pt idx="7273">
                  <c:v>0.29096000000000038</c:v>
                </c:pt>
                <c:pt idx="7274">
                  <c:v>0.29100000000000031</c:v>
                </c:pt>
                <c:pt idx="7275">
                  <c:v>0.29104000000000002</c:v>
                </c:pt>
                <c:pt idx="7276">
                  <c:v>0.29108000000000106</c:v>
                </c:pt>
                <c:pt idx="7277">
                  <c:v>0.29112000000000032</c:v>
                </c:pt>
                <c:pt idx="7278">
                  <c:v>0.29116000000000031</c:v>
                </c:pt>
                <c:pt idx="7279">
                  <c:v>0.29120000000000001</c:v>
                </c:pt>
                <c:pt idx="7280">
                  <c:v>0.29124</c:v>
                </c:pt>
                <c:pt idx="7281">
                  <c:v>0.29128000000000032</c:v>
                </c:pt>
                <c:pt idx="7282">
                  <c:v>0.29132000000000124</c:v>
                </c:pt>
                <c:pt idx="7283">
                  <c:v>0.29136000000000106</c:v>
                </c:pt>
                <c:pt idx="7284">
                  <c:v>0.29140000000000038</c:v>
                </c:pt>
                <c:pt idx="7285">
                  <c:v>0.29144000000000031</c:v>
                </c:pt>
                <c:pt idx="7286">
                  <c:v>0.29148000000000124</c:v>
                </c:pt>
                <c:pt idx="7287">
                  <c:v>0.29152000000000095</c:v>
                </c:pt>
                <c:pt idx="7288">
                  <c:v>0.29156000000000032</c:v>
                </c:pt>
                <c:pt idx="7289">
                  <c:v>0.29160000000000008</c:v>
                </c:pt>
                <c:pt idx="7290">
                  <c:v>0.29164000000000001</c:v>
                </c:pt>
                <c:pt idx="7291">
                  <c:v>0.29168000000000038</c:v>
                </c:pt>
                <c:pt idx="7292">
                  <c:v>0.29172000000000031</c:v>
                </c:pt>
                <c:pt idx="7293">
                  <c:v>0.29176000000000002</c:v>
                </c:pt>
                <c:pt idx="7294">
                  <c:v>0.29180000000000106</c:v>
                </c:pt>
                <c:pt idx="7295">
                  <c:v>0.29184000000000032</c:v>
                </c:pt>
                <c:pt idx="7296">
                  <c:v>0.29188000000000142</c:v>
                </c:pt>
                <c:pt idx="7297">
                  <c:v>0.29192000000000107</c:v>
                </c:pt>
                <c:pt idx="7298">
                  <c:v>0.29196000000000094</c:v>
                </c:pt>
                <c:pt idx="7299">
                  <c:v>0.29200000000000031</c:v>
                </c:pt>
                <c:pt idx="7300">
                  <c:v>0.29204000000000002</c:v>
                </c:pt>
                <c:pt idx="7301">
                  <c:v>0.29208000000000106</c:v>
                </c:pt>
                <c:pt idx="7302">
                  <c:v>0.29212000000000032</c:v>
                </c:pt>
                <c:pt idx="7303">
                  <c:v>0.29216000000000031</c:v>
                </c:pt>
                <c:pt idx="7304">
                  <c:v>0.29220000000000002</c:v>
                </c:pt>
                <c:pt idx="7305">
                  <c:v>0.29224</c:v>
                </c:pt>
                <c:pt idx="7306">
                  <c:v>0.29228000000000032</c:v>
                </c:pt>
                <c:pt idx="7307">
                  <c:v>0.29232000000000125</c:v>
                </c:pt>
                <c:pt idx="7308">
                  <c:v>0.29236000000000106</c:v>
                </c:pt>
                <c:pt idx="7309">
                  <c:v>0.29240000000000038</c:v>
                </c:pt>
                <c:pt idx="7310">
                  <c:v>0.29244000000000031</c:v>
                </c:pt>
                <c:pt idx="7311">
                  <c:v>0.29248000000000124</c:v>
                </c:pt>
                <c:pt idx="7312">
                  <c:v>0.29252000000000095</c:v>
                </c:pt>
                <c:pt idx="7313">
                  <c:v>0.29256000000000032</c:v>
                </c:pt>
                <c:pt idx="7314">
                  <c:v>0.29260000000000008</c:v>
                </c:pt>
                <c:pt idx="7315">
                  <c:v>0.29264000000000001</c:v>
                </c:pt>
                <c:pt idx="7316">
                  <c:v>0.29268000000000038</c:v>
                </c:pt>
                <c:pt idx="7317">
                  <c:v>0.29272000000000031</c:v>
                </c:pt>
                <c:pt idx="7318">
                  <c:v>0.29276000000000002</c:v>
                </c:pt>
                <c:pt idx="7319">
                  <c:v>0.29280000000000106</c:v>
                </c:pt>
                <c:pt idx="7320">
                  <c:v>0.29284000000000032</c:v>
                </c:pt>
                <c:pt idx="7321">
                  <c:v>0.29288000000000142</c:v>
                </c:pt>
                <c:pt idx="7322">
                  <c:v>0.29292000000000107</c:v>
                </c:pt>
                <c:pt idx="7323">
                  <c:v>0.29296000000000094</c:v>
                </c:pt>
                <c:pt idx="7324">
                  <c:v>0.29300000000000032</c:v>
                </c:pt>
                <c:pt idx="7325">
                  <c:v>0.29304000000000002</c:v>
                </c:pt>
                <c:pt idx="7326">
                  <c:v>0.29308000000000106</c:v>
                </c:pt>
                <c:pt idx="7327">
                  <c:v>0.29312000000000032</c:v>
                </c:pt>
                <c:pt idx="7328">
                  <c:v>0.29316000000000031</c:v>
                </c:pt>
                <c:pt idx="7329">
                  <c:v>0.29320000000000002</c:v>
                </c:pt>
                <c:pt idx="7330">
                  <c:v>0.29324</c:v>
                </c:pt>
                <c:pt idx="7331">
                  <c:v>0.29328000000000032</c:v>
                </c:pt>
                <c:pt idx="7332">
                  <c:v>0.29332000000000136</c:v>
                </c:pt>
                <c:pt idx="7333">
                  <c:v>0.29336000000000106</c:v>
                </c:pt>
                <c:pt idx="7334">
                  <c:v>0.29340000000000038</c:v>
                </c:pt>
                <c:pt idx="7335">
                  <c:v>0.29344000000000031</c:v>
                </c:pt>
                <c:pt idx="7336">
                  <c:v>0.29348000000000124</c:v>
                </c:pt>
                <c:pt idx="7337">
                  <c:v>0.293520000000001</c:v>
                </c:pt>
                <c:pt idx="7338">
                  <c:v>0.29356000000000032</c:v>
                </c:pt>
                <c:pt idx="7339">
                  <c:v>0.29360000000000008</c:v>
                </c:pt>
                <c:pt idx="7340">
                  <c:v>0.29364000000000001</c:v>
                </c:pt>
                <c:pt idx="7341">
                  <c:v>0.29368000000000088</c:v>
                </c:pt>
                <c:pt idx="7342">
                  <c:v>0.29372000000000031</c:v>
                </c:pt>
                <c:pt idx="7343">
                  <c:v>0.29376000000000002</c:v>
                </c:pt>
                <c:pt idx="7344">
                  <c:v>0.29380000000000106</c:v>
                </c:pt>
                <c:pt idx="7345">
                  <c:v>0.29384000000000032</c:v>
                </c:pt>
                <c:pt idx="7346">
                  <c:v>0.29388000000000142</c:v>
                </c:pt>
                <c:pt idx="7347">
                  <c:v>0.29392000000000118</c:v>
                </c:pt>
                <c:pt idx="7348">
                  <c:v>0.29396000000000094</c:v>
                </c:pt>
                <c:pt idx="7349">
                  <c:v>0.29400000000000032</c:v>
                </c:pt>
                <c:pt idx="7350">
                  <c:v>0.29404000000000002</c:v>
                </c:pt>
                <c:pt idx="7351">
                  <c:v>0.29408000000000106</c:v>
                </c:pt>
                <c:pt idx="7352">
                  <c:v>0.29412000000000038</c:v>
                </c:pt>
                <c:pt idx="7353">
                  <c:v>0.29416000000000031</c:v>
                </c:pt>
                <c:pt idx="7354">
                  <c:v>0.29420000000000002</c:v>
                </c:pt>
                <c:pt idx="7355">
                  <c:v>0.29424</c:v>
                </c:pt>
                <c:pt idx="7356">
                  <c:v>0.29428000000000032</c:v>
                </c:pt>
                <c:pt idx="7357">
                  <c:v>0.29432000000000147</c:v>
                </c:pt>
                <c:pt idx="7358">
                  <c:v>0.29436000000000107</c:v>
                </c:pt>
                <c:pt idx="7359">
                  <c:v>0.29440000000000038</c:v>
                </c:pt>
                <c:pt idx="7360">
                  <c:v>0.29444000000000031</c:v>
                </c:pt>
                <c:pt idx="7361">
                  <c:v>0.29448000000000124</c:v>
                </c:pt>
                <c:pt idx="7362">
                  <c:v>0.29452000000000106</c:v>
                </c:pt>
                <c:pt idx="7363">
                  <c:v>0.29456000000000032</c:v>
                </c:pt>
                <c:pt idx="7364">
                  <c:v>0.29460000000000008</c:v>
                </c:pt>
                <c:pt idx="7365">
                  <c:v>0.29464000000000001</c:v>
                </c:pt>
                <c:pt idx="7366">
                  <c:v>0.29468000000000094</c:v>
                </c:pt>
                <c:pt idx="7367">
                  <c:v>0.29472000000000032</c:v>
                </c:pt>
                <c:pt idx="7368">
                  <c:v>0.29476000000000002</c:v>
                </c:pt>
                <c:pt idx="7369">
                  <c:v>0.29480000000000106</c:v>
                </c:pt>
                <c:pt idx="7370">
                  <c:v>0.29484000000000032</c:v>
                </c:pt>
                <c:pt idx="7371">
                  <c:v>0.29488000000000142</c:v>
                </c:pt>
                <c:pt idx="7372">
                  <c:v>0.29492000000000124</c:v>
                </c:pt>
                <c:pt idx="7373">
                  <c:v>0.29496000000000094</c:v>
                </c:pt>
                <c:pt idx="7374">
                  <c:v>0.29500000000000032</c:v>
                </c:pt>
                <c:pt idx="7375">
                  <c:v>0.29504000000000002</c:v>
                </c:pt>
                <c:pt idx="7376">
                  <c:v>0.29508000000000106</c:v>
                </c:pt>
                <c:pt idx="7377">
                  <c:v>0.29512000000000038</c:v>
                </c:pt>
                <c:pt idx="7378">
                  <c:v>0.29516000000000031</c:v>
                </c:pt>
                <c:pt idx="7379">
                  <c:v>0.29520000000000002</c:v>
                </c:pt>
                <c:pt idx="7380">
                  <c:v>0.29524</c:v>
                </c:pt>
                <c:pt idx="7381">
                  <c:v>0.29528000000000032</c:v>
                </c:pt>
                <c:pt idx="7382">
                  <c:v>0.29532000000000147</c:v>
                </c:pt>
                <c:pt idx="7383">
                  <c:v>0.29536000000000107</c:v>
                </c:pt>
                <c:pt idx="7384">
                  <c:v>0.29540000000000038</c:v>
                </c:pt>
                <c:pt idx="7385">
                  <c:v>0.29544000000000031</c:v>
                </c:pt>
                <c:pt idx="7386">
                  <c:v>0.29548000000000124</c:v>
                </c:pt>
                <c:pt idx="7387">
                  <c:v>0.29552000000000106</c:v>
                </c:pt>
                <c:pt idx="7388">
                  <c:v>0.29556000000000032</c:v>
                </c:pt>
                <c:pt idx="7389">
                  <c:v>0.29560000000000008</c:v>
                </c:pt>
                <c:pt idx="7390">
                  <c:v>0.29564000000000001</c:v>
                </c:pt>
                <c:pt idx="7391">
                  <c:v>0.29568000000000094</c:v>
                </c:pt>
                <c:pt idx="7392">
                  <c:v>0.29572000000000032</c:v>
                </c:pt>
                <c:pt idx="7393">
                  <c:v>0.29576000000000002</c:v>
                </c:pt>
                <c:pt idx="7394">
                  <c:v>0.29580000000000106</c:v>
                </c:pt>
                <c:pt idx="7395">
                  <c:v>0.29584000000000032</c:v>
                </c:pt>
                <c:pt idx="7396">
                  <c:v>0.29588000000000142</c:v>
                </c:pt>
                <c:pt idx="7397">
                  <c:v>0.29592000000000124</c:v>
                </c:pt>
                <c:pt idx="7398">
                  <c:v>0.29596000000000094</c:v>
                </c:pt>
                <c:pt idx="7399">
                  <c:v>0.29600000000000032</c:v>
                </c:pt>
                <c:pt idx="7400">
                  <c:v>0.29604000000000008</c:v>
                </c:pt>
                <c:pt idx="7401">
                  <c:v>0.29608000000000106</c:v>
                </c:pt>
                <c:pt idx="7402">
                  <c:v>0.29612000000000038</c:v>
                </c:pt>
                <c:pt idx="7403">
                  <c:v>0.29616000000000031</c:v>
                </c:pt>
                <c:pt idx="7404">
                  <c:v>0.29620000000000002</c:v>
                </c:pt>
                <c:pt idx="7405">
                  <c:v>0.29624</c:v>
                </c:pt>
                <c:pt idx="7406">
                  <c:v>0.29628000000000032</c:v>
                </c:pt>
                <c:pt idx="7407">
                  <c:v>0.29632000000000142</c:v>
                </c:pt>
                <c:pt idx="7408">
                  <c:v>0.29636000000000107</c:v>
                </c:pt>
                <c:pt idx="7409">
                  <c:v>0.29640000000000088</c:v>
                </c:pt>
                <c:pt idx="7410">
                  <c:v>0.29644000000000031</c:v>
                </c:pt>
                <c:pt idx="7411">
                  <c:v>0.29648000000000124</c:v>
                </c:pt>
                <c:pt idx="7412">
                  <c:v>0.29652000000000106</c:v>
                </c:pt>
                <c:pt idx="7413">
                  <c:v>0.29656000000000032</c:v>
                </c:pt>
                <c:pt idx="7414">
                  <c:v>0.29660000000000031</c:v>
                </c:pt>
                <c:pt idx="7415">
                  <c:v>0.29664000000000001</c:v>
                </c:pt>
                <c:pt idx="7416">
                  <c:v>0.29668000000000094</c:v>
                </c:pt>
                <c:pt idx="7417">
                  <c:v>0.29672000000000032</c:v>
                </c:pt>
                <c:pt idx="7418">
                  <c:v>0.29676000000000002</c:v>
                </c:pt>
                <c:pt idx="7419">
                  <c:v>0.29680000000000106</c:v>
                </c:pt>
                <c:pt idx="7420">
                  <c:v>0.29684000000000038</c:v>
                </c:pt>
                <c:pt idx="7421">
                  <c:v>0.29688000000000142</c:v>
                </c:pt>
                <c:pt idx="7422">
                  <c:v>0.29692000000000124</c:v>
                </c:pt>
                <c:pt idx="7423">
                  <c:v>0.29696000000000095</c:v>
                </c:pt>
                <c:pt idx="7424">
                  <c:v>0.29700000000000032</c:v>
                </c:pt>
                <c:pt idx="7425">
                  <c:v>0.29704000000000008</c:v>
                </c:pt>
                <c:pt idx="7426">
                  <c:v>0.29708000000000107</c:v>
                </c:pt>
                <c:pt idx="7427">
                  <c:v>0.29712000000000038</c:v>
                </c:pt>
                <c:pt idx="7428">
                  <c:v>0.29716000000000031</c:v>
                </c:pt>
                <c:pt idx="7429">
                  <c:v>0.29720000000000002</c:v>
                </c:pt>
                <c:pt idx="7430">
                  <c:v>0.29724</c:v>
                </c:pt>
                <c:pt idx="7431">
                  <c:v>0.29728000000000032</c:v>
                </c:pt>
                <c:pt idx="7432">
                  <c:v>0.29732000000000142</c:v>
                </c:pt>
                <c:pt idx="7433">
                  <c:v>0.29736000000000107</c:v>
                </c:pt>
                <c:pt idx="7434">
                  <c:v>0.29740000000000094</c:v>
                </c:pt>
                <c:pt idx="7435">
                  <c:v>0.29744000000000032</c:v>
                </c:pt>
                <c:pt idx="7436">
                  <c:v>0.29748000000000124</c:v>
                </c:pt>
                <c:pt idx="7437">
                  <c:v>0.29752000000000106</c:v>
                </c:pt>
                <c:pt idx="7438">
                  <c:v>0.29756000000000032</c:v>
                </c:pt>
                <c:pt idx="7439">
                  <c:v>0.29760000000000031</c:v>
                </c:pt>
                <c:pt idx="7440">
                  <c:v>0.29764000000000002</c:v>
                </c:pt>
                <c:pt idx="7441">
                  <c:v>0.29768000000000094</c:v>
                </c:pt>
                <c:pt idx="7442">
                  <c:v>0.29772000000000032</c:v>
                </c:pt>
                <c:pt idx="7443">
                  <c:v>0.29776000000000002</c:v>
                </c:pt>
                <c:pt idx="7444">
                  <c:v>0.29780000000000106</c:v>
                </c:pt>
                <c:pt idx="7445">
                  <c:v>0.29784000000000038</c:v>
                </c:pt>
                <c:pt idx="7446">
                  <c:v>0.29788000000000142</c:v>
                </c:pt>
                <c:pt idx="7447">
                  <c:v>0.29792000000000124</c:v>
                </c:pt>
                <c:pt idx="7448">
                  <c:v>0.29796000000000095</c:v>
                </c:pt>
                <c:pt idx="7449">
                  <c:v>0.29800000000000032</c:v>
                </c:pt>
                <c:pt idx="7450">
                  <c:v>0.29804000000000008</c:v>
                </c:pt>
                <c:pt idx="7451">
                  <c:v>0.29808000000000107</c:v>
                </c:pt>
                <c:pt idx="7452">
                  <c:v>0.29812000000000038</c:v>
                </c:pt>
                <c:pt idx="7453">
                  <c:v>0.29816000000000031</c:v>
                </c:pt>
                <c:pt idx="7454">
                  <c:v>0.29820000000000002</c:v>
                </c:pt>
                <c:pt idx="7455">
                  <c:v>0.29824000000000001</c:v>
                </c:pt>
                <c:pt idx="7456">
                  <c:v>0.29828000000000032</c:v>
                </c:pt>
                <c:pt idx="7457">
                  <c:v>0.29832000000000142</c:v>
                </c:pt>
                <c:pt idx="7458">
                  <c:v>0.29836000000000112</c:v>
                </c:pt>
                <c:pt idx="7459">
                  <c:v>0.29840000000000094</c:v>
                </c:pt>
                <c:pt idx="7460">
                  <c:v>0.29844000000000032</c:v>
                </c:pt>
                <c:pt idx="7461">
                  <c:v>0.29848000000000124</c:v>
                </c:pt>
                <c:pt idx="7462">
                  <c:v>0.29852000000000106</c:v>
                </c:pt>
                <c:pt idx="7463">
                  <c:v>0.29856000000000038</c:v>
                </c:pt>
                <c:pt idx="7464">
                  <c:v>0.29860000000000031</c:v>
                </c:pt>
                <c:pt idx="7465">
                  <c:v>0.29864000000000002</c:v>
                </c:pt>
                <c:pt idx="7466">
                  <c:v>0.29868000000000094</c:v>
                </c:pt>
                <c:pt idx="7467">
                  <c:v>0.29872000000000032</c:v>
                </c:pt>
                <c:pt idx="7468">
                  <c:v>0.29876000000000008</c:v>
                </c:pt>
                <c:pt idx="7469">
                  <c:v>0.29880000000000106</c:v>
                </c:pt>
                <c:pt idx="7470">
                  <c:v>0.29884000000000038</c:v>
                </c:pt>
                <c:pt idx="7471">
                  <c:v>0.29888000000000142</c:v>
                </c:pt>
                <c:pt idx="7472">
                  <c:v>0.29892000000000124</c:v>
                </c:pt>
                <c:pt idx="7473">
                  <c:v>0.29896000000000106</c:v>
                </c:pt>
                <c:pt idx="7474">
                  <c:v>0.29900000000000032</c:v>
                </c:pt>
                <c:pt idx="7475">
                  <c:v>0.29904000000000008</c:v>
                </c:pt>
                <c:pt idx="7476">
                  <c:v>0.29908000000000107</c:v>
                </c:pt>
                <c:pt idx="7477">
                  <c:v>0.29912000000000094</c:v>
                </c:pt>
                <c:pt idx="7478">
                  <c:v>0.29916000000000031</c:v>
                </c:pt>
                <c:pt idx="7479">
                  <c:v>0.29920000000000002</c:v>
                </c:pt>
                <c:pt idx="7480">
                  <c:v>0.29924000000000001</c:v>
                </c:pt>
                <c:pt idx="7481">
                  <c:v>0.29928000000000032</c:v>
                </c:pt>
                <c:pt idx="7482">
                  <c:v>0.29932000000000142</c:v>
                </c:pt>
                <c:pt idx="7483">
                  <c:v>0.29936000000000124</c:v>
                </c:pt>
                <c:pt idx="7484">
                  <c:v>0.29940000000000094</c:v>
                </c:pt>
                <c:pt idx="7485">
                  <c:v>0.29944000000000032</c:v>
                </c:pt>
                <c:pt idx="7486">
                  <c:v>0.29948000000000125</c:v>
                </c:pt>
                <c:pt idx="7487">
                  <c:v>0.29952000000000106</c:v>
                </c:pt>
                <c:pt idx="7488">
                  <c:v>0.29956000000000038</c:v>
                </c:pt>
                <c:pt idx="7489">
                  <c:v>0.29960000000000031</c:v>
                </c:pt>
                <c:pt idx="7490">
                  <c:v>0.29964000000000002</c:v>
                </c:pt>
                <c:pt idx="7491">
                  <c:v>0.29968000000000095</c:v>
                </c:pt>
                <c:pt idx="7492">
                  <c:v>0.29972000000000032</c:v>
                </c:pt>
                <c:pt idx="7493">
                  <c:v>0.29976000000000008</c:v>
                </c:pt>
                <c:pt idx="7494">
                  <c:v>0.29980000000000107</c:v>
                </c:pt>
                <c:pt idx="7495">
                  <c:v>0.29984000000000038</c:v>
                </c:pt>
                <c:pt idx="7496">
                  <c:v>0.29988000000000142</c:v>
                </c:pt>
                <c:pt idx="7497">
                  <c:v>0.29992000000000124</c:v>
                </c:pt>
                <c:pt idx="7498">
                  <c:v>0.29996000000000106</c:v>
                </c:pt>
                <c:pt idx="7499">
                  <c:v>0.30000000000000032</c:v>
                </c:pt>
                <c:pt idx="7500">
                  <c:v>0.30004000000000008</c:v>
                </c:pt>
                <c:pt idx="7501">
                  <c:v>0.30008000000000107</c:v>
                </c:pt>
                <c:pt idx="7502">
                  <c:v>0.30012000000000094</c:v>
                </c:pt>
                <c:pt idx="7503">
                  <c:v>0.30016000000000032</c:v>
                </c:pt>
                <c:pt idx="7504">
                  <c:v>0.30020000000000002</c:v>
                </c:pt>
                <c:pt idx="7505">
                  <c:v>0.30024000000000001</c:v>
                </c:pt>
                <c:pt idx="7506">
                  <c:v>0.30028000000000032</c:v>
                </c:pt>
                <c:pt idx="7507">
                  <c:v>0.30032000000000142</c:v>
                </c:pt>
                <c:pt idx="7508">
                  <c:v>0.30036000000000124</c:v>
                </c:pt>
                <c:pt idx="7509">
                  <c:v>0.30040000000000094</c:v>
                </c:pt>
                <c:pt idx="7510">
                  <c:v>0.30044000000000032</c:v>
                </c:pt>
                <c:pt idx="7511">
                  <c:v>0.30048000000000125</c:v>
                </c:pt>
                <c:pt idx="7512">
                  <c:v>0.30052000000000106</c:v>
                </c:pt>
                <c:pt idx="7513">
                  <c:v>0.30056000000000038</c:v>
                </c:pt>
                <c:pt idx="7514">
                  <c:v>0.30060000000000031</c:v>
                </c:pt>
                <c:pt idx="7515">
                  <c:v>0.30064000000000002</c:v>
                </c:pt>
                <c:pt idx="7516">
                  <c:v>0.30068000000000095</c:v>
                </c:pt>
                <c:pt idx="7517">
                  <c:v>0.30072000000000032</c:v>
                </c:pt>
                <c:pt idx="7518">
                  <c:v>0.30076000000000008</c:v>
                </c:pt>
                <c:pt idx="7519">
                  <c:v>0.30080000000000107</c:v>
                </c:pt>
                <c:pt idx="7520">
                  <c:v>0.30084000000000038</c:v>
                </c:pt>
                <c:pt idx="7521">
                  <c:v>0.30088000000000142</c:v>
                </c:pt>
                <c:pt idx="7522">
                  <c:v>0.30092000000000124</c:v>
                </c:pt>
                <c:pt idx="7523">
                  <c:v>0.30096000000000106</c:v>
                </c:pt>
                <c:pt idx="7524">
                  <c:v>0.30100000000000032</c:v>
                </c:pt>
                <c:pt idx="7525">
                  <c:v>0.30104000000000031</c:v>
                </c:pt>
                <c:pt idx="7526">
                  <c:v>0.30108000000000112</c:v>
                </c:pt>
                <c:pt idx="7527">
                  <c:v>0.30112000000000094</c:v>
                </c:pt>
                <c:pt idx="7528">
                  <c:v>0.30116000000000032</c:v>
                </c:pt>
                <c:pt idx="7529">
                  <c:v>0.30120000000000002</c:v>
                </c:pt>
                <c:pt idx="7530">
                  <c:v>0.30124000000000001</c:v>
                </c:pt>
                <c:pt idx="7531">
                  <c:v>0.30128000000000038</c:v>
                </c:pt>
                <c:pt idx="7532">
                  <c:v>0.30132000000000142</c:v>
                </c:pt>
                <c:pt idx="7533">
                  <c:v>0.30136000000000124</c:v>
                </c:pt>
                <c:pt idx="7534">
                  <c:v>0.30140000000000094</c:v>
                </c:pt>
                <c:pt idx="7535">
                  <c:v>0.30144000000000032</c:v>
                </c:pt>
                <c:pt idx="7536">
                  <c:v>0.30148000000000141</c:v>
                </c:pt>
                <c:pt idx="7537">
                  <c:v>0.30152000000000106</c:v>
                </c:pt>
                <c:pt idx="7538">
                  <c:v>0.30156000000000038</c:v>
                </c:pt>
                <c:pt idx="7539">
                  <c:v>0.30160000000000031</c:v>
                </c:pt>
                <c:pt idx="7540">
                  <c:v>0.30164000000000002</c:v>
                </c:pt>
                <c:pt idx="7541">
                  <c:v>0.30168000000000106</c:v>
                </c:pt>
                <c:pt idx="7542">
                  <c:v>0.30172000000000032</c:v>
                </c:pt>
                <c:pt idx="7543">
                  <c:v>0.30176000000000008</c:v>
                </c:pt>
                <c:pt idx="7544">
                  <c:v>0.30180000000000107</c:v>
                </c:pt>
                <c:pt idx="7545">
                  <c:v>0.30184000000000094</c:v>
                </c:pt>
                <c:pt idx="7546">
                  <c:v>0.30188000000000154</c:v>
                </c:pt>
                <c:pt idx="7547">
                  <c:v>0.30192000000000124</c:v>
                </c:pt>
                <c:pt idx="7548">
                  <c:v>0.30196000000000106</c:v>
                </c:pt>
                <c:pt idx="7549">
                  <c:v>0.30200000000000032</c:v>
                </c:pt>
                <c:pt idx="7550">
                  <c:v>0.30204000000000031</c:v>
                </c:pt>
                <c:pt idx="7551">
                  <c:v>0.30208000000000124</c:v>
                </c:pt>
                <c:pt idx="7552">
                  <c:v>0.30212000000000094</c:v>
                </c:pt>
                <c:pt idx="7553">
                  <c:v>0.30216000000000032</c:v>
                </c:pt>
                <c:pt idx="7554">
                  <c:v>0.30220000000000002</c:v>
                </c:pt>
                <c:pt idx="7555">
                  <c:v>0.30224000000000001</c:v>
                </c:pt>
                <c:pt idx="7556">
                  <c:v>0.30228000000000038</c:v>
                </c:pt>
                <c:pt idx="7557">
                  <c:v>0.30232000000000142</c:v>
                </c:pt>
                <c:pt idx="7558">
                  <c:v>0.30236000000000124</c:v>
                </c:pt>
                <c:pt idx="7559">
                  <c:v>0.30240000000000095</c:v>
                </c:pt>
                <c:pt idx="7560">
                  <c:v>0.30244000000000032</c:v>
                </c:pt>
                <c:pt idx="7561">
                  <c:v>0.30248000000000147</c:v>
                </c:pt>
                <c:pt idx="7562">
                  <c:v>0.30252000000000107</c:v>
                </c:pt>
                <c:pt idx="7563">
                  <c:v>0.30256000000000038</c:v>
                </c:pt>
                <c:pt idx="7564">
                  <c:v>0.30260000000000031</c:v>
                </c:pt>
                <c:pt idx="7565">
                  <c:v>0.30264000000000002</c:v>
                </c:pt>
                <c:pt idx="7566">
                  <c:v>0.30268000000000106</c:v>
                </c:pt>
                <c:pt idx="7567">
                  <c:v>0.30272000000000032</c:v>
                </c:pt>
                <c:pt idx="7568">
                  <c:v>0.30276000000000008</c:v>
                </c:pt>
                <c:pt idx="7569">
                  <c:v>0.30280000000000107</c:v>
                </c:pt>
                <c:pt idx="7570">
                  <c:v>0.30284000000000094</c:v>
                </c:pt>
                <c:pt idx="7571">
                  <c:v>0.30288000000000165</c:v>
                </c:pt>
                <c:pt idx="7572">
                  <c:v>0.30292000000000124</c:v>
                </c:pt>
                <c:pt idx="7573">
                  <c:v>0.30296000000000106</c:v>
                </c:pt>
                <c:pt idx="7574">
                  <c:v>0.30300000000000032</c:v>
                </c:pt>
                <c:pt idx="7575">
                  <c:v>0.30304000000000031</c:v>
                </c:pt>
                <c:pt idx="7576">
                  <c:v>0.30308000000000124</c:v>
                </c:pt>
                <c:pt idx="7577">
                  <c:v>0.30312000000000094</c:v>
                </c:pt>
                <c:pt idx="7578">
                  <c:v>0.30316000000000032</c:v>
                </c:pt>
                <c:pt idx="7579">
                  <c:v>0.30320000000000008</c:v>
                </c:pt>
                <c:pt idx="7580">
                  <c:v>0.30324000000000001</c:v>
                </c:pt>
                <c:pt idx="7581">
                  <c:v>0.30328000000000038</c:v>
                </c:pt>
                <c:pt idx="7582">
                  <c:v>0.30332000000000142</c:v>
                </c:pt>
                <c:pt idx="7583">
                  <c:v>0.30336000000000124</c:v>
                </c:pt>
                <c:pt idx="7584">
                  <c:v>0.303400000000001</c:v>
                </c:pt>
                <c:pt idx="7585">
                  <c:v>0.30344000000000032</c:v>
                </c:pt>
                <c:pt idx="7586">
                  <c:v>0.30348000000000147</c:v>
                </c:pt>
                <c:pt idx="7587">
                  <c:v>0.30352000000000107</c:v>
                </c:pt>
                <c:pt idx="7588">
                  <c:v>0.30356000000000088</c:v>
                </c:pt>
                <c:pt idx="7589">
                  <c:v>0.30360000000000031</c:v>
                </c:pt>
                <c:pt idx="7590">
                  <c:v>0.30364000000000002</c:v>
                </c:pt>
                <c:pt idx="7591">
                  <c:v>0.30368000000000106</c:v>
                </c:pt>
                <c:pt idx="7592">
                  <c:v>0.30372000000000032</c:v>
                </c:pt>
                <c:pt idx="7593">
                  <c:v>0.30376000000000031</c:v>
                </c:pt>
                <c:pt idx="7594">
                  <c:v>0.30380000000000118</c:v>
                </c:pt>
                <c:pt idx="7595">
                  <c:v>0.30384000000000094</c:v>
                </c:pt>
                <c:pt idx="7596">
                  <c:v>0.30388000000000165</c:v>
                </c:pt>
                <c:pt idx="7597">
                  <c:v>0.30392000000000124</c:v>
                </c:pt>
                <c:pt idx="7598">
                  <c:v>0.30396000000000106</c:v>
                </c:pt>
                <c:pt idx="7599">
                  <c:v>0.30400000000000038</c:v>
                </c:pt>
                <c:pt idx="7600">
                  <c:v>0.30404000000000031</c:v>
                </c:pt>
                <c:pt idx="7601">
                  <c:v>0.30408000000000124</c:v>
                </c:pt>
                <c:pt idx="7602">
                  <c:v>0.30412000000000095</c:v>
                </c:pt>
                <c:pt idx="7603">
                  <c:v>0.30416000000000032</c:v>
                </c:pt>
                <c:pt idx="7604">
                  <c:v>0.30420000000000008</c:v>
                </c:pt>
                <c:pt idx="7605">
                  <c:v>0.30424000000000001</c:v>
                </c:pt>
                <c:pt idx="7606">
                  <c:v>0.30428000000000038</c:v>
                </c:pt>
                <c:pt idx="7607">
                  <c:v>0.30432000000000142</c:v>
                </c:pt>
                <c:pt idx="7608">
                  <c:v>0.30436000000000124</c:v>
                </c:pt>
                <c:pt idx="7609">
                  <c:v>0.30440000000000106</c:v>
                </c:pt>
                <c:pt idx="7610">
                  <c:v>0.30444000000000032</c:v>
                </c:pt>
                <c:pt idx="7611">
                  <c:v>0.30448000000000142</c:v>
                </c:pt>
                <c:pt idx="7612">
                  <c:v>0.30452000000000107</c:v>
                </c:pt>
                <c:pt idx="7613">
                  <c:v>0.30456000000000094</c:v>
                </c:pt>
                <c:pt idx="7614">
                  <c:v>0.30460000000000031</c:v>
                </c:pt>
                <c:pt idx="7615">
                  <c:v>0.30464000000000002</c:v>
                </c:pt>
                <c:pt idx="7616">
                  <c:v>0.30468000000000106</c:v>
                </c:pt>
                <c:pt idx="7617">
                  <c:v>0.30472000000000032</c:v>
                </c:pt>
                <c:pt idx="7618">
                  <c:v>0.30476000000000031</c:v>
                </c:pt>
                <c:pt idx="7619">
                  <c:v>0.30480000000000124</c:v>
                </c:pt>
                <c:pt idx="7620">
                  <c:v>0.30484000000000094</c:v>
                </c:pt>
                <c:pt idx="7621">
                  <c:v>0.30488000000000165</c:v>
                </c:pt>
                <c:pt idx="7622">
                  <c:v>0.30492000000000125</c:v>
                </c:pt>
                <c:pt idx="7623">
                  <c:v>0.30496000000000106</c:v>
                </c:pt>
                <c:pt idx="7624">
                  <c:v>0.30500000000000038</c:v>
                </c:pt>
                <c:pt idx="7625">
                  <c:v>0.30504000000000031</c:v>
                </c:pt>
                <c:pt idx="7626">
                  <c:v>0.30508000000000124</c:v>
                </c:pt>
                <c:pt idx="7627">
                  <c:v>0.30512000000000095</c:v>
                </c:pt>
                <c:pt idx="7628">
                  <c:v>0.30516000000000032</c:v>
                </c:pt>
                <c:pt idx="7629">
                  <c:v>0.30520000000000008</c:v>
                </c:pt>
                <c:pt idx="7630">
                  <c:v>0.30524000000000001</c:v>
                </c:pt>
                <c:pt idx="7631">
                  <c:v>0.30528000000000038</c:v>
                </c:pt>
                <c:pt idx="7632">
                  <c:v>0.30532000000000142</c:v>
                </c:pt>
                <c:pt idx="7633">
                  <c:v>0.30536000000000124</c:v>
                </c:pt>
                <c:pt idx="7634">
                  <c:v>0.30540000000000106</c:v>
                </c:pt>
                <c:pt idx="7635">
                  <c:v>0.30544000000000032</c:v>
                </c:pt>
                <c:pt idx="7636">
                  <c:v>0.30548000000000142</c:v>
                </c:pt>
                <c:pt idx="7637">
                  <c:v>0.30552000000000107</c:v>
                </c:pt>
                <c:pt idx="7638">
                  <c:v>0.30556000000000094</c:v>
                </c:pt>
                <c:pt idx="7639">
                  <c:v>0.30560000000000032</c:v>
                </c:pt>
                <c:pt idx="7640">
                  <c:v>0.30564000000000002</c:v>
                </c:pt>
                <c:pt idx="7641">
                  <c:v>0.30568000000000106</c:v>
                </c:pt>
                <c:pt idx="7642">
                  <c:v>0.30572000000000032</c:v>
                </c:pt>
                <c:pt idx="7643">
                  <c:v>0.30576000000000031</c:v>
                </c:pt>
                <c:pt idx="7644">
                  <c:v>0.30580000000000124</c:v>
                </c:pt>
                <c:pt idx="7645">
                  <c:v>0.30584000000000094</c:v>
                </c:pt>
                <c:pt idx="7646">
                  <c:v>0.30588000000000176</c:v>
                </c:pt>
                <c:pt idx="7647">
                  <c:v>0.30592000000000136</c:v>
                </c:pt>
                <c:pt idx="7648">
                  <c:v>0.30596000000000106</c:v>
                </c:pt>
                <c:pt idx="7649">
                  <c:v>0.30600000000000038</c:v>
                </c:pt>
                <c:pt idx="7650">
                  <c:v>0.30604000000000031</c:v>
                </c:pt>
                <c:pt idx="7651">
                  <c:v>0.30608000000000124</c:v>
                </c:pt>
                <c:pt idx="7652">
                  <c:v>0.306120000000001</c:v>
                </c:pt>
                <c:pt idx="7653">
                  <c:v>0.30616000000000032</c:v>
                </c:pt>
                <c:pt idx="7654">
                  <c:v>0.30620000000000008</c:v>
                </c:pt>
                <c:pt idx="7655">
                  <c:v>0.30624000000000001</c:v>
                </c:pt>
                <c:pt idx="7656">
                  <c:v>0.30628000000000088</c:v>
                </c:pt>
                <c:pt idx="7657">
                  <c:v>0.30632000000000148</c:v>
                </c:pt>
                <c:pt idx="7658">
                  <c:v>0.30636000000000124</c:v>
                </c:pt>
                <c:pt idx="7659">
                  <c:v>0.30640000000000106</c:v>
                </c:pt>
                <c:pt idx="7660">
                  <c:v>0.30644000000000032</c:v>
                </c:pt>
                <c:pt idx="7661">
                  <c:v>0.30648000000000142</c:v>
                </c:pt>
                <c:pt idx="7662">
                  <c:v>0.30652000000000118</c:v>
                </c:pt>
                <c:pt idx="7663">
                  <c:v>0.30656000000000094</c:v>
                </c:pt>
                <c:pt idx="7664">
                  <c:v>0.30660000000000032</c:v>
                </c:pt>
                <c:pt idx="7665">
                  <c:v>0.30664000000000002</c:v>
                </c:pt>
                <c:pt idx="7666">
                  <c:v>0.30668000000000106</c:v>
                </c:pt>
                <c:pt idx="7667">
                  <c:v>0.30672000000000038</c:v>
                </c:pt>
                <c:pt idx="7668">
                  <c:v>0.30676000000000031</c:v>
                </c:pt>
                <c:pt idx="7669">
                  <c:v>0.30680000000000124</c:v>
                </c:pt>
                <c:pt idx="7670">
                  <c:v>0.30684000000000095</c:v>
                </c:pt>
                <c:pt idx="7671">
                  <c:v>0.30688000000000176</c:v>
                </c:pt>
                <c:pt idx="7672">
                  <c:v>0.30692000000000147</c:v>
                </c:pt>
                <c:pt idx="7673">
                  <c:v>0.30696000000000107</c:v>
                </c:pt>
                <c:pt idx="7674">
                  <c:v>0.30700000000000038</c:v>
                </c:pt>
                <c:pt idx="7675">
                  <c:v>0.30704000000000031</c:v>
                </c:pt>
                <c:pt idx="7676">
                  <c:v>0.30708000000000124</c:v>
                </c:pt>
                <c:pt idx="7677">
                  <c:v>0.30712000000000106</c:v>
                </c:pt>
                <c:pt idx="7678">
                  <c:v>0.30716000000000032</c:v>
                </c:pt>
                <c:pt idx="7679">
                  <c:v>0.30720000000000008</c:v>
                </c:pt>
                <c:pt idx="7680">
                  <c:v>0.30724000000000001</c:v>
                </c:pt>
                <c:pt idx="7681">
                  <c:v>0.30728000000000094</c:v>
                </c:pt>
                <c:pt idx="7682">
                  <c:v>0.30732000000000165</c:v>
                </c:pt>
                <c:pt idx="7683">
                  <c:v>0.30736000000000124</c:v>
                </c:pt>
                <c:pt idx="7684">
                  <c:v>0.30740000000000106</c:v>
                </c:pt>
                <c:pt idx="7685">
                  <c:v>0.30744000000000032</c:v>
                </c:pt>
                <c:pt idx="7686">
                  <c:v>0.30748000000000142</c:v>
                </c:pt>
                <c:pt idx="7687">
                  <c:v>0.30752000000000124</c:v>
                </c:pt>
                <c:pt idx="7688">
                  <c:v>0.30756000000000094</c:v>
                </c:pt>
                <c:pt idx="7689">
                  <c:v>0.30760000000000032</c:v>
                </c:pt>
                <c:pt idx="7690">
                  <c:v>0.30764000000000002</c:v>
                </c:pt>
                <c:pt idx="7691">
                  <c:v>0.30768000000000106</c:v>
                </c:pt>
                <c:pt idx="7692">
                  <c:v>0.30772000000000038</c:v>
                </c:pt>
                <c:pt idx="7693">
                  <c:v>0.30776000000000031</c:v>
                </c:pt>
                <c:pt idx="7694">
                  <c:v>0.30780000000000124</c:v>
                </c:pt>
                <c:pt idx="7695">
                  <c:v>0.30784000000000095</c:v>
                </c:pt>
                <c:pt idx="7696">
                  <c:v>0.30788000000000176</c:v>
                </c:pt>
                <c:pt idx="7697">
                  <c:v>0.30792000000000147</c:v>
                </c:pt>
                <c:pt idx="7698">
                  <c:v>0.30796000000000107</c:v>
                </c:pt>
                <c:pt idx="7699">
                  <c:v>0.30800000000000038</c:v>
                </c:pt>
                <c:pt idx="7700">
                  <c:v>0.30804000000000031</c:v>
                </c:pt>
                <c:pt idx="7701">
                  <c:v>0.30808000000000124</c:v>
                </c:pt>
                <c:pt idx="7702">
                  <c:v>0.30812000000000106</c:v>
                </c:pt>
                <c:pt idx="7703">
                  <c:v>0.30816000000000032</c:v>
                </c:pt>
                <c:pt idx="7704">
                  <c:v>0.30820000000000008</c:v>
                </c:pt>
                <c:pt idx="7705">
                  <c:v>0.30824000000000001</c:v>
                </c:pt>
                <c:pt idx="7706">
                  <c:v>0.30828000000000094</c:v>
                </c:pt>
                <c:pt idx="7707">
                  <c:v>0.30832000000000165</c:v>
                </c:pt>
                <c:pt idx="7708">
                  <c:v>0.30836000000000124</c:v>
                </c:pt>
                <c:pt idx="7709">
                  <c:v>0.30840000000000106</c:v>
                </c:pt>
                <c:pt idx="7710">
                  <c:v>0.30844000000000038</c:v>
                </c:pt>
                <c:pt idx="7711">
                  <c:v>0.30848000000000142</c:v>
                </c:pt>
                <c:pt idx="7712">
                  <c:v>0.30852000000000124</c:v>
                </c:pt>
                <c:pt idx="7713">
                  <c:v>0.30856000000000094</c:v>
                </c:pt>
                <c:pt idx="7714">
                  <c:v>0.30860000000000032</c:v>
                </c:pt>
                <c:pt idx="7715">
                  <c:v>0.30864000000000008</c:v>
                </c:pt>
                <c:pt idx="7716">
                  <c:v>0.30868000000000106</c:v>
                </c:pt>
                <c:pt idx="7717">
                  <c:v>0.30872000000000038</c:v>
                </c:pt>
                <c:pt idx="7718">
                  <c:v>0.30876000000000031</c:v>
                </c:pt>
                <c:pt idx="7719">
                  <c:v>0.30880000000000124</c:v>
                </c:pt>
                <c:pt idx="7720">
                  <c:v>0.30884000000000106</c:v>
                </c:pt>
                <c:pt idx="7721">
                  <c:v>0.30888000000000176</c:v>
                </c:pt>
                <c:pt idx="7722">
                  <c:v>0.30892000000000142</c:v>
                </c:pt>
                <c:pt idx="7723">
                  <c:v>0.30896000000000107</c:v>
                </c:pt>
                <c:pt idx="7724">
                  <c:v>0.30900000000000094</c:v>
                </c:pt>
                <c:pt idx="7725">
                  <c:v>0.30904000000000031</c:v>
                </c:pt>
                <c:pt idx="7726">
                  <c:v>0.30908000000000124</c:v>
                </c:pt>
                <c:pt idx="7727">
                  <c:v>0.30912000000000106</c:v>
                </c:pt>
                <c:pt idx="7728">
                  <c:v>0.30916000000000032</c:v>
                </c:pt>
                <c:pt idx="7729">
                  <c:v>0.30920000000000031</c:v>
                </c:pt>
                <c:pt idx="7730">
                  <c:v>0.30924000000000001</c:v>
                </c:pt>
                <c:pt idx="7731">
                  <c:v>0.30928000000000094</c:v>
                </c:pt>
                <c:pt idx="7732">
                  <c:v>0.30932000000000165</c:v>
                </c:pt>
                <c:pt idx="7733">
                  <c:v>0.30936000000000125</c:v>
                </c:pt>
                <c:pt idx="7734">
                  <c:v>0.30940000000000106</c:v>
                </c:pt>
                <c:pt idx="7735">
                  <c:v>0.30944000000000038</c:v>
                </c:pt>
                <c:pt idx="7736">
                  <c:v>0.30948000000000142</c:v>
                </c:pt>
                <c:pt idx="7737">
                  <c:v>0.30952000000000124</c:v>
                </c:pt>
                <c:pt idx="7738">
                  <c:v>0.30956000000000095</c:v>
                </c:pt>
                <c:pt idx="7739">
                  <c:v>0.30960000000000032</c:v>
                </c:pt>
                <c:pt idx="7740">
                  <c:v>0.30964000000000008</c:v>
                </c:pt>
                <c:pt idx="7741">
                  <c:v>0.30968000000000107</c:v>
                </c:pt>
                <c:pt idx="7742">
                  <c:v>0.30972000000000038</c:v>
                </c:pt>
                <c:pt idx="7743">
                  <c:v>0.30976000000000031</c:v>
                </c:pt>
                <c:pt idx="7744">
                  <c:v>0.30980000000000124</c:v>
                </c:pt>
                <c:pt idx="7745">
                  <c:v>0.30984000000000106</c:v>
                </c:pt>
                <c:pt idx="7746">
                  <c:v>0.30988000000000177</c:v>
                </c:pt>
                <c:pt idx="7747">
                  <c:v>0.30992000000000142</c:v>
                </c:pt>
                <c:pt idx="7748">
                  <c:v>0.30996000000000107</c:v>
                </c:pt>
                <c:pt idx="7749">
                  <c:v>0.31000000000000094</c:v>
                </c:pt>
                <c:pt idx="7750">
                  <c:v>0.31004000000000032</c:v>
                </c:pt>
                <c:pt idx="7751">
                  <c:v>0.31008000000000124</c:v>
                </c:pt>
                <c:pt idx="7752">
                  <c:v>0.31012000000000106</c:v>
                </c:pt>
                <c:pt idx="7753">
                  <c:v>0.31016000000000032</c:v>
                </c:pt>
                <c:pt idx="7754">
                  <c:v>0.31020000000000031</c:v>
                </c:pt>
                <c:pt idx="7755">
                  <c:v>0.31024000000000002</c:v>
                </c:pt>
                <c:pt idx="7756">
                  <c:v>0.31028000000000094</c:v>
                </c:pt>
                <c:pt idx="7757">
                  <c:v>0.31032000000000165</c:v>
                </c:pt>
                <c:pt idx="7758">
                  <c:v>0.31036000000000125</c:v>
                </c:pt>
                <c:pt idx="7759">
                  <c:v>0.31040000000000106</c:v>
                </c:pt>
                <c:pt idx="7760">
                  <c:v>0.31044000000000038</c:v>
                </c:pt>
                <c:pt idx="7761">
                  <c:v>0.31048000000000142</c:v>
                </c:pt>
                <c:pt idx="7762">
                  <c:v>0.31052000000000124</c:v>
                </c:pt>
                <c:pt idx="7763">
                  <c:v>0.31056000000000095</c:v>
                </c:pt>
                <c:pt idx="7764">
                  <c:v>0.31060000000000032</c:v>
                </c:pt>
                <c:pt idx="7765">
                  <c:v>0.31064000000000008</c:v>
                </c:pt>
                <c:pt idx="7766">
                  <c:v>0.31068000000000107</c:v>
                </c:pt>
                <c:pt idx="7767">
                  <c:v>0.31072000000000038</c:v>
                </c:pt>
                <c:pt idx="7768">
                  <c:v>0.31076000000000031</c:v>
                </c:pt>
                <c:pt idx="7769">
                  <c:v>0.31080000000000124</c:v>
                </c:pt>
                <c:pt idx="7770">
                  <c:v>0.31084000000000106</c:v>
                </c:pt>
                <c:pt idx="7771">
                  <c:v>0.31088000000000177</c:v>
                </c:pt>
                <c:pt idx="7772">
                  <c:v>0.31092000000000142</c:v>
                </c:pt>
                <c:pt idx="7773">
                  <c:v>0.31096000000000112</c:v>
                </c:pt>
                <c:pt idx="7774">
                  <c:v>0.31100000000000094</c:v>
                </c:pt>
                <c:pt idx="7775">
                  <c:v>0.31104000000000032</c:v>
                </c:pt>
                <c:pt idx="7776">
                  <c:v>0.31108000000000124</c:v>
                </c:pt>
                <c:pt idx="7777">
                  <c:v>0.31112000000000106</c:v>
                </c:pt>
                <c:pt idx="7778">
                  <c:v>0.31116000000000038</c:v>
                </c:pt>
                <c:pt idx="7779">
                  <c:v>0.31120000000000031</c:v>
                </c:pt>
                <c:pt idx="7780">
                  <c:v>0.31124000000000002</c:v>
                </c:pt>
                <c:pt idx="7781">
                  <c:v>0.31128000000000094</c:v>
                </c:pt>
                <c:pt idx="7782">
                  <c:v>0.31132000000000176</c:v>
                </c:pt>
                <c:pt idx="7783">
                  <c:v>0.31136000000000141</c:v>
                </c:pt>
                <c:pt idx="7784">
                  <c:v>0.31140000000000106</c:v>
                </c:pt>
                <c:pt idx="7785">
                  <c:v>0.31144000000000038</c:v>
                </c:pt>
                <c:pt idx="7786">
                  <c:v>0.31148000000000142</c:v>
                </c:pt>
                <c:pt idx="7787">
                  <c:v>0.31152000000000124</c:v>
                </c:pt>
                <c:pt idx="7788">
                  <c:v>0.31156000000000106</c:v>
                </c:pt>
                <c:pt idx="7789">
                  <c:v>0.31160000000000032</c:v>
                </c:pt>
                <c:pt idx="7790">
                  <c:v>0.31164000000000008</c:v>
                </c:pt>
                <c:pt idx="7791">
                  <c:v>0.31168000000000107</c:v>
                </c:pt>
                <c:pt idx="7792">
                  <c:v>0.31172000000000094</c:v>
                </c:pt>
                <c:pt idx="7793">
                  <c:v>0.31176000000000031</c:v>
                </c:pt>
                <c:pt idx="7794">
                  <c:v>0.31180000000000124</c:v>
                </c:pt>
                <c:pt idx="7795">
                  <c:v>0.31184000000000106</c:v>
                </c:pt>
                <c:pt idx="7796">
                  <c:v>0.31188000000000177</c:v>
                </c:pt>
                <c:pt idx="7797">
                  <c:v>0.31192000000000142</c:v>
                </c:pt>
                <c:pt idx="7798">
                  <c:v>0.31196000000000124</c:v>
                </c:pt>
                <c:pt idx="7799">
                  <c:v>0.31200000000000094</c:v>
                </c:pt>
                <c:pt idx="7800">
                  <c:v>0.31204000000000032</c:v>
                </c:pt>
                <c:pt idx="7801">
                  <c:v>0.31208000000000125</c:v>
                </c:pt>
                <c:pt idx="7802">
                  <c:v>0.31212000000000106</c:v>
                </c:pt>
                <c:pt idx="7803">
                  <c:v>0.31216000000000038</c:v>
                </c:pt>
                <c:pt idx="7804">
                  <c:v>0.31220000000000031</c:v>
                </c:pt>
                <c:pt idx="7805">
                  <c:v>0.31224000000000002</c:v>
                </c:pt>
                <c:pt idx="7806">
                  <c:v>0.31228000000000095</c:v>
                </c:pt>
                <c:pt idx="7807">
                  <c:v>0.31232000000000176</c:v>
                </c:pt>
                <c:pt idx="7808">
                  <c:v>0.31236000000000147</c:v>
                </c:pt>
                <c:pt idx="7809">
                  <c:v>0.31240000000000107</c:v>
                </c:pt>
                <c:pt idx="7810">
                  <c:v>0.31244000000000038</c:v>
                </c:pt>
                <c:pt idx="7811">
                  <c:v>0.31248000000000142</c:v>
                </c:pt>
                <c:pt idx="7812">
                  <c:v>0.31252000000000124</c:v>
                </c:pt>
                <c:pt idx="7813">
                  <c:v>0.31256000000000106</c:v>
                </c:pt>
                <c:pt idx="7814">
                  <c:v>0.31260000000000032</c:v>
                </c:pt>
                <c:pt idx="7815">
                  <c:v>0.31264000000000008</c:v>
                </c:pt>
                <c:pt idx="7816">
                  <c:v>0.31268000000000107</c:v>
                </c:pt>
                <c:pt idx="7817">
                  <c:v>0.31272000000000094</c:v>
                </c:pt>
                <c:pt idx="7818">
                  <c:v>0.31276000000000032</c:v>
                </c:pt>
                <c:pt idx="7819">
                  <c:v>0.31280000000000124</c:v>
                </c:pt>
                <c:pt idx="7820">
                  <c:v>0.31284000000000106</c:v>
                </c:pt>
                <c:pt idx="7821">
                  <c:v>0.31288000000000177</c:v>
                </c:pt>
                <c:pt idx="7822">
                  <c:v>0.31292000000000142</c:v>
                </c:pt>
                <c:pt idx="7823">
                  <c:v>0.31296000000000124</c:v>
                </c:pt>
                <c:pt idx="7824">
                  <c:v>0.31300000000000094</c:v>
                </c:pt>
                <c:pt idx="7825">
                  <c:v>0.31304000000000032</c:v>
                </c:pt>
                <c:pt idx="7826">
                  <c:v>0.31308000000000125</c:v>
                </c:pt>
                <c:pt idx="7827">
                  <c:v>0.31312000000000106</c:v>
                </c:pt>
                <c:pt idx="7828">
                  <c:v>0.31316000000000038</c:v>
                </c:pt>
                <c:pt idx="7829">
                  <c:v>0.31320000000000031</c:v>
                </c:pt>
                <c:pt idx="7830">
                  <c:v>0.31324000000000002</c:v>
                </c:pt>
                <c:pt idx="7831">
                  <c:v>0.31328000000000095</c:v>
                </c:pt>
                <c:pt idx="7832">
                  <c:v>0.31332000000000176</c:v>
                </c:pt>
                <c:pt idx="7833">
                  <c:v>0.31336000000000147</c:v>
                </c:pt>
                <c:pt idx="7834">
                  <c:v>0.31340000000000107</c:v>
                </c:pt>
                <c:pt idx="7835">
                  <c:v>0.31344000000000038</c:v>
                </c:pt>
                <c:pt idx="7836">
                  <c:v>0.31348000000000142</c:v>
                </c:pt>
                <c:pt idx="7837">
                  <c:v>0.31352000000000124</c:v>
                </c:pt>
                <c:pt idx="7838">
                  <c:v>0.31356000000000106</c:v>
                </c:pt>
                <c:pt idx="7839">
                  <c:v>0.31360000000000032</c:v>
                </c:pt>
                <c:pt idx="7840">
                  <c:v>0.31364000000000031</c:v>
                </c:pt>
                <c:pt idx="7841">
                  <c:v>0.31368000000000112</c:v>
                </c:pt>
                <c:pt idx="7842">
                  <c:v>0.31372000000000094</c:v>
                </c:pt>
                <c:pt idx="7843">
                  <c:v>0.31376000000000032</c:v>
                </c:pt>
                <c:pt idx="7844">
                  <c:v>0.31380000000000124</c:v>
                </c:pt>
                <c:pt idx="7845">
                  <c:v>0.31384000000000106</c:v>
                </c:pt>
                <c:pt idx="7846">
                  <c:v>0.31388000000000177</c:v>
                </c:pt>
                <c:pt idx="7847">
                  <c:v>0.31392000000000142</c:v>
                </c:pt>
                <c:pt idx="7848">
                  <c:v>0.31396000000000124</c:v>
                </c:pt>
                <c:pt idx="7849">
                  <c:v>0.31400000000000095</c:v>
                </c:pt>
                <c:pt idx="7850">
                  <c:v>0.31404000000000032</c:v>
                </c:pt>
                <c:pt idx="7851">
                  <c:v>0.31408000000000147</c:v>
                </c:pt>
                <c:pt idx="7852">
                  <c:v>0.31412000000000107</c:v>
                </c:pt>
                <c:pt idx="7853">
                  <c:v>0.31416000000000038</c:v>
                </c:pt>
                <c:pt idx="7854">
                  <c:v>0.31420000000000031</c:v>
                </c:pt>
                <c:pt idx="7855">
                  <c:v>0.31424000000000002</c:v>
                </c:pt>
                <c:pt idx="7856">
                  <c:v>0.31428000000000106</c:v>
                </c:pt>
                <c:pt idx="7857">
                  <c:v>0.31432000000000176</c:v>
                </c:pt>
                <c:pt idx="7858">
                  <c:v>0.31436000000000142</c:v>
                </c:pt>
                <c:pt idx="7859">
                  <c:v>0.31440000000000107</c:v>
                </c:pt>
                <c:pt idx="7860">
                  <c:v>0.31444000000000094</c:v>
                </c:pt>
                <c:pt idx="7861">
                  <c:v>0.31448000000000165</c:v>
                </c:pt>
                <c:pt idx="7862">
                  <c:v>0.31452000000000124</c:v>
                </c:pt>
                <c:pt idx="7863">
                  <c:v>0.31456000000000106</c:v>
                </c:pt>
                <c:pt idx="7864">
                  <c:v>0.31460000000000032</c:v>
                </c:pt>
                <c:pt idx="7865">
                  <c:v>0.31464000000000031</c:v>
                </c:pt>
                <c:pt idx="7866">
                  <c:v>0.31468000000000124</c:v>
                </c:pt>
                <c:pt idx="7867">
                  <c:v>0.31472000000000094</c:v>
                </c:pt>
                <c:pt idx="7868">
                  <c:v>0.31476000000000032</c:v>
                </c:pt>
                <c:pt idx="7869">
                  <c:v>0.31480000000000125</c:v>
                </c:pt>
                <c:pt idx="7870">
                  <c:v>0.31484000000000106</c:v>
                </c:pt>
                <c:pt idx="7871">
                  <c:v>0.31488000000000177</c:v>
                </c:pt>
                <c:pt idx="7872">
                  <c:v>0.31492000000000142</c:v>
                </c:pt>
                <c:pt idx="7873">
                  <c:v>0.31496000000000124</c:v>
                </c:pt>
                <c:pt idx="7874">
                  <c:v>0.31500000000000095</c:v>
                </c:pt>
                <c:pt idx="7875">
                  <c:v>0.31504000000000032</c:v>
                </c:pt>
                <c:pt idx="7876">
                  <c:v>0.31508000000000147</c:v>
                </c:pt>
                <c:pt idx="7877">
                  <c:v>0.31512000000000107</c:v>
                </c:pt>
                <c:pt idx="7878">
                  <c:v>0.31516000000000038</c:v>
                </c:pt>
                <c:pt idx="7879">
                  <c:v>0.31520000000000031</c:v>
                </c:pt>
                <c:pt idx="7880">
                  <c:v>0.31524000000000002</c:v>
                </c:pt>
                <c:pt idx="7881">
                  <c:v>0.31528000000000106</c:v>
                </c:pt>
                <c:pt idx="7882">
                  <c:v>0.31532000000000177</c:v>
                </c:pt>
                <c:pt idx="7883">
                  <c:v>0.31536000000000142</c:v>
                </c:pt>
                <c:pt idx="7884">
                  <c:v>0.31540000000000107</c:v>
                </c:pt>
                <c:pt idx="7885">
                  <c:v>0.31544000000000094</c:v>
                </c:pt>
                <c:pt idx="7886">
                  <c:v>0.31548000000000165</c:v>
                </c:pt>
                <c:pt idx="7887">
                  <c:v>0.31552000000000124</c:v>
                </c:pt>
                <c:pt idx="7888">
                  <c:v>0.31556000000000106</c:v>
                </c:pt>
                <c:pt idx="7889">
                  <c:v>0.31560000000000032</c:v>
                </c:pt>
                <c:pt idx="7890">
                  <c:v>0.31564000000000031</c:v>
                </c:pt>
                <c:pt idx="7891">
                  <c:v>0.31568000000000124</c:v>
                </c:pt>
                <c:pt idx="7892">
                  <c:v>0.31572000000000094</c:v>
                </c:pt>
                <c:pt idx="7893">
                  <c:v>0.31576000000000032</c:v>
                </c:pt>
                <c:pt idx="7894">
                  <c:v>0.31580000000000136</c:v>
                </c:pt>
                <c:pt idx="7895">
                  <c:v>0.31584000000000106</c:v>
                </c:pt>
                <c:pt idx="7896">
                  <c:v>0.31588000000000177</c:v>
                </c:pt>
                <c:pt idx="7897">
                  <c:v>0.31592000000000142</c:v>
                </c:pt>
                <c:pt idx="7898">
                  <c:v>0.31596000000000124</c:v>
                </c:pt>
                <c:pt idx="7899">
                  <c:v>0.316000000000001</c:v>
                </c:pt>
                <c:pt idx="7900">
                  <c:v>0.31604000000000032</c:v>
                </c:pt>
                <c:pt idx="7901">
                  <c:v>0.31608000000000147</c:v>
                </c:pt>
                <c:pt idx="7902">
                  <c:v>0.31612000000000107</c:v>
                </c:pt>
                <c:pt idx="7903">
                  <c:v>0.31616000000000088</c:v>
                </c:pt>
                <c:pt idx="7904">
                  <c:v>0.31620000000000031</c:v>
                </c:pt>
                <c:pt idx="7905">
                  <c:v>0.31624000000000002</c:v>
                </c:pt>
                <c:pt idx="7906">
                  <c:v>0.31628000000000106</c:v>
                </c:pt>
                <c:pt idx="7907">
                  <c:v>0.31632000000000177</c:v>
                </c:pt>
                <c:pt idx="7908">
                  <c:v>0.31636000000000142</c:v>
                </c:pt>
                <c:pt idx="7909">
                  <c:v>0.31640000000000118</c:v>
                </c:pt>
                <c:pt idx="7910">
                  <c:v>0.31644000000000094</c:v>
                </c:pt>
                <c:pt idx="7911">
                  <c:v>0.31648000000000165</c:v>
                </c:pt>
                <c:pt idx="7912">
                  <c:v>0.31652000000000124</c:v>
                </c:pt>
                <c:pt idx="7913">
                  <c:v>0.31656000000000106</c:v>
                </c:pt>
                <c:pt idx="7914">
                  <c:v>0.31660000000000038</c:v>
                </c:pt>
                <c:pt idx="7915">
                  <c:v>0.31664000000000031</c:v>
                </c:pt>
                <c:pt idx="7916">
                  <c:v>0.31668000000000124</c:v>
                </c:pt>
                <c:pt idx="7917">
                  <c:v>0.31672000000000095</c:v>
                </c:pt>
                <c:pt idx="7918">
                  <c:v>0.31676000000000032</c:v>
                </c:pt>
                <c:pt idx="7919">
                  <c:v>0.31680000000000147</c:v>
                </c:pt>
                <c:pt idx="7920">
                  <c:v>0.31684000000000107</c:v>
                </c:pt>
                <c:pt idx="7921">
                  <c:v>0.31688000000000177</c:v>
                </c:pt>
                <c:pt idx="7922">
                  <c:v>0.31692000000000142</c:v>
                </c:pt>
                <c:pt idx="7923">
                  <c:v>0.31696000000000124</c:v>
                </c:pt>
                <c:pt idx="7924">
                  <c:v>0.31700000000000106</c:v>
                </c:pt>
                <c:pt idx="7925">
                  <c:v>0.31704000000000032</c:v>
                </c:pt>
                <c:pt idx="7926">
                  <c:v>0.31708000000000142</c:v>
                </c:pt>
                <c:pt idx="7927">
                  <c:v>0.31712000000000107</c:v>
                </c:pt>
                <c:pt idx="7928">
                  <c:v>0.31716000000000094</c:v>
                </c:pt>
                <c:pt idx="7929">
                  <c:v>0.31720000000000032</c:v>
                </c:pt>
                <c:pt idx="7930">
                  <c:v>0.31724000000000002</c:v>
                </c:pt>
                <c:pt idx="7931">
                  <c:v>0.31728000000000106</c:v>
                </c:pt>
                <c:pt idx="7932">
                  <c:v>0.31732000000000177</c:v>
                </c:pt>
                <c:pt idx="7933">
                  <c:v>0.31736000000000142</c:v>
                </c:pt>
                <c:pt idx="7934">
                  <c:v>0.31740000000000124</c:v>
                </c:pt>
                <c:pt idx="7935">
                  <c:v>0.31744000000000094</c:v>
                </c:pt>
                <c:pt idx="7936">
                  <c:v>0.31748000000000165</c:v>
                </c:pt>
                <c:pt idx="7937">
                  <c:v>0.31752000000000125</c:v>
                </c:pt>
                <c:pt idx="7938">
                  <c:v>0.31756000000000106</c:v>
                </c:pt>
                <c:pt idx="7939">
                  <c:v>0.31760000000000038</c:v>
                </c:pt>
                <c:pt idx="7940">
                  <c:v>0.31764000000000031</c:v>
                </c:pt>
                <c:pt idx="7941">
                  <c:v>0.31768000000000124</c:v>
                </c:pt>
                <c:pt idx="7942">
                  <c:v>0.31772000000000095</c:v>
                </c:pt>
                <c:pt idx="7943">
                  <c:v>0.31776000000000032</c:v>
                </c:pt>
                <c:pt idx="7944">
                  <c:v>0.31780000000000147</c:v>
                </c:pt>
                <c:pt idx="7945">
                  <c:v>0.31784000000000107</c:v>
                </c:pt>
                <c:pt idx="7946">
                  <c:v>0.31788000000000177</c:v>
                </c:pt>
                <c:pt idx="7947">
                  <c:v>0.31792000000000142</c:v>
                </c:pt>
                <c:pt idx="7948">
                  <c:v>0.31796000000000124</c:v>
                </c:pt>
                <c:pt idx="7949">
                  <c:v>0.31800000000000106</c:v>
                </c:pt>
                <c:pt idx="7950">
                  <c:v>0.31804000000000032</c:v>
                </c:pt>
                <c:pt idx="7951">
                  <c:v>0.31808000000000142</c:v>
                </c:pt>
                <c:pt idx="7952">
                  <c:v>0.31812000000000107</c:v>
                </c:pt>
                <c:pt idx="7953">
                  <c:v>0.31816000000000094</c:v>
                </c:pt>
                <c:pt idx="7954">
                  <c:v>0.31820000000000032</c:v>
                </c:pt>
                <c:pt idx="7955">
                  <c:v>0.31824000000000002</c:v>
                </c:pt>
                <c:pt idx="7956">
                  <c:v>0.31828000000000106</c:v>
                </c:pt>
                <c:pt idx="7957">
                  <c:v>0.31832000000000177</c:v>
                </c:pt>
                <c:pt idx="7958">
                  <c:v>0.31836000000000142</c:v>
                </c:pt>
                <c:pt idx="7959">
                  <c:v>0.31840000000000124</c:v>
                </c:pt>
                <c:pt idx="7960">
                  <c:v>0.31844000000000094</c:v>
                </c:pt>
                <c:pt idx="7961">
                  <c:v>0.31848000000000176</c:v>
                </c:pt>
                <c:pt idx="7962">
                  <c:v>0.31852000000000136</c:v>
                </c:pt>
                <c:pt idx="7963">
                  <c:v>0.31856000000000106</c:v>
                </c:pt>
                <c:pt idx="7964">
                  <c:v>0.31860000000000038</c:v>
                </c:pt>
                <c:pt idx="7965">
                  <c:v>0.31864000000000031</c:v>
                </c:pt>
                <c:pt idx="7966">
                  <c:v>0.31868000000000124</c:v>
                </c:pt>
                <c:pt idx="7967">
                  <c:v>0.318720000000001</c:v>
                </c:pt>
                <c:pt idx="7968">
                  <c:v>0.31876000000000032</c:v>
                </c:pt>
                <c:pt idx="7969">
                  <c:v>0.31880000000000142</c:v>
                </c:pt>
                <c:pt idx="7970">
                  <c:v>0.31884000000000107</c:v>
                </c:pt>
                <c:pt idx="7971">
                  <c:v>0.31888000000000177</c:v>
                </c:pt>
                <c:pt idx="7972">
                  <c:v>0.31892000000000148</c:v>
                </c:pt>
                <c:pt idx="7973">
                  <c:v>0.31896000000000124</c:v>
                </c:pt>
                <c:pt idx="7974">
                  <c:v>0.31900000000000106</c:v>
                </c:pt>
                <c:pt idx="7975">
                  <c:v>0.31904000000000032</c:v>
                </c:pt>
                <c:pt idx="7976">
                  <c:v>0.31908000000000142</c:v>
                </c:pt>
                <c:pt idx="7977">
                  <c:v>0.31912000000000118</c:v>
                </c:pt>
                <c:pt idx="7978">
                  <c:v>0.31916000000000094</c:v>
                </c:pt>
                <c:pt idx="7979">
                  <c:v>0.31920000000000032</c:v>
                </c:pt>
                <c:pt idx="7980">
                  <c:v>0.31924000000000002</c:v>
                </c:pt>
                <c:pt idx="7981">
                  <c:v>0.31928000000000106</c:v>
                </c:pt>
                <c:pt idx="7982">
                  <c:v>0.31932000000000177</c:v>
                </c:pt>
                <c:pt idx="7983">
                  <c:v>0.31936000000000142</c:v>
                </c:pt>
                <c:pt idx="7984">
                  <c:v>0.31940000000000124</c:v>
                </c:pt>
                <c:pt idx="7985">
                  <c:v>0.31944000000000095</c:v>
                </c:pt>
                <c:pt idx="7986">
                  <c:v>0.31948000000000176</c:v>
                </c:pt>
                <c:pt idx="7987">
                  <c:v>0.31952000000000147</c:v>
                </c:pt>
                <c:pt idx="7988">
                  <c:v>0.31956000000000107</c:v>
                </c:pt>
                <c:pt idx="7989">
                  <c:v>0.31960000000000038</c:v>
                </c:pt>
                <c:pt idx="7990">
                  <c:v>0.31964000000000031</c:v>
                </c:pt>
                <c:pt idx="7991">
                  <c:v>0.31968000000000124</c:v>
                </c:pt>
                <c:pt idx="7992">
                  <c:v>0.31972000000000106</c:v>
                </c:pt>
                <c:pt idx="7993">
                  <c:v>0.31976000000000032</c:v>
                </c:pt>
                <c:pt idx="7994">
                  <c:v>0.31980000000000142</c:v>
                </c:pt>
                <c:pt idx="7995">
                  <c:v>0.31984000000000107</c:v>
                </c:pt>
                <c:pt idx="7996">
                  <c:v>0.31988000000000189</c:v>
                </c:pt>
                <c:pt idx="7997">
                  <c:v>0.31992000000000165</c:v>
                </c:pt>
                <c:pt idx="7998">
                  <c:v>0.31996000000000124</c:v>
                </c:pt>
                <c:pt idx="7999">
                  <c:v>0.32000000000000106</c:v>
                </c:pt>
                <c:pt idx="8000">
                  <c:v>0.32004000000000032</c:v>
                </c:pt>
                <c:pt idx="8001">
                  <c:v>0.32008000000000142</c:v>
                </c:pt>
                <c:pt idx="8002">
                  <c:v>0.32012000000000124</c:v>
                </c:pt>
                <c:pt idx="8003">
                  <c:v>0.32016000000000094</c:v>
                </c:pt>
                <c:pt idx="8004">
                  <c:v>0.32020000000000032</c:v>
                </c:pt>
                <c:pt idx="8005">
                  <c:v>0.32024000000000002</c:v>
                </c:pt>
                <c:pt idx="8006">
                  <c:v>0.32028000000000106</c:v>
                </c:pt>
                <c:pt idx="8007">
                  <c:v>0.32032000000000177</c:v>
                </c:pt>
                <c:pt idx="8008">
                  <c:v>0.32036000000000142</c:v>
                </c:pt>
                <c:pt idx="8009">
                  <c:v>0.32040000000000124</c:v>
                </c:pt>
                <c:pt idx="8010">
                  <c:v>0.32044000000000095</c:v>
                </c:pt>
                <c:pt idx="8011">
                  <c:v>0.32048000000000176</c:v>
                </c:pt>
                <c:pt idx="8012">
                  <c:v>0.32052000000000147</c:v>
                </c:pt>
                <c:pt idx="8013">
                  <c:v>0.32056000000000107</c:v>
                </c:pt>
                <c:pt idx="8014">
                  <c:v>0.32060000000000038</c:v>
                </c:pt>
                <c:pt idx="8015">
                  <c:v>0.32064000000000031</c:v>
                </c:pt>
                <c:pt idx="8016">
                  <c:v>0.32068000000000124</c:v>
                </c:pt>
                <c:pt idx="8017">
                  <c:v>0.32072000000000106</c:v>
                </c:pt>
                <c:pt idx="8018">
                  <c:v>0.32076000000000032</c:v>
                </c:pt>
                <c:pt idx="8019">
                  <c:v>0.32080000000000142</c:v>
                </c:pt>
                <c:pt idx="8020">
                  <c:v>0.32084000000000112</c:v>
                </c:pt>
                <c:pt idx="8021">
                  <c:v>0.32088000000000189</c:v>
                </c:pt>
                <c:pt idx="8022">
                  <c:v>0.32092000000000165</c:v>
                </c:pt>
                <c:pt idx="8023">
                  <c:v>0.32096000000000124</c:v>
                </c:pt>
                <c:pt idx="8024">
                  <c:v>0.32100000000000106</c:v>
                </c:pt>
                <c:pt idx="8025">
                  <c:v>0.32104000000000038</c:v>
                </c:pt>
                <c:pt idx="8026">
                  <c:v>0.32108000000000142</c:v>
                </c:pt>
                <c:pt idx="8027">
                  <c:v>0.32112000000000124</c:v>
                </c:pt>
                <c:pt idx="8028">
                  <c:v>0.32116000000000094</c:v>
                </c:pt>
                <c:pt idx="8029">
                  <c:v>0.32120000000000032</c:v>
                </c:pt>
                <c:pt idx="8030">
                  <c:v>0.32124000000000008</c:v>
                </c:pt>
                <c:pt idx="8031">
                  <c:v>0.32128000000000106</c:v>
                </c:pt>
                <c:pt idx="8032">
                  <c:v>0.32132000000000177</c:v>
                </c:pt>
                <c:pt idx="8033">
                  <c:v>0.32136000000000142</c:v>
                </c:pt>
                <c:pt idx="8034">
                  <c:v>0.32140000000000124</c:v>
                </c:pt>
                <c:pt idx="8035">
                  <c:v>0.32144000000000106</c:v>
                </c:pt>
                <c:pt idx="8036">
                  <c:v>0.32148000000000176</c:v>
                </c:pt>
                <c:pt idx="8037">
                  <c:v>0.32152000000000142</c:v>
                </c:pt>
                <c:pt idx="8038">
                  <c:v>0.32156000000000107</c:v>
                </c:pt>
                <c:pt idx="8039">
                  <c:v>0.32160000000000094</c:v>
                </c:pt>
                <c:pt idx="8040">
                  <c:v>0.32164000000000031</c:v>
                </c:pt>
                <c:pt idx="8041">
                  <c:v>0.32168000000000124</c:v>
                </c:pt>
                <c:pt idx="8042">
                  <c:v>0.32172000000000106</c:v>
                </c:pt>
                <c:pt idx="8043">
                  <c:v>0.32176000000000032</c:v>
                </c:pt>
                <c:pt idx="8044">
                  <c:v>0.32180000000000142</c:v>
                </c:pt>
                <c:pt idx="8045">
                  <c:v>0.32184000000000124</c:v>
                </c:pt>
                <c:pt idx="8046">
                  <c:v>0.32188000000000189</c:v>
                </c:pt>
                <c:pt idx="8047">
                  <c:v>0.32192000000000165</c:v>
                </c:pt>
                <c:pt idx="8048">
                  <c:v>0.32196000000000125</c:v>
                </c:pt>
                <c:pt idx="8049">
                  <c:v>0.32200000000000106</c:v>
                </c:pt>
                <c:pt idx="8050">
                  <c:v>0.32204000000000038</c:v>
                </c:pt>
                <c:pt idx="8051">
                  <c:v>0.32208000000000142</c:v>
                </c:pt>
                <c:pt idx="8052">
                  <c:v>0.32212000000000124</c:v>
                </c:pt>
                <c:pt idx="8053">
                  <c:v>0.32216000000000095</c:v>
                </c:pt>
                <c:pt idx="8054">
                  <c:v>0.32220000000000032</c:v>
                </c:pt>
                <c:pt idx="8055">
                  <c:v>0.32224000000000008</c:v>
                </c:pt>
                <c:pt idx="8056">
                  <c:v>0.32228000000000107</c:v>
                </c:pt>
                <c:pt idx="8057">
                  <c:v>0.32232000000000177</c:v>
                </c:pt>
                <c:pt idx="8058">
                  <c:v>0.32236000000000142</c:v>
                </c:pt>
                <c:pt idx="8059">
                  <c:v>0.32240000000000124</c:v>
                </c:pt>
                <c:pt idx="8060">
                  <c:v>0.32244000000000106</c:v>
                </c:pt>
                <c:pt idx="8061">
                  <c:v>0.32248000000000177</c:v>
                </c:pt>
                <c:pt idx="8062">
                  <c:v>0.32252000000000142</c:v>
                </c:pt>
                <c:pt idx="8063">
                  <c:v>0.32256000000000107</c:v>
                </c:pt>
                <c:pt idx="8064">
                  <c:v>0.32260000000000094</c:v>
                </c:pt>
                <c:pt idx="8065">
                  <c:v>0.32264000000000032</c:v>
                </c:pt>
                <c:pt idx="8066">
                  <c:v>0.32268000000000124</c:v>
                </c:pt>
                <c:pt idx="8067">
                  <c:v>0.32272000000000106</c:v>
                </c:pt>
                <c:pt idx="8068">
                  <c:v>0.32276000000000032</c:v>
                </c:pt>
                <c:pt idx="8069">
                  <c:v>0.32280000000000142</c:v>
                </c:pt>
                <c:pt idx="8070">
                  <c:v>0.32284000000000124</c:v>
                </c:pt>
                <c:pt idx="8071">
                  <c:v>0.32288000000000189</c:v>
                </c:pt>
                <c:pt idx="8072">
                  <c:v>0.32292000000000165</c:v>
                </c:pt>
                <c:pt idx="8073">
                  <c:v>0.32296000000000125</c:v>
                </c:pt>
                <c:pt idx="8074">
                  <c:v>0.32300000000000106</c:v>
                </c:pt>
                <c:pt idx="8075">
                  <c:v>0.32304000000000038</c:v>
                </c:pt>
                <c:pt idx="8076">
                  <c:v>0.32308000000000142</c:v>
                </c:pt>
                <c:pt idx="8077">
                  <c:v>0.32312000000000124</c:v>
                </c:pt>
                <c:pt idx="8078">
                  <c:v>0.32316000000000095</c:v>
                </c:pt>
                <c:pt idx="8079">
                  <c:v>0.32320000000000032</c:v>
                </c:pt>
                <c:pt idx="8080">
                  <c:v>0.32324000000000008</c:v>
                </c:pt>
                <c:pt idx="8081">
                  <c:v>0.32328000000000107</c:v>
                </c:pt>
                <c:pt idx="8082">
                  <c:v>0.32332000000000177</c:v>
                </c:pt>
                <c:pt idx="8083">
                  <c:v>0.32336000000000142</c:v>
                </c:pt>
                <c:pt idx="8084">
                  <c:v>0.32340000000000124</c:v>
                </c:pt>
                <c:pt idx="8085">
                  <c:v>0.32344000000000106</c:v>
                </c:pt>
                <c:pt idx="8086">
                  <c:v>0.32348000000000177</c:v>
                </c:pt>
                <c:pt idx="8087">
                  <c:v>0.32352000000000142</c:v>
                </c:pt>
                <c:pt idx="8088">
                  <c:v>0.32356000000000112</c:v>
                </c:pt>
                <c:pt idx="8089">
                  <c:v>0.32360000000000094</c:v>
                </c:pt>
                <c:pt idx="8090">
                  <c:v>0.32364000000000032</c:v>
                </c:pt>
                <c:pt idx="8091">
                  <c:v>0.32368000000000124</c:v>
                </c:pt>
                <c:pt idx="8092">
                  <c:v>0.32372000000000106</c:v>
                </c:pt>
                <c:pt idx="8093">
                  <c:v>0.32376000000000038</c:v>
                </c:pt>
                <c:pt idx="8094">
                  <c:v>0.32380000000000142</c:v>
                </c:pt>
                <c:pt idx="8095">
                  <c:v>0.32384000000000124</c:v>
                </c:pt>
                <c:pt idx="8096">
                  <c:v>0.32388000000000189</c:v>
                </c:pt>
                <c:pt idx="8097">
                  <c:v>0.32392000000000176</c:v>
                </c:pt>
                <c:pt idx="8098">
                  <c:v>0.32396000000000141</c:v>
                </c:pt>
                <c:pt idx="8099">
                  <c:v>0.32400000000000106</c:v>
                </c:pt>
                <c:pt idx="8100">
                  <c:v>0.32404000000000038</c:v>
                </c:pt>
                <c:pt idx="8101">
                  <c:v>0.32408000000000142</c:v>
                </c:pt>
                <c:pt idx="8102">
                  <c:v>0.32412000000000124</c:v>
                </c:pt>
                <c:pt idx="8103">
                  <c:v>0.32416000000000106</c:v>
                </c:pt>
                <c:pt idx="8104">
                  <c:v>0.32420000000000032</c:v>
                </c:pt>
                <c:pt idx="8105">
                  <c:v>0.32424000000000008</c:v>
                </c:pt>
                <c:pt idx="8106">
                  <c:v>0.32428000000000107</c:v>
                </c:pt>
                <c:pt idx="8107">
                  <c:v>0.32432000000000188</c:v>
                </c:pt>
                <c:pt idx="8108">
                  <c:v>0.32436000000000154</c:v>
                </c:pt>
                <c:pt idx="8109">
                  <c:v>0.32440000000000124</c:v>
                </c:pt>
                <c:pt idx="8110">
                  <c:v>0.32444000000000106</c:v>
                </c:pt>
                <c:pt idx="8111">
                  <c:v>0.32448000000000177</c:v>
                </c:pt>
                <c:pt idx="8112">
                  <c:v>0.32452000000000142</c:v>
                </c:pt>
                <c:pt idx="8113">
                  <c:v>0.32456000000000124</c:v>
                </c:pt>
                <c:pt idx="8114">
                  <c:v>0.32460000000000094</c:v>
                </c:pt>
                <c:pt idx="8115">
                  <c:v>0.32464000000000032</c:v>
                </c:pt>
                <c:pt idx="8116">
                  <c:v>0.32468000000000125</c:v>
                </c:pt>
                <c:pt idx="8117">
                  <c:v>0.32472000000000106</c:v>
                </c:pt>
                <c:pt idx="8118">
                  <c:v>0.32476000000000038</c:v>
                </c:pt>
                <c:pt idx="8119">
                  <c:v>0.32480000000000142</c:v>
                </c:pt>
                <c:pt idx="8120">
                  <c:v>0.32484000000000124</c:v>
                </c:pt>
                <c:pt idx="8121">
                  <c:v>0.32488000000000189</c:v>
                </c:pt>
                <c:pt idx="8122">
                  <c:v>0.32492000000000176</c:v>
                </c:pt>
                <c:pt idx="8123">
                  <c:v>0.32496000000000147</c:v>
                </c:pt>
                <c:pt idx="8124">
                  <c:v>0.32500000000000107</c:v>
                </c:pt>
                <c:pt idx="8125">
                  <c:v>0.32504000000000038</c:v>
                </c:pt>
                <c:pt idx="8126">
                  <c:v>0.32508000000000142</c:v>
                </c:pt>
                <c:pt idx="8127">
                  <c:v>0.32512000000000124</c:v>
                </c:pt>
                <c:pt idx="8128">
                  <c:v>0.32516000000000106</c:v>
                </c:pt>
                <c:pt idx="8129">
                  <c:v>0.32520000000000032</c:v>
                </c:pt>
                <c:pt idx="8130">
                  <c:v>0.32524000000000008</c:v>
                </c:pt>
                <c:pt idx="8131">
                  <c:v>0.32528000000000107</c:v>
                </c:pt>
                <c:pt idx="8132">
                  <c:v>0.32532000000000189</c:v>
                </c:pt>
                <c:pt idx="8133">
                  <c:v>0.32536000000000165</c:v>
                </c:pt>
                <c:pt idx="8134">
                  <c:v>0.32540000000000124</c:v>
                </c:pt>
                <c:pt idx="8135">
                  <c:v>0.32544000000000106</c:v>
                </c:pt>
                <c:pt idx="8136">
                  <c:v>0.32548000000000177</c:v>
                </c:pt>
                <c:pt idx="8137">
                  <c:v>0.32552000000000142</c:v>
                </c:pt>
                <c:pt idx="8138">
                  <c:v>0.32556000000000124</c:v>
                </c:pt>
                <c:pt idx="8139">
                  <c:v>0.32560000000000094</c:v>
                </c:pt>
                <c:pt idx="8140">
                  <c:v>0.32564000000000032</c:v>
                </c:pt>
                <c:pt idx="8141">
                  <c:v>0.32568000000000136</c:v>
                </c:pt>
                <c:pt idx="8142">
                  <c:v>0.32572000000000106</c:v>
                </c:pt>
                <c:pt idx="8143">
                  <c:v>0.32576000000000038</c:v>
                </c:pt>
                <c:pt idx="8144">
                  <c:v>0.32580000000000142</c:v>
                </c:pt>
                <c:pt idx="8145">
                  <c:v>0.32584000000000124</c:v>
                </c:pt>
                <c:pt idx="8146">
                  <c:v>0.32588000000000195</c:v>
                </c:pt>
                <c:pt idx="8147">
                  <c:v>0.32592000000000176</c:v>
                </c:pt>
                <c:pt idx="8148">
                  <c:v>0.32596000000000147</c:v>
                </c:pt>
                <c:pt idx="8149">
                  <c:v>0.32600000000000107</c:v>
                </c:pt>
                <c:pt idx="8150">
                  <c:v>0.32604000000000088</c:v>
                </c:pt>
                <c:pt idx="8151">
                  <c:v>0.32608000000000148</c:v>
                </c:pt>
                <c:pt idx="8152">
                  <c:v>0.32612000000000124</c:v>
                </c:pt>
                <c:pt idx="8153">
                  <c:v>0.32616000000000106</c:v>
                </c:pt>
                <c:pt idx="8154">
                  <c:v>0.32620000000000032</c:v>
                </c:pt>
                <c:pt idx="8155">
                  <c:v>0.32624000000000031</c:v>
                </c:pt>
                <c:pt idx="8156">
                  <c:v>0.32628000000000118</c:v>
                </c:pt>
                <c:pt idx="8157">
                  <c:v>0.32632000000000189</c:v>
                </c:pt>
                <c:pt idx="8158">
                  <c:v>0.32636000000000165</c:v>
                </c:pt>
                <c:pt idx="8159">
                  <c:v>0.32640000000000124</c:v>
                </c:pt>
                <c:pt idx="8160">
                  <c:v>0.32644000000000106</c:v>
                </c:pt>
                <c:pt idx="8161">
                  <c:v>0.32648000000000177</c:v>
                </c:pt>
                <c:pt idx="8162">
                  <c:v>0.32652000000000142</c:v>
                </c:pt>
                <c:pt idx="8163">
                  <c:v>0.32656000000000124</c:v>
                </c:pt>
                <c:pt idx="8164">
                  <c:v>0.32660000000000095</c:v>
                </c:pt>
                <c:pt idx="8165">
                  <c:v>0.32664000000000032</c:v>
                </c:pt>
                <c:pt idx="8166">
                  <c:v>0.32668000000000147</c:v>
                </c:pt>
                <c:pt idx="8167">
                  <c:v>0.32672000000000107</c:v>
                </c:pt>
                <c:pt idx="8168">
                  <c:v>0.32676000000000038</c:v>
                </c:pt>
                <c:pt idx="8169">
                  <c:v>0.32680000000000142</c:v>
                </c:pt>
                <c:pt idx="8170">
                  <c:v>0.32684000000000124</c:v>
                </c:pt>
                <c:pt idx="8171">
                  <c:v>0.32688000000000206</c:v>
                </c:pt>
                <c:pt idx="8172">
                  <c:v>0.32692000000000176</c:v>
                </c:pt>
                <c:pt idx="8173">
                  <c:v>0.32696000000000142</c:v>
                </c:pt>
                <c:pt idx="8174">
                  <c:v>0.32700000000000107</c:v>
                </c:pt>
                <c:pt idx="8175">
                  <c:v>0.32704000000000094</c:v>
                </c:pt>
                <c:pt idx="8176">
                  <c:v>0.32708000000000165</c:v>
                </c:pt>
                <c:pt idx="8177">
                  <c:v>0.32712000000000124</c:v>
                </c:pt>
                <c:pt idx="8178">
                  <c:v>0.32716000000000106</c:v>
                </c:pt>
                <c:pt idx="8179">
                  <c:v>0.32720000000000032</c:v>
                </c:pt>
                <c:pt idx="8180">
                  <c:v>0.32724000000000031</c:v>
                </c:pt>
                <c:pt idx="8181">
                  <c:v>0.32728000000000124</c:v>
                </c:pt>
                <c:pt idx="8182">
                  <c:v>0.32732000000000189</c:v>
                </c:pt>
                <c:pt idx="8183">
                  <c:v>0.32736000000000165</c:v>
                </c:pt>
                <c:pt idx="8184">
                  <c:v>0.32740000000000125</c:v>
                </c:pt>
                <c:pt idx="8185">
                  <c:v>0.32744000000000106</c:v>
                </c:pt>
                <c:pt idx="8186">
                  <c:v>0.32748000000000177</c:v>
                </c:pt>
                <c:pt idx="8187">
                  <c:v>0.32752000000000142</c:v>
                </c:pt>
                <c:pt idx="8188">
                  <c:v>0.32756000000000124</c:v>
                </c:pt>
                <c:pt idx="8189">
                  <c:v>0.32760000000000095</c:v>
                </c:pt>
                <c:pt idx="8190">
                  <c:v>0.32764000000000032</c:v>
                </c:pt>
                <c:pt idx="8191">
                  <c:v>0.32768000000000147</c:v>
                </c:pt>
                <c:pt idx="8192">
                  <c:v>0.32772000000000107</c:v>
                </c:pt>
                <c:pt idx="8193">
                  <c:v>0.32776000000000038</c:v>
                </c:pt>
                <c:pt idx="8194">
                  <c:v>0.32780000000000142</c:v>
                </c:pt>
                <c:pt idx="8195">
                  <c:v>0.32784000000000124</c:v>
                </c:pt>
                <c:pt idx="8196">
                  <c:v>0.32788000000000211</c:v>
                </c:pt>
                <c:pt idx="8197">
                  <c:v>0.32792000000000177</c:v>
                </c:pt>
                <c:pt idx="8198">
                  <c:v>0.32796000000000142</c:v>
                </c:pt>
                <c:pt idx="8199">
                  <c:v>0.32800000000000107</c:v>
                </c:pt>
                <c:pt idx="8200">
                  <c:v>0.32804000000000094</c:v>
                </c:pt>
                <c:pt idx="8201">
                  <c:v>0.32808000000000165</c:v>
                </c:pt>
                <c:pt idx="8202">
                  <c:v>0.32812000000000124</c:v>
                </c:pt>
                <c:pt idx="8203">
                  <c:v>0.32816000000000106</c:v>
                </c:pt>
                <c:pt idx="8204">
                  <c:v>0.32820000000000032</c:v>
                </c:pt>
                <c:pt idx="8205">
                  <c:v>0.32824000000000031</c:v>
                </c:pt>
                <c:pt idx="8206">
                  <c:v>0.32828000000000124</c:v>
                </c:pt>
                <c:pt idx="8207">
                  <c:v>0.32832000000000189</c:v>
                </c:pt>
                <c:pt idx="8208">
                  <c:v>0.32836000000000176</c:v>
                </c:pt>
                <c:pt idx="8209">
                  <c:v>0.32840000000000136</c:v>
                </c:pt>
                <c:pt idx="8210">
                  <c:v>0.32844000000000106</c:v>
                </c:pt>
                <c:pt idx="8211">
                  <c:v>0.32848000000000177</c:v>
                </c:pt>
                <c:pt idx="8212">
                  <c:v>0.32852000000000142</c:v>
                </c:pt>
                <c:pt idx="8213">
                  <c:v>0.32856000000000124</c:v>
                </c:pt>
                <c:pt idx="8214">
                  <c:v>0.328600000000001</c:v>
                </c:pt>
                <c:pt idx="8215">
                  <c:v>0.32864000000000032</c:v>
                </c:pt>
                <c:pt idx="8216">
                  <c:v>0.32868000000000147</c:v>
                </c:pt>
                <c:pt idx="8217">
                  <c:v>0.32872000000000107</c:v>
                </c:pt>
                <c:pt idx="8218">
                  <c:v>0.32876000000000088</c:v>
                </c:pt>
                <c:pt idx="8219">
                  <c:v>0.32880000000000148</c:v>
                </c:pt>
                <c:pt idx="8220">
                  <c:v>0.32884000000000124</c:v>
                </c:pt>
                <c:pt idx="8221">
                  <c:v>0.32888000000000212</c:v>
                </c:pt>
                <c:pt idx="8222">
                  <c:v>0.32892000000000177</c:v>
                </c:pt>
                <c:pt idx="8223">
                  <c:v>0.32896000000000142</c:v>
                </c:pt>
                <c:pt idx="8224">
                  <c:v>0.32900000000000118</c:v>
                </c:pt>
                <c:pt idx="8225">
                  <c:v>0.32904000000000094</c:v>
                </c:pt>
                <c:pt idx="8226">
                  <c:v>0.32908000000000165</c:v>
                </c:pt>
                <c:pt idx="8227">
                  <c:v>0.32912000000000124</c:v>
                </c:pt>
                <c:pt idx="8228">
                  <c:v>0.32916000000000106</c:v>
                </c:pt>
                <c:pt idx="8229">
                  <c:v>0.32920000000000038</c:v>
                </c:pt>
                <c:pt idx="8230">
                  <c:v>0.32924000000000031</c:v>
                </c:pt>
                <c:pt idx="8231">
                  <c:v>0.32928000000000124</c:v>
                </c:pt>
                <c:pt idx="8232">
                  <c:v>0.32932000000000189</c:v>
                </c:pt>
                <c:pt idx="8233">
                  <c:v>0.32936000000000176</c:v>
                </c:pt>
                <c:pt idx="8234">
                  <c:v>0.32940000000000147</c:v>
                </c:pt>
                <c:pt idx="8235">
                  <c:v>0.32944000000000107</c:v>
                </c:pt>
                <c:pt idx="8236">
                  <c:v>0.32948000000000177</c:v>
                </c:pt>
                <c:pt idx="8237">
                  <c:v>0.32952000000000142</c:v>
                </c:pt>
                <c:pt idx="8238">
                  <c:v>0.32956000000000124</c:v>
                </c:pt>
                <c:pt idx="8239">
                  <c:v>0.32960000000000106</c:v>
                </c:pt>
                <c:pt idx="8240">
                  <c:v>0.32964000000000032</c:v>
                </c:pt>
                <c:pt idx="8241">
                  <c:v>0.32968000000000142</c:v>
                </c:pt>
                <c:pt idx="8242">
                  <c:v>0.32972000000000107</c:v>
                </c:pt>
                <c:pt idx="8243">
                  <c:v>0.32976000000000094</c:v>
                </c:pt>
                <c:pt idx="8244">
                  <c:v>0.32980000000000165</c:v>
                </c:pt>
                <c:pt idx="8245">
                  <c:v>0.32984000000000124</c:v>
                </c:pt>
                <c:pt idx="8246">
                  <c:v>0.32988000000000212</c:v>
                </c:pt>
                <c:pt idx="8247">
                  <c:v>0.32992000000000177</c:v>
                </c:pt>
                <c:pt idx="8248">
                  <c:v>0.32996000000000142</c:v>
                </c:pt>
                <c:pt idx="8249">
                  <c:v>0.33000000000000124</c:v>
                </c:pt>
                <c:pt idx="8250">
                  <c:v>0.33004000000000094</c:v>
                </c:pt>
                <c:pt idx="8251">
                  <c:v>0.33008000000000165</c:v>
                </c:pt>
                <c:pt idx="8252">
                  <c:v>0.33012000000000125</c:v>
                </c:pt>
                <c:pt idx="8253">
                  <c:v>0.33016000000000106</c:v>
                </c:pt>
                <c:pt idx="8254">
                  <c:v>0.33020000000000038</c:v>
                </c:pt>
                <c:pt idx="8255">
                  <c:v>0.33024000000000031</c:v>
                </c:pt>
                <c:pt idx="8256">
                  <c:v>0.33028000000000124</c:v>
                </c:pt>
                <c:pt idx="8257">
                  <c:v>0.33032000000000189</c:v>
                </c:pt>
                <c:pt idx="8258">
                  <c:v>0.33036000000000176</c:v>
                </c:pt>
                <c:pt idx="8259">
                  <c:v>0.33040000000000147</c:v>
                </c:pt>
                <c:pt idx="8260">
                  <c:v>0.33044000000000107</c:v>
                </c:pt>
                <c:pt idx="8261">
                  <c:v>0.33048000000000177</c:v>
                </c:pt>
                <c:pt idx="8262">
                  <c:v>0.33052000000000142</c:v>
                </c:pt>
                <c:pt idx="8263">
                  <c:v>0.33056000000000124</c:v>
                </c:pt>
                <c:pt idx="8264">
                  <c:v>0.33060000000000106</c:v>
                </c:pt>
                <c:pt idx="8265">
                  <c:v>0.33064000000000032</c:v>
                </c:pt>
                <c:pt idx="8266">
                  <c:v>0.33068000000000142</c:v>
                </c:pt>
                <c:pt idx="8267">
                  <c:v>0.33072000000000107</c:v>
                </c:pt>
                <c:pt idx="8268">
                  <c:v>0.33076000000000094</c:v>
                </c:pt>
                <c:pt idx="8269">
                  <c:v>0.33080000000000165</c:v>
                </c:pt>
                <c:pt idx="8270">
                  <c:v>0.33084000000000124</c:v>
                </c:pt>
                <c:pt idx="8271">
                  <c:v>0.33088000000000212</c:v>
                </c:pt>
                <c:pt idx="8272">
                  <c:v>0.33092000000000177</c:v>
                </c:pt>
                <c:pt idx="8273">
                  <c:v>0.33096000000000142</c:v>
                </c:pt>
                <c:pt idx="8274">
                  <c:v>0.33100000000000124</c:v>
                </c:pt>
                <c:pt idx="8275">
                  <c:v>0.33104000000000094</c:v>
                </c:pt>
                <c:pt idx="8276">
                  <c:v>0.33108000000000176</c:v>
                </c:pt>
                <c:pt idx="8277">
                  <c:v>0.33112000000000141</c:v>
                </c:pt>
                <c:pt idx="8278">
                  <c:v>0.33116000000000106</c:v>
                </c:pt>
                <c:pt idx="8279">
                  <c:v>0.33120000000000038</c:v>
                </c:pt>
                <c:pt idx="8280">
                  <c:v>0.33124000000000031</c:v>
                </c:pt>
                <c:pt idx="8281">
                  <c:v>0.33128000000000124</c:v>
                </c:pt>
                <c:pt idx="8282">
                  <c:v>0.331320000000002</c:v>
                </c:pt>
                <c:pt idx="8283">
                  <c:v>0.33136000000000176</c:v>
                </c:pt>
                <c:pt idx="8284">
                  <c:v>0.33140000000000142</c:v>
                </c:pt>
                <c:pt idx="8285">
                  <c:v>0.33144000000000107</c:v>
                </c:pt>
                <c:pt idx="8286">
                  <c:v>0.33148000000000188</c:v>
                </c:pt>
                <c:pt idx="8287">
                  <c:v>0.33152000000000154</c:v>
                </c:pt>
                <c:pt idx="8288">
                  <c:v>0.33156000000000124</c:v>
                </c:pt>
                <c:pt idx="8289">
                  <c:v>0.33160000000000106</c:v>
                </c:pt>
                <c:pt idx="8290">
                  <c:v>0.33164000000000032</c:v>
                </c:pt>
                <c:pt idx="8291">
                  <c:v>0.33168000000000142</c:v>
                </c:pt>
                <c:pt idx="8292">
                  <c:v>0.33172000000000124</c:v>
                </c:pt>
                <c:pt idx="8293">
                  <c:v>0.33176000000000094</c:v>
                </c:pt>
                <c:pt idx="8294">
                  <c:v>0.33180000000000165</c:v>
                </c:pt>
                <c:pt idx="8295">
                  <c:v>0.33184000000000125</c:v>
                </c:pt>
                <c:pt idx="8296">
                  <c:v>0.33188000000000212</c:v>
                </c:pt>
                <c:pt idx="8297">
                  <c:v>0.33192000000000177</c:v>
                </c:pt>
                <c:pt idx="8298">
                  <c:v>0.33196000000000142</c:v>
                </c:pt>
                <c:pt idx="8299">
                  <c:v>0.33200000000000124</c:v>
                </c:pt>
                <c:pt idx="8300">
                  <c:v>0.33204000000000095</c:v>
                </c:pt>
                <c:pt idx="8301">
                  <c:v>0.33208000000000176</c:v>
                </c:pt>
                <c:pt idx="8302">
                  <c:v>0.33212000000000147</c:v>
                </c:pt>
                <c:pt idx="8303">
                  <c:v>0.33216000000000107</c:v>
                </c:pt>
                <c:pt idx="8304">
                  <c:v>0.33220000000000038</c:v>
                </c:pt>
                <c:pt idx="8305">
                  <c:v>0.33224000000000031</c:v>
                </c:pt>
                <c:pt idx="8306">
                  <c:v>0.33228000000000124</c:v>
                </c:pt>
                <c:pt idx="8307">
                  <c:v>0.33232000000000211</c:v>
                </c:pt>
                <c:pt idx="8308">
                  <c:v>0.33236000000000177</c:v>
                </c:pt>
                <c:pt idx="8309">
                  <c:v>0.33240000000000142</c:v>
                </c:pt>
                <c:pt idx="8310">
                  <c:v>0.33244000000000107</c:v>
                </c:pt>
                <c:pt idx="8311">
                  <c:v>0.33248000000000189</c:v>
                </c:pt>
                <c:pt idx="8312">
                  <c:v>0.33252000000000165</c:v>
                </c:pt>
                <c:pt idx="8313">
                  <c:v>0.33256000000000124</c:v>
                </c:pt>
                <c:pt idx="8314">
                  <c:v>0.33260000000000106</c:v>
                </c:pt>
                <c:pt idx="8315">
                  <c:v>0.33264000000000032</c:v>
                </c:pt>
                <c:pt idx="8316">
                  <c:v>0.33268000000000142</c:v>
                </c:pt>
                <c:pt idx="8317">
                  <c:v>0.33272000000000124</c:v>
                </c:pt>
                <c:pt idx="8318">
                  <c:v>0.33276000000000094</c:v>
                </c:pt>
                <c:pt idx="8319">
                  <c:v>0.33280000000000165</c:v>
                </c:pt>
                <c:pt idx="8320">
                  <c:v>0.33284000000000125</c:v>
                </c:pt>
                <c:pt idx="8321">
                  <c:v>0.33288000000000212</c:v>
                </c:pt>
                <c:pt idx="8322">
                  <c:v>0.33292000000000177</c:v>
                </c:pt>
                <c:pt idx="8323">
                  <c:v>0.33296000000000142</c:v>
                </c:pt>
                <c:pt idx="8324">
                  <c:v>0.33300000000000124</c:v>
                </c:pt>
                <c:pt idx="8325">
                  <c:v>0.33304000000000095</c:v>
                </c:pt>
                <c:pt idx="8326">
                  <c:v>0.33308000000000176</c:v>
                </c:pt>
                <c:pt idx="8327">
                  <c:v>0.33312000000000147</c:v>
                </c:pt>
                <c:pt idx="8328">
                  <c:v>0.33316000000000107</c:v>
                </c:pt>
                <c:pt idx="8329">
                  <c:v>0.33320000000000038</c:v>
                </c:pt>
                <c:pt idx="8330">
                  <c:v>0.33324000000000031</c:v>
                </c:pt>
                <c:pt idx="8331">
                  <c:v>0.33328000000000124</c:v>
                </c:pt>
                <c:pt idx="8332">
                  <c:v>0.33332000000000211</c:v>
                </c:pt>
                <c:pt idx="8333">
                  <c:v>0.33336000000000177</c:v>
                </c:pt>
                <c:pt idx="8334">
                  <c:v>0.33340000000000142</c:v>
                </c:pt>
                <c:pt idx="8335">
                  <c:v>0.33344000000000112</c:v>
                </c:pt>
                <c:pt idx="8336">
                  <c:v>0.33348000000000189</c:v>
                </c:pt>
                <c:pt idx="8337">
                  <c:v>0.33352000000000165</c:v>
                </c:pt>
                <c:pt idx="8338">
                  <c:v>0.33356000000000124</c:v>
                </c:pt>
                <c:pt idx="8339">
                  <c:v>0.33360000000000106</c:v>
                </c:pt>
                <c:pt idx="8340">
                  <c:v>0.33364000000000038</c:v>
                </c:pt>
                <c:pt idx="8341">
                  <c:v>0.33368000000000142</c:v>
                </c:pt>
                <c:pt idx="8342">
                  <c:v>0.33372000000000124</c:v>
                </c:pt>
                <c:pt idx="8343">
                  <c:v>0.33376000000000094</c:v>
                </c:pt>
                <c:pt idx="8344">
                  <c:v>0.33380000000000165</c:v>
                </c:pt>
                <c:pt idx="8345">
                  <c:v>0.33384000000000141</c:v>
                </c:pt>
                <c:pt idx="8346">
                  <c:v>0.33388000000000212</c:v>
                </c:pt>
                <c:pt idx="8347">
                  <c:v>0.33392000000000177</c:v>
                </c:pt>
                <c:pt idx="8348">
                  <c:v>0.33396000000000142</c:v>
                </c:pt>
                <c:pt idx="8349">
                  <c:v>0.33400000000000124</c:v>
                </c:pt>
                <c:pt idx="8350">
                  <c:v>0.33404000000000106</c:v>
                </c:pt>
                <c:pt idx="8351">
                  <c:v>0.33408000000000176</c:v>
                </c:pt>
                <c:pt idx="8352">
                  <c:v>0.33412000000000142</c:v>
                </c:pt>
                <c:pt idx="8353">
                  <c:v>0.33416000000000107</c:v>
                </c:pt>
                <c:pt idx="8354">
                  <c:v>0.33420000000000094</c:v>
                </c:pt>
                <c:pt idx="8355">
                  <c:v>0.33424000000000031</c:v>
                </c:pt>
                <c:pt idx="8356">
                  <c:v>0.33428000000000124</c:v>
                </c:pt>
                <c:pt idx="8357">
                  <c:v>0.33432000000000212</c:v>
                </c:pt>
                <c:pt idx="8358">
                  <c:v>0.33436000000000177</c:v>
                </c:pt>
                <c:pt idx="8359">
                  <c:v>0.33440000000000142</c:v>
                </c:pt>
                <c:pt idx="8360">
                  <c:v>0.33444000000000124</c:v>
                </c:pt>
                <c:pt idx="8361">
                  <c:v>0.33448000000000189</c:v>
                </c:pt>
                <c:pt idx="8362">
                  <c:v>0.33452000000000165</c:v>
                </c:pt>
                <c:pt idx="8363">
                  <c:v>0.33456000000000125</c:v>
                </c:pt>
                <c:pt idx="8364">
                  <c:v>0.33460000000000106</c:v>
                </c:pt>
                <c:pt idx="8365">
                  <c:v>0.33464000000000038</c:v>
                </c:pt>
                <c:pt idx="8366">
                  <c:v>0.33468000000000142</c:v>
                </c:pt>
                <c:pt idx="8367">
                  <c:v>0.33472000000000124</c:v>
                </c:pt>
                <c:pt idx="8368">
                  <c:v>0.33476000000000095</c:v>
                </c:pt>
                <c:pt idx="8369">
                  <c:v>0.33480000000000165</c:v>
                </c:pt>
                <c:pt idx="8370">
                  <c:v>0.33484000000000147</c:v>
                </c:pt>
                <c:pt idx="8371">
                  <c:v>0.33488000000000212</c:v>
                </c:pt>
                <c:pt idx="8372">
                  <c:v>0.33492000000000177</c:v>
                </c:pt>
                <c:pt idx="8373">
                  <c:v>0.33496000000000142</c:v>
                </c:pt>
                <c:pt idx="8374">
                  <c:v>0.33500000000000124</c:v>
                </c:pt>
                <c:pt idx="8375">
                  <c:v>0.33504000000000106</c:v>
                </c:pt>
                <c:pt idx="8376">
                  <c:v>0.33508000000000177</c:v>
                </c:pt>
                <c:pt idx="8377">
                  <c:v>0.33512000000000142</c:v>
                </c:pt>
                <c:pt idx="8378">
                  <c:v>0.33516000000000107</c:v>
                </c:pt>
                <c:pt idx="8379">
                  <c:v>0.33520000000000094</c:v>
                </c:pt>
                <c:pt idx="8380">
                  <c:v>0.33524000000000032</c:v>
                </c:pt>
                <c:pt idx="8381">
                  <c:v>0.33528000000000124</c:v>
                </c:pt>
                <c:pt idx="8382">
                  <c:v>0.33532000000000212</c:v>
                </c:pt>
                <c:pt idx="8383">
                  <c:v>0.33536000000000177</c:v>
                </c:pt>
                <c:pt idx="8384">
                  <c:v>0.33540000000000142</c:v>
                </c:pt>
                <c:pt idx="8385">
                  <c:v>0.33544000000000124</c:v>
                </c:pt>
                <c:pt idx="8386">
                  <c:v>0.33548000000000189</c:v>
                </c:pt>
                <c:pt idx="8387">
                  <c:v>0.33552000000000165</c:v>
                </c:pt>
                <c:pt idx="8388">
                  <c:v>0.33556000000000125</c:v>
                </c:pt>
                <c:pt idx="8389">
                  <c:v>0.33560000000000106</c:v>
                </c:pt>
                <c:pt idx="8390">
                  <c:v>0.33564000000000038</c:v>
                </c:pt>
                <c:pt idx="8391">
                  <c:v>0.33568000000000142</c:v>
                </c:pt>
                <c:pt idx="8392">
                  <c:v>0.33572000000000124</c:v>
                </c:pt>
                <c:pt idx="8393">
                  <c:v>0.33576000000000095</c:v>
                </c:pt>
                <c:pt idx="8394">
                  <c:v>0.33580000000000165</c:v>
                </c:pt>
                <c:pt idx="8395">
                  <c:v>0.33584000000000147</c:v>
                </c:pt>
                <c:pt idx="8396">
                  <c:v>0.33588000000000212</c:v>
                </c:pt>
                <c:pt idx="8397">
                  <c:v>0.33592000000000177</c:v>
                </c:pt>
                <c:pt idx="8398">
                  <c:v>0.33596000000000142</c:v>
                </c:pt>
                <c:pt idx="8399">
                  <c:v>0.33600000000000124</c:v>
                </c:pt>
                <c:pt idx="8400">
                  <c:v>0.33604000000000106</c:v>
                </c:pt>
                <c:pt idx="8401">
                  <c:v>0.33608000000000177</c:v>
                </c:pt>
                <c:pt idx="8402">
                  <c:v>0.33612000000000142</c:v>
                </c:pt>
                <c:pt idx="8403">
                  <c:v>0.33616000000000112</c:v>
                </c:pt>
                <c:pt idx="8404">
                  <c:v>0.33620000000000094</c:v>
                </c:pt>
                <c:pt idx="8405">
                  <c:v>0.33624000000000032</c:v>
                </c:pt>
                <c:pt idx="8406">
                  <c:v>0.33628000000000124</c:v>
                </c:pt>
                <c:pt idx="8407">
                  <c:v>0.33632000000000212</c:v>
                </c:pt>
                <c:pt idx="8408">
                  <c:v>0.33636000000000177</c:v>
                </c:pt>
                <c:pt idx="8409">
                  <c:v>0.33640000000000142</c:v>
                </c:pt>
                <c:pt idx="8410">
                  <c:v>0.33644000000000124</c:v>
                </c:pt>
                <c:pt idx="8411">
                  <c:v>0.33648000000000189</c:v>
                </c:pt>
                <c:pt idx="8412">
                  <c:v>0.33652000000000176</c:v>
                </c:pt>
                <c:pt idx="8413">
                  <c:v>0.33656000000000147</c:v>
                </c:pt>
                <c:pt idx="8414">
                  <c:v>0.33660000000000107</c:v>
                </c:pt>
                <c:pt idx="8415">
                  <c:v>0.33664000000000038</c:v>
                </c:pt>
                <c:pt idx="8416">
                  <c:v>0.33668000000000142</c:v>
                </c:pt>
                <c:pt idx="8417">
                  <c:v>0.33672000000000124</c:v>
                </c:pt>
                <c:pt idx="8418">
                  <c:v>0.33676000000000106</c:v>
                </c:pt>
                <c:pt idx="8419">
                  <c:v>0.33680000000000165</c:v>
                </c:pt>
                <c:pt idx="8420">
                  <c:v>0.33684000000000142</c:v>
                </c:pt>
                <c:pt idx="8421">
                  <c:v>0.33688000000000212</c:v>
                </c:pt>
                <c:pt idx="8422">
                  <c:v>0.33692000000000188</c:v>
                </c:pt>
                <c:pt idx="8423">
                  <c:v>0.33696000000000165</c:v>
                </c:pt>
                <c:pt idx="8424">
                  <c:v>0.33700000000000124</c:v>
                </c:pt>
                <c:pt idx="8425">
                  <c:v>0.33704000000000106</c:v>
                </c:pt>
                <c:pt idx="8426">
                  <c:v>0.33708000000000177</c:v>
                </c:pt>
                <c:pt idx="8427">
                  <c:v>0.33712000000000142</c:v>
                </c:pt>
                <c:pt idx="8428">
                  <c:v>0.33716000000000124</c:v>
                </c:pt>
                <c:pt idx="8429">
                  <c:v>0.33720000000000094</c:v>
                </c:pt>
                <c:pt idx="8430">
                  <c:v>0.33724000000000032</c:v>
                </c:pt>
                <c:pt idx="8431">
                  <c:v>0.33728000000000125</c:v>
                </c:pt>
                <c:pt idx="8432">
                  <c:v>0.33732000000000212</c:v>
                </c:pt>
                <c:pt idx="8433">
                  <c:v>0.33736000000000177</c:v>
                </c:pt>
                <c:pt idx="8434">
                  <c:v>0.33740000000000142</c:v>
                </c:pt>
                <c:pt idx="8435">
                  <c:v>0.33744000000000124</c:v>
                </c:pt>
                <c:pt idx="8436">
                  <c:v>0.33748000000000189</c:v>
                </c:pt>
                <c:pt idx="8437">
                  <c:v>0.33752000000000176</c:v>
                </c:pt>
                <c:pt idx="8438">
                  <c:v>0.33756000000000147</c:v>
                </c:pt>
                <c:pt idx="8439">
                  <c:v>0.33760000000000107</c:v>
                </c:pt>
                <c:pt idx="8440">
                  <c:v>0.33764000000000038</c:v>
                </c:pt>
                <c:pt idx="8441">
                  <c:v>0.33768000000000142</c:v>
                </c:pt>
                <c:pt idx="8442">
                  <c:v>0.33772000000000124</c:v>
                </c:pt>
                <c:pt idx="8443">
                  <c:v>0.33776000000000106</c:v>
                </c:pt>
                <c:pt idx="8444">
                  <c:v>0.33780000000000165</c:v>
                </c:pt>
                <c:pt idx="8445">
                  <c:v>0.33784000000000142</c:v>
                </c:pt>
                <c:pt idx="8446">
                  <c:v>0.33788000000000212</c:v>
                </c:pt>
                <c:pt idx="8447">
                  <c:v>0.33792000000000189</c:v>
                </c:pt>
                <c:pt idx="8448">
                  <c:v>0.33796000000000165</c:v>
                </c:pt>
                <c:pt idx="8449">
                  <c:v>0.33800000000000124</c:v>
                </c:pt>
                <c:pt idx="8450">
                  <c:v>0.33804000000000106</c:v>
                </c:pt>
                <c:pt idx="8451">
                  <c:v>0.33808000000000177</c:v>
                </c:pt>
                <c:pt idx="8452">
                  <c:v>0.33812000000000142</c:v>
                </c:pt>
                <c:pt idx="8453">
                  <c:v>0.33816000000000124</c:v>
                </c:pt>
                <c:pt idx="8454">
                  <c:v>0.33820000000000094</c:v>
                </c:pt>
                <c:pt idx="8455">
                  <c:v>0.33824000000000032</c:v>
                </c:pt>
                <c:pt idx="8456">
                  <c:v>0.33828000000000136</c:v>
                </c:pt>
                <c:pt idx="8457">
                  <c:v>0.33832000000000212</c:v>
                </c:pt>
                <c:pt idx="8458">
                  <c:v>0.33836000000000177</c:v>
                </c:pt>
                <c:pt idx="8459">
                  <c:v>0.33840000000000142</c:v>
                </c:pt>
                <c:pt idx="8460">
                  <c:v>0.33844000000000124</c:v>
                </c:pt>
                <c:pt idx="8461">
                  <c:v>0.33848000000000195</c:v>
                </c:pt>
                <c:pt idx="8462">
                  <c:v>0.33852000000000176</c:v>
                </c:pt>
                <c:pt idx="8463">
                  <c:v>0.33856000000000147</c:v>
                </c:pt>
                <c:pt idx="8464">
                  <c:v>0.33860000000000107</c:v>
                </c:pt>
                <c:pt idx="8465">
                  <c:v>0.33864000000000088</c:v>
                </c:pt>
                <c:pt idx="8466">
                  <c:v>0.33868000000000148</c:v>
                </c:pt>
                <c:pt idx="8467">
                  <c:v>0.33872000000000124</c:v>
                </c:pt>
                <c:pt idx="8468">
                  <c:v>0.33876000000000106</c:v>
                </c:pt>
                <c:pt idx="8469">
                  <c:v>0.33880000000000166</c:v>
                </c:pt>
                <c:pt idx="8470">
                  <c:v>0.33884000000000142</c:v>
                </c:pt>
                <c:pt idx="8471">
                  <c:v>0.33888000000000218</c:v>
                </c:pt>
                <c:pt idx="8472">
                  <c:v>0.33892000000000189</c:v>
                </c:pt>
                <c:pt idx="8473">
                  <c:v>0.33896000000000165</c:v>
                </c:pt>
                <c:pt idx="8474">
                  <c:v>0.33900000000000124</c:v>
                </c:pt>
                <c:pt idx="8475">
                  <c:v>0.33904000000000106</c:v>
                </c:pt>
                <c:pt idx="8476">
                  <c:v>0.33908000000000177</c:v>
                </c:pt>
                <c:pt idx="8477">
                  <c:v>0.33912000000000142</c:v>
                </c:pt>
                <c:pt idx="8478">
                  <c:v>0.33916000000000124</c:v>
                </c:pt>
                <c:pt idx="8479">
                  <c:v>0.33920000000000095</c:v>
                </c:pt>
                <c:pt idx="8480">
                  <c:v>0.33924000000000032</c:v>
                </c:pt>
                <c:pt idx="8481">
                  <c:v>0.33928000000000147</c:v>
                </c:pt>
                <c:pt idx="8482">
                  <c:v>0.33932000000000212</c:v>
                </c:pt>
                <c:pt idx="8483">
                  <c:v>0.33936000000000177</c:v>
                </c:pt>
                <c:pt idx="8484">
                  <c:v>0.33940000000000142</c:v>
                </c:pt>
                <c:pt idx="8485">
                  <c:v>0.33944000000000124</c:v>
                </c:pt>
                <c:pt idx="8486">
                  <c:v>0.33948000000000206</c:v>
                </c:pt>
                <c:pt idx="8487">
                  <c:v>0.33952000000000176</c:v>
                </c:pt>
                <c:pt idx="8488">
                  <c:v>0.33956000000000142</c:v>
                </c:pt>
                <c:pt idx="8489">
                  <c:v>0.33960000000000107</c:v>
                </c:pt>
                <c:pt idx="8490">
                  <c:v>0.33964000000000094</c:v>
                </c:pt>
                <c:pt idx="8491">
                  <c:v>0.33968000000000165</c:v>
                </c:pt>
                <c:pt idx="8492">
                  <c:v>0.33972000000000124</c:v>
                </c:pt>
                <c:pt idx="8493">
                  <c:v>0.33976000000000106</c:v>
                </c:pt>
                <c:pt idx="8494">
                  <c:v>0.33980000000000166</c:v>
                </c:pt>
                <c:pt idx="8495">
                  <c:v>0.33984000000000142</c:v>
                </c:pt>
                <c:pt idx="8496">
                  <c:v>0.33988000000000218</c:v>
                </c:pt>
                <c:pt idx="8497">
                  <c:v>0.33992000000000189</c:v>
                </c:pt>
                <c:pt idx="8498">
                  <c:v>0.33996000000000165</c:v>
                </c:pt>
                <c:pt idx="8499">
                  <c:v>0.34</c:v>
                </c:pt>
                <c:pt idx="8500">
                  <c:v>0.34004000000000001</c:v>
                </c:pt>
                <c:pt idx="8501">
                  <c:v>0.34008000000000038</c:v>
                </c:pt>
                <c:pt idx="8502">
                  <c:v>0.34012000000000031</c:v>
                </c:pt>
                <c:pt idx="8503">
                  <c:v>0.34016000000000002</c:v>
                </c:pt>
                <c:pt idx="8504">
                  <c:v>0.3402</c:v>
                </c:pt>
                <c:pt idx="8505">
                  <c:v>0.34024000000000004</c:v>
                </c:pt>
                <c:pt idx="8506">
                  <c:v>0.34028000000000008</c:v>
                </c:pt>
                <c:pt idx="8507">
                  <c:v>0.34032000000000107</c:v>
                </c:pt>
                <c:pt idx="8508">
                  <c:v>0.34036000000000038</c:v>
                </c:pt>
                <c:pt idx="8509">
                  <c:v>0.34040000000000031</c:v>
                </c:pt>
                <c:pt idx="8510">
                  <c:v>0.34044000000000002</c:v>
                </c:pt>
                <c:pt idx="8511">
                  <c:v>0.34048000000000106</c:v>
                </c:pt>
                <c:pt idx="8512">
                  <c:v>0.34052000000000032</c:v>
                </c:pt>
                <c:pt idx="8513">
                  <c:v>0.34056000000000008</c:v>
                </c:pt>
                <c:pt idx="8514">
                  <c:v>0.34060000000000001</c:v>
                </c:pt>
                <c:pt idx="8515">
                  <c:v>0.34064</c:v>
                </c:pt>
                <c:pt idx="8516">
                  <c:v>0.34068000000000032</c:v>
                </c:pt>
                <c:pt idx="8517">
                  <c:v>0.34072000000000002</c:v>
                </c:pt>
                <c:pt idx="8518">
                  <c:v>0.34076000000000001</c:v>
                </c:pt>
                <c:pt idx="8519">
                  <c:v>0.34080000000000032</c:v>
                </c:pt>
                <c:pt idx="8520">
                  <c:v>0.34084000000000031</c:v>
                </c:pt>
                <c:pt idx="8521">
                  <c:v>0.34088000000000124</c:v>
                </c:pt>
                <c:pt idx="8522">
                  <c:v>0.34092000000000094</c:v>
                </c:pt>
                <c:pt idx="8523">
                  <c:v>0.34096000000000032</c:v>
                </c:pt>
                <c:pt idx="8524">
                  <c:v>0.34100000000000008</c:v>
                </c:pt>
                <c:pt idx="8525">
                  <c:v>0.34104000000000001</c:v>
                </c:pt>
                <c:pt idx="8526">
                  <c:v>0.34108000000000038</c:v>
                </c:pt>
                <c:pt idx="8527">
                  <c:v>0.34112000000000031</c:v>
                </c:pt>
                <c:pt idx="8528">
                  <c:v>0.34116000000000002</c:v>
                </c:pt>
                <c:pt idx="8529">
                  <c:v>0.3412</c:v>
                </c:pt>
                <c:pt idx="8530">
                  <c:v>0.34124000000000004</c:v>
                </c:pt>
                <c:pt idx="8531">
                  <c:v>0.34128000000000008</c:v>
                </c:pt>
                <c:pt idx="8532">
                  <c:v>0.34132000000000107</c:v>
                </c:pt>
                <c:pt idx="8533">
                  <c:v>0.34136000000000088</c:v>
                </c:pt>
                <c:pt idx="8534">
                  <c:v>0.34140000000000031</c:v>
                </c:pt>
                <c:pt idx="8535">
                  <c:v>0.34144000000000002</c:v>
                </c:pt>
                <c:pt idx="8536">
                  <c:v>0.34148000000000106</c:v>
                </c:pt>
                <c:pt idx="8537">
                  <c:v>0.34152000000000032</c:v>
                </c:pt>
                <c:pt idx="8538">
                  <c:v>0.34156000000000031</c:v>
                </c:pt>
                <c:pt idx="8539">
                  <c:v>0.34160000000000001</c:v>
                </c:pt>
                <c:pt idx="8540">
                  <c:v>0.34164</c:v>
                </c:pt>
                <c:pt idx="8541">
                  <c:v>0.34168000000000032</c:v>
                </c:pt>
                <c:pt idx="8542">
                  <c:v>0.34172000000000002</c:v>
                </c:pt>
                <c:pt idx="8543">
                  <c:v>0.34176000000000001</c:v>
                </c:pt>
                <c:pt idx="8544">
                  <c:v>0.34180000000000038</c:v>
                </c:pt>
                <c:pt idx="8545">
                  <c:v>0.34184000000000031</c:v>
                </c:pt>
                <c:pt idx="8546">
                  <c:v>0.34188000000000124</c:v>
                </c:pt>
                <c:pt idx="8547">
                  <c:v>0.34192000000000095</c:v>
                </c:pt>
                <c:pt idx="8548">
                  <c:v>0.34196000000000032</c:v>
                </c:pt>
                <c:pt idx="8549">
                  <c:v>0.34200000000000008</c:v>
                </c:pt>
                <c:pt idx="8550">
                  <c:v>0.34204000000000001</c:v>
                </c:pt>
                <c:pt idx="8551">
                  <c:v>0.34208000000000038</c:v>
                </c:pt>
                <c:pt idx="8552">
                  <c:v>0.34212000000000031</c:v>
                </c:pt>
                <c:pt idx="8553">
                  <c:v>0.34216000000000002</c:v>
                </c:pt>
                <c:pt idx="8554">
                  <c:v>0.3422</c:v>
                </c:pt>
                <c:pt idx="8555">
                  <c:v>0.34224000000000004</c:v>
                </c:pt>
                <c:pt idx="8556">
                  <c:v>0.34228000000000008</c:v>
                </c:pt>
                <c:pt idx="8557">
                  <c:v>0.34232000000000107</c:v>
                </c:pt>
                <c:pt idx="8558">
                  <c:v>0.34236000000000094</c:v>
                </c:pt>
                <c:pt idx="8559">
                  <c:v>0.34240000000000032</c:v>
                </c:pt>
                <c:pt idx="8560">
                  <c:v>0.34244000000000002</c:v>
                </c:pt>
                <c:pt idx="8561">
                  <c:v>0.34248000000000106</c:v>
                </c:pt>
                <c:pt idx="8562">
                  <c:v>0.34252000000000032</c:v>
                </c:pt>
                <c:pt idx="8563">
                  <c:v>0.34256000000000031</c:v>
                </c:pt>
                <c:pt idx="8564">
                  <c:v>0.34260000000000002</c:v>
                </c:pt>
                <c:pt idx="8565">
                  <c:v>0.34264</c:v>
                </c:pt>
                <c:pt idx="8566">
                  <c:v>0.34268000000000032</c:v>
                </c:pt>
                <c:pt idx="8567">
                  <c:v>0.34272000000000002</c:v>
                </c:pt>
                <c:pt idx="8568">
                  <c:v>0.34276000000000001</c:v>
                </c:pt>
                <c:pt idx="8569">
                  <c:v>0.34280000000000038</c:v>
                </c:pt>
                <c:pt idx="8570">
                  <c:v>0.34284000000000031</c:v>
                </c:pt>
                <c:pt idx="8571">
                  <c:v>0.34288000000000124</c:v>
                </c:pt>
                <c:pt idx="8572">
                  <c:v>0.34292000000000095</c:v>
                </c:pt>
                <c:pt idx="8573">
                  <c:v>0.34296000000000032</c:v>
                </c:pt>
                <c:pt idx="8574">
                  <c:v>0.34300000000000008</c:v>
                </c:pt>
                <c:pt idx="8575">
                  <c:v>0.34304000000000001</c:v>
                </c:pt>
                <c:pt idx="8576">
                  <c:v>0.34308000000000038</c:v>
                </c:pt>
                <c:pt idx="8577">
                  <c:v>0.34312000000000031</c:v>
                </c:pt>
                <c:pt idx="8578">
                  <c:v>0.34316000000000002</c:v>
                </c:pt>
                <c:pt idx="8579">
                  <c:v>0.34320000000000001</c:v>
                </c:pt>
                <c:pt idx="8580">
                  <c:v>0.34324000000000005</c:v>
                </c:pt>
                <c:pt idx="8581">
                  <c:v>0.34328000000000031</c:v>
                </c:pt>
                <c:pt idx="8582">
                  <c:v>0.34332000000000112</c:v>
                </c:pt>
                <c:pt idx="8583">
                  <c:v>0.34336000000000094</c:v>
                </c:pt>
                <c:pt idx="8584">
                  <c:v>0.34340000000000032</c:v>
                </c:pt>
                <c:pt idx="8585">
                  <c:v>0.34344000000000002</c:v>
                </c:pt>
                <c:pt idx="8586">
                  <c:v>0.34348000000000106</c:v>
                </c:pt>
                <c:pt idx="8587">
                  <c:v>0.34352000000000038</c:v>
                </c:pt>
                <c:pt idx="8588">
                  <c:v>0.34356000000000031</c:v>
                </c:pt>
                <c:pt idx="8589">
                  <c:v>0.34360000000000002</c:v>
                </c:pt>
                <c:pt idx="8590">
                  <c:v>0.34364</c:v>
                </c:pt>
                <c:pt idx="8591">
                  <c:v>0.34368000000000032</c:v>
                </c:pt>
                <c:pt idx="8592">
                  <c:v>0.34372000000000008</c:v>
                </c:pt>
                <c:pt idx="8593">
                  <c:v>0.34376000000000001</c:v>
                </c:pt>
                <c:pt idx="8594">
                  <c:v>0.34380000000000038</c:v>
                </c:pt>
                <c:pt idx="8595">
                  <c:v>0.34384000000000031</c:v>
                </c:pt>
                <c:pt idx="8596">
                  <c:v>0.34388000000000124</c:v>
                </c:pt>
                <c:pt idx="8597">
                  <c:v>0.34392000000000106</c:v>
                </c:pt>
                <c:pt idx="8598">
                  <c:v>0.34396000000000032</c:v>
                </c:pt>
                <c:pt idx="8599">
                  <c:v>0.34400000000000008</c:v>
                </c:pt>
                <c:pt idx="8600">
                  <c:v>0.34404000000000001</c:v>
                </c:pt>
                <c:pt idx="8601">
                  <c:v>0.34408000000000094</c:v>
                </c:pt>
                <c:pt idx="8602">
                  <c:v>0.34412000000000031</c:v>
                </c:pt>
                <c:pt idx="8603">
                  <c:v>0.34416000000000002</c:v>
                </c:pt>
                <c:pt idx="8604">
                  <c:v>0.34420000000000001</c:v>
                </c:pt>
                <c:pt idx="8605">
                  <c:v>0.34424000000000005</c:v>
                </c:pt>
                <c:pt idx="8606">
                  <c:v>0.34428000000000031</c:v>
                </c:pt>
                <c:pt idx="8607">
                  <c:v>0.34432000000000124</c:v>
                </c:pt>
                <c:pt idx="8608">
                  <c:v>0.34436000000000094</c:v>
                </c:pt>
                <c:pt idx="8609">
                  <c:v>0.34440000000000032</c:v>
                </c:pt>
                <c:pt idx="8610">
                  <c:v>0.34444000000000002</c:v>
                </c:pt>
                <c:pt idx="8611">
                  <c:v>0.34448000000000106</c:v>
                </c:pt>
                <c:pt idx="8612">
                  <c:v>0.34452000000000038</c:v>
                </c:pt>
                <c:pt idx="8613">
                  <c:v>0.34456000000000031</c:v>
                </c:pt>
                <c:pt idx="8614">
                  <c:v>0.34460000000000002</c:v>
                </c:pt>
                <c:pt idx="8615">
                  <c:v>0.34464</c:v>
                </c:pt>
                <c:pt idx="8616">
                  <c:v>0.34468000000000032</c:v>
                </c:pt>
                <c:pt idx="8617">
                  <c:v>0.34472000000000008</c:v>
                </c:pt>
                <c:pt idx="8618">
                  <c:v>0.34476000000000001</c:v>
                </c:pt>
                <c:pt idx="8619">
                  <c:v>0.34480000000000038</c:v>
                </c:pt>
                <c:pt idx="8620">
                  <c:v>0.34484000000000031</c:v>
                </c:pt>
                <c:pt idx="8621">
                  <c:v>0.34488000000000124</c:v>
                </c:pt>
                <c:pt idx="8622">
                  <c:v>0.34492000000000106</c:v>
                </c:pt>
                <c:pt idx="8623">
                  <c:v>0.34496000000000032</c:v>
                </c:pt>
                <c:pt idx="8624">
                  <c:v>0.34500000000000008</c:v>
                </c:pt>
                <c:pt idx="8625">
                  <c:v>0.34504000000000001</c:v>
                </c:pt>
                <c:pt idx="8626">
                  <c:v>0.34508000000000094</c:v>
                </c:pt>
                <c:pt idx="8627">
                  <c:v>0.34512000000000032</c:v>
                </c:pt>
                <c:pt idx="8628">
                  <c:v>0.34516000000000002</c:v>
                </c:pt>
                <c:pt idx="8629">
                  <c:v>0.34520000000000001</c:v>
                </c:pt>
                <c:pt idx="8630">
                  <c:v>0.34524000000000005</c:v>
                </c:pt>
                <c:pt idx="8631">
                  <c:v>0.34528000000000031</c:v>
                </c:pt>
                <c:pt idx="8632">
                  <c:v>0.34532000000000124</c:v>
                </c:pt>
                <c:pt idx="8633">
                  <c:v>0.34536000000000094</c:v>
                </c:pt>
                <c:pt idx="8634">
                  <c:v>0.34540000000000032</c:v>
                </c:pt>
                <c:pt idx="8635">
                  <c:v>0.34544000000000002</c:v>
                </c:pt>
                <c:pt idx="8636">
                  <c:v>0.34548000000000106</c:v>
                </c:pt>
                <c:pt idx="8637">
                  <c:v>0.34552000000000038</c:v>
                </c:pt>
                <c:pt idx="8638">
                  <c:v>0.34556000000000031</c:v>
                </c:pt>
                <c:pt idx="8639">
                  <c:v>0.34560000000000002</c:v>
                </c:pt>
                <c:pt idx="8640">
                  <c:v>0.34564</c:v>
                </c:pt>
                <c:pt idx="8641">
                  <c:v>0.34568000000000032</c:v>
                </c:pt>
                <c:pt idx="8642">
                  <c:v>0.34572000000000008</c:v>
                </c:pt>
                <c:pt idx="8643">
                  <c:v>0.34576000000000001</c:v>
                </c:pt>
                <c:pt idx="8644">
                  <c:v>0.34580000000000038</c:v>
                </c:pt>
                <c:pt idx="8645">
                  <c:v>0.34584000000000031</c:v>
                </c:pt>
                <c:pt idx="8646">
                  <c:v>0.34588000000000124</c:v>
                </c:pt>
                <c:pt idx="8647">
                  <c:v>0.34592000000000106</c:v>
                </c:pt>
                <c:pt idx="8648">
                  <c:v>0.34596000000000032</c:v>
                </c:pt>
                <c:pt idx="8649">
                  <c:v>0.34600000000000031</c:v>
                </c:pt>
                <c:pt idx="8650">
                  <c:v>0.34604000000000001</c:v>
                </c:pt>
                <c:pt idx="8651">
                  <c:v>0.34608000000000094</c:v>
                </c:pt>
                <c:pt idx="8652">
                  <c:v>0.34612000000000032</c:v>
                </c:pt>
                <c:pt idx="8653">
                  <c:v>0.34616000000000002</c:v>
                </c:pt>
                <c:pt idx="8654">
                  <c:v>0.34620000000000001</c:v>
                </c:pt>
                <c:pt idx="8655">
                  <c:v>0.34624000000000005</c:v>
                </c:pt>
                <c:pt idx="8656">
                  <c:v>0.34628000000000031</c:v>
                </c:pt>
                <c:pt idx="8657">
                  <c:v>0.34632000000000124</c:v>
                </c:pt>
                <c:pt idx="8658">
                  <c:v>0.34636000000000094</c:v>
                </c:pt>
                <c:pt idx="8659">
                  <c:v>0.34640000000000032</c:v>
                </c:pt>
                <c:pt idx="8660">
                  <c:v>0.34644000000000008</c:v>
                </c:pt>
                <c:pt idx="8661">
                  <c:v>0.34648000000000106</c:v>
                </c:pt>
                <c:pt idx="8662">
                  <c:v>0.34652000000000038</c:v>
                </c:pt>
                <c:pt idx="8663">
                  <c:v>0.34656000000000031</c:v>
                </c:pt>
                <c:pt idx="8664">
                  <c:v>0.34660000000000002</c:v>
                </c:pt>
                <c:pt idx="8665">
                  <c:v>0.34664</c:v>
                </c:pt>
                <c:pt idx="8666">
                  <c:v>0.34668000000000032</c:v>
                </c:pt>
                <c:pt idx="8667">
                  <c:v>0.34672000000000008</c:v>
                </c:pt>
                <c:pt idx="8668">
                  <c:v>0.34676000000000001</c:v>
                </c:pt>
                <c:pt idx="8669">
                  <c:v>0.34680000000000094</c:v>
                </c:pt>
                <c:pt idx="8670">
                  <c:v>0.34684000000000031</c:v>
                </c:pt>
                <c:pt idx="8671">
                  <c:v>0.34688000000000124</c:v>
                </c:pt>
                <c:pt idx="8672">
                  <c:v>0.34692000000000106</c:v>
                </c:pt>
                <c:pt idx="8673">
                  <c:v>0.34696000000000032</c:v>
                </c:pt>
                <c:pt idx="8674">
                  <c:v>0.34700000000000031</c:v>
                </c:pt>
                <c:pt idx="8675">
                  <c:v>0.34704000000000002</c:v>
                </c:pt>
                <c:pt idx="8676">
                  <c:v>0.34708000000000094</c:v>
                </c:pt>
                <c:pt idx="8677">
                  <c:v>0.34712000000000032</c:v>
                </c:pt>
                <c:pt idx="8678">
                  <c:v>0.34716000000000002</c:v>
                </c:pt>
                <c:pt idx="8679">
                  <c:v>0.34720000000000001</c:v>
                </c:pt>
                <c:pt idx="8680">
                  <c:v>0.34724000000000005</c:v>
                </c:pt>
                <c:pt idx="8681">
                  <c:v>0.34728000000000031</c:v>
                </c:pt>
                <c:pt idx="8682">
                  <c:v>0.34732000000000124</c:v>
                </c:pt>
                <c:pt idx="8683">
                  <c:v>0.34736000000000095</c:v>
                </c:pt>
                <c:pt idx="8684">
                  <c:v>0.34740000000000032</c:v>
                </c:pt>
                <c:pt idx="8685">
                  <c:v>0.34744000000000008</c:v>
                </c:pt>
                <c:pt idx="8686">
                  <c:v>0.34748000000000107</c:v>
                </c:pt>
                <c:pt idx="8687">
                  <c:v>0.34752000000000038</c:v>
                </c:pt>
                <c:pt idx="8688">
                  <c:v>0.34756000000000031</c:v>
                </c:pt>
                <c:pt idx="8689">
                  <c:v>0.34760000000000002</c:v>
                </c:pt>
                <c:pt idx="8690">
                  <c:v>0.34764</c:v>
                </c:pt>
                <c:pt idx="8691">
                  <c:v>0.34768000000000032</c:v>
                </c:pt>
                <c:pt idx="8692">
                  <c:v>0.34772000000000008</c:v>
                </c:pt>
                <c:pt idx="8693">
                  <c:v>0.34776000000000001</c:v>
                </c:pt>
                <c:pt idx="8694">
                  <c:v>0.34780000000000094</c:v>
                </c:pt>
                <c:pt idx="8695">
                  <c:v>0.34784000000000032</c:v>
                </c:pt>
                <c:pt idx="8696">
                  <c:v>0.34788000000000124</c:v>
                </c:pt>
                <c:pt idx="8697">
                  <c:v>0.34792000000000106</c:v>
                </c:pt>
                <c:pt idx="8698">
                  <c:v>0.34796000000000032</c:v>
                </c:pt>
                <c:pt idx="8699">
                  <c:v>0.34800000000000031</c:v>
                </c:pt>
                <c:pt idx="8700">
                  <c:v>0.34804000000000002</c:v>
                </c:pt>
                <c:pt idx="8701">
                  <c:v>0.34808000000000094</c:v>
                </c:pt>
                <c:pt idx="8702">
                  <c:v>0.34812000000000032</c:v>
                </c:pt>
                <c:pt idx="8703">
                  <c:v>0.34816000000000008</c:v>
                </c:pt>
                <c:pt idx="8704">
                  <c:v>0.34820000000000001</c:v>
                </c:pt>
                <c:pt idx="8705">
                  <c:v>0.34824000000000005</c:v>
                </c:pt>
                <c:pt idx="8706">
                  <c:v>0.34828000000000031</c:v>
                </c:pt>
                <c:pt idx="8707">
                  <c:v>0.34832000000000124</c:v>
                </c:pt>
                <c:pt idx="8708">
                  <c:v>0.348360000000001</c:v>
                </c:pt>
                <c:pt idx="8709">
                  <c:v>0.34840000000000032</c:v>
                </c:pt>
                <c:pt idx="8710">
                  <c:v>0.34844000000000008</c:v>
                </c:pt>
                <c:pt idx="8711">
                  <c:v>0.34848000000000107</c:v>
                </c:pt>
                <c:pt idx="8712">
                  <c:v>0.34852000000000088</c:v>
                </c:pt>
                <c:pt idx="8713">
                  <c:v>0.34856000000000031</c:v>
                </c:pt>
                <c:pt idx="8714">
                  <c:v>0.34860000000000002</c:v>
                </c:pt>
                <c:pt idx="8715">
                  <c:v>0.34864000000000001</c:v>
                </c:pt>
                <c:pt idx="8716">
                  <c:v>0.34868000000000032</c:v>
                </c:pt>
                <c:pt idx="8717">
                  <c:v>0.34872000000000031</c:v>
                </c:pt>
                <c:pt idx="8718">
                  <c:v>0.34876000000000001</c:v>
                </c:pt>
                <c:pt idx="8719">
                  <c:v>0.34880000000000094</c:v>
                </c:pt>
                <c:pt idx="8720">
                  <c:v>0.34884000000000032</c:v>
                </c:pt>
                <c:pt idx="8721">
                  <c:v>0.34888000000000124</c:v>
                </c:pt>
                <c:pt idx="8722">
                  <c:v>0.34892000000000106</c:v>
                </c:pt>
                <c:pt idx="8723">
                  <c:v>0.34896000000000038</c:v>
                </c:pt>
                <c:pt idx="8724">
                  <c:v>0.34900000000000031</c:v>
                </c:pt>
                <c:pt idx="8725">
                  <c:v>0.34904000000000002</c:v>
                </c:pt>
                <c:pt idx="8726">
                  <c:v>0.34908000000000095</c:v>
                </c:pt>
                <c:pt idx="8727">
                  <c:v>0.34912000000000032</c:v>
                </c:pt>
                <c:pt idx="8728">
                  <c:v>0.34916000000000008</c:v>
                </c:pt>
                <c:pt idx="8729">
                  <c:v>0.34920000000000001</c:v>
                </c:pt>
                <c:pt idx="8730">
                  <c:v>0.34924000000000005</c:v>
                </c:pt>
                <c:pt idx="8731">
                  <c:v>0.34928000000000031</c:v>
                </c:pt>
                <c:pt idx="8732">
                  <c:v>0.34932000000000124</c:v>
                </c:pt>
                <c:pt idx="8733">
                  <c:v>0.34936000000000106</c:v>
                </c:pt>
                <c:pt idx="8734">
                  <c:v>0.34940000000000032</c:v>
                </c:pt>
                <c:pt idx="8735">
                  <c:v>0.34944000000000008</c:v>
                </c:pt>
                <c:pt idx="8736">
                  <c:v>0.34948000000000107</c:v>
                </c:pt>
                <c:pt idx="8737">
                  <c:v>0.34952000000000094</c:v>
                </c:pt>
                <c:pt idx="8738">
                  <c:v>0.34956000000000031</c:v>
                </c:pt>
                <c:pt idx="8739">
                  <c:v>0.34960000000000002</c:v>
                </c:pt>
                <c:pt idx="8740">
                  <c:v>0.34964000000000001</c:v>
                </c:pt>
                <c:pt idx="8741">
                  <c:v>0.34968000000000032</c:v>
                </c:pt>
                <c:pt idx="8742">
                  <c:v>0.34972000000000031</c:v>
                </c:pt>
                <c:pt idx="8743">
                  <c:v>0.34976000000000002</c:v>
                </c:pt>
                <c:pt idx="8744">
                  <c:v>0.34980000000000094</c:v>
                </c:pt>
                <c:pt idx="8745">
                  <c:v>0.34984000000000032</c:v>
                </c:pt>
                <c:pt idx="8746">
                  <c:v>0.34988000000000125</c:v>
                </c:pt>
                <c:pt idx="8747">
                  <c:v>0.34992000000000106</c:v>
                </c:pt>
                <c:pt idx="8748">
                  <c:v>0.34996000000000038</c:v>
                </c:pt>
                <c:pt idx="8749">
                  <c:v>0.35000000000000031</c:v>
                </c:pt>
                <c:pt idx="8750">
                  <c:v>0.35004000000000002</c:v>
                </c:pt>
                <c:pt idx="8751">
                  <c:v>0.35008000000000095</c:v>
                </c:pt>
                <c:pt idx="8752">
                  <c:v>0.35012000000000032</c:v>
                </c:pt>
                <c:pt idx="8753">
                  <c:v>0.35016000000000008</c:v>
                </c:pt>
                <c:pt idx="8754">
                  <c:v>0.35020000000000001</c:v>
                </c:pt>
                <c:pt idx="8755">
                  <c:v>0.35024</c:v>
                </c:pt>
                <c:pt idx="8756">
                  <c:v>0.35028000000000031</c:v>
                </c:pt>
                <c:pt idx="8757">
                  <c:v>0.35032000000000124</c:v>
                </c:pt>
                <c:pt idx="8758">
                  <c:v>0.35036000000000106</c:v>
                </c:pt>
                <c:pt idx="8759">
                  <c:v>0.35040000000000032</c:v>
                </c:pt>
                <c:pt idx="8760">
                  <c:v>0.35044000000000008</c:v>
                </c:pt>
                <c:pt idx="8761">
                  <c:v>0.35048000000000107</c:v>
                </c:pt>
                <c:pt idx="8762">
                  <c:v>0.35052000000000094</c:v>
                </c:pt>
                <c:pt idx="8763">
                  <c:v>0.35056000000000032</c:v>
                </c:pt>
                <c:pt idx="8764">
                  <c:v>0.35060000000000002</c:v>
                </c:pt>
                <c:pt idx="8765">
                  <c:v>0.35064000000000001</c:v>
                </c:pt>
                <c:pt idx="8766">
                  <c:v>0.35068000000000032</c:v>
                </c:pt>
                <c:pt idx="8767">
                  <c:v>0.35072000000000031</c:v>
                </c:pt>
                <c:pt idx="8768">
                  <c:v>0.35076000000000002</c:v>
                </c:pt>
                <c:pt idx="8769">
                  <c:v>0.35080000000000094</c:v>
                </c:pt>
                <c:pt idx="8770">
                  <c:v>0.35084000000000032</c:v>
                </c:pt>
                <c:pt idx="8771">
                  <c:v>0.35088000000000136</c:v>
                </c:pt>
                <c:pt idx="8772">
                  <c:v>0.35092000000000106</c:v>
                </c:pt>
                <c:pt idx="8773">
                  <c:v>0.35096000000000038</c:v>
                </c:pt>
                <c:pt idx="8774">
                  <c:v>0.35100000000000031</c:v>
                </c:pt>
                <c:pt idx="8775">
                  <c:v>0.35104000000000002</c:v>
                </c:pt>
                <c:pt idx="8776">
                  <c:v>0.351080000000001</c:v>
                </c:pt>
                <c:pt idx="8777">
                  <c:v>0.35112000000000032</c:v>
                </c:pt>
                <c:pt idx="8778">
                  <c:v>0.35116000000000008</c:v>
                </c:pt>
                <c:pt idx="8779">
                  <c:v>0.35120000000000001</c:v>
                </c:pt>
                <c:pt idx="8780">
                  <c:v>0.35124</c:v>
                </c:pt>
                <c:pt idx="8781">
                  <c:v>0.35128000000000031</c:v>
                </c:pt>
                <c:pt idx="8782">
                  <c:v>0.35132000000000124</c:v>
                </c:pt>
                <c:pt idx="8783">
                  <c:v>0.35136000000000106</c:v>
                </c:pt>
                <c:pt idx="8784">
                  <c:v>0.35140000000000032</c:v>
                </c:pt>
                <c:pt idx="8785">
                  <c:v>0.35144000000000031</c:v>
                </c:pt>
                <c:pt idx="8786">
                  <c:v>0.35148000000000118</c:v>
                </c:pt>
                <c:pt idx="8787">
                  <c:v>0.35152000000000094</c:v>
                </c:pt>
                <c:pt idx="8788">
                  <c:v>0.35156000000000032</c:v>
                </c:pt>
                <c:pt idx="8789">
                  <c:v>0.35160000000000002</c:v>
                </c:pt>
                <c:pt idx="8790">
                  <c:v>0.35164000000000001</c:v>
                </c:pt>
                <c:pt idx="8791">
                  <c:v>0.35168000000000038</c:v>
                </c:pt>
                <c:pt idx="8792">
                  <c:v>0.35172000000000031</c:v>
                </c:pt>
                <c:pt idx="8793">
                  <c:v>0.35176000000000002</c:v>
                </c:pt>
                <c:pt idx="8794">
                  <c:v>0.35180000000000095</c:v>
                </c:pt>
                <c:pt idx="8795">
                  <c:v>0.35184000000000032</c:v>
                </c:pt>
                <c:pt idx="8796">
                  <c:v>0.35188000000000147</c:v>
                </c:pt>
                <c:pt idx="8797">
                  <c:v>0.35192000000000107</c:v>
                </c:pt>
                <c:pt idx="8798">
                  <c:v>0.35196000000000038</c:v>
                </c:pt>
                <c:pt idx="8799">
                  <c:v>0.35200000000000031</c:v>
                </c:pt>
                <c:pt idx="8800">
                  <c:v>0.35204000000000002</c:v>
                </c:pt>
                <c:pt idx="8801">
                  <c:v>0.35208000000000106</c:v>
                </c:pt>
                <c:pt idx="8802">
                  <c:v>0.35212000000000032</c:v>
                </c:pt>
                <c:pt idx="8803">
                  <c:v>0.35216000000000008</c:v>
                </c:pt>
                <c:pt idx="8804">
                  <c:v>0.35220000000000001</c:v>
                </c:pt>
                <c:pt idx="8805">
                  <c:v>0.35224</c:v>
                </c:pt>
                <c:pt idx="8806">
                  <c:v>0.35228000000000032</c:v>
                </c:pt>
                <c:pt idx="8807">
                  <c:v>0.35232000000000124</c:v>
                </c:pt>
                <c:pt idx="8808">
                  <c:v>0.35236000000000106</c:v>
                </c:pt>
                <c:pt idx="8809">
                  <c:v>0.35240000000000032</c:v>
                </c:pt>
                <c:pt idx="8810">
                  <c:v>0.35244000000000031</c:v>
                </c:pt>
                <c:pt idx="8811">
                  <c:v>0.35248000000000124</c:v>
                </c:pt>
                <c:pt idx="8812">
                  <c:v>0.35252000000000094</c:v>
                </c:pt>
                <c:pt idx="8813">
                  <c:v>0.35256000000000032</c:v>
                </c:pt>
                <c:pt idx="8814">
                  <c:v>0.35260000000000002</c:v>
                </c:pt>
                <c:pt idx="8815">
                  <c:v>0.35264000000000001</c:v>
                </c:pt>
                <c:pt idx="8816">
                  <c:v>0.35268000000000038</c:v>
                </c:pt>
                <c:pt idx="8817">
                  <c:v>0.35272000000000031</c:v>
                </c:pt>
                <c:pt idx="8818">
                  <c:v>0.35276000000000002</c:v>
                </c:pt>
                <c:pt idx="8819">
                  <c:v>0.35280000000000095</c:v>
                </c:pt>
                <c:pt idx="8820">
                  <c:v>0.35284000000000032</c:v>
                </c:pt>
                <c:pt idx="8821">
                  <c:v>0.35288000000000147</c:v>
                </c:pt>
                <c:pt idx="8822">
                  <c:v>0.35292000000000107</c:v>
                </c:pt>
                <c:pt idx="8823">
                  <c:v>0.35296000000000038</c:v>
                </c:pt>
                <c:pt idx="8824">
                  <c:v>0.35300000000000031</c:v>
                </c:pt>
                <c:pt idx="8825">
                  <c:v>0.35304000000000002</c:v>
                </c:pt>
                <c:pt idx="8826">
                  <c:v>0.35308000000000106</c:v>
                </c:pt>
                <c:pt idx="8827">
                  <c:v>0.35312000000000032</c:v>
                </c:pt>
                <c:pt idx="8828">
                  <c:v>0.35316000000000008</c:v>
                </c:pt>
                <c:pt idx="8829">
                  <c:v>0.35320000000000001</c:v>
                </c:pt>
                <c:pt idx="8830">
                  <c:v>0.35324</c:v>
                </c:pt>
                <c:pt idx="8831">
                  <c:v>0.35328000000000032</c:v>
                </c:pt>
                <c:pt idx="8832">
                  <c:v>0.35332000000000124</c:v>
                </c:pt>
                <c:pt idx="8833">
                  <c:v>0.35336000000000106</c:v>
                </c:pt>
                <c:pt idx="8834">
                  <c:v>0.35340000000000032</c:v>
                </c:pt>
                <c:pt idx="8835">
                  <c:v>0.35344000000000031</c:v>
                </c:pt>
                <c:pt idx="8836">
                  <c:v>0.35348000000000124</c:v>
                </c:pt>
                <c:pt idx="8837">
                  <c:v>0.35352000000000094</c:v>
                </c:pt>
                <c:pt idx="8838">
                  <c:v>0.35356000000000032</c:v>
                </c:pt>
                <c:pt idx="8839">
                  <c:v>0.35360000000000008</c:v>
                </c:pt>
                <c:pt idx="8840">
                  <c:v>0.35364000000000001</c:v>
                </c:pt>
                <c:pt idx="8841">
                  <c:v>0.35368000000000038</c:v>
                </c:pt>
                <c:pt idx="8842">
                  <c:v>0.35372000000000031</c:v>
                </c:pt>
                <c:pt idx="8843">
                  <c:v>0.35376000000000002</c:v>
                </c:pt>
                <c:pt idx="8844">
                  <c:v>0.35380000000000106</c:v>
                </c:pt>
                <c:pt idx="8845">
                  <c:v>0.35384000000000032</c:v>
                </c:pt>
                <c:pt idx="8846">
                  <c:v>0.35388000000000142</c:v>
                </c:pt>
                <c:pt idx="8847">
                  <c:v>0.35392000000000107</c:v>
                </c:pt>
                <c:pt idx="8848">
                  <c:v>0.35396000000000094</c:v>
                </c:pt>
                <c:pt idx="8849">
                  <c:v>0.35400000000000031</c:v>
                </c:pt>
                <c:pt idx="8850">
                  <c:v>0.35404000000000002</c:v>
                </c:pt>
                <c:pt idx="8851">
                  <c:v>0.35408000000000106</c:v>
                </c:pt>
                <c:pt idx="8852">
                  <c:v>0.35412000000000032</c:v>
                </c:pt>
                <c:pt idx="8853">
                  <c:v>0.35416000000000031</c:v>
                </c:pt>
                <c:pt idx="8854">
                  <c:v>0.35420000000000001</c:v>
                </c:pt>
                <c:pt idx="8855">
                  <c:v>0.35424</c:v>
                </c:pt>
                <c:pt idx="8856">
                  <c:v>0.35428000000000032</c:v>
                </c:pt>
                <c:pt idx="8857">
                  <c:v>0.35432000000000125</c:v>
                </c:pt>
                <c:pt idx="8858">
                  <c:v>0.35436000000000106</c:v>
                </c:pt>
                <c:pt idx="8859">
                  <c:v>0.35440000000000038</c:v>
                </c:pt>
                <c:pt idx="8860">
                  <c:v>0.35444000000000031</c:v>
                </c:pt>
                <c:pt idx="8861">
                  <c:v>0.35448000000000124</c:v>
                </c:pt>
                <c:pt idx="8862">
                  <c:v>0.35452000000000095</c:v>
                </c:pt>
                <c:pt idx="8863">
                  <c:v>0.35456000000000032</c:v>
                </c:pt>
                <c:pt idx="8864">
                  <c:v>0.35460000000000008</c:v>
                </c:pt>
                <c:pt idx="8865">
                  <c:v>0.35464000000000001</c:v>
                </c:pt>
                <c:pt idx="8866">
                  <c:v>0.35468000000000038</c:v>
                </c:pt>
                <c:pt idx="8867">
                  <c:v>0.35472000000000031</c:v>
                </c:pt>
                <c:pt idx="8868">
                  <c:v>0.35476000000000002</c:v>
                </c:pt>
                <c:pt idx="8869">
                  <c:v>0.35480000000000106</c:v>
                </c:pt>
                <c:pt idx="8870">
                  <c:v>0.35484000000000032</c:v>
                </c:pt>
                <c:pt idx="8871">
                  <c:v>0.35488000000000142</c:v>
                </c:pt>
                <c:pt idx="8872">
                  <c:v>0.35492000000000107</c:v>
                </c:pt>
                <c:pt idx="8873">
                  <c:v>0.35496000000000094</c:v>
                </c:pt>
                <c:pt idx="8874">
                  <c:v>0.35500000000000032</c:v>
                </c:pt>
                <c:pt idx="8875">
                  <c:v>0.35504000000000002</c:v>
                </c:pt>
                <c:pt idx="8876">
                  <c:v>0.35508000000000106</c:v>
                </c:pt>
                <c:pt idx="8877">
                  <c:v>0.35512000000000032</c:v>
                </c:pt>
                <c:pt idx="8878">
                  <c:v>0.35516000000000031</c:v>
                </c:pt>
                <c:pt idx="8879">
                  <c:v>0.35520000000000002</c:v>
                </c:pt>
                <c:pt idx="8880">
                  <c:v>0.35524</c:v>
                </c:pt>
                <c:pt idx="8881">
                  <c:v>0.35528000000000032</c:v>
                </c:pt>
                <c:pt idx="8882">
                  <c:v>0.35532000000000125</c:v>
                </c:pt>
                <c:pt idx="8883">
                  <c:v>0.35536000000000106</c:v>
                </c:pt>
                <c:pt idx="8884">
                  <c:v>0.35540000000000038</c:v>
                </c:pt>
                <c:pt idx="8885">
                  <c:v>0.35544000000000031</c:v>
                </c:pt>
                <c:pt idx="8886">
                  <c:v>0.35548000000000124</c:v>
                </c:pt>
                <c:pt idx="8887">
                  <c:v>0.35552000000000095</c:v>
                </c:pt>
                <c:pt idx="8888">
                  <c:v>0.35556000000000032</c:v>
                </c:pt>
                <c:pt idx="8889">
                  <c:v>0.35560000000000008</c:v>
                </c:pt>
                <c:pt idx="8890">
                  <c:v>0.35564000000000001</c:v>
                </c:pt>
                <c:pt idx="8891">
                  <c:v>0.35568000000000038</c:v>
                </c:pt>
                <c:pt idx="8892">
                  <c:v>0.35572000000000031</c:v>
                </c:pt>
                <c:pt idx="8893">
                  <c:v>0.35576000000000002</c:v>
                </c:pt>
                <c:pt idx="8894">
                  <c:v>0.35580000000000106</c:v>
                </c:pt>
                <c:pt idx="8895">
                  <c:v>0.35584000000000032</c:v>
                </c:pt>
                <c:pt idx="8896">
                  <c:v>0.35588000000000142</c:v>
                </c:pt>
                <c:pt idx="8897">
                  <c:v>0.35592000000000112</c:v>
                </c:pt>
                <c:pt idx="8898">
                  <c:v>0.35596000000000094</c:v>
                </c:pt>
                <c:pt idx="8899">
                  <c:v>0.35600000000000032</c:v>
                </c:pt>
                <c:pt idx="8900">
                  <c:v>0.35604000000000002</c:v>
                </c:pt>
                <c:pt idx="8901">
                  <c:v>0.35608000000000106</c:v>
                </c:pt>
                <c:pt idx="8902">
                  <c:v>0.35612000000000038</c:v>
                </c:pt>
                <c:pt idx="8903">
                  <c:v>0.35616000000000031</c:v>
                </c:pt>
                <c:pt idx="8904">
                  <c:v>0.35620000000000002</c:v>
                </c:pt>
                <c:pt idx="8905">
                  <c:v>0.35624</c:v>
                </c:pt>
                <c:pt idx="8906">
                  <c:v>0.35628000000000032</c:v>
                </c:pt>
                <c:pt idx="8907">
                  <c:v>0.35632000000000141</c:v>
                </c:pt>
                <c:pt idx="8908">
                  <c:v>0.35636000000000106</c:v>
                </c:pt>
                <c:pt idx="8909">
                  <c:v>0.35640000000000038</c:v>
                </c:pt>
                <c:pt idx="8910">
                  <c:v>0.35644000000000031</c:v>
                </c:pt>
                <c:pt idx="8911">
                  <c:v>0.35648000000000124</c:v>
                </c:pt>
                <c:pt idx="8912">
                  <c:v>0.35652000000000106</c:v>
                </c:pt>
                <c:pt idx="8913">
                  <c:v>0.35656000000000032</c:v>
                </c:pt>
                <c:pt idx="8914">
                  <c:v>0.35660000000000008</c:v>
                </c:pt>
                <c:pt idx="8915">
                  <c:v>0.35664000000000001</c:v>
                </c:pt>
                <c:pt idx="8916">
                  <c:v>0.35668000000000094</c:v>
                </c:pt>
                <c:pt idx="8917">
                  <c:v>0.35672000000000031</c:v>
                </c:pt>
                <c:pt idx="8918">
                  <c:v>0.35676000000000002</c:v>
                </c:pt>
                <c:pt idx="8919">
                  <c:v>0.35680000000000106</c:v>
                </c:pt>
                <c:pt idx="8920">
                  <c:v>0.35684000000000032</c:v>
                </c:pt>
                <c:pt idx="8921">
                  <c:v>0.35688000000000142</c:v>
                </c:pt>
                <c:pt idx="8922">
                  <c:v>0.35692000000000124</c:v>
                </c:pt>
                <c:pt idx="8923">
                  <c:v>0.35696000000000094</c:v>
                </c:pt>
                <c:pt idx="8924">
                  <c:v>0.35700000000000032</c:v>
                </c:pt>
                <c:pt idx="8925">
                  <c:v>0.35704000000000002</c:v>
                </c:pt>
                <c:pt idx="8926">
                  <c:v>0.35708000000000106</c:v>
                </c:pt>
                <c:pt idx="8927">
                  <c:v>0.35712000000000038</c:v>
                </c:pt>
                <c:pt idx="8928">
                  <c:v>0.35716000000000031</c:v>
                </c:pt>
                <c:pt idx="8929">
                  <c:v>0.35720000000000002</c:v>
                </c:pt>
                <c:pt idx="8930">
                  <c:v>0.35724</c:v>
                </c:pt>
                <c:pt idx="8931">
                  <c:v>0.35728000000000032</c:v>
                </c:pt>
                <c:pt idx="8932">
                  <c:v>0.35732000000000147</c:v>
                </c:pt>
                <c:pt idx="8933">
                  <c:v>0.35736000000000107</c:v>
                </c:pt>
                <c:pt idx="8934">
                  <c:v>0.35740000000000038</c:v>
                </c:pt>
                <c:pt idx="8935">
                  <c:v>0.35744000000000031</c:v>
                </c:pt>
                <c:pt idx="8936">
                  <c:v>0.35748000000000124</c:v>
                </c:pt>
                <c:pt idx="8937">
                  <c:v>0.35752000000000106</c:v>
                </c:pt>
                <c:pt idx="8938">
                  <c:v>0.35756000000000032</c:v>
                </c:pt>
                <c:pt idx="8939">
                  <c:v>0.35760000000000008</c:v>
                </c:pt>
                <c:pt idx="8940">
                  <c:v>0.35764000000000001</c:v>
                </c:pt>
                <c:pt idx="8941">
                  <c:v>0.35768000000000094</c:v>
                </c:pt>
                <c:pt idx="8942">
                  <c:v>0.35772000000000032</c:v>
                </c:pt>
                <c:pt idx="8943">
                  <c:v>0.35776000000000002</c:v>
                </c:pt>
                <c:pt idx="8944">
                  <c:v>0.35780000000000106</c:v>
                </c:pt>
                <c:pt idx="8945">
                  <c:v>0.35784000000000032</c:v>
                </c:pt>
                <c:pt idx="8946">
                  <c:v>0.35788000000000142</c:v>
                </c:pt>
                <c:pt idx="8947">
                  <c:v>0.35792000000000124</c:v>
                </c:pt>
                <c:pt idx="8948">
                  <c:v>0.35796000000000094</c:v>
                </c:pt>
                <c:pt idx="8949">
                  <c:v>0.35800000000000032</c:v>
                </c:pt>
                <c:pt idx="8950">
                  <c:v>0.35804000000000002</c:v>
                </c:pt>
                <c:pt idx="8951">
                  <c:v>0.35808000000000106</c:v>
                </c:pt>
                <c:pt idx="8952">
                  <c:v>0.35812000000000038</c:v>
                </c:pt>
                <c:pt idx="8953">
                  <c:v>0.35816000000000031</c:v>
                </c:pt>
                <c:pt idx="8954">
                  <c:v>0.35820000000000002</c:v>
                </c:pt>
                <c:pt idx="8955">
                  <c:v>0.35824</c:v>
                </c:pt>
                <c:pt idx="8956">
                  <c:v>0.35828000000000032</c:v>
                </c:pt>
                <c:pt idx="8957">
                  <c:v>0.35832000000000147</c:v>
                </c:pt>
                <c:pt idx="8958">
                  <c:v>0.35836000000000107</c:v>
                </c:pt>
                <c:pt idx="8959">
                  <c:v>0.35840000000000038</c:v>
                </c:pt>
                <c:pt idx="8960">
                  <c:v>0.35844000000000031</c:v>
                </c:pt>
                <c:pt idx="8961">
                  <c:v>0.35848000000000124</c:v>
                </c:pt>
                <c:pt idx="8962">
                  <c:v>0.35852000000000106</c:v>
                </c:pt>
                <c:pt idx="8963">
                  <c:v>0.35856000000000032</c:v>
                </c:pt>
                <c:pt idx="8964">
                  <c:v>0.35860000000000031</c:v>
                </c:pt>
                <c:pt idx="8965">
                  <c:v>0.35864000000000001</c:v>
                </c:pt>
                <c:pt idx="8966">
                  <c:v>0.35868000000000094</c:v>
                </c:pt>
                <c:pt idx="8967">
                  <c:v>0.35872000000000032</c:v>
                </c:pt>
                <c:pt idx="8968">
                  <c:v>0.35876000000000002</c:v>
                </c:pt>
                <c:pt idx="8969">
                  <c:v>0.35880000000000106</c:v>
                </c:pt>
                <c:pt idx="8970">
                  <c:v>0.35884000000000038</c:v>
                </c:pt>
                <c:pt idx="8971">
                  <c:v>0.35888000000000142</c:v>
                </c:pt>
                <c:pt idx="8972">
                  <c:v>0.35892000000000124</c:v>
                </c:pt>
                <c:pt idx="8973">
                  <c:v>0.35896000000000094</c:v>
                </c:pt>
                <c:pt idx="8974">
                  <c:v>0.35900000000000032</c:v>
                </c:pt>
                <c:pt idx="8975">
                  <c:v>0.35904000000000008</c:v>
                </c:pt>
                <c:pt idx="8976">
                  <c:v>0.35908000000000106</c:v>
                </c:pt>
                <c:pt idx="8977">
                  <c:v>0.35912000000000038</c:v>
                </c:pt>
                <c:pt idx="8978">
                  <c:v>0.35916000000000031</c:v>
                </c:pt>
                <c:pt idx="8979">
                  <c:v>0.35920000000000002</c:v>
                </c:pt>
                <c:pt idx="8980">
                  <c:v>0.35924</c:v>
                </c:pt>
                <c:pt idx="8981">
                  <c:v>0.35928000000000032</c:v>
                </c:pt>
                <c:pt idx="8982">
                  <c:v>0.35932000000000142</c:v>
                </c:pt>
                <c:pt idx="8983">
                  <c:v>0.35936000000000107</c:v>
                </c:pt>
                <c:pt idx="8984">
                  <c:v>0.35940000000000094</c:v>
                </c:pt>
                <c:pt idx="8985">
                  <c:v>0.35944000000000031</c:v>
                </c:pt>
                <c:pt idx="8986">
                  <c:v>0.35948000000000124</c:v>
                </c:pt>
                <c:pt idx="8987">
                  <c:v>0.35952000000000106</c:v>
                </c:pt>
                <c:pt idx="8988">
                  <c:v>0.35956000000000032</c:v>
                </c:pt>
                <c:pt idx="8989">
                  <c:v>0.35960000000000031</c:v>
                </c:pt>
                <c:pt idx="8990">
                  <c:v>0.35964000000000002</c:v>
                </c:pt>
                <c:pt idx="8991">
                  <c:v>0.35968000000000094</c:v>
                </c:pt>
                <c:pt idx="8992">
                  <c:v>0.35972000000000032</c:v>
                </c:pt>
                <c:pt idx="8993">
                  <c:v>0.35976000000000002</c:v>
                </c:pt>
                <c:pt idx="8994">
                  <c:v>0.35980000000000106</c:v>
                </c:pt>
                <c:pt idx="8995">
                  <c:v>0.35984000000000038</c:v>
                </c:pt>
                <c:pt idx="8996">
                  <c:v>0.35988000000000142</c:v>
                </c:pt>
                <c:pt idx="8997">
                  <c:v>0.35992000000000124</c:v>
                </c:pt>
                <c:pt idx="8998">
                  <c:v>0.35996000000000095</c:v>
                </c:pt>
                <c:pt idx="8999">
                  <c:v>0.36000000000000032</c:v>
                </c:pt>
                <c:pt idx="9000">
                  <c:v>0.36004000000000008</c:v>
                </c:pt>
                <c:pt idx="9001">
                  <c:v>0.36008000000000107</c:v>
                </c:pt>
                <c:pt idx="9002">
                  <c:v>0.36012000000000038</c:v>
                </c:pt>
                <c:pt idx="9003">
                  <c:v>0.36016000000000031</c:v>
                </c:pt>
                <c:pt idx="9004">
                  <c:v>0.36020000000000002</c:v>
                </c:pt>
                <c:pt idx="9005">
                  <c:v>0.36024</c:v>
                </c:pt>
                <c:pt idx="9006">
                  <c:v>0.36028000000000032</c:v>
                </c:pt>
                <c:pt idx="9007">
                  <c:v>0.36032000000000142</c:v>
                </c:pt>
                <c:pt idx="9008">
                  <c:v>0.36036000000000107</c:v>
                </c:pt>
                <c:pt idx="9009">
                  <c:v>0.36040000000000094</c:v>
                </c:pt>
                <c:pt idx="9010">
                  <c:v>0.36044000000000032</c:v>
                </c:pt>
                <c:pt idx="9011">
                  <c:v>0.36048000000000124</c:v>
                </c:pt>
                <c:pt idx="9012">
                  <c:v>0.36052000000000106</c:v>
                </c:pt>
                <c:pt idx="9013">
                  <c:v>0.36056000000000032</c:v>
                </c:pt>
                <c:pt idx="9014">
                  <c:v>0.36060000000000031</c:v>
                </c:pt>
                <c:pt idx="9015">
                  <c:v>0.36064000000000002</c:v>
                </c:pt>
                <c:pt idx="9016">
                  <c:v>0.36068000000000094</c:v>
                </c:pt>
                <c:pt idx="9017">
                  <c:v>0.36072000000000032</c:v>
                </c:pt>
                <c:pt idx="9018">
                  <c:v>0.36076000000000008</c:v>
                </c:pt>
                <c:pt idx="9019">
                  <c:v>0.36080000000000106</c:v>
                </c:pt>
                <c:pt idx="9020">
                  <c:v>0.36084000000000038</c:v>
                </c:pt>
                <c:pt idx="9021">
                  <c:v>0.36088000000000142</c:v>
                </c:pt>
                <c:pt idx="9022">
                  <c:v>0.36092000000000124</c:v>
                </c:pt>
                <c:pt idx="9023">
                  <c:v>0.360960000000001</c:v>
                </c:pt>
                <c:pt idx="9024">
                  <c:v>0.36100000000000032</c:v>
                </c:pt>
                <c:pt idx="9025">
                  <c:v>0.36104000000000008</c:v>
                </c:pt>
                <c:pt idx="9026">
                  <c:v>0.36108000000000107</c:v>
                </c:pt>
                <c:pt idx="9027">
                  <c:v>0.36112000000000088</c:v>
                </c:pt>
                <c:pt idx="9028">
                  <c:v>0.36116000000000031</c:v>
                </c:pt>
                <c:pt idx="9029">
                  <c:v>0.36120000000000002</c:v>
                </c:pt>
                <c:pt idx="9030">
                  <c:v>0.36124000000000001</c:v>
                </c:pt>
                <c:pt idx="9031">
                  <c:v>0.36128000000000032</c:v>
                </c:pt>
                <c:pt idx="9032">
                  <c:v>0.36132000000000142</c:v>
                </c:pt>
                <c:pt idx="9033">
                  <c:v>0.36136000000000118</c:v>
                </c:pt>
                <c:pt idx="9034">
                  <c:v>0.36140000000000094</c:v>
                </c:pt>
                <c:pt idx="9035">
                  <c:v>0.36144000000000032</c:v>
                </c:pt>
                <c:pt idx="9036">
                  <c:v>0.36148000000000124</c:v>
                </c:pt>
                <c:pt idx="9037">
                  <c:v>0.36152000000000106</c:v>
                </c:pt>
                <c:pt idx="9038">
                  <c:v>0.36156000000000038</c:v>
                </c:pt>
                <c:pt idx="9039">
                  <c:v>0.36160000000000031</c:v>
                </c:pt>
                <c:pt idx="9040">
                  <c:v>0.36164000000000002</c:v>
                </c:pt>
                <c:pt idx="9041">
                  <c:v>0.36168000000000095</c:v>
                </c:pt>
                <c:pt idx="9042">
                  <c:v>0.36172000000000032</c:v>
                </c:pt>
                <c:pt idx="9043">
                  <c:v>0.36176000000000008</c:v>
                </c:pt>
                <c:pt idx="9044">
                  <c:v>0.36180000000000107</c:v>
                </c:pt>
                <c:pt idx="9045">
                  <c:v>0.36184000000000038</c:v>
                </c:pt>
                <c:pt idx="9046">
                  <c:v>0.36188000000000142</c:v>
                </c:pt>
                <c:pt idx="9047">
                  <c:v>0.36192000000000124</c:v>
                </c:pt>
                <c:pt idx="9048">
                  <c:v>0.36196000000000106</c:v>
                </c:pt>
                <c:pt idx="9049">
                  <c:v>0.36200000000000032</c:v>
                </c:pt>
                <c:pt idx="9050">
                  <c:v>0.36204000000000008</c:v>
                </c:pt>
                <c:pt idx="9051">
                  <c:v>0.36208000000000107</c:v>
                </c:pt>
                <c:pt idx="9052">
                  <c:v>0.36212000000000094</c:v>
                </c:pt>
                <c:pt idx="9053">
                  <c:v>0.36216000000000032</c:v>
                </c:pt>
                <c:pt idx="9054">
                  <c:v>0.36220000000000002</c:v>
                </c:pt>
                <c:pt idx="9055">
                  <c:v>0.36224000000000001</c:v>
                </c:pt>
                <c:pt idx="9056">
                  <c:v>0.36228000000000032</c:v>
                </c:pt>
                <c:pt idx="9057">
                  <c:v>0.36232000000000142</c:v>
                </c:pt>
                <c:pt idx="9058">
                  <c:v>0.36236000000000124</c:v>
                </c:pt>
                <c:pt idx="9059">
                  <c:v>0.36240000000000094</c:v>
                </c:pt>
                <c:pt idx="9060">
                  <c:v>0.36244000000000032</c:v>
                </c:pt>
                <c:pt idx="9061">
                  <c:v>0.36248000000000125</c:v>
                </c:pt>
                <c:pt idx="9062">
                  <c:v>0.36252000000000106</c:v>
                </c:pt>
                <c:pt idx="9063">
                  <c:v>0.36256000000000038</c:v>
                </c:pt>
                <c:pt idx="9064">
                  <c:v>0.36260000000000031</c:v>
                </c:pt>
                <c:pt idx="9065">
                  <c:v>0.36264000000000002</c:v>
                </c:pt>
                <c:pt idx="9066">
                  <c:v>0.36268000000000095</c:v>
                </c:pt>
                <c:pt idx="9067">
                  <c:v>0.36272000000000032</c:v>
                </c:pt>
                <c:pt idx="9068">
                  <c:v>0.36276000000000008</c:v>
                </c:pt>
                <c:pt idx="9069">
                  <c:v>0.36280000000000107</c:v>
                </c:pt>
                <c:pt idx="9070">
                  <c:v>0.36284000000000038</c:v>
                </c:pt>
                <c:pt idx="9071">
                  <c:v>0.36288000000000142</c:v>
                </c:pt>
                <c:pt idx="9072">
                  <c:v>0.36292000000000124</c:v>
                </c:pt>
                <c:pt idx="9073">
                  <c:v>0.36296000000000106</c:v>
                </c:pt>
                <c:pt idx="9074">
                  <c:v>0.36300000000000032</c:v>
                </c:pt>
                <c:pt idx="9075">
                  <c:v>0.36304000000000008</c:v>
                </c:pt>
                <c:pt idx="9076">
                  <c:v>0.36308000000000107</c:v>
                </c:pt>
                <c:pt idx="9077">
                  <c:v>0.36312000000000094</c:v>
                </c:pt>
                <c:pt idx="9078">
                  <c:v>0.36316000000000032</c:v>
                </c:pt>
                <c:pt idx="9079">
                  <c:v>0.36320000000000002</c:v>
                </c:pt>
                <c:pt idx="9080">
                  <c:v>0.36324000000000001</c:v>
                </c:pt>
                <c:pt idx="9081">
                  <c:v>0.36328000000000032</c:v>
                </c:pt>
                <c:pt idx="9082">
                  <c:v>0.36332000000000142</c:v>
                </c:pt>
                <c:pt idx="9083">
                  <c:v>0.36336000000000124</c:v>
                </c:pt>
                <c:pt idx="9084">
                  <c:v>0.36340000000000094</c:v>
                </c:pt>
                <c:pt idx="9085">
                  <c:v>0.36344000000000032</c:v>
                </c:pt>
                <c:pt idx="9086">
                  <c:v>0.36348000000000136</c:v>
                </c:pt>
                <c:pt idx="9087">
                  <c:v>0.36352000000000106</c:v>
                </c:pt>
                <c:pt idx="9088">
                  <c:v>0.36356000000000038</c:v>
                </c:pt>
                <c:pt idx="9089">
                  <c:v>0.36360000000000031</c:v>
                </c:pt>
                <c:pt idx="9090">
                  <c:v>0.36364000000000002</c:v>
                </c:pt>
                <c:pt idx="9091">
                  <c:v>0.363680000000001</c:v>
                </c:pt>
                <c:pt idx="9092">
                  <c:v>0.36372000000000032</c:v>
                </c:pt>
                <c:pt idx="9093">
                  <c:v>0.36376000000000008</c:v>
                </c:pt>
                <c:pt idx="9094">
                  <c:v>0.36380000000000107</c:v>
                </c:pt>
                <c:pt idx="9095">
                  <c:v>0.36384000000000088</c:v>
                </c:pt>
                <c:pt idx="9096">
                  <c:v>0.36388000000000148</c:v>
                </c:pt>
                <c:pt idx="9097">
                  <c:v>0.36392000000000124</c:v>
                </c:pt>
                <c:pt idx="9098">
                  <c:v>0.36396000000000106</c:v>
                </c:pt>
                <c:pt idx="9099">
                  <c:v>0.36400000000000032</c:v>
                </c:pt>
                <c:pt idx="9100">
                  <c:v>0.36404000000000031</c:v>
                </c:pt>
                <c:pt idx="9101">
                  <c:v>0.36408000000000118</c:v>
                </c:pt>
                <c:pt idx="9102">
                  <c:v>0.36412000000000094</c:v>
                </c:pt>
                <c:pt idx="9103">
                  <c:v>0.36416000000000032</c:v>
                </c:pt>
                <c:pt idx="9104">
                  <c:v>0.36420000000000002</c:v>
                </c:pt>
                <c:pt idx="9105">
                  <c:v>0.36424000000000001</c:v>
                </c:pt>
                <c:pt idx="9106">
                  <c:v>0.36428000000000038</c:v>
                </c:pt>
                <c:pt idx="9107">
                  <c:v>0.36432000000000142</c:v>
                </c:pt>
                <c:pt idx="9108">
                  <c:v>0.36436000000000124</c:v>
                </c:pt>
                <c:pt idx="9109">
                  <c:v>0.36440000000000095</c:v>
                </c:pt>
                <c:pt idx="9110">
                  <c:v>0.36444000000000032</c:v>
                </c:pt>
                <c:pt idx="9111">
                  <c:v>0.36448000000000147</c:v>
                </c:pt>
                <c:pt idx="9112">
                  <c:v>0.36452000000000107</c:v>
                </c:pt>
                <c:pt idx="9113">
                  <c:v>0.36456000000000038</c:v>
                </c:pt>
                <c:pt idx="9114">
                  <c:v>0.36460000000000031</c:v>
                </c:pt>
                <c:pt idx="9115">
                  <c:v>0.36464000000000002</c:v>
                </c:pt>
                <c:pt idx="9116">
                  <c:v>0.36468000000000106</c:v>
                </c:pt>
                <c:pt idx="9117">
                  <c:v>0.36472000000000032</c:v>
                </c:pt>
                <c:pt idx="9118">
                  <c:v>0.36476000000000008</c:v>
                </c:pt>
                <c:pt idx="9119">
                  <c:v>0.36480000000000107</c:v>
                </c:pt>
                <c:pt idx="9120">
                  <c:v>0.36484000000000094</c:v>
                </c:pt>
                <c:pt idx="9121">
                  <c:v>0.36488000000000165</c:v>
                </c:pt>
                <c:pt idx="9122">
                  <c:v>0.36492000000000124</c:v>
                </c:pt>
                <c:pt idx="9123">
                  <c:v>0.36496000000000106</c:v>
                </c:pt>
                <c:pt idx="9124">
                  <c:v>0.36500000000000032</c:v>
                </c:pt>
                <c:pt idx="9125">
                  <c:v>0.36504000000000031</c:v>
                </c:pt>
                <c:pt idx="9126">
                  <c:v>0.36508000000000124</c:v>
                </c:pt>
                <c:pt idx="9127">
                  <c:v>0.36512000000000094</c:v>
                </c:pt>
                <c:pt idx="9128">
                  <c:v>0.36516000000000032</c:v>
                </c:pt>
                <c:pt idx="9129">
                  <c:v>0.36520000000000002</c:v>
                </c:pt>
                <c:pt idx="9130">
                  <c:v>0.36524000000000001</c:v>
                </c:pt>
                <c:pt idx="9131">
                  <c:v>0.36528000000000038</c:v>
                </c:pt>
                <c:pt idx="9132">
                  <c:v>0.36532000000000142</c:v>
                </c:pt>
                <c:pt idx="9133">
                  <c:v>0.36536000000000124</c:v>
                </c:pt>
                <c:pt idx="9134">
                  <c:v>0.36540000000000095</c:v>
                </c:pt>
                <c:pt idx="9135">
                  <c:v>0.36544000000000032</c:v>
                </c:pt>
                <c:pt idx="9136">
                  <c:v>0.36548000000000147</c:v>
                </c:pt>
                <c:pt idx="9137">
                  <c:v>0.36552000000000107</c:v>
                </c:pt>
                <c:pt idx="9138">
                  <c:v>0.36556000000000038</c:v>
                </c:pt>
                <c:pt idx="9139">
                  <c:v>0.36560000000000031</c:v>
                </c:pt>
                <c:pt idx="9140">
                  <c:v>0.36564000000000002</c:v>
                </c:pt>
                <c:pt idx="9141">
                  <c:v>0.36568000000000106</c:v>
                </c:pt>
                <c:pt idx="9142">
                  <c:v>0.36572000000000032</c:v>
                </c:pt>
                <c:pt idx="9143">
                  <c:v>0.36576000000000031</c:v>
                </c:pt>
                <c:pt idx="9144">
                  <c:v>0.36580000000000112</c:v>
                </c:pt>
                <c:pt idx="9145">
                  <c:v>0.36584000000000094</c:v>
                </c:pt>
                <c:pt idx="9146">
                  <c:v>0.36588000000000165</c:v>
                </c:pt>
                <c:pt idx="9147">
                  <c:v>0.36592000000000124</c:v>
                </c:pt>
                <c:pt idx="9148">
                  <c:v>0.36596000000000106</c:v>
                </c:pt>
                <c:pt idx="9149">
                  <c:v>0.36600000000000038</c:v>
                </c:pt>
                <c:pt idx="9150">
                  <c:v>0.36604000000000031</c:v>
                </c:pt>
                <c:pt idx="9151">
                  <c:v>0.36608000000000124</c:v>
                </c:pt>
                <c:pt idx="9152">
                  <c:v>0.36612000000000094</c:v>
                </c:pt>
                <c:pt idx="9153">
                  <c:v>0.36616000000000032</c:v>
                </c:pt>
                <c:pt idx="9154">
                  <c:v>0.36620000000000008</c:v>
                </c:pt>
                <c:pt idx="9155">
                  <c:v>0.36624000000000001</c:v>
                </c:pt>
                <c:pt idx="9156">
                  <c:v>0.36628000000000038</c:v>
                </c:pt>
                <c:pt idx="9157">
                  <c:v>0.36632000000000142</c:v>
                </c:pt>
                <c:pt idx="9158">
                  <c:v>0.36636000000000124</c:v>
                </c:pt>
                <c:pt idx="9159">
                  <c:v>0.36640000000000106</c:v>
                </c:pt>
                <c:pt idx="9160">
                  <c:v>0.36644000000000032</c:v>
                </c:pt>
                <c:pt idx="9161">
                  <c:v>0.36648000000000142</c:v>
                </c:pt>
                <c:pt idx="9162">
                  <c:v>0.36652000000000107</c:v>
                </c:pt>
                <c:pt idx="9163">
                  <c:v>0.36656000000000094</c:v>
                </c:pt>
                <c:pt idx="9164">
                  <c:v>0.36660000000000031</c:v>
                </c:pt>
                <c:pt idx="9165">
                  <c:v>0.36664000000000002</c:v>
                </c:pt>
                <c:pt idx="9166">
                  <c:v>0.36668000000000106</c:v>
                </c:pt>
                <c:pt idx="9167">
                  <c:v>0.36672000000000032</c:v>
                </c:pt>
                <c:pt idx="9168">
                  <c:v>0.36676000000000031</c:v>
                </c:pt>
                <c:pt idx="9169">
                  <c:v>0.36680000000000124</c:v>
                </c:pt>
                <c:pt idx="9170">
                  <c:v>0.36684000000000094</c:v>
                </c:pt>
                <c:pt idx="9171">
                  <c:v>0.36688000000000165</c:v>
                </c:pt>
                <c:pt idx="9172">
                  <c:v>0.36692000000000125</c:v>
                </c:pt>
                <c:pt idx="9173">
                  <c:v>0.36696000000000106</c:v>
                </c:pt>
                <c:pt idx="9174">
                  <c:v>0.36700000000000038</c:v>
                </c:pt>
                <c:pt idx="9175">
                  <c:v>0.36704000000000031</c:v>
                </c:pt>
                <c:pt idx="9176">
                  <c:v>0.36708000000000124</c:v>
                </c:pt>
                <c:pt idx="9177">
                  <c:v>0.36712000000000095</c:v>
                </c:pt>
                <c:pt idx="9178">
                  <c:v>0.36716000000000032</c:v>
                </c:pt>
                <c:pt idx="9179">
                  <c:v>0.36720000000000008</c:v>
                </c:pt>
                <c:pt idx="9180">
                  <c:v>0.36724000000000001</c:v>
                </c:pt>
                <c:pt idx="9181">
                  <c:v>0.36728000000000038</c:v>
                </c:pt>
                <c:pt idx="9182">
                  <c:v>0.36732000000000142</c:v>
                </c:pt>
                <c:pt idx="9183">
                  <c:v>0.36736000000000124</c:v>
                </c:pt>
                <c:pt idx="9184">
                  <c:v>0.36740000000000106</c:v>
                </c:pt>
                <c:pt idx="9185">
                  <c:v>0.36744000000000032</c:v>
                </c:pt>
                <c:pt idx="9186">
                  <c:v>0.36748000000000142</c:v>
                </c:pt>
                <c:pt idx="9187">
                  <c:v>0.36752000000000107</c:v>
                </c:pt>
                <c:pt idx="9188">
                  <c:v>0.36756000000000094</c:v>
                </c:pt>
                <c:pt idx="9189">
                  <c:v>0.36760000000000032</c:v>
                </c:pt>
                <c:pt idx="9190">
                  <c:v>0.36764000000000002</c:v>
                </c:pt>
                <c:pt idx="9191">
                  <c:v>0.36768000000000106</c:v>
                </c:pt>
                <c:pt idx="9192">
                  <c:v>0.36772000000000032</c:v>
                </c:pt>
                <c:pt idx="9193">
                  <c:v>0.36776000000000031</c:v>
                </c:pt>
                <c:pt idx="9194">
                  <c:v>0.36780000000000124</c:v>
                </c:pt>
                <c:pt idx="9195">
                  <c:v>0.36784000000000094</c:v>
                </c:pt>
                <c:pt idx="9196">
                  <c:v>0.36788000000000165</c:v>
                </c:pt>
                <c:pt idx="9197">
                  <c:v>0.36792000000000125</c:v>
                </c:pt>
                <c:pt idx="9198">
                  <c:v>0.36796000000000106</c:v>
                </c:pt>
                <c:pt idx="9199">
                  <c:v>0.36800000000000038</c:v>
                </c:pt>
                <c:pt idx="9200">
                  <c:v>0.36804000000000031</c:v>
                </c:pt>
                <c:pt idx="9201">
                  <c:v>0.36808000000000124</c:v>
                </c:pt>
                <c:pt idx="9202">
                  <c:v>0.36812000000000095</c:v>
                </c:pt>
                <c:pt idx="9203">
                  <c:v>0.36816000000000032</c:v>
                </c:pt>
                <c:pt idx="9204">
                  <c:v>0.36820000000000008</c:v>
                </c:pt>
                <c:pt idx="9205">
                  <c:v>0.36824000000000001</c:v>
                </c:pt>
                <c:pt idx="9206">
                  <c:v>0.36828000000000038</c:v>
                </c:pt>
                <c:pt idx="9207">
                  <c:v>0.36832000000000142</c:v>
                </c:pt>
                <c:pt idx="9208">
                  <c:v>0.36836000000000124</c:v>
                </c:pt>
                <c:pt idx="9209">
                  <c:v>0.36840000000000106</c:v>
                </c:pt>
                <c:pt idx="9210">
                  <c:v>0.36844000000000032</c:v>
                </c:pt>
                <c:pt idx="9211">
                  <c:v>0.36848000000000142</c:v>
                </c:pt>
                <c:pt idx="9212">
                  <c:v>0.36852000000000112</c:v>
                </c:pt>
                <c:pt idx="9213">
                  <c:v>0.36856000000000094</c:v>
                </c:pt>
                <c:pt idx="9214">
                  <c:v>0.36860000000000032</c:v>
                </c:pt>
                <c:pt idx="9215">
                  <c:v>0.36864000000000002</c:v>
                </c:pt>
                <c:pt idx="9216">
                  <c:v>0.36868000000000106</c:v>
                </c:pt>
                <c:pt idx="9217">
                  <c:v>0.36872000000000038</c:v>
                </c:pt>
                <c:pt idx="9218">
                  <c:v>0.36876000000000031</c:v>
                </c:pt>
                <c:pt idx="9219">
                  <c:v>0.36880000000000124</c:v>
                </c:pt>
                <c:pt idx="9220">
                  <c:v>0.36884000000000094</c:v>
                </c:pt>
                <c:pt idx="9221">
                  <c:v>0.36888000000000176</c:v>
                </c:pt>
                <c:pt idx="9222">
                  <c:v>0.36892000000000141</c:v>
                </c:pt>
                <c:pt idx="9223">
                  <c:v>0.36896000000000106</c:v>
                </c:pt>
                <c:pt idx="9224">
                  <c:v>0.36900000000000038</c:v>
                </c:pt>
                <c:pt idx="9225">
                  <c:v>0.36904000000000031</c:v>
                </c:pt>
                <c:pt idx="9226">
                  <c:v>0.36908000000000124</c:v>
                </c:pt>
                <c:pt idx="9227">
                  <c:v>0.36912000000000106</c:v>
                </c:pt>
                <c:pt idx="9228">
                  <c:v>0.36916000000000032</c:v>
                </c:pt>
                <c:pt idx="9229">
                  <c:v>0.36920000000000008</c:v>
                </c:pt>
                <c:pt idx="9230">
                  <c:v>0.36924000000000001</c:v>
                </c:pt>
                <c:pt idx="9231">
                  <c:v>0.36928000000000094</c:v>
                </c:pt>
                <c:pt idx="9232">
                  <c:v>0.36932000000000154</c:v>
                </c:pt>
                <c:pt idx="9233">
                  <c:v>0.36936000000000124</c:v>
                </c:pt>
                <c:pt idx="9234">
                  <c:v>0.36940000000000106</c:v>
                </c:pt>
                <c:pt idx="9235">
                  <c:v>0.36944000000000032</c:v>
                </c:pt>
                <c:pt idx="9236">
                  <c:v>0.36948000000000142</c:v>
                </c:pt>
                <c:pt idx="9237">
                  <c:v>0.36952000000000124</c:v>
                </c:pt>
                <c:pt idx="9238">
                  <c:v>0.36956000000000094</c:v>
                </c:pt>
                <c:pt idx="9239">
                  <c:v>0.36960000000000032</c:v>
                </c:pt>
                <c:pt idx="9240">
                  <c:v>0.36964000000000002</c:v>
                </c:pt>
                <c:pt idx="9241">
                  <c:v>0.36968000000000106</c:v>
                </c:pt>
                <c:pt idx="9242">
                  <c:v>0.36972000000000038</c:v>
                </c:pt>
                <c:pt idx="9243">
                  <c:v>0.36976000000000031</c:v>
                </c:pt>
                <c:pt idx="9244">
                  <c:v>0.36980000000000124</c:v>
                </c:pt>
                <c:pt idx="9245">
                  <c:v>0.36984000000000095</c:v>
                </c:pt>
                <c:pt idx="9246">
                  <c:v>0.36988000000000176</c:v>
                </c:pt>
                <c:pt idx="9247">
                  <c:v>0.36992000000000147</c:v>
                </c:pt>
                <c:pt idx="9248">
                  <c:v>0.36996000000000107</c:v>
                </c:pt>
                <c:pt idx="9249">
                  <c:v>0.37000000000000038</c:v>
                </c:pt>
                <c:pt idx="9250">
                  <c:v>0.37004000000000031</c:v>
                </c:pt>
                <c:pt idx="9251">
                  <c:v>0.37008000000000124</c:v>
                </c:pt>
                <c:pt idx="9252">
                  <c:v>0.37012000000000106</c:v>
                </c:pt>
                <c:pt idx="9253">
                  <c:v>0.37016000000000032</c:v>
                </c:pt>
                <c:pt idx="9254">
                  <c:v>0.37020000000000008</c:v>
                </c:pt>
                <c:pt idx="9255">
                  <c:v>0.37024000000000001</c:v>
                </c:pt>
                <c:pt idx="9256">
                  <c:v>0.37028000000000094</c:v>
                </c:pt>
                <c:pt idx="9257">
                  <c:v>0.37032000000000165</c:v>
                </c:pt>
                <c:pt idx="9258">
                  <c:v>0.37036000000000124</c:v>
                </c:pt>
                <c:pt idx="9259">
                  <c:v>0.37040000000000106</c:v>
                </c:pt>
                <c:pt idx="9260">
                  <c:v>0.37044000000000032</c:v>
                </c:pt>
                <c:pt idx="9261">
                  <c:v>0.37048000000000142</c:v>
                </c:pt>
                <c:pt idx="9262">
                  <c:v>0.37052000000000124</c:v>
                </c:pt>
                <c:pt idx="9263">
                  <c:v>0.37056000000000094</c:v>
                </c:pt>
                <c:pt idx="9264">
                  <c:v>0.37060000000000032</c:v>
                </c:pt>
                <c:pt idx="9265">
                  <c:v>0.37064000000000002</c:v>
                </c:pt>
                <c:pt idx="9266">
                  <c:v>0.37068000000000106</c:v>
                </c:pt>
                <c:pt idx="9267">
                  <c:v>0.37072000000000038</c:v>
                </c:pt>
                <c:pt idx="9268">
                  <c:v>0.37076000000000031</c:v>
                </c:pt>
                <c:pt idx="9269">
                  <c:v>0.37080000000000124</c:v>
                </c:pt>
                <c:pt idx="9270">
                  <c:v>0.370840000000001</c:v>
                </c:pt>
                <c:pt idx="9271">
                  <c:v>0.37088000000000176</c:v>
                </c:pt>
                <c:pt idx="9272">
                  <c:v>0.37092000000000147</c:v>
                </c:pt>
                <c:pt idx="9273">
                  <c:v>0.37096000000000107</c:v>
                </c:pt>
                <c:pt idx="9274">
                  <c:v>0.37100000000000088</c:v>
                </c:pt>
                <c:pt idx="9275">
                  <c:v>0.37104000000000031</c:v>
                </c:pt>
                <c:pt idx="9276">
                  <c:v>0.37108000000000124</c:v>
                </c:pt>
                <c:pt idx="9277">
                  <c:v>0.37112000000000106</c:v>
                </c:pt>
                <c:pt idx="9278">
                  <c:v>0.37116000000000032</c:v>
                </c:pt>
                <c:pt idx="9279">
                  <c:v>0.37120000000000031</c:v>
                </c:pt>
                <c:pt idx="9280">
                  <c:v>0.37124000000000001</c:v>
                </c:pt>
                <c:pt idx="9281">
                  <c:v>0.37128000000000094</c:v>
                </c:pt>
                <c:pt idx="9282">
                  <c:v>0.37132000000000165</c:v>
                </c:pt>
                <c:pt idx="9283">
                  <c:v>0.37136000000000124</c:v>
                </c:pt>
                <c:pt idx="9284">
                  <c:v>0.37140000000000106</c:v>
                </c:pt>
                <c:pt idx="9285">
                  <c:v>0.37144000000000038</c:v>
                </c:pt>
                <c:pt idx="9286">
                  <c:v>0.37148000000000142</c:v>
                </c:pt>
                <c:pt idx="9287">
                  <c:v>0.37152000000000124</c:v>
                </c:pt>
                <c:pt idx="9288">
                  <c:v>0.37156000000000095</c:v>
                </c:pt>
                <c:pt idx="9289">
                  <c:v>0.37160000000000032</c:v>
                </c:pt>
                <c:pt idx="9290">
                  <c:v>0.37164000000000008</c:v>
                </c:pt>
                <c:pt idx="9291">
                  <c:v>0.37168000000000107</c:v>
                </c:pt>
                <c:pt idx="9292">
                  <c:v>0.37172000000000038</c:v>
                </c:pt>
                <c:pt idx="9293">
                  <c:v>0.37176000000000031</c:v>
                </c:pt>
                <c:pt idx="9294">
                  <c:v>0.37180000000000124</c:v>
                </c:pt>
                <c:pt idx="9295">
                  <c:v>0.37184000000000106</c:v>
                </c:pt>
                <c:pt idx="9296">
                  <c:v>0.37188000000000176</c:v>
                </c:pt>
                <c:pt idx="9297">
                  <c:v>0.37192000000000142</c:v>
                </c:pt>
                <c:pt idx="9298">
                  <c:v>0.37196000000000107</c:v>
                </c:pt>
                <c:pt idx="9299">
                  <c:v>0.37200000000000094</c:v>
                </c:pt>
                <c:pt idx="9300">
                  <c:v>0.37204000000000031</c:v>
                </c:pt>
                <c:pt idx="9301">
                  <c:v>0.37208000000000124</c:v>
                </c:pt>
                <c:pt idx="9302">
                  <c:v>0.37212000000000106</c:v>
                </c:pt>
                <c:pt idx="9303">
                  <c:v>0.37216000000000032</c:v>
                </c:pt>
                <c:pt idx="9304">
                  <c:v>0.37220000000000031</c:v>
                </c:pt>
                <c:pt idx="9305">
                  <c:v>0.37224000000000002</c:v>
                </c:pt>
                <c:pt idx="9306">
                  <c:v>0.37228000000000094</c:v>
                </c:pt>
                <c:pt idx="9307">
                  <c:v>0.37232000000000165</c:v>
                </c:pt>
                <c:pt idx="9308">
                  <c:v>0.37236000000000125</c:v>
                </c:pt>
                <c:pt idx="9309">
                  <c:v>0.37240000000000106</c:v>
                </c:pt>
                <c:pt idx="9310">
                  <c:v>0.37244000000000038</c:v>
                </c:pt>
                <c:pt idx="9311">
                  <c:v>0.37248000000000142</c:v>
                </c:pt>
                <c:pt idx="9312">
                  <c:v>0.37252000000000124</c:v>
                </c:pt>
                <c:pt idx="9313">
                  <c:v>0.37256000000000095</c:v>
                </c:pt>
                <c:pt idx="9314">
                  <c:v>0.37260000000000032</c:v>
                </c:pt>
                <c:pt idx="9315">
                  <c:v>0.37264000000000008</c:v>
                </c:pt>
                <c:pt idx="9316">
                  <c:v>0.37268000000000107</c:v>
                </c:pt>
                <c:pt idx="9317">
                  <c:v>0.37272000000000038</c:v>
                </c:pt>
                <c:pt idx="9318">
                  <c:v>0.37276000000000031</c:v>
                </c:pt>
                <c:pt idx="9319">
                  <c:v>0.37280000000000124</c:v>
                </c:pt>
                <c:pt idx="9320">
                  <c:v>0.37284000000000106</c:v>
                </c:pt>
                <c:pt idx="9321">
                  <c:v>0.37288000000000177</c:v>
                </c:pt>
                <c:pt idx="9322">
                  <c:v>0.37292000000000142</c:v>
                </c:pt>
                <c:pt idx="9323">
                  <c:v>0.37296000000000107</c:v>
                </c:pt>
                <c:pt idx="9324">
                  <c:v>0.37300000000000094</c:v>
                </c:pt>
                <c:pt idx="9325">
                  <c:v>0.37304000000000032</c:v>
                </c:pt>
                <c:pt idx="9326">
                  <c:v>0.37308000000000124</c:v>
                </c:pt>
                <c:pt idx="9327">
                  <c:v>0.37312000000000106</c:v>
                </c:pt>
                <c:pt idx="9328">
                  <c:v>0.37316000000000032</c:v>
                </c:pt>
                <c:pt idx="9329">
                  <c:v>0.37320000000000031</c:v>
                </c:pt>
                <c:pt idx="9330">
                  <c:v>0.37324000000000002</c:v>
                </c:pt>
                <c:pt idx="9331">
                  <c:v>0.37328000000000094</c:v>
                </c:pt>
                <c:pt idx="9332">
                  <c:v>0.37332000000000176</c:v>
                </c:pt>
                <c:pt idx="9333">
                  <c:v>0.37336000000000136</c:v>
                </c:pt>
                <c:pt idx="9334">
                  <c:v>0.37340000000000106</c:v>
                </c:pt>
                <c:pt idx="9335">
                  <c:v>0.37344000000000038</c:v>
                </c:pt>
                <c:pt idx="9336">
                  <c:v>0.37348000000000142</c:v>
                </c:pt>
                <c:pt idx="9337">
                  <c:v>0.37352000000000124</c:v>
                </c:pt>
                <c:pt idx="9338">
                  <c:v>0.373560000000001</c:v>
                </c:pt>
                <c:pt idx="9339">
                  <c:v>0.37360000000000032</c:v>
                </c:pt>
                <c:pt idx="9340">
                  <c:v>0.37364000000000008</c:v>
                </c:pt>
                <c:pt idx="9341">
                  <c:v>0.37368000000000107</c:v>
                </c:pt>
                <c:pt idx="9342">
                  <c:v>0.37372000000000088</c:v>
                </c:pt>
                <c:pt idx="9343">
                  <c:v>0.37376000000000031</c:v>
                </c:pt>
                <c:pt idx="9344">
                  <c:v>0.37380000000000124</c:v>
                </c:pt>
                <c:pt idx="9345">
                  <c:v>0.37384000000000106</c:v>
                </c:pt>
                <c:pt idx="9346">
                  <c:v>0.37388000000000177</c:v>
                </c:pt>
                <c:pt idx="9347">
                  <c:v>0.37392000000000142</c:v>
                </c:pt>
                <c:pt idx="9348">
                  <c:v>0.37396000000000118</c:v>
                </c:pt>
                <c:pt idx="9349">
                  <c:v>0.37400000000000094</c:v>
                </c:pt>
                <c:pt idx="9350">
                  <c:v>0.37404000000000032</c:v>
                </c:pt>
                <c:pt idx="9351">
                  <c:v>0.37408000000000124</c:v>
                </c:pt>
                <c:pt idx="9352">
                  <c:v>0.37412000000000106</c:v>
                </c:pt>
                <c:pt idx="9353">
                  <c:v>0.37416000000000038</c:v>
                </c:pt>
                <c:pt idx="9354">
                  <c:v>0.37420000000000031</c:v>
                </c:pt>
                <c:pt idx="9355">
                  <c:v>0.37424000000000002</c:v>
                </c:pt>
                <c:pt idx="9356">
                  <c:v>0.37428000000000095</c:v>
                </c:pt>
                <c:pt idx="9357">
                  <c:v>0.37432000000000176</c:v>
                </c:pt>
                <c:pt idx="9358">
                  <c:v>0.37436000000000147</c:v>
                </c:pt>
                <c:pt idx="9359">
                  <c:v>0.37440000000000107</c:v>
                </c:pt>
                <c:pt idx="9360">
                  <c:v>0.37444000000000038</c:v>
                </c:pt>
                <c:pt idx="9361">
                  <c:v>0.37448000000000142</c:v>
                </c:pt>
                <c:pt idx="9362">
                  <c:v>0.37452000000000124</c:v>
                </c:pt>
                <c:pt idx="9363">
                  <c:v>0.37456000000000106</c:v>
                </c:pt>
                <c:pt idx="9364">
                  <c:v>0.37460000000000032</c:v>
                </c:pt>
                <c:pt idx="9365">
                  <c:v>0.37464000000000008</c:v>
                </c:pt>
                <c:pt idx="9366">
                  <c:v>0.37468000000000107</c:v>
                </c:pt>
                <c:pt idx="9367">
                  <c:v>0.37472000000000094</c:v>
                </c:pt>
                <c:pt idx="9368">
                  <c:v>0.37476000000000032</c:v>
                </c:pt>
                <c:pt idx="9369">
                  <c:v>0.37480000000000124</c:v>
                </c:pt>
                <c:pt idx="9370">
                  <c:v>0.37484000000000106</c:v>
                </c:pt>
                <c:pt idx="9371">
                  <c:v>0.37488000000000177</c:v>
                </c:pt>
                <c:pt idx="9372">
                  <c:v>0.37492000000000142</c:v>
                </c:pt>
                <c:pt idx="9373">
                  <c:v>0.37496000000000124</c:v>
                </c:pt>
                <c:pt idx="9374">
                  <c:v>0.37500000000000094</c:v>
                </c:pt>
                <c:pt idx="9375">
                  <c:v>0.37504000000000032</c:v>
                </c:pt>
                <c:pt idx="9376">
                  <c:v>0.37508000000000125</c:v>
                </c:pt>
                <c:pt idx="9377">
                  <c:v>0.37512000000000106</c:v>
                </c:pt>
                <c:pt idx="9378">
                  <c:v>0.37516000000000038</c:v>
                </c:pt>
                <c:pt idx="9379">
                  <c:v>0.37520000000000031</c:v>
                </c:pt>
                <c:pt idx="9380">
                  <c:v>0.37524000000000002</c:v>
                </c:pt>
                <c:pt idx="9381">
                  <c:v>0.37528000000000095</c:v>
                </c:pt>
                <c:pt idx="9382">
                  <c:v>0.37532000000000176</c:v>
                </c:pt>
                <c:pt idx="9383">
                  <c:v>0.37536000000000147</c:v>
                </c:pt>
                <c:pt idx="9384">
                  <c:v>0.37540000000000107</c:v>
                </c:pt>
                <c:pt idx="9385">
                  <c:v>0.37544000000000038</c:v>
                </c:pt>
                <c:pt idx="9386">
                  <c:v>0.37548000000000142</c:v>
                </c:pt>
                <c:pt idx="9387">
                  <c:v>0.37552000000000124</c:v>
                </c:pt>
                <c:pt idx="9388">
                  <c:v>0.37556000000000106</c:v>
                </c:pt>
                <c:pt idx="9389">
                  <c:v>0.37560000000000032</c:v>
                </c:pt>
                <c:pt idx="9390">
                  <c:v>0.37564000000000008</c:v>
                </c:pt>
                <c:pt idx="9391">
                  <c:v>0.37568000000000107</c:v>
                </c:pt>
                <c:pt idx="9392">
                  <c:v>0.37572000000000094</c:v>
                </c:pt>
                <c:pt idx="9393">
                  <c:v>0.37576000000000032</c:v>
                </c:pt>
                <c:pt idx="9394">
                  <c:v>0.37580000000000124</c:v>
                </c:pt>
                <c:pt idx="9395">
                  <c:v>0.37584000000000106</c:v>
                </c:pt>
                <c:pt idx="9396">
                  <c:v>0.37588000000000177</c:v>
                </c:pt>
                <c:pt idx="9397">
                  <c:v>0.37592000000000142</c:v>
                </c:pt>
                <c:pt idx="9398">
                  <c:v>0.37596000000000124</c:v>
                </c:pt>
                <c:pt idx="9399">
                  <c:v>0.37600000000000094</c:v>
                </c:pt>
                <c:pt idx="9400">
                  <c:v>0.37604000000000032</c:v>
                </c:pt>
                <c:pt idx="9401">
                  <c:v>0.37608000000000136</c:v>
                </c:pt>
                <c:pt idx="9402">
                  <c:v>0.37612000000000106</c:v>
                </c:pt>
                <c:pt idx="9403">
                  <c:v>0.37616000000000038</c:v>
                </c:pt>
                <c:pt idx="9404">
                  <c:v>0.37620000000000031</c:v>
                </c:pt>
                <c:pt idx="9405">
                  <c:v>0.37624000000000002</c:v>
                </c:pt>
                <c:pt idx="9406">
                  <c:v>0.37628000000000106</c:v>
                </c:pt>
                <c:pt idx="9407">
                  <c:v>0.37632000000000176</c:v>
                </c:pt>
                <c:pt idx="9408">
                  <c:v>0.37636000000000142</c:v>
                </c:pt>
                <c:pt idx="9409">
                  <c:v>0.37640000000000107</c:v>
                </c:pt>
                <c:pt idx="9410">
                  <c:v>0.37644000000000094</c:v>
                </c:pt>
                <c:pt idx="9411">
                  <c:v>0.37648000000000154</c:v>
                </c:pt>
                <c:pt idx="9412">
                  <c:v>0.37652000000000124</c:v>
                </c:pt>
                <c:pt idx="9413">
                  <c:v>0.37656000000000106</c:v>
                </c:pt>
                <c:pt idx="9414">
                  <c:v>0.37660000000000032</c:v>
                </c:pt>
                <c:pt idx="9415">
                  <c:v>0.37664000000000031</c:v>
                </c:pt>
                <c:pt idx="9416">
                  <c:v>0.37668000000000124</c:v>
                </c:pt>
                <c:pt idx="9417">
                  <c:v>0.37672000000000094</c:v>
                </c:pt>
                <c:pt idx="9418">
                  <c:v>0.37676000000000032</c:v>
                </c:pt>
                <c:pt idx="9419">
                  <c:v>0.37680000000000125</c:v>
                </c:pt>
                <c:pt idx="9420">
                  <c:v>0.37684000000000106</c:v>
                </c:pt>
                <c:pt idx="9421">
                  <c:v>0.37688000000000177</c:v>
                </c:pt>
                <c:pt idx="9422">
                  <c:v>0.37692000000000142</c:v>
                </c:pt>
                <c:pt idx="9423">
                  <c:v>0.37696000000000124</c:v>
                </c:pt>
                <c:pt idx="9424">
                  <c:v>0.37700000000000095</c:v>
                </c:pt>
                <c:pt idx="9425">
                  <c:v>0.37704000000000032</c:v>
                </c:pt>
                <c:pt idx="9426">
                  <c:v>0.37708000000000147</c:v>
                </c:pt>
                <c:pt idx="9427">
                  <c:v>0.37712000000000107</c:v>
                </c:pt>
                <c:pt idx="9428">
                  <c:v>0.37716000000000038</c:v>
                </c:pt>
                <c:pt idx="9429">
                  <c:v>0.37720000000000031</c:v>
                </c:pt>
                <c:pt idx="9430">
                  <c:v>0.37724000000000002</c:v>
                </c:pt>
                <c:pt idx="9431">
                  <c:v>0.37728000000000106</c:v>
                </c:pt>
                <c:pt idx="9432">
                  <c:v>0.37732000000000177</c:v>
                </c:pt>
                <c:pt idx="9433">
                  <c:v>0.37736000000000142</c:v>
                </c:pt>
                <c:pt idx="9434">
                  <c:v>0.37740000000000107</c:v>
                </c:pt>
                <c:pt idx="9435">
                  <c:v>0.37744000000000094</c:v>
                </c:pt>
                <c:pt idx="9436">
                  <c:v>0.37748000000000165</c:v>
                </c:pt>
                <c:pt idx="9437">
                  <c:v>0.37752000000000124</c:v>
                </c:pt>
                <c:pt idx="9438">
                  <c:v>0.37756000000000106</c:v>
                </c:pt>
                <c:pt idx="9439">
                  <c:v>0.37760000000000032</c:v>
                </c:pt>
                <c:pt idx="9440">
                  <c:v>0.37764000000000031</c:v>
                </c:pt>
                <c:pt idx="9441">
                  <c:v>0.37768000000000124</c:v>
                </c:pt>
                <c:pt idx="9442">
                  <c:v>0.37772000000000094</c:v>
                </c:pt>
                <c:pt idx="9443">
                  <c:v>0.37776000000000032</c:v>
                </c:pt>
                <c:pt idx="9444">
                  <c:v>0.37780000000000125</c:v>
                </c:pt>
                <c:pt idx="9445">
                  <c:v>0.37784000000000106</c:v>
                </c:pt>
                <c:pt idx="9446">
                  <c:v>0.37788000000000177</c:v>
                </c:pt>
                <c:pt idx="9447">
                  <c:v>0.37792000000000142</c:v>
                </c:pt>
                <c:pt idx="9448">
                  <c:v>0.37796000000000124</c:v>
                </c:pt>
                <c:pt idx="9449">
                  <c:v>0.37800000000000095</c:v>
                </c:pt>
                <c:pt idx="9450">
                  <c:v>0.37804000000000032</c:v>
                </c:pt>
                <c:pt idx="9451">
                  <c:v>0.37808000000000147</c:v>
                </c:pt>
                <c:pt idx="9452">
                  <c:v>0.37812000000000107</c:v>
                </c:pt>
                <c:pt idx="9453">
                  <c:v>0.37816000000000038</c:v>
                </c:pt>
                <c:pt idx="9454">
                  <c:v>0.37820000000000031</c:v>
                </c:pt>
                <c:pt idx="9455">
                  <c:v>0.37824000000000002</c:v>
                </c:pt>
                <c:pt idx="9456">
                  <c:v>0.37828000000000106</c:v>
                </c:pt>
                <c:pt idx="9457">
                  <c:v>0.37832000000000177</c:v>
                </c:pt>
                <c:pt idx="9458">
                  <c:v>0.37836000000000142</c:v>
                </c:pt>
                <c:pt idx="9459">
                  <c:v>0.37840000000000112</c:v>
                </c:pt>
                <c:pt idx="9460">
                  <c:v>0.37844000000000094</c:v>
                </c:pt>
                <c:pt idx="9461">
                  <c:v>0.37848000000000165</c:v>
                </c:pt>
                <c:pt idx="9462">
                  <c:v>0.37852000000000124</c:v>
                </c:pt>
                <c:pt idx="9463">
                  <c:v>0.37856000000000106</c:v>
                </c:pt>
                <c:pt idx="9464">
                  <c:v>0.37860000000000038</c:v>
                </c:pt>
                <c:pt idx="9465">
                  <c:v>0.37864000000000031</c:v>
                </c:pt>
                <c:pt idx="9466">
                  <c:v>0.37868000000000124</c:v>
                </c:pt>
                <c:pt idx="9467">
                  <c:v>0.37872000000000094</c:v>
                </c:pt>
                <c:pt idx="9468">
                  <c:v>0.37876000000000032</c:v>
                </c:pt>
                <c:pt idx="9469">
                  <c:v>0.37880000000000141</c:v>
                </c:pt>
                <c:pt idx="9470">
                  <c:v>0.37884000000000106</c:v>
                </c:pt>
                <c:pt idx="9471">
                  <c:v>0.37888000000000177</c:v>
                </c:pt>
                <c:pt idx="9472">
                  <c:v>0.37892000000000142</c:v>
                </c:pt>
                <c:pt idx="9473">
                  <c:v>0.37896000000000124</c:v>
                </c:pt>
                <c:pt idx="9474">
                  <c:v>0.37900000000000106</c:v>
                </c:pt>
                <c:pt idx="9475">
                  <c:v>0.37904000000000032</c:v>
                </c:pt>
                <c:pt idx="9476">
                  <c:v>0.37908000000000142</c:v>
                </c:pt>
                <c:pt idx="9477">
                  <c:v>0.37912000000000107</c:v>
                </c:pt>
                <c:pt idx="9478">
                  <c:v>0.37916000000000094</c:v>
                </c:pt>
                <c:pt idx="9479">
                  <c:v>0.37920000000000031</c:v>
                </c:pt>
                <c:pt idx="9480">
                  <c:v>0.37924000000000002</c:v>
                </c:pt>
                <c:pt idx="9481">
                  <c:v>0.37928000000000106</c:v>
                </c:pt>
                <c:pt idx="9482">
                  <c:v>0.37932000000000177</c:v>
                </c:pt>
                <c:pt idx="9483">
                  <c:v>0.37936000000000142</c:v>
                </c:pt>
                <c:pt idx="9484">
                  <c:v>0.37940000000000124</c:v>
                </c:pt>
                <c:pt idx="9485">
                  <c:v>0.37944000000000094</c:v>
                </c:pt>
                <c:pt idx="9486">
                  <c:v>0.37948000000000165</c:v>
                </c:pt>
                <c:pt idx="9487">
                  <c:v>0.37952000000000125</c:v>
                </c:pt>
                <c:pt idx="9488">
                  <c:v>0.37956000000000106</c:v>
                </c:pt>
                <c:pt idx="9489">
                  <c:v>0.37960000000000038</c:v>
                </c:pt>
                <c:pt idx="9490">
                  <c:v>0.37964000000000031</c:v>
                </c:pt>
                <c:pt idx="9491">
                  <c:v>0.37968000000000124</c:v>
                </c:pt>
                <c:pt idx="9492">
                  <c:v>0.37972000000000095</c:v>
                </c:pt>
                <c:pt idx="9493">
                  <c:v>0.37976000000000032</c:v>
                </c:pt>
                <c:pt idx="9494">
                  <c:v>0.37980000000000147</c:v>
                </c:pt>
                <c:pt idx="9495">
                  <c:v>0.37984000000000107</c:v>
                </c:pt>
                <c:pt idx="9496">
                  <c:v>0.37988000000000177</c:v>
                </c:pt>
                <c:pt idx="9497">
                  <c:v>0.37992000000000142</c:v>
                </c:pt>
                <c:pt idx="9498">
                  <c:v>0.37996000000000124</c:v>
                </c:pt>
                <c:pt idx="9499">
                  <c:v>0.38000000000000106</c:v>
                </c:pt>
                <c:pt idx="9500">
                  <c:v>0.38004000000000032</c:v>
                </c:pt>
                <c:pt idx="9501">
                  <c:v>0.38008000000000142</c:v>
                </c:pt>
                <c:pt idx="9502">
                  <c:v>0.38012000000000107</c:v>
                </c:pt>
                <c:pt idx="9503">
                  <c:v>0.38016000000000094</c:v>
                </c:pt>
                <c:pt idx="9504">
                  <c:v>0.38020000000000032</c:v>
                </c:pt>
                <c:pt idx="9505">
                  <c:v>0.38024000000000002</c:v>
                </c:pt>
                <c:pt idx="9506">
                  <c:v>0.38028000000000106</c:v>
                </c:pt>
                <c:pt idx="9507">
                  <c:v>0.38032000000000177</c:v>
                </c:pt>
                <c:pt idx="9508">
                  <c:v>0.38036000000000142</c:v>
                </c:pt>
                <c:pt idx="9509">
                  <c:v>0.38040000000000124</c:v>
                </c:pt>
                <c:pt idx="9510">
                  <c:v>0.38044000000000094</c:v>
                </c:pt>
                <c:pt idx="9511">
                  <c:v>0.38048000000000165</c:v>
                </c:pt>
                <c:pt idx="9512">
                  <c:v>0.38052000000000125</c:v>
                </c:pt>
                <c:pt idx="9513">
                  <c:v>0.38056000000000106</c:v>
                </c:pt>
                <c:pt idx="9514">
                  <c:v>0.38060000000000038</c:v>
                </c:pt>
                <c:pt idx="9515">
                  <c:v>0.38064000000000031</c:v>
                </c:pt>
                <c:pt idx="9516">
                  <c:v>0.38068000000000124</c:v>
                </c:pt>
                <c:pt idx="9517">
                  <c:v>0.38072000000000095</c:v>
                </c:pt>
                <c:pt idx="9518">
                  <c:v>0.38076000000000032</c:v>
                </c:pt>
                <c:pt idx="9519">
                  <c:v>0.38080000000000147</c:v>
                </c:pt>
                <c:pt idx="9520">
                  <c:v>0.38084000000000107</c:v>
                </c:pt>
                <c:pt idx="9521">
                  <c:v>0.38088000000000177</c:v>
                </c:pt>
                <c:pt idx="9522">
                  <c:v>0.38092000000000142</c:v>
                </c:pt>
                <c:pt idx="9523">
                  <c:v>0.38096000000000124</c:v>
                </c:pt>
                <c:pt idx="9524">
                  <c:v>0.38100000000000106</c:v>
                </c:pt>
                <c:pt idx="9525">
                  <c:v>0.38104000000000032</c:v>
                </c:pt>
                <c:pt idx="9526">
                  <c:v>0.38108000000000142</c:v>
                </c:pt>
                <c:pt idx="9527">
                  <c:v>0.38112000000000112</c:v>
                </c:pt>
                <c:pt idx="9528">
                  <c:v>0.38116000000000094</c:v>
                </c:pt>
                <c:pt idx="9529">
                  <c:v>0.38120000000000032</c:v>
                </c:pt>
                <c:pt idx="9530">
                  <c:v>0.38124000000000002</c:v>
                </c:pt>
                <c:pt idx="9531">
                  <c:v>0.38128000000000106</c:v>
                </c:pt>
                <c:pt idx="9532">
                  <c:v>0.38132000000000177</c:v>
                </c:pt>
                <c:pt idx="9533">
                  <c:v>0.38136000000000142</c:v>
                </c:pt>
                <c:pt idx="9534">
                  <c:v>0.38140000000000124</c:v>
                </c:pt>
                <c:pt idx="9535">
                  <c:v>0.38144000000000094</c:v>
                </c:pt>
                <c:pt idx="9536">
                  <c:v>0.38148000000000176</c:v>
                </c:pt>
                <c:pt idx="9537">
                  <c:v>0.38152000000000141</c:v>
                </c:pt>
                <c:pt idx="9538">
                  <c:v>0.38156000000000106</c:v>
                </c:pt>
                <c:pt idx="9539">
                  <c:v>0.38160000000000038</c:v>
                </c:pt>
                <c:pt idx="9540">
                  <c:v>0.38164000000000031</c:v>
                </c:pt>
                <c:pt idx="9541">
                  <c:v>0.38168000000000124</c:v>
                </c:pt>
                <c:pt idx="9542">
                  <c:v>0.38172000000000106</c:v>
                </c:pt>
                <c:pt idx="9543">
                  <c:v>0.38176000000000032</c:v>
                </c:pt>
                <c:pt idx="9544">
                  <c:v>0.38180000000000142</c:v>
                </c:pt>
                <c:pt idx="9545">
                  <c:v>0.38184000000000107</c:v>
                </c:pt>
                <c:pt idx="9546">
                  <c:v>0.38188000000000188</c:v>
                </c:pt>
                <c:pt idx="9547">
                  <c:v>0.38192000000000165</c:v>
                </c:pt>
                <c:pt idx="9548">
                  <c:v>0.38196000000000124</c:v>
                </c:pt>
                <c:pt idx="9549">
                  <c:v>0.38200000000000106</c:v>
                </c:pt>
                <c:pt idx="9550">
                  <c:v>0.38204000000000032</c:v>
                </c:pt>
                <c:pt idx="9551">
                  <c:v>0.38208000000000142</c:v>
                </c:pt>
                <c:pt idx="9552">
                  <c:v>0.38212000000000124</c:v>
                </c:pt>
                <c:pt idx="9553">
                  <c:v>0.38216000000000094</c:v>
                </c:pt>
                <c:pt idx="9554">
                  <c:v>0.38220000000000032</c:v>
                </c:pt>
                <c:pt idx="9555">
                  <c:v>0.38224000000000002</c:v>
                </c:pt>
                <c:pt idx="9556">
                  <c:v>0.38228000000000106</c:v>
                </c:pt>
                <c:pt idx="9557">
                  <c:v>0.38232000000000177</c:v>
                </c:pt>
                <c:pt idx="9558">
                  <c:v>0.38236000000000142</c:v>
                </c:pt>
                <c:pt idx="9559">
                  <c:v>0.38240000000000124</c:v>
                </c:pt>
                <c:pt idx="9560">
                  <c:v>0.38244000000000095</c:v>
                </c:pt>
                <c:pt idx="9561">
                  <c:v>0.38248000000000176</c:v>
                </c:pt>
                <c:pt idx="9562">
                  <c:v>0.38252000000000147</c:v>
                </c:pt>
                <c:pt idx="9563">
                  <c:v>0.38256000000000107</c:v>
                </c:pt>
                <c:pt idx="9564">
                  <c:v>0.38260000000000038</c:v>
                </c:pt>
                <c:pt idx="9565">
                  <c:v>0.38264000000000031</c:v>
                </c:pt>
                <c:pt idx="9566">
                  <c:v>0.38268000000000124</c:v>
                </c:pt>
                <c:pt idx="9567">
                  <c:v>0.38272000000000106</c:v>
                </c:pt>
                <c:pt idx="9568">
                  <c:v>0.38276000000000032</c:v>
                </c:pt>
                <c:pt idx="9569">
                  <c:v>0.38280000000000142</c:v>
                </c:pt>
                <c:pt idx="9570">
                  <c:v>0.38284000000000107</c:v>
                </c:pt>
                <c:pt idx="9571">
                  <c:v>0.38288000000000189</c:v>
                </c:pt>
                <c:pt idx="9572">
                  <c:v>0.38292000000000165</c:v>
                </c:pt>
                <c:pt idx="9573">
                  <c:v>0.38296000000000124</c:v>
                </c:pt>
                <c:pt idx="9574">
                  <c:v>0.38300000000000106</c:v>
                </c:pt>
                <c:pt idx="9575">
                  <c:v>0.38304000000000032</c:v>
                </c:pt>
                <c:pt idx="9576">
                  <c:v>0.38308000000000142</c:v>
                </c:pt>
                <c:pt idx="9577">
                  <c:v>0.38312000000000124</c:v>
                </c:pt>
                <c:pt idx="9578">
                  <c:v>0.38316000000000094</c:v>
                </c:pt>
                <c:pt idx="9579">
                  <c:v>0.38320000000000032</c:v>
                </c:pt>
                <c:pt idx="9580">
                  <c:v>0.38324000000000008</c:v>
                </c:pt>
                <c:pt idx="9581">
                  <c:v>0.38328000000000106</c:v>
                </c:pt>
                <c:pt idx="9582">
                  <c:v>0.38332000000000177</c:v>
                </c:pt>
                <c:pt idx="9583">
                  <c:v>0.38336000000000142</c:v>
                </c:pt>
                <c:pt idx="9584">
                  <c:v>0.38340000000000124</c:v>
                </c:pt>
                <c:pt idx="9585">
                  <c:v>0.383440000000001</c:v>
                </c:pt>
                <c:pt idx="9586">
                  <c:v>0.38348000000000176</c:v>
                </c:pt>
                <c:pt idx="9587">
                  <c:v>0.38352000000000147</c:v>
                </c:pt>
                <c:pt idx="9588">
                  <c:v>0.38356000000000107</c:v>
                </c:pt>
                <c:pt idx="9589">
                  <c:v>0.38360000000000088</c:v>
                </c:pt>
                <c:pt idx="9590">
                  <c:v>0.38364000000000031</c:v>
                </c:pt>
                <c:pt idx="9591">
                  <c:v>0.38368000000000124</c:v>
                </c:pt>
                <c:pt idx="9592">
                  <c:v>0.38372000000000106</c:v>
                </c:pt>
                <c:pt idx="9593">
                  <c:v>0.38376000000000032</c:v>
                </c:pt>
                <c:pt idx="9594">
                  <c:v>0.38380000000000142</c:v>
                </c:pt>
                <c:pt idx="9595">
                  <c:v>0.38384000000000118</c:v>
                </c:pt>
                <c:pt idx="9596">
                  <c:v>0.38388000000000189</c:v>
                </c:pt>
                <c:pt idx="9597">
                  <c:v>0.38392000000000165</c:v>
                </c:pt>
                <c:pt idx="9598">
                  <c:v>0.38396000000000124</c:v>
                </c:pt>
                <c:pt idx="9599">
                  <c:v>0.38400000000000106</c:v>
                </c:pt>
                <c:pt idx="9600">
                  <c:v>0.38404000000000038</c:v>
                </c:pt>
                <c:pt idx="9601">
                  <c:v>0.38408000000000142</c:v>
                </c:pt>
                <c:pt idx="9602">
                  <c:v>0.38412000000000124</c:v>
                </c:pt>
                <c:pt idx="9603">
                  <c:v>0.38416000000000095</c:v>
                </c:pt>
                <c:pt idx="9604">
                  <c:v>0.38420000000000032</c:v>
                </c:pt>
                <c:pt idx="9605">
                  <c:v>0.38424000000000008</c:v>
                </c:pt>
                <c:pt idx="9606">
                  <c:v>0.38428000000000107</c:v>
                </c:pt>
                <c:pt idx="9607">
                  <c:v>0.38432000000000177</c:v>
                </c:pt>
                <c:pt idx="9608">
                  <c:v>0.38436000000000142</c:v>
                </c:pt>
                <c:pt idx="9609">
                  <c:v>0.38440000000000124</c:v>
                </c:pt>
                <c:pt idx="9610">
                  <c:v>0.38444000000000106</c:v>
                </c:pt>
                <c:pt idx="9611">
                  <c:v>0.38448000000000176</c:v>
                </c:pt>
                <c:pt idx="9612">
                  <c:v>0.38452000000000142</c:v>
                </c:pt>
                <c:pt idx="9613">
                  <c:v>0.38456000000000107</c:v>
                </c:pt>
                <c:pt idx="9614">
                  <c:v>0.38460000000000094</c:v>
                </c:pt>
                <c:pt idx="9615">
                  <c:v>0.38464000000000031</c:v>
                </c:pt>
                <c:pt idx="9616">
                  <c:v>0.38468000000000124</c:v>
                </c:pt>
                <c:pt idx="9617">
                  <c:v>0.38472000000000106</c:v>
                </c:pt>
                <c:pt idx="9618">
                  <c:v>0.38476000000000032</c:v>
                </c:pt>
                <c:pt idx="9619">
                  <c:v>0.38480000000000142</c:v>
                </c:pt>
                <c:pt idx="9620">
                  <c:v>0.38484000000000124</c:v>
                </c:pt>
                <c:pt idx="9621">
                  <c:v>0.38488000000000189</c:v>
                </c:pt>
                <c:pt idx="9622">
                  <c:v>0.38492000000000165</c:v>
                </c:pt>
                <c:pt idx="9623">
                  <c:v>0.38496000000000125</c:v>
                </c:pt>
                <c:pt idx="9624">
                  <c:v>0.38500000000000106</c:v>
                </c:pt>
                <c:pt idx="9625">
                  <c:v>0.38504000000000038</c:v>
                </c:pt>
                <c:pt idx="9626">
                  <c:v>0.38508000000000142</c:v>
                </c:pt>
                <c:pt idx="9627">
                  <c:v>0.38512000000000124</c:v>
                </c:pt>
                <c:pt idx="9628">
                  <c:v>0.38516000000000095</c:v>
                </c:pt>
                <c:pt idx="9629">
                  <c:v>0.38520000000000032</c:v>
                </c:pt>
                <c:pt idx="9630">
                  <c:v>0.38524000000000008</c:v>
                </c:pt>
                <c:pt idx="9631">
                  <c:v>0.38528000000000107</c:v>
                </c:pt>
                <c:pt idx="9632">
                  <c:v>0.38532000000000177</c:v>
                </c:pt>
                <c:pt idx="9633">
                  <c:v>0.38536000000000142</c:v>
                </c:pt>
                <c:pt idx="9634">
                  <c:v>0.38540000000000124</c:v>
                </c:pt>
                <c:pt idx="9635">
                  <c:v>0.38544000000000106</c:v>
                </c:pt>
                <c:pt idx="9636">
                  <c:v>0.38548000000000177</c:v>
                </c:pt>
                <c:pt idx="9637">
                  <c:v>0.38552000000000142</c:v>
                </c:pt>
                <c:pt idx="9638">
                  <c:v>0.38556000000000107</c:v>
                </c:pt>
                <c:pt idx="9639">
                  <c:v>0.38560000000000094</c:v>
                </c:pt>
                <c:pt idx="9640">
                  <c:v>0.38564000000000032</c:v>
                </c:pt>
                <c:pt idx="9641">
                  <c:v>0.38568000000000124</c:v>
                </c:pt>
                <c:pt idx="9642">
                  <c:v>0.38572000000000106</c:v>
                </c:pt>
                <c:pt idx="9643">
                  <c:v>0.38576000000000032</c:v>
                </c:pt>
                <c:pt idx="9644">
                  <c:v>0.38580000000000142</c:v>
                </c:pt>
                <c:pt idx="9645">
                  <c:v>0.38584000000000124</c:v>
                </c:pt>
                <c:pt idx="9646">
                  <c:v>0.38588000000000189</c:v>
                </c:pt>
                <c:pt idx="9647">
                  <c:v>0.38592000000000176</c:v>
                </c:pt>
                <c:pt idx="9648">
                  <c:v>0.38596000000000136</c:v>
                </c:pt>
                <c:pt idx="9649">
                  <c:v>0.38600000000000106</c:v>
                </c:pt>
                <c:pt idx="9650">
                  <c:v>0.38604000000000038</c:v>
                </c:pt>
                <c:pt idx="9651">
                  <c:v>0.38608000000000142</c:v>
                </c:pt>
                <c:pt idx="9652">
                  <c:v>0.38612000000000124</c:v>
                </c:pt>
                <c:pt idx="9653">
                  <c:v>0.386160000000001</c:v>
                </c:pt>
                <c:pt idx="9654">
                  <c:v>0.38620000000000032</c:v>
                </c:pt>
                <c:pt idx="9655">
                  <c:v>0.38624000000000008</c:v>
                </c:pt>
                <c:pt idx="9656">
                  <c:v>0.38628000000000107</c:v>
                </c:pt>
                <c:pt idx="9657">
                  <c:v>0.38632000000000177</c:v>
                </c:pt>
                <c:pt idx="9658">
                  <c:v>0.38636000000000148</c:v>
                </c:pt>
                <c:pt idx="9659">
                  <c:v>0.38640000000000124</c:v>
                </c:pt>
                <c:pt idx="9660">
                  <c:v>0.38644000000000106</c:v>
                </c:pt>
                <c:pt idx="9661">
                  <c:v>0.38648000000000177</c:v>
                </c:pt>
                <c:pt idx="9662">
                  <c:v>0.38652000000000142</c:v>
                </c:pt>
                <c:pt idx="9663">
                  <c:v>0.38656000000000118</c:v>
                </c:pt>
                <c:pt idx="9664">
                  <c:v>0.38660000000000094</c:v>
                </c:pt>
                <c:pt idx="9665">
                  <c:v>0.38664000000000032</c:v>
                </c:pt>
                <c:pt idx="9666">
                  <c:v>0.38668000000000124</c:v>
                </c:pt>
                <c:pt idx="9667">
                  <c:v>0.38672000000000106</c:v>
                </c:pt>
                <c:pt idx="9668">
                  <c:v>0.38676000000000038</c:v>
                </c:pt>
                <c:pt idx="9669">
                  <c:v>0.38680000000000142</c:v>
                </c:pt>
                <c:pt idx="9670">
                  <c:v>0.38684000000000124</c:v>
                </c:pt>
                <c:pt idx="9671">
                  <c:v>0.38688000000000189</c:v>
                </c:pt>
                <c:pt idx="9672">
                  <c:v>0.38692000000000176</c:v>
                </c:pt>
                <c:pt idx="9673">
                  <c:v>0.38696000000000147</c:v>
                </c:pt>
                <c:pt idx="9674">
                  <c:v>0.38700000000000107</c:v>
                </c:pt>
                <c:pt idx="9675">
                  <c:v>0.38704000000000038</c:v>
                </c:pt>
                <c:pt idx="9676">
                  <c:v>0.38708000000000142</c:v>
                </c:pt>
                <c:pt idx="9677">
                  <c:v>0.38712000000000124</c:v>
                </c:pt>
                <c:pt idx="9678">
                  <c:v>0.38716000000000106</c:v>
                </c:pt>
                <c:pt idx="9679">
                  <c:v>0.38720000000000032</c:v>
                </c:pt>
                <c:pt idx="9680">
                  <c:v>0.38724000000000008</c:v>
                </c:pt>
                <c:pt idx="9681">
                  <c:v>0.38728000000000107</c:v>
                </c:pt>
                <c:pt idx="9682">
                  <c:v>0.38732000000000188</c:v>
                </c:pt>
                <c:pt idx="9683">
                  <c:v>0.38736000000000165</c:v>
                </c:pt>
                <c:pt idx="9684">
                  <c:v>0.38740000000000124</c:v>
                </c:pt>
                <c:pt idx="9685">
                  <c:v>0.38744000000000106</c:v>
                </c:pt>
                <c:pt idx="9686">
                  <c:v>0.38748000000000177</c:v>
                </c:pt>
                <c:pt idx="9687">
                  <c:v>0.38752000000000142</c:v>
                </c:pt>
                <c:pt idx="9688">
                  <c:v>0.38756000000000124</c:v>
                </c:pt>
                <c:pt idx="9689">
                  <c:v>0.38760000000000094</c:v>
                </c:pt>
                <c:pt idx="9690">
                  <c:v>0.38764000000000032</c:v>
                </c:pt>
                <c:pt idx="9691">
                  <c:v>0.38768000000000125</c:v>
                </c:pt>
                <c:pt idx="9692">
                  <c:v>0.38772000000000106</c:v>
                </c:pt>
                <c:pt idx="9693">
                  <c:v>0.38776000000000038</c:v>
                </c:pt>
                <c:pt idx="9694">
                  <c:v>0.38780000000000142</c:v>
                </c:pt>
                <c:pt idx="9695">
                  <c:v>0.38784000000000124</c:v>
                </c:pt>
                <c:pt idx="9696">
                  <c:v>0.38788000000000189</c:v>
                </c:pt>
                <c:pt idx="9697">
                  <c:v>0.38792000000000176</c:v>
                </c:pt>
                <c:pt idx="9698">
                  <c:v>0.38796000000000147</c:v>
                </c:pt>
                <c:pt idx="9699">
                  <c:v>0.38800000000000107</c:v>
                </c:pt>
                <c:pt idx="9700">
                  <c:v>0.38804000000000038</c:v>
                </c:pt>
                <c:pt idx="9701">
                  <c:v>0.38808000000000142</c:v>
                </c:pt>
                <c:pt idx="9702">
                  <c:v>0.38812000000000124</c:v>
                </c:pt>
                <c:pt idx="9703">
                  <c:v>0.38816000000000106</c:v>
                </c:pt>
                <c:pt idx="9704">
                  <c:v>0.38820000000000032</c:v>
                </c:pt>
                <c:pt idx="9705">
                  <c:v>0.38824000000000031</c:v>
                </c:pt>
                <c:pt idx="9706">
                  <c:v>0.38828000000000112</c:v>
                </c:pt>
                <c:pt idx="9707">
                  <c:v>0.38832000000000189</c:v>
                </c:pt>
                <c:pt idx="9708">
                  <c:v>0.38836000000000165</c:v>
                </c:pt>
                <c:pt idx="9709">
                  <c:v>0.38840000000000124</c:v>
                </c:pt>
                <c:pt idx="9710">
                  <c:v>0.38844000000000106</c:v>
                </c:pt>
                <c:pt idx="9711">
                  <c:v>0.38848000000000177</c:v>
                </c:pt>
                <c:pt idx="9712">
                  <c:v>0.38852000000000142</c:v>
                </c:pt>
                <c:pt idx="9713">
                  <c:v>0.38856000000000124</c:v>
                </c:pt>
                <c:pt idx="9714">
                  <c:v>0.38860000000000094</c:v>
                </c:pt>
                <c:pt idx="9715">
                  <c:v>0.38864000000000032</c:v>
                </c:pt>
                <c:pt idx="9716">
                  <c:v>0.38868000000000141</c:v>
                </c:pt>
                <c:pt idx="9717">
                  <c:v>0.38872000000000106</c:v>
                </c:pt>
                <c:pt idx="9718">
                  <c:v>0.38876000000000038</c:v>
                </c:pt>
                <c:pt idx="9719">
                  <c:v>0.38880000000000142</c:v>
                </c:pt>
                <c:pt idx="9720">
                  <c:v>0.38884000000000124</c:v>
                </c:pt>
                <c:pt idx="9721">
                  <c:v>0.388880000000002</c:v>
                </c:pt>
                <c:pt idx="9722">
                  <c:v>0.38892000000000176</c:v>
                </c:pt>
                <c:pt idx="9723">
                  <c:v>0.38896000000000142</c:v>
                </c:pt>
                <c:pt idx="9724">
                  <c:v>0.38900000000000107</c:v>
                </c:pt>
                <c:pt idx="9725">
                  <c:v>0.38904000000000094</c:v>
                </c:pt>
                <c:pt idx="9726">
                  <c:v>0.38908000000000154</c:v>
                </c:pt>
                <c:pt idx="9727">
                  <c:v>0.38912000000000124</c:v>
                </c:pt>
                <c:pt idx="9728">
                  <c:v>0.38916000000000106</c:v>
                </c:pt>
                <c:pt idx="9729">
                  <c:v>0.38920000000000032</c:v>
                </c:pt>
                <c:pt idx="9730">
                  <c:v>0.38924000000000031</c:v>
                </c:pt>
                <c:pt idx="9731">
                  <c:v>0.38928000000000124</c:v>
                </c:pt>
                <c:pt idx="9732">
                  <c:v>0.38932000000000189</c:v>
                </c:pt>
                <c:pt idx="9733">
                  <c:v>0.38936000000000165</c:v>
                </c:pt>
                <c:pt idx="9734">
                  <c:v>0.38940000000000125</c:v>
                </c:pt>
                <c:pt idx="9735">
                  <c:v>0.38944000000000106</c:v>
                </c:pt>
                <c:pt idx="9736">
                  <c:v>0.38948000000000177</c:v>
                </c:pt>
                <c:pt idx="9737">
                  <c:v>0.38952000000000142</c:v>
                </c:pt>
                <c:pt idx="9738">
                  <c:v>0.38956000000000124</c:v>
                </c:pt>
                <c:pt idx="9739">
                  <c:v>0.38960000000000095</c:v>
                </c:pt>
                <c:pt idx="9740">
                  <c:v>0.38964000000000032</c:v>
                </c:pt>
                <c:pt idx="9741">
                  <c:v>0.38968000000000147</c:v>
                </c:pt>
                <c:pt idx="9742">
                  <c:v>0.38972000000000107</c:v>
                </c:pt>
                <c:pt idx="9743">
                  <c:v>0.38976000000000038</c:v>
                </c:pt>
                <c:pt idx="9744">
                  <c:v>0.38980000000000142</c:v>
                </c:pt>
                <c:pt idx="9745">
                  <c:v>0.38984000000000124</c:v>
                </c:pt>
                <c:pt idx="9746">
                  <c:v>0.38988000000000211</c:v>
                </c:pt>
                <c:pt idx="9747">
                  <c:v>0.38992000000000177</c:v>
                </c:pt>
                <c:pt idx="9748">
                  <c:v>0.38996000000000142</c:v>
                </c:pt>
                <c:pt idx="9749">
                  <c:v>0.39000000000000107</c:v>
                </c:pt>
                <c:pt idx="9750">
                  <c:v>0.39004000000000094</c:v>
                </c:pt>
                <c:pt idx="9751">
                  <c:v>0.39008000000000165</c:v>
                </c:pt>
                <c:pt idx="9752">
                  <c:v>0.39012000000000124</c:v>
                </c:pt>
                <c:pt idx="9753">
                  <c:v>0.39016000000000106</c:v>
                </c:pt>
                <c:pt idx="9754">
                  <c:v>0.39020000000000032</c:v>
                </c:pt>
                <c:pt idx="9755">
                  <c:v>0.39024000000000031</c:v>
                </c:pt>
                <c:pt idx="9756">
                  <c:v>0.39028000000000124</c:v>
                </c:pt>
                <c:pt idx="9757">
                  <c:v>0.39032000000000189</c:v>
                </c:pt>
                <c:pt idx="9758">
                  <c:v>0.39036000000000165</c:v>
                </c:pt>
                <c:pt idx="9759">
                  <c:v>0.39040000000000125</c:v>
                </c:pt>
                <c:pt idx="9760">
                  <c:v>0.39044000000000106</c:v>
                </c:pt>
                <c:pt idx="9761">
                  <c:v>0.39048000000000177</c:v>
                </c:pt>
                <c:pt idx="9762">
                  <c:v>0.39052000000000142</c:v>
                </c:pt>
                <c:pt idx="9763">
                  <c:v>0.39056000000000124</c:v>
                </c:pt>
                <c:pt idx="9764">
                  <c:v>0.39060000000000095</c:v>
                </c:pt>
                <c:pt idx="9765">
                  <c:v>0.39064000000000032</c:v>
                </c:pt>
                <c:pt idx="9766">
                  <c:v>0.39068000000000147</c:v>
                </c:pt>
                <c:pt idx="9767">
                  <c:v>0.39072000000000107</c:v>
                </c:pt>
                <c:pt idx="9768">
                  <c:v>0.39076000000000038</c:v>
                </c:pt>
                <c:pt idx="9769">
                  <c:v>0.39080000000000142</c:v>
                </c:pt>
                <c:pt idx="9770">
                  <c:v>0.39084000000000124</c:v>
                </c:pt>
                <c:pt idx="9771">
                  <c:v>0.39088000000000211</c:v>
                </c:pt>
                <c:pt idx="9772">
                  <c:v>0.39092000000000177</c:v>
                </c:pt>
                <c:pt idx="9773">
                  <c:v>0.39096000000000142</c:v>
                </c:pt>
                <c:pt idx="9774">
                  <c:v>0.39100000000000112</c:v>
                </c:pt>
                <c:pt idx="9775">
                  <c:v>0.39104000000000094</c:v>
                </c:pt>
                <c:pt idx="9776">
                  <c:v>0.39108000000000165</c:v>
                </c:pt>
                <c:pt idx="9777">
                  <c:v>0.39112000000000124</c:v>
                </c:pt>
                <c:pt idx="9778">
                  <c:v>0.39116000000000106</c:v>
                </c:pt>
                <c:pt idx="9779">
                  <c:v>0.39120000000000038</c:v>
                </c:pt>
                <c:pt idx="9780">
                  <c:v>0.39124000000000031</c:v>
                </c:pt>
                <c:pt idx="9781">
                  <c:v>0.39128000000000124</c:v>
                </c:pt>
                <c:pt idx="9782">
                  <c:v>0.39132000000000189</c:v>
                </c:pt>
                <c:pt idx="9783">
                  <c:v>0.39136000000000176</c:v>
                </c:pt>
                <c:pt idx="9784">
                  <c:v>0.39140000000000141</c:v>
                </c:pt>
                <c:pt idx="9785">
                  <c:v>0.39144000000000106</c:v>
                </c:pt>
                <c:pt idx="9786">
                  <c:v>0.39148000000000177</c:v>
                </c:pt>
                <c:pt idx="9787">
                  <c:v>0.39152000000000142</c:v>
                </c:pt>
                <c:pt idx="9788">
                  <c:v>0.39156000000000124</c:v>
                </c:pt>
                <c:pt idx="9789">
                  <c:v>0.39160000000000106</c:v>
                </c:pt>
                <c:pt idx="9790">
                  <c:v>0.39164000000000032</c:v>
                </c:pt>
                <c:pt idx="9791">
                  <c:v>0.39168000000000142</c:v>
                </c:pt>
                <c:pt idx="9792">
                  <c:v>0.39172000000000107</c:v>
                </c:pt>
                <c:pt idx="9793">
                  <c:v>0.39176000000000094</c:v>
                </c:pt>
                <c:pt idx="9794">
                  <c:v>0.39180000000000154</c:v>
                </c:pt>
                <c:pt idx="9795">
                  <c:v>0.39184000000000124</c:v>
                </c:pt>
                <c:pt idx="9796">
                  <c:v>0.39188000000000212</c:v>
                </c:pt>
                <c:pt idx="9797">
                  <c:v>0.39192000000000177</c:v>
                </c:pt>
                <c:pt idx="9798">
                  <c:v>0.39196000000000142</c:v>
                </c:pt>
                <c:pt idx="9799">
                  <c:v>0.39200000000000124</c:v>
                </c:pt>
                <c:pt idx="9800">
                  <c:v>0.39204000000000094</c:v>
                </c:pt>
                <c:pt idx="9801">
                  <c:v>0.39208000000000165</c:v>
                </c:pt>
                <c:pt idx="9802">
                  <c:v>0.39212000000000125</c:v>
                </c:pt>
                <c:pt idx="9803">
                  <c:v>0.39216000000000106</c:v>
                </c:pt>
                <c:pt idx="9804">
                  <c:v>0.39220000000000038</c:v>
                </c:pt>
                <c:pt idx="9805">
                  <c:v>0.39224000000000031</c:v>
                </c:pt>
                <c:pt idx="9806">
                  <c:v>0.39228000000000124</c:v>
                </c:pt>
                <c:pt idx="9807">
                  <c:v>0.39232000000000189</c:v>
                </c:pt>
                <c:pt idx="9808">
                  <c:v>0.39236000000000176</c:v>
                </c:pt>
                <c:pt idx="9809">
                  <c:v>0.39240000000000147</c:v>
                </c:pt>
                <c:pt idx="9810">
                  <c:v>0.39244000000000107</c:v>
                </c:pt>
                <c:pt idx="9811">
                  <c:v>0.39248000000000177</c:v>
                </c:pt>
                <c:pt idx="9812">
                  <c:v>0.39252000000000142</c:v>
                </c:pt>
                <c:pt idx="9813">
                  <c:v>0.39256000000000124</c:v>
                </c:pt>
                <c:pt idx="9814">
                  <c:v>0.39260000000000106</c:v>
                </c:pt>
                <c:pt idx="9815">
                  <c:v>0.39264000000000032</c:v>
                </c:pt>
                <c:pt idx="9816">
                  <c:v>0.39268000000000142</c:v>
                </c:pt>
                <c:pt idx="9817">
                  <c:v>0.39272000000000107</c:v>
                </c:pt>
                <c:pt idx="9818">
                  <c:v>0.39276000000000094</c:v>
                </c:pt>
                <c:pt idx="9819">
                  <c:v>0.39280000000000165</c:v>
                </c:pt>
                <c:pt idx="9820">
                  <c:v>0.39284000000000124</c:v>
                </c:pt>
                <c:pt idx="9821">
                  <c:v>0.39288000000000212</c:v>
                </c:pt>
                <c:pt idx="9822">
                  <c:v>0.39292000000000177</c:v>
                </c:pt>
                <c:pt idx="9823">
                  <c:v>0.39296000000000142</c:v>
                </c:pt>
                <c:pt idx="9824">
                  <c:v>0.39300000000000124</c:v>
                </c:pt>
                <c:pt idx="9825">
                  <c:v>0.39304000000000094</c:v>
                </c:pt>
                <c:pt idx="9826">
                  <c:v>0.39308000000000165</c:v>
                </c:pt>
                <c:pt idx="9827">
                  <c:v>0.39312000000000125</c:v>
                </c:pt>
                <c:pt idx="9828">
                  <c:v>0.39316000000000106</c:v>
                </c:pt>
                <c:pt idx="9829">
                  <c:v>0.39320000000000038</c:v>
                </c:pt>
                <c:pt idx="9830">
                  <c:v>0.39324000000000031</c:v>
                </c:pt>
                <c:pt idx="9831">
                  <c:v>0.39328000000000124</c:v>
                </c:pt>
                <c:pt idx="9832">
                  <c:v>0.39332000000000189</c:v>
                </c:pt>
                <c:pt idx="9833">
                  <c:v>0.39336000000000176</c:v>
                </c:pt>
                <c:pt idx="9834">
                  <c:v>0.39340000000000147</c:v>
                </c:pt>
                <c:pt idx="9835">
                  <c:v>0.39344000000000107</c:v>
                </c:pt>
                <c:pt idx="9836">
                  <c:v>0.39348000000000177</c:v>
                </c:pt>
                <c:pt idx="9837">
                  <c:v>0.39352000000000148</c:v>
                </c:pt>
                <c:pt idx="9838">
                  <c:v>0.39356000000000124</c:v>
                </c:pt>
                <c:pt idx="9839">
                  <c:v>0.39360000000000106</c:v>
                </c:pt>
                <c:pt idx="9840">
                  <c:v>0.39364000000000032</c:v>
                </c:pt>
                <c:pt idx="9841">
                  <c:v>0.39368000000000142</c:v>
                </c:pt>
                <c:pt idx="9842">
                  <c:v>0.39372000000000118</c:v>
                </c:pt>
                <c:pt idx="9843">
                  <c:v>0.39376000000000094</c:v>
                </c:pt>
                <c:pt idx="9844">
                  <c:v>0.39380000000000165</c:v>
                </c:pt>
                <c:pt idx="9845">
                  <c:v>0.39384000000000124</c:v>
                </c:pt>
                <c:pt idx="9846">
                  <c:v>0.39388000000000212</c:v>
                </c:pt>
                <c:pt idx="9847">
                  <c:v>0.39392000000000177</c:v>
                </c:pt>
                <c:pt idx="9848">
                  <c:v>0.39396000000000142</c:v>
                </c:pt>
                <c:pt idx="9849">
                  <c:v>0.39400000000000124</c:v>
                </c:pt>
                <c:pt idx="9850">
                  <c:v>0.39404000000000095</c:v>
                </c:pt>
                <c:pt idx="9851">
                  <c:v>0.39408000000000176</c:v>
                </c:pt>
                <c:pt idx="9852">
                  <c:v>0.39412000000000147</c:v>
                </c:pt>
                <c:pt idx="9853">
                  <c:v>0.39416000000000107</c:v>
                </c:pt>
                <c:pt idx="9854">
                  <c:v>0.39420000000000038</c:v>
                </c:pt>
                <c:pt idx="9855">
                  <c:v>0.39424000000000031</c:v>
                </c:pt>
                <c:pt idx="9856">
                  <c:v>0.39428000000000124</c:v>
                </c:pt>
                <c:pt idx="9857">
                  <c:v>0.39432000000000206</c:v>
                </c:pt>
                <c:pt idx="9858">
                  <c:v>0.39436000000000176</c:v>
                </c:pt>
                <c:pt idx="9859">
                  <c:v>0.39440000000000142</c:v>
                </c:pt>
                <c:pt idx="9860">
                  <c:v>0.39444000000000107</c:v>
                </c:pt>
                <c:pt idx="9861">
                  <c:v>0.39448000000000188</c:v>
                </c:pt>
                <c:pt idx="9862">
                  <c:v>0.39452000000000165</c:v>
                </c:pt>
                <c:pt idx="9863">
                  <c:v>0.39456000000000124</c:v>
                </c:pt>
                <c:pt idx="9864">
                  <c:v>0.39460000000000106</c:v>
                </c:pt>
                <c:pt idx="9865">
                  <c:v>0.39464000000000032</c:v>
                </c:pt>
                <c:pt idx="9866">
                  <c:v>0.39468000000000142</c:v>
                </c:pt>
                <c:pt idx="9867">
                  <c:v>0.39472000000000124</c:v>
                </c:pt>
                <c:pt idx="9868">
                  <c:v>0.39476000000000094</c:v>
                </c:pt>
                <c:pt idx="9869">
                  <c:v>0.39480000000000165</c:v>
                </c:pt>
                <c:pt idx="9870">
                  <c:v>0.39484000000000125</c:v>
                </c:pt>
                <c:pt idx="9871">
                  <c:v>0.39488000000000212</c:v>
                </c:pt>
                <c:pt idx="9872">
                  <c:v>0.39492000000000177</c:v>
                </c:pt>
                <c:pt idx="9873">
                  <c:v>0.39496000000000142</c:v>
                </c:pt>
                <c:pt idx="9874">
                  <c:v>0.39500000000000124</c:v>
                </c:pt>
                <c:pt idx="9875">
                  <c:v>0.39504000000000095</c:v>
                </c:pt>
                <c:pt idx="9876">
                  <c:v>0.39508000000000176</c:v>
                </c:pt>
                <c:pt idx="9877">
                  <c:v>0.39512000000000147</c:v>
                </c:pt>
                <c:pt idx="9878">
                  <c:v>0.39516000000000107</c:v>
                </c:pt>
                <c:pt idx="9879">
                  <c:v>0.39520000000000038</c:v>
                </c:pt>
                <c:pt idx="9880">
                  <c:v>0.39524000000000031</c:v>
                </c:pt>
                <c:pt idx="9881">
                  <c:v>0.39528000000000124</c:v>
                </c:pt>
                <c:pt idx="9882">
                  <c:v>0.39532000000000211</c:v>
                </c:pt>
                <c:pt idx="9883">
                  <c:v>0.39536000000000177</c:v>
                </c:pt>
                <c:pt idx="9884">
                  <c:v>0.39540000000000142</c:v>
                </c:pt>
                <c:pt idx="9885">
                  <c:v>0.39544000000000107</c:v>
                </c:pt>
                <c:pt idx="9886">
                  <c:v>0.39548000000000189</c:v>
                </c:pt>
                <c:pt idx="9887">
                  <c:v>0.39552000000000165</c:v>
                </c:pt>
                <c:pt idx="9888">
                  <c:v>0.39556000000000124</c:v>
                </c:pt>
                <c:pt idx="9889">
                  <c:v>0.39560000000000106</c:v>
                </c:pt>
                <c:pt idx="9890">
                  <c:v>0.39564000000000032</c:v>
                </c:pt>
                <c:pt idx="9891">
                  <c:v>0.39568000000000142</c:v>
                </c:pt>
                <c:pt idx="9892">
                  <c:v>0.39572000000000124</c:v>
                </c:pt>
                <c:pt idx="9893">
                  <c:v>0.39576000000000094</c:v>
                </c:pt>
                <c:pt idx="9894">
                  <c:v>0.39580000000000165</c:v>
                </c:pt>
                <c:pt idx="9895">
                  <c:v>0.39584000000000136</c:v>
                </c:pt>
                <c:pt idx="9896">
                  <c:v>0.39588000000000212</c:v>
                </c:pt>
                <c:pt idx="9897">
                  <c:v>0.39592000000000177</c:v>
                </c:pt>
                <c:pt idx="9898">
                  <c:v>0.39596000000000142</c:v>
                </c:pt>
                <c:pt idx="9899">
                  <c:v>0.39600000000000124</c:v>
                </c:pt>
                <c:pt idx="9900">
                  <c:v>0.396040000000001</c:v>
                </c:pt>
                <c:pt idx="9901">
                  <c:v>0.39608000000000176</c:v>
                </c:pt>
                <c:pt idx="9902">
                  <c:v>0.39612000000000147</c:v>
                </c:pt>
                <c:pt idx="9903">
                  <c:v>0.39616000000000107</c:v>
                </c:pt>
                <c:pt idx="9904">
                  <c:v>0.39620000000000088</c:v>
                </c:pt>
                <c:pt idx="9905">
                  <c:v>0.39624000000000031</c:v>
                </c:pt>
                <c:pt idx="9906">
                  <c:v>0.39628000000000124</c:v>
                </c:pt>
                <c:pt idx="9907">
                  <c:v>0.39632000000000212</c:v>
                </c:pt>
                <c:pt idx="9908">
                  <c:v>0.39636000000000177</c:v>
                </c:pt>
                <c:pt idx="9909">
                  <c:v>0.39640000000000142</c:v>
                </c:pt>
                <c:pt idx="9910">
                  <c:v>0.39644000000000118</c:v>
                </c:pt>
                <c:pt idx="9911">
                  <c:v>0.39648000000000189</c:v>
                </c:pt>
                <c:pt idx="9912">
                  <c:v>0.39652000000000165</c:v>
                </c:pt>
                <c:pt idx="9913">
                  <c:v>0.39656000000000124</c:v>
                </c:pt>
                <c:pt idx="9914">
                  <c:v>0.39660000000000106</c:v>
                </c:pt>
                <c:pt idx="9915">
                  <c:v>0.39664000000000038</c:v>
                </c:pt>
                <c:pt idx="9916">
                  <c:v>0.39668000000000142</c:v>
                </c:pt>
                <c:pt idx="9917">
                  <c:v>0.39672000000000124</c:v>
                </c:pt>
                <c:pt idx="9918">
                  <c:v>0.39676000000000095</c:v>
                </c:pt>
                <c:pt idx="9919">
                  <c:v>0.39680000000000165</c:v>
                </c:pt>
                <c:pt idx="9920">
                  <c:v>0.39684000000000147</c:v>
                </c:pt>
                <c:pt idx="9921">
                  <c:v>0.39688000000000212</c:v>
                </c:pt>
                <c:pt idx="9922">
                  <c:v>0.39692000000000177</c:v>
                </c:pt>
                <c:pt idx="9923">
                  <c:v>0.39696000000000142</c:v>
                </c:pt>
                <c:pt idx="9924">
                  <c:v>0.39700000000000124</c:v>
                </c:pt>
                <c:pt idx="9925">
                  <c:v>0.39704000000000106</c:v>
                </c:pt>
                <c:pt idx="9926">
                  <c:v>0.39708000000000176</c:v>
                </c:pt>
                <c:pt idx="9927">
                  <c:v>0.39712000000000142</c:v>
                </c:pt>
                <c:pt idx="9928">
                  <c:v>0.39716000000000107</c:v>
                </c:pt>
                <c:pt idx="9929">
                  <c:v>0.39720000000000094</c:v>
                </c:pt>
                <c:pt idx="9930">
                  <c:v>0.39724000000000032</c:v>
                </c:pt>
                <c:pt idx="9931">
                  <c:v>0.39728000000000124</c:v>
                </c:pt>
                <c:pt idx="9932">
                  <c:v>0.39732000000000212</c:v>
                </c:pt>
                <c:pt idx="9933">
                  <c:v>0.39736000000000177</c:v>
                </c:pt>
                <c:pt idx="9934">
                  <c:v>0.39740000000000142</c:v>
                </c:pt>
                <c:pt idx="9935">
                  <c:v>0.39744000000000124</c:v>
                </c:pt>
                <c:pt idx="9936">
                  <c:v>0.39748000000000189</c:v>
                </c:pt>
                <c:pt idx="9937">
                  <c:v>0.39752000000000165</c:v>
                </c:pt>
                <c:pt idx="9938">
                  <c:v>0.39756000000000125</c:v>
                </c:pt>
                <c:pt idx="9939">
                  <c:v>0.39760000000000106</c:v>
                </c:pt>
                <c:pt idx="9940">
                  <c:v>0.39764000000000038</c:v>
                </c:pt>
                <c:pt idx="9941">
                  <c:v>0.39768000000000142</c:v>
                </c:pt>
                <c:pt idx="9942">
                  <c:v>0.39772000000000124</c:v>
                </c:pt>
                <c:pt idx="9943">
                  <c:v>0.39776000000000095</c:v>
                </c:pt>
                <c:pt idx="9944">
                  <c:v>0.39780000000000165</c:v>
                </c:pt>
                <c:pt idx="9945">
                  <c:v>0.39784000000000147</c:v>
                </c:pt>
                <c:pt idx="9946">
                  <c:v>0.39788000000000212</c:v>
                </c:pt>
                <c:pt idx="9947">
                  <c:v>0.39792000000000177</c:v>
                </c:pt>
                <c:pt idx="9948">
                  <c:v>0.39796000000000142</c:v>
                </c:pt>
                <c:pt idx="9949">
                  <c:v>0.39800000000000124</c:v>
                </c:pt>
                <c:pt idx="9950">
                  <c:v>0.39804000000000106</c:v>
                </c:pt>
                <c:pt idx="9951">
                  <c:v>0.39808000000000177</c:v>
                </c:pt>
                <c:pt idx="9952">
                  <c:v>0.39812000000000142</c:v>
                </c:pt>
                <c:pt idx="9953">
                  <c:v>0.39816000000000107</c:v>
                </c:pt>
                <c:pt idx="9954">
                  <c:v>0.39820000000000094</c:v>
                </c:pt>
                <c:pt idx="9955">
                  <c:v>0.39824000000000032</c:v>
                </c:pt>
                <c:pt idx="9956">
                  <c:v>0.39828000000000124</c:v>
                </c:pt>
                <c:pt idx="9957">
                  <c:v>0.39832000000000212</c:v>
                </c:pt>
                <c:pt idx="9958">
                  <c:v>0.39836000000000177</c:v>
                </c:pt>
                <c:pt idx="9959">
                  <c:v>0.39840000000000142</c:v>
                </c:pt>
                <c:pt idx="9960">
                  <c:v>0.39844000000000124</c:v>
                </c:pt>
                <c:pt idx="9961">
                  <c:v>0.39848000000000189</c:v>
                </c:pt>
                <c:pt idx="9962">
                  <c:v>0.39852000000000176</c:v>
                </c:pt>
                <c:pt idx="9963">
                  <c:v>0.39856000000000136</c:v>
                </c:pt>
                <c:pt idx="9964">
                  <c:v>0.39860000000000106</c:v>
                </c:pt>
                <c:pt idx="9965">
                  <c:v>0.39864000000000038</c:v>
                </c:pt>
                <c:pt idx="9966">
                  <c:v>0.39868000000000142</c:v>
                </c:pt>
                <c:pt idx="9967">
                  <c:v>0.39872000000000124</c:v>
                </c:pt>
                <c:pt idx="9968">
                  <c:v>0.398760000000001</c:v>
                </c:pt>
                <c:pt idx="9969">
                  <c:v>0.39880000000000165</c:v>
                </c:pt>
                <c:pt idx="9970">
                  <c:v>0.39884000000000142</c:v>
                </c:pt>
                <c:pt idx="9971">
                  <c:v>0.39888000000000212</c:v>
                </c:pt>
                <c:pt idx="9972">
                  <c:v>0.39892000000000177</c:v>
                </c:pt>
                <c:pt idx="9973">
                  <c:v>0.39896000000000154</c:v>
                </c:pt>
                <c:pt idx="9974">
                  <c:v>0.39900000000000124</c:v>
                </c:pt>
                <c:pt idx="9975">
                  <c:v>0.39904000000000106</c:v>
                </c:pt>
                <c:pt idx="9976">
                  <c:v>0.39908000000000177</c:v>
                </c:pt>
                <c:pt idx="9977">
                  <c:v>0.39912000000000142</c:v>
                </c:pt>
                <c:pt idx="9978">
                  <c:v>0.39916000000000124</c:v>
                </c:pt>
                <c:pt idx="9979">
                  <c:v>0.39920000000000094</c:v>
                </c:pt>
                <c:pt idx="9980">
                  <c:v>0.39924000000000032</c:v>
                </c:pt>
                <c:pt idx="9981">
                  <c:v>0.39928000000000125</c:v>
                </c:pt>
                <c:pt idx="9982">
                  <c:v>0.39932000000000212</c:v>
                </c:pt>
                <c:pt idx="9983">
                  <c:v>0.39936000000000177</c:v>
                </c:pt>
                <c:pt idx="9984">
                  <c:v>0.39940000000000142</c:v>
                </c:pt>
                <c:pt idx="9985">
                  <c:v>0.39944000000000124</c:v>
                </c:pt>
                <c:pt idx="9986">
                  <c:v>0.39948000000000189</c:v>
                </c:pt>
                <c:pt idx="9987">
                  <c:v>0.39952000000000176</c:v>
                </c:pt>
                <c:pt idx="9988">
                  <c:v>0.39956000000000147</c:v>
                </c:pt>
                <c:pt idx="9989">
                  <c:v>0.39960000000000107</c:v>
                </c:pt>
                <c:pt idx="9990">
                  <c:v>0.39964000000000038</c:v>
                </c:pt>
                <c:pt idx="9991">
                  <c:v>0.39968000000000142</c:v>
                </c:pt>
                <c:pt idx="9992">
                  <c:v>0.39972000000000124</c:v>
                </c:pt>
                <c:pt idx="9993">
                  <c:v>0.39976000000000106</c:v>
                </c:pt>
                <c:pt idx="9994">
                  <c:v>0.39980000000000165</c:v>
                </c:pt>
                <c:pt idx="9995">
                  <c:v>0.39984000000000142</c:v>
                </c:pt>
                <c:pt idx="9996">
                  <c:v>0.39988000000000212</c:v>
                </c:pt>
                <c:pt idx="9997">
                  <c:v>0.39992000000000189</c:v>
                </c:pt>
                <c:pt idx="9998">
                  <c:v>0.39996000000000165</c:v>
                </c:pt>
                <c:pt idx="9999">
                  <c:v>0.4</c:v>
                </c:pt>
              </c:numCache>
            </c:numRef>
          </c:xVal>
          <c:yVal>
            <c:numRef>
              <c:f>ILED_1!$G$1:$G$10007</c:f>
              <c:numCache>
                <c:formatCode>General</c:formatCode>
                <c:ptCount val="10007"/>
                <c:pt idx="0">
                  <c:v>13.311475409836063</c:v>
                </c:pt>
                <c:pt idx="1">
                  <c:v>17.245901639344229</c:v>
                </c:pt>
                <c:pt idx="2">
                  <c:v>5.4426229508196879</c:v>
                </c:pt>
                <c:pt idx="3">
                  <c:v>9.3770491803278695</c:v>
                </c:pt>
                <c:pt idx="4">
                  <c:v>1.508196721311476</c:v>
                </c:pt>
                <c:pt idx="5">
                  <c:v>9.3770491803278695</c:v>
                </c:pt>
                <c:pt idx="6">
                  <c:v>6.7540983606557345</c:v>
                </c:pt>
                <c:pt idx="7">
                  <c:v>12</c:v>
                </c:pt>
                <c:pt idx="8">
                  <c:v>17.245901639344229</c:v>
                </c:pt>
                <c:pt idx="9">
                  <c:v>10.688524590163954</c:v>
                </c:pt>
                <c:pt idx="10">
                  <c:v>2.8196721311475321</c:v>
                </c:pt>
                <c:pt idx="11">
                  <c:v>8.0655737704917989</c:v>
                </c:pt>
                <c:pt idx="12">
                  <c:v>8.0655737704917989</c:v>
                </c:pt>
                <c:pt idx="13">
                  <c:v>6.7540983606557345</c:v>
                </c:pt>
                <c:pt idx="14">
                  <c:v>15.934426229508249</c:v>
                </c:pt>
                <c:pt idx="15">
                  <c:v>2.8196721311475321</c:v>
                </c:pt>
                <c:pt idx="16">
                  <c:v>2.8196721311475321</c:v>
                </c:pt>
                <c:pt idx="17">
                  <c:v>5.4426229508196879</c:v>
                </c:pt>
                <c:pt idx="18">
                  <c:v>12</c:v>
                </c:pt>
                <c:pt idx="19">
                  <c:v>31.672131147540984</c:v>
                </c:pt>
                <c:pt idx="20">
                  <c:v>15.934426229508249</c:v>
                </c:pt>
                <c:pt idx="21">
                  <c:v>6.7540983606557345</c:v>
                </c:pt>
                <c:pt idx="22">
                  <c:v>18.557377049180332</c:v>
                </c:pt>
                <c:pt idx="23">
                  <c:v>21.180327868852491</c:v>
                </c:pt>
                <c:pt idx="24">
                  <c:v>5.4426229508196879</c:v>
                </c:pt>
                <c:pt idx="25">
                  <c:v>5.4426229508196879</c:v>
                </c:pt>
                <c:pt idx="26">
                  <c:v>9.3770491803278695</c:v>
                </c:pt>
                <c:pt idx="27">
                  <c:v>29.04918032786885</c:v>
                </c:pt>
                <c:pt idx="28">
                  <c:v>30.360655737704917</c:v>
                </c:pt>
                <c:pt idx="29">
                  <c:v>26.426229508196649</c:v>
                </c:pt>
                <c:pt idx="30">
                  <c:v>10.688524590163954</c:v>
                </c:pt>
                <c:pt idx="31">
                  <c:v>2.8196721311475321</c:v>
                </c:pt>
                <c:pt idx="32">
                  <c:v>27.73770491803279</c:v>
                </c:pt>
                <c:pt idx="33">
                  <c:v>5.4426229508196879</c:v>
                </c:pt>
                <c:pt idx="34">
                  <c:v>23.803278688524593</c:v>
                </c:pt>
                <c:pt idx="35">
                  <c:v>15.934426229508249</c:v>
                </c:pt>
                <c:pt idx="36">
                  <c:v>10.688524590163954</c:v>
                </c:pt>
                <c:pt idx="37">
                  <c:v>26.426229508196649</c:v>
                </c:pt>
                <c:pt idx="38">
                  <c:v>31.672131147540984</c:v>
                </c:pt>
                <c:pt idx="39">
                  <c:v>43.475409836065573</c:v>
                </c:pt>
                <c:pt idx="40">
                  <c:v>55.278688524590159</c:v>
                </c:pt>
                <c:pt idx="41">
                  <c:v>90.688524590163908</c:v>
                </c:pt>
                <c:pt idx="42">
                  <c:v>136.59016393442622</c:v>
                </c:pt>
                <c:pt idx="43">
                  <c:v>186.42622950819722</c:v>
                </c:pt>
                <c:pt idx="44">
                  <c:v>85.442622950819697</c:v>
                </c:pt>
                <c:pt idx="45">
                  <c:v>90.688524590163908</c:v>
                </c:pt>
                <c:pt idx="46">
                  <c:v>147.08196721311481</c:v>
                </c:pt>
                <c:pt idx="47">
                  <c:v>152.32786885246009</c:v>
                </c:pt>
                <c:pt idx="48">
                  <c:v>166.75409836065577</c:v>
                </c:pt>
                <c:pt idx="49">
                  <c:v>156.26229508196718</c:v>
                </c:pt>
                <c:pt idx="50">
                  <c:v>161.50819672131138</c:v>
                </c:pt>
                <c:pt idx="51">
                  <c:v>174.62295081967221</c:v>
                </c:pt>
                <c:pt idx="52">
                  <c:v>145.77049180327865</c:v>
                </c:pt>
                <c:pt idx="53">
                  <c:v>152.32786885246009</c:v>
                </c:pt>
                <c:pt idx="54">
                  <c:v>169.37704918032784</c:v>
                </c:pt>
                <c:pt idx="55">
                  <c:v>147.08196721311481</c:v>
                </c:pt>
                <c:pt idx="56">
                  <c:v>183.80327868852461</c:v>
                </c:pt>
                <c:pt idx="57">
                  <c:v>160.19672131147541</c:v>
                </c:pt>
                <c:pt idx="58">
                  <c:v>169.37704918032784</c:v>
                </c:pt>
                <c:pt idx="59">
                  <c:v>173.31147540983608</c:v>
                </c:pt>
                <c:pt idx="60">
                  <c:v>177.24590163934329</c:v>
                </c:pt>
                <c:pt idx="61">
                  <c:v>172</c:v>
                </c:pt>
                <c:pt idx="62">
                  <c:v>162.81967213114626</c:v>
                </c:pt>
                <c:pt idx="63">
                  <c:v>145.77049180327865</c:v>
                </c:pt>
                <c:pt idx="64">
                  <c:v>140.52459016393442</c:v>
                </c:pt>
                <c:pt idx="65">
                  <c:v>124.78688524590163</c:v>
                </c:pt>
                <c:pt idx="66">
                  <c:v>120.8524590163932</c:v>
                </c:pt>
                <c:pt idx="67">
                  <c:v>119.54098360655739</c:v>
                </c:pt>
                <c:pt idx="68">
                  <c:v>118.22950819672083</c:v>
                </c:pt>
                <c:pt idx="69">
                  <c:v>123.4754098360653</c:v>
                </c:pt>
                <c:pt idx="70">
                  <c:v>126.09836065573769</c:v>
                </c:pt>
                <c:pt idx="71">
                  <c:v>128.72131147541046</c:v>
                </c:pt>
                <c:pt idx="72">
                  <c:v>130.0327868852464</c:v>
                </c:pt>
                <c:pt idx="73">
                  <c:v>99.868852459016381</c:v>
                </c:pt>
                <c:pt idx="74">
                  <c:v>67.081967213114751</c:v>
                </c:pt>
                <c:pt idx="75">
                  <c:v>50.032786885245898</c:v>
                </c:pt>
                <c:pt idx="76">
                  <c:v>36.918032786885263</c:v>
                </c:pt>
                <c:pt idx="77">
                  <c:v>26.426229508196649</c:v>
                </c:pt>
                <c:pt idx="78">
                  <c:v>31.672131147540984</c:v>
                </c:pt>
                <c:pt idx="79">
                  <c:v>2.8196721311475321</c:v>
                </c:pt>
                <c:pt idx="80">
                  <c:v>18.557377049180332</c:v>
                </c:pt>
                <c:pt idx="81">
                  <c:v>19.868852459016395</c:v>
                </c:pt>
                <c:pt idx="82">
                  <c:v>12</c:v>
                </c:pt>
                <c:pt idx="83">
                  <c:v>9.3770491803278695</c:v>
                </c:pt>
                <c:pt idx="84">
                  <c:v>6.7540983606557345</c:v>
                </c:pt>
                <c:pt idx="85">
                  <c:v>26.426229508196649</c:v>
                </c:pt>
                <c:pt idx="86">
                  <c:v>8.0655737704917989</c:v>
                </c:pt>
                <c:pt idx="87">
                  <c:v>8.0655737704917989</c:v>
                </c:pt>
                <c:pt idx="88">
                  <c:v>10.688524590163954</c:v>
                </c:pt>
                <c:pt idx="89">
                  <c:v>8.0655737704917989</c:v>
                </c:pt>
                <c:pt idx="90">
                  <c:v>9.3770491803278695</c:v>
                </c:pt>
                <c:pt idx="91">
                  <c:v>8.0655737704917989</c:v>
                </c:pt>
                <c:pt idx="92">
                  <c:v>6.7540983606557345</c:v>
                </c:pt>
                <c:pt idx="93">
                  <c:v>9.3770491803278695</c:v>
                </c:pt>
                <c:pt idx="94">
                  <c:v>9.3770491803278695</c:v>
                </c:pt>
                <c:pt idx="95">
                  <c:v>8.0655737704917989</c:v>
                </c:pt>
                <c:pt idx="96">
                  <c:v>8.0655737704917989</c:v>
                </c:pt>
                <c:pt idx="97">
                  <c:v>10.688524590163954</c:v>
                </c:pt>
                <c:pt idx="98">
                  <c:v>9.3770491803278695</c:v>
                </c:pt>
                <c:pt idx="99">
                  <c:v>12</c:v>
                </c:pt>
                <c:pt idx="100">
                  <c:v>19.868852459016395</c:v>
                </c:pt>
                <c:pt idx="101">
                  <c:v>9.3770491803278695</c:v>
                </c:pt>
                <c:pt idx="102">
                  <c:v>9.3770491803278695</c:v>
                </c:pt>
                <c:pt idx="103">
                  <c:v>8.0655737704917989</c:v>
                </c:pt>
                <c:pt idx="104">
                  <c:v>9.3770491803278695</c:v>
                </c:pt>
                <c:pt idx="105">
                  <c:v>6.7540983606557345</c:v>
                </c:pt>
                <c:pt idx="106">
                  <c:v>9.3770491803278695</c:v>
                </c:pt>
                <c:pt idx="107">
                  <c:v>14.622950819672132</c:v>
                </c:pt>
                <c:pt idx="108">
                  <c:v>9.3770491803278695</c:v>
                </c:pt>
                <c:pt idx="109">
                  <c:v>13.311475409836063</c:v>
                </c:pt>
                <c:pt idx="110">
                  <c:v>35.606557377049171</c:v>
                </c:pt>
                <c:pt idx="111">
                  <c:v>17.245901639344229</c:v>
                </c:pt>
                <c:pt idx="112">
                  <c:v>27.73770491803279</c:v>
                </c:pt>
                <c:pt idx="113">
                  <c:v>32.983606557376838</c:v>
                </c:pt>
                <c:pt idx="114">
                  <c:v>39.540983606557376</c:v>
                </c:pt>
                <c:pt idx="115">
                  <c:v>42.16393442622951</c:v>
                </c:pt>
                <c:pt idx="116">
                  <c:v>42.16393442622951</c:v>
                </c:pt>
                <c:pt idx="117">
                  <c:v>39.540983606557376</c:v>
                </c:pt>
                <c:pt idx="118">
                  <c:v>39.540983606557376</c:v>
                </c:pt>
                <c:pt idx="119">
                  <c:v>36.918032786885263</c:v>
                </c:pt>
                <c:pt idx="120">
                  <c:v>31.672131147540984</c:v>
                </c:pt>
                <c:pt idx="121">
                  <c:v>26.426229508196649</c:v>
                </c:pt>
                <c:pt idx="122">
                  <c:v>29.04918032786885</c:v>
                </c:pt>
                <c:pt idx="123">
                  <c:v>17.245901639344229</c:v>
                </c:pt>
                <c:pt idx="124">
                  <c:v>31.672131147540984</c:v>
                </c:pt>
                <c:pt idx="125">
                  <c:v>12</c:v>
                </c:pt>
                <c:pt idx="126">
                  <c:v>10.688524590163954</c:v>
                </c:pt>
                <c:pt idx="127">
                  <c:v>38.229508196721518</c:v>
                </c:pt>
                <c:pt idx="128">
                  <c:v>6.7540983606557345</c:v>
                </c:pt>
                <c:pt idx="129">
                  <c:v>31.672131147540984</c:v>
                </c:pt>
                <c:pt idx="130">
                  <c:v>31.672131147540984</c:v>
                </c:pt>
                <c:pt idx="131">
                  <c:v>48.721311475409863</c:v>
                </c:pt>
                <c:pt idx="132">
                  <c:v>81.508196721311464</c:v>
                </c:pt>
                <c:pt idx="133">
                  <c:v>130.0327868852464</c:v>
                </c:pt>
                <c:pt idx="134">
                  <c:v>182.49180327868851</c:v>
                </c:pt>
                <c:pt idx="135">
                  <c:v>76.262295081967636</c:v>
                </c:pt>
                <c:pt idx="136">
                  <c:v>80.196721311475358</c:v>
                </c:pt>
                <c:pt idx="137">
                  <c:v>139.21311475409749</c:v>
                </c:pt>
                <c:pt idx="138">
                  <c:v>153.63934426229508</c:v>
                </c:pt>
                <c:pt idx="139">
                  <c:v>170.68852459016392</c:v>
                </c:pt>
                <c:pt idx="140">
                  <c:v>157.57377049180218</c:v>
                </c:pt>
                <c:pt idx="141">
                  <c:v>182.49180327868851</c:v>
                </c:pt>
                <c:pt idx="142">
                  <c:v>170.68852459016392</c:v>
                </c:pt>
                <c:pt idx="143">
                  <c:v>175.93442622950818</c:v>
                </c:pt>
                <c:pt idx="144">
                  <c:v>165.44262295081967</c:v>
                </c:pt>
                <c:pt idx="145">
                  <c:v>152.32786885246009</c:v>
                </c:pt>
                <c:pt idx="146">
                  <c:v>183.80327868852461</c:v>
                </c:pt>
                <c:pt idx="147">
                  <c:v>164.13114754098444</c:v>
                </c:pt>
                <c:pt idx="148">
                  <c:v>168.06557377049131</c:v>
                </c:pt>
                <c:pt idx="149">
                  <c:v>173.31147540983608</c:v>
                </c:pt>
                <c:pt idx="150">
                  <c:v>179.86885245901641</c:v>
                </c:pt>
                <c:pt idx="151">
                  <c:v>169.37704918032784</c:v>
                </c:pt>
                <c:pt idx="152">
                  <c:v>156.26229508196718</c:v>
                </c:pt>
                <c:pt idx="153">
                  <c:v>140.52459016393442</c:v>
                </c:pt>
                <c:pt idx="154">
                  <c:v>131.34426229508148</c:v>
                </c:pt>
                <c:pt idx="155">
                  <c:v>122.16393442622945</c:v>
                </c:pt>
                <c:pt idx="156">
                  <c:v>115.60655737704893</c:v>
                </c:pt>
                <c:pt idx="157">
                  <c:v>119.54098360655739</c:v>
                </c:pt>
                <c:pt idx="158">
                  <c:v>122.16393442622945</c:v>
                </c:pt>
                <c:pt idx="159">
                  <c:v>126.09836065573769</c:v>
                </c:pt>
                <c:pt idx="160">
                  <c:v>126.09836065573769</c:v>
                </c:pt>
                <c:pt idx="161">
                  <c:v>131.34426229508148</c:v>
                </c:pt>
                <c:pt idx="162">
                  <c:v>99.868852459016381</c:v>
                </c:pt>
                <c:pt idx="163">
                  <c:v>68.393442622950758</c:v>
                </c:pt>
                <c:pt idx="164">
                  <c:v>50.032786885245898</c:v>
                </c:pt>
                <c:pt idx="165">
                  <c:v>35.606557377049171</c:v>
                </c:pt>
                <c:pt idx="166">
                  <c:v>21.180327868852491</c:v>
                </c:pt>
                <c:pt idx="167">
                  <c:v>22.491803278688533</c:v>
                </c:pt>
                <c:pt idx="168">
                  <c:v>10.688524590163954</c:v>
                </c:pt>
                <c:pt idx="169">
                  <c:v>10.688524590163954</c:v>
                </c:pt>
                <c:pt idx="170">
                  <c:v>4.1311475409836094</c:v>
                </c:pt>
                <c:pt idx="171">
                  <c:v>14.622950819672132</c:v>
                </c:pt>
                <c:pt idx="172">
                  <c:v>10.688524590163954</c:v>
                </c:pt>
                <c:pt idx="173">
                  <c:v>26.426229508196649</c:v>
                </c:pt>
                <c:pt idx="174">
                  <c:v>8.0655737704917989</c:v>
                </c:pt>
                <c:pt idx="175">
                  <c:v>8.0655737704917989</c:v>
                </c:pt>
                <c:pt idx="176">
                  <c:v>2.8196721311475321</c:v>
                </c:pt>
                <c:pt idx="177">
                  <c:v>8.0655737704917989</c:v>
                </c:pt>
                <c:pt idx="178">
                  <c:v>9.3770491803278695</c:v>
                </c:pt>
                <c:pt idx="179">
                  <c:v>6.7540983606557345</c:v>
                </c:pt>
                <c:pt idx="180">
                  <c:v>12</c:v>
                </c:pt>
                <c:pt idx="181">
                  <c:v>9.3770491803278695</c:v>
                </c:pt>
                <c:pt idx="182">
                  <c:v>9.3770491803278695</c:v>
                </c:pt>
                <c:pt idx="183">
                  <c:v>8.0655737704917989</c:v>
                </c:pt>
                <c:pt idx="184">
                  <c:v>10.688524590163954</c:v>
                </c:pt>
                <c:pt idx="185">
                  <c:v>12</c:v>
                </c:pt>
                <c:pt idx="186">
                  <c:v>9.3770491803278695</c:v>
                </c:pt>
                <c:pt idx="187">
                  <c:v>8.0655737704917989</c:v>
                </c:pt>
                <c:pt idx="188">
                  <c:v>6.7540983606557345</c:v>
                </c:pt>
                <c:pt idx="189">
                  <c:v>9.3770491803278695</c:v>
                </c:pt>
                <c:pt idx="190">
                  <c:v>9.3770491803278695</c:v>
                </c:pt>
                <c:pt idx="191">
                  <c:v>12</c:v>
                </c:pt>
                <c:pt idx="192">
                  <c:v>12</c:v>
                </c:pt>
                <c:pt idx="193">
                  <c:v>9.3770491803278695</c:v>
                </c:pt>
                <c:pt idx="194">
                  <c:v>-2.4262295081967213</c:v>
                </c:pt>
                <c:pt idx="195">
                  <c:v>0.19672131147541141</c:v>
                </c:pt>
                <c:pt idx="196">
                  <c:v>19.868852459016395</c:v>
                </c:pt>
                <c:pt idx="197">
                  <c:v>29.04918032786885</c:v>
                </c:pt>
                <c:pt idx="198">
                  <c:v>31.672131147540984</c:v>
                </c:pt>
                <c:pt idx="199">
                  <c:v>36.918032786885263</c:v>
                </c:pt>
                <c:pt idx="200">
                  <c:v>44.786885245901637</c:v>
                </c:pt>
                <c:pt idx="201">
                  <c:v>40.852459016393269</c:v>
                </c:pt>
                <c:pt idx="202">
                  <c:v>36.918032786885263</c:v>
                </c:pt>
                <c:pt idx="203">
                  <c:v>36.918032786885263</c:v>
                </c:pt>
                <c:pt idx="204">
                  <c:v>31.672131147540984</c:v>
                </c:pt>
                <c:pt idx="205">
                  <c:v>31.672131147540984</c:v>
                </c:pt>
                <c:pt idx="206">
                  <c:v>27.73770491803279</c:v>
                </c:pt>
                <c:pt idx="207">
                  <c:v>30.360655737704917</c:v>
                </c:pt>
                <c:pt idx="208">
                  <c:v>32.983606557376838</c:v>
                </c:pt>
                <c:pt idx="209">
                  <c:v>22.491803278688533</c:v>
                </c:pt>
                <c:pt idx="210">
                  <c:v>22.491803278688533</c:v>
                </c:pt>
                <c:pt idx="211">
                  <c:v>5.4426229508196879</c:v>
                </c:pt>
                <c:pt idx="212">
                  <c:v>19.868852459016395</c:v>
                </c:pt>
                <c:pt idx="213">
                  <c:v>15.934426229508249</c:v>
                </c:pt>
                <c:pt idx="214">
                  <c:v>30.360655737704917</c:v>
                </c:pt>
                <c:pt idx="215">
                  <c:v>15.934426229508249</c:v>
                </c:pt>
                <c:pt idx="216">
                  <c:v>12</c:v>
                </c:pt>
                <c:pt idx="217">
                  <c:v>31.672131147540984</c:v>
                </c:pt>
                <c:pt idx="218">
                  <c:v>32.983606557376838</c:v>
                </c:pt>
                <c:pt idx="219">
                  <c:v>22.491803278688533</c:v>
                </c:pt>
                <c:pt idx="220">
                  <c:v>40.852459016393269</c:v>
                </c:pt>
                <c:pt idx="221">
                  <c:v>67.081967213114751</c:v>
                </c:pt>
                <c:pt idx="222">
                  <c:v>111.67213114754045</c:v>
                </c:pt>
                <c:pt idx="223">
                  <c:v>177.24590163934329</c:v>
                </c:pt>
                <c:pt idx="224">
                  <c:v>76.262295081967636</c:v>
                </c:pt>
                <c:pt idx="225">
                  <c:v>56.590163934426357</c:v>
                </c:pt>
                <c:pt idx="226">
                  <c:v>110.36065573770485</c:v>
                </c:pt>
                <c:pt idx="227">
                  <c:v>186.42622950819722</c:v>
                </c:pt>
                <c:pt idx="228">
                  <c:v>149.70491803278688</c:v>
                </c:pt>
                <c:pt idx="229">
                  <c:v>141.8360655737705</c:v>
                </c:pt>
                <c:pt idx="230">
                  <c:v>183.80327868852461</c:v>
                </c:pt>
                <c:pt idx="231">
                  <c:v>153.63934426229508</c:v>
                </c:pt>
                <c:pt idx="232">
                  <c:v>152.32786885246009</c:v>
                </c:pt>
                <c:pt idx="233">
                  <c:v>170.68852459016392</c:v>
                </c:pt>
                <c:pt idx="234">
                  <c:v>152.32786885246009</c:v>
                </c:pt>
                <c:pt idx="235">
                  <c:v>181.18032786885246</c:v>
                </c:pt>
                <c:pt idx="236">
                  <c:v>164.13114754098444</c:v>
                </c:pt>
                <c:pt idx="237">
                  <c:v>152.32786885246009</c:v>
                </c:pt>
                <c:pt idx="238">
                  <c:v>154.95081967213127</c:v>
                </c:pt>
                <c:pt idx="239">
                  <c:v>153.63934426229508</c:v>
                </c:pt>
                <c:pt idx="240">
                  <c:v>105.11475409836063</c:v>
                </c:pt>
                <c:pt idx="241">
                  <c:v>72.327868852458423</c:v>
                </c:pt>
                <c:pt idx="242">
                  <c:v>53.967213114754102</c:v>
                </c:pt>
                <c:pt idx="243">
                  <c:v>35.606557377049171</c:v>
                </c:pt>
                <c:pt idx="244">
                  <c:v>19.868852459016395</c:v>
                </c:pt>
                <c:pt idx="245">
                  <c:v>13.311475409836063</c:v>
                </c:pt>
                <c:pt idx="246">
                  <c:v>2.8196721311475321</c:v>
                </c:pt>
                <c:pt idx="247">
                  <c:v>10.688524590163954</c:v>
                </c:pt>
                <c:pt idx="248">
                  <c:v>10.688524590163954</c:v>
                </c:pt>
                <c:pt idx="249">
                  <c:v>15.934426229508249</c:v>
                </c:pt>
                <c:pt idx="250">
                  <c:v>1.508196721311476</c:v>
                </c:pt>
                <c:pt idx="251">
                  <c:v>9.3770491803278695</c:v>
                </c:pt>
                <c:pt idx="252">
                  <c:v>12</c:v>
                </c:pt>
                <c:pt idx="253">
                  <c:v>15.934426229508249</c:v>
                </c:pt>
                <c:pt idx="254">
                  <c:v>27.73770491803279</c:v>
                </c:pt>
                <c:pt idx="255">
                  <c:v>10.688524590163954</c:v>
                </c:pt>
                <c:pt idx="256">
                  <c:v>10.688524590163954</c:v>
                </c:pt>
                <c:pt idx="257">
                  <c:v>10.688524590163954</c:v>
                </c:pt>
                <c:pt idx="258">
                  <c:v>6.7540983606557345</c:v>
                </c:pt>
                <c:pt idx="259">
                  <c:v>9.3770491803278695</c:v>
                </c:pt>
                <c:pt idx="260">
                  <c:v>12</c:v>
                </c:pt>
                <c:pt idx="261">
                  <c:v>5.4426229508196879</c:v>
                </c:pt>
                <c:pt idx="262">
                  <c:v>9.3770491803278695</c:v>
                </c:pt>
                <c:pt idx="263">
                  <c:v>27.73770491803279</c:v>
                </c:pt>
                <c:pt idx="264">
                  <c:v>10.688524590163954</c:v>
                </c:pt>
                <c:pt idx="265">
                  <c:v>9.3770491803278695</c:v>
                </c:pt>
                <c:pt idx="266">
                  <c:v>9.3770491803278695</c:v>
                </c:pt>
                <c:pt idx="267">
                  <c:v>10.688524590163954</c:v>
                </c:pt>
                <c:pt idx="268">
                  <c:v>9.3770491803278695</c:v>
                </c:pt>
                <c:pt idx="269">
                  <c:v>8.0655737704917989</c:v>
                </c:pt>
                <c:pt idx="270">
                  <c:v>6.7540983606557345</c:v>
                </c:pt>
                <c:pt idx="271">
                  <c:v>9.3770491803278695</c:v>
                </c:pt>
                <c:pt idx="272">
                  <c:v>9.3770491803278695</c:v>
                </c:pt>
                <c:pt idx="273">
                  <c:v>8.0655737704917989</c:v>
                </c:pt>
                <c:pt idx="274">
                  <c:v>9.3770491803278695</c:v>
                </c:pt>
                <c:pt idx="275">
                  <c:v>6.7540983606557345</c:v>
                </c:pt>
                <c:pt idx="276">
                  <c:v>10.688524590163954</c:v>
                </c:pt>
                <c:pt idx="277">
                  <c:v>9.3770491803278695</c:v>
                </c:pt>
                <c:pt idx="278">
                  <c:v>9.3770491803278695</c:v>
                </c:pt>
                <c:pt idx="279">
                  <c:v>5.4426229508196879</c:v>
                </c:pt>
                <c:pt idx="280">
                  <c:v>8.0655737704917989</c:v>
                </c:pt>
                <c:pt idx="281">
                  <c:v>10.688524590163954</c:v>
                </c:pt>
                <c:pt idx="282">
                  <c:v>8.0655737704917989</c:v>
                </c:pt>
                <c:pt idx="283">
                  <c:v>12</c:v>
                </c:pt>
                <c:pt idx="284">
                  <c:v>10.688524590163954</c:v>
                </c:pt>
                <c:pt idx="285">
                  <c:v>1.508196721311476</c:v>
                </c:pt>
                <c:pt idx="286">
                  <c:v>19.868852459016395</c:v>
                </c:pt>
                <c:pt idx="287">
                  <c:v>21.180327868852491</c:v>
                </c:pt>
                <c:pt idx="288">
                  <c:v>25.114754098360695</c:v>
                </c:pt>
                <c:pt idx="289">
                  <c:v>30.360655737704917</c:v>
                </c:pt>
                <c:pt idx="290">
                  <c:v>35.606557377049171</c:v>
                </c:pt>
                <c:pt idx="291">
                  <c:v>39.540983606557376</c:v>
                </c:pt>
                <c:pt idx="292">
                  <c:v>39.540983606557376</c:v>
                </c:pt>
                <c:pt idx="293">
                  <c:v>39.540983606557376</c:v>
                </c:pt>
                <c:pt idx="294">
                  <c:v>38.229508196721518</c:v>
                </c:pt>
                <c:pt idx="295">
                  <c:v>39.540983606557376</c:v>
                </c:pt>
                <c:pt idx="296">
                  <c:v>31.672131147540984</c:v>
                </c:pt>
                <c:pt idx="297">
                  <c:v>31.672131147540984</c:v>
                </c:pt>
                <c:pt idx="298">
                  <c:v>27.73770491803279</c:v>
                </c:pt>
                <c:pt idx="299">
                  <c:v>30.360655737704917</c:v>
                </c:pt>
                <c:pt idx="300">
                  <c:v>18.557377049180332</c:v>
                </c:pt>
                <c:pt idx="301">
                  <c:v>17.245901639344229</c:v>
                </c:pt>
                <c:pt idx="302">
                  <c:v>19.868852459016395</c:v>
                </c:pt>
                <c:pt idx="303">
                  <c:v>30.360655737704917</c:v>
                </c:pt>
                <c:pt idx="304">
                  <c:v>38.229508196721518</c:v>
                </c:pt>
                <c:pt idx="305">
                  <c:v>-5.0491803278688465</c:v>
                </c:pt>
                <c:pt idx="306">
                  <c:v>10.688524590163954</c:v>
                </c:pt>
                <c:pt idx="307">
                  <c:v>8.0655737704917989</c:v>
                </c:pt>
                <c:pt idx="308">
                  <c:v>2.8196721311475321</c:v>
                </c:pt>
                <c:pt idx="309">
                  <c:v>18.557377049180332</c:v>
                </c:pt>
                <c:pt idx="310">
                  <c:v>0.19672131147541141</c:v>
                </c:pt>
                <c:pt idx="311">
                  <c:v>15.934426229508249</c:v>
                </c:pt>
                <c:pt idx="312">
                  <c:v>13.311475409836063</c:v>
                </c:pt>
                <c:pt idx="313">
                  <c:v>15.934426229508249</c:v>
                </c:pt>
                <c:pt idx="314">
                  <c:v>13.311475409836063</c:v>
                </c:pt>
                <c:pt idx="315">
                  <c:v>10.688524590163954</c:v>
                </c:pt>
                <c:pt idx="316">
                  <c:v>6.7540983606557345</c:v>
                </c:pt>
                <c:pt idx="317">
                  <c:v>9.3770491803278695</c:v>
                </c:pt>
                <c:pt idx="318">
                  <c:v>8.0655737704917989</c:v>
                </c:pt>
                <c:pt idx="319">
                  <c:v>10.688524590163954</c:v>
                </c:pt>
                <c:pt idx="320">
                  <c:v>13.311475409836063</c:v>
                </c:pt>
                <c:pt idx="321">
                  <c:v>8.0655737704917989</c:v>
                </c:pt>
                <c:pt idx="322">
                  <c:v>9.3770491803278695</c:v>
                </c:pt>
                <c:pt idx="323">
                  <c:v>31.672131147540984</c:v>
                </c:pt>
                <c:pt idx="324">
                  <c:v>12</c:v>
                </c:pt>
                <c:pt idx="325">
                  <c:v>27.73770491803279</c:v>
                </c:pt>
                <c:pt idx="326">
                  <c:v>32.983606557376838</c:v>
                </c:pt>
                <c:pt idx="327">
                  <c:v>39.540983606557376</c:v>
                </c:pt>
                <c:pt idx="328">
                  <c:v>47.409836065573771</c:v>
                </c:pt>
                <c:pt idx="329">
                  <c:v>53.967213114754102</c:v>
                </c:pt>
                <c:pt idx="330">
                  <c:v>55.278688524590159</c:v>
                </c:pt>
                <c:pt idx="331">
                  <c:v>64.45901639344261</c:v>
                </c:pt>
                <c:pt idx="332">
                  <c:v>89.377049180327873</c:v>
                </c:pt>
                <c:pt idx="333">
                  <c:v>101.18032786885225</c:v>
                </c:pt>
                <c:pt idx="334">
                  <c:v>98.557377049180289</c:v>
                </c:pt>
                <c:pt idx="335">
                  <c:v>78.885245901639308</c:v>
                </c:pt>
                <c:pt idx="336">
                  <c:v>61.836065573770341</c:v>
                </c:pt>
                <c:pt idx="337">
                  <c:v>51.344262295081954</c:v>
                </c:pt>
                <c:pt idx="338">
                  <c:v>43.475409836065573</c:v>
                </c:pt>
                <c:pt idx="339">
                  <c:v>34.295081967213044</c:v>
                </c:pt>
                <c:pt idx="340">
                  <c:v>26.426229508196649</c:v>
                </c:pt>
                <c:pt idx="341">
                  <c:v>10.688524590163954</c:v>
                </c:pt>
                <c:pt idx="342">
                  <c:v>26.426229508196649</c:v>
                </c:pt>
                <c:pt idx="343">
                  <c:v>-3.7377049180327941</c:v>
                </c:pt>
                <c:pt idx="344">
                  <c:v>9.3770491803278695</c:v>
                </c:pt>
                <c:pt idx="345">
                  <c:v>5.4426229508196879</c:v>
                </c:pt>
                <c:pt idx="346">
                  <c:v>2.8196721311475321</c:v>
                </c:pt>
                <c:pt idx="347">
                  <c:v>9.3770491803278695</c:v>
                </c:pt>
                <c:pt idx="348">
                  <c:v>10.688524590163954</c:v>
                </c:pt>
                <c:pt idx="349">
                  <c:v>12</c:v>
                </c:pt>
                <c:pt idx="350">
                  <c:v>9.3770491803278695</c:v>
                </c:pt>
                <c:pt idx="351">
                  <c:v>1.508196721311476</c:v>
                </c:pt>
                <c:pt idx="352">
                  <c:v>10.688524590163954</c:v>
                </c:pt>
                <c:pt idx="353">
                  <c:v>9.3770491803278695</c:v>
                </c:pt>
                <c:pt idx="354">
                  <c:v>8.0655737704917989</c:v>
                </c:pt>
                <c:pt idx="355">
                  <c:v>9.3770491803278695</c:v>
                </c:pt>
                <c:pt idx="356">
                  <c:v>6.7540983606557345</c:v>
                </c:pt>
                <c:pt idx="357">
                  <c:v>8.0655737704917989</c:v>
                </c:pt>
                <c:pt idx="358">
                  <c:v>9.3770491803278695</c:v>
                </c:pt>
                <c:pt idx="359">
                  <c:v>8.0655737704917989</c:v>
                </c:pt>
                <c:pt idx="360">
                  <c:v>8.0655737704917989</c:v>
                </c:pt>
                <c:pt idx="361">
                  <c:v>8.0655737704917989</c:v>
                </c:pt>
                <c:pt idx="362">
                  <c:v>6.7540983606557345</c:v>
                </c:pt>
                <c:pt idx="363">
                  <c:v>8.0655737704917989</c:v>
                </c:pt>
                <c:pt idx="364">
                  <c:v>10.688524590163954</c:v>
                </c:pt>
                <c:pt idx="365">
                  <c:v>8.0655737704917989</c:v>
                </c:pt>
                <c:pt idx="366">
                  <c:v>10.688524590163954</c:v>
                </c:pt>
                <c:pt idx="367">
                  <c:v>10.688524590163954</c:v>
                </c:pt>
                <c:pt idx="368">
                  <c:v>10.688524590163954</c:v>
                </c:pt>
                <c:pt idx="369">
                  <c:v>8.0655737704917989</c:v>
                </c:pt>
                <c:pt idx="370">
                  <c:v>6.7540983606557345</c:v>
                </c:pt>
                <c:pt idx="371">
                  <c:v>8.0655737704917989</c:v>
                </c:pt>
                <c:pt idx="372">
                  <c:v>9.3770491803278695</c:v>
                </c:pt>
                <c:pt idx="373">
                  <c:v>6.7540983606557345</c:v>
                </c:pt>
                <c:pt idx="374">
                  <c:v>9.3770491803278695</c:v>
                </c:pt>
                <c:pt idx="375">
                  <c:v>12</c:v>
                </c:pt>
                <c:pt idx="376">
                  <c:v>10.688524590163954</c:v>
                </c:pt>
                <c:pt idx="377">
                  <c:v>10.688524590163954</c:v>
                </c:pt>
                <c:pt idx="378">
                  <c:v>10.688524590163954</c:v>
                </c:pt>
                <c:pt idx="379">
                  <c:v>15.934426229508249</c:v>
                </c:pt>
                <c:pt idx="380">
                  <c:v>2.8196721311475321</c:v>
                </c:pt>
                <c:pt idx="381">
                  <c:v>1.508196721311476</c:v>
                </c:pt>
                <c:pt idx="382">
                  <c:v>35.606557377049171</c:v>
                </c:pt>
                <c:pt idx="383">
                  <c:v>21.180327868852491</c:v>
                </c:pt>
                <c:pt idx="384">
                  <c:v>32.983606557376838</c:v>
                </c:pt>
                <c:pt idx="385">
                  <c:v>29.04918032786885</c:v>
                </c:pt>
                <c:pt idx="386">
                  <c:v>27.73770491803279</c:v>
                </c:pt>
                <c:pt idx="387">
                  <c:v>26.426229508196649</c:v>
                </c:pt>
                <c:pt idx="388">
                  <c:v>26.426229508196649</c:v>
                </c:pt>
                <c:pt idx="389">
                  <c:v>26.426229508196649</c:v>
                </c:pt>
                <c:pt idx="390">
                  <c:v>26.426229508196649</c:v>
                </c:pt>
                <c:pt idx="391">
                  <c:v>31.672131147540984</c:v>
                </c:pt>
                <c:pt idx="392">
                  <c:v>23.803278688524593</c:v>
                </c:pt>
                <c:pt idx="393">
                  <c:v>30.360655737704917</c:v>
                </c:pt>
                <c:pt idx="394">
                  <c:v>35.606557377049171</c:v>
                </c:pt>
                <c:pt idx="395">
                  <c:v>35.606557377049171</c:v>
                </c:pt>
                <c:pt idx="396">
                  <c:v>39.540983606557376</c:v>
                </c:pt>
                <c:pt idx="397">
                  <c:v>38.229508196721518</c:v>
                </c:pt>
                <c:pt idx="398">
                  <c:v>38.229508196721518</c:v>
                </c:pt>
                <c:pt idx="399">
                  <c:v>36.918032786885263</c:v>
                </c:pt>
                <c:pt idx="400">
                  <c:v>31.672131147540984</c:v>
                </c:pt>
                <c:pt idx="401">
                  <c:v>32.983606557376838</c:v>
                </c:pt>
                <c:pt idx="402">
                  <c:v>21.180327868852491</c:v>
                </c:pt>
                <c:pt idx="403">
                  <c:v>31.672131147540984</c:v>
                </c:pt>
                <c:pt idx="404">
                  <c:v>1.508196721311476</c:v>
                </c:pt>
                <c:pt idx="405">
                  <c:v>-2.4262295081967213</c:v>
                </c:pt>
                <c:pt idx="406">
                  <c:v>-2.4262295081967213</c:v>
                </c:pt>
                <c:pt idx="407">
                  <c:v>26.426229508196649</c:v>
                </c:pt>
                <c:pt idx="408">
                  <c:v>19.868852459016395</c:v>
                </c:pt>
                <c:pt idx="409">
                  <c:v>10.688524590163954</c:v>
                </c:pt>
                <c:pt idx="410">
                  <c:v>12</c:v>
                </c:pt>
                <c:pt idx="411">
                  <c:v>13.311475409836063</c:v>
                </c:pt>
                <c:pt idx="412">
                  <c:v>9.3770491803278695</c:v>
                </c:pt>
                <c:pt idx="413">
                  <c:v>21.180327868852491</c:v>
                </c:pt>
                <c:pt idx="414">
                  <c:v>5.4426229508196879</c:v>
                </c:pt>
                <c:pt idx="415">
                  <c:v>-2.4262295081967213</c:v>
                </c:pt>
                <c:pt idx="416">
                  <c:v>26.426229508196649</c:v>
                </c:pt>
                <c:pt idx="417">
                  <c:v>31.672131147540984</c:v>
                </c:pt>
                <c:pt idx="418">
                  <c:v>25.114754098360695</c:v>
                </c:pt>
                <c:pt idx="419">
                  <c:v>26.426229508196649</c:v>
                </c:pt>
                <c:pt idx="420">
                  <c:v>26.426229508196649</c:v>
                </c:pt>
                <c:pt idx="421">
                  <c:v>27.73770491803279</c:v>
                </c:pt>
                <c:pt idx="422">
                  <c:v>29.04918032786885</c:v>
                </c:pt>
                <c:pt idx="423">
                  <c:v>27.73770491803279</c:v>
                </c:pt>
                <c:pt idx="424">
                  <c:v>32.983606557376838</c:v>
                </c:pt>
                <c:pt idx="425">
                  <c:v>36.918032786885263</c:v>
                </c:pt>
                <c:pt idx="426">
                  <c:v>50.032786885245898</c:v>
                </c:pt>
                <c:pt idx="427">
                  <c:v>56.590163934426357</c:v>
                </c:pt>
                <c:pt idx="428">
                  <c:v>56.590163934426357</c:v>
                </c:pt>
                <c:pt idx="429">
                  <c:v>55.278688524590159</c:v>
                </c:pt>
                <c:pt idx="430">
                  <c:v>50.032786885245898</c:v>
                </c:pt>
                <c:pt idx="431">
                  <c:v>43.475409836065573</c:v>
                </c:pt>
                <c:pt idx="432">
                  <c:v>35.606557377049171</c:v>
                </c:pt>
                <c:pt idx="433">
                  <c:v>31.672131147540984</c:v>
                </c:pt>
                <c:pt idx="434">
                  <c:v>31.672131147540984</c:v>
                </c:pt>
                <c:pt idx="435">
                  <c:v>22.491803278688533</c:v>
                </c:pt>
                <c:pt idx="436">
                  <c:v>21.180327868852491</c:v>
                </c:pt>
                <c:pt idx="437">
                  <c:v>32.983606557376838</c:v>
                </c:pt>
                <c:pt idx="438">
                  <c:v>14.622950819672132</c:v>
                </c:pt>
                <c:pt idx="439">
                  <c:v>27.73770491803279</c:v>
                </c:pt>
                <c:pt idx="440">
                  <c:v>15.934426229508249</c:v>
                </c:pt>
                <c:pt idx="441">
                  <c:v>10.688524590163954</c:v>
                </c:pt>
                <c:pt idx="442">
                  <c:v>-1.114754098360657</c:v>
                </c:pt>
                <c:pt idx="443">
                  <c:v>6.7540983606557345</c:v>
                </c:pt>
                <c:pt idx="444">
                  <c:v>5.4426229508196879</c:v>
                </c:pt>
                <c:pt idx="445">
                  <c:v>10.688524590163954</c:v>
                </c:pt>
                <c:pt idx="446">
                  <c:v>13.311475409836063</c:v>
                </c:pt>
                <c:pt idx="447">
                  <c:v>8.0655737704917989</c:v>
                </c:pt>
                <c:pt idx="448">
                  <c:v>1.508196721311476</c:v>
                </c:pt>
                <c:pt idx="449">
                  <c:v>10.688524590163954</c:v>
                </c:pt>
                <c:pt idx="450">
                  <c:v>10.688524590163954</c:v>
                </c:pt>
                <c:pt idx="451">
                  <c:v>10.688524590163954</c:v>
                </c:pt>
                <c:pt idx="452">
                  <c:v>13.311475409836063</c:v>
                </c:pt>
                <c:pt idx="453">
                  <c:v>8.0655737704917989</c:v>
                </c:pt>
                <c:pt idx="454">
                  <c:v>9.3770491803278695</c:v>
                </c:pt>
                <c:pt idx="455">
                  <c:v>10.688524590163954</c:v>
                </c:pt>
                <c:pt idx="456">
                  <c:v>9.3770491803278695</c:v>
                </c:pt>
                <c:pt idx="457">
                  <c:v>10.688524590163954</c:v>
                </c:pt>
                <c:pt idx="458">
                  <c:v>9.3770491803278695</c:v>
                </c:pt>
                <c:pt idx="459">
                  <c:v>8.0655737704917989</c:v>
                </c:pt>
                <c:pt idx="460">
                  <c:v>10.688524590163954</c:v>
                </c:pt>
                <c:pt idx="461">
                  <c:v>9.3770491803278695</c:v>
                </c:pt>
                <c:pt idx="462">
                  <c:v>9.3770491803278695</c:v>
                </c:pt>
                <c:pt idx="463">
                  <c:v>9.3770491803278695</c:v>
                </c:pt>
                <c:pt idx="464">
                  <c:v>8.0655737704917989</c:v>
                </c:pt>
                <c:pt idx="465">
                  <c:v>12</c:v>
                </c:pt>
                <c:pt idx="466">
                  <c:v>10.688524590163954</c:v>
                </c:pt>
                <c:pt idx="467">
                  <c:v>9.3770491803278695</c:v>
                </c:pt>
                <c:pt idx="468">
                  <c:v>13.311475409836063</c:v>
                </c:pt>
                <c:pt idx="469">
                  <c:v>34.295081967213044</c:v>
                </c:pt>
                <c:pt idx="470">
                  <c:v>26.426229508196649</c:v>
                </c:pt>
                <c:pt idx="471">
                  <c:v>38.229508196721518</c:v>
                </c:pt>
                <c:pt idx="472">
                  <c:v>48.721311475409863</c:v>
                </c:pt>
                <c:pt idx="473">
                  <c:v>56.590163934426357</c:v>
                </c:pt>
                <c:pt idx="474">
                  <c:v>59.213114754098349</c:v>
                </c:pt>
                <c:pt idx="475">
                  <c:v>59.213114754098349</c:v>
                </c:pt>
                <c:pt idx="476">
                  <c:v>52.655737704918032</c:v>
                </c:pt>
                <c:pt idx="477">
                  <c:v>47.409836065573771</c:v>
                </c:pt>
                <c:pt idx="478">
                  <c:v>43.475409836065573</c:v>
                </c:pt>
                <c:pt idx="479">
                  <c:v>38.229508196721518</c:v>
                </c:pt>
                <c:pt idx="480">
                  <c:v>35.606557377049171</c:v>
                </c:pt>
                <c:pt idx="481">
                  <c:v>32.983606557376838</c:v>
                </c:pt>
                <c:pt idx="482">
                  <c:v>31.672131147540984</c:v>
                </c:pt>
                <c:pt idx="483">
                  <c:v>26.426229508196649</c:v>
                </c:pt>
                <c:pt idx="484">
                  <c:v>30.360655737704917</c:v>
                </c:pt>
                <c:pt idx="485">
                  <c:v>39.540983606557376</c:v>
                </c:pt>
                <c:pt idx="486">
                  <c:v>2.8196721311475321</c:v>
                </c:pt>
                <c:pt idx="487">
                  <c:v>1.508196721311476</c:v>
                </c:pt>
                <c:pt idx="488">
                  <c:v>25.114754098360695</c:v>
                </c:pt>
                <c:pt idx="489">
                  <c:v>15.934426229508249</c:v>
                </c:pt>
                <c:pt idx="490">
                  <c:v>4.1311475409836094</c:v>
                </c:pt>
                <c:pt idx="491">
                  <c:v>5.4426229508196879</c:v>
                </c:pt>
                <c:pt idx="492">
                  <c:v>9.3770491803278695</c:v>
                </c:pt>
                <c:pt idx="493">
                  <c:v>6.7540983606557345</c:v>
                </c:pt>
                <c:pt idx="494">
                  <c:v>10.688524590163954</c:v>
                </c:pt>
                <c:pt idx="495">
                  <c:v>9.3770491803278695</c:v>
                </c:pt>
                <c:pt idx="496">
                  <c:v>9.3770491803278695</c:v>
                </c:pt>
                <c:pt idx="497">
                  <c:v>6.7540983606557345</c:v>
                </c:pt>
                <c:pt idx="498">
                  <c:v>8.0655737704917989</c:v>
                </c:pt>
                <c:pt idx="499">
                  <c:v>9.3770491803278695</c:v>
                </c:pt>
                <c:pt idx="500">
                  <c:v>8.0655737704917989</c:v>
                </c:pt>
                <c:pt idx="501">
                  <c:v>9.3770491803278695</c:v>
                </c:pt>
                <c:pt idx="502">
                  <c:v>8.0655737704917989</c:v>
                </c:pt>
                <c:pt idx="503">
                  <c:v>10.688524590163954</c:v>
                </c:pt>
                <c:pt idx="504">
                  <c:v>10.688524590163954</c:v>
                </c:pt>
                <c:pt idx="505">
                  <c:v>6.7540983606557345</c:v>
                </c:pt>
                <c:pt idx="506">
                  <c:v>27.73770491803279</c:v>
                </c:pt>
                <c:pt idx="507">
                  <c:v>5.4426229508196879</c:v>
                </c:pt>
                <c:pt idx="508">
                  <c:v>19.868852459016395</c:v>
                </c:pt>
                <c:pt idx="509">
                  <c:v>31.672131147540984</c:v>
                </c:pt>
                <c:pt idx="510">
                  <c:v>17.245901639344229</c:v>
                </c:pt>
                <c:pt idx="511">
                  <c:v>29.04918032786885</c:v>
                </c:pt>
                <c:pt idx="512">
                  <c:v>19.868852459016395</c:v>
                </c:pt>
                <c:pt idx="513">
                  <c:v>29.04918032786885</c:v>
                </c:pt>
                <c:pt idx="514">
                  <c:v>23.803278688524593</c:v>
                </c:pt>
                <c:pt idx="515">
                  <c:v>32.983606557376838</c:v>
                </c:pt>
                <c:pt idx="516">
                  <c:v>26.426229508196649</c:v>
                </c:pt>
                <c:pt idx="517">
                  <c:v>26.426229508196649</c:v>
                </c:pt>
                <c:pt idx="518">
                  <c:v>30.360655737704917</c:v>
                </c:pt>
                <c:pt idx="519">
                  <c:v>40.852459016393269</c:v>
                </c:pt>
                <c:pt idx="520">
                  <c:v>52.655737704918032</c:v>
                </c:pt>
                <c:pt idx="521">
                  <c:v>60.524590163934427</c:v>
                </c:pt>
                <c:pt idx="522">
                  <c:v>61.836065573770341</c:v>
                </c:pt>
                <c:pt idx="523">
                  <c:v>57.901639344262172</c:v>
                </c:pt>
                <c:pt idx="524">
                  <c:v>51.344262295081954</c:v>
                </c:pt>
                <c:pt idx="525">
                  <c:v>46.0983606557377</c:v>
                </c:pt>
                <c:pt idx="526">
                  <c:v>36.918032786885263</c:v>
                </c:pt>
                <c:pt idx="527">
                  <c:v>29.04918032786885</c:v>
                </c:pt>
                <c:pt idx="528">
                  <c:v>22.491803278688533</c:v>
                </c:pt>
                <c:pt idx="529">
                  <c:v>13.311475409836063</c:v>
                </c:pt>
                <c:pt idx="530">
                  <c:v>31.672131147540984</c:v>
                </c:pt>
                <c:pt idx="531">
                  <c:v>25.114754098360695</c:v>
                </c:pt>
                <c:pt idx="532">
                  <c:v>19.868852459016395</c:v>
                </c:pt>
                <c:pt idx="533">
                  <c:v>21.180327868852491</c:v>
                </c:pt>
                <c:pt idx="534">
                  <c:v>12</c:v>
                </c:pt>
                <c:pt idx="535">
                  <c:v>25.114754098360695</c:v>
                </c:pt>
                <c:pt idx="536">
                  <c:v>17.245901639344229</c:v>
                </c:pt>
                <c:pt idx="537">
                  <c:v>8.0655737704917989</c:v>
                </c:pt>
                <c:pt idx="538">
                  <c:v>4.1311475409836094</c:v>
                </c:pt>
                <c:pt idx="539">
                  <c:v>8.0655737704917989</c:v>
                </c:pt>
                <c:pt idx="540">
                  <c:v>21.180327868852491</c:v>
                </c:pt>
                <c:pt idx="541">
                  <c:v>21.180327868852491</c:v>
                </c:pt>
                <c:pt idx="542">
                  <c:v>-10.295081967213115</c:v>
                </c:pt>
                <c:pt idx="543">
                  <c:v>12</c:v>
                </c:pt>
                <c:pt idx="544">
                  <c:v>31.672131147540984</c:v>
                </c:pt>
                <c:pt idx="545">
                  <c:v>36.918032786885263</c:v>
                </c:pt>
                <c:pt idx="546">
                  <c:v>4.1311475409836094</c:v>
                </c:pt>
                <c:pt idx="547">
                  <c:v>-11.606557377049223</c:v>
                </c:pt>
                <c:pt idx="548">
                  <c:v>10.688524590163954</c:v>
                </c:pt>
                <c:pt idx="549">
                  <c:v>36.918032786885263</c:v>
                </c:pt>
                <c:pt idx="550">
                  <c:v>5.4426229508196879</c:v>
                </c:pt>
                <c:pt idx="551">
                  <c:v>2.8196721311475321</c:v>
                </c:pt>
                <c:pt idx="552">
                  <c:v>31.672131147540984</c:v>
                </c:pt>
                <c:pt idx="553">
                  <c:v>10.688524590163954</c:v>
                </c:pt>
                <c:pt idx="554">
                  <c:v>-1.114754098360657</c:v>
                </c:pt>
                <c:pt idx="555">
                  <c:v>6.7540983606557345</c:v>
                </c:pt>
                <c:pt idx="556">
                  <c:v>12</c:v>
                </c:pt>
                <c:pt idx="557">
                  <c:v>6.7540983606557345</c:v>
                </c:pt>
                <c:pt idx="558">
                  <c:v>9.3770491803278695</c:v>
                </c:pt>
                <c:pt idx="559">
                  <c:v>2.8196721311475321</c:v>
                </c:pt>
                <c:pt idx="560">
                  <c:v>21.180327868852491</c:v>
                </c:pt>
                <c:pt idx="561">
                  <c:v>35.606557377049171</c:v>
                </c:pt>
                <c:pt idx="562">
                  <c:v>31.672131147540984</c:v>
                </c:pt>
                <c:pt idx="563">
                  <c:v>38.229508196721518</c:v>
                </c:pt>
                <c:pt idx="564">
                  <c:v>39.540983606557376</c:v>
                </c:pt>
                <c:pt idx="565">
                  <c:v>43.475409836065573</c:v>
                </c:pt>
                <c:pt idx="566">
                  <c:v>42.16393442622951</c:v>
                </c:pt>
                <c:pt idx="567">
                  <c:v>39.540983606557376</c:v>
                </c:pt>
                <c:pt idx="568">
                  <c:v>34.295081967213044</c:v>
                </c:pt>
                <c:pt idx="569">
                  <c:v>32.983606557376838</c:v>
                </c:pt>
                <c:pt idx="570">
                  <c:v>23.803278688524593</c:v>
                </c:pt>
                <c:pt idx="571">
                  <c:v>30.360655737704917</c:v>
                </c:pt>
                <c:pt idx="572">
                  <c:v>31.672131147540984</c:v>
                </c:pt>
                <c:pt idx="573">
                  <c:v>5.4426229508196879</c:v>
                </c:pt>
                <c:pt idx="574">
                  <c:v>17.245901639344229</c:v>
                </c:pt>
                <c:pt idx="575">
                  <c:v>15.934426229508249</c:v>
                </c:pt>
                <c:pt idx="576">
                  <c:v>0.19672131147541141</c:v>
                </c:pt>
                <c:pt idx="577">
                  <c:v>4.1311475409836094</c:v>
                </c:pt>
                <c:pt idx="578">
                  <c:v>4.1311475409836094</c:v>
                </c:pt>
                <c:pt idx="579">
                  <c:v>22.491803278688533</c:v>
                </c:pt>
                <c:pt idx="580">
                  <c:v>14.622950819672132</c:v>
                </c:pt>
                <c:pt idx="581">
                  <c:v>5.4426229508196879</c:v>
                </c:pt>
                <c:pt idx="582">
                  <c:v>19.868852459016395</c:v>
                </c:pt>
                <c:pt idx="583">
                  <c:v>0.19672131147541141</c:v>
                </c:pt>
                <c:pt idx="584">
                  <c:v>8.0655737704917989</c:v>
                </c:pt>
                <c:pt idx="585">
                  <c:v>6.7540983606557345</c:v>
                </c:pt>
                <c:pt idx="586">
                  <c:v>22.491803278688533</c:v>
                </c:pt>
                <c:pt idx="587">
                  <c:v>5.4426229508196879</c:v>
                </c:pt>
                <c:pt idx="588">
                  <c:v>6.7540983606557345</c:v>
                </c:pt>
                <c:pt idx="589">
                  <c:v>13.311475409836063</c:v>
                </c:pt>
                <c:pt idx="590">
                  <c:v>8.0655737704917989</c:v>
                </c:pt>
                <c:pt idx="591">
                  <c:v>9.3770491803278695</c:v>
                </c:pt>
                <c:pt idx="592">
                  <c:v>18.557377049180332</c:v>
                </c:pt>
                <c:pt idx="593">
                  <c:v>10.688524590163954</c:v>
                </c:pt>
                <c:pt idx="594">
                  <c:v>5.4426229508196879</c:v>
                </c:pt>
                <c:pt idx="595">
                  <c:v>10.688524590163954</c:v>
                </c:pt>
                <c:pt idx="596">
                  <c:v>29.04918032786885</c:v>
                </c:pt>
                <c:pt idx="597">
                  <c:v>31.672131147540984</c:v>
                </c:pt>
                <c:pt idx="598">
                  <c:v>-2.4262295081967213</c:v>
                </c:pt>
                <c:pt idx="599">
                  <c:v>0.19672131147541141</c:v>
                </c:pt>
                <c:pt idx="600">
                  <c:v>29.04918032786885</c:v>
                </c:pt>
                <c:pt idx="601">
                  <c:v>23.803278688524593</c:v>
                </c:pt>
                <c:pt idx="602">
                  <c:v>27.73770491803279</c:v>
                </c:pt>
                <c:pt idx="603">
                  <c:v>26.426229508196649</c:v>
                </c:pt>
                <c:pt idx="604">
                  <c:v>30.360655737704917</c:v>
                </c:pt>
                <c:pt idx="605">
                  <c:v>26.426229508196649</c:v>
                </c:pt>
                <c:pt idx="606">
                  <c:v>25.114754098360695</c:v>
                </c:pt>
                <c:pt idx="607">
                  <c:v>38.229508196721518</c:v>
                </c:pt>
                <c:pt idx="608">
                  <c:v>47.409836065573771</c:v>
                </c:pt>
                <c:pt idx="609">
                  <c:v>46.0983606557377</c:v>
                </c:pt>
                <c:pt idx="610">
                  <c:v>46.0983606557377</c:v>
                </c:pt>
                <c:pt idx="611">
                  <c:v>47.409836065573771</c:v>
                </c:pt>
                <c:pt idx="612">
                  <c:v>50.032786885245898</c:v>
                </c:pt>
                <c:pt idx="613">
                  <c:v>60.524590163934427</c:v>
                </c:pt>
                <c:pt idx="614">
                  <c:v>73.639344262295083</c:v>
                </c:pt>
                <c:pt idx="615">
                  <c:v>74.950819672131146</c:v>
                </c:pt>
                <c:pt idx="616">
                  <c:v>67.081967213114751</c:v>
                </c:pt>
                <c:pt idx="617">
                  <c:v>57.901639344262172</c:v>
                </c:pt>
                <c:pt idx="618">
                  <c:v>48.721311475409863</c:v>
                </c:pt>
                <c:pt idx="619">
                  <c:v>43.475409836065573</c:v>
                </c:pt>
                <c:pt idx="620">
                  <c:v>32.983606557376838</c:v>
                </c:pt>
                <c:pt idx="621">
                  <c:v>18.557377049180332</c:v>
                </c:pt>
                <c:pt idx="622">
                  <c:v>21.180327868852491</c:v>
                </c:pt>
                <c:pt idx="623">
                  <c:v>1.508196721311476</c:v>
                </c:pt>
                <c:pt idx="624">
                  <c:v>34.295081967213044</c:v>
                </c:pt>
                <c:pt idx="625">
                  <c:v>23.803278688524593</c:v>
                </c:pt>
                <c:pt idx="626">
                  <c:v>1.508196721311476</c:v>
                </c:pt>
                <c:pt idx="627">
                  <c:v>19.868852459016395</c:v>
                </c:pt>
                <c:pt idx="628">
                  <c:v>2.8196721311475321</c:v>
                </c:pt>
                <c:pt idx="629">
                  <c:v>31.672131147540984</c:v>
                </c:pt>
                <c:pt idx="630">
                  <c:v>8.0655737704917989</c:v>
                </c:pt>
                <c:pt idx="631">
                  <c:v>15.934426229508249</c:v>
                </c:pt>
                <c:pt idx="632">
                  <c:v>8.0655737704917989</c:v>
                </c:pt>
                <c:pt idx="633">
                  <c:v>10.688524590163954</c:v>
                </c:pt>
                <c:pt idx="634">
                  <c:v>9.3770491803278695</c:v>
                </c:pt>
                <c:pt idx="635">
                  <c:v>10.688524590163954</c:v>
                </c:pt>
                <c:pt idx="636">
                  <c:v>10.688524590163954</c:v>
                </c:pt>
                <c:pt idx="637">
                  <c:v>9.3770491803278695</c:v>
                </c:pt>
                <c:pt idx="638">
                  <c:v>10.688524590163954</c:v>
                </c:pt>
                <c:pt idx="639">
                  <c:v>8.0655737704917989</c:v>
                </c:pt>
                <c:pt idx="640">
                  <c:v>8.0655737704917989</c:v>
                </c:pt>
                <c:pt idx="641">
                  <c:v>10.688524590163954</c:v>
                </c:pt>
                <c:pt idx="642">
                  <c:v>8.0655737704917989</c:v>
                </c:pt>
                <c:pt idx="643">
                  <c:v>9.3770491803278695</c:v>
                </c:pt>
                <c:pt idx="644">
                  <c:v>10.688524590163954</c:v>
                </c:pt>
                <c:pt idx="645">
                  <c:v>8.0655737704917989</c:v>
                </c:pt>
                <c:pt idx="646">
                  <c:v>6.7540983606557345</c:v>
                </c:pt>
                <c:pt idx="647">
                  <c:v>8.0655737704917989</c:v>
                </c:pt>
                <c:pt idx="648">
                  <c:v>8.0655737704917989</c:v>
                </c:pt>
                <c:pt idx="649">
                  <c:v>29.04918032786885</c:v>
                </c:pt>
                <c:pt idx="650">
                  <c:v>9.3770491803278695</c:v>
                </c:pt>
                <c:pt idx="651">
                  <c:v>12</c:v>
                </c:pt>
                <c:pt idx="652">
                  <c:v>12</c:v>
                </c:pt>
                <c:pt idx="653">
                  <c:v>8.0655737704917989</c:v>
                </c:pt>
                <c:pt idx="654">
                  <c:v>10.688524590163954</c:v>
                </c:pt>
                <c:pt idx="655">
                  <c:v>6.7540983606557345</c:v>
                </c:pt>
                <c:pt idx="656">
                  <c:v>29.04918032786885</c:v>
                </c:pt>
                <c:pt idx="657">
                  <c:v>18.557377049180332</c:v>
                </c:pt>
                <c:pt idx="658">
                  <c:v>21.180327868852491</c:v>
                </c:pt>
                <c:pt idx="659">
                  <c:v>19.868852459016395</c:v>
                </c:pt>
                <c:pt idx="660">
                  <c:v>17.245901639344229</c:v>
                </c:pt>
                <c:pt idx="661">
                  <c:v>32.983606557376838</c:v>
                </c:pt>
                <c:pt idx="662">
                  <c:v>26.426229508196649</c:v>
                </c:pt>
                <c:pt idx="663">
                  <c:v>31.672131147540984</c:v>
                </c:pt>
                <c:pt idx="664">
                  <c:v>34.295081967213044</c:v>
                </c:pt>
                <c:pt idx="665">
                  <c:v>31.672131147540984</c:v>
                </c:pt>
                <c:pt idx="666">
                  <c:v>30.360655737704917</c:v>
                </c:pt>
                <c:pt idx="667">
                  <c:v>32.983606557376838</c:v>
                </c:pt>
                <c:pt idx="668">
                  <c:v>23.803278688524593</c:v>
                </c:pt>
                <c:pt idx="669">
                  <c:v>27.73770491803279</c:v>
                </c:pt>
                <c:pt idx="670">
                  <c:v>30.360655737704917</c:v>
                </c:pt>
                <c:pt idx="671">
                  <c:v>10.688524590163954</c:v>
                </c:pt>
                <c:pt idx="672">
                  <c:v>29.04918032786885</c:v>
                </c:pt>
                <c:pt idx="673">
                  <c:v>2.8196721311475321</c:v>
                </c:pt>
                <c:pt idx="674">
                  <c:v>-3.7377049180327941</c:v>
                </c:pt>
                <c:pt idx="675">
                  <c:v>-1.114754098360657</c:v>
                </c:pt>
                <c:pt idx="676">
                  <c:v>31.672131147540984</c:v>
                </c:pt>
                <c:pt idx="677">
                  <c:v>-2.4262295081967213</c:v>
                </c:pt>
                <c:pt idx="678">
                  <c:v>25.114754098360695</c:v>
                </c:pt>
                <c:pt idx="679">
                  <c:v>1.508196721311476</c:v>
                </c:pt>
                <c:pt idx="680">
                  <c:v>15.934426229508249</c:v>
                </c:pt>
                <c:pt idx="681">
                  <c:v>23.803278688524593</c:v>
                </c:pt>
                <c:pt idx="682">
                  <c:v>29.04918032786885</c:v>
                </c:pt>
                <c:pt idx="683">
                  <c:v>39.540983606557376</c:v>
                </c:pt>
                <c:pt idx="684">
                  <c:v>53.967213114754102</c:v>
                </c:pt>
                <c:pt idx="685">
                  <c:v>63.14754098360639</c:v>
                </c:pt>
                <c:pt idx="686">
                  <c:v>65.770491803278688</c:v>
                </c:pt>
                <c:pt idx="687">
                  <c:v>61.836065573770341</c:v>
                </c:pt>
                <c:pt idx="688">
                  <c:v>55.278688524590159</c:v>
                </c:pt>
                <c:pt idx="689">
                  <c:v>47.409836065573771</c:v>
                </c:pt>
                <c:pt idx="690">
                  <c:v>38.229508196721518</c:v>
                </c:pt>
                <c:pt idx="691">
                  <c:v>32.983606557376838</c:v>
                </c:pt>
                <c:pt idx="692">
                  <c:v>23.803278688524593</c:v>
                </c:pt>
                <c:pt idx="693">
                  <c:v>21.180327868852491</c:v>
                </c:pt>
                <c:pt idx="694">
                  <c:v>18.557377049180332</c:v>
                </c:pt>
                <c:pt idx="695">
                  <c:v>-1.114754098360657</c:v>
                </c:pt>
                <c:pt idx="696">
                  <c:v>19.868852459016395</c:v>
                </c:pt>
                <c:pt idx="697">
                  <c:v>4.1311475409836094</c:v>
                </c:pt>
                <c:pt idx="698">
                  <c:v>19.868852459016395</c:v>
                </c:pt>
                <c:pt idx="699">
                  <c:v>10.688524590163954</c:v>
                </c:pt>
                <c:pt idx="700">
                  <c:v>2.8196721311475321</c:v>
                </c:pt>
                <c:pt idx="701">
                  <c:v>1.508196721311476</c:v>
                </c:pt>
                <c:pt idx="702">
                  <c:v>9.3770491803278695</c:v>
                </c:pt>
                <c:pt idx="703">
                  <c:v>8.0655737704917989</c:v>
                </c:pt>
                <c:pt idx="704">
                  <c:v>10.688524590163954</c:v>
                </c:pt>
                <c:pt idx="705">
                  <c:v>5.4426229508196879</c:v>
                </c:pt>
                <c:pt idx="706">
                  <c:v>10.688524590163954</c:v>
                </c:pt>
                <c:pt idx="707">
                  <c:v>18.557377049180332</c:v>
                </c:pt>
                <c:pt idx="708">
                  <c:v>10.688524590163954</c:v>
                </c:pt>
                <c:pt idx="709">
                  <c:v>21.180327868852491</c:v>
                </c:pt>
                <c:pt idx="710">
                  <c:v>27.73770491803279</c:v>
                </c:pt>
                <c:pt idx="711">
                  <c:v>6.7540983606557345</c:v>
                </c:pt>
                <c:pt idx="712">
                  <c:v>15.934426229508249</c:v>
                </c:pt>
                <c:pt idx="713">
                  <c:v>1.508196721311476</c:v>
                </c:pt>
                <c:pt idx="714">
                  <c:v>21.180327868852491</c:v>
                </c:pt>
                <c:pt idx="715">
                  <c:v>23.803278688524593</c:v>
                </c:pt>
                <c:pt idx="716">
                  <c:v>21.180327868852491</c:v>
                </c:pt>
                <c:pt idx="717">
                  <c:v>25.114754098360695</c:v>
                </c:pt>
                <c:pt idx="718">
                  <c:v>30.360655737704917</c:v>
                </c:pt>
                <c:pt idx="719">
                  <c:v>22.491803278688533</c:v>
                </c:pt>
                <c:pt idx="720">
                  <c:v>17.245901639344229</c:v>
                </c:pt>
                <c:pt idx="721">
                  <c:v>17.245901639344229</c:v>
                </c:pt>
                <c:pt idx="722">
                  <c:v>23.803278688524593</c:v>
                </c:pt>
                <c:pt idx="723">
                  <c:v>25.114754098360695</c:v>
                </c:pt>
                <c:pt idx="724">
                  <c:v>18.557377049180332</c:v>
                </c:pt>
                <c:pt idx="725">
                  <c:v>-2.4262295081967213</c:v>
                </c:pt>
                <c:pt idx="726">
                  <c:v>2.8196721311475321</c:v>
                </c:pt>
                <c:pt idx="727">
                  <c:v>0.19672131147541141</c:v>
                </c:pt>
                <c:pt idx="728">
                  <c:v>-8.9836065573770991</c:v>
                </c:pt>
                <c:pt idx="729">
                  <c:v>12</c:v>
                </c:pt>
                <c:pt idx="730">
                  <c:v>14.622950819672132</c:v>
                </c:pt>
                <c:pt idx="731">
                  <c:v>30.360655737704917</c:v>
                </c:pt>
                <c:pt idx="732">
                  <c:v>25.114754098360695</c:v>
                </c:pt>
                <c:pt idx="733">
                  <c:v>27.73770491803279</c:v>
                </c:pt>
                <c:pt idx="734">
                  <c:v>6.7540983606557345</c:v>
                </c:pt>
                <c:pt idx="735">
                  <c:v>0.19672131147541141</c:v>
                </c:pt>
                <c:pt idx="736">
                  <c:v>14.622950819672132</c:v>
                </c:pt>
                <c:pt idx="737">
                  <c:v>-2.4262295081967213</c:v>
                </c:pt>
                <c:pt idx="738">
                  <c:v>9.3770491803278695</c:v>
                </c:pt>
                <c:pt idx="739">
                  <c:v>4.1311475409836094</c:v>
                </c:pt>
                <c:pt idx="740">
                  <c:v>4.1311475409836094</c:v>
                </c:pt>
                <c:pt idx="741">
                  <c:v>1.508196721311476</c:v>
                </c:pt>
                <c:pt idx="742">
                  <c:v>13.311475409836063</c:v>
                </c:pt>
                <c:pt idx="743">
                  <c:v>6.7540983606557345</c:v>
                </c:pt>
                <c:pt idx="744">
                  <c:v>5.4426229508196879</c:v>
                </c:pt>
                <c:pt idx="745">
                  <c:v>10.688524590163954</c:v>
                </c:pt>
                <c:pt idx="746">
                  <c:v>18.557377049180332</c:v>
                </c:pt>
                <c:pt idx="747">
                  <c:v>27.73770491803279</c:v>
                </c:pt>
                <c:pt idx="748">
                  <c:v>31.672131147540984</c:v>
                </c:pt>
                <c:pt idx="749">
                  <c:v>38.229508196721518</c:v>
                </c:pt>
                <c:pt idx="750">
                  <c:v>50.032786885245898</c:v>
                </c:pt>
                <c:pt idx="751">
                  <c:v>61.836065573770341</c:v>
                </c:pt>
                <c:pt idx="752">
                  <c:v>67.081967213114751</c:v>
                </c:pt>
                <c:pt idx="753">
                  <c:v>65.770491803278688</c:v>
                </c:pt>
                <c:pt idx="754">
                  <c:v>59.213114754098349</c:v>
                </c:pt>
                <c:pt idx="755">
                  <c:v>52.655737704918032</c:v>
                </c:pt>
                <c:pt idx="756">
                  <c:v>43.475409836065573</c:v>
                </c:pt>
                <c:pt idx="757">
                  <c:v>39.540983606557376</c:v>
                </c:pt>
                <c:pt idx="758">
                  <c:v>31.672131147540984</c:v>
                </c:pt>
                <c:pt idx="759">
                  <c:v>23.803278688524593</c:v>
                </c:pt>
                <c:pt idx="760">
                  <c:v>14.622950819672132</c:v>
                </c:pt>
                <c:pt idx="761">
                  <c:v>29.04918032786885</c:v>
                </c:pt>
                <c:pt idx="762">
                  <c:v>35.606557377049171</c:v>
                </c:pt>
                <c:pt idx="763">
                  <c:v>-5.0491803278688465</c:v>
                </c:pt>
                <c:pt idx="764">
                  <c:v>8.0655737704917989</c:v>
                </c:pt>
                <c:pt idx="765">
                  <c:v>2.8196721311475321</c:v>
                </c:pt>
                <c:pt idx="766">
                  <c:v>1.508196721311476</c:v>
                </c:pt>
                <c:pt idx="767">
                  <c:v>14.622950819672132</c:v>
                </c:pt>
                <c:pt idx="768">
                  <c:v>0.19672131147541141</c:v>
                </c:pt>
                <c:pt idx="769">
                  <c:v>8.0655737704917989</c:v>
                </c:pt>
                <c:pt idx="770">
                  <c:v>9.3770491803278695</c:v>
                </c:pt>
                <c:pt idx="771">
                  <c:v>10.688524590163954</c:v>
                </c:pt>
                <c:pt idx="772">
                  <c:v>5.4426229508196879</c:v>
                </c:pt>
                <c:pt idx="773">
                  <c:v>12</c:v>
                </c:pt>
                <c:pt idx="774">
                  <c:v>18.557377049180332</c:v>
                </c:pt>
                <c:pt idx="775">
                  <c:v>15.934426229508249</c:v>
                </c:pt>
                <c:pt idx="776">
                  <c:v>22.491803278688533</c:v>
                </c:pt>
                <c:pt idx="777">
                  <c:v>27.73770491803279</c:v>
                </c:pt>
                <c:pt idx="778">
                  <c:v>0.19672131147541141</c:v>
                </c:pt>
                <c:pt idx="779">
                  <c:v>25.114754098360695</c:v>
                </c:pt>
                <c:pt idx="780">
                  <c:v>10.688524590163954</c:v>
                </c:pt>
                <c:pt idx="781">
                  <c:v>18.557377049180332</c:v>
                </c:pt>
                <c:pt idx="782">
                  <c:v>14.622950819672132</c:v>
                </c:pt>
                <c:pt idx="783">
                  <c:v>18.557377049180332</c:v>
                </c:pt>
                <c:pt idx="784">
                  <c:v>22.491803278688533</c:v>
                </c:pt>
                <c:pt idx="785">
                  <c:v>30.360655737704917</c:v>
                </c:pt>
                <c:pt idx="786">
                  <c:v>32.983606557376838</c:v>
                </c:pt>
                <c:pt idx="787">
                  <c:v>31.672131147540984</c:v>
                </c:pt>
                <c:pt idx="788">
                  <c:v>31.672131147540984</c:v>
                </c:pt>
                <c:pt idx="789">
                  <c:v>19.868852459016395</c:v>
                </c:pt>
                <c:pt idx="790">
                  <c:v>12</c:v>
                </c:pt>
                <c:pt idx="791">
                  <c:v>23.803278688524593</c:v>
                </c:pt>
                <c:pt idx="792">
                  <c:v>23.803278688524593</c:v>
                </c:pt>
                <c:pt idx="793">
                  <c:v>9.3770491803278695</c:v>
                </c:pt>
                <c:pt idx="794">
                  <c:v>0.19672131147541141</c:v>
                </c:pt>
                <c:pt idx="795">
                  <c:v>4.1311475409836094</c:v>
                </c:pt>
                <c:pt idx="796">
                  <c:v>23.803278688524593</c:v>
                </c:pt>
                <c:pt idx="797">
                  <c:v>31.672131147540984</c:v>
                </c:pt>
                <c:pt idx="798">
                  <c:v>2.8196721311475321</c:v>
                </c:pt>
                <c:pt idx="799">
                  <c:v>0.19672131147541141</c:v>
                </c:pt>
                <c:pt idx="800">
                  <c:v>5.4426229508196879</c:v>
                </c:pt>
                <c:pt idx="801">
                  <c:v>9.3770491803278695</c:v>
                </c:pt>
                <c:pt idx="802">
                  <c:v>5.4426229508196879</c:v>
                </c:pt>
                <c:pt idx="803">
                  <c:v>25.114754098360695</c:v>
                </c:pt>
                <c:pt idx="804">
                  <c:v>14.622950819672132</c:v>
                </c:pt>
                <c:pt idx="805">
                  <c:v>31.672131147540984</c:v>
                </c:pt>
                <c:pt idx="806">
                  <c:v>1.508196721311476</c:v>
                </c:pt>
                <c:pt idx="807">
                  <c:v>10.688524590163954</c:v>
                </c:pt>
                <c:pt idx="808">
                  <c:v>8.0655737704917989</c:v>
                </c:pt>
                <c:pt idx="809">
                  <c:v>4.1311475409836094</c:v>
                </c:pt>
                <c:pt idx="810">
                  <c:v>10.688524590163954</c:v>
                </c:pt>
                <c:pt idx="811">
                  <c:v>9.3770491803278695</c:v>
                </c:pt>
                <c:pt idx="812">
                  <c:v>8.0655737704917989</c:v>
                </c:pt>
                <c:pt idx="813">
                  <c:v>6.7540983606557345</c:v>
                </c:pt>
                <c:pt idx="814">
                  <c:v>1.508196721311476</c:v>
                </c:pt>
                <c:pt idx="815">
                  <c:v>6.7540983606557345</c:v>
                </c:pt>
                <c:pt idx="816">
                  <c:v>15.934426229508249</c:v>
                </c:pt>
                <c:pt idx="817">
                  <c:v>6.7540983606557345</c:v>
                </c:pt>
                <c:pt idx="818">
                  <c:v>5.4426229508196879</c:v>
                </c:pt>
                <c:pt idx="819">
                  <c:v>8.0655737704917989</c:v>
                </c:pt>
                <c:pt idx="820">
                  <c:v>15.934426229508249</c:v>
                </c:pt>
                <c:pt idx="821">
                  <c:v>23.803278688524593</c:v>
                </c:pt>
                <c:pt idx="822">
                  <c:v>18.557377049180332</c:v>
                </c:pt>
                <c:pt idx="823">
                  <c:v>5.4426229508196879</c:v>
                </c:pt>
                <c:pt idx="824">
                  <c:v>5.4426229508196879</c:v>
                </c:pt>
                <c:pt idx="825">
                  <c:v>6.7540983606557345</c:v>
                </c:pt>
                <c:pt idx="826">
                  <c:v>30.360655737704917</c:v>
                </c:pt>
                <c:pt idx="827">
                  <c:v>-6.3606557377049056</c:v>
                </c:pt>
                <c:pt idx="828">
                  <c:v>2.8196721311475321</c:v>
                </c:pt>
                <c:pt idx="829">
                  <c:v>1.508196721311476</c:v>
                </c:pt>
                <c:pt idx="830">
                  <c:v>27.73770491803279</c:v>
                </c:pt>
                <c:pt idx="831">
                  <c:v>21.180327868852491</c:v>
                </c:pt>
                <c:pt idx="832">
                  <c:v>21.180327868852491</c:v>
                </c:pt>
                <c:pt idx="833">
                  <c:v>19.868852459016395</c:v>
                </c:pt>
                <c:pt idx="834">
                  <c:v>22.491803278688533</c:v>
                </c:pt>
                <c:pt idx="835">
                  <c:v>18.557377049180332</c:v>
                </c:pt>
                <c:pt idx="836">
                  <c:v>17.245901639344229</c:v>
                </c:pt>
                <c:pt idx="837">
                  <c:v>15.934426229508249</c:v>
                </c:pt>
                <c:pt idx="838">
                  <c:v>34.295081967213044</c:v>
                </c:pt>
                <c:pt idx="839">
                  <c:v>4.1311475409836094</c:v>
                </c:pt>
                <c:pt idx="840">
                  <c:v>25.114754098360695</c:v>
                </c:pt>
                <c:pt idx="841">
                  <c:v>23.803278688524593</c:v>
                </c:pt>
                <c:pt idx="842">
                  <c:v>13.311475409836063</c:v>
                </c:pt>
                <c:pt idx="843">
                  <c:v>9.3770491803278695</c:v>
                </c:pt>
                <c:pt idx="844">
                  <c:v>18.557377049180332</c:v>
                </c:pt>
                <c:pt idx="845">
                  <c:v>36.918032786885263</c:v>
                </c:pt>
                <c:pt idx="846">
                  <c:v>4.1311475409836094</c:v>
                </c:pt>
                <c:pt idx="847">
                  <c:v>19.868852459016395</c:v>
                </c:pt>
                <c:pt idx="848">
                  <c:v>0.19672131147541141</c:v>
                </c:pt>
                <c:pt idx="849">
                  <c:v>4.1311475409836094</c:v>
                </c:pt>
                <c:pt idx="850">
                  <c:v>0.19672131147541141</c:v>
                </c:pt>
                <c:pt idx="851">
                  <c:v>9.3770491803278695</c:v>
                </c:pt>
                <c:pt idx="852">
                  <c:v>18.557377049180332</c:v>
                </c:pt>
                <c:pt idx="853">
                  <c:v>13.311475409836063</c:v>
                </c:pt>
                <c:pt idx="854">
                  <c:v>31.672131147540984</c:v>
                </c:pt>
                <c:pt idx="855">
                  <c:v>1.508196721311476</c:v>
                </c:pt>
                <c:pt idx="856">
                  <c:v>8.0655737704917989</c:v>
                </c:pt>
                <c:pt idx="857">
                  <c:v>5.4426229508196879</c:v>
                </c:pt>
                <c:pt idx="858">
                  <c:v>4.1311475409836094</c:v>
                </c:pt>
                <c:pt idx="859">
                  <c:v>2.8196721311475321</c:v>
                </c:pt>
                <c:pt idx="860">
                  <c:v>8.0655737704917989</c:v>
                </c:pt>
                <c:pt idx="861">
                  <c:v>10.688524590163954</c:v>
                </c:pt>
                <c:pt idx="862">
                  <c:v>10.688524590163954</c:v>
                </c:pt>
                <c:pt idx="863">
                  <c:v>5.4426229508196879</c:v>
                </c:pt>
                <c:pt idx="864">
                  <c:v>6.7540983606557345</c:v>
                </c:pt>
                <c:pt idx="865">
                  <c:v>10.688524590163954</c:v>
                </c:pt>
                <c:pt idx="866">
                  <c:v>25.114754098360695</c:v>
                </c:pt>
                <c:pt idx="867">
                  <c:v>8.0655737704917989</c:v>
                </c:pt>
                <c:pt idx="868">
                  <c:v>0.19672131147541141</c:v>
                </c:pt>
                <c:pt idx="869">
                  <c:v>6.7540983606557345</c:v>
                </c:pt>
                <c:pt idx="870">
                  <c:v>12</c:v>
                </c:pt>
                <c:pt idx="871">
                  <c:v>9.3770491803278695</c:v>
                </c:pt>
                <c:pt idx="872">
                  <c:v>9.3770491803278695</c:v>
                </c:pt>
                <c:pt idx="873">
                  <c:v>12</c:v>
                </c:pt>
                <c:pt idx="874">
                  <c:v>6.7540983606557345</c:v>
                </c:pt>
                <c:pt idx="875">
                  <c:v>27.73770491803279</c:v>
                </c:pt>
                <c:pt idx="876">
                  <c:v>9.3770491803278695</c:v>
                </c:pt>
                <c:pt idx="877">
                  <c:v>8.0655737704917989</c:v>
                </c:pt>
                <c:pt idx="878">
                  <c:v>14.622950819672132</c:v>
                </c:pt>
                <c:pt idx="879">
                  <c:v>8.0655737704917989</c:v>
                </c:pt>
                <c:pt idx="880">
                  <c:v>8.0655737704917989</c:v>
                </c:pt>
                <c:pt idx="881">
                  <c:v>8.0655737704917989</c:v>
                </c:pt>
                <c:pt idx="882">
                  <c:v>10.688524590163954</c:v>
                </c:pt>
                <c:pt idx="883">
                  <c:v>9.3770491803278695</c:v>
                </c:pt>
                <c:pt idx="884">
                  <c:v>9.3770491803278695</c:v>
                </c:pt>
                <c:pt idx="885">
                  <c:v>10.688524590163954</c:v>
                </c:pt>
                <c:pt idx="886">
                  <c:v>5.4426229508196879</c:v>
                </c:pt>
                <c:pt idx="887">
                  <c:v>9.3770491803278695</c:v>
                </c:pt>
                <c:pt idx="888">
                  <c:v>2.8196721311475321</c:v>
                </c:pt>
                <c:pt idx="889">
                  <c:v>10.688524590163954</c:v>
                </c:pt>
                <c:pt idx="890">
                  <c:v>8.0655737704917989</c:v>
                </c:pt>
                <c:pt idx="891">
                  <c:v>30.360655737704917</c:v>
                </c:pt>
                <c:pt idx="892">
                  <c:v>10.688524590163954</c:v>
                </c:pt>
                <c:pt idx="893">
                  <c:v>9.3770491803278695</c:v>
                </c:pt>
                <c:pt idx="894">
                  <c:v>10.688524590163954</c:v>
                </c:pt>
                <c:pt idx="895">
                  <c:v>6.7540983606557345</c:v>
                </c:pt>
                <c:pt idx="896">
                  <c:v>10.688524590163954</c:v>
                </c:pt>
                <c:pt idx="897">
                  <c:v>23.803278688524593</c:v>
                </c:pt>
                <c:pt idx="898">
                  <c:v>10.688524590163954</c:v>
                </c:pt>
                <c:pt idx="899">
                  <c:v>5.4426229508196879</c:v>
                </c:pt>
                <c:pt idx="900">
                  <c:v>10.688524590163954</c:v>
                </c:pt>
                <c:pt idx="901">
                  <c:v>1.508196721311476</c:v>
                </c:pt>
                <c:pt idx="902">
                  <c:v>10.688524590163954</c:v>
                </c:pt>
                <c:pt idx="903">
                  <c:v>10.688524590163954</c:v>
                </c:pt>
                <c:pt idx="904">
                  <c:v>5.4426229508196879</c:v>
                </c:pt>
                <c:pt idx="905">
                  <c:v>8.0655737704917989</c:v>
                </c:pt>
                <c:pt idx="906">
                  <c:v>5.4426229508196879</c:v>
                </c:pt>
                <c:pt idx="907">
                  <c:v>5.4426229508196879</c:v>
                </c:pt>
                <c:pt idx="908">
                  <c:v>19.868852459016395</c:v>
                </c:pt>
                <c:pt idx="909">
                  <c:v>8.0655737704917989</c:v>
                </c:pt>
                <c:pt idx="910">
                  <c:v>17.245901639344229</c:v>
                </c:pt>
                <c:pt idx="911">
                  <c:v>18.557377049180332</c:v>
                </c:pt>
                <c:pt idx="912">
                  <c:v>1.508196721311476</c:v>
                </c:pt>
                <c:pt idx="913">
                  <c:v>17.245901639344229</c:v>
                </c:pt>
                <c:pt idx="914">
                  <c:v>5.4426229508196879</c:v>
                </c:pt>
                <c:pt idx="915">
                  <c:v>25.114754098360695</c:v>
                </c:pt>
                <c:pt idx="916">
                  <c:v>6.7540983606557345</c:v>
                </c:pt>
                <c:pt idx="917">
                  <c:v>2.8196721311475321</c:v>
                </c:pt>
                <c:pt idx="918">
                  <c:v>5.4426229508196879</c:v>
                </c:pt>
                <c:pt idx="919">
                  <c:v>32.983606557376838</c:v>
                </c:pt>
                <c:pt idx="920">
                  <c:v>50.032786885245898</c:v>
                </c:pt>
                <c:pt idx="921">
                  <c:v>74.950819672131146</c:v>
                </c:pt>
                <c:pt idx="922">
                  <c:v>111.67213114754045</c:v>
                </c:pt>
                <c:pt idx="923">
                  <c:v>147.08196721311481</c:v>
                </c:pt>
                <c:pt idx="924">
                  <c:v>170.68852459016392</c:v>
                </c:pt>
                <c:pt idx="925">
                  <c:v>168.06557377049131</c:v>
                </c:pt>
                <c:pt idx="926">
                  <c:v>153.63934426229508</c:v>
                </c:pt>
                <c:pt idx="927">
                  <c:v>132.65573770491798</c:v>
                </c:pt>
                <c:pt idx="928">
                  <c:v>115.60655737704893</c:v>
                </c:pt>
                <c:pt idx="929">
                  <c:v>106.42622950819694</c:v>
                </c:pt>
                <c:pt idx="930">
                  <c:v>95.934426229508489</c:v>
                </c:pt>
                <c:pt idx="931">
                  <c:v>95.934426229508489</c:v>
                </c:pt>
                <c:pt idx="932">
                  <c:v>94.622950819671715</c:v>
                </c:pt>
                <c:pt idx="933">
                  <c:v>97.245901639344297</c:v>
                </c:pt>
                <c:pt idx="934">
                  <c:v>94.622950819671715</c:v>
                </c:pt>
                <c:pt idx="935">
                  <c:v>98.557377049180289</c:v>
                </c:pt>
                <c:pt idx="936">
                  <c:v>95.934426229508489</c:v>
                </c:pt>
                <c:pt idx="937">
                  <c:v>101.18032786885225</c:v>
                </c:pt>
                <c:pt idx="938">
                  <c:v>102.49180327868856</c:v>
                </c:pt>
                <c:pt idx="939">
                  <c:v>99.868852459016381</c:v>
                </c:pt>
                <c:pt idx="940">
                  <c:v>90.688524590163908</c:v>
                </c:pt>
                <c:pt idx="941">
                  <c:v>74.950819672131146</c:v>
                </c:pt>
                <c:pt idx="942">
                  <c:v>53.967213114754102</c:v>
                </c:pt>
                <c:pt idx="943">
                  <c:v>43.475409836065573</c:v>
                </c:pt>
                <c:pt idx="944">
                  <c:v>29.04918032786885</c:v>
                </c:pt>
                <c:pt idx="945">
                  <c:v>32.983606557376838</c:v>
                </c:pt>
                <c:pt idx="946">
                  <c:v>1.508196721311476</c:v>
                </c:pt>
                <c:pt idx="947">
                  <c:v>-8.9836065573770991</c:v>
                </c:pt>
                <c:pt idx="948">
                  <c:v>10.688524590163954</c:v>
                </c:pt>
                <c:pt idx="949">
                  <c:v>6.7540983606557345</c:v>
                </c:pt>
                <c:pt idx="950">
                  <c:v>6.7540983606557345</c:v>
                </c:pt>
                <c:pt idx="951">
                  <c:v>10.688524590163954</c:v>
                </c:pt>
                <c:pt idx="952">
                  <c:v>12</c:v>
                </c:pt>
                <c:pt idx="953">
                  <c:v>9.3770491803278695</c:v>
                </c:pt>
                <c:pt idx="954">
                  <c:v>9.3770491803278695</c:v>
                </c:pt>
                <c:pt idx="955">
                  <c:v>10.688524590163954</c:v>
                </c:pt>
                <c:pt idx="956">
                  <c:v>10.688524590163954</c:v>
                </c:pt>
                <c:pt idx="957">
                  <c:v>10.688524590163954</c:v>
                </c:pt>
                <c:pt idx="958">
                  <c:v>9.3770491803278695</c:v>
                </c:pt>
                <c:pt idx="959">
                  <c:v>10.688524590163954</c:v>
                </c:pt>
                <c:pt idx="960">
                  <c:v>8.0655737704917989</c:v>
                </c:pt>
                <c:pt idx="961">
                  <c:v>10.688524590163954</c:v>
                </c:pt>
                <c:pt idx="962">
                  <c:v>8.0655737704917989</c:v>
                </c:pt>
                <c:pt idx="963">
                  <c:v>9.3770491803278695</c:v>
                </c:pt>
                <c:pt idx="964">
                  <c:v>10.688524590163954</c:v>
                </c:pt>
                <c:pt idx="965">
                  <c:v>8.0655737704917989</c:v>
                </c:pt>
                <c:pt idx="966">
                  <c:v>6.7540983606557345</c:v>
                </c:pt>
                <c:pt idx="967">
                  <c:v>9.3770491803278695</c:v>
                </c:pt>
                <c:pt idx="968">
                  <c:v>8.0655737704917989</c:v>
                </c:pt>
                <c:pt idx="969">
                  <c:v>15.934426229508249</c:v>
                </c:pt>
                <c:pt idx="970">
                  <c:v>8.0655737704917989</c:v>
                </c:pt>
                <c:pt idx="971">
                  <c:v>8.0655737704917989</c:v>
                </c:pt>
                <c:pt idx="972">
                  <c:v>8.0655737704917989</c:v>
                </c:pt>
                <c:pt idx="973">
                  <c:v>8.0655737704917989</c:v>
                </c:pt>
                <c:pt idx="974">
                  <c:v>10.688524590163954</c:v>
                </c:pt>
                <c:pt idx="975">
                  <c:v>8.0655737704917989</c:v>
                </c:pt>
                <c:pt idx="976">
                  <c:v>6.7540983606557345</c:v>
                </c:pt>
                <c:pt idx="977">
                  <c:v>15.934426229508249</c:v>
                </c:pt>
                <c:pt idx="978">
                  <c:v>8.0655737704917989</c:v>
                </c:pt>
                <c:pt idx="979">
                  <c:v>8.0655737704917989</c:v>
                </c:pt>
                <c:pt idx="980">
                  <c:v>8.0655737704917989</c:v>
                </c:pt>
                <c:pt idx="981">
                  <c:v>8.0655737704917989</c:v>
                </c:pt>
                <c:pt idx="982">
                  <c:v>9.3770491803278695</c:v>
                </c:pt>
                <c:pt idx="983">
                  <c:v>8.0655737704917989</c:v>
                </c:pt>
                <c:pt idx="984">
                  <c:v>6.7540983606557345</c:v>
                </c:pt>
                <c:pt idx="985">
                  <c:v>12</c:v>
                </c:pt>
                <c:pt idx="986">
                  <c:v>8.0655737704917989</c:v>
                </c:pt>
                <c:pt idx="987">
                  <c:v>8.0655737704917989</c:v>
                </c:pt>
                <c:pt idx="988">
                  <c:v>8.0655737704917989</c:v>
                </c:pt>
                <c:pt idx="989">
                  <c:v>8.0655737704917989</c:v>
                </c:pt>
                <c:pt idx="990">
                  <c:v>8.0655737704917989</c:v>
                </c:pt>
                <c:pt idx="991">
                  <c:v>9.3770491803278695</c:v>
                </c:pt>
                <c:pt idx="992">
                  <c:v>0.19672131147541141</c:v>
                </c:pt>
                <c:pt idx="993">
                  <c:v>8.0655737704917989</c:v>
                </c:pt>
                <c:pt idx="994">
                  <c:v>12</c:v>
                </c:pt>
                <c:pt idx="995">
                  <c:v>10.688524590163954</c:v>
                </c:pt>
                <c:pt idx="996">
                  <c:v>10.688524590163954</c:v>
                </c:pt>
                <c:pt idx="997">
                  <c:v>9.3770491803278695</c:v>
                </c:pt>
                <c:pt idx="998">
                  <c:v>13.311475409836063</c:v>
                </c:pt>
                <c:pt idx="999">
                  <c:v>31.672131147540984</c:v>
                </c:pt>
                <c:pt idx="1000">
                  <c:v>59.213114754098349</c:v>
                </c:pt>
                <c:pt idx="1001">
                  <c:v>97.245901639344297</c:v>
                </c:pt>
                <c:pt idx="1002">
                  <c:v>153.63934426229508</c:v>
                </c:pt>
                <c:pt idx="1003">
                  <c:v>198.22950819672059</c:v>
                </c:pt>
                <c:pt idx="1004">
                  <c:v>56.590163934426357</c:v>
                </c:pt>
                <c:pt idx="1005">
                  <c:v>90.688524590163908</c:v>
                </c:pt>
                <c:pt idx="1006">
                  <c:v>143.1475409836066</c:v>
                </c:pt>
                <c:pt idx="1007">
                  <c:v>164.13114754098444</c:v>
                </c:pt>
                <c:pt idx="1008">
                  <c:v>160.19672131147541</c:v>
                </c:pt>
                <c:pt idx="1009">
                  <c:v>178.55737704918047</c:v>
                </c:pt>
                <c:pt idx="1010">
                  <c:v>172</c:v>
                </c:pt>
                <c:pt idx="1011">
                  <c:v>152.32786885246009</c:v>
                </c:pt>
                <c:pt idx="1012">
                  <c:v>133.96721311475409</c:v>
                </c:pt>
                <c:pt idx="1013">
                  <c:v>111.67213114754045</c:v>
                </c:pt>
                <c:pt idx="1014">
                  <c:v>101.18032786885225</c:v>
                </c:pt>
                <c:pt idx="1015">
                  <c:v>94.622950819671715</c:v>
                </c:pt>
                <c:pt idx="1016">
                  <c:v>92</c:v>
                </c:pt>
                <c:pt idx="1017">
                  <c:v>86.754098360655718</c:v>
                </c:pt>
                <c:pt idx="1018">
                  <c:v>67.081967213114751</c:v>
                </c:pt>
                <c:pt idx="1019">
                  <c:v>53.967213114754102</c:v>
                </c:pt>
                <c:pt idx="1020">
                  <c:v>39.540983606557376</c:v>
                </c:pt>
                <c:pt idx="1021">
                  <c:v>31.672131147540984</c:v>
                </c:pt>
                <c:pt idx="1022">
                  <c:v>19.868852459016395</c:v>
                </c:pt>
                <c:pt idx="1023">
                  <c:v>14.622950819672132</c:v>
                </c:pt>
                <c:pt idx="1024">
                  <c:v>6.7540983606557345</c:v>
                </c:pt>
                <c:pt idx="1025">
                  <c:v>8.0655737704917989</c:v>
                </c:pt>
                <c:pt idx="1026">
                  <c:v>1.508196721311476</c:v>
                </c:pt>
                <c:pt idx="1027">
                  <c:v>8.0655737704917989</c:v>
                </c:pt>
                <c:pt idx="1028">
                  <c:v>12</c:v>
                </c:pt>
                <c:pt idx="1029">
                  <c:v>2.8196721311475321</c:v>
                </c:pt>
                <c:pt idx="1030">
                  <c:v>1.508196721311476</c:v>
                </c:pt>
                <c:pt idx="1031">
                  <c:v>10.688524590163954</c:v>
                </c:pt>
                <c:pt idx="1032">
                  <c:v>8.0655737704917989</c:v>
                </c:pt>
                <c:pt idx="1033">
                  <c:v>9.3770491803278695</c:v>
                </c:pt>
                <c:pt idx="1034">
                  <c:v>9.3770491803278695</c:v>
                </c:pt>
                <c:pt idx="1035">
                  <c:v>8.0655737704917989</c:v>
                </c:pt>
                <c:pt idx="1036">
                  <c:v>9.3770491803278695</c:v>
                </c:pt>
                <c:pt idx="1037">
                  <c:v>8.0655737704917989</c:v>
                </c:pt>
                <c:pt idx="1038">
                  <c:v>10.688524590163954</c:v>
                </c:pt>
                <c:pt idx="1039">
                  <c:v>9.3770491803278695</c:v>
                </c:pt>
                <c:pt idx="1040">
                  <c:v>6.7540983606557345</c:v>
                </c:pt>
                <c:pt idx="1041">
                  <c:v>8.0655737704917989</c:v>
                </c:pt>
                <c:pt idx="1042">
                  <c:v>8.0655737704917989</c:v>
                </c:pt>
                <c:pt idx="1043">
                  <c:v>8.0655737704917989</c:v>
                </c:pt>
                <c:pt idx="1044">
                  <c:v>9.3770491803278695</c:v>
                </c:pt>
                <c:pt idx="1045">
                  <c:v>19.868852459016395</c:v>
                </c:pt>
                <c:pt idx="1046">
                  <c:v>6.7540983606557345</c:v>
                </c:pt>
                <c:pt idx="1047">
                  <c:v>9.3770491803278695</c:v>
                </c:pt>
                <c:pt idx="1048">
                  <c:v>12</c:v>
                </c:pt>
                <c:pt idx="1049">
                  <c:v>8.0655737704917989</c:v>
                </c:pt>
                <c:pt idx="1050">
                  <c:v>6.7540983606557345</c:v>
                </c:pt>
                <c:pt idx="1051">
                  <c:v>8.0655737704917989</c:v>
                </c:pt>
                <c:pt idx="1052">
                  <c:v>9.3770491803278695</c:v>
                </c:pt>
                <c:pt idx="1053">
                  <c:v>5.4426229508196879</c:v>
                </c:pt>
                <c:pt idx="1054">
                  <c:v>8.0655737704917989</c:v>
                </c:pt>
                <c:pt idx="1055">
                  <c:v>6.7540983606557345</c:v>
                </c:pt>
                <c:pt idx="1056">
                  <c:v>9.3770491803278695</c:v>
                </c:pt>
                <c:pt idx="1057">
                  <c:v>9.3770491803278695</c:v>
                </c:pt>
                <c:pt idx="1058">
                  <c:v>10.688524590163954</c:v>
                </c:pt>
                <c:pt idx="1059">
                  <c:v>8.0655737704917989</c:v>
                </c:pt>
                <c:pt idx="1060">
                  <c:v>14.622950819672132</c:v>
                </c:pt>
                <c:pt idx="1061">
                  <c:v>9.3770491803278695</c:v>
                </c:pt>
                <c:pt idx="1062">
                  <c:v>9.3770491803278695</c:v>
                </c:pt>
                <c:pt idx="1063">
                  <c:v>8.0655737704917989</c:v>
                </c:pt>
                <c:pt idx="1064">
                  <c:v>9.3770491803278695</c:v>
                </c:pt>
                <c:pt idx="1065">
                  <c:v>6.7540983606557345</c:v>
                </c:pt>
                <c:pt idx="1066">
                  <c:v>9.3770491803278695</c:v>
                </c:pt>
                <c:pt idx="1067">
                  <c:v>6.7540983606557345</c:v>
                </c:pt>
                <c:pt idx="1068">
                  <c:v>10.688524590163954</c:v>
                </c:pt>
                <c:pt idx="1069">
                  <c:v>6.7540983606557345</c:v>
                </c:pt>
                <c:pt idx="1070">
                  <c:v>8.0655737704917989</c:v>
                </c:pt>
                <c:pt idx="1071">
                  <c:v>10.688524590163954</c:v>
                </c:pt>
                <c:pt idx="1072">
                  <c:v>10.688524590163954</c:v>
                </c:pt>
                <c:pt idx="1073">
                  <c:v>9.3770491803278695</c:v>
                </c:pt>
                <c:pt idx="1074">
                  <c:v>9.3770491803278695</c:v>
                </c:pt>
                <c:pt idx="1075">
                  <c:v>6.7540983606557345</c:v>
                </c:pt>
                <c:pt idx="1076">
                  <c:v>27.73770491803279</c:v>
                </c:pt>
                <c:pt idx="1077">
                  <c:v>51.344262295081954</c:v>
                </c:pt>
                <c:pt idx="1078">
                  <c:v>84.131147540983548</c:v>
                </c:pt>
                <c:pt idx="1079">
                  <c:v>140.52459016393442</c:v>
                </c:pt>
                <c:pt idx="1080">
                  <c:v>192.98360655737707</c:v>
                </c:pt>
                <c:pt idx="1081">
                  <c:v>67.081967213114751</c:v>
                </c:pt>
                <c:pt idx="1082">
                  <c:v>93.311475409836063</c:v>
                </c:pt>
                <c:pt idx="1083">
                  <c:v>145.77049180327865</c:v>
                </c:pt>
                <c:pt idx="1084">
                  <c:v>161.50819672131138</c:v>
                </c:pt>
                <c:pt idx="1085">
                  <c:v>158.88524590164016</c:v>
                </c:pt>
                <c:pt idx="1086">
                  <c:v>181.18032786885246</c:v>
                </c:pt>
                <c:pt idx="1087">
                  <c:v>169.37704918032784</c:v>
                </c:pt>
                <c:pt idx="1088">
                  <c:v>147.08196721311481</c:v>
                </c:pt>
                <c:pt idx="1089">
                  <c:v>124.78688524590163</c:v>
                </c:pt>
                <c:pt idx="1090">
                  <c:v>106.42622950819694</c:v>
                </c:pt>
                <c:pt idx="1091">
                  <c:v>101.18032786885225</c:v>
                </c:pt>
                <c:pt idx="1092">
                  <c:v>92</c:v>
                </c:pt>
                <c:pt idx="1093">
                  <c:v>90.688524590163908</c:v>
                </c:pt>
                <c:pt idx="1094">
                  <c:v>90.688524590163908</c:v>
                </c:pt>
                <c:pt idx="1095">
                  <c:v>72.327868852458423</c:v>
                </c:pt>
                <c:pt idx="1096">
                  <c:v>59.213114754098349</c:v>
                </c:pt>
                <c:pt idx="1097">
                  <c:v>48.721311475409863</c:v>
                </c:pt>
                <c:pt idx="1098">
                  <c:v>32.983606557376838</c:v>
                </c:pt>
                <c:pt idx="1099">
                  <c:v>22.491803278688533</c:v>
                </c:pt>
                <c:pt idx="1100">
                  <c:v>10.688524590163954</c:v>
                </c:pt>
                <c:pt idx="1101">
                  <c:v>25.114754098360695</c:v>
                </c:pt>
                <c:pt idx="1102">
                  <c:v>-3.7377049180327941</c:v>
                </c:pt>
                <c:pt idx="1103">
                  <c:v>5.4426229508196879</c:v>
                </c:pt>
                <c:pt idx="1104">
                  <c:v>25.114754098360695</c:v>
                </c:pt>
                <c:pt idx="1105">
                  <c:v>19.868852459016395</c:v>
                </c:pt>
                <c:pt idx="1106">
                  <c:v>4.1311475409836094</c:v>
                </c:pt>
                <c:pt idx="1107">
                  <c:v>6.7540983606557345</c:v>
                </c:pt>
                <c:pt idx="1108">
                  <c:v>14.622950819672132</c:v>
                </c:pt>
                <c:pt idx="1109">
                  <c:v>8.0655737704917989</c:v>
                </c:pt>
                <c:pt idx="1110">
                  <c:v>10.688524590163954</c:v>
                </c:pt>
                <c:pt idx="1111">
                  <c:v>10.688524590163954</c:v>
                </c:pt>
                <c:pt idx="1112">
                  <c:v>8.0655737704917989</c:v>
                </c:pt>
                <c:pt idx="1113">
                  <c:v>10.688524590163954</c:v>
                </c:pt>
                <c:pt idx="1114">
                  <c:v>9.3770491803278695</c:v>
                </c:pt>
                <c:pt idx="1115">
                  <c:v>9.3770491803278695</c:v>
                </c:pt>
                <c:pt idx="1116">
                  <c:v>6.7540983606557345</c:v>
                </c:pt>
                <c:pt idx="1117">
                  <c:v>10.688524590163954</c:v>
                </c:pt>
                <c:pt idx="1118">
                  <c:v>9.3770491803278695</c:v>
                </c:pt>
                <c:pt idx="1119">
                  <c:v>8.0655737704917989</c:v>
                </c:pt>
                <c:pt idx="1120">
                  <c:v>6.7540983606557345</c:v>
                </c:pt>
                <c:pt idx="1121">
                  <c:v>9.3770491803278695</c:v>
                </c:pt>
                <c:pt idx="1122">
                  <c:v>5.4426229508196879</c:v>
                </c:pt>
                <c:pt idx="1123">
                  <c:v>19.868852459016395</c:v>
                </c:pt>
                <c:pt idx="1124">
                  <c:v>8.0655737704917989</c:v>
                </c:pt>
                <c:pt idx="1125">
                  <c:v>10.688524590163954</c:v>
                </c:pt>
                <c:pt idx="1126">
                  <c:v>8.0655737704917989</c:v>
                </c:pt>
                <c:pt idx="1127">
                  <c:v>10.688524590163954</c:v>
                </c:pt>
                <c:pt idx="1128">
                  <c:v>8.0655737704917989</c:v>
                </c:pt>
                <c:pt idx="1129">
                  <c:v>8.0655737704917989</c:v>
                </c:pt>
                <c:pt idx="1130">
                  <c:v>10.688524590163954</c:v>
                </c:pt>
                <c:pt idx="1131">
                  <c:v>6.7540983606557345</c:v>
                </c:pt>
                <c:pt idx="1132">
                  <c:v>8.0655737704917989</c:v>
                </c:pt>
                <c:pt idx="1133">
                  <c:v>9.3770491803278695</c:v>
                </c:pt>
                <c:pt idx="1134">
                  <c:v>6.7540983606557345</c:v>
                </c:pt>
                <c:pt idx="1135">
                  <c:v>8.0655737704917989</c:v>
                </c:pt>
                <c:pt idx="1136">
                  <c:v>10.688524590163954</c:v>
                </c:pt>
                <c:pt idx="1137">
                  <c:v>8.0655737704917989</c:v>
                </c:pt>
                <c:pt idx="1138">
                  <c:v>5.4426229508196879</c:v>
                </c:pt>
                <c:pt idx="1139">
                  <c:v>6.7540983606557345</c:v>
                </c:pt>
                <c:pt idx="1140">
                  <c:v>9.3770491803278695</c:v>
                </c:pt>
                <c:pt idx="1141">
                  <c:v>8.0655737704917989</c:v>
                </c:pt>
                <c:pt idx="1142">
                  <c:v>10.688524590163954</c:v>
                </c:pt>
                <c:pt idx="1143">
                  <c:v>10.688524590163954</c:v>
                </c:pt>
                <c:pt idx="1144">
                  <c:v>9.3770491803278695</c:v>
                </c:pt>
                <c:pt idx="1145">
                  <c:v>6.7540983606557345</c:v>
                </c:pt>
                <c:pt idx="1146">
                  <c:v>2.8196721311475321</c:v>
                </c:pt>
                <c:pt idx="1147">
                  <c:v>10.688524590163954</c:v>
                </c:pt>
                <c:pt idx="1148">
                  <c:v>9.3770491803278695</c:v>
                </c:pt>
                <c:pt idx="1149">
                  <c:v>13.311475409836063</c:v>
                </c:pt>
                <c:pt idx="1150">
                  <c:v>10.688524590163954</c:v>
                </c:pt>
                <c:pt idx="1151">
                  <c:v>13.311475409836063</c:v>
                </c:pt>
                <c:pt idx="1152">
                  <c:v>0.19672131147541141</c:v>
                </c:pt>
                <c:pt idx="1153">
                  <c:v>26.426229508196649</c:v>
                </c:pt>
                <c:pt idx="1154">
                  <c:v>53.967213114754102</c:v>
                </c:pt>
                <c:pt idx="1155">
                  <c:v>89.377049180327873</c:v>
                </c:pt>
                <c:pt idx="1156">
                  <c:v>143.1475409836066</c:v>
                </c:pt>
                <c:pt idx="1157">
                  <c:v>192.98360655737707</c:v>
                </c:pt>
                <c:pt idx="1158">
                  <c:v>71.016393442622956</c:v>
                </c:pt>
                <c:pt idx="1159">
                  <c:v>90.688524590163908</c:v>
                </c:pt>
                <c:pt idx="1160">
                  <c:v>141.8360655737705</c:v>
                </c:pt>
                <c:pt idx="1161">
                  <c:v>181.18032786885246</c:v>
                </c:pt>
                <c:pt idx="1162">
                  <c:v>164.13114754098444</c:v>
                </c:pt>
                <c:pt idx="1163">
                  <c:v>170.68852459016392</c:v>
                </c:pt>
                <c:pt idx="1164">
                  <c:v>164.13114754098444</c:v>
                </c:pt>
                <c:pt idx="1165">
                  <c:v>139.21311475409749</c:v>
                </c:pt>
                <c:pt idx="1166">
                  <c:v>120.8524590163932</c:v>
                </c:pt>
                <c:pt idx="1167">
                  <c:v>106.42622950819694</c:v>
                </c:pt>
                <c:pt idx="1168">
                  <c:v>94.622950819671715</c:v>
                </c:pt>
                <c:pt idx="1169">
                  <c:v>90.688524590163908</c:v>
                </c:pt>
                <c:pt idx="1170">
                  <c:v>90.688524590163908</c:v>
                </c:pt>
                <c:pt idx="1171">
                  <c:v>90.688524590163908</c:v>
                </c:pt>
                <c:pt idx="1172">
                  <c:v>77.573770491803259</c:v>
                </c:pt>
                <c:pt idx="1173">
                  <c:v>59.213114754098349</c:v>
                </c:pt>
                <c:pt idx="1174">
                  <c:v>44.786885245901637</c:v>
                </c:pt>
                <c:pt idx="1175">
                  <c:v>35.606557377049171</c:v>
                </c:pt>
                <c:pt idx="1176">
                  <c:v>31.672131147540984</c:v>
                </c:pt>
                <c:pt idx="1177">
                  <c:v>22.491803278688533</c:v>
                </c:pt>
                <c:pt idx="1178">
                  <c:v>31.672131147540984</c:v>
                </c:pt>
                <c:pt idx="1179">
                  <c:v>0.19672131147541141</c:v>
                </c:pt>
                <c:pt idx="1180">
                  <c:v>5.4426229508196879</c:v>
                </c:pt>
                <c:pt idx="1181">
                  <c:v>-1.114754098360657</c:v>
                </c:pt>
                <c:pt idx="1182">
                  <c:v>4.1311475409836094</c:v>
                </c:pt>
                <c:pt idx="1183">
                  <c:v>10.688524590163954</c:v>
                </c:pt>
                <c:pt idx="1184">
                  <c:v>6.7540983606557345</c:v>
                </c:pt>
                <c:pt idx="1185">
                  <c:v>9.3770491803278695</c:v>
                </c:pt>
                <c:pt idx="1186">
                  <c:v>1.508196721311476</c:v>
                </c:pt>
                <c:pt idx="1187">
                  <c:v>6.7540983606557345</c:v>
                </c:pt>
                <c:pt idx="1188">
                  <c:v>8.0655737704917989</c:v>
                </c:pt>
                <c:pt idx="1189">
                  <c:v>9.3770491803278695</c:v>
                </c:pt>
                <c:pt idx="1190">
                  <c:v>9.3770491803278695</c:v>
                </c:pt>
                <c:pt idx="1191">
                  <c:v>8.0655737704917989</c:v>
                </c:pt>
                <c:pt idx="1192">
                  <c:v>8.0655737704917989</c:v>
                </c:pt>
                <c:pt idx="1193">
                  <c:v>8.0655737704917989</c:v>
                </c:pt>
                <c:pt idx="1194">
                  <c:v>6.7540983606557345</c:v>
                </c:pt>
                <c:pt idx="1195">
                  <c:v>9.3770491803278695</c:v>
                </c:pt>
                <c:pt idx="1196">
                  <c:v>9.3770491803278695</c:v>
                </c:pt>
                <c:pt idx="1197">
                  <c:v>8.0655737704917989</c:v>
                </c:pt>
                <c:pt idx="1198">
                  <c:v>10.688524590163954</c:v>
                </c:pt>
                <c:pt idx="1199">
                  <c:v>9.3770491803278695</c:v>
                </c:pt>
                <c:pt idx="1200">
                  <c:v>9.3770491803278695</c:v>
                </c:pt>
                <c:pt idx="1201">
                  <c:v>26.426229508196649</c:v>
                </c:pt>
                <c:pt idx="1202">
                  <c:v>10.688524590163954</c:v>
                </c:pt>
                <c:pt idx="1203">
                  <c:v>8.0655737704917989</c:v>
                </c:pt>
                <c:pt idx="1204">
                  <c:v>9.3770491803278695</c:v>
                </c:pt>
                <c:pt idx="1205">
                  <c:v>10.688524590163954</c:v>
                </c:pt>
                <c:pt idx="1206">
                  <c:v>8.0655737704917989</c:v>
                </c:pt>
                <c:pt idx="1207">
                  <c:v>8.0655737704917989</c:v>
                </c:pt>
                <c:pt idx="1208">
                  <c:v>9.3770491803278695</c:v>
                </c:pt>
                <c:pt idx="1209">
                  <c:v>8.0655737704917989</c:v>
                </c:pt>
                <c:pt idx="1210">
                  <c:v>9.3770491803278695</c:v>
                </c:pt>
                <c:pt idx="1211">
                  <c:v>8.0655737704917989</c:v>
                </c:pt>
                <c:pt idx="1212">
                  <c:v>10.688524590163954</c:v>
                </c:pt>
                <c:pt idx="1213">
                  <c:v>9.3770491803278695</c:v>
                </c:pt>
                <c:pt idx="1214">
                  <c:v>9.3770491803278695</c:v>
                </c:pt>
                <c:pt idx="1215">
                  <c:v>8.0655737704917989</c:v>
                </c:pt>
                <c:pt idx="1216">
                  <c:v>6.7540983606557345</c:v>
                </c:pt>
                <c:pt idx="1217">
                  <c:v>9.3770491803278695</c:v>
                </c:pt>
                <c:pt idx="1218">
                  <c:v>8.0655737704917989</c:v>
                </c:pt>
                <c:pt idx="1219">
                  <c:v>10.688524590163954</c:v>
                </c:pt>
                <c:pt idx="1220">
                  <c:v>10.688524590163954</c:v>
                </c:pt>
                <c:pt idx="1221">
                  <c:v>8.0655737704917989</c:v>
                </c:pt>
                <c:pt idx="1222">
                  <c:v>6.7540983606557345</c:v>
                </c:pt>
                <c:pt idx="1223">
                  <c:v>10.688524590163954</c:v>
                </c:pt>
                <c:pt idx="1224">
                  <c:v>10.688524590163954</c:v>
                </c:pt>
                <c:pt idx="1225">
                  <c:v>9.3770491803278695</c:v>
                </c:pt>
                <c:pt idx="1226">
                  <c:v>9.3770491803278695</c:v>
                </c:pt>
                <c:pt idx="1227">
                  <c:v>9.3770491803278695</c:v>
                </c:pt>
                <c:pt idx="1228">
                  <c:v>12</c:v>
                </c:pt>
                <c:pt idx="1229">
                  <c:v>31.672131147540984</c:v>
                </c:pt>
                <c:pt idx="1230">
                  <c:v>36.918032786885263</c:v>
                </c:pt>
                <c:pt idx="1231">
                  <c:v>56.590163934426357</c:v>
                </c:pt>
                <c:pt idx="1232">
                  <c:v>89.377049180327873</c:v>
                </c:pt>
                <c:pt idx="1233">
                  <c:v>136.59016393442622</c:v>
                </c:pt>
                <c:pt idx="1234">
                  <c:v>181.18032786885246</c:v>
                </c:pt>
                <c:pt idx="1235">
                  <c:v>139.21311475409749</c:v>
                </c:pt>
                <c:pt idx="1236">
                  <c:v>106.42622950819694</c:v>
                </c:pt>
                <c:pt idx="1237">
                  <c:v>145.77049180327865</c:v>
                </c:pt>
                <c:pt idx="1238">
                  <c:v>168.06557377049131</c:v>
                </c:pt>
                <c:pt idx="1239">
                  <c:v>170.68852459016392</c:v>
                </c:pt>
                <c:pt idx="1240">
                  <c:v>153.63934426229508</c:v>
                </c:pt>
                <c:pt idx="1241">
                  <c:v>135.27868852458968</c:v>
                </c:pt>
                <c:pt idx="1242">
                  <c:v>115.60655737704893</c:v>
                </c:pt>
                <c:pt idx="1243">
                  <c:v>102.49180327868856</c:v>
                </c:pt>
                <c:pt idx="1244">
                  <c:v>97.245901639344297</c:v>
                </c:pt>
                <c:pt idx="1245">
                  <c:v>94.622950819671715</c:v>
                </c:pt>
                <c:pt idx="1246">
                  <c:v>94.622950819671715</c:v>
                </c:pt>
                <c:pt idx="1247">
                  <c:v>92</c:v>
                </c:pt>
                <c:pt idx="1248">
                  <c:v>95.934426229508489</c:v>
                </c:pt>
                <c:pt idx="1249">
                  <c:v>81.508196721311464</c:v>
                </c:pt>
                <c:pt idx="1250">
                  <c:v>64.45901639344261</c:v>
                </c:pt>
                <c:pt idx="1251">
                  <c:v>48.721311475409863</c:v>
                </c:pt>
                <c:pt idx="1252">
                  <c:v>40.852459016393269</c:v>
                </c:pt>
                <c:pt idx="1253">
                  <c:v>25.114754098360695</c:v>
                </c:pt>
                <c:pt idx="1254">
                  <c:v>22.491803278688533</c:v>
                </c:pt>
                <c:pt idx="1255">
                  <c:v>18.557377049180332</c:v>
                </c:pt>
                <c:pt idx="1256">
                  <c:v>22.491803278688533</c:v>
                </c:pt>
                <c:pt idx="1257">
                  <c:v>4.1311475409836094</c:v>
                </c:pt>
                <c:pt idx="1258">
                  <c:v>26.426229508196649</c:v>
                </c:pt>
                <c:pt idx="1259">
                  <c:v>9.3770491803278695</c:v>
                </c:pt>
                <c:pt idx="1260">
                  <c:v>13.311475409836063</c:v>
                </c:pt>
                <c:pt idx="1261">
                  <c:v>4.1311475409836094</c:v>
                </c:pt>
                <c:pt idx="1262">
                  <c:v>10.688524590163954</c:v>
                </c:pt>
                <c:pt idx="1263">
                  <c:v>17.245901639344229</c:v>
                </c:pt>
                <c:pt idx="1264">
                  <c:v>6.7540983606557345</c:v>
                </c:pt>
                <c:pt idx="1265">
                  <c:v>6.7540983606557345</c:v>
                </c:pt>
                <c:pt idx="1266">
                  <c:v>8.0655737704917989</c:v>
                </c:pt>
                <c:pt idx="1267">
                  <c:v>1.508196721311476</c:v>
                </c:pt>
                <c:pt idx="1268">
                  <c:v>6.7540983606557345</c:v>
                </c:pt>
                <c:pt idx="1269">
                  <c:v>8.0655737704917989</c:v>
                </c:pt>
                <c:pt idx="1270">
                  <c:v>10.688524590163954</c:v>
                </c:pt>
                <c:pt idx="1271">
                  <c:v>8.0655737704917989</c:v>
                </c:pt>
                <c:pt idx="1272">
                  <c:v>8.0655737704917989</c:v>
                </c:pt>
                <c:pt idx="1273">
                  <c:v>9.3770491803278695</c:v>
                </c:pt>
                <c:pt idx="1274">
                  <c:v>6.7540983606557345</c:v>
                </c:pt>
                <c:pt idx="1275">
                  <c:v>10.688524590163954</c:v>
                </c:pt>
                <c:pt idx="1276">
                  <c:v>8.0655737704917989</c:v>
                </c:pt>
                <c:pt idx="1277">
                  <c:v>9.3770491803278695</c:v>
                </c:pt>
                <c:pt idx="1278">
                  <c:v>10.688524590163954</c:v>
                </c:pt>
                <c:pt idx="1279">
                  <c:v>9.3770491803278695</c:v>
                </c:pt>
                <c:pt idx="1280">
                  <c:v>10.688524590163954</c:v>
                </c:pt>
                <c:pt idx="1281">
                  <c:v>8.0655737704917989</c:v>
                </c:pt>
                <c:pt idx="1282">
                  <c:v>8.0655737704917989</c:v>
                </c:pt>
                <c:pt idx="1283">
                  <c:v>10.688524590163954</c:v>
                </c:pt>
                <c:pt idx="1284">
                  <c:v>8.0655737704917989</c:v>
                </c:pt>
                <c:pt idx="1285">
                  <c:v>10.688524590163954</c:v>
                </c:pt>
                <c:pt idx="1286">
                  <c:v>9.3770491803278695</c:v>
                </c:pt>
                <c:pt idx="1287">
                  <c:v>8.0655737704917989</c:v>
                </c:pt>
                <c:pt idx="1288">
                  <c:v>8.0655737704917989</c:v>
                </c:pt>
                <c:pt idx="1289">
                  <c:v>9.3770491803278695</c:v>
                </c:pt>
                <c:pt idx="1290">
                  <c:v>8.0655737704917989</c:v>
                </c:pt>
                <c:pt idx="1291">
                  <c:v>14.622950819672132</c:v>
                </c:pt>
                <c:pt idx="1292">
                  <c:v>9.3770491803278695</c:v>
                </c:pt>
                <c:pt idx="1293">
                  <c:v>6.7540983606557345</c:v>
                </c:pt>
                <c:pt idx="1294">
                  <c:v>6.7540983606557345</c:v>
                </c:pt>
                <c:pt idx="1295">
                  <c:v>8.0655737704917989</c:v>
                </c:pt>
                <c:pt idx="1296">
                  <c:v>9.3770491803278695</c:v>
                </c:pt>
                <c:pt idx="1297">
                  <c:v>9.3770491803278695</c:v>
                </c:pt>
                <c:pt idx="1298">
                  <c:v>31.672131147540984</c:v>
                </c:pt>
                <c:pt idx="1299">
                  <c:v>5.4426229508196879</c:v>
                </c:pt>
                <c:pt idx="1300">
                  <c:v>9.3770491803278695</c:v>
                </c:pt>
                <c:pt idx="1301">
                  <c:v>4.1311475409836094</c:v>
                </c:pt>
                <c:pt idx="1302">
                  <c:v>8.0655737704917989</c:v>
                </c:pt>
                <c:pt idx="1303">
                  <c:v>19.868852459016395</c:v>
                </c:pt>
                <c:pt idx="1304">
                  <c:v>9.3770491803278695</c:v>
                </c:pt>
                <c:pt idx="1305">
                  <c:v>29.04918032786885</c:v>
                </c:pt>
                <c:pt idx="1306">
                  <c:v>26.426229508196649</c:v>
                </c:pt>
                <c:pt idx="1307">
                  <c:v>43.475409836065573</c:v>
                </c:pt>
                <c:pt idx="1308">
                  <c:v>63.14754098360639</c:v>
                </c:pt>
                <c:pt idx="1309">
                  <c:v>80.196721311475358</c:v>
                </c:pt>
                <c:pt idx="1310">
                  <c:v>114.29508196721312</c:v>
                </c:pt>
                <c:pt idx="1311">
                  <c:v>145.77049180327865</c:v>
                </c:pt>
                <c:pt idx="1312">
                  <c:v>161.50819672131138</c:v>
                </c:pt>
                <c:pt idx="1313">
                  <c:v>161.50819672131138</c:v>
                </c:pt>
                <c:pt idx="1314">
                  <c:v>158.88524590164016</c:v>
                </c:pt>
                <c:pt idx="1315">
                  <c:v>143.1475409836066</c:v>
                </c:pt>
                <c:pt idx="1316">
                  <c:v>131.34426229508148</c:v>
                </c:pt>
                <c:pt idx="1317">
                  <c:v>122.16393442622945</c:v>
                </c:pt>
                <c:pt idx="1318">
                  <c:v>114.29508196721312</c:v>
                </c:pt>
                <c:pt idx="1319">
                  <c:v>107.73770491803279</c:v>
                </c:pt>
                <c:pt idx="1320">
                  <c:v>105.11475409836063</c:v>
                </c:pt>
                <c:pt idx="1321">
                  <c:v>99.868852459016381</c:v>
                </c:pt>
                <c:pt idx="1322">
                  <c:v>103.80327868852434</c:v>
                </c:pt>
                <c:pt idx="1323">
                  <c:v>102.49180327868856</c:v>
                </c:pt>
                <c:pt idx="1324">
                  <c:v>102.49180327868856</c:v>
                </c:pt>
                <c:pt idx="1325">
                  <c:v>99.868852459016381</c:v>
                </c:pt>
                <c:pt idx="1326">
                  <c:v>93.311475409836063</c:v>
                </c:pt>
                <c:pt idx="1327">
                  <c:v>77.573770491803259</c:v>
                </c:pt>
                <c:pt idx="1328">
                  <c:v>63.14754098360639</c:v>
                </c:pt>
                <c:pt idx="1329">
                  <c:v>43.475409836065573</c:v>
                </c:pt>
                <c:pt idx="1330">
                  <c:v>35.606557377049171</c:v>
                </c:pt>
                <c:pt idx="1331">
                  <c:v>32.983606557376838</c:v>
                </c:pt>
                <c:pt idx="1332">
                  <c:v>17.245901639344229</c:v>
                </c:pt>
                <c:pt idx="1333">
                  <c:v>15.934426229508249</c:v>
                </c:pt>
                <c:pt idx="1334">
                  <c:v>31.672131147540984</c:v>
                </c:pt>
                <c:pt idx="1335">
                  <c:v>10.688524590163954</c:v>
                </c:pt>
                <c:pt idx="1336">
                  <c:v>6.7540983606557345</c:v>
                </c:pt>
                <c:pt idx="1337">
                  <c:v>36.918032786885263</c:v>
                </c:pt>
                <c:pt idx="1338">
                  <c:v>19.868852459016395</c:v>
                </c:pt>
                <c:pt idx="1339">
                  <c:v>21.180327868852491</c:v>
                </c:pt>
                <c:pt idx="1340">
                  <c:v>12</c:v>
                </c:pt>
                <c:pt idx="1341">
                  <c:v>27.73770491803279</c:v>
                </c:pt>
                <c:pt idx="1342">
                  <c:v>5.4426229508196879</c:v>
                </c:pt>
                <c:pt idx="1343">
                  <c:v>13.311475409836063</c:v>
                </c:pt>
                <c:pt idx="1344">
                  <c:v>14.622950819672132</c:v>
                </c:pt>
                <c:pt idx="1345">
                  <c:v>2.8196721311475321</c:v>
                </c:pt>
                <c:pt idx="1346">
                  <c:v>5.4426229508196879</c:v>
                </c:pt>
                <c:pt idx="1347">
                  <c:v>6.7540983606557345</c:v>
                </c:pt>
                <c:pt idx="1348">
                  <c:v>5.4426229508196879</c:v>
                </c:pt>
                <c:pt idx="1349">
                  <c:v>8.0655737704917989</c:v>
                </c:pt>
                <c:pt idx="1350">
                  <c:v>8.0655737704917989</c:v>
                </c:pt>
                <c:pt idx="1351">
                  <c:v>8.0655737704917989</c:v>
                </c:pt>
                <c:pt idx="1352">
                  <c:v>5.4426229508196879</c:v>
                </c:pt>
                <c:pt idx="1353">
                  <c:v>8.0655737704917989</c:v>
                </c:pt>
                <c:pt idx="1354">
                  <c:v>8.0655737704917989</c:v>
                </c:pt>
                <c:pt idx="1355">
                  <c:v>8.0655737704917989</c:v>
                </c:pt>
                <c:pt idx="1356">
                  <c:v>8.0655737704917989</c:v>
                </c:pt>
                <c:pt idx="1357">
                  <c:v>9.3770491803278695</c:v>
                </c:pt>
                <c:pt idx="1358">
                  <c:v>10.688524590163954</c:v>
                </c:pt>
                <c:pt idx="1359">
                  <c:v>9.3770491803278695</c:v>
                </c:pt>
                <c:pt idx="1360">
                  <c:v>9.3770491803278695</c:v>
                </c:pt>
                <c:pt idx="1361">
                  <c:v>9.3770491803278695</c:v>
                </c:pt>
                <c:pt idx="1362">
                  <c:v>8.0655737704917989</c:v>
                </c:pt>
                <c:pt idx="1363">
                  <c:v>9.3770491803278695</c:v>
                </c:pt>
                <c:pt idx="1364">
                  <c:v>9.3770491803278695</c:v>
                </c:pt>
                <c:pt idx="1365">
                  <c:v>10.688524590163954</c:v>
                </c:pt>
                <c:pt idx="1366">
                  <c:v>8.0655737704917989</c:v>
                </c:pt>
                <c:pt idx="1367">
                  <c:v>9.3770491803278695</c:v>
                </c:pt>
                <c:pt idx="1368">
                  <c:v>9.3770491803278695</c:v>
                </c:pt>
                <c:pt idx="1369">
                  <c:v>8.0655737704917989</c:v>
                </c:pt>
                <c:pt idx="1370">
                  <c:v>5.4426229508196879</c:v>
                </c:pt>
                <c:pt idx="1371">
                  <c:v>9.3770491803278695</c:v>
                </c:pt>
                <c:pt idx="1372">
                  <c:v>10.688524590163954</c:v>
                </c:pt>
                <c:pt idx="1373">
                  <c:v>8.0655737704917989</c:v>
                </c:pt>
                <c:pt idx="1374">
                  <c:v>8.0655737704917989</c:v>
                </c:pt>
                <c:pt idx="1375">
                  <c:v>10.688524590163954</c:v>
                </c:pt>
                <c:pt idx="1376">
                  <c:v>8.0655737704917989</c:v>
                </c:pt>
                <c:pt idx="1377">
                  <c:v>9.3770491803278695</c:v>
                </c:pt>
                <c:pt idx="1378">
                  <c:v>8.0655737704917989</c:v>
                </c:pt>
                <c:pt idx="1379">
                  <c:v>8.0655737704917989</c:v>
                </c:pt>
                <c:pt idx="1380">
                  <c:v>9.3770491803278695</c:v>
                </c:pt>
                <c:pt idx="1381">
                  <c:v>10.688524590163954</c:v>
                </c:pt>
                <c:pt idx="1382">
                  <c:v>8.0655737704917989</c:v>
                </c:pt>
                <c:pt idx="1383">
                  <c:v>29.04918032786885</c:v>
                </c:pt>
                <c:pt idx="1384">
                  <c:v>47.409836065573771</c:v>
                </c:pt>
                <c:pt idx="1385">
                  <c:v>73.639344262295083</c:v>
                </c:pt>
                <c:pt idx="1386">
                  <c:v>110.36065573770485</c:v>
                </c:pt>
                <c:pt idx="1387">
                  <c:v>148.3934426229508</c:v>
                </c:pt>
                <c:pt idx="1388">
                  <c:v>175.93442622950818</c:v>
                </c:pt>
                <c:pt idx="1389">
                  <c:v>181.18032786885246</c:v>
                </c:pt>
                <c:pt idx="1390">
                  <c:v>172</c:v>
                </c:pt>
                <c:pt idx="1391">
                  <c:v>152.32786885246009</c:v>
                </c:pt>
                <c:pt idx="1392">
                  <c:v>133.96721311475409</c:v>
                </c:pt>
                <c:pt idx="1393">
                  <c:v>120.8524590163932</c:v>
                </c:pt>
                <c:pt idx="1394">
                  <c:v>114.29508196721312</c:v>
                </c:pt>
                <c:pt idx="1395">
                  <c:v>107.73770491803279</c:v>
                </c:pt>
                <c:pt idx="1396">
                  <c:v>105.11475409836063</c:v>
                </c:pt>
                <c:pt idx="1397">
                  <c:v>103.80327868852434</c:v>
                </c:pt>
                <c:pt idx="1398">
                  <c:v>101.18032786885225</c:v>
                </c:pt>
                <c:pt idx="1399">
                  <c:v>102.49180327868856</c:v>
                </c:pt>
                <c:pt idx="1400">
                  <c:v>103.80327868852434</c:v>
                </c:pt>
                <c:pt idx="1401">
                  <c:v>103.80327868852434</c:v>
                </c:pt>
                <c:pt idx="1402">
                  <c:v>101.18032786885225</c:v>
                </c:pt>
                <c:pt idx="1403">
                  <c:v>103.80327868852434</c:v>
                </c:pt>
                <c:pt idx="1404">
                  <c:v>86.754098360655718</c:v>
                </c:pt>
                <c:pt idx="1405">
                  <c:v>65.770491803278688</c:v>
                </c:pt>
                <c:pt idx="1406">
                  <c:v>52.655737704918032</c:v>
                </c:pt>
                <c:pt idx="1407">
                  <c:v>39.540983606557376</c:v>
                </c:pt>
                <c:pt idx="1408">
                  <c:v>26.426229508196649</c:v>
                </c:pt>
                <c:pt idx="1409">
                  <c:v>12</c:v>
                </c:pt>
                <c:pt idx="1410">
                  <c:v>27.73770491803279</c:v>
                </c:pt>
                <c:pt idx="1411">
                  <c:v>10.688524590163954</c:v>
                </c:pt>
                <c:pt idx="1412">
                  <c:v>18.557377049180332</c:v>
                </c:pt>
                <c:pt idx="1413">
                  <c:v>12</c:v>
                </c:pt>
                <c:pt idx="1414">
                  <c:v>17.245901639344229</c:v>
                </c:pt>
                <c:pt idx="1415">
                  <c:v>22.491803278688533</c:v>
                </c:pt>
                <c:pt idx="1416">
                  <c:v>12</c:v>
                </c:pt>
                <c:pt idx="1417">
                  <c:v>12</c:v>
                </c:pt>
                <c:pt idx="1418">
                  <c:v>27.73770491803279</c:v>
                </c:pt>
                <c:pt idx="1419">
                  <c:v>8.0655737704917989</c:v>
                </c:pt>
                <c:pt idx="1420">
                  <c:v>8.0655737704917989</c:v>
                </c:pt>
                <c:pt idx="1421">
                  <c:v>15.934426229508249</c:v>
                </c:pt>
                <c:pt idx="1422">
                  <c:v>12</c:v>
                </c:pt>
                <c:pt idx="1423">
                  <c:v>8.0655737704917989</c:v>
                </c:pt>
                <c:pt idx="1424">
                  <c:v>10.688524590163954</c:v>
                </c:pt>
                <c:pt idx="1425">
                  <c:v>9.3770491803278695</c:v>
                </c:pt>
                <c:pt idx="1426">
                  <c:v>10.688524590163954</c:v>
                </c:pt>
                <c:pt idx="1427">
                  <c:v>10.688524590163954</c:v>
                </c:pt>
                <c:pt idx="1428">
                  <c:v>9.3770491803278695</c:v>
                </c:pt>
                <c:pt idx="1429">
                  <c:v>-2.4262295081967213</c:v>
                </c:pt>
                <c:pt idx="1430">
                  <c:v>9.3770491803278695</c:v>
                </c:pt>
                <c:pt idx="1431">
                  <c:v>9.3770491803278695</c:v>
                </c:pt>
                <c:pt idx="1432">
                  <c:v>10.688524590163954</c:v>
                </c:pt>
                <c:pt idx="1433">
                  <c:v>8.0655737704917989</c:v>
                </c:pt>
                <c:pt idx="1434">
                  <c:v>6.7540983606557345</c:v>
                </c:pt>
                <c:pt idx="1435">
                  <c:v>6.7540983606557345</c:v>
                </c:pt>
                <c:pt idx="1436">
                  <c:v>8.0655737704917989</c:v>
                </c:pt>
                <c:pt idx="1437">
                  <c:v>1.508196721311476</c:v>
                </c:pt>
                <c:pt idx="1438">
                  <c:v>10.688524590163954</c:v>
                </c:pt>
                <c:pt idx="1439">
                  <c:v>6.7540983606557345</c:v>
                </c:pt>
                <c:pt idx="1440">
                  <c:v>2.8196721311475321</c:v>
                </c:pt>
                <c:pt idx="1441">
                  <c:v>8.0655737704917989</c:v>
                </c:pt>
                <c:pt idx="1442">
                  <c:v>9.3770491803278695</c:v>
                </c:pt>
                <c:pt idx="1443">
                  <c:v>-7.6721311475409664</c:v>
                </c:pt>
                <c:pt idx="1444">
                  <c:v>18.557377049180332</c:v>
                </c:pt>
                <c:pt idx="1445">
                  <c:v>26.426229508196649</c:v>
                </c:pt>
                <c:pt idx="1446">
                  <c:v>15.934426229508249</c:v>
                </c:pt>
                <c:pt idx="1447">
                  <c:v>-1.114754098360657</c:v>
                </c:pt>
                <c:pt idx="1448">
                  <c:v>23.803278688524593</c:v>
                </c:pt>
                <c:pt idx="1449">
                  <c:v>10.688524590163954</c:v>
                </c:pt>
                <c:pt idx="1450">
                  <c:v>29.04918032786885</c:v>
                </c:pt>
                <c:pt idx="1451">
                  <c:v>17.245901639344229</c:v>
                </c:pt>
                <c:pt idx="1452">
                  <c:v>10.688524590163954</c:v>
                </c:pt>
                <c:pt idx="1453">
                  <c:v>27.73770491803279</c:v>
                </c:pt>
                <c:pt idx="1454">
                  <c:v>22.491803278688533</c:v>
                </c:pt>
                <c:pt idx="1455">
                  <c:v>10.688524590163954</c:v>
                </c:pt>
                <c:pt idx="1456">
                  <c:v>30.360655737704917</c:v>
                </c:pt>
                <c:pt idx="1457">
                  <c:v>10.688524590163954</c:v>
                </c:pt>
                <c:pt idx="1458">
                  <c:v>25.114754098360695</c:v>
                </c:pt>
                <c:pt idx="1459">
                  <c:v>32.983606557376838</c:v>
                </c:pt>
                <c:pt idx="1460">
                  <c:v>46.0983606557377</c:v>
                </c:pt>
                <c:pt idx="1461">
                  <c:v>67.081967213114751</c:v>
                </c:pt>
                <c:pt idx="1462">
                  <c:v>93.311475409836063</c:v>
                </c:pt>
                <c:pt idx="1463">
                  <c:v>120.8524590163932</c:v>
                </c:pt>
                <c:pt idx="1464">
                  <c:v>148.3934426229508</c:v>
                </c:pt>
                <c:pt idx="1465">
                  <c:v>154.95081967213127</c:v>
                </c:pt>
                <c:pt idx="1466">
                  <c:v>152.32786885246009</c:v>
                </c:pt>
                <c:pt idx="1467">
                  <c:v>140.52459016393442</c:v>
                </c:pt>
                <c:pt idx="1468">
                  <c:v>126.09836065573769</c:v>
                </c:pt>
                <c:pt idx="1469">
                  <c:v>115.60655737704893</c:v>
                </c:pt>
                <c:pt idx="1470">
                  <c:v>107.73770491803279</c:v>
                </c:pt>
                <c:pt idx="1471">
                  <c:v>102.49180327868856</c:v>
                </c:pt>
                <c:pt idx="1472">
                  <c:v>99.868852459016381</c:v>
                </c:pt>
                <c:pt idx="1473">
                  <c:v>98.557377049180289</c:v>
                </c:pt>
                <c:pt idx="1474">
                  <c:v>99.868852459016381</c:v>
                </c:pt>
                <c:pt idx="1475">
                  <c:v>98.557377049180289</c:v>
                </c:pt>
                <c:pt idx="1476">
                  <c:v>120.8524590163932</c:v>
                </c:pt>
                <c:pt idx="1477">
                  <c:v>158.88524590164016</c:v>
                </c:pt>
                <c:pt idx="1478">
                  <c:v>173.31147540983608</c:v>
                </c:pt>
                <c:pt idx="1479">
                  <c:v>152.32786885246009</c:v>
                </c:pt>
                <c:pt idx="1480">
                  <c:v>127.40983606557377</c:v>
                </c:pt>
                <c:pt idx="1481">
                  <c:v>99.868852459016381</c:v>
                </c:pt>
                <c:pt idx="1482">
                  <c:v>67.081967213114751</c:v>
                </c:pt>
                <c:pt idx="1483">
                  <c:v>52.655737704918032</c:v>
                </c:pt>
                <c:pt idx="1484">
                  <c:v>38.229508196721518</c:v>
                </c:pt>
                <c:pt idx="1485">
                  <c:v>31.672131147540984</c:v>
                </c:pt>
                <c:pt idx="1486">
                  <c:v>29.04918032786885</c:v>
                </c:pt>
                <c:pt idx="1487">
                  <c:v>26.426229508196649</c:v>
                </c:pt>
                <c:pt idx="1488">
                  <c:v>2.8196721311475321</c:v>
                </c:pt>
                <c:pt idx="1489">
                  <c:v>10.688524590163954</c:v>
                </c:pt>
                <c:pt idx="1490">
                  <c:v>25.114754098360695</c:v>
                </c:pt>
                <c:pt idx="1491">
                  <c:v>25.114754098360695</c:v>
                </c:pt>
                <c:pt idx="1492">
                  <c:v>5.4426229508196879</c:v>
                </c:pt>
                <c:pt idx="1493">
                  <c:v>12</c:v>
                </c:pt>
                <c:pt idx="1494">
                  <c:v>2.8196721311475321</c:v>
                </c:pt>
                <c:pt idx="1495">
                  <c:v>10.688524590163954</c:v>
                </c:pt>
                <c:pt idx="1496">
                  <c:v>9.3770491803278695</c:v>
                </c:pt>
                <c:pt idx="1497">
                  <c:v>8.0655737704917989</c:v>
                </c:pt>
                <c:pt idx="1498">
                  <c:v>10.688524590163954</c:v>
                </c:pt>
                <c:pt idx="1499">
                  <c:v>6.7540983606557345</c:v>
                </c:pt>
                <c:pt idx="1500">
                  <c:v>8.0655737704917989</c:v>
                </c:pt>
                <c:pt idx="1501">
                  <c:v>9.3770491803278695</c:v>
                </c:pt>
                <c:pt idx="1502">
                  <c:v>9.3770491803278695</c:v>
                </c:pt>
                <c:pt idx="1503">
                  <c:v>8.0655737704917989</c:v>
                </c:pt>
                <c:pt idx="1504">
                  <c:v>9.3770491803278695</c:v>
                </c:pt>
                <c:pt idx="1505">
                  <c:v>9.3770491803278695</c:v>
                </c:pt>
                <c:pt idx="1506">
                  <c:v>6.7540983606557345</c:v>
                </c:pt>
                <c:pt idx="1507">
                  <c:v>8.0655737704917989</c:v>
                </c:pt>
                <c:pt idx="1508">
                  <c:v>8.0655737704917989</c:v>
                </c:pt>
                <c:pt idx="1509">
                  <c:v>-2.4262295081967213</c:v>
                </c:pt>
                <c:pt idx="1510">
                  <c:v>10.688524590163954</c:v>
                </c:pt>
                <c:pt idx="1511">
                  <c:v>8.0655737704917989</c:v>
                </c:pt>
                <c:pt idx="1512">
                  <c:v>8.0655737704917989</c:v>
                </c:pt>
                <c:pt idx="1513">
                  <c:v>9.3770491803278695</c:v>
                </c:pt>
                <c:pt idx="1514">
                  <c:v>8.0655737704917989</c:v>
                </c:pt>
                <c:pt idx="1515">
                  <c:v>8.0655737704917989</c:v>
                </c:pt>
                <c:pt idx="1516">
                  <c:v>8.0655737704917989</c:v>
                </c:pt>
                <c:pt idx="1517">
                  <c:v>31.672131147540984</c:v>
                </c:pt>
                <c:pt idx="1518">
                  <c:v>9.3770491803278695</c:v>
                </c:pt>
                <c:pt idx="1519">
                  <c:v>8.0655737704917989</c:v>
                </c:pt>
                <c:pt idx="1520">
                  <c:v>10.688524590163954</c:v>
                </c:pt>
                <c:pt idx="1521">
                  <c:v>8.0655737704917989</c:v>
                </c:pt>
                <c:pt idx="1522">
                  <c:v>5.4426229508196879</c:v>
                </c:pt>
                <c:pt idx="1523">
                  <c:v>9.3770491803278695</c:v>
                </c:pt>
                <c:pt idx="1524">
                  <c:v>6.7540983606557345</c:v>
                </c:pt>
                <c:pt idx="1525">
                  <c:v>6.7540983606557345</c:v>
                </c:pt>
                <c:pt idx="1526">
                  <c:v>9.3770491803278695</c:v>
                </c:pt>
                <c:pt idx="1527">
                  <c:v>22.491803278688533</c:v>
                </c:pt>
                <c:pt idx="1528">
                  <c:v>10.688524590163954</c:v>
                </c:pt>
                <c:pt idx="1529">
                  <c:v>10.688524590163954</c:v>
                </c:pt>
                <c:pt idx="1530">
                  <c:v>8.0655737704917989</c:v>
                </c:pt>
                <c:pt idx="1531">
                  <c:v>35.606557377049171</c:v>
                </c:pt>
                <c:pt idx="1532">
                  <c:v>21.180327868852491</c:v>
                </c:pt>
                <c:pt idx="1533">
                  <c:v>34.295081967213044</c:v>
                </c:pt>
                <c:pt idx="1534">
                  <c:v>34.295081967213044</c:v>
                </c:pt>
                <c:pt idx="1535">
                  <c:v>46.0983606557377</c:v>
                </c:pt>
                <c:pt idx="1536">
                  <c:v>56.590163934426357</c:v>
                </c:pt>
                <c:pt idx="1537">
                  <c:v>88.065573770491426</c:v>
                </c:pt>
                <c:pt idx="1538">
                  <c:v>116.91803278688525</c:v>
                </c:pt>
                <c:pt idx="1539">
                  <c:v>152.32786885246009</c:v>
                </c:pt>
                <c:pt idx="1540">
                  <c:v>164.13114754098444</c:v>
                </c:pt>
                <c:pt idx="1541">
                  <c:v>157.57377049180218</c:v>
                </c:pt>
                <c:pt idx="1542">
                  <c:v>143.1475409836066</c:v>
                </c:pt>
                <c:pt idx="1543">
                  <c:v>127.40983606557377</c:v>
                </c:pt>
                <c:pt idx="1544">
                  <c:v>115.60655737704893</c:v>
                </c:pt>
                <c:pt idx="1545">
                  <c:v>105.11475409836063</c:v>
                </c:pt>
                <c:pt idx="1546">
                  <c:v>99.868852459016381</c:v>
                </c:pt>
                <c:pt idx="1547">
                  <c:v>98.557377049180289</c:v>
                </c:pt>
                <c:pt idx="1548">
                  <c:v>99.868852459016381</c:v>
                </c:pt>
                <c:pt idx="1549">
                  <c:v>97.245901639344297</c:v>
                </c:pt>
                <c:pt idx="1550">
                  <c:v>95.934426229508489</c:v>
                </c:pt>
                <c:pt idx="1551">
                  <c:v>98.557377049180289</c:v>
                </c:pt>
                <c:pt idx="1552">
                  <c:v>101.18032786885225</c:v>
                </c:pt>
                <c:pt idx="1553">
                  <c:v>103.80327868852434</c:v>
                </c:pt>
                <c:pt idx="1554">
                  <c:v>102.49180327868856</c:v>
                </c:pt>
                <c:pt idx="1555">
                  <c:v>103.80327868852434</c:v>
                </c:pt>
                <c:pt idx="1556">
                  <c:v>102.49180327868856</c:v>
                </c:pt>
                <c:pt idx="1557">
                  <c:v>99.868852459016381</c:v>
                </c:pt>
                <c:pt idx="1558">
                  <c:v>97.245901639344297</c:v>
                </c:pt>
                <c:pt idx="1559">
                  <c:v>78.885245901639308</c:v>
                </c:pt>
                <c:pt idx="1560">
                  <c:v>57.901639344262172</c:v>
                </c:pt>
                <c:pt idx="1561">
                  <c:v>43.475409836065573</c:v>
                </c:pt>
                <c:pt idx="1562">
                  <c:v>35.606557377049171</c:v>
                </c:pt>
                <c:pt idx="1563">
                  <c:v>31.672131147540984</c:v>
                </c:pt>
                <c:pt idx="1564">
                  <c:v>18.557377049180332</c:v>
                </c:pt>
                <c:pt idx="1565">
                  <c:v>27.73770491803279</c:v>
                </c:pt>
                <c:pt idx="1566">
                  <c:v>-1.114754098360657</c:v>
                </c:pt>
                <c:pt idx="1567">
                  <c:v>4.1311475409836094</c:v>
                </c:pt>
                <c:pt idx="1568">
                  <c:v>-1.114754098360657</c:v>
                </c:pt>
                <c:pt idx="1569">
                  <c:v>10.688524590163954</c:v>
                </c:pt>
                <c:pt idx="1570">
                  <c:v>19.868852459016395</c:v>
                </c:pt>
                <c:pt idx="1571">
                  <c:v>9.3770491803278695</c:v>
                </c:pt>
                <c:pt idx="1572">
                  <c:v>8.0655737704917989</c:v>
                </c:pt>
                <c:pt idx="1573">
                  <c:v>12</c:v>
                </c:pt>
                <c:pt idx="1574">
                  <c:v>1.508196721311476</c:v>
                </c:pt>
                <c:pt idx="1575">
                  <c:v>8.0655737704917989</c:v>
                </c:pt>
                <c:pt idx="1576">
                  <c:v>15.934426229508249</c:v>
                </c:pt>
                <c:pt idx="1577">
                  <c:v>23.803278688524593</c:v>
                </c:pt>
                <c:pt idx="1578">
                  <c:v>23.803278688524593</c:v>
                </c:pt>
                <c:pt idx="1579">
                  <c:v>14.622950819672132</c:v>
                </c:pt>
                <c:pt idx="1580">
                  <c:v>8.0655737704917989</c:v>
                </c:pt>
                <c:pt idx="1581">
                  <c:v>9.3770491803278695</c:v>
                </c:pt>
                <c:pt idx="1582">
                  <c:v>2.8196721311475321</c:v>
                </c:pt>
                <c:pt idx="1583">
                  <c:v>21.180327868852491</c:v>
                </c:pt>
                <c:pt idx="1584">
                  <c:v>12</c:v>
                </c:pt>
                <c:pt idx="1585">
                  <c:v>12</c:v>
                </c:pt>
                <c:pt idx="1586">
                  <c:v>8.0655737704917989</c:v>
                </c:pt>
                <c:pt idx="1587">
                  <c:v>17.245901639344229</c:v>
                </c:pt>
                <c:pt idx="1588">
                  <c:v>10.688524590163954</c:v>
                </c:pt>
                <c:pt idx="1589">
                  <c:v>18.557377049180332</c:v>
                </c:pt>
                <c:pt idx="1590">
                  <c:v>6.7540983606557345</c:v>
                </c:pt>
                <c:pt idx="1591">
                  <c:v>6.7540983606557345</c:v>
                </c:pt>
                <c:pt idx="1592">
                  <c:v>1.508196721311476</c:v>
                </c:pt>
                <c:pt idx="1593">
                  <c:v>12</c:v>
                </c:pt>
                <c:pt idx="1594">
                  <c:v>10.688524590163954</c:v>
                </c:pt>
                <c:pt idx="1595">
                  <c:v>31.672131147540984</c:v>
                </c:pt>
                <c:pt idx="1596">
                  <c:v>5.4426229508196879</c:v>
                </c:pt>
                <c:pt idx="1597">
                  <c:v>4.1311475409836094</c:v>
                </c:pt>
                <c:pt idx="1598">
                  <c:v>31.672131147540984</c:v>
                </c:pt>
                <c:pt idx="1599">
                  <c:v>2.8196721311475321</c:v>
                </c:pt>
                <c:pt idx="1600">
                  <c:v>14.622950819672132</c:v>
                </c:pt>
                <c:pt idx="1601">
                  <c:v>6.7540983606557345</c:v>
                </c:pt>
                <c:pt idx="1602">
                  <c:v>4.1311475409836094</c:v>
                </c:pt>
                <c:pt idx="1603">
                  <c:v>18.557377049180332</c:v>
                </c:pt>
                <c:pt idx="1604">
                  <c:v>27.73770491803279</c:v>
                </c:pt>
                <c:pt idx="1605">
                  <c:v>15.934426229508249</c:v>
                </c:pt>
                <c:pt idx="1606">
                  <c:v>5.4426229508196879</c:v>
                </c:pt>
                <c:pt idx="1607">
                  <c:v>1.508196721311476</c:v>
                </c:pt>
                <c:pt idx="1608">
                  <c:v>-2.4262295081967213</c:v>
                </c:pt>
                <c:pt idx="1609">
                  <c:v>9.3770491803278695</c:v>
                </c:pt>
                <c:pt idx="1610">
                  <c:v>6.7540983606557345</c:v>
                </c:pt>
                <c:pt idx="1611">
                  <c:v>25.114754098360695</c:v>
                </c:pt>
                <c:pt idx="1612">
                  <c:v>36.918032786885263</c:v>
                </c:pt>
                <c:pt idx="1613">
                  <c:v>47.409836065573771</c:v>
                </c:pt>
                <c:pt idx="1614">
                  <c:v>74.950819672131146</c:v>
                </c:pt>
                <c:pt idx="1615">
                  <c:v>102.49180327868856</c:v>
                </c:pt>
                <c:pt idx="1616">
                  <c:v>149.70491803278688</c:v>
                </c:pt>
                <c:pt idx="1617">
                  <c:v>179.86885245901641</c:v>
                </c:pt>
                <c:pt idx="1618">
                  <c:v>173.31147540983608</c:v>
                </c:pt>
                <c:pt idx="1619">
                  <c:v>157.57377049180218</c:v>
                </c:pt>
                <c:pt idx="1620">
                  <c:v>152.32786885246009</c:v>
                </c:pt>
                <c:pt idx="1621">
                  <c:v>179.86885245901641</c:v>
                </c:pt>
                <c:pt idx="1622">
                  <c:v>164.13114754098444</c:v>
                </c:pt>
                <c:pt idx="1623">
                  <c:v>126.09836065573769</c:v>
                </c:pt>
                <c:pt idx="1624">
                  <c:v>123.4754098360653</c:v>
                </c:pt>
                <c:pt idx="1625">
                  <c:v>123.4754098360653</c:v>
                </c:pt>
                <c:pt idx="1626">
                  <c:v>115.60655737704893</c:v>
                </c:pt>
                <c:pt idx="1627">
                  <c:v>110.36065573770485</c:v>
                </c:pt>
                <c:pt idx="1628">
                  <c:v>103.80327868852434</c:v>
                </c:pt>
                <c:pt idx="1629">
                  <c:v>99.868852459016381</c:v>
                </c:pt>
                <c:pt idx="1630">
                  <c:v>95.934426229508489</c:v>
                </c:pt>
                <c:pt idx="1631">
                  <c:v>98.557377049180289</c:v>
                </c:pt>
                <c:pt idx="1632">
                  <c:v>93.311475409836063</c:v>
                </c:pt>
                <c:pt idx="1633">
                  <c:v>97.245901639344297</c:v>
                </c:pt>
                <c:pt idx="1634">
                  <c:v>98.557377049180289</c:v>
                </c:pt>
                <c:pt idx="1635">
                  <c:v>95.934426229508489</c:v>
                </c:pt>
                <c:pt idx="1636">
                  <c:v>74.950819672131146</c:v>
                </c:pt>
                <c:pt idx="1637">
                  <c:v>53.967213114754102</c:v>
                </c:pt>
                <c:pt idx="1638">
                  <c:v>44.786885245901637</c:v>
                </c:pt>
                <c:pt idx="1639">
                  <c:v>36.918032786885263</c:v>
                </c:pt>
                <c:pt idx="1640">
                  <c:v>17.245901639344229</c:v>
                </c:pt>
                <c:pt idx="1641">
                  <c:v>31.672131147540984</c:v>
                </c:pt>
                <c:pt idx="1642">
                  <c:v>25.114754098360695</c:v>
                </c:pt>
                <c:pt idx="1643">
                  <c:v>0.19672131147541141</c:v>
                </c:pt>
                <c:pt idx="1644">
                  <c:v>15.934426229508249</c:v>
                </c:pt>
                <c:pt idx="1645">
                  <c:v>18.557377049180332</c:v>
                </c:pt>
                <c:pt idx="1646">
                  <c:v>10.688524590163954</c:v>
                </c:pt>
                <c:pt idx="1647">
                  <c:v>2.8196721311475321</c:v>
                </c:pt>
                <c:pt idx="1648">
                  <c:v>9.3770491803278695</c:v>
                </c:pt>
                <c:pt idx="1649">
                  <c:v>2.8196721311475321</c:v>
                </c:pt>
                <c:pt idx="1650">
                  <c:v>9.3770491803278695</c:v>
                </c:pt>
                <c:pt idx="1651">
                  <c:v>9.3770491803278695</c:v>
                </c:pt>
                <c:pt idx="1652">
                  <c:v>9.3770491803278695</c:v>
                </c:pt>
                <c:pt idx="1653">
                  <c:v>9.3770491803278695</c:v>
                </c:pt>
                <c:pt idx="1654">
                  <c:v>6.7540983606557345</c:v>
                </c:pt>
                <c:pt idx="1655">
                  <c:v>9.3770491803278695</c:v>
                </c:pt>
                <c:pt idx="1656">
                  <c:v>9.3770491803278695</c:v>
                </c:pt>
                <c:pt idx="1657">
                  <c:v>8.0655737704917989</c:v>
                </c:pt>
                <c:pt idx="1658">
                  <c:v>8.0655737704917989</c:v>
                </c:pt>
                <c:pt idx="1659">
                  <c:v>9.3770491803278695</c:v>
                </c:pt>
                <c:pt idx="1660">
                  <c:v>9.3770491803278695</c:v>
                </c:pt>
                <c:pt idx="1661">
                  <c:v>8.0655737704917989</c:v>
                </c:pt>
                <c:pt idx="1662">
                  <c:v>8.0655737704917989</c:v>
                </c:pt>
                <c:pt idx="1663">
                  <c:v>8.0655737704917989</c:v>
                </c:pt>
                <c:pt idx="1664">
                  <c:v>23.803278688524593</c:v>
                </c:pt>
                <c:pt idx="1665">
                  <c:v>10.688524590163954</c:v>
                </c:pt>
                <c:pt idx="1666">
                  <c:v>10.688524590163954</c:v>
                </c:pt>
                <c:pt idx="1667">
                  <c:v>9.3770491803278695</c:v>
                </c:pt>
                <c:pt idx="1668">
                  <c:v>8.0655737704917989</c:v>
                </c:pt>
                <c:pt idx="1669">
                  <c:v>8.0655737704917989</c:v>
                </c:pt>
                <c:pt idx="1670">
                  <c:v>10.688524590163954</c:v>
                </c:pt>
                <c:pt idx="1671">
                  <c:v>9.3770491803278695</c:v>
                </c:pt>
                <c:pt idx="1672">
                  <c:v>9.3770491803278695</c:v>
                </c:pt>
                <c:pt idx="1673">
                  <c:v>13.311475409836063</c:v>
                </c:pt>
                <c:pt idx="1674">
                  <c:v>14.622950819672132</c:v>
                </c:pt>
                <c:pt idx="1675">
                  <c:v>5.4426229508196879</c:v>
                </c:pt>
                <c:pt idx="1676">
                  <c:v>27.73770491803279</c:v>
                </c:pt>
                <c:pt idx="1677">
                  <c:v>10.688524590163954</c:v>
                </c:pt>
                <c:pt idx="1678">
                  <c:v>2.8196721311475321</c:v>
                </c:pt>
                <c:pt idx="1679">
                  <c:v>12</c:v>
                </c:pt>
                <c:pt idx="1680">
                  <c:v>6.7540983606557345</c:v>
                </c:pt>
                <c:pt idx="1681">
                  <c:v>-5.0491803278688465</c:v>
                </c:pt>
                <c:pt idx="1682">
                  <c:v>32.983606557376838</c:v>
                </c:pt>
                <c:pt idx="1683">
                  <c:v>25.114754098360695</c:v>
                </c:pt>
                <c:pt idx="1684">
                  <c:v>12</c:v>
                </c:pt>
                <c:pt idx="1685">
                  <c:v>21.180327868852491</c:v>
                </c:pt>
                <c:pt idx="1686">
                  <c:v>31.672131147540984</c:v>
                </c:pt>
                <c:pt idx="1687">
                  <c:v>10.688524590163954</c:v>
                </c:pt>
                <c:pt idx="1688">
                  <c:v>14.622950819672132</c:v>
                </c:pt>
                <c:pt idx="1689">
                  <c:v>14.622950819672132</c:v>
                </c:pt>
                <c:pt idx="1690">
                  <c:v>31.672131147540984</c:v>
                </c:pt>
                <c:pt idx="1691">
                  <c:v>44.786885245901637</c:v>
                </c:pt>
                <c:pt idx="1692">
                  <c:v>60.524590163934427</c:v>
                </c:pt>
                <c:pt idx="1693">
                  <c:v>89.377049180327873</c:v>
                </c:pt>
                <c:pt idx="1694">
                  <c:v>122.16393442622945</c:v>
                </c:pt>
                <c:pt idx="1695">
                  <c:v>152.32786885246009</c:v>
                </c:pt>
                <c:pt idx="1696">
                  <c:v>165.44262295081967</c:v>
                </c:pt>
                <c:pt idx="1697">
                  <c:v>157.57377049180218</c:v>
                </c:pt>
                <c:pt idx="1698">
                  <c:v>143.1475409836066</c:v>
                </c:pt>
                <c:pt idx="1699">
                  <c:v>126.09836065573769</c:v>
                </c:pt>
                <c:pt idx="1700">
                  <c:v>111.67213114754045</c:v>
                </c:pt>
                <c:pt idx="1701">
                  <c:v>128.72131147541046</c:v>
                </c:pt>
                <c:pt idx="1702">
                  <c:v>170.68852459016392</c:v>
                </c:pt>
                <c:pt idx="1703">
                  <c:v>182.49180327868851</c:v>
                </c:pt>
                <c:pt idx="1704">
                  <c:v>154.95081967213127</c:v>
                </c:pt>
                <c:pt idx="1705">
                  <c:v>126.09836065573769</c:v>
                </c:pt>
                <c:pt idx="1706">
                  <c:v>110.36065573770485</c:v>
                </c:pt>
                <c:pt idx="1707">
                  <c:v>95.934426229508489</c:v>
                </c:pt>
                <c:pt idx="1708">
                  <c:v>90.688524590163908</c:v>
                </c:pt>
                <c:pt idx="1709">
                  <c:v>90.688524590163908</c:v>
                </c:pt>
                <c:pt idx="1710">
                  <c:v>105.11475409836063</c:v>
                </c:pt>
                <c:pt idx="1711">
                  <c:v>147.08196721311481</c:v>
                </c:pt>
                <c:pt idx="1712">
                  <c:v>175.93442622950818</c:v>
                </c:pt>
                <c:pt idx="1713">
                  <c:v>136.59016393442622</c:v>
                </c:pt>
                <c:pt idx="1714">
                  <c:v>86.754098360655718</c:v>
                </c:pt>
                <c:pt idx="1715">
                  <c:v>57.901639344262172</c:v>
                </c:pt>
                <c:pt idx="1716">
                  <c:v>38.229508196721518</c:v>
                </c:pt>
                <c:pt idx="1717">
                  <c:v>30.360655737704917</c:v>
                </c:pt>
                <c:pt idx="1718">
                  <c:v>15.934426229508249</c:v>
                </c:pt>
                <c:pt idx="1719">
                  <c:v>1.508196721311476</c:v>
                </c:pt>
                <c:pt idx="1720">
                  <c:v>5.4426229508196879</c:v>
                </c:pt>
                <c:pt idx="1721">
                  <c:v>17.245901639344229</c:v>
                </c:pt>
                <c:pt idx="1722">
                  <c:v>12</c:v>
                </c:pt>
                <c:pt idx="1723">
                  <c:v>5.4426229508196879</c:v>
                </c:pt>
                <c:pt idx="1724">
                  <c:v>12</c:v>
                </c:pt>
                <c:pt idx="1725">
                  <c:v>8.0655737704917989</c:v>
                </c:pt>
                <c:pt idx="1726">
                  <c:v>22.491803278688533</c:v>
                </c:pt>
                <c:pt idx="1727">
                  <c:v>9.3770491803278695</c:v>
                </c:pt>
                <c:pt idx="1728">
                  <c:v>8.0655737704917989</c:v>
                </c:pt>
                <c:pt idx="1729">
                  <c:v>10.688524590163954</c:v>
                </c:pt>
                <c:pt idx="1730">
                  <c:v>6.7540983606557345</c:v>
                </c:pt>
                <c:pt idx="1731">
                  <c:v>8.0655737704917989</c:v>
                </c:pt>
                <c:pt idx="1732">
                  <c:v>9.3770491803278695</c:v>
                </c:pt>
                <c:pt idx="1733">
                  <c:v>9.3770491803278695</c:v>
                </c:pt>
                <c:pt idx="1734">
                  <c:v>10.688524590163954</c:v>
                </c:pt>
                <c:pt idx="1735">
                  <c:v>8.0655737704917989</c:v>
                </c:pt>
                <c:pt idx="1736">
                  <c:v>8.0655737704917989</c:v>
                </c:pt>
                <c:pt idx="1737">
                  <c:v>9.3770491803278695</c:v>
                </c:pt>
                <c:pt idx="1738">
                  <c:v>8.0655737704917989</c:v>
                </c:pt>
                <c:pt idx="1739">
                  <c:v>6.7540983606557345</c:v>
                </c:pt>
                <c:pt idx="1740">
                  <c:v>9.3770491803278695</c:v>
                </c:pt>
                <c:pt idx="1741">
                  <c:v>34.295081967213044</c:v>
                </c:pt>
                <c:pt idx="1742">
                  <c:v>8.0655737704917989</c:v>
                </c:pt>
                <c:pt idx="1743">
                  <c:v>6.7540983606557345</c:v>
                </c:pt>
                <c:pt idx="1744">
                  <c:v>9.3770491803278695</c:v>
                </c:pt>
                <c:pt idx="1745">
                  <c:v>10.688524590163954</c:v>
                </c:pt>
                <c:pt idx="1746">
                  <c:v>9.3770491803278695</c:v>
                </c:pt>
                <c:pt idx="1747">
                  <c:v>8.0655737704917989</c:v>
                </c:pt>
                <c:pt idx="1748">
                  <c:v>9.3770491803278695</c:v>
                </c:pt>
                <c:pt idx="1749">
                  <c:v>15.934426229508249</c:v>
                </c:pt>
                <c:pt idx="1750">
                  <c:v>10.688524590163954</c:v>
                </c:pt>
                <c:pt idx="1751">
                  <c:v>8.0655737704917989</c:v>
                </c:pt>
                <c:pt idx="1752">
                  <c:v>9.3770491803278695</c:v>
                </c:pt>
                <c:pt idx="1753">
                  <c:v>8.0655737704917989</c:v>
                </c:pt>
                <c:pt idx="1754">
                  <c:v>8.0655737704917989</c:v>
                </c:pt>
                <c:pt idx="1755">
                  <c:v>9.3770491803278695</c:v>
                </c:pt>
                <c:pt idx="1756">
                  <c:v>9.3770491803278695</c:v>
                </c:pt>
                <c:pt idx="1757">
                  <c:v>10.688524590163954</c:v>
                </c:pt>
                <c:pt idx="1758">
                  <c:v>12</c:v>
                </c:pt>
                <c:pt idx="1759">
                  <c:v>9.3770491803278695</c:v>
                </c:pt>
                <c:pt idx="1760">
                  <c:v>8.0655737704917989</c:v>
                </c:pt>
                <c:pt idx="1761">
                  <c:v>9.3770491803278695</c:v>
                </c:pt>
                <c:pt idx="1762">
                  <c:v>8.0655737704917989</c:v>
                </c:pt>
                <c:pt idx="1763">
                  <c:v>5.4426229508196879</c:v>
                </c:pt>
                <c:pt idx="1764">
                  <c:v>12</c:v>
                </c:pt>
                <c:pt idx="1765">
                  <c:v>0.19672131147541141</c:v>
                </c:pt>
                <c:pt idx="1766">
                  <c:v>5.4426229508196879</c:v>
                </c:pt>
                <c:pt idx="1767">
                  <c:v>17.245901639344229</c:v>
                </c:pt>
                <c:pt idx="1768">
                  <c:v>-1.114754098360657</c:v>
                </c:pt>
                <c:pt idx="1769">
                  <c:v>36.918032786885263</c:v>
                </c:pt>
                <c:pt idx="1770">
                  <c:v>55.278688524590159</c:v>
                </c:pt>
                <c:pt idx="1771">
                  <c:v>89.377049180327873</c:v>
                </c:pt>
                <c:pt idx="1772">
                  <c:v>139.21311475409749</c:v>
                </c:pt>
                <c:pt idx="1773">
                  <c:v>179.86885245901641</c:v>
                </c:pt>
                <c:pt idx="1774">
                  <c:v>106.42622950819694</c:v>
                </c:pt>
                <c:pt idx="1775">
                  <c:v>106.42622950819694</c:v>
                </c:pt>
                <c:pt idx="1776">
                  <c:v>145.77049180327865</c:v>
                </c:pt>
                <c:pt idx="1777">
                  <c:v>172</c:v>
                </c:pt>
                <c:pt idx="1778">
                  <c:v>174.62295081967221</c:v>
                </c:pt>
                <c:pt idx="1779">
                  <c:v>156.26229508196718</c:v>
                </c:pt>
                <c:pt idx="1780">
                  <c:v>133.96721311475409</c:v>
                </c:pt>
                <c:pt idx="1781">
                  <c:v>116.91803278688525</c:v>
                </c:pt>
                <c:pt idx="1782">
                  <c:v>105.11475409836063</c:v>
                </c:pt>
                <c:pt idx="1783">
                  <c:v>101.18032786885225</c:v>
                </c:pt>
                <c:pt idx="1784">
                  <c:v>94.622950819671715</c:v>
                </c:pt>
                <c:pt idx="1785">
                  <c:v>94.622950819671715</c:v>
                </c:pt>
                <c:pt idx="1786">
                  <c:v>95.934426229508489</c:v>
                </c:pt>
                <c:pt idx="1787">
                  <c:v>97.245901639344297</c:v>
                </c:pt>
                <c:pt idx="1788">
                  <c:v>99.868852459016381</c:v>
                </c:pt>
                <c:pt idx="1789">
                  <c:v>99.868852459016381</c:v>
                </c:pt>
                <c:pt idx="1790">
                  <c:v>94.622950819671715</c:v>
                </c:pt>
                <c:pt idx="1791">
                  <c:v>77.573770491803259</c:v>
                </c:pt>
                <c:pt idx="1792">
                  <c:v>56.590163934426357</c:v>
                </c:pt>
                <c:pt idx="1793">
                  <c:v>51.344262295081954</c:v>
                </c:pt>
                <c:pt idx="1794">
                  <c:v>53.967213114754102</c:v>
                </c:pt>
                <c:pt idx="1795">
                  <c:v>52.655737704918032</c:v>
                </c:pt>
                <c:pt idx="1796">
                  <c:v>46.0983606557377</c:v>
                </c:pt>
                <c:pt idx="1797">
                  <c:v>40.852459016393269</c:v>
                </c:pt>
                <c:pt idx="1798">
                  <c:v>34.295081967213044</c:v>
                </c:pt>
                <c:pt idx="1799">
                  <c:v>23.803278688524593</c:v>
                </c:pt>
                <c:pt idx="1800">
                  <c:v>26.426229508196649</c:v>
                </c:pt>
                <c:pt idx="1801">
                  <c:v>35.606557377049171</c:v>
                </c:pt>
                <c:pt idx="1802">
                  <c:v>31.672131147540984</c:v>
                </c:pt>
                <c:pt idx="1803">
                  <c:v>29.04918032786885</c:v>
                </c:pt>
                <c:pt idx="1804">
                  <c:v>31.672131147540984</c:v>
                </c:pt>
                <c:pt idx="1805">
                  <c:v>25.114754098360695</c:v>
                </c:pt>
                <c:pt idx="1806">
                  <c:v>23.803278688524593</c:v>
                </c:pt>
                <c:pt idx="1807">
                  <c:v>15.934426229508249</c:v>
                </c:pt>
                <c:pt idx="1808">
                  <c:v>9.3770491803278695</c:v>
                </c:pt>
                <c:pt idx="1809">
                  <c:v>29.04918032786885</c:v>
                </c:pt>
                <c:pt idx="1810">
                  <c:v>22.491803278688533</c:v>
                </c:pt>
                <c:pt idx="1811">
                  <c:v>31.672131147540984</c:v>
                </c:pt>
                <c:pt idx="1812">
                  <c:v>-3.7377049180327941</c:v>
                </c:pt>
                <c:pt idx="1813">
                  <c:v>13.311475409836063</c:v>
                </c:pt>
                <c:pt idx="1814">
                  <c:v>10.688524590163954</c:v>
                </c:pt>
                <c:pt idx="1815">
                  <c:v>1.508196721311476</c:v>
                </c:pt>
                <c:pt idx="1816">
                  <c:v>-3.7377049180327941</c:v>
                </c:pt>
                <c:pt idx="1817">
                  <c:v>23.803278688524593</c:v>
                </c:pt>
                <c:pt idx="1818">
                  <c:v>5.4426229508196879</c:v>
                </c:pt>
                <c:pt idx="1819">
                  <c:v>9.3770491803278695</c:v>
                </c:pt>
                <c:pt idx="1820">
                  <c:v>17.245901639344229</c:v>
                </c:pt>
                <c:pt idx="1821">
                  <c:v>5.4426229508196879</c:v>
                </c:pt>
                <c:pt idx="1822">
                  <c:v>10.688524590163954</c:v>
                </c:pt>
                <c:pt idx="1823">
                  <c:v>9.3770491803278695</c:v>
                </c:pt>
                <c:pt idx="1824">
                  <c:v>6.7540983606557345</c:v>
                </c:pt>
                <c:pt idx="1825">
                  <c:v>8.0655737704917989</c:v>
                </c:pt>
                <c:pt idx="1826">
                  <c:v>27.73770491803279</c:v>
                </c:pt>
                <c:pt idx="1827">
                  <c:v>8.0655737704917989</c:v>
                </c:pt>
                <c:pt idx="1828">
                  <c:v>8.0655737704917989</c:v>
                </c:pt>
                <c:pt idx="1829">
                  <c:v>8.0655737704917989</c:v>
                </c:pt>
                <c:pt idx="1830">
                  <c:v>6.7540983606557345</c:v>
                </c:pt>
                <c:pt idx="1831">
                  <c:v>8.0655737704917989</c:v>
                </c:pt>
                <c:pt idx="1832">
                  <c:v>9.3770491803278695</c:v>
                </c:pt>
                <c:pt idx="1833">
                  <c:v>6.7540983606557345</c:v>
                </c:pt>
                <c:pt idx="1834">
                  <c:v>6.7540983606557345</c:v>
                </c:pt>
                <c:pt idx="1835">
                  <c:v>10.688524590163954</c:v>
                </c:pt>
                <c:pt idx="1836">
                  <c:v>8.0655737704917989</c:v>
                </c:pt>
                <c:pt idx="1837">
                  <c:v>8.0655737704917989</c:v>
                </c:pt>
                <c:pt idx="1838">
                  <c:v>6.7540983606557345</c:v>
                </c:pt>
                <c:pt idx="1839">
                  <c:v>8.0655737704917989</c:v>
                </c:pt>
                <c:pt idx="1840">
                  <c:v>9.3770491803278695</c:v>
                </c:pt>
                <c:pt idx="1841">
                  <c:v>10.688524590163954</c:v>
                </c:pt>
                <c:pt idx="1842">
                  <c:v>9.3770491803278695</c:v>
                </c:pt>
                <c:pt idx="1843">
                  <c:v>10.688524590163954</c:v>
                </c:pt>
                <c:pt idx="1844">
                  <c:v>8.0655737704917989</c:v>
                </c:pt>
                <c:pt idx="1845">
                  <c:v>12</c:v>
                </c:pt>
                <c:pt idx="1846">
                  <c:v>13.311475409836063</c:v>
                </c:pt>
                <c:pt idx="1847">
                  <c:v>29.04918032786885</c:v>
                </c:pt>
                <c:pt idx="1848">
                  <c:v>22.491803278688533</c:v>
                </c:pt>
                <c:pt idx="1849">
                  <c:v>46.0983606557377</c:v>
                </c:pt>
                <c:pt idx="1850">
                  <c:v>78.885245901639308</c:v>
                </c:pt>
                <c:pt idx="1851">
                  <c:v>160.19672131147541</c:v>
                </c:pt>
                <c:pt idx="1852">
                  <c:v>64.45901639344261</c:v>
                </c:pt>
                <c:pt idx="1853">
                  <c:v>14.622950819672132</c:v>
                </c:pt>
                <c:pt idx="1854">
                  <c:v>27.73770491803279</c:v>
                </c:pt>
                <c:pt idx="1855">
                  <c:v>69.704918032786466</c:v>
                </c:pt>
                <c:pt idx="1856">
                  <c:v>152.32786885246009</c:v>
                </c:pt>
                <c:pt idx="1857">
                  <c:v>115.60655737704893</c:v>
                </c:pt>
                <c:pt idx="1858">
                  <c:v>169.37704918032784</c:v>
                </c:pt>
                <c:pt idx="1859">
                  <c:v>127.40983606557377</c:v>
                </c:pt>
                <c:pt idx="1860">
                  <c:v>158.88524590164016</c:v>
                </c:pt>
                <c:pt idx="1861">
                  <c:v>148.3934426229508</c:v>
                </c:pt>
                <c:pt idx="1862">
                  <c:v>140.52459016393442</c:v>
                </c:pt>
                <c:pt idx="1863">
                  <c:v>178.55737704918047</c:v>
                </c:pt>
                <c:pt idx="1864">
                  <c:v>143.1475409836066</c:v>
                </c:pt>
                <c:pt idx="1865">
                  <c:v>175.93442622950818</c:v>
                </c:pt>
                <c:pt idx="1866">
                  <c:v>157.57377049180218</c:v>
                </c:pt>
                <c:pt idx="1867">
                  <c:v>154.95081967213127</c:v>
                </c:pt>
                <c:pt idx="1868">
                  <c:v>136.59016393442622</c:v>
                </c:pt>
                <c:pt idx="1869">
                  <c:v>120.8524590163932</c:v>
                </c:pt>
                <c:pt idx="1870">
                  <c:v>101.18032786885225</c:v>
                </c:pt>
                <c:pt idx="1871">
                  <c:v>78.885245901639308</c:v>
                </c:pt>
                <c:pt idx="1872">
                  <c:v>71.016393442622956</c:v>
                </c:pt>
                <c:pt idx="1873">
                  <c:v>52.655737704918032</c:v>
                </c:pt>
                <c:pt idx="1874">
                  <c:v>39.540983606557376</c:v>
                </c:pt>
                <c:pt idx="1875">
                  <c:v>34.295081967213044</c:v>
                </c:pt>
                <c:pt idx="1876">
                  <c:v>15.934426229508249</c:v>
                </c:pt>
                <c:pt idx="1877">
                  <c:v>18.557377049180332</c:v>
                </c:pt>
                <c:pt idx="1878">
                  <c:v>-5.0491803278688465</c:v>
                </c:pt>
                <c:pt idx="1879">
                  <c:v>10.688524590163954</c:v>
                </c:pt>
                <c:pt idx="1880">
                  <c:v>31.672131147540984</c:v>
                </c:pt>
                <c:pt idx="1881">
                  <c:v>4.1311475409836094</c:v>
                </c:pt>
                <c:pt idx="1882">
                  <c:v>22.491803278688533</c:v>
                </c:pt>
                <c:pt idx="1883">
                  <c:v>9.3770491803278695</c:v>
                </c:pt>
                <c:pt idx="1884">
                  <c:v>8.0655737704917989</c:v>
                </c:pt>
                <c:pt idx="1885">
                  <c:v>8.0655737704917989</c:v>
                </c:pt>
                <c:pt idx="1886">
                  <c:v>10.688524590163954</c:v>
                </c:pt>
                <c:pt idx="1887">
                  <c:v>17.245901639344229</c:v>
                </c:pt>
                <c:pt idx="1888">
                  <c:v>10.688524590163954</c:v>
                </c:pt>
                <c:pt idx="1889">
                  <c:v>10.688524590163954</c:v>
                </c:pt>
                <c:pt idx="1890">
                  <c:v>21.180327868852491</c:v>
                </c:pt>
                <c:pt idx="1891">
                  <c:v>1.508196721311476</c:v>
                </c:pt>
                <c:pt idx="1892">
                  <c:v>5.4426229508196879</c:v>
                </c:pt>
                <c:pt idx="1893">
                  <c:v>25.114754098360695</c:v>
                </c:pt>
                <c:pt idx="1894">
                  <c:v>25.114754098360695</c:v>
                </c:pt>
                <c:pt idx="1895">
                  <c:v>32.983606557376838</c:v>
                </c:pt>
                <c:pt idx="1896">
                  <c:v>36.918032786885263</c:v>
                </c:pt>
                <c:pt idx="1897">
                  <c:v>36.918032786885263</c:v>
                </c:pt>
                <c:pt idx="1898">
                  <c:v>35.606557377049171</c:v>
                </c:pt>
                <c:pt idx="1899">
                  <c:v>38.229508196721518</c:v>
                </c:pt>
                <c:pt idx="1900">
                  <c:v>35.606557377049171</c:v>
                </c:pt>
                <c:pt idx="1901">
                  <c:v>32.983606557376838</c:v>
                </c:pt>
                <c:pt idx="1902">
                  <c:v>32.983606557376838</c:v>
                </c:pt>
                <c:pt idx="1903">
                  <c:v>31.672131147540984</c:v>
                </c:pt>
                <c:pt idx="1904">
                  <c:v>23.803278688524593</c:v>
                </c:pt>
                <c:pt idx="1905">
                  <c:v>17.245901639344229</c:v>
                </c:pt>
                <c:pt idx="1906">
                  <c:v>17.245901639344229</c:v>
                </c:pt>
                <c:pt idx="1907">
                  <c:v>0.19672131147541141</c:v>
                </c:pt>
                <c:pt idx="1908">
                  <c:v>-1.114754098360657</c:v>
                </c:pt>
                <c:pt idx="1909">
                  <c:v>-3.7377049180327941</c:v>
                </c:pt>
                <c:pt idx="1910">
                  <c:v>22.491803278688533</c:v>
                </c:pt>
                <c:pt idx="1911">
                  <c:v>22.491803278688533</c:v>
                </c:pt>
                <c:pt idx="1912">
                  <c:v>8.0655737704917989</c:v>
                </c:pt>
                <c:pt idx="1913">
                  <c:v>1.508196721311476</c:v>
                </c:pt>
                <c:pt idx="1914">
                  <c:v>-1.114754098360657</c:v>
                </c:pt>
                <c:pt idx="1915">
                  <c:v>27.73770491803279</c:v>
                </c:pt>
                <c:pt idx="1916">
                  <c:v>13.311475409836063</c:v>
                </c:pt>
                <c:pt idx="1917">
                  <c:v>18.557377049180332</c:v>
                </c:pt>
                <c:pt idx="1918">
                  <c:v>4.1311475409836094</c:v>
                </c:pt>
                <c:pt idx="1919">
                  <c:v>9.3770491803278695</c:v>
                </c:pt>
                <c:pt idx="1920">
                  <c:v>9.3770491803278695</c:v>
                </c:pt>
                <c:pt idx="1921">
                  <c:v>4.1311475409836094</c:v>
                </c:pt>
                <c:pt idx="1922">
                  <c:v>13.311475409836063</c:v>
                </c:pt>
                <c:pt idx="1923">
                  <c:v>19.868852459016395</c:v>
                </c:pt>
                <c:pt idx="1924">
                  <c:v>25.114754098360695</c:v>
                </c:pt>
                <c:pt idx="1925">
                  <c:v>23.803278688524593</c:v>
                </c:pt>
                <c:pt idx="1926">
                  <c:v>44.786885245901637</c:v>
                </c:pt>
                <c:pt idx="1927">
                  <c:v>73.639344262295083</c:v>
                </c:pt>
                <c:pt idx="1928">
                  <c:v>120.8524590163932</c:v>
                </c:pt>
                <c:pt idx="1929">
                  <c:v>172</c:v>
                </c:pt>
                <c:pt idx="1930">
                  <c:v>181.18032786885246</c:v>
                </c:pt>
                <c:pt idx="1931">
                  <c:v>90.688524590163908</c:v>
                </c:pt>
                <c:pt idx="1932">
                  <c:v>127.40983606557377</c:v>
                </c:pt>
                <c:pt idx="1933">
                  <c:v>164.13114754098444</c:v>
                </c:pt>
                <c:pt idx="1934">
                  <c:v>181.18032786885246</c:v>
                </c:pt>
                <c:pt idx="1935">
                  <c:v>169.37704918032784</c:v>
                </c:pt>
                <c:pt idx="1936">
                  <c:v>147.08196721311481</c:v>
                </c:pt>
                <c:pt idx="1937">
                  <c:v>123.4754098360653</c:v>
                </c:pt>
                <c:pt idx="1938">
                  <c:v>110.36065573770485</c:v>
                </c:pt>
                <c:pt idx="1939">
                  <c:v>102.49180327868856</c:v>
                </c:pt>
                <c:pt idx="1940">
                  <c:v>95.934426229508489</c:v>
                </c:pt>
                <c:pt idx="1941">
                  <c:v>95.934426229508489</c:v>
                </c:pt>
                <c:pt idx="1942">
                  <c:v>95.934426229508489</c:v>
                </c:pt>
                <c:pt idx="1943">
                  <c:v>98.557377049180289</c:v>
                </c:pt>
                <c:pt idx="1944">
                  <c:v>99.868852459016381</c:v>
                </c:pt>
                <c:pt idx="1945">
                  <c:v>110.36065573770485</c:v>
                </c:pt>
                <c:pt idx="1946">
                  <c:v>120.8524590163932</c:v>
                </c:pt>
                <c:pt idx="1947">
                  <c:v>106.42622950819694</c:v>
                </c:pt>
                <c:pt idx="1948">
                  <c:v>74.950819672131146</c:v>
                </c:pt>
                <c:pt idx="1949">
                  <c:v>57.901639344262172</c:v>
                </c:pt>
                <c:pt idx="1950">
                  <c:v>40.852459016393269</c:v>
                </c:pt>
                <c:pt idx="1951">
                  <c:v>30.360655737704917</c:v>
                </c:pt>
                <c:pt idx="1952">
                  <c:v>32.983606557376838</c:v>
                </c:pt>
                <c:pt idx="1953">
                  <c:v>0.19672131147541141</c:v>
                </c:pt>
                <c:pt idx="1954">
                  <c:v>-2.4262295081967213</c:v>
                </c:pt>
                <c:pt idx="1955">
                  <c:v>10.688524590163954</c:v>
                </c:pt>
                <c:pt idx="1956">
                  <c:v>19.868852459016395</c:v>
                </c:pt>
                <c:pt idx="1957">
                  <c:v>9.3770491803278695</c:v>
                </c:pt>
                <c:pt idx="1958">
                  <c:v>1.508196721311476</c:v>
                </c:pt>
                <c:pt idx="1959">
                  <c:v>9.3770491803278695</c:v>
                </c:pt>
                <c:pt idx="1960">
                  <c:v>6.7540983606557345</c:v>
                </c:pt>
                <c:pt idx="1961">
                  <c:v>10.688524590163954</c:v>
                </c:pt>
                <c:pt idx="1962">
                  <c:v>9.3770491803278695</c:v>
                </c:pt>
                <c:pt idx="1963">
                  <c:v>10.688524590163954</c:v>
                </c:pt>
                <c:pt idx="1964">
                  <c:v>10.688524590163954</c:v>
                </c:pt>
                <c:pt idx="1965">
                  <c:v>9.3770491803278695</c:v>
                </c:pt>
                <c:pt idx="1966">
                  <c:v>8.0655737704917989</c:v>
                </c:pt>
                <c:pt idx="1967">
                  <c:v>10.688524590163954</c:v>
                </c:pt>
                <c:pt idx="1968">
                  <c:v>10.688524590163954</c:v>
                </c:pt>
                <c:pt idx="1969">
                  <c:v>8.0655737704917989</c:v>
                </c:pt>
                <c:pt idx="1970">
                  <c:v>10.688524590163954</c:v>
                </c:pt>
                <c:pt idx="1971">
                  <c:v>9.3770491803278695</c:v>
                </c:pt>
                <c:pt idx="1972">
                  <c:v>8.0655737704917989</c:v>
                </c:pt>
                <c:pt idx="1973">
                  <c:v>9.3770491803278695</c:v>
                </c:pt>
                <c:pt idx="1974">
                  <c:v>10.688524590163954</c:v>
                </c:pt>
                <c:pt idx="1975">
                  <c:v>10.688524590163954</c:v>
                </c:pt>
                <c:pt idx="1976">
                  <c:v>8.0655737704917989</c:v>
                </c:pt>
                <c:pt idx="1977">
                  <c:v>6.7540983606557345</c:v>
                </c:pt>
                <c:pt idx="1978">
                  <c:v>10.688524590163954</c:v>
                </c:pt>
                <c:pt idx="1979">
                  <c:v>12</c:v>
                </c:pt>
                <c:pt idx="1980">
                  <c:v>10.688524590163954</c:v>
                </c:pt>
                <c:pt idx="1981">
                  <c:v>12</c:v>
                </c:pt>
                <c:pt idx="1982">
                  <c:v>6.7540983606557345</c:v>
                </c:pt>
                <c:pt idx="1983">
                  <c:v>19.868852459016395</c:v>
                </c:pt>
                <c:pt idx="1984">
                  <c:v>19.868852459016395</c:v>
                </c:pt>
                <c:pt idx="1985">
                  <c:v>29.04918032786885</c:v>
                </c:pt>
                <c:pt idx="1986">
                  <c:v>35.606557377049171</c:v>
                </c:pt>
                <c:pt idx="1987">
                  <c:v>42.16393442622951</c:v>
                </c:pt>
                <c:pt idx="1988">
                  <c:v>43.475409836065573</c:v>
                </c:pt>
                <c:pt idx="1989">
                  <c:v>48.721311475409863</c:v>
                </c:pt>
                <c:pt idx="1990">
                  <c:v>46.0983606557377</c:v>
                </c:pt>
                <c:pt idx="1991">
                  <c:v>46.0983606557377</c:v>
                </c:pt>
                <c:pt idx="1992">
                  <c:v>40.852459016393269</c:v>
                </c:pt>
                <c:pt idx="1993">
                  <c:v>36.918032786885263</c:v>
                </c:pt>
                <c:pt idx="1994">
                  <c:v>32.983606557376838</c:v>
                </c:pt>
                <c:pt idx="1995">
                  <c:v>31.672131147540984</c:v>
                </c:pt>
                <c:pt idx="1996">
                  <c:v>22.491803278688533</c:v>
                </c:pt>
                <c:pt idx="1997">
                  <c:v>19.868852459016395</c:v>
                </c:pt>
                <c:pt idx="1998">
                  <c:v>15.934426229508249</c:v>
                </c:pt>
                <c:pt idx="1999">
                  <c:v>27.73770491803279</c:v>
                </c:pt>
                <c:pt idx="2000">
                  <c:v>29.04918032786885</c:v>
                </c:pt>
                <c:pt idx="2001">
                  <c:v>36.918032786885263</c:v>
                </c:pt>
                <c:pt idx="2002">
                  <c:v>53.967213114754102</c:v>
                </c:pt>
                <c:pt idx="2003">
                  <c:v>77.573770491803259</c:v>
                </c:pt>
                <c:pt idx="2004">
                  <c:v>103.80327868852434</c:v>
                </c:pt>
                <c:pt idx="2005">
                  <c:v>139.21311475409749</c:v>
                </c:pt>
                <c:pt idx="2006">
                  <c:v>153.63934426229508</c:v>
                </c:pt>
                <c:pt idx="2007">
                  <c:v>158.88524590164016</c:v>
                </c:pt>
                <c:pt idx="2008">
                  <c:v>147.08196721311481</c:v>
                </c:pt>
                <c:pt idx="2009">
                  <c:v>131.34426229508148</c:v>
                </c:pt>
                <c:pt idx="2010">
                  <c:v>115.60655737704893</c:v>
                </c:pt>
                <c:pt idx="2011">
                  <c:v>107.73770491803279</c:v>
                </c:pt>
                <c:pt idx="2012">
                  <c:v>103.80327868852434</c:v>
                </c:pt>
                <c:pt idx="2013">
                  <c:v>101.18032786885225</c:v>
                </c:pt>
                <c:pt idx="2014">
                  <c:v>98.557377049180289</c:v>
                </c:pt>
                <c:pt idx="2015">
                  <c:v>98.557377049180289</c:v>
                </c:pt>
                <c:pt idx="2016">
                  <c:v>99.868852459016381</c:v>
                </c:pt>
                <c:pt idx="2017">
                  <c:v>103.80327868852434</c:v>
                </c:pt>
                <c:pt idx="2018">
                  <c:v>103.80327868852434</c:v>
                </c:pt>
                <c:pt idx="2019">
                  <c:v>103.80327868852434</c:v>
                </c:pt>
                <c:pt idx="2020">
                  <c:v>105.11475409836063</c:v>
                </c:pt>
                <c:pt idx="2021">
                  <c:v>105.11475409836063</c:v>
                </c:pt>
                <c:pt idx="2022">
                  <c:v>97.245901639344297</c:v>
                </c:pt>
                <c:pt idx="2023">
                  <c:v>73.639344262295083</c:v>
                </c:pt>
                <c:pt idx="2024">
                  <c:v>56.590163934426357</c:v>
                </c:pt>
                <c:pt idx="2025">
                  <c:v>42.16393442622951</c:v>
                </c:pt>
                <c:pt idx="2026">
                  <c:v>34.295081967213044</c:v>
                </c:pt>
                <c:pt idx="2027">
                  <c:v>19.868852459016395</c:v>
                </c:pt>
                <c:pt idx="2028">
                  <c:v>12</c:v>
                </c:pt>
                <c:pt idx="2029">
                  <c:v>1.508196721311476</c:v>
                </c:pt>
                <c:pt idx="2030">
                  <c:v>8.0655737704917989</c:v>
                </c:pt>
                <c:pt idx="2031">
                  <c:v>2.8196721311475321</c:v>
                </c:pt>
                <c:pt idx="2032">
                  <c:v>6.7540983606557345</c:v>
                </c:pt>
                <c:pt idx="2033">
                  <c:v>10.688524590163954</c:v>
                </c:pt>
                <c:pt idx="2034">
                  <c:v>8.0655737704917989</c:v>
                </c:pt>
                <c:pt idx="2035">
                  <c:v>8.0655737704917989</c:v>
                </c:pt>
                <c:pt idx="2036">
                  <c:v>4.1311475409836094</c:v>
                </c:pt>
                <c:pt idx="2037">
                  <c:v>8.0655737704917989</c:v>
                </c:pt>
                <c:pt idx="2038">
                  <c:v>8.0655737704917989</c:v>
                </c:pt>
                <c:pt idx="2039">
                  <c:v>10.688524590163954</c:v>
                </c:pt>
                <c:pt idx="2040">
                  <c:v>31.672131147540984</c:v>
                </c:pt>
                <c:pt idx="2041">
                  <c:v>5.4426229508196879</c:v>
                </c:pt>
                <c:pt idx="2042">
                  <c:v>10.688524590163954</c:v>
                </c:pt>
                <c:pt idx="2043">
                  <c:v>10.688524590163954</c:v>
                </c:pt>
                <c:pt idx="2044">
                  <c:v>8.0655737704917989</c:v>
                </c:pt>
                <c:pt idx="2045">
                  <c:v>14.622950819672132</c:v>
                </c:pt>
                <c:pt idx="2046">
                  <c:v>8.0655737704917989</c:v>
                </c:pt>
                <c:pt idx="2047">
                  <c:v>10.688524590163954</c:v>
                </c:pt>
                <c:pt idx="2048">
                  <c:v>13.311475409836063</c:v>
                </c:pt>
                <c:pt idx="2049">
                  <c:v>4.1311475409836094</c:v>
                </c:pt>
                <c:pt idx="2050">
                  <c:v>26.426229508196649</c:v>
                </c:pt>
                <c:pt idx="2051">
                  <c:v>26.426229508196649</c:v>
                </c:pt>
                <c:pt idx="2052">
                  <c:v>19.868852459016395</c:v>
                </c:pt>
                <c:pt idx="2053">
                  <c:v>1.508196721311476</c:v>
                </c:pt>
                <c:pt idx="2054">
                  <c:v>14.622950819672132</c:v>
                </c:pt>
                <c:pt idx="2055">
                  <c:v>1.508196721311476</c:v>
                </c:pt>
                <c:pt idx="2056">
                  <c:v>14.622950819672132</c:v>
                </c:pt>
                <c:pt idx="2057">
                  <c:v>10.688524590163954</c:v>
                </c:pt>
                <c:pt idx="2058">
                  <c:v>6.7540983606557345</c:v>
                </c:pt>
                <c:pt idx="2059">
                  <c:v>13.311475409836063</c:v>
                </c:pt>
                <c:pt idx="2060">
                  <c:v>10.688524590163954</c:v>
                </c:pt>
                <c:pt idx="2061">
                  <c:v>2.8196721311475321</c:v>
                </c:pt>
                <c:pt idx="2062">
                  <c:v>5.4426229508196879</c:v>
                </c:pt>
                <c:pt idx="2063">
                  <c:v>5.4426229508196879</c:v>
                </c:pt>
                <c:pt idx="2064">
                  <c:v>-1.114754098360657</c:v>
                </c:pt>
                <c:pt idx="2065">
                  <c:v>1.508196721311476</c:v>
                </c:pt>
                <c:pt idx="2066">
                  <c:v>15.934426229508249</c:v>
                </c:pt>
                <c:pt idx="2067">
                  <c:v>29.04918032786885</c:v>
                </c:pt>
                <c:pt idx="2068">
                  <c:v>4.1311475409836094</c:v>
                </c:pt>
                <c:pt idx="2069">
                  <c:v>21.180327868852491</c:v>
                </c:pt>
                <c:pt idx="2070">
                  <c:v>10.688524590163954</c:v>
                </c:pt>
                <c:pt idx="2071">
                  <c:v>48.721311475409863</c:v>
                </c:pt>
                <c:pt idx="2072">
                  <c:v>68.393442622950758</c:v>
                </c:pt>
                <c:pt idx="2073">
                  <c:v>90.688524590163908</c:v>
                </c:pt>
                <c:pt idx="2074">
                  <c:v>93.311475409836063</c:v>
                </c:pt>
                <c:pt idx="2075">
                  <c:v>90.688524590163908</c:v>
                </c:pt>
                <c:pt idx="2076">
                  <c:v>90.688524590163908</c:v>
                </c:pt>
                <c:pt idx="2077">
                  <c:v>98.557377049180289</c:v>
                </c:pt>
                <c:pt idx="2078">
                  <c:v>110.36065573770485</c:v>
                </c:pt>
                <c:pt idx="2079">
                  <c:v>118.22950819672083</c:v>
                </c:pt>
                <c:pt idx="2080">
                  <c:v>120.8524590163932</c:v>
                </c:pt>
                <c:pt idx="2081">
                  <c:v>126.09836065573769</c:v>
                </c:pt>
                <c:pt idx="2082">
                  <c:v>118.22950819672083</c:v>
                </c:pt>
                <c:pt idx="2083">
                  <c:v>115.60655737704893</c:v>
                </c:pt>
                <c:pt idx="2084">
                  <c:v>110.36065573770485</c:v>
                </c:pt>
                <c:pt idx="2085">
                  <c:v>109.04918032786885</c:v>
                </c:pt>
                <c:pt idx="2086">
                  <c:v>105.11475409836063</c:v>
                </c:pt>
                <c:pt idx="2087">
                  <c:v>102.49180327868856</c:v>
                </c:pt>
                <c:pt idx="2088">
                  <c:v>103.80327868852434</c:v>
                </c:pt>
                <c:pt idx="2089">
                  <c:v>101.18032786885225</c:v>
                </c:pt>
                <c:pt idx="2090">
                  <c:v>105.11475409836063</c:v>
                </c:pt>
                <c:pt idx="2091">
                  <c:v>105.11475409836063</c:v>
                </c:pt>
                <c:pt idx="2092">
                  <c:v>105.11475409836063</c:v>
                </c:pt>
                <c:pt idx="2093">
                  <c:v>102.49180327868856</c:v>
                </c:pt>
                <c:pt idx="2094">
                  <c:v>103.80327868852434</c:v>
                </c:pt>
                <c:pt idx="2095">
                  <c:v>105.11475409836063</c:v>
                </c:pt>
                <c:pt idx="2096">
                  <c:v>102.49180327868856</c:v>
                </c:pt>
                <c:pt idx="2097">
                  <c:v>105.11475409836063</c:v>
                </c:pt>
                <c:pt idx="2098">
                  <c:v>105.11475409836063</c:v>
                </c:pt>
                <c:pt idx="2099">
                  <c:v>94.622950819671715</c:v>
                </c:pt>
                <c:pt idx="2100">
                  <c:v>72.327868852458423</c:v>
                </c:pt>
                <c:pt idx="2101">
                  <c:v>51.344262295081954</c:v>
                </c:pt>
                <c:pt idx="2102">
                  <c:v>42.16393442622951</c:v>
                </c:pt>
                <c:pt idx="2103">
                  <c:v>30.360655737704917</c:v>
                </c:pt>
                <c:pt idx="2104">
                  <c:v>26.426229508196649</c:v>
                </c:pt>
                <c:pt idx="2105">
                  <c:v>12</c:v>
                </c:pt>
                <c:pt idx="2106">
                  <c:v>10.688524590163954</c:v>
                </c:pt>
                <c:pt idx="2107">
                  <c:v>2.8196721311475321</c:v>
                </c:pt>
                <c:pt idx="2108">
                  <c:v>29.04918032786885</c:v>
                </c:pt>
                <c:pt idx="2109">
                  <c:v>1.508196721311476</c:v>
                </c:pt>
                <c:pt idx="2110">
                  <c:v>5.4426229508196879</c:v>
                </c:pt>
                <c:pt idx="2111">
                  <c:v>10.688524590163954</c:v>
                </c:pt>
                <c:pt idx="2112">
                  <c:v>6.7540983606557345</c:v>
                </c:pt>
                <c:pt idx="2113">
                  <c:v>9.3770491803278695</c:v>
                </c:pt>
                <c:pt idx="2114">
                  <c:v>8.0655737704917989</c:v>
                </c:pt>
                <c:pt idx="2115">
                  <c:v>8.0655737704917989</c:v>
                </c:pt>
                <c:pt idx="2116">
                  <c:v>12</c:v>
                </c:pt>
                <c:pt idx="2117">
                  <c:v>6.7540983606557345</c:v>
                </c:pt>
                <c:pt idx="2118">
                  <c:v>6.7540983606557345</c:v>
                </c:pt>
                <c:pt idx="2119">
                  <c:v>9.3770491803278695</c:v>
                </c:pt>
                <c:pt idx="2120">
                  <c:v>8.0655737704917989</c:v>
                </c:pt>
                <c:pt idx="2121">
                  <c:v>8.0655737704917989</c:v>
                </c:pt>
                <c:pt idx="2122">
                  <c:v>8.0655737704917989</c:v>
                </c:pt>
                <c:pt idx="2123">
                  <c:v>9.3770491803278695</c:v>
                </c:pt>
                <c:pt idx="2124">
                  <c:v>8.0655737704917989</c:v>
                </c:pt>
                <c:pt idx="2125">
                  <c:v>6.7540983606557345</c:v>
                </c:pt>
                <c:pt idx="2126">
                  <c:v>8.0655737704917989</c:v>
                </c:pt>
                <c:pt idx="2127">
                  <c:v>9.3770491803278695</c:v>
                </c:pt>
                <c:pt idx="2128">
                  <c:v>9.3770491803278695</c:v>
                </c:pt>
                <c:pt idx="2129">
                  <c:v>9.3770491803278695</c:v>
                </c:pt>
                <c:pt idx="2130">
                  <c:v>8.0655737704917989</c:v>
                </c:pt>
                <c:pt idx="2131">
                  <c:v>6.7540983606557345</c:v>
                </c:pt>
                <c:pt idx="2132">
                  <c:v>5.4426229508196879</c:v>
                </c:pt>
                <c:pt idx="2133">
                  <c:v>10.688524590163954</c:v>
                </c:pt>
                <c:pt idx="2134">
                  <c:v>8.0655737704917989</c:v>
                </c:pt>
                <c:pt idx="2135">
                  <c:v>5.4426229508196879</c:v>
                </c:pt>
                <c:pt idx="2136">
                  <c:v>9.3770491803278695</c:v>
                </c:pt>
                <c:pt idx="2137">
                  <c:v>9.3770491803278695</c:v>
                </c:pt>
                <c:pt idx="2138">
                  <c:v>9.3770491803278695</c:v>
                </c:pt>
                <c:pt idx="2139">
                  <c:v>8.0655737704917989</c:v>
                </c:pt>
                <c:pt idx="2140">
                  <c:v>6.7540983606557345</c:v>
                </c:pt>
                <c:pt idx="2141">
                  <c:v>15.934426229508249</c:v>
                </c:pt>
                <c:pt idx="2142">
                  <c:v>12</c:v>
                </c:pt>
                <c:pt idx="2143">
                  <c:v>1.508196721311476</c:v>
                </c:pt>
                <c:pt idx="2144">
                  <c:v>0.19672131147541141</c:v>
                </c:pt>
                <c:pt idx="2145">
                  <c:v>26.426229508196649</c:v>
                </c:pt>
                <c:pt idx="2146">
                  <c:v>29.04918032786885</c:v>
                </c:pt>
                <c:pt idx="2147">
                  <c:v>32.983606557376838</c:v>
                </c:pt>
                <c:pt idx="2148">
                  <c:v>6.7540983606557345</c:v>
                </c:pt>
                <c:pt idx="2149">
                  <c:v>38.229508196721518</c:v>
                </c:pt>
                <c:pt idx="2150">
                  <c:v>12</c:v>
                </c:pt>
                <c:pt idx="2151">
                  <c:v>17.245901639344229</c:v>
                </c:pt>
                <c:pt idx="2152">
                  <c:v>27.73770491803279</c:v>
                </c:pt>
                <c:pt idx="2153">
                  <c:v>22.491803278688533</c:v>
                </c:pt>
                <c:pt idx="2154">
                  <c:v>35.606557377049171</c:v>
                </c:pt>
                <c:pt idx="2155">
                  <c:v>51.344262295081954</c:v>
                </c:pt>
                <c:pt idx="2156">
                  <c:v>77.573770491803259</c:v>
                </c:pt>
                <c:pt idx="2157">
                  <c:v>114.29508196721312</c:v>
                </c:pt>
                <c:pt idx="2158">
                  <c:v>147.08196721311481</c:v>
                </c:pt>
                <c:pt idx="2159">
                  <c:v>170.68852459016392</c:v>
                </c:pt>
                <c:pt idx="2160">
                  <c:v>185.11475409835953</c:v>
                </c:pt>
                <c:pt idx="2161">
                  <c:v>102.49180327868856</c:v>
                </c:pt>
                <c:pt idx="2162">
                  <c:v>119.54098360655739</c:v>
                </c:pt>
                <c:pt idx="2163">
                  <c:v>136.59016393442622</c:v>
                </c:pt>
                <c:pt idx="2164">
                  <c:v>143.1475409836066</c:v>
                </c:pt>
                <c:pt idx="2165">
                  <c:v>158.88524590164016</c:v>
                </c:pt>
                <c:pt idx="2166">
                  <c:v>160.19672131147541</c:v>
                </c:pt>
                <c:pt idx="2167">
                  <c:v>162.81967213114626</c:v>
                </c:pt>
                <c:pt idx="2168">
                  <c:v>170.68852459016392</c:v>
                </c:pt>
                <c:pt idx="2169">
                  <c:v>174.62295081967221</c:v>
                </c:pt>
                <c:pt idx="2170">
                  <c:v>172</c:v>
                </c:pt>
                <c:pt idx="2171">
                  <c:v>148.3934426229508</c:v>
                </c:pt>
                <c:pt idx="2172">
                  <c:v>131.34426229508148</c:v>
                </c:pt>
                <c:pt idx="2173">
                  <c:v>114.29508196721312</c:v>
                </c:pt>
                <c:pt idx="2174">
                  <c:v>102.49180327868856</c:v>
                </c:pt>
                <c:pt idx="2175">
                  <c:v>95.934426229508489</c:v>
                </c:pt>
                <c:pt idx="2176">
                  <c:v>86.754098360655718</c:v>
                </c:pt>
                <c:pt idx="2177">
                  <c:v>65.770491803278688</c:v>
                </c:pt>
                <c:pt idx="2178">
                  <c:v>50.032786885245898</c:v>
                </c:pt>
                <c:pt idx="2179">
                  <c:v>39.540983606557376</c:v>
                </c:pt>
                <c:pt idx="2180">
                  <c:v>32.983606557376838</c:v>
                </c:pt>
                <c:pt idx="2181">
                  <c:v>34.295081967213044</c:v>
                </c:pt>
                <c:pt idx="2182">
                  <c:v>10.688524590163954</c:v>
                </c:pt>
                <c:pt idx="2183">
                  <c:v>32.983606557376838</c:v>
                </c:pt>
                <c:pt idx="2184">
                  <c:v>4.1311475409836094</c:v>
                </c:pt>
                <c:pt idx="2185">
                  <c:v>0.19672131147541141</c:v>
                </c:pt>
                <c:pt idx="2186">
                  <c:v>13.311475409836063</c:v>
                </c:pt>
                <c:pt idx="2187">
                  <c:v>10.688524590163954</c:v>
                </c:pt>
                <c:pt idx="2188">
                  <c:v>9.3770491803278695</c:v>
                </c:pt>
                <c:pt idx="2189">
                  <c:v>9.3770491803278695</c:v>
                </c:pt>
                <c:pt idx="2190">
                  <c:v>9.3770491803278695</c:v>
                </c:pt>
                <c:pt idx="2191">
                  <c:v>9.3770491803278695</c:v>
                </c:pt>
                <c:pt idx="2192">
                  <c:v>8.0655737704917989</c:v>
                </c:pt>
                <c:pt idx="2193">
                  <c:v>8.0655737704917989</c:v>
                </c:pt>
                <c:pt idx="2194">
                  <c:v>6.7540983606557345</c:v>
                </c:pt>
                <c:pt idx="2195">
                  <c:v>9.3770491803278695</c:v>
                </c:pt>
                <c:pt idx="2196">
                  <c:v>8.0655737704917989</c:v>
                </c:pt>
                <c:pt idx="2197">
                  <c:v>10.688524590163954</c:v>
                </c:pt>
                <c:pt idx="2198">
                  <c:v>8.0655737704917989</c:v>
                </c:pt>
                <c:pt idx="2199">
                  <c:v>6.7540983606557345</c:v>
                </c:pt>
                <c:pt idx="2200">
                  <c:v>9.3770491803278695</c:v>
                </c:pt>
                <c:pt idx="2201">
                  <c:v>6.7540983606557345</c:v>
                </c:pt>
                <c:pt idx="2202">
                  <c:v>9.3770491803278695</c:v>
                </c:pt>
                <c:pt idx="2203">
                  <c:v>8.0655737704917989</c:v>
                </c:pt>
                <c:pt idx="2204">
                  <c:v>8.0655737704917989</c:v>
                </c:pt>
                <c:pt idx="2205">
                  <c:v>10.688524590163954</c:v>
                </c:pt>
                <c:pt idx="2206">
                  <c:v>9.3770491803278695</c:v>
                </c:pt>
                <c:pt idx="2207">
                  <c:v>6.7540983606557345</c:v>
                </c:pt>
                <c:pt idx="2208">
                  <c:v>8.0655737704917989</c:v>
                </c:pt>
                <c:pt idx="2209">
                  <c:v>8.0655737704917989</c:v>
                </c:pt>
                <c:pt idx="2210">
                  <c:v>9.3770491803278695</c:v>
                </c:pt>
                <c:pt idx="2211">
                  <c:v>8.0655737704917989</c:v>
                </c:pt>
                <c:pt idx="2212">
                  <c:v>5.4426229508196879</c:v>
                </c:pt>
                <c:pt idx="2213">
                  <c:v>6.7540983606557345</c:v>
                </c:pt>
                <c:pt idx="2214">
                  <c:v>8.0655737704917989</c:v>
                </c:pt>
                <c:pt idx="2215">
                  <c:v>6.7540983606557345</c:v>
                </c:pt>
                <c:pt idx="2216">
                  <c:v>9.3770491803278695</c:v>
                </c:pt>
                <c:pt idx="2217">
                  <c:v>6.7540983606557345</c:v>
                </c:pt>
                <c:pt idx="2218">
                  <c:v>10.688524590163954</c:v>
                </c:pt>
                <c:pt idx="2219">
                  <c:v>21.180327868852491</c:v>
                </c:pt>
                <c:pt idx="2220">
                  <c:v>9.3770491803278695</c:v>
                </c:pt>
                <c:pt idx="2221">
                  <c:v>8.0655737704917989</c:v>
                </c:pt>
                <c:pt idx="2222">
                  <c:v>8.0655737704917989</c:v>
                </c:pt>
                <c:pt idx="2223">
                  <c:v>8.0655737704917989</c:v>
                </c:pt>
                <c:pt idx="2224">
                  <c:v>8.0655737704917989</c:v>
                </c:pt>
                <c:pt idx="2225">
                  <c:v>8.0655737704917989</c:v>
                </c:pt>
                <c:pt idx="2226">
                  <c:v>10.688524590163954</c:v>
                </c:pt>
                <c:pt idx="2227">
                  <c:v>6.7540983606557345</c:v>
                </c:pt>
                <c:pt idx="2228">
                  <c:v>8.0655737704917989</c:v>
                </c:pt>
                <c:pt idx="2229">
                  <c:v>8.0655737704917989</c:v>
                </c:pt>
                <c:pt idx="2230">
                  <c:v>6.7540983606557345</c:v>
                </c:pt>
                <c:pt idx="2231">
                  <c:v>17.245901639344229</c:v>
                </c:pt>
                <c:pt idx="2232">
                  <c:v>19.868852459016395</c:v>
                </c:pt>
                <c:pt idx="2233">
                  <c:v>42.16393442622951</c:v>
                </c:pt>
                <c:pt idx="2234">
                  <c:v>77.573770491803259</c:v>
                </c:pt>
                <c:pt idx="2235">
                  <c:v>131.34426229508148</c:v>
                </c:pt>
                <c:pt idx="2236">
                  <c:v>182.49180327868851</c:v>
                </c:pt>
                <c:pt idx="2237">
                  <c:v>68.393442622950758</c:v>
                </c:pt>
                <c:pt idx="2238">
                  <c:v>81.508196721311464</c:v>
                </c:pt>
                <c:pt idx="2239">
                  <c:v>137.90163934426229</c:v>
                </c:pt>
                <c:pt idx="2240">
                  <c:v>162.81967213114626</c:v>
                </c:pt>
                <c:pt idx="2241">
                  <c:v>162.81967213114626</c:v>
                </c:pt>
                <c:pt idx="2242">
                  <c:v>166.75409836065577</c:v>
                </c:pt>
                <c:pt idx="2243">
                  <c:v>169.37704918032784</c:v>
                </c:pt>
                <c:pt idx="2244">
                  <c:v>168.06557377049131</c:v>
                </c:pt>
                <c:pt idx="2245">
                  <c:v>157.57377049180218</c:v>
                </c:pt>
                <c:pt idx="2246">
                  <c:v>136.59016393442622</c:v>
                </c:pt>
                <c:pt idx="2247">
                  <c:v>115.60655737704893</c:v>
                </c:pt>
                <c:pt idx="2248">
                  <c:v>107.73770491803279</c:v>
                </c:pt>
                <c:pt idx="2249">
                  <c:v>103.80327868852434</c:v>
                </c:pt>
                <c:pt idx="2250">
                  <c:v>106.42622950819694</c:v>
                </c:pt>
                <c:pt idx="2251">
                  <c:v>147.08196721311481</c:v>
                </c:pt>
                <c:pt idx="2252">
                  <c:v>177.24590163934329</c:v>
                </c:pt>
                <c:pt idx="2253">
                  <c:v>157.57377049180218</c:v>
                </c:pt>
                <c:pt idx="2254">
                  <c:v>116.91803278688525</c:v>
                </c:pt>
                <c:pt idx="2255">
                  <c:v>102.49180327868856</c:v>
                </c:pt>
                <c:pt idx="2256">
                  <c:v>89.377049180327873</c:v>
                </c:pt>
                <c:pt idx="2257">
                  <c:v>61.836065573770341</c:v>
                </c:pt>
                <c:pt idx="2258">
                  <c:v>50.032786885245898</c:v>
                </c:pt>
                <c:pt idx="2259">
                  <c:v>38.229508196721518</c:v>
                </c:pt>
                <c:pt idx="2260">
                  <c:v>32.983606557376838</c:v>
                </c:pt>
                <c:pt idx="2261">
                  <c:v>32.983606557376838</c:v>
                </c:pt>
                <c:pt idx="2262">
                  <c:v>22.491803278688533</c:v>
                </c:pt>
                <c:pt idx="2263">
                  <c:v>5.4426229508196879</c:v>
                </c:pt>
                <c:pt idx="2264">
                  <c:v>12</c:v>
                </c:pt>
                <c:pt idx="2265">
                  <c:v>13.311475409836063</c:v>
                </c:pt>
                <c:pt idx="2266">
                  <c:v>10.688524590163954</c:v>
                </c:pt>
                <c:pt idx="2267">
                  <c:v>6.7540983606557345</c:v>
                </c:pt>
                <c:pt idx="2268">
                  <c:v>12</c:v>
                </c:pt>
                <c:pt idx="2269">
                  <c:v>10.688524590163954</c:v>
                </c:pt>
                <c:pt idx="2270">
                  <c:v>9.3770491803278695</c:v>
                </c:pt>
                <c:pt idx="2271">
                  <c:v>12</c:v>
                </c:pt>
                <c:pt idx="2272">
                  <c:v>8.0655737704917989</c:v>
                </c:pt>
                <c:pt idx="2273">
                  <c:v>10.688524590163954</c:v>
                </c:pt>
                <c:pt idx="2274">
                  <c:v>6.7540983606557345</c:v>
                </c:pt>
                <c:pt idx="2275">
                  <c:v>9.3770491803278695</c:v>
                </c:pt>
                <c:pt idx="2276">
                  <c:v>9.3770491803278695</c:v>
                </c:pt>
                <c:pt idx="2277">
                  <c:v>9.3770491803278695</c:v>
                </c:pt>
                <c:pt idx="2278">
                  <c:v>10.688524590163954</c:v>
                </c:pt>
                <c:pt idx="2279">
                  <c:v>10.688524590163954</c:v>
                </c:pt>
                <c:pt idx="2280">
                  <c:v>9.3770491803278695</c:v>
                </c:pt>
                <c:pt idx="2281">
                  <c:v>9.3770491803278695</c:v>
                </c:pt>
                <c:pt idx="2282">
                  <c:v>6.7540983606557345</c:v>
                </c:pt>
                <c:pt idx="2283">
                  <c:v>6.7540983606557345</c:v>
                </c:pt>
                <c:pt idx="2284">
                  <c:v>12</c:v>
                </c:pt>
                <c:pt idx="2285">
                  <c:v>26.426229508196649</c:v>
                </c:pt>
                <c:pt idx="2286">
                  <c:v>1.508196721311476</c:v>
                </c:pt>
                <c:pt idx="2287">
                  <c:v>2.8196721311475321</c:v>
                </c:pt>
                <c:pt idx="2288">
                  <c:v>25.114754098360695</c:v>
                </c:pt>
                <c:pt idx="2289">
                  <c:v>2.8196721311475321</c:v>
                </c:pt>
                <c:pt idx="2290">
                  <c:v>4.1311475409836094</c:v>
                </c:pt>
                <c:pt idx="2291">
                  <c:v>5.4426229508196879</c:v>
                </c:pt>
                <c:pt idx="2292">
                  <c:v>25.114754098360695</c:v>
                </c:pt>
                <c:pt idx="2293">
                  <c:v>23.803278688524593</c:v>
                </c:pt>
                <c:pt idx="2294">
                  <c:v>30.360655737704917</c:v>
                </c:pt>
                <c:pt idx="2295">
                  <c:v>17.245901639344229</c:v>
                </c:pt>
                <c:pt idx="2296">
                  <c:v>-3.7377049180327941</c:v>
                </c:pt>
                <c:pt idx="2297">
                  <c:v>8.0655737704917989</c:v>
                </c:pt>
                <c:pt idx="2298">
                  <c:v>22.491803278688533</c:v>
                </c:pt>
                <c:pt idx="2299">
                  <c:v>21.180327868852491</c:v>
                </c:pt>
                <c:pt idx="2300">
                  <c:v>10.688524590163954</c:v>
                </c:pt>
                <c:pt idx="2301">
                  <c:v>-2.4262295081967213</c:v>
                </c:pt>
                <c:pt idx="2302">
                  <c:v>26.426229508196649</c:v>
                </c:pt>
                <c:pt idx="2303">
                  <c:v>8.0655737704917989</c:v>
                </c:pt>
                <c:pt idx="2304">
                  <c:v>29.04918032786885</c:v>
                </c:pt>
                <c:pt idx="2305">
                  <c:v>8.0655737704917989</c:v>
                </c:pt>
                <c:pt idx="2306">
                  <c:v>29.04918032786885</c:v>
                </c:pt>
                <c:pt idx="2307">
                  <c:v>9.3770491803278695</c:v>
                </c:pt>
                <c:pt idx="2308">
                  <c:v>21.180327868852491</c:v>
                </c:pt>
                <c:pt idx="2309">
                  <c:v>10.688524590163954</c:v>
                </c:pt>
                <c:pt idx="2310">
                  <c:v>26.426229508196649</c:v>
                </c:pt>
                <c:pt idx="2311">
                  <c:v>0.19672131147541141</c:v>
                </c:pt>
                <c:pt idx="2312">
                  <c:v>13.311475409836063</c:v>
                </c:pt>
                <c:pt idx="2313">
                  <c:v>29.04918032786885</c:v>
                </c:pt>
                <c:pt idx="2314">
                  <c:v>22.491803278688533</c:v>
                </c:pt>
                <c:pt idx="2315">
                  <c:v>14.622950819672132</c:v>
                </c:pt>
                <c:pt idx="2316">
                  <c:v>12</c:v>
                </c:pt>
                <c:pt idx="2317">
                  <c:v>14.622950819672132</c:v>
                </c:pt>
                <c:pt idx="2318">
                  <c:v>26.426229508196649</c:v>
                </c:pt>
                <c:pt idx="2319">
                  <c:v>32.983606557376838</c:v>
                </c:pt>
                <c:pt idx="2320">
                  <c:v>31.672131147540984</c:v>
                </c:pt>
                <c:pt idx="2321">
                  <c:v>27.73770491803279</c:v>
                </c:pt>
                <c:pt idx="2322">
                  <c:v>35.606557377049171</c:v>
                </c:pt>
                <c:pt idx="2323">
                  <c:v>43.475409836065573</c:v>
                </c:pt>
                <c:pt idx="2324">
                  <c:v>42.16393442622951</c:v>
                </c:pt>
                <c:pt idx="2325">
                  <c:v>44.786885245901637</c:v>
                </c:pt>
                <c:pt idx="2326">
                  <c:v>38.229508196721518</c:v>
                </c:pt>
                <c:pt idx="2327">
                  <c:v>38.229508196721518</c:v>
                </c:pt>
                <c:pt idx="2328">
                  <c:v>34.295081967213044</c:v>
                </c:pt>
                <c:pt idx="2329">
                  <c:v>27.73770491803279</c:v>
                </c:pt>
                <c:pt idx="2330">
                  <c:v>23.803278688524593</c:v>
                </c:pt>
                <c:pt idx="2331">
                  <c:v>31.672131147540984</c:v>
                </c:pt>
                <c:pt idx="2332">
                  <c:v>23.803278688524593</c:v>
                </c:pt>
                <c:pt idx="2333">
                  <c:v>13.311475409836063</c:v>
                </c:pt>
                <c:pt idx="2334">
                  <c:v>13.311475409836063</c:v>
                </c:pt>
                <c:pt idx="2335">
                  <c:v>31.672131147540984</c:v>
                </c:pt>
                <c:pt idx="2336">
                  <c:v>38.229508196721518</c:v>
                </c:pt>
                <c:pt idx="2337">
                  <c:v>60.524590163934427</c:v>
                </c:pt>
                <c:pt idx="2338">
                  <c:v>89.377049180327873</c:v>
                </c:pt>
                <c:pt idx="2339">
                  <c:v>136.59016393442622</c:v>
                </c:pt>
                <c:pt idx="2340">
                  <c:v>200.85245901639436</c:v>
                </c:pt>
                <c:pt idx="2341">
                  <c:v>51.344262295081954</c:v>
                </c:pt>
                <c:pt idx="2342">
                  <c:v>65.770491803278688</c:v>
                </c:pt>
                <c:pt idx="2343">
                  <c:v>133.96721311475409</c:v>
                </c:pt>
                <c:pt idx="2344">
                  <c:v>139.21311475409749</c:v>
                </c:pt>
                <c:pt idx="2345">
                  <c:v>160.19672131147541</c:v>
                </c:pt>
                <c:pt idx="2346">
                  <c:v>158.88524590164016</c:v>
                </c:pt>
                <c:pt idx="2347">
                  <c:v>136.59016393442622</c:v>
                </c:pt>
                <c:pt idx="2348">
                  <c:v>179.86885245901641</c:v>
                </c:pt>
                <c:pt idx="2349">
                  <c:v>156.26229508196718</c:v>
                </c:pt>
                <c:pt idx="2350">
                  <c:v>140.52459016393442</c:v>
                </c:pt>
                <c:pt idx="2351">
                  <c:v>179.86885245901641</c:v>
                </c:pt>
                <c:pt idx="2352">
                  <c:v>152.32786885246009</c:v>
                </c:pt>
                <c:pt idx="2353">
                  <c:v>161.50819672131138</c:v>
                </c:pt>
                <c:pt idx="2354">
                  <c:v>169.37704918032784</c:v>
                </c:pt>
                <c:pt idx="2355">
                  <c:v>153.63934426229508</c:v>
                </c:pt>
                <c:pt idx="2356">
                  <c:v>174.62295081967221</c:v>
                </c:pt>
                <c:pt idx="2357">
                  <c:v>166.75409836065577</c:v>
                </c:pt>
                <c:pt idx="2358">
                  <c:v>179.86885245901641</c:v>
                </c:pt>
                <c:pt idx="2359">
                  <c:v>177.24590163934329</c:v>
                </c:pt>
                <c:pt idx="2360">
                  <c:v>162.81967213114626</c:v>
                </c:pt>
                <c:pt idx="2361">
                  <c:v>147.08196721311481</c:v>
                </c:pt>
                <c:pt idx="2362">
                  <c:v>131.34426229508148</c:v>
                </c:pt>
                <c:pt idx="2363">
                  <c:v>119.54098360655739</c:v>
                </c:pt>
                <c:pt idx="2364">
                  <c:v>107.73770491803279</c:v>
                </c:pt>
                <c:pt idx="2365">
                  <c:v>107.73770491803279</c:v>
                </c:pt>
                <c:pt idx="2366">
                  <c:v>110.36065573770485</c:v>
                </c:pt>
                <c:pt idx="2367">
                  <c:v>107.73770491803279</c:v>
                </c:pt>
                <c:pt idx="2368">
                  <c:v>98.557377049180289</c:v>
                </c:pt>
                <c:pt idx="2369">
                  <c:v>78.885245901639308</c:v>
                </c:pt>
                <c:pt idx="2370">
                  <c:v>56.590163934426357</c:v>
                </c:pt>
                <c:pt idx="2371">
                  <c:v>40.852459016393269</c:v>
                </c:pt>
                <c:pt idx="2372">
                  <c:v>27.73770491803279</c:v>
                </c:pt>
                <c:pt idx="2373">
                  <c:v>27.73770491803279</c:v>
                </c:pt>
                <c:pt idx="2374">
                  <c:v>13.311475409836063</c:v>
                </c:pt>
                <c:pt idx="2375">
                  <c:v>22.491803278688533</c:v>
                </c:pt>
                <c:pt idx="2376">
                  <c:v>12</c:v>
                </c:pt>
                <c:pt idx="2377">
                  <c:v>1.508196721311476</c:v>
                </c:pt>
                <c:pt idx="2378">
                  <c:v>5.4426229508196879</c:v>
                </c:pt>
                <c:pt idx="2379">
                  <c:v>8.0655737704917989</c:v>
                </c:pt>
                <c:pt idx="2380">
                  <c:v>6.7540983606557345</c:v>
                </c:pt>
                <c:pt idx="2381">
                  <c:v>10.688524590163954</c:v>
                </c:pt>
                <c:pt idx="2382">
                  <c:v>15.934426229508249</c:v>
                </c:pt>
                <c:pt idx="2383">
                  <c:v>9.3770491803278695</c:v>
                </c:pt>
                <c:pt idx="2384">
                  <c:v>8.0655737704917989</c:v>
                </c:pt>
                <c:pt idx="2385">
                  <c:v>10.688524590163954</c:v>
                </c:pt>
                <c:pt idx="2386">
                  <c:v>8.0655737704917989</c:v>
                </c:pt>
                <c:pt idx="2387">
                  <c:v>8.0655737704917989</c:v>
                </c:pt>
                <c:pt idx="2388">
                  <c:v>9.3770491803278695</c:v>
                </c:pt>
                <c:pt idx="2389">
                  <c:v>8.0655737704917989</c:v>
                </c:pt>
                <c:pt idx="2390">
                  <c:v>8.0655737704917989</c:v>
                </c:pt>
                <c:pt idx="2391">
                  <c:v>9.3770491803278695</c:v>
                </c:pt>
                <c:pt idx="2392">
                  <c:v>6.7540983606557345</c:v>
                </c:pt>
                <c:pt idx="2393">
                  <c:v>8.0655737704917989</c:v>
                </c:pt>
                <c:pt idx="2394">
                  <c:v>10.688524590163954</c:v>
                </c:pt>
                <c:pt idx="2395">
                  <c:v>10.688524590163954</c:v>
                </c:pt>
                <c:pt idx="2396">
                  <c:v>8.0655737704917989</c:v>
                </c:pt>
                <c:pt idx="2397">
                  <c:v>0.19672131147541141</c:v>
                </c:pt>
                <c:pt idx="2398">
                  <c:v>10.688524590163954</c:v>
                </c:pt>
                <c:pt idx="2399">
                  <c:v>9.3770491803278695</c:v>
                </c:pt>
                <c:pt idx="2400">
                  <c:v>8.0655737704917989</c:v>
                </c:pt>
                <c:pt idx="2401">
                  <c:v>9.3770491803278695</c:v>
                </c:pt>
                <c:pt idx="2402">
                  <c:v>10.688524590163954</c:v>
                </c:pt>
                <c:pt idx="2403">
                  <c:v>8.0655737704917989</c:v>
                </c:pt>
                <c:pt idx="2404">
                  <c:v>6.7540983606557345</c:v>
                </c:pt>
                <c:pt idx="2405">
                  <c:v>5.4426229508196879</c:v>
                </c:pt>
                <c:pt idx="2406">
                  <c:v>8.0655737704917989</c:v>
                </c:pt>
                <c:pt idx="2407">
                  <c:v>9.3770491803278695</c:v>
                </c:pt>
                <c:pt idx="2408">
                  <c:v>9.3770491803278695</c:v>
                </c:pt>
                <c:pt idx="2409">
                  <c:v>6.7540983606557345</c:v>
                </c:pt>
                <c:pt idx="2410">
                  <c:v>8.0655737704917989</c:v>
                </c:pt>
                <c:pt idx="2411">
                  <c:v>8.0655737704917989</c:v>
                </c:pt>
                <c:pt idx="2412">
                  <c:v>8.0655737704917989</c:v>
                </c:pt>
                <c:pt idx="2413">
                  <c:v>6.7540983606557345</c:v>
                </c:pt>
                <c:pt idx="2414">
                  <c:v>10.688524590163954</c:v>
                </c:pt>
                <c:pt idx="2415">
                  <c:v>6.7540983606557345</c:v>
                </c:pt>
                <c:pt idx="2416">
                  <c:v>9.3770491803278695</c:v>
                </c:pt>
                <c:pt idx="2417">
                  <c:v>9.3770491803278695</c:v>
                </c:pt>
                <c:pt idx="2418">
                  <c:v>10.688524590163954</c:v>
                </c:pt>
                <c:pt idx="2419">
                  <c:v>1.508196721311476</c:v>
                </c:pt>
                <c:pt idx="2420">
                  <c:v>22.491803278688533</c:v>
                </c:pt>
                <c:pt idx="2421">
                  <c:v>29.04918032786885</c:v>
                </c:pt>
                <c:pt idx="2422">
                  <c:v>32.983606557376838</c:v>
                </c:pt>
                <c:pt idx="2423">
                  <c:v>39.540983606557376</c:v>
                </c:pt>
                <c:pt idx="2424">
                  <c:v>44.786885245901637</c:v>
                </c:pt>
                <c:pt idx="2425">
                  <c:v>44.786885245901637</c:v>
                </c:pt>
                <c:pt idx="2426">
                  <c:v>46.0983606557377</c:v>
                </c:pt>
                <c:pt idx="2427">
                  <c:v>43.475409836065573</c:v>
                </c:pt>
                <c:pt idx="2428">
                  <c:v>36.918032786885263</c:v>
                </c:pt>
                <c:pt idx="2429">
                  <c:v>42.16393442622951</c:v>
                </c:pt>
                <c:pt idx="2430">
                  <c:v>59.213114754098349</c:v>
                </c:pt>
                <c:pt idx="2431">
                  <c:v>112.98360655737729</c:v>
                </c:pt>
                <c:pt idx="2432">
                  <c:v>162.81967213114626</c:v>
                </c:pt>
                <c:pt idx="2433">
                  <c:v>187.73770491803279</c:v>
                </c:pt>
                <c:pt idx="2434">
                  <c:v>67.081967213114751</c:v>
                </c:pt>
                <c:pt idx="2435">
                  <c:v>105.11475409836063</c:v>
                </c:pt>
                <c:pt idx="2436">
                  <c:v>165.44262295081967</c:v>
                </c:pt>
                <c:pt idx="2437">
                  <c:v>152.32786885246009</c:v>
                </c:pt>
                <c:pt idx="2438">
                  <c:v>175.93442622950818</c:v>
                </c:pt>
                <c:pt idx="2439">
                  <c:v>165.44262295081967</c:v>
                </c:pt>
                <c:pt idx="2440">
                  <c:v>174.62295081967221</c:v>
                </c:pt>
                <c:pt idx="2441">
                  <c:v>165.44262295081967</c:v>
                </c:pt>
                <c:pt idx="2442">
                  <c:v>152.32786885246009</c:v>
                </c:pt>
                <c:pt idx="2443">
                  <c:v>132.65573770491798</c:v>
                </c:pt>
                <c:pt idx="2444">
                  <c:v>119.54098360655739</c:v>
                </c:pt>
                <c:pt idx="2445">
                  <c:v>115.60655737704893</c:v>
                </c:pt>
                <c:pt idx="2446">
                  <c:v>111.67213114754045</c:v>
                </c:pt>
                <c:pt idx="2447">
                  <c:v>110.36065573770485</c:v>
                </c:pt>
                <c:pt idx="2448">
                  <c:v>114.29508196721312</c:v>
                </c:pt>
                <c:pt idx="2449">
                  <c:v>114.29508196721312</c:v>
                </c:pt>
                <c:pt idx="2450">
                  <c:v>118.22950819672083</c:v>
                </c:pt>
                <c:pt idx="2451">
                  <c:v>116.91803278688525</c:v>
                </c:pt>
                <c:pt idx="2452">
                  <c:v>120.8524590163932</c:v>
                </c:pt>
                <c:pt idx="2453">
                  <c:v>123.4754098360653</c:v>
                </c:pt>
                <c:pt idx="2454">
                  <c:v>123.4754098360653</c:v>
                </c:pt>
                <c:pt idx="2455">
                  <c:v>119.54098360655739</c:v>
                </c:pt>
                <c:pt idx="2456">
                  <c:v>122.16393442622945</c:v>
                </c:pt>
                <c:pt idx="2457">
                  <c:v>122.16393442622945</c:v>
                </c:pt>
                <c:pt idx="2458">
                  <c:v>119.54098360655739</c:v>
                </c:pt>
                <c:pt idx="2459">
                  <c:v>119.54098360655739</c:v>
                </c:pt>
                <c:pt idx="2460">
                  <c:v>120.8524590163932</c:v>
                </c:pt>
                <c:pt idx="2461">
                  <c:v>120.8524590163932</c:v>
                </c:pt>
                <c:pt idx="2462">
                  <c:v>119.54098360655739</c:v>
                </c:pt>
                <c:pt idx="2463">
                  <c:v>120.8524590163932</c:v>
                </c:pt>
                <c:pt idx="2464">
                  <c:v>94.622950819671715</c:v>
                </c:pt>
                <c:pt idx="2465">
                  <c:v>68.393442622950758</c:v>
                </c:pt>
                <c:pt idx="2466">
                  <c:v>50.032786885245898</c:v>
                </c:pt>
                <c:pt idx="2467">
                  <c:v>34.295081967213044</c:v>
                </c:pt>
                <c:pt idx="2468">
                  <c:v>22.491803278688533</c:v>
                </c:pt>
                <c:pt idx="2469">
                  <c:v>9.3770491803278695</c:v>
                </c:pt>
                <c:pt idx="2470">
                  <c:v>4.1311475409836094</c:v>
                </c:pt>
                <c:pt idx="2471">
                  <c:v>15.934426229508249</c:v>
                </c:pt>
                <c:pt idx="2472">
                  <c:v>25.114754098360695</c:v>
                </c:pt>
                <c:pt idx="2473">
                  <c:v>10.688524590163954</c:v>
                </c:pt>
                <c:pt idx="2474">
                  <c:v>14.622950819672132</c:v>
                </c:pt>
                <c:pt idx="2475">
                  <c:v>2.8196721311475321</c:v>
                </c:pt>
                <c:pt idx="2476">
                  <c:v>8.0655737704917989</c:v>
                </c:pt>
                <c:pt idx="2477">
                  <c:v>15.934426229508249</c:v>
                </c:pt>
                <c:pt idx="2478">
                  <c:v>8.0655737704917989</c:v>
                </c:pt>
                <c:pt idx="2479">
                  <c:v>9.3770491803278695</c:v>
                </c:pt>
                <c:pt idx="2480">
                  <c:v>9.3770491803278695</c:v>
                </c:pt>
                <c:pt idx="2481">
                  <c:v>6.7540983606557345</c:v>
                </c:pt>
                <c:pt idx="2482">
                  <c:v>9.3770491803278695</c:v>
                </c:pt>
                <c:pt idx="2483">
                  <c:v>8.0655737704917989</c:v>
                </c:pt>
                <c:pt idx="2484">
                  <c:v>10.688524590163954</c:v>
                </c:pt>
                <c:pt idx="2485">
                  <c:v>9.3770491803278695</c:v>
                </c:pt>
                <c:pt idx="2486">
                  <c:v>8.0655737704917989</c:v>
                </c:pt>
                <c:pt idx="2487">
                  <c:v>8.0655737704917989</c:v>
                </c:pt>
                <c:pt idx="2488">
                  <c:v>10.688524590163954</c:v>
                </c:pt>
                <c:pt idx="2489">
                  <c:v>9.3770491803278695</c:v>
                </c:pt>
                <c:pt idx="2490">
                  <c:v>9.3770491803278695</c:v>
                </c:pt>
                <c:pt idx="2491">
                  <c:v>10.688524590163954</c:v>
                </c:pt>
                <c:pt idx="2492">
                  <c:v>2.8196721311475321</c:v>
                </c:pt>
                <c:pt idx="2493">
                  <c:v>9.3770491803278695</c:v>
                </c:pt>
                <c:pt idx="2494">
                  <c:v>9.3770491803278695</c:v>
                </c:pt>
                <c:pt idx="2495">
                  <c:v>10.688524590163954</c:v>
                </c:pt>
                <c:pt idx="2496">
                  <c:v>8.0655737704917989</c:v>
                </c:pt>
                <c:pt idx="2497">
                  <c:v>8.0655737704917989</c:v>
                </c:pt>
                <c:pt idx="2498">
                  <c:v>9.3770491803278695</c:v>
                </c:pt>
                <c:pt idx="2499">
                  <c:v>9.3770491803278695</c:v>
                </c:pt>
                <c:pt idx="2500">
                  <c:v>6.7540983606557345</c:v>
                </c:pt>
                <c:pt idx="2501">
                  <c:v>8.0655737704917989</c:v>
                </c:pt>
                <c:pt idx="2502">
                  <c:v>8.0655737704917989</c:v>
                </c:pt>
                <c:pt idx="2503">
                  <c:v>10.688524590163954</c:v>
                </c:pt>
                <c:pt idx="2504">
                  <c:v>8.0655737704917989</c:v>
                </c:pt>
                <c:pt idx="2505">
                  <c:v>9.3770491803278695</c:v>
                </c:pt>
                <c:pt idx="2506">
                  <c:v>9.3770491803278695</c:v>
                </c:pt>
                <c:pt idx="2507">
                  <c:v>4.1311475409836094</c:v>
                </c:pt>
                <c:pt idx="2508">
                  <c:v>5.4426229508196879</c:v>
                </c:pt>
                <c:pt idx="2509">
                  <c:v>-1.114754098360657</c:v>
                </c:pt>
                <c:pt idx="2510">
                  <c:v>10.688524590163954</c:v>
                </c:pt>
                <c:pt idx="2511">
                  <c:v>22.491803278688533</c:v>
                </c:pt>
                <c:pt idx="2512">
                  <c:v>27.73770491803279</c:v>
                </c:pt>
                <c:pt idx="2513">
                  <c:v>32.983606557376838</c:v>
                </c:pt>
                <c:pt idx="2514">
                  <c:v>35.606557377049171</c:v>
                </c:pt>
                <c:pt idx="2515">
                  <c:v>38.229508196721518</c:v>
                </c:pt>
                <c:pt idx="2516">
                  <c:v>42.16393442622951</c:v>
                </c:pt>
                <c:pt idx="2517">
                  <c:v>38.229508196721518</c:v>
                </c:pt>
                <c:pt idx="2518">
                  <c:v>36.918032786885263</c:v>
                </c:pt>
                <c:pt idx="2519">
                  <c:v>35.606557377049171</c:v>
                </c:pt>
                <c:pt idx="2520">
                  <c:v>39.540983606557376</c:v>
                </c:pt>
                <c:pt idx="2521">
                  <c:v>53.967213114754102</c:v>
                </c:pt>
                <c:pt idx="2522">
                  <c:v>57.901639344262172</c:v>
                </c:pt>
                <c:pt idx="2523">
                  <c:v>59.213114754098349</c:v>
                </c:pt>
                <c:pt idx="2524">
                  <c:v>53.967213114754102</c:v>
                </c:pt>
                <c:pt idx="2525">
                  <c:v>59.213114754098349</c:v>
                </c:pt>
                <c:pt idx="2526">
                  <c:v>72.327868852458423</c:v>
                </c:pt>
                <c:pt idx="2527">
                  <c:v>92</c:v>
                </c:pt>
                <c:pt idx="2528">
                  <c:v>115.60655737704893</c:v>
                </c:pt>
                <c:pt idx="2529">
                  <c:v>141.8360655737705</c:v>
                </c:pt>
                <c:pt idx="2530">
                  <c:v>153.63934426229508</c:v>
                </c:pt>
                <c:pt idx="2531">
                  <c:v>156.26229508196718</c:v>
                </c:pt>
                <c:pt idx="2532">
                  <c:v>145.77049180327865</c:v>
                </c:pt>
                <c:pt idx="2533">
                  <c:v>136.59016393442622</c:v>
                </c:pt>
                <c:pt idx="2534">
                  <c:v>127.40983606557377</c:v>
                </c:pt>
                <c:pt idx="2535">
                  <c:v>122.16393442622945</c:v>
                </c:pt>
                <c:pt idx="2536">
                  <c:v>122.16393442622945</c:v>
                </c:pt>
                <c:pt idx="2537">
                  <c:v>115.60655737704893</c:v>
                </c:pt>
                <c:pt idx="2538">
                  <c:v>116.91803278688525</c:v>
                </c:pt>
                <c:pt idx="2539">
                  <c:v>118.22950819672083</c:v>
                </c:pt>
                <c:pt idx="2540">
                  <c:v>116.91803278688525</c:v>
                </c:pt>
                <c:pt idx="2541">
                  <c:v>123.4754098360653</c:v>
                </c:pt>
                <c:pt idx="2542">
                  <c:v>122.16393442622945</c:v>
                </c:pt>
                <c:pt idx="2543">
                  <c:v>122.16393442622945</c:v>
                </c:pt>
                <c:pt idx="2544">
                  <c:v>122.16393442622945</c:v>
                </c:pt>
                <c:pt idx="2545">
                  <c:v>124.78688524590163</c:v>
                </c:pt>
                <c:pt idx="2546">
                  <c:v>122.16393442622945</c:v>
                </c:pt>
                <c:pt idx="2547">
                  <c:v>120.8524590163932</c:v>
                </c:pt>
                <c:pt idx="2548">
                  <c:v>123.4754098360653</c:v>
                </c:pt>
                <c:pt idx="2549">
                  <c:v>119.54098360655739</c:v>
                </c:pt>
                <c:pt idx="2550">
                  <c:v>115.60655737704893</c:v>
                </c:pt>
                <c:pt idx="2551">
                  <c:v>124.78688524590163</c:v>
                </c:pt>
                <c:pt idx="2552">
                  <c:v>122.16393442622945</c:v>
                </c:pt>
                <c:pt idx="2553">
                  <c:v>122.16393442622945</c:v>
                </c:pt>
                <c:pt idx="2554">
                  <c:v>118.22950819672083</c:v>
                </c:pt>
                <c:pt idx="2555">
                  <c:v>119.54098360655739</c:v>
                </c:pt>
                <c:pt idx="2556">
                  <c:v>124.78688524590163</c:v>
                </c:pt>
                <c:pt idx="2557">
                  <c:v>126.09836065573769</c:v>
                </c:pt>
                <c:pt idx="2558">
                  <c:v>120.8524590163932</c:v>
                </c:pt>
                <c:pt idx="2559">
                  <c:v>103.80327868852434</c:v>
                </c:pt>
                <c:pt idx="2560">
                  <c:v>94.622950819671715</c:v>
                </c:pt>
                <c:pt idx="2561">
                  <c:v>82.819672131147541</c:v>
                </c:pt>
                <c:pt idx="2562">
                  <c:v>71.016393442622956</c:v>
                </c:pt>
                <c:pt idx="2563">
                  <c:v>47.409836065573771</c:v>
                </c:pt>
                <c:pt idx="2564">
                  <c:v>36.918032786885263</c:v>
                </c:pt>
                <c:pt idx="2565">
                  <c:v>29.04918032786885</c:v>
                </c:pt>
                <c:pt idx="2566">
                  <c:v>23.803278688524593</c:v>
                </c:pt>
                <c:pt idx="2567">
                  <c:v>10.688524590163954</c:v>
                </c:pt>
                <c:pt idx="2568">
                  <c:v>5.4426229508196879</c:v>
                </c:pt>
                <c:pt idx="2569">
                  <c:v>9.3770491803278695</c:v>
                </c:pt>
                <c:pt idx="2570">
                  <c:v>8.0655737704917989</c:v>
                </c:pt>
                <c:pt idx="2571">
                  <c:v>12</c:v>
                </c:pt>
                <c:pt idx="2572">
                  <c:v>5.4426229508196879</c:v>
                </c:pt>
                <c:pt idx="2573">
                  <c:v>10.688524590163954</c:v>
                </c:pt>
                <c:pt idx="2574">
                  <c:v>8.0655737704917989</c:v>
                </c:pt>
                <c:pt idx="2575">
                  <c:v>5.4426229508196879</c:v>
                </c:pt>
                <c:pt idx="2576">
                  <c:v>10.688524590163954</c:v>
                </c:pt>
                <c:pt idx="2577">
                  <c:v>8.0655737704917989</c:v>
                </c:pt>
                <c:pt idx="2578">
                  <c:v>8.0655737704917989</c:v>
                </c:pt>
                <c:pt idx="2579">
                  <c:v>8.0655737704917989</c:v>
                </c:pt>
                <c:pt idx="2580">
                  <c:v>8.0655737704917989</c:v>
                </c:pt>
                <c:pt idx="2581">
                  <c:v>8.0655737704917989</c:v>
                </c:pt>
                <c:pt idx="2582">
                  <c:v>10.688524590163954</c:v>
                </c:pt>
                <c:pt idx="2583">
                  <c:v>10.688524590163954</c:v>
                </c:pt>
                <c:pt idx="2584">
                  <c:v>8.0655737704917989</c:v>
                </c:pt>
                <c:pt idx="2585">
                  <c:v>9.3770491803278695</c:v>
                </c:pt>
                <c:pt idx="2586">
                  <c:v>9.3770491803278695</c:v>
                </c:pt>
                <c:pt idx="2587">
                  <c:v>12</c:v>
                </c:pt>
                <c:pt idx="2588">
                  <c:v>8.0655737704917989</c:v>
                </c:pt>
                <c:pt idx="2589">
                  <c:v>8.0655737704917989</c:v>
                </c:pt>
                <c:pt idx="2590">
                  <c:v>14.622950819672132</c:v>
                </c:pt>
                <c:pt idx="2591">
                  <c:v>10.688524590163954</c:v>
                </c:pt>
                <c:pt idx="2592">
                  <c:v>9.3770491803278695</c:v>
                </c:pt>
                <c:pt idx="2593">
                  <c:v>10.688524590163954</c:v>
                </c:pt>
                <c:pt idx="2594">
                  <c:v>9.3770491803278695</c:v>
                </c:pt>
                <c:pt idx="2595">
                  <c:v>9.3770491803278695</c:v>
                </c:pt>
                <c:pt idx="2596">
                  <c:v>9.3770491803278695</c:v>
                </c:pt>
                <c:pt idx="2597">
                  <c:v>9.3770491803278695</c:v>
                </c:pt>
                <c:pt idx="2598">
                  <c:v>5.4426229508196879</c:v>
                </c:pt>
                <c:pt idx="2599">
                  <c:v>10.688524590163954</c:v>
                </c:pt>
                <c:pt idx="2600">
                  <c:v>9.3770491803278695</c:v>
                </c:pt>
                <c:pt idx="2601">
                  <c:v>9.3770491803278695</c:v>
                </c:pt>
                <c:pt idx="2602">
                  <c:v>12</c:v>
                </c:pt>
                <c:pt idx="2603">
                  <c:v>9.3770491803278695</c:v>
                </c:pt>
                <c:pt idx="2604">
                  <c:v>6.7540983606557345</c:v>
                </c:pt>
                <c:pt idx="2605">
                  <c:v>10.688524590163954</c:v>
                </c:pt>
                <c:pt idx="2606">
                  <c:v>8.0655737704917989</c:v>
                </c:pt>
                <c:pt idx="2607">
                  <c:v>6.7540983606557345</c:v>
                </c:pt>
                <c:pt idx="2608">
                  <c:v>1.508196721311476</c:v>
                </c:pt>
                <c:pt idx="2609">
                  <c:v>14.622950819672132</c:v>
                </c:pt>
                <c:pt idx="2610">
                  <c:v>4.1311475409836094</c:v>
                </c:pt>
                <c:pt idx="2611">
                  <c:v>19.868852459016395</c:v>
                </c:pt>
                <c:pt idx="2612">
                  <c:v>31.672131147540984</c:v>
                </c:pt>
                <c:pt idx="2613">
                  <c:v>40.852459016393269</c:v>
                </c:pt>
                <c:pt idx="2614">
                  <c:v>52.655737704918032</c:v>
                </c:pt>
                <c:pt idx="2615">
                  <c:v>55.278688524590159</c:v>
                </c:pt>
                <c:pt idx="2616">
                  <c:v>53.967213114754102</c:v>
                </c:pt>
                <c:pt idx="2617">
                  <c:v>51.344262295081954</c:v>
                </c:pt>
                <c:pt idx="2618">
                  <c:v>52.655737704918032</c:v>
                </c:pt>
                <c:pt idx="2619">
                  <c:v>46.0983606557377</c:v>
                </c:pt>
                <c:pt idx="2620">
                  <c:v>44.786885245901637</c:v>
                </c:pt>
                <c:pt idx="2621">
                  <c:v>51.344262295081954</c:v>
                </c:pt>
                <c:pt idx="2622">
                  <c:v>68.393442622950758</c:v>
                </c:pt>
                <c:pt idx="2623">
                  <c:v>93.311475409836063</c:v>
                </c:pt>
                <c:pt idx="2624">
                  <c:v>123.4754098360653</c:v>
                </c:pt>
                <c:pt idx="2625">
                  <c:v>153.63934426229508</c:v>
                </c:pt>
                <c:pt idx="2626">
                  <c:v>169.37704918032784</c:v>
                </c:pt>
                <c:pt idx="2627">
                  <c:v>165.44262295081967</c:v>
                </c:pt>
                <c:pt idx="2628">
                  <c:v>148.3934426229508</c:v>
                </c:pt>
                <c:pt idx="2629">
                  <c:v>136.59016393442622</c:v>
                </c:pt>
                <c:pt idx="2630">
                  <c:v>124.78688524590163</c:v>
                </c:pt>
                <c:pt idx="2631">
                  <c:v>145.77049180327865</c:v>
                </c:pt>
                <c:pt idx="2632">
                  <c:v>173.31147540983608</c:v>
                </c:pt>
                <c:pt idx="2633">
                  <c:v>181.18032786885246</c:v>
                </c:pt>
                <c:pt idx="2634">
                  <c:v>157.57377049180218</c:v>
                </c:pt>
                <c:pt idx="2635">
                  <c:v>135.27868852458968</c:v>
                </c:pt>
                <c:pt idx="2636">
                  <c:v>122.16393442622945</c:v>
                </c:pt>
                <c:pt idx="2637">
                  <c:v>114.29508196721312</c:v>
                </c:pt>
                <c:pt idx="2638">
                  <c:v>111.67213114754045</c:v>
                </c:pt>
                <c:pt idx="2639">
                  <c:v>112.98360655737729</c:v>
                </c:pt>
                <c:pt idx="2640">
                  <c:v>112.98360655737729</c:v>
                </c:pt>
                <c:pt idx="2641">
                  <c:v>115.60655737704893</c:v>
                </c:pt>
                <c:pt idx="2642">
                  <c:v>118.22950819672083</c:v>
                </c:pt>
                <c:pt idx="2643">
                  <c:v>122.16393442622945</c:v>
                </c:pt>
                <c:pt idx="2644">
                  <c:v>122.16393442622945</c:v>
                </c:pt>
                <c:pt idx="2645">
                  <c:v>124.78688524590163</c:v>
                </c:pt>
                <c:pt idx="2646">
                  <c:v>123.4754098360653</c:v>
                </c:pt>
                <c:pt idx="2647">
                  <c:v>124.78688524590163</c:v>
                </c:pt>
                <c:pt idx="2648">
                  <c:v>120.8524590163932</c:v>
                </c:pt>
                <c:pt idx="2649">
                  <c:v>119.54098360655739</c:v>
                </c:pt>
                <c:pt idx="2650">
                  <c:v>119.54098360655739</c:v>
                </c:pt>
                <c:pt idx="2651">
                  <c:v>120.8524590163932</c:v>
                </c:pt>
                <c:pt idx="2652">
                  <c:v>122.16393442622945</c:v>
                </c:pt>
                <c:pt idx="2653">
                  <c:v>120.8524590163932</c:v>
                </c:pt>
                <c:pt idx="2654">
                  <c:v>114.29508196721312</c:v>
                </c:pt>
                <c:pt idx="2655">
                  <c:v>84.131147540983548</c:v>
                </c:pt>
                <c:pt idx="2656">
                  <c:v>60.524590163934427</c:v>
                </c:pt>
                <c:pt idx="2657">
                  <c:v>46.0983606557377</c:v>
                </c:pt>
                <c:pt idx="2658">
                  <c:v>34.295081967213044</c:v>
                </c:pt>
                <c:pt idx="2659">
                  <c:v>18.557377049180332</c:v>
                </c:pt>
                <c:pt idx="2660">
                  <c:v>30.360655737704917</c:v>
                </c:pt>
                <c:pt idx="2661">
                  <c:v>26.426229508196649</c:v>
                </c:pt>
                <c:pt idx="2662">
                  <c:v>5.4426229508196879</c:v>
                </c:pt>
                <c:pt idx="2663">
                  <c:v>14.622950819672132</c:v>
                </c:pt>
                <c:pt idx="2664">
                  <c:v>17.245901639344229</c:v>
                </c:pt>
                <c:pt idx="2665">
                  <c:v>15.934426229508249</c:v>
                </c:pt>
                <c:pt idx="2666">
                  <c:v>8.0655737704917989</c:v>
                </c:pt>
                <c:pt idx="2667">
                  <c:v>30.360655737704917</c:v>
                </c:pt>
                <c:pt idx="2668">
                  <c:v>10.688524590163954</c:v>
                </c:pt>
                <c:pt idx="2669">
                  <c:v>9.3770491803278695</c:v>
                </c:pt>
                <c:pt idx="2670">
                  <c:v>8.0655737704917989</c:v>
                </c:pt>
                <c:pt idx="2671">
                  <c:v>8.0655737704917989</c:v>
                </c:pt>
                <c:pt idx="2672">
                  <c:v>8.0655737704917989</c:v>
                </c:pt>
                <c:pt idx="2673">
                  <c:v>8.0655737704917989</c:v>
                </c:pt>
                <c:pt idx="2674">
                  <c:v>10.688524590163954</c:v>
                </c:pt>
                <c:pt idx="2675">
                  <c:v>9.3770491803278695</c:v>
                </c:pt>
                <c:pt idx="2676">
                  <c:v>9.3770491803278695</c:v>
                </c:pt>
                <c:pt idx="2677">
                  <c:v>6.7540983606557345</c:v>
                </c:pt>
                <c:pt idx="2678">
                  <c:v>8.0655737704917989</c:v>
                </c:pt>
                <c:pt idx="2679">
                  <c:v>8.0655737704917989</c:v>
                </c:pt>
                <c:pt idx="2680">
                  <c:v>9.3770491803278695</c:v>
                </c:pt>
                <c:pt idx="2681">
                  <c:v>6.7540983606557345</c:v>
                </c:pt>
                <c:pt idx="2682">
                  <c:v>32.983606557376838</c:v>
                </c:pt>
                <c:pt idx="2683">
                  <c:v>8.0655737704917989</c:v>
                </c:pt>
                <c:pt idx="2684">
                  <c:v>9.3770491803278695</c:v>
                </c:pt>
                <c:pt idx="2685">
                  <c:v>10.688524590163954</c:v>
                </c:pt>
                <c:pt idx="2686">
                  <c:v>6.7540983606557345</c:v>
                </c:pt>
                <c:pt idx="2687">
                  <c:v>8.0655737704917989</c:v>
                </c:pt>
                <c:pt idx="2688">
                  <c:v>8.0655737704917989</c:v>
                </c:pt>
                <c:pt idx="2689">
                  <c:v>8.0655737704917989</c:v>
                </c:pt>
                <c:pt idx="2690">
                  <c:v>14.622950819672132</c:v>
                </c:pt>
                <c:pt idx="2691">
                  <c:v>8.0655737704917989</c:v>
                </c:pt>
                <c:pt idx="2692">
                  <c:v>10.688524590163954</c:v>
                </c:pt>
                <c:pt idx="2693">
                  <c:v>8.0655737704917989</c:v>
                </c:pt>
                <c:pt idx="2694">
                  <c:v>5.4426229508196879</c:v>
                </c:pt>
                <c:pt idx="2695">
                  <c:v>12</c:v>
                </c:pt>
                <c:pt idx="2696">
                  <c:v>13.311475409836063</c:v>
                </c:pt>
                <c:pt idx="2697">
                  <c:v>8.0655737704917989</c:v>
                </c:pt>
                <c:pt idx="2698">
                  <c:v>6.7540983606557345</c:v>
                </c:pt>
                <c:pt idx="2699">
                  <c:v>8.0655737704917989</c:v>
                </c:pt>
                <c:pt idx="2700">
                  <c:v>10.688524590163954</c:v>
                </c:pt>
                <c:pt idx="2701">
                  <c:v>22.491803278688533</c:v>
                </c:pt>
                <c:pt idx="2702">
                  <c:v>18.557377049180332</c:v>
                </c:pt>
                <c:pt idx="2703">
                  <c:v>40.852459016393269</c:v>
                </c:pt>
                <c:pt idx="2704">
                  <c:v>60.524590163934427</c:v>
                </c:pt>
                <c:pt idx="2705">
                  <c:v>76.262295081967636</c:v>
                </c:pt>
                <c:pt idx="2706">
                  <c:v>84.131147540983548</c:v>
                </c:pt>
                <c:pt idx="2707">
                  <c:v>81.508196721311464</c:v>
                </c:pt>
                <c:pt idx="2708">
                  <c:v>74.950819672131146</c:v>
                </c:pt>
                <c:pt idx="2709">
                  <c:v>64.45901639344261</c:v>
                </c:pt>
                <c:pt idx="2710">
                  <c:v>53.967213114754102</c:v>
                </c:pt>
                <c:pt idx="2711">
                  <c:v>47.409836065573771</c:v>
                </c:pt>
                <c:pt idx="2712">
                  <c:v>38.229508196721518</c:v>
                </c:pt>
                <c:pt idx="2713">
                  <c:v>29.04918032786885</c:v>
                </c:pt>
                <c:pt idx="2714">
                  <c:v>25.114754098360695</c:v>
                </c:pt>
                <c:pt idx="2715">
                  <c:v>32.983606557376838</c:v>
                </c:pt>
                <c:pt idx="2716">
                  <c:v>26.426229508196649</c:v>
                </c:pt>
                <c:pt idx="2717">
                  <c:v>32.983606557376838</c:v>
                </c:pt>
                <c:pt idx="2718">
                  <c:v>47.409836065573771</c:v>
                </c:pt>
                <c:pt idx="2719">
                  <c:v>67.081967213114751</c:v>
                </c:pt>
                <c:pt idx="2720">
                  <c:v>103.80327868852434</c:v>
                </c:pt>
                <c:pt idx="2721">
                  <c:v>140.52459016393442</c:v>
                </c:pt>
                <c:pt idx="2722">
                  <c:v>174.62295081967221</c:v>
                </c:pt>
                <c:pt idx="2723">
                  <c:v>186.42622950819722</c:v>
                </c:pt>
                <c:pt idx="2724">
                  <c:v>165.44262295081967</c:v>
                </c:pt>
                <c:pt idx="2725">
                  <c:v>147.08196721311481</c:v>
                </c:pt>
                <c:pt idx="2726">
                  <c:v>137.90163934426229</c:v>
                </c:pt>
                <c:pt idx="2727">
                  <c:v>126.09836065573769</c:v>
                </c:pt>
                <c:pt idx="2728">
                  <c:v>122.16393442622945</c:v>
                </c:pt>
                <c:pt idx="2729">
                  <c:v>116.91803278688525</c:v>
                </c:pt>
                <c:pt idx="2730">
                  <c:v>119.54098360655739</c:v>
                </c:pt>
                <c:pt idx="2731">
                  <c:v>116.91803278688525</c:v>
                </c:pt>
                <c:pt idx="2732">
                  <c:v>119.54098360655739</c:v>
                </c:pt>
                <c:pt idx="2733">
                  <c:v>122.16393442622945</c:v>
                </c:pt>
                <c:pt idx="2734">
                  <c:v>122.16393442622945</c:v>
                </c:pt>
                <c:pt idx="2735">
                  <c:v>123.4754098360653</c:v>
                </c:pt>
                <c:pt idx="2736">
                  <c:v>122.16393442622945</c:v>
                </c:pt>
                <c:pt idx="2737">
                  <c:v>119.54098360655739</c:v>
                </c:pt>
                <c:pt idx="2738">
                  <c:v>123.4754098360653</c:v>
                </c:pt>
                <c:pt idx="2739">
                  <c:v>123.4754098360653</c:v>
                </c:pt>
                <c:pt idx="2740">
                  <c:v>120.8524590163932</c:v>
                </c:pt>
                <c:pt idx="2741">
                  <c:v>119.54098360655739</c:v>
                </c:pt>
                <c:pt idx="2742">
                  <c:v>122.16393442622945</c:v>
                </c:pt>
                <c:pt idx="2743">
                  <c:v>122.16393442622945</c:v>
                </c:pt>
                <c:pt idx="2744">
                  <c:v>122.16393442622945</c:v>
                </c:pt>
                <c:pt idx="2745">
                  <c:v>122.16393442622945</c:v>
                </c:pt>
                <c:pt idx="2746">
                  <c:v>120.8524590163932</c:v>
                </c:pt>
                <c:pt idx="2747">
                  <c:v>123.4754098360653</c:v>
                </c:pt>
                <c:pt idx="2748">
                  <c:v>120.8524590163932</c:v>
                </c:pt>
                <c:pt idx="2749">
                  <c:v>123.4754098360653</c:v>
                </c:pt>
                <c:pt idx="2750">
                  <c:v>93.311475409836063</c:v>
                </c:pt>
                <c:pt idx="2751">
                  <c:v>67.081967213114751</c:v>
                </c:pt>
                <c:pt idx="2752">
                  <c:v>48.721311475409863</c:v>
                </c:pt>
                <c:pt idx="2753">
                  <c:v>36.918032786885263</c:v>
                </c:pt>
                <c:pt idx="2754">
                  <c:v>32.983606557376838</c:v>
                </c:pt>
                <c:pt idx="2755">
                  <c:v>32.983606557376838</c:v>
                </c:pt>
                <c:pt idx="2756">
                  <c:v>10.688524590163954</c:v>
                </c:pt>
                <c:pt idx="2757">
                  <c:v>30.360655737704917</c:v>
                </c:pt>
                <c:pt idx="2758">
                  <c:v>2.8196721311475321</c:v>
                </c:pt>
                <c:pt idx="2759">
                  <c:v>1.508196721311476</c:v>
                </c:pt>
                <c:pt idx="2760">
                  <c:v>4.1311475409836094</c:v>
                </c:pt>
                <c:pt idx="2761">
                  <c:v>26.426229508196649</c:v>
                </c:pt>
                <c:pt idx="2762">
                  <c:v>9.3770491803278695</c:v>
                </c:pt>
                <c:pt idx="2763">
                  <c:v>8.0655737704917989</c:v>
                </c:pt>
                <c:pt idx="2764">
                  <c:v>6.7540983606557345</c:v>
                </c:pt>
                <c:pt idx="2765">
                  <c:v>8.0655737704917989</c:v>
                </c:pt>
                <c:pt idx="2766">
                  <c:v>6.7540983606557345</c:v>
                </c:pt>
                <c:pt idx="2767">
                  <c:v>8.0655737704917989</c:v>
                </c:pt>
                <c:pt idx="2768">
                  <c:v>8.0655737704917989</c:v>
                </c:pt>
                <c:pt idx="2769">
                  <c:v>8.0655737704917989</c:v>
                </c:pt>
                <c:pt idx="2770">
                  <c:v>10.688524590163954</c:v>
                </c:pt>
                <c:pt idx="2771">
                  <c:v>8.0655737704917989</c:v>
                </c:pt>
                <c:pt idx="2772">
                  <c:v>8.0655737704917989</c:v>
                </c:pt>
                <c:pt idx="2773">
                  <c:v>9.3770491803278695</c:v>
                </c:pt>
                <c:pt idx="2774">
                  <c:v>10.688524590163954</c:v>
                </c:pt>
                <c:pt idx="2775">
                  <c:v>8.0655737704917989</c:v>
                </c:pt>
                <c:pt idx="2776">
                  <c:v>8.0655737704917989</c:v>
                </c:pt>
                <c:pt idx="2777">
                  <c:v>8.0655737704917989</c:v>
                </c:pt>
                <c:pt idx="2778">
                  <c:v>8.0655737704917989</c:v>
                </c:pt>
                <c:pt idx="2779">
                  <c:v>6.7540983606557345</c:v>
                </c:pt>
                <c:pt idx="2780">
                  <c:v>8.0655737704917989</c:v>
                </c:pt>
                <c:pt idx="2781">
                  <c:v>8.0655737704917989</c:v>
                </c:pt>
                <c:pt idx="2782">
                  <c:v>10.688524590163954</c:v>
                </c:pt>
                <c:pt idx="2783">
                  <c:v>8.0655737704917989</c:v>
                </c:pt>
                <c:pt idx="2784">
                  <c:v>8.0655737704917989</c:v>
                </c:pt>
                <c:pt idx="2785">
                  <c:v>6.7540983606557345</c:v>
                </c:pt>
                <c:pt idx="2786">
                  <c:v>14.622950819672132</c:v>
                </c:pt>
                <c:pt idx="2787">
                  <c:v>9.3770491803278695</c:v>
                </c:pt>
                <c:pt idx="2788">
                  <c:v>10.688524590163954</c:v>
                </c:pt>
                <c:pt idx="2789">
                  <c:v>10.688524590163954</c:v>
                </c:pt>
                <c:pt idx="2790">
                  <c:v>31.672131147540984</c:v>
                </c:pt>
                <c:pt idx="2791">
                  <c:v>36.918032786885263</c:v>
                </c:pt>
                <c:pt idx="2792">
                  <c:v>40.852459016393269</c:v>
                </c:pt>
                <c:pt idx="2793">
                  <c:v>56.590163934426357</c:v>
                </c:pt>
                <c:pt idx="2794">
                  <c:v>72.327868852458423</c:v>
                </c:pt>
                <c:pt idx="2795">
                  <c:v>80.196721311475358</c:v>
                </c:pt>
                <c:pt idx="2796">
                  <c:v>78.885245901639308</c:v>
                </c:pt>
                <c:pt idx="2797">
                  <c:v>73.639344262295083</c:v>
                </c:pt>
                <c:pt idx="2798">
                  <c:v>63.14754098360639</c:v>
                </c:pt>
                <c:pt idx="2799">
                  <c:v>55.278688524590159</c:v>
                </c:pt>
                <c:pt idx="2800">
                  <c:v>44.786885245901637</c:v>
                </c:pt>
                <c:pt idx="2801">
                  <c:v>36.918032786885263</c:v>
                </c:pt>
                <c:pt idx="2802">
                  <c:v>31.672131147540984</c:v>
                </c:pt>
                <c:pt idx="2803">
                  <c:v>31.672131147540984</c:v>
                </c:pt>
                <c:pt idx="2804">
                  <c:v>29.04918032786885</c:v>
                </c:pt>
                <c:pt idx="2805">
                  <c:v>6.7540983606557345</c:v>
                </c:pt>
                <c:pt idx="2806">
                  <c:v>25.114754098360695</c:v>
                </c:pt>
                <c:pt idx="2807">
                  <c:v>-6.3606557377049056</c:v>
                </c:pt>
                <c:pt idx="2808">
                  <c:v>14.622950819672132</c:v>
                </c:pt>
                <c:pt idx="2809">
                  <c:v>12</c:v>
                </c:pt>
                <c:pt idx="2810">
                  <c:v>18.557377049180332</c:v>
                </c:pt>
                <c:pt idx="2811">
                  <c:v>17.245901639344229</c:v>
                </c:pt>
                <c:pt idx="2812">
                  <c:v>6.7540983606557345</c:v>
                </c:pt>
                <c:pt idx="2813">
                  <c:v>19.868852459016395</c:v>
                </c:pt>
                <c:pt idx="2814">
                  <c:v>34.295081967213044</c:v>
                </c:pt>
                <c:pt idx="2815">
                  <c:v>59.213114754098349</c:v>
                </c:pt>
                <c:pt idx="2816">
                  <c:v>102.49180327868856</c:v>
                </c:pt>
                <c:pt idx="2817">
                  <c:v>158.88524590164016</c:v>
                </c:pt>
                <c:pt idx="2818">
                  <c:v>199.54098360655669</c:v>
                </c:pt>
                <c:pt idx="2819">
                  <c:v>52.655737704918032</c:v>
                </c:pt>
                <c:pt idx="2820">
                  <c:v>90.688524590163908</c:v>
                </c:pt>
                <c:pt idx="2821">
                  <c:v>161.50819672131138</c:v>
                </c:pt>
                <c:pt idx="2822">
                  <c:v>136.59016393442622</c:v>
                </c:pt>
                <c:pt idx="2823">
                  <c:v>185.11475409835953</c:v>
                </c:pt>
                <c:pt idx="2824">
                  <c:v>153.63934426229508</c:v>
                </c:pt>
                <c:pt idx="2825">
                  <c:v>162.81967213114626</c:v>
                </c:pt>
                <c:pt idx="2826">
                  <c:v>169.37704918032784</c:v>
                </c:pt>
                <c:pt idx="2827">
                  <c:v>157.57377049180218</c:v>
                </c:pt>
                <c:pt idx="2828">
                  <c:v>169.37704918032784</c:v>
                </c:pt>
                <c:pt idx="2829">
                  <c:v>173.31147540983608</c:v>
                </c:pt>
                <c:pt idx="2830">
                  <c:v>165.44262295081967</c:v>
                </c:pt>
                <c:pt idx="2831">
                  <c:v>148.3934426229508</c:v>
                </c:pt>
                <c:pt idx="2832">
                  <c:v>131.34426229508148</c:v>
                </c:pt>
                <c:pt idx="2833">
                  <c:v>120.8524590163932</c:v>
                </c:pt>
                <c:pt idx="2834">
                  <c:v>116.91803278688525</c:v>
                </c:pt>
                <c:pt idx="2835">
                  <c:v>112.98360655737729</c:v>
                </c:pt>
                <c:pt idx="2836">
                  <c:v>110.36065573770485</c:v>
                </c:pt>
                <c:pt idx="2837">
                  <c:v>114.29508196721312</c:v>
                </c:pt>
                <c:pt idx="2838">
                  <c:v>120.8524590163932</c:v>
                </c:pt>
                <c:pt idx="2839">
                  <c:v>120.8524590163932</c:v>
                </c:pt>
                <c:pt idx="2840">
                  <c:v>123.4754098360653</c:v>
                </c:pt>
                <c:pt idx="2841">
                  <c:v>131.34426229508148</c:v>
                </c:pt>
                <c:pt idx="2842">
                  <c:v>119.54098360655739</c:v>
                </c:pt>
                <c:pt idx="2843">
                  <c:v>126.09836065573769</c:v>
                </c:pt>
                <c:pt idx="2844">
                  <c:v>116.91803278688525</c:v>
                </c:pt>
                <c:pt idx="2845">
                  <c:v>136.59016393442622</c:v>
                </c:pt>
                <c:pt idx="2846">
                  <c:v>122.16393442622945</c:v>
                </c:pt>
                <c:pt idx="2847">
                  <c:v>90.688524590163908</c:v>
                </c:pt>
                <c:pt idx="2848">
                  <c:v>61.836065573770341</c:v>
                </c:pt>
                <c:pt idx="2849">
                  <c:v>50.032786885245898</c:v>
                </c:pt>
                <c:pt idx="2850">
                  <c:v>31.672131147540984</c:v>
                </c:pt>
                <c:pt idx="2851">
                  <c:v>29.04918032786885</c:v>
                </c:pt>
                <c:pt idx="2852">
                  <c:v>18.557377049180332</c:v>
                </c:pt>
                <c:pt idx="2853">
                  <c:v>26.426229508196649</c:v>
                </c:pt>
                <c:pt idx="2854">
                  <c:v>25.114754098360695</c:v>
                </c:pt>
                <c:pt idx="2855">
                  <c:v>14.622950819672132</c:v>
                </c:pt>
                <c:pt idx="2856">
                  <c:v>5.4426229508196879</c:v>
                </c:pt>
                <c:pt idx="2857">
                  <c:v>10.688524590163954</c:v>
                </c:pt>
                <c:pt idx="2858">
                  <c:v>10.688524590163954</c:v>
                </c:pt>
                <c:pt idx="2859">
                  <c:v>8.0655737704917989</c:v>
                </c:pt>
                <c:pt idx="2860">
                  <c:v>5.4426229508196879</c:v>
                </c:pt>
                <c:pt idx="2861">
                  <c:v>6.7540983606557345</c:v>
                </c:pt>
                <c:pt idx="2862">
                  <c:v>9.3770491803278695</c:v>
                </c:pt>
                <c:pt idx="2863">
                  <c:v>10.688524590163954</c:v>
                </c:pt>
                <c:pt idx="2864">
                  <c:v>9.3770491803278695</c:v>
                </c:pt>
                <c:pt idx="2865">
                  <c:v>10.688524590163954</c:v>
                </c:pt>
                <c:pt idx="2866">
                  <c:v>9.3770491803278695</c:v>
                </c:pt>
                <c:pt idx="2867">
                  <c:v>6.7540983606557345</c:v>
                </c:pt>
                <c:pt idx="2868">
                  <c:v>6.7540983606557345</c:v>
                </c:pt>
                <c:pt idx="2869">
                  <c:v>8.0655737704917989</c:v>
                </c:pt>
                <c:pt idx="2870">
                  <c:v>8.0655737704917989</c:v>
                </c:pt>
                <c:pt idx="2871">
                  <c:v>9.3770491803278695</c:v>
                </c:pt>
                <c:pt idx="2872">
                  <c:v>8.0655737704917989</c:v>
                </c:pt>
                <c:pt idx="2873">
                  <c:v>8.0655737704917989</c:v>
                </c:pt>
                <c:pt idx="2874">
                  <c:v>8.0655737704917989</c:v>
                </c:pt>
                <c:pt idx="2875">
                  <c:v>9.3770491803278695</c:v>
                </c:pt>
                <c:pt idx="2876">
                  <c:v>8.0655737704917989</c:v>
                </c:pt>
                <c:pt idx="2877">
                  <c:v>6.7540983606557345</c:v>
                </c:pt>
                <c:pt idx="2878">
                  <c:v>9.3770491803278695</c:v>
                </c:pt>
                <c:pt idx="2879">
                  <c:v>6.7540983606557345</c:v>
                </c:pt>
                <c:pt idx="2880">
                  <c:v>12</c:v>
                </c:pt>
                <c:pt idx="2881">
                  <c:v>12</c:v>
                </c:pt>
                <c:pt idx="2882">
                  <c:v>10.688524590163954</c:v>
                </c:pt>
                <c:pt idx="2883">
                  <c:v>29.04918032786885</c:v>
                </c:pt>
                <c:pt idx="2884">
                  <c:v>8.0655737704917989</c:v>
                </c:pt>
                <c:pt idx="2885">
                  <c:v>2.8196721311475321</c:v>
                </c:pt>
                <c:pt idx="2886">
                  <c:v>19.868852459016395</c:v>
                </c:pt>
                <c:pt idx="2887">
                  <c:v>31.672131147540984</c:v>
                </c:pt>
                <c:pt idx="2888">
                  <c:v>36.918032786885263</c:v>
                </c:pt>
                <c:pt idx="2889">
                  <c:v>40.852459016393269</c:v>
                </c:pt>
                <c:pt idx="2890">
                  <c:v>43.475409836065573</c:v>
                </c:pt>
                <c:pt idx="2891">
                  <c:v>47.409836065573771</c:v>
                </c:pt>
                <c:pt idx="2892">
                  <c:v>42.16393442622951</c:v>
                </c:pt>
                <c:pt idx="2893">
                  <c:v>46.0983606557377</c:v>
                </c:pt>
                <c:pt idx="2894">
                  <c:v>40.852459016393269</c:v>
                </c:pt>
                <c:pt idx="2895">
                  <c:v>35.606557377049171</c:v>
                </c:pt>
                <c:pt idx="2896">
                  <c:v>30.360655737704917</c:v>
                </c:pt>
                <c:pt idx="2897">
                  <c:v>23.803278688524593</c:v>
                </c:pt>
                <c:pt idx="2898">
                  <c:v>29.04918032786885</c:v>
                </c:pt>
                <c:pt idx="2899">
                  <c:v>10.688524590163954</c:v>
                </c:pt>
                <c:pt idx="2900">
                  <c:v>31.672131147540984</c:v>
                </c:pt>
                <c:pt idx="2901">
                  <c:v>31.672131147540984</c:v>
                </c:pt>
                <c:pt idx="2902">
                  <c:v>34.295081967213044</c:v>
                </c:pt>
                <c:pt idx="2903">
                  <c:v>12</c:v>
                </c:pt>
                <c:pt idx="2904">
                  <c:v>12</c:v>
                </c:pt>
                <c:pt idx="2905">
                  <c:v>22.491803278688533</c:v>
                </c:pt>
                <c:pt idx="2906">
                  <c:v>18.557377049180332</c:v>
                </c:pt>
                <c:pt idx="2907">
                  <c:v>9.3770491803278695</c:v>
                </c:pt>
                <c:pt idx="2908">
                  <c:v>31.672131147540984</c:v>
                </c:pt>
                <c:pt idx="2909">
                  <c:v>35.606557377049171</c:v>
                </c:pt>
                <c:pt idx="2910">
                  <c:v>60.524590163934427</c:v>
                </c:pt>
                <c:pt idx="2911">
                  <c:v>101.18032786885225</c:v>
                </c:pt>
                <c:pt idx="2912">
                  <c:v>157.57377049180218</c:v>
                </c:pt>
                <c:pt idx="2913">
                  <c:v>210.0327868852464</c:v>
                </c:pt>
                <c:pt idx="2914">
                  <c:v>65.770491803278688</c:v>
                </c:pt>
                <c:pt idx="2915">
                  <c:v>107.73770491803279</c:v>
                </c:pt>
                <c:pt idx="2916">
                  <c:v>191.67213114754099</c:v>
                </c:pt>
                <c:pt idx="2917">
                  <c:v>149.70491803278688</c:v>
                </c:pt>
                <c:pt idx="2918">
                  <c:v>152.32786885246009</c:v>
                </c:pt>
                <c:pt idx="2919">
                  <c:v>162.81967213114626</c:v>
                </c:pt>
                <c:pt idx="2920">
                  <c:v>162.81967213114626</c:v>
                </c:pt>
                <c:pt idx="2921">
                  <c:v>147.08196721311481</c:v>
                </c:pt>
                <c:pt idx="2922">
                  <c:v>181.18032786885246</c:v>
                </c:pt>
                <c:pt idx="2923">
                  <c:v>165.44262295081967</c:v>
                </c:pt>
                <c:pt idx="2924">
                  <c:v>166.75409836065577</c:v>
                </c:pt>
                <c:pt idx="2925">
                  <c:v>174.62295081967221</c:v>
                </c:pt>
                <c:pt idx="2926">
                  <c:v>174.62295081967221</c:v>
                </c:pt>
                <c:pt idx="2927">
                  <c:v>168.06557377049131</c:v>
                </c:pt>
                <c:pt idx="2928">
                  <c:v>157.57377049180218</c:v>
                </c:pt>
                <c:pt idx="2929">
                  <c:v>144.45901639344262</c:v>
                </c:pt>
                <c:pt idx="2930">
                  <c:v>127.40983606557377</c:v>
                </c:pt>
                <c:pt idx="2931">
                  <c:v>120.8524590163932</c:v>
                </c:pt>
                <c:pt idx="2932">
                  <c:v>118.22950819672083</c:v>
                </c:pt>
                <c:pt idx="2933">
                  <c:v>115.60655737704893</c:v>
                </c:pt>
                <c:pt idx="2934">
                  <c:v>114.29508196721312</c:v>
                </c:pt>
                <c:pt idx="2935">
                  <c:v>115.60655737704893</c:v>
                </c:pt>
                <c:pt idx="2936">
                  <c:v>123.4754098360653</c:v>
                </c:pt>
                <c:pt idx="2937">
                  <c:v>123.4754098360653</c:v>
                </c:pt>
                <c:pt idx="2938">
                  <c:v>124.78688524590163</c:v>
                </c:pt>
                <c:pt idx="2939">
                  <c:v>124.78688524590163</c:v>
                </c:pt>
                <c:pt idx="2940">
                  <c:v>128.72131147541046</c:v>
                </c:pt>
                <c:pt idx="2941">
                  <c:v>94.622950819671715</c:v>
                </c:pt>
                <c:pt idx="2942">
                  <c:v>68.393442622950758</c:v>
                </c:pt>
                <c:pt idx="2943">
                  <c:v>50.032786885245898</c:v>
                </c:pt>
                <c:pt idx="2944">
                  <c:v>32.983606557376838</c:v>
                </c:pt>
                <c:pt idx="2945">
                  <c:v>23.803278688524593</c:v>
                </c:pt>
                <c:pt idx="2946">
                  <c:v>27.73770491803279</c:v>
                </c:pt>
                <c:pt idx="2947">
                  <c:v>9.3770491803278695</c:v>
                </c:pt>
                <c:pt idx="2948">
                  <c:v>9.3770491803278695</c:v>
                </c:pt>
                <c:pt idx="2949">
                  <c:v>5.4426229508196879</c:v>
                </c:pt>
                <c:pt idx="2950">
                  <c:v>5.4426229508196879</c:v>
                </c:pt>
                <c:pt idx="2951">
                  <c:v>8.0655737704917989</c:v>
                </c:pt>
                <c:pt idx="2952">
                  <c:v>13.311475409836063</c:v>
                </c:pt>
                <c:pt idx="2953">
                  <c:v>8.0655737704917989</c:v>
                </c:pt>
                <c:pt idx="2954">
                  <c:v>1.508196721311476</c:v>
                </c:pt>
                <c:pt idx="2955">
                  <c:v>8.0655737704917989</c:v>
                </c:pt>
                <c:pt idx="2956">
                  <c:v>8.0655737704917989</c:v>
                </c:pt>
                <c:pt idx="2957">
                  <c:v>9.3770491803278695</c:v>
                </c:pt>
                <c:pt idx="2958">
                  <c:v>8.0655737704917989</c:v>
                </c:pt>
                <c:pt idx="2959">
                  <c:v>5.4426229508196879</c:v>
                </c:pt>
                <c:pt idx="2960">
                  <c:v>8.0655737704917989</c:v>
                </c:pt>
                <c:pt idx="2961">
                  <c:v>10.688524590163954</c:v>
                </c:pt>
                <c:pt idx="2962">
                  <c:v>8.0655737704917989</c:v>
                </c:pt>
                <c:pt idx="2963">
                  <c:v>6.7540983606557345</c:v>
                </c:pt>
                <c:pt idx="2964">
                  <c:v>6.7540983606557345</c:v>
                </c:pt>
                <c:pt idx="2965">
                  <c:v>8.0655737704917989</c:v>
                </c:pt>
                <c:pt idx="2966">
                  <c:v>10.688524590163954</c:v>
                </c:pt>
                <c:pt idx="2967">
                  <c:v>8.0655737704917989</c:v>
                </c:pt>
                <c:pt idx="2968">
                  <c:v>8.0655737704917989</c:v>
                </c:pt>
                <c:pt idx="2969">
                  <c:v>10.688524590163954</c:v>
                </c:pt>
                <c:pt idx="2970">
                  <c:v>12</c:v>
                </c:pt>
                <c:pt idx="2971">
                  <c:v>12</c:v>
                </c:pt>
                <c:pt idx="2972">
                  <c:v>10.688524590163954</c:v>
                </c:pt>
                <c:pt idx="2973">
                  <c:v>9.3770491803278695</c:v>
                </c:pt>
                <c:pt idx="2974">
                  <c:v>10.688524590163954</c:v>
                </c:pt>
                <c:pt idx="2975">
                  <c:v>8.0655737704917989</c:v>
                </c:pt>
                <c:pt idx="2976">
                  <c:v>9.3770491803278695</c:v>
                </c:pt>
                <c:pt idx="2977">
                  <c:v>9.3770491803278695</c:v>
                </c:pt>
                <c:pt idx="2978">
                  <c:v>-3.7377049180327941</c:v>
                </c:pt>
                <c:pt idx="2979">
                  <c:v>12</c:v>
                </c:pt>
                <c:pt idx="2980">
                  <c:v>26.426229508196649</c:v>
                </c:pt>
                <c:pt idx="2981">
                  <c:v>32.983606557376838</c:v>
                </c:pt>
                <c:pt idx="2982">
                  <c:v>40.852459016393269</c:v>
                </c:pt>
                <c:pt idx="2983">
                  <c:v>43.475409836065573</c:v>
                </c:pt>
                <c:pt idx="2984">
                  <c:v>46.0983606557377</c:v>
                </c:pt>
                <c:pt idx="2985">
                  <c:v>47.409836065573771</c:v>
                </c:pt>
                <c:pt idx="2986">
                  <c:v>42.16393442622951</c:v>
                </c:pt>
                <c:pt idx="2987">
                  <c:v>43.475409836065573</c:v>
                </c:pt>
                <c:pt idx="2988">
                  <c:v>50.032786885245898</c:v>
                </c:pt>
                <c:pt idx="2989">
                  <c:v>56.590163934426357</c:v>
                </c:pt>
                <c:pt idx="2990">
                  <c:v>56.590163934426357</c:v>
                </c:pt>
                <c:pt idx="2991">
                  <c:v>52.655737704918032</c:v>
                </c:pt>
                <c:pt idx="2992">
                  <c:v>46.0983606557377</c:v>
                </c:pt>
                <c:pt idx="2993">
                  <c:v>39.540983606557376</c:v>
                </c:pt>
                <c:pt idx="2994">
                  <c:v>31.672131147540984</c:v>
                </c:pt>
                <c:pt idx="2995">
                  <c:v>30.360655737704917</c:v>
                </c:pt>
                <c:pt idx="2996">
                  <c:v>22.491803278688533</c:v>
                </c:pt>
                <c:pt idx="2997">
                  <c:v>31.672131147540984</c:v>
                </c:pt>
                <c:pt idx="2998">
                  <c:v>17.245901639344229</c:v>
                </c:pt>
                <c:pt idx="2999">
                  <c:v>29.04918032786885</c:v>
                </c:pt>
                <c:pt idx="3000">
                  <c:v>-1.114754098360657</c:v>
                </c:pt>
                <c:pt idx="3001">
                  <c:v>2.8196721311475321</c:v>
                </c:pt>
                <c:pt idx="3002">
                  <c:v>19.868852459016395</c:v>
                </c:pt>
                <c:pt idx="3003">
                  <c:v>-5.0491803278688465</c:v>
                </c:pt>
                <c:pt idx="3004">
                  <c:v>23.803278688524593</c:v>
                </c:pt>
                <c:pt idx="3005">
                  <c:v>43.475409836065573</c:v>
                </c:pt>
                <c:pt idx="3006">
                  <c:v>76.262295081967636</c:v>
                </c:pt>
                <c:pt idx="3007">
                  <c:v>118.22950819672083</c:v>
                </c:pt>
                <c:pt idx="3008">
                  <c:v>174.62295081967221</c:v>
                </c:pt>
                <c:pt idx="3009">
                  <c:v>98.557377049180289</c:v>
                </c:pt>
                <c:pt idx="3010">
                  <c:v>69.704918032786466</c:v>
                </c:pt>
                <c:pt idx="3011">
                  <c:v>126.09836065573769</c:v>
                </c:pt>
                <c:pt idx="3012">
                  <c:v>186.42622950819722</c:v>
                </c:pt>
                <c:pt idx="3013">
                  <c:v>148.3934426229508</c:v>
                </c:pt>
                <c:pt idx="3014">
                  <c:v>162.81967213114626</c:v>
                </c:pt>
                <c:pt idx="3015">
                  <c:v>169.37704918032784</c:v>
                </c:pt>
                <c:pt idx="3016">
                  <c:v>168.06557377049131</c:v>
                </c:pt>
                <c:pt idx="3017">
                  <c:v>173.31147540983608</c:v>
                </c:pt>
                <c:pt idx="3018">
                  <c:v>175.93442622950818</c:v>
                </c:pt>
                <c:pt idx="3019">
                  <c:v>158.88524590164016</c:v>
                </c:pt>
                <c:pt idx="3020">
                  <c:v>140.52459016393442</c:v>
                </c:pt>
                <c:pt idx="3021">
                  <c:v>131.34426229508148</c:v>
                </c:pt>
                <c:pt idx="3022">
                  <c:v>120.8524590163932</c:v>
                </c:pt>
                <c:pt idx="3023">
                  <c:v>116.91803278688525</c:v>
                </c:pt>
                <c:pt idx="3024">
                  <c:v>114.29508196721312</c:v>
                </c:pt>
                <c:pt idx="3025">
                  <c:v>115.60655737704893</c:v>
                </c:pt>
                <c:pt idx="3026">
                  <c:v>114.29508196721312</c:v>
                </c:pt>
                <c:pt idx="3027">
                  <c:v>123.4754098360653</c:v>
                </c:pt>
                <c:pt idx="3028">
                  <c:v>124.78688524590163</c:v>
                </c:pt>
                <c:pt idx="3029">
                  <c:v>126.09836065573769</c:v>
                </c:pt>
                <c:pt idx="3030">
                  <c:v>124.78688524590163</c:v>
                </c:pt>
                <c:pt idx="3031">
                  <c:v>126.09836065573769</c:v>
                </c:pt>
                <c:pt idx="3032">
                  <c:v>126.09836065573769</c:v>
                </c:pt>
                <c:pt idx="3033">
                  <c:v>122.16393442622945</c:v>
                </c:pt>
                <c:pt idx="3034">
                  <c:v>126.09836065573769</c:v>
                </c:pt>
                <c:pt idx="3035">
                  <c:v>126.09836065573769</c:v>
                </c:pt>
                <c:pt idx="3036">
                  <c:v>107.73770491803279</c:v>
                </c:pt>
                <c:pt idx="3037">
                  <c:v>80.196721311475358</c:v>
                </c:pt>
                <c:pt idx="3038">
                  <c:v>55.278688524590159</c:v>
                </c:pt>
                <c:pt idx="3039">
                  <c:v>42.16393442622951</c:v>
                </c:pt>
                <c:pt idx="3040">
                  <c:v>34.295081967213044</c:v>
                </c:pt>
                <c:pt idx="3041">
                  <c:v>19.868852459016395</c:v>
                </c:pt>
                <c:pt idx="3042">
                  <c:v>30.360655737704917</c:v>
                </c:pt>
                <c:pt idx="3043">
                  <c:v>38.229508196721518</c:v>
                </c:pt>
                <c:pt idx="3044">
                  <c:v>23.803278688524593</c:v>
                </c:pt>
                <c:pt idx="3045">
                  <c:v>12</c:v>
                </c:pt>
                <c:pt idx="3046">
                  <c:v>4.1311475409836094</c:v>
                </c:pt>
                <c:pt idx="3047">
                  <c:v>8.0655737704917989</c:v>
                </c:pt>
                <c:pt idx="3048">
                  <c:v>5.4426229508196879</c:v>
                </c:pt>
                <c:pt idx="3049">
                  <c:v>9.3770491803278695</c:v>
                </c:pt>
                <c:pt idx="3050">
                  <c:v>2.8196721311475321</c:v>
                </c:pt>
                <c:pt idx="3051">
                  <c:v>10.688524590163954</c:v>
                </c:pt>
                <c:pt idx="3052">
                  <c:v>8.0655737704917989</c:v>
                </c:pt>
                <c:pt idx="3053">
                  <c:v>8.0655737704917989</c:v>
                </c:pt>
                <c:pt idx="3054">
                  <c:v>8.0655737704917989</c:v>
                </c:pt>
                <c:pt idx="3055">
                  <c:v>9.3770491803278695</c:v>
                </c:pt>
                <c:pt idx="3056">
                  <c:v>8.0655737704917989</c:v>
                </c:pt>
                <c:pt idx="3057">
                  <c:v>8.0655737704917989</c:v>
                </c:pt>
                <c:pt idx="3058">
                  <c:v>6.7540983606557345</c:v>
                </c:pt>
                <c:pt idx="3059">
                  <c:v>8.0655737704917989</c:v>
                </c:pt>
                <c:pt idx="3060">
                  <c:v>13.311475409836063</c:v>
                </c:pt>
                <c:pt idx="3061">
                  <c:v>10.688524590163954</c:v>
                </c:pt>
                <c:pt idx="3062">
                  <c:v>9.3770491803278695</c:v>
                </c:pt>
                <c:pt idx="3063">
                  <c:v>9.3770491803278695</c:v>
                </c:pt>
                <c:pt idx="3064">
                  <c:v>12</c:v>
                </c:pt>
                <c:pt idx="3065">
                  <c:v>12</c:v>
                </c:pt>
                <c:pt idx="3066">
                  <c:v>-6.3606557377049056</c:v>
                </c:pt>
                <c:pt idx="3067">
                  <c:v>23.803278688524593</c:v>
                </c:pt>
                <c:pt idx="3068">
                  <c:v>22.491803278688533</c:v>
                </c:pt>
                <c:pt idx="3069">
                  <c:v>29.04918032786885</c:v>
                </c:pt>
                <c:pt idx="3070">
                  <c:v>42.16393442622951</c:v>
                </c:pt>
                <c:pt idx="3071">
                  <c:v>60.524590163934427</c:v>
                </c:pt>
                <c:pt idx="3072">
                  <c:v>69.704918032786466</c:v>
                </c:pt>
                <c:pt idx="3073">
                  <c:v>76.262295081967636</c:v>
                </c:pt>
                <c:pt idx="3074">
                  <c:v>72.327868852458423</c:v>
                </c:pt>
                <c:pt idx="3075">
                  <c:v>64.45901639344261</c:v>
                </c:pt>
                <c:pt idx="3076">
                  <c:v>57.901639344262172</c:v>
                </c:pt>
                <c:pt idx="3077">
                  <c:v>47.409836065573771</c:v>
                </c:pt>
                <c:pt idx="3078">
                  <c:v>38.229508196721518</c:v>
                </c:pt>
                <c:pt idx="3079">
                  <c:v>31.672131147540984</c:v>
                </c:pt>
                <c:pt idx="3080">
                  <c:v>31.672131147540984</c:v>
                </c:pt>
                <c:pt idx="3081">
                  <c:v>17.245901639344229</c:v>
                </c:pt>
                <c:pt idx="3082">
                  <c:v>17.245901639344229</c:v>
                </c:pt>
                <c:pt idx="3083">
                  <c:v>-2.4262295081967213</c:v>
                </c:pt>
                <c:pt idx="3084">
                  <c:v>8.0655737704917989</c:v>
                </c:pt>
                <c:pt idx="3085">
                  <c:v>6.7540983606557345</c:v>
                </c:pt>
                <c:pt idx="3086">
                  <c:v>2.8196721311475321</c:v>
                </c:pt>
                <c:pt idx="3087">
                  <c:v>2.8196721311475321</c:v>
                </c:pt>
                <c:pt idx="3088">
                  <c:v>19.868852459016395</c:v>
                </c:pt>
                <c:pt idx="3089">
                  <c:v>17.245901639344229</c:v>
                </c:pt>
                <c:pt idx="3090">
                  <c:v>2.8196721311475321</c:v>
                </c:pt>
                <c:pt idx="3091">
                  <c:v>9.3770491803278695</c:v>
                </c:pt>
                <c:pt idx="3092">
                  <c:v>5.4426229508196879</c:v>
                </c:pt>
                <c:pt idx="3093">
                  <c:v>10.688524590163954</c:v>
                </c:pt>
                <c:pt idx="3094">
                  <c:v>9.3770491803278695</c:v>
                </c:pt>
                <c:pt idx="3095">
                  <c:v>1.508196721311476</c:v>
                </c:pt>
                <c:pt idx="3096">
                  <c:v>9.3770491803278695</c:v>
                </c:pt>
                <c:pt idx="3097">
                  <c:v>9.3770491803278695</c:v>
                </c:pt>
                <c:pt idx="3098">
                  <c:v>13.311475409836063</c:v>
                </c:pt>
                <c:pt idx="3099">
                  <c:v>10.688524590163954</c:v>
                </c:pt>
                <c:pt idx="3100">
                  <c:v>19.868852459016395</c:v>
                </c:pt>
                <c:pt idx="3101">
                  <c:v>12</c:v>
                </c:pt>
                <c:pt idx="3102">
                  <c:v>43.475409836065573</c:v>
                </c:pt>
                <c:pt idx="3103">
                  <c:v>80.196721311475358</c:v>
                </c:pt>
                <c:pt idx="3104">
                  <c:v>153.63934426229508</c:v>
                </c:pt>
                <c:pt idx="3105">
                  <c:v>126.09836065573769</c:v>
                </c:pt>
                <c:pt idx="3106">
                  <c:v>22.491803278688533</c:v>
                </c:pt>
                <c:pt idx="3107">
                  <c:v>57.901639344262172</c:v>
                </c:pt>
                <c:pt idx="3108">
                  <c:v>139.21311475409749</c:v>
                </c:pt>
                <c:pt idx="3109">
                  <c:v>118.22950819672083</c:v>
                </c:pt>
                <c:pt idx="3110">
                  <c:v>177.24590163934329</c:v>
                </c:pt>
                <c:pt idx="3111">
                  <c:v>128.72131147541046</c:v>
                </c:pt>
                <c:pt idx="3112">
                  <c:v>148.3934426229508</c:v>
                </c:pt>
                <c:pt idx="3113">
                  <c:v>166.75409836065577</c:v>
                </c:pt>
                <c:pt idx="3114">
                  <c:v>136.59016393442622</c:v>
                </c:pt>
                <c:pt idx="3115">
                  <c:v>170.68852459016392</c:v>
                </c:pt>
                <c:pt idx="3116">
                  <c:v>157.57377049180218</c:v>
                </c:pt>
                <c:pt idx="3117">
                  <c:v>136.59016393442622</c:v>
                </c:pt>
                <c:pt idx="3118">
                  <c:v>181.18032786885246</c:v>
                </c:pt>
                <c:pt idx="3119">
                  <c:v>152.32786885246009</c:v>
                </c:pt>
                <c:pt idx="3120">
                  <c:v>157.57377049180218</c:v>
                </c:pt>
                <c:pt idx="3121">
                  <c:v>172</c:v>
                </c:pt>
                <c:pt idx="3122">
                  <c:v>153.63934426229508</c:v>
                </c:pt>
                <c:pt idx="3123">
                  <c:v>160.19672131147541</c:v>
                </c:pt>
                <c:pt idx="3124">
                  <c:v>172</c:v>
                </c:pt>
                <c:pt idx="3125">
                  <c:v>160.19672131147541</c:v>
                </c:pt>
                <c:pt idx="3126">
                  <c:v>182.49180327868851</c:v>
                </c:pt>
                <c:pt idx="3127">
                  <c:v>169.37704918032784</c:v>
                </c:pt>
                <c:pt idx="3128">
                  <c:v>181.18032786885246</c:v>
                </c:pt>
                <c:pt idx="3129">
                  <c:v>166.75409836065577</c:v>
                </c:pt>
                <c:pt idx="3130">
                  <c:v>190.36065573770492</c:v>
                </c:pt>
                <c:pt idx="3131">
                  <c:v>185.11475409835953</c:v>
                </c:pt>
                <c:pt idx="3132">
                  <c:v>123.4754098360653</c:v>
                </c:pt>
                <c:pt idx="3133">
                  <c:v>82.819672131147541</c:v>
                </c:pt>
                <c:pt idx="3134">
                  <c:v>59.213114754098349</c:v>
                </c:pt>
                <c:pt idx="3135">
                  <c:v>44.786885245901637</c:v>
                </c:pt>
                <c:pt idx="3136">
                  <c:v>32.983606557376838</c:v>
                </c:pt>
                <c:pt idx="3137">
                  <c:v>29.04918032786885</c:v>
                </c:pt>
                <c:pt idx="3138">
                  <c:v>-2.4262295081967213</c:v>
                </c:pt>
                <c:pt idx="3139">
                  <c:v>17.245901639344229</c:v>
                </c:pt>
                <c:pt idx="3140">
                  <c:v>27.73770491803279</c:v>
                </c:pt>
                <c:pt idx="3141">
                  <c:v>14.622950819672132</c:v>
                </c:pt>
                <c:pt idx="3142">
                  <c:v>10.688524590163954</c:v>
                </c:pt>
                <c:pt idx="3143">
                  <c:v>1.508196721311476</c:v>
                </c:pt>
                <c:pt idx="3144">
                  <c:v>8.0655737704917989</c:v>
                </c:pt>
                <c:pt idx="3145">
                  <c:v>9.3770491803278695</c:v>
                </c:pt>
                <c:pt idx="3146">
                  <c:v>12</c:v>
                </c:pt>
                <c:pt idx="3147">
                  <c:v>9.3770491803278695</c:v>
                </c:pt>
                <c:pt idx="3148">
                  <c:v>8.0655737704917989</c:v>
                </c:pt>
                <c:pt idx="3149">
                  <c:v>9.3770491803278695</c:v>
                </c:pt>
                <c:pt idx="3150">
                  <c:v>10.688524590163954</c:v>
                </c:pt>
                <c:pt idx="3151">
                  <c:v>6.7540983606557345</c:v>
                </c:pt>
                <c:pt idx="3152">
                  <c:v>9.3770491803278695</c:v>
                </c:pt>
                <c:pt idx="3153">
                  <c:v>9.3770491803278695</c:v>
                </c:pt>
                <c:pt idx="3154">
                  <c:v>8.0655737704917989</c:v>
                </c:pt>
                <c:pt idx="3155">
                  <c:v>8.0655737704917989</c:v>
                </c:pt>
                <c:pt idx="3156">
                  <c:v>9.3770491803278695</c:v>
                </c:pt>
                <c:pt idx="3157">
                  <c:v>10.688524590163954</c:v>
                </c:pt>
                <c:pt idx="3158">
                  <c:v>8.0655737704917989</c:v>
                </c:pt>
                <c:pt idx="3159">
                  <c:v>9.3770491803278695</c:v>
                </c:pt>
                <c:pt idx="3160">
                  <c:v>8.0655737704917989</c:v>
                </c:pt>
                <c:pt idx="3161">
                  <c:v>5.4426229508196879</c:v>
                </c:pt>
                <c:pt idx="3162">
                  <c:v>8.0655737704917989</c:v>
                </c:pt>
                <c:pt idx="3163">
                  <c:v>10.688524590163954</c:v>
                </c:pt>
                <c:pt idx="3164">
                  <c:v>10.688524590163954</c:v>
                </c:pt>
                <c:pt idx="3165">
                  <c:v>8.0655737704917989</c:v>
                </c:pt>
                <c:pt idx="3166">
                  <c:v>13.311475409836063</c:v>
                </c:pt>
                <c:pt idx="3167">
                  <c:v>23.803278688524593</c:v>
                </c:pt>
                <c:pt idx="3168">
                  <c:v>26.426229508196649</c:v>
                </c:pt>
                <c:pt idx="3169">
                  <c:v>31.672131147540984</c:v>
                </c:pt>
                <c:pt idx="3170">
                  <c:v>35.606557377049171</c:v>
                </c:pt>
                <c:pt idx="3171">
                  <c:v>38.229508196721518</c:v>
                </c:pt>
                <c:pt idx="3172">
                  <c:v>43.475409836065573</c:v>
                </c:pt>
                <c:pt idx="3173">
                  <c:v>42.16393442622951</c:v>
                </c:pt>
                <c:pt idx="3174">
                  <c:v>36.918032786885263</c:v>
                </c:pt>
                <c:pt idx="3175">
                  <c:v>38.229508196721518</c:v>
                </c:pt>
                <c:pt idx="3176">
                  <c:v>34.295081967213044</c:v>
                </c:pt>
                <c:pt idx="3177">
                  <c:v>35.606557377049171</c:v>
                </c:pt>
                <c:pt idx="3178">
                  <c:v>34.295081967213044</c:v>
                </c:pt>
                <c:pt idx="3179">
                  <c:v>22.491803278688533</c:v>
                </c:pt>
                <c:pt idx="3180">
                  <c:v>17.245901639344229</c:v>
                </c:pt>
                <c:pt idx="3181">
                  <c:v>31.672131147540984</c:v>
                </c:pt>
                <c:pt idx="3182">
                  <c:v>21.180327868852491</c:v>
                </c:pt>
                <c:pt idx="3183">
                  <c:v>23.803278688524593</c:v>
                </c:pt>
                <c:pt idx="3184">
                  <c:v>30.360655737704917</c:v>
                </c:pt>
                <c:pt idx="3185">
                  <c:v>23.803278688524593</c:v>
                </c:pt>
                <c:pt idx="3186">
                  <c:v>23.803278688524593</c:v>
                </c:pt>
                <c:pt idx="3187">
                  <c:v>5.4426229508196879</c:v>
                </c:pt>
                <c:pt idx="3188">
                  <c:v>0.19672131147541141</c:v>
                </c:pt>
                <c:pt idx="3189">
                  <c:v>6.7540983606557345</c:v>
                </c:pt>
                <c:pt idx="3190">
                  <c:v>2.8196721311475321</c:v>
                </c:pt>
                <c:pt idx="3191">
                  <c:v>0.19672131147541141</c:v>
                </c:pt>
                <c:pt idx="3192">
                  <c:v>10.688524590163954</c:v>
                </c:pt>
                <c:pt idx="3193">
                  <c:v>15.934426229508249</c:v>
                </c:pt>
                <c:pt idx="3194">
                  <c:v>26.426229508196649</c:v>
                </c:pt>
                <c:pt idx="3195">
                  <c:v>10.688524590163954</c:v>
                </c:pt>
                <c:pt idx="3196">
                  <c:v>38.229508196721518</c:v>
                </c:pt>
                <c:pt idx="3197">
                  <c:v>67.081967213114751</c:v>
                </c:pt>
                <c:pt idx="3198">
                  <c:v>118.22950819672083</c:v>
                </c:pt>
                <c:pt idx="3199">
                  <c:v>182.49180327868851</c:v>
                </c:pt>
                <c:pt idx="3200">
                  <c:v>51.344262295081954</c:v>
                </c:pt>
                <c:pt idx="3201">
                  <c:v>51.344262295081954</c:v>
                </c:pt>
                <c:pt idx="3202">
                  <c:v>144.45901639344262</c:v>
                </c:pt>
                <c:pt idx="3203">
                  <c:v>84.131147540983548</c:v>
                </c:pt>
                <c:pt idx="3204">
                  <c:v>143.1475409836066</c:v>
                </c:pt>
                <c:pt idx="3205">
                  <c:v>124.78688524590163</c:v>
                </c:pt>
                <c:pt idx="3206">
                  <c:v>182.49180327868851</c:v>
                </c:pt>
                <c:pt idx="3207">
                  <c:v>143.1475409836066</c:v>
                </c:pt>
                <c:pt idx="3208">
                  <c:v>140.52459016393442</c:v>
                </c:pt>
                <c:pt idx="3209">
                  <c:v>165.44262295081967</c:v>
                </c:pt>
                <c:pt idx="3210">
                  <c:v>136.59016393442622</c:v>
                </c:pt>
                <c:pt idx="3211">
                  <c:v>173.31147540983608</c:v>
                </c:pt>
                <c:pt idx="3212">
                  <c:v>149.70491803278688</c:v>
                </c:pt>
                <c:pt idx="3213">
                  <c:v>140.52459016393442</c:v>
                </c:pt>
                <c:pt idx="3214">
                  <c:v>181.18032786885246</c:v>
                </c:pt>
                <c:pt idx="3215">
                  <c:v>148.3934426229508</c:v>
                </c:pt>
                <c:pt idx="3216">
                  <c:v>152.32786885246009</c:v>
                </c:pt>
                <c:pt idx="3217">
                  <c:v>162.81967213114626</c:v>
                </c:pt>
                <c:pt idx="3218">
                  <c:v>145.77049180327865</c:v>
                </c:pt>
                <c:pt idx="3219">
                  <c:v>190.36065573770492</c:v>
                </c:pt>
                <c:pt idx="3220">
                  <c:v>153.63934426229508</c:v>
                </c:pt>
                <c:pt idx="3221">
                  <c:v>158.88524590164016</c:v>
                </c:pt>
                <c:pt idx="3222">
                  <c:v>166.75409836065577</c:v>
                </c:pt>
                <c:pt idx="3223">
                  <c:v>157.57377049180218</c:v>
                </c:pt>
                <c:pt idx="3224">
                  <c:v>177.24590163934329</c:v>
                </c:pt>
                <c:pt idx="3225">
                  <c:v>172</c:v>
                </c:pt>
                <c:pt idx="3226">
                  <c:v>175.93442622950818</c:v>
                </c:pt>
                <c:pt idx="3227">
                  <c:v>152.32786885246009</c:v>
                </c:pt>
                <c:pt idx="3228">
                  <c:v>95.934426229508489</c:v>
                </c:pt>
                <c:pt idx="3229">
                  <c:v>63.14754098360639</c:v>
                </c:pt>
                <c:pt idx="3230">
                  <c:v>46.0983606557377</c:v>
                </c:pt>
                <c:pt idx="3231">
                  <c:v>30.360655737704917</c:v>
                </c:pt>
                <c:pt idx="3232">
                  <c:v>31.672131147540984</c:v>
                </c:pt>
                <c:pt idx="3233">
                  <c:v>2.8196721311475321</c:v>
                </c:pt>
                <c:pt idx="3234">
                  <c:v>0.19672131147541141</c:v>
                </c:pt>
                <c:pt idx="3235">
                  <c:v>5.4426229508196879</c:v>
                </c:pt>
                <c:pt idx="3236">
                  <c:v>10.688524590163954</c:v>
                </c:pt>
                <c:pt idx="3237">
                  <c:v>15.934426229508249</c:v>
                </c:pt>
                <c:pt idx="3238">
                  <c:v>8.0655737704917989</c:v>
                </c:pt>
                <c:pt idx="3239">
                  <c:v>12</c:v>
                </c:pt>
                <c:pt idx="3240">
                  <c:v>10.688524590163954</c:v>
                </c:pt>
                <c:pt idx="3241">
                  <c:v>8.0655737704917989</c:v>
                </c:pt>
                <c:pt idx="3242">
                  <c:v>21.180327868852491</c:v>
                </c:pt>
                <c:pt idx="3243">
                  <c:v>10.688524590163954</c:v>
                </c:pt>
                <c:pt idx="3244">
                  <c:v>10.688524590163954</c:v>
                </c:pt>
                <c:pt idx="3245">
                  <c:v>12</c:v>
                </c:pt>
                <c:pt idx="3246">
                  <c:v>26.426229508196649</c:v>
                </c:pt>
                <c:pt idx="3247">
                  <c:v>10.688524590163954</c:v>
                </c:pt>
                <c:pt idx="3248">
                  <c:v>8.0655737704917989</c:v>
                </c:pt>
                <c:pt idx="3249">
                  <c:v>12</c:v>
                </c:pt>
                <c:pt idx="3250">
                  <c:v>8.0655737704917989</c:v>
                </c:pt>
                <c:pt idx="3251">
                  <c:v>8.0655737704917989</c:v>
                </c:pt>
                <c:pt idx="3252">
                  <c:v>1.508196721311476</c:v>
                </c:pt>
                <c:pt idx="3253">
                  <c:v>9.3770491803278695</c:v>
                </c:pt>
                <c:pt idx="3254">
                  <c:v>23.803278688524593</c:v>
                </c:pt>
                <c:pt idx="3255">
                  <c:v>9.3770491803278695</c:v>
                </c:pt>
                <c:pt idx="3256">
                  <c:v>2.8196721311475321</c:v>
                </c:pt>
                <c:pt idx="3257">
                  <c:v>10.688524590163954</c:v>
                </c:pt>
                <c:pt idx="3258">
                  <c:v>14.622950819672132</c:v>
                </c:pt>
                <c:pt idx="3259">
                  <c:v>26.426229508196649</c:v>
                </c:pt>
                <c:pt idx="3260">
                  <c:v>10.688524590163954</c:v>
                </c:pt>
                <c:pt idx="3261">
                  <c:v>21.180327868852491</c:v>
                </c:pt>
                <c:pt idx="3262">
                  <c:v>25.114754098360695</c:v>
                </c:pt>
                <c:pt idx="3263">
                  <c:v>29.04918032786885</c:v>
                </c:pt>
                <c:pt idx="3264">
                  <c:v>31.672131147540984</c:v>
                </c:pt>
                <c:pt idx="3265">
                  <c:v>34.295081967213044</c:v>
                </c:pt>
                <c:pt idx="3266">
                  <c:v>35.606557377049171</c:v>
                </c:pt>
                <c:pt idx="3267">
                  <c:v>36.918032786885263</c:v>
                </c:pt>
                <c:pt idx="3268">
                  <c:v>34.295081967213044</c:v>
                </c:pt>
                <c:pt idx="3269">
                  <c:v>35.606557377049171</c:v>
                </c:pt>
                <c:pt idx="3270">
                  <c:v>29.04918032786885</c:v>
                </c:pt>
                <c:pt idx="3271">
                  <c:v>29.04918032786885</c:v>
                </c:pt>
                <c:pt idx="3272">
                  <c:v>27.73770491803279</c:v>
                </c:pt>
                <c:pt idx="3273">
                  <c:v>31.672131147540984</c:v>
                </c:pt>
                <c:pt idx="3274">
                  <c:v>31.672131147540984</c:v>
                </c:pt>
                <c:pt idx="3275">
                  <c:v>38.229508196721518</c:v>
                </c:pt>
                <c:pt idx="3276">
                  <c:v>35.606557377049171</c:v>
                </c:pt>
                <c:pt idx="3277">
                  <c:v>35.606557377049171</c:v>
                </c:pt>
                <c:pt idx="3278">
                  <c:v>31.672131147540984</c:v>
                </c:pt>
                <c:pt idx="3279">
                  <c:v>27.73770491803279</c:v>
                </c:pt>
                <c:pt idx="3280">
                  <c:v>25.114754098360695</c:v>
                </c:pt>
                <c:pt idx="3281">
                  <c:v>31.672131147540984</c:v>
                </c:pt>
                <c:pt idx="3282">
                  <c:v>31.672131147540984</c:v>
                </c:pt>
                <c:pt idx="3283">
                  <c:v>4.1311475409836094</c:v>
                </c:pt>
                <c:pt idx="3284">
                  <c:v>6.7540983606557345</c:v>
                </c:pt>
                <c:pt idx="3285">
                  <c:v>-3.7377049180327941</c:v>
                </c:pt>
                <c:pt idx="3286">
                  <c:v>15.934426229508249</c:v>
                </c:pt>
                <c:pt idx="3287">
                  <c:v>1.508196721311476</c:v>
                </c:pt>
                <c:pt idx="3288">
                  <c:v>4.1311475409836094</c:v>
                </c:pt>
                <c:pt idx="3289">
                  <c:v>31.672131147540984</c:v>
                </c:pt>
                <c:pt idx="3290">
                  <c:v>32.983606557376838</c:v>
                </c:pt>
                <c:pt idx="3291">
                  <c:v>44.786885245901637</c:v>
                </c:pt>
                <c:pt idx="3292">
                  <c:v>71.016393442622956</c:v>
                </c:pt>
                <c:pt idx="3293">
                  <c:v>122.16393442622945</c:v>
                </c:pt>
                <c:pt idx="3294">
                  <c:v>179.86885245901641</c:v>
                </c:pt>
                <c:pt idx="3295">
                  <c:v>89.377049180327873</c:v>
                </c:pt>
                <c:pt idx="3296">
                  <c:v>74.950819672131146</c:v>
                </c:pt>
                <c:pt idx="3297">
                  <c:v>131.34426229508148</c:v>
                </c:pt>
                <c:pt idx="3298">
                  <c:v>157.57377049180218</c:v>
                </c:pt>
                <c:pt idx="3299">
                  <c:v>158.88524590164016</c:v>
                </c:pt>
                <c:pt idx="3300">
                  <c:v>145.77049180327865</c:v>
                </c:pt>
                <c:pt idx="3301">
                  <c:v>175.93442622950818</c:v>
                </c:pt>
                <c:pt idx="3302">
                  <c:v>152.32786885246009</c:v>
                </c:pt>
                <c:pt idx="3303">
                  <c:v>182.49180327868851</c:v>
                </c:pt>
                <c:pt idx="3304">
                  <c:v>166.75409836065577</c:v>
                </c:pt>
                <c:pt idx="3305">
                  <c:v>177.24590163934329</c:v>
                </c:pt>
                <c:pt idx="3306">
                  <c:v>173.31147540983608</c:v>
                </c:pt>
                <c:pt idx="3307">
                  <c:v>158.88524590164016</c:v>
                </c:pt>
                <c:pt idx="3308">
                  <c:v>141.8360655737705</c:v>
                </c:pt>
                <c:pt idx="3309">
                  <c:v>127.40983606557377</c:v>
                </c:pt>
                <c:pt idx="3310">
                  <c:v>122.16393442622945</c:v>
                </c:pt>
                <c:pt idx="3311">
                  <c:v>118.22950819672083</c:v>
                </c:pt>
                <c:pt idx="3312">
                  <c:v>115.60655737704893</c:v>
                </c:pt>
                <c:pt idx="3313">
                  <c:v>119.54098360655739</c:v>
                </c:pt>
                <c:pt idx="3314">
                  <c:v>122.16393442622945</c:v>
                </c:pt>
                <c:pt idx="3315">
                  <c:v>124.78688524590163</c:v>
                </c:pt>
                <c:pt idx="3316">
                  <c:v>124.78688524590163</c:v>
                </c:pt>
                <c:pt idx="3317">
                  <c:v>133.96721311475409</c:v>
                </c:pt>
                <c:pt idx="3318">
                  <c:v>127.40983606557377</c:v>
                </c:pt>
                <c:pt idx="3319">
                  <c:v>128.72131147541046</c:v>
                </c:pt>
                <c:pt idx="3320">
                  <c:v>128.72131147541046</c:v>
                </c:pt>
                <c:pt idx="3321">
                  <c:v>130.0327868852464</c:v>
                </c:pt>
                <c:pt idx="3322">
                  <c:v>120.8524590163932</c:v>
                </c:pt>
                <c:pt idx="3323">
                  <c:v>88.065573770491426</c:v>
                </c:pt>
                <c:pt idx="3324">
                  <c:v>60.524590163934427</c:v>
                </c:pt>
                <c:pt idx="3325">
                  <c:v>44.786885245901637</c:v>
                </c:pt>
                <c:pt idx="3326">
                  <c:v>34.295081967213044</c:v>
                </c:pt>
                <c:pt idx="3327">
                  <c:v>21.180327868852491</c:v>
                </c:pt>
                <c:pt idx="3328">
                  <c:v>9.3770491803278695</c:v>
                </c:pt>
                <c:pt idx="3329">
                  <c:v>19.868852459016395</c:v>
                </c:pt>
                <c:pt idx="3330">
                  <c:v>22.491803278688533</c:v>
                </c:pt>
                <c:pt idx="3331">
                  <c:v>10.688524590163954</c:v>
                </c:pt>
                <c:pt idx="3332">
                  <c:v>18.557377049180332</c:v>
                </c:pt>
                <c:pt idx="3333">
                  <c:v>27.73770491803279</c:v>
                </c:pt>
                <c:pt idx="3334">
                  <c:v>8.0655737704917989</c:v>
                </c:pt>
                <c:pt idx="3335">
                  <c:v>25.114754098360695</c:v>
                </c:pt>
                <c:pt idx="3336">
                  <c:v>5.4426229508196879</c:v>
                </c:pt>
                <c:pt idx="3337">
                  <c:v>-5.0491803278688465</c:v>
                </c:pt>
                <c:pt idx="3338">
                  <c:v>-2.4262295081967213</c:v>
                </c:pt>
                <c:pt idx="3339">
                  <c:v>29.04918032786885</c:v>
                </c:pt>
                <c:pt idx="3340">
                  <c:v>-3.7377049180327941</c:v>
                </c:pt>
                <c:pt idx="3341">
                  <c:v>8.0655737704917989</c:v>
                </c:pt>
                <c:pt idx="3342">
                  <c:v>10.688524590163954</c:v>
                </c:pt>
                <c:pt idx="3343">
                  <c:v>1.508196721311476</c:v>
                </c:pt>
                <c:pt idx="3344">
                  <c:v>18.557377049180332</c:v>
                </c:pt>
                <c:pt idx="3345">
                  <c:v>0.19672131147541141</c:v>
                </c:pt>
                <c:pt idx="3346">
                  <c:v>21.180327868852491</c:v>
                </c:pt>
                <c:pt idx="3347">
                  <c:v>8.0655737704917989</c:v>
                </c:pt>
                <c:pt idx="3348">
                  <c:v>14.622950819672132</c:v>
                </c:pt>
                <c:pt idx="3349">
                  <c:v>21.180327868852491</c:v>
                </c:pt>
                <c:pt idx="3350">
                  <c:v>32.983606557376838</c:v>
                </c:pt>
                <c:pt idx="3351">
                  <c:v>32.983606557376838</c:v>
                </c:pt>
                <c:pt idx="3352">
                  <c:v>44.786885245901637</c:v>
                </c:pt>
                <c:pt idx="3353">
                  <c:v>53.967213114754102</c:v>
                </c:pt>
                <c:pt idx="3354">
                  <c:v>55.278688524590159</c:v>
                </c:pt>
                <c:pt idx="3355">
                  <c:v>56.590163934426357</c:v>
                </c:pt>
                <c:pt idx="3356">
                  <c:v>51.344262295081954</c:v>
                </c:pt>
                <c:pt idx="3357">
                  <c:v>43.475409836065573</c:v>
                </c:pt>
                <c:pt idx="3358">
                  <c:v>42.16393442622951</c:v>
                </c:pt>
                <c:pt idx="3359">
                  <c:v>32.983606557376838</c:v>
                </c:pt>
                <c:pt idx="3360">
                  <c:v>27.73770491803279</c:v>
                </c:pt>
                <c:pt idx="3361">
                  <c:v>31.672131147540984</c:v>
                </c:pt>
                <c:pt idx="3362">
                  <c:v>30.360655737704917</c:v>
                </c:pt>
                <c:pt idx="3363">
                  <c:v>22.491803278688533</c:v>
                </c:pt>
                <c:pt idx="3364">
                  <c:v>26.426229508196649</c:v>
                </c:pt>
                <c:pt idx="3365">
                  <c:v>-2.4262295081967213</c:v>
                </c:pt>
                <c:pt idx="3366">
                  <c:v>5.4426229508196879</c:v>
                </c:pt>
                <c:pt idx="3367">
                  <c:v>17.245901639344229</c:v>
                </c:pt>
                <c:pt idx="3368">
                  <c:v>14.622950819672132</c:v>
                </c:pt>
                <c:pt idx="3369">
                  <c:v>5.4426229508196879</c:v>
                </c:pt>
                <c:pt idx="3370">
                  <c:v>10.688524590163954</c:v>
                </c:pt>
                <c:pt idx="3371">
                  <c:v>5.4426229508196879</c:v>
                </c:pt>
                <c:pt idx="3372">
                  <c:v>17.245901639344229</c:v>
                </c:pt>
                <c:pt idx="3373">
                  <c:v>9.3770491803278695</c:v>
                </c:pt>
                <c:pt idx="3374">
                  <c:v>10.688524590163954</c:v>
                </c:pt>
                <c:pt idx="3375">
                  <c:v>6.7540983606557345</c:v>
                </c:pt>
                <c:pt idx="3376">
                  <c:v>8.0655737704917989</c:v>
                </c:pt>
                <c:pt idx="3377">
                  <c:v>12</c:v>
                </c:pt>
                <c:pt idx="3378">
                  <c:v>8.0655737704917989</c:v>
                </c:pt>
                <c:pt idx="3379">
                  <c:v>9.3770491803278695</c:v>
                </c:pt>
                <c:pt idx="3380">
                  <c:v>9.3770491803278695</c:v>
                </c:pt>
                <c:pt idx="3381">
                  <c:v>8.0655737704917989</c:v>
                </c:pt>
                <c:pt idx="3382">
                  <c:v>8.0655737704917989</c:v>
                </c:pt>
                <c:pt idx="3383">
                  <c:v>8.0655737704917989</c:v>
                </c:pt>
                <c:pt idx="3384">
                  <c:v>10.688524590163954</c:v>
                </c:pt>
                <c:pt idx="3385">
                  <c:v>13.311475409836063</c:v>
                </c:pt>
                <c:pt idx="3386">
                  <c:v>10.688524590163954</c:v>
                </c:pt>
                <c:pt idx="3387">
                  <c:v>-1.114754098360657</c:v>
                </c:pt>
                <c:pt idx="3388">
                  <c:v>38.229508196721518</c:v>
                </c:pt>
                <c:pt idx="3389">
                  <c:v>73.639344262295083</c:v>
                </c:pt>
                <c:pt idx="3390">
                  <c:v>139.21311475409749</c:v>
                </c:pt>
                <c:pt idx="3391">
                  <c:v>217.90163934426226</c:v>
                </c:pt>
                <c:pt idx="3392">
                  <c:v>18.557377049180332</c:v>
                </c:pt>
                <c:pt idx="3393">
                  <c:v>47.409836065573771</c:v>
                </c:pt>
                <c:pt idx="3394">
                  <c:v>103.80327868852434</c:v>
                </c:pt>
                <c:pt idx="3395">
                  <c:v>145.77049180327865</c:v>
                </c:pt>
                <c:pt idx="3396">
                  <c:v>144.45901639344262</c:v>
                </c:pt>
                <c:pt idx="3397">
                  <c:v>127.40983606557377</c:v>
                </c:pt>
                <c:pt idx="3398">
                  <c:v>183.80327868852461</c:v>
                </c:pt>
                <c:pt idx="3399">
                  <c:v>144.45901639344262</c:v>
                </c:pt>
                <c:pt idx="3400">
                  <c:v>132.65573770491798</c:v>
                </c:pt>
                <c:pt idx="3401">
                  <c:v>181.18032786885246</c:v>
                </c:pt>
                <c:pt idx="3402">
                  <c:v>140.52459016393442</c:v>
                </c:pt>
                <c:pt idx="3403">
                  <c:v>144.45901639344262</c:v>
                </c:pt>
                <c:pt idx="3404">
                  <c:v>169.37704918032784</c:v>
                </c:pt>
                <c:pt idx="3405">
                  <c:v>141.8360655737705</c:v>
                </c:pt>
                <c:pt idx="3406">
                  <c:v>160.19672131147541</c:v>
                </c:pt>
                <c:pt idx="3407">
                  <c:v>158.88524590164016</c:v>
                </c:pt>
                <c:pt idx="3408">
                  <c:v>136.59016393442622</c:v>
                </c:pt>
                <c:pt idx="3409">
                  <c:v>186.42622950819722</c:v>
                </c:pt>
                <c:pt idx="3410">
                  <c:v>152.32786885246009</c:v>
                </c:pt>
                <c:pt idx="3411">
                  <c:v>149.70491803278688</c:v>
                </c:pt>
                <c:pt idx="3412">
                  <c:v>179.86885245901641</c:v>
                </c:pt>
                <c:pt idx="3413">
                  <c:v>154.95081967213127</c:v>
                </c:pt>
                <c:pt idx="3414">
                  <c:v>158.88524590164016</c:v>
                </c:pt>
                <c:pt idx="3415">
                  <c:v>170.68852459016392</c:v>
                </c:pt>
                <c:pt idx="3416">
                  <c:v>177.24590163934329</c:v>
                </c:pt>
                <c:pt idx="3417">
                  <c:v>115.60655737704893</c:v>
                </c:pt>
                <c:pt idx="3418">
                  <c:v>139.21311475409749</c:v>
                </c:pt>
                <c:pt idx="3419">
                  <c:v>147.08196721311481</c:v>
                </c:pt>
                <c:pt idx="3420">
                  <c:v>177.24590163934329</c:v>
                </c:pt>
                <c:pt idx="3421">
                  <c:v>152.32786885246009</c:v>
                </c:pt>
                <c:pt idx="3422">
                  <c:v>112.98360655737729</c:v>
                </c:pt>
                <c:pt idx="3423">
                  <c:v>88.065573770491426</c:v>
                </c:pt>
                <c:pt idx="3424">
                  <c:v>65.770491803278688</c:v>
                </c:pt>
                <c:pt idx="3425">
                  <c:v>51.344262295081954</c:v>
                </c:pt>
                <c:pt idx="3426">
                  <c:v>36.918032786885263</c:v>
                </c:pt>
                <c:pt idx="3427">
                  <c:v>22.491803278688533</c:v>
                </c:pt>
                <c:pt idx="3428">
                  <c:v>8.0655737704917989</c:v>
                </c:pt>
                <c:pt idx="3429">
                  <c:v>0.19672131147541141</c:v>
                </c:pt>
                <c:pt idx="3430">
                  <c:v>19.868852459016395</c:v>
                </c:pt>
                <c:pt idx="3431">
                  <c:v>10.688524590163954</c:v>
                </c:pt>
                <c:pt idx="3432">
                  <c:v>2.8196721311475321</c:v>
                </c:pt>
                <c:pt idx="3433">
                  <c:v>1.508196721311476</c:v>
                </c:pt>
                <c:pt idx="3434">
                  <c:v>8.0655737704917989</c:v>
                </c:pt>
                <c:pt idx="3435">
                  <c:v>12</c:v>
                </c:pt>
                <c:pt idx="3436">
                  <c:v>9.3770491803278695</c:v>
                </c:pt>
                <c:pt idx="3437">
                  <c:v>9.3770491803278695</c:v>
                </c:pt>
                <c:pt idx="3438">
                  <c:v>9.3770491803278695</c:v>
                </c:pt>
                <c:pt idx="3439">
                  <c:v>9.3770491803278695</c:v>
                </c:pt>
                <c:pt idx="3440">
                  <c:v>8.0655737704917989</c:v>
                </c:pt>
                <c:pt idx="3441">
                  <c:v>8.0655737704917989</c:v>
                </c:pt>
                <c:pt idx="3442">
                  <c:v>6.7540983606557345</c:v>
                </c:pt>
                <c:pt idx="3443">
                  <c:v>6.7540983606557345</c:v>
                </c:pt>
                <c:pt idx="3444">
                  <c:v>10.688524590163954</c:v>
                </c:pt>
                <c:pt idx="3445">
                  <c:v>10.688524590163954</c:v>
                </c:pt>
                <c:pt idx="3446">
                  <c:v>10.688524590163954</c:v>
                </c:pt>
                <c:pt idx="3447">
                  <c:v>9.3770491803278695</c:v>
                </c:pt>
                <c:pt idx="3448">
                  <c:v>9.3770491803278695</c:v>
                </c:pt>
                <c:pt idx="3449">
                  <c:v>10.688524590163954</c:v>
                </c:pt>
                <c:pt idx="3450">
                  <c:v>10.688524590163954</c:v>
                </c:pt>
                <c:pt idx="3451">
                  <c:v>8.0655737704917989</c:v>
                </c:pt>
                <c:pt idx="3452">
                  <c:v>10.688524590163954</c:v>
                </c:pt>
                <c:pt idx="3453">
                  <c:v>9.3770491803278695</c:v>
                </c:pt>
                <c:pt idx="3454">
                  <c:v>4.1311475409836094</c:v>
                </c:pt>
                <c:pt idx="3455">
                  <c:v>10.688524590163954</c:v>
                </c:pt>
                <c:pt idx="3456">
                  <c:v>12</c:v>
                </c:pt>
                <c:pt idx="3457">
                  <c:v>27.73770491803279</c:v>
                </c:pt>
                <c:pt idx="3458">
                  <c:v>5.4426229508196879</c:v>
                </c:pt>
                <c:pt idx="3459">
                  <c:v>9.3770491803278695</c:v>
                </c:pt>
                <c:pt idx="3460">
                  <c:v>8.0655737704917989</c:v>
                </c:pt>
                <c:pt idx="3461">
                  <c:v>14.622950819672132</c:v>
                </c:pt>
                <c:pt idx="3462">
                  <c:v>9.3770491803278695</c:v>
                </c:pt>
                <c:pt idx="3463">
                  <c:v>17.245901639344229</c:v>
                </c:pt>
                <c:pt idx="3464">
                  <c:v>26.426229508196649</c:v>
                </c:pt>
                <c:pt idx="3465">
                  <c:v>6.7540983606557345</c:v>
                </c:pt>
                <c:pt idx="3466">
                  <c:v>4.1311475409836094</c:v>
                </c:pt>
                <c:pt idx="3467">
                  <c:v>5.4426229508196879</c:v>
                </c:pt>
                <c:pt idx="3468">
                  <c:v>6.7540983606557345</c:v>
                </c:pt>
                <c:pt idx="3469">
                  <c:v>1.508196721311476</c:v>
                </c:pt>
                <c:pt idx="3470">
                  <c:v>5.4426229508196879</c:v>
                </c:pt>
                <c:pt idx="3471">
                  <c:v>30.360655737704917</c:v>
                </c:pt>
                <c:pt idx="3472">
                  <c:v>-6.3606557377049056</c:v>
                </c:pt>
                <c:pt idx="3473">
                  <c:v>1.508196721311476</c:v>
                </c:pt>
                <c:pt idx="3474">
                  <c:v>22.491803278688533</c:v>
                </c:pt>
                <c:pt idx="3475">
                  <c:v>29.04918032786885</c:v>
                </c:pt>
                <c:pt idx="3476">
                  <c:v>27.73770491803279</c:v>
                </c:pt>
                <c:pt idx="3477">
                  <c:v>23.803278688524593</c:v>
                </c:pt>
                <c:pt idx="3478">
                  <c:v>15.934426229508249</c:v>
                </c:pt>
                <c:pt idx="3479">
                  <c:v>4.1311475409836094</c:v>
                </c:pt>
                <c:pt idx="3480">
                  <c:v>32.983606557376838</c:v>
                </c:pt>
                <c:pt idx="3481">
                  <c:v>47.409836065573771</c:v>
                </c:pt>
                <c:pt idx="3482">
                  <c:v>78.885245901639308</c:v>
                </c:pt>
                <c:pt idx="3483">
                  <c:v>126.09836065573769</c:v>
                </c:pt>
                <c:pt idx="3484">
                  <c:v>178.55737704918047</c:v>
                </c:pt>
                <c:pt idx="3485">
                  <c:v>84.131147540983548</c:v>
                </c:pt>
                <c:pt idx="3486">
                  <c:v>86.754098360655718</c:v>
                </c:pt>
                <c:pt idx="3487">
                  <c:v>196.91803278688525</c:v>
                </c:pt>
                <c:pt idx="3488">
                  <c:v>106.42622950819694</c:v>
                </c:pt>
                <c:pt idx="3489">
                  <c:v>186.42622950819722</c:v>
                </c:pt>
                <c:pt idx="3490">
                  <c:v>136.59016393442622</c:v>
                </c:pt>
                <c:pt idx="3491">
                  <c:v>147.08196721311481</c:v>
                </c:pt>
                <c:pt idx="3492">
                  <c:v>162.81967213114626</c:v>
                </c:pt>
                <c:pt idx="3493">
                  <c:v>140.52459016393442</c:v>
                </c:pt>
                <c:pt idx="3494">
                  <c:v>191.67213114754099</c:v>
                </c:pt>
                <c:pt idx="3495">
                  <c:v>154.95081967213127</c:v>
                </c:pt>
                <c:pt idx="3496">
                  <c:v>152.32786885246009</c:v>
                </c:pt>
                <c:pt idx="3497">
                  <c:v>174.62295081967221</c:v>
                </c:pt>
                <c:pt idx="3498">
                  <c:v>153.63934426229508</c:v>
                </c:pt>
                <c:pt idx="3499">
                  <c:v>175.93442622950818</c:v>
                </c:pt>
                <c:pt idx="3500">
                  <c:v>164.13114754098444</c:v>
                </c:pt>
                <c:pt idx="3501">
                  <c:v>169.37704918032784</c:v>
                </c:pt>
                <c:pt idx="3502">
                  <c:v>172</c:v>
                </c:pt>
                <c:pt idx="3503">
                  <c:v>177.24590163934329</c:v>
                </c:pt>
                <c:pt idx="3504">
                  <c:v>168.06557377049131</c:v>
                </c:pt>
                <c:pt idx="3505">
                  <c:v>153.63934426229508</c:v>
                </c:pt>
                <c:pt idx="3506">
                  <c:v>136.59016393442622</c:v>
                </c:pt>
                <c:pt idx="3507">
                  <c:v>126.09836065573769</c:v>
                </c:pt>
                <c:pt idx="3508">
                  <c:v>120.8524590163932</c:v>
                </c:pt>
                <c:pt idx="3509">
                  <c:v>128.72131147541046</c:v>
                </c:pt>
                <c:pt idx="3510">
                  <c:v>174.62295081967221</c:v>
                </c:pt>
                <c:pt idx="3511">
                  <c:v>95.934426229508489</c:v>
                </c:pt>
                <c:pt idx="3512">
                  <c:v>105.11475409836063</c:v>
                </c:pt>
                <c:pt idx="3513">
                  <c:v>145.77049180327865</c:v>
                </c:pt>
                <c:pt idx="3514">
                  <c:v>128.72131147541046</c:v>
                </c:pt>
                <c:pt idx="3515">
                  <c:v>98.557377049180289</c:v>
                </c:pt>
                <c:pt idx="3516">
                  <c:v>71.016393442622956</c:v>
                </c:pt>
                <c:pt idx="3517">
                  <c:v>53.967213114754102</c:v>
                </c:pt>
                <c:pt idx="3518">
                  <c:v>39.540983606557376</c:v>
                </c:pt>
                <c:pt idx="3519">
                  <c:v>32.983606557376838</c:v>
                </c:pt>
                <c:pt idx="3520">
                  <c:v>32.983606557376838</c:v>
                </c:pt>
                <c:pt idx="3521">
                  <c:v>-1.114754098360657</c:v>
                </c:pt>
                <c:pt idx="3522">
                  <c:v>8.0655737704917989</c:v>
                </c:pt>
                <c:pt idx="3523">
                  <c:v>8.0655737704917989</c:v>
                </c:pt>
                <c:pt idx="3524">
                  <c:v>5.4426229508196879</c:v>
                </c:pt>
                <c:pt idx="3525">
                  <c:v>5.4426229508196879</c:v>
                </c:pt>
                <c:pt idx="3526">
                  <c:v>10.688524590163954</c:v>
                </c:pt>
                <c:pt idx="3527">
                  <c:v>14.622950819672132</c:v>
                </c:pt>
                <c:pt idx="3528">
                  <c:v>8.0655737704917989</c:v>
                </c:pt>
                <c:pt idx="3529">
                  <c:v>10.688524590163954</c:v>
                </c:pt>
                <c:pt idx="3530">
                  <c:v>9.3770491803278695</c:v>
                </c:pt>
                <c:pt idx="3531">
                  <c:v>9.3770491803278695</c:v>
                </c:pt>
                <c:pt idx="3532">
                  <c:v>8.0655737704917989</c:v>
                </c:pt>
                <c:pt idx="3533">
                  <c:v>9.3770491803278695</c:v>
                </c:pt>
                <c:pt idx="3534">
                  <c:v>8.0655737704917989</c:v>
                </c:pt>
                <c:pt idx="3535">
                  <c:v>9.3770491803278695</c:v>
                </c:pt>
                <c:pt idx="3536">
                  <c:v>8.0655737704917989</c:v>
                </c:pt>
                <c:pt idx="3537">
                  <c:v>6.7540983606557345</c:v>
                </c:pt>
                <c:pt idx="3538">
                  <c:v>9.3770491803278695</c:v>
                </c:pt>
                <c:pt idx="3539">
                  <c:v>10.688524590163954</c:v>
                </c:pt>
                <c:pt idx="3540">
                  <c:v>10.688524590163954</c:v>
                </c:pt>
                <c:pt idx="3541">
                  <c:v>6.7540983606557345</c:v>
                </c:pt>
                <c:pt idx="3542">
                  <c:v>6.7540983606557345</c:v>
                </c:pt>
                <c:pt idx="3543">
                  <c:v>9.3770491803278695</c:v>
                </c:pt>
                <c:pt idx="3544">
                  <c:v>6.7540983606557345</c:v>
                </c:pt>
                <c:pt idx="3545">
                  <c:v>10.688524590163954</c:v>
                </c:pt>
                <c:pt idx="3546">
                  <c:v>6.7540983606557345</c:v>
                </c:pt>
                <c:pt idx="3547">
                  <c:v>8.0655737704917989</c:v>
                </c:pt>
                <c:pt idx="3548">
                  <c:v>8.0655737704917989</c:v>
                </c:pt>
                <c:pt idx="3549">
                  <c:v>1.508196721311476</c:v>
                </c:pt>
                <c:pt idx="3550">
                  <c:v>6.7540983606557345</c:v>
                </c:pt>
                <c:pt idx="3551">
                  <c:v>8.0655737704917989</c:v>
                </c:pt>
                <c:pt idx="3552">
                  <c:v>14.622950819672132</c:v>
                </c:pt>
                <c:pt idx="3553">
                  <c:v>10.688524590163954</c:v>
                </c:pt>
                <c:pt idx="3554">
                  <c:v>13.311475409836063</c:v>
                </c:pt>
                <c:pt idx="3555">
                  <c:v>9.3770491803278695</c:v>
                </c:pt>
                <c:pt idx="3556">
                  <c:v>14.622950819672132</c:v>
                </c:pt>
                <c:pt idx="3557">
                  <c:v>4.1311475409836094</c:v>
                </c:pt>
                <c:pt idx="3558">
                  <c:v>4.1311475409836094</c:v>
                </c:pt>
                <c:pt idx="3559">
                  <c:v>8.0655737704917989</c:v>
                </c:pt>
                <c:pt idx="3560">
                  <c:v>25.114754098360695</c:v>
                </c:pt>
                <c:pt idx="3561">
                  <c:v>31.672131147540984</c:v>
                </c:pt>
                <c:pt idx="3562">
                  <c:v>34.295081967213044</c:v>
                </c:pt>
                <c:pt idx="3563">
                  <c:v>38.229508196721518</c:v>
                </c:pt>
                <c:pt idx="3564">
                  <c:v>38.229508196721518</c:v>
                </c:pt>
                <c:pt idx="3565">
                  <c:v>38.229508196721518</c:v>
                </c:pt>
                <c:pt idx="3566">
                  <c:v>40.852459016393269</c:v>
                </c:pt>
                <c:pt idx="3567">
                  <c:v>34.295081967213044</c:v>
                </c:pt>
                <c:pt idx="3568">
                  <c:v>34.295081967213044</c:v>
                </c:pt>
                <c:pt idx="3569">
                  <c:v>31.672131147540984</c:v>
                </c:pt>
                <c:pt idx="3570">
                  <c:v>26.426229508196649</c:v>
                </c:pt>
                <c:pt idx="3571">
                  <c:v>23.803278688524593</c:v>
                </c:pt>
                <c:pt idx="3572">
                  <c:v>31.672131147540984</c:v>
                </c:pt>
                <c:pt idx="3573">
                  <c:v>8.0655737704917989</c:v>
                </c:pt>
                <c:pt idx="3574">
                  <c:v>22.491803278688533</c:v>
                </c:pt>
                <c:pt idx="3575">
                  <c:v>13.311475409836063</c:v>
                </c:pt>
                <c:pt idx="3576">
                  <c:v>32.983606557376838</c:v>
                </c:pt>
                <c:pt idx="3577">
                  <c:v>50.032786885245898</c:v>
                </c:pt>
                <c:pt idx="3578">
                  <c:v>74.950819672131146</c:v>
                </c:pt>
                <c:pt idx="3579">
                  <c:v>118.22950819672083</c:v>
                </c:pt>
                <c:pt idx="3580">
                  <c:v>164.13114754098444</c:v>
                </c:pt>
                <c:pt idx="3581">
                  <c:v>131.34426229508148</c:v>
                </c:pt>
                <c:pt idx="3582">
                  <c:v>72.327868852458423</c:v>
                </c:pt>
                <c:pt idx="3583">
                  <c:v>128.72131147541046</c:v>
                </c:pt>
                <c:pt idx="3584">
                  <c:v>186.42622950819722</c:v>
                </c:pt>
                <c:pt idx="3585">
                  <c:v>157.57377049180218</c:v>
                </c:pt>
                <c:pt idx="3586">
                  <c:v>162.81967213114626</c:v>
                </c:pt>
                <c:pt idx="3587">
                  <c:v>166.75409836065577</c:v>
                </c:pt>
                <c:pt idx="3588">
                  <c:v>172</c:v>
                </c:pt>
                <c:pt idx="3589">
                  <c:v>174.62295081967221</c:v>
                </c:pt>
                <c:pt idx="3590">
                  <c:v>174.62295081967221</c:v>
                </c:pt>
                <c:pt idx="3591">
                  <c:v>156.26229508196718</c:v>
                </c:pt>
                <c:pt idx="3592">
                  <c:v>144.45901639344262</c:v>
                </c:pt>
                <c:pt idx="3593">
                  <c:v>131.34426229508148</c:v>
                </c:pt>
                <c:pt idx="3594">
                  <c:v>123.4754098360653</c:v>
                </c:pt>
                <c:pt idx="3595">
                  <c:v>119.54098360655739</c:v>
                </c:pt>
                <c:pt idx="3596">
                  <c:v>120.8524590163932</c:v>
                </c:pt>
                <c:pt idx="3597">
                  <c:v>124.78688524590163</c:v>
                </c:pt>
                <c:pt idx="3598">
                  <c:v>124.78688524590163</c:v>
                </c:pt>
                <c:pt idx="3599">
                  <c:v>136.59016393442622</c:v>
                </c:pt>
                <c:pt idx="3600">
                  <c:v>185.11475409835953</c:v>
                </c:pt>
                <c:pt idx="3601">
                  <c:v>68.393442622950758</c:v>
                </c:pt>
                <c:pt idx="3602">
                  <c:v>94.622950819671715</c:v>
                </c:pt>
                <c:pt idx="3603">
                  <c:v>141.8360655737705</c:v>
                </c:pt>
                <c:pt idx="3604">
                  <c:v>161.50819672131138</c:v>
                </c:pt>
                <c:pt idx="3605">
                  <c:v>170.68852459016392</c:v>
                </c:pt>
                <c:pt idx="3606">
                  <c:v>170.68852459016392</c:v>
                </c:pt>
                <c:pt idx="3607">
                  <c:v>177.24590163934329</c:v>
                </c:pt>
                <c:pt idx="3608">
                  <c:v>175.93442622950818</c:v>
                </c:pt>
                <c:pt idx="3609">
                  <c:v>137.90163934426229</c:v>
                </c:pt>
                <c:pt idx="3610">
                  <c:v>89.377049180327873</c:v>
                </c:pt>
                <c:pt idx="3611">
                  <c:v>56.590163934426357</c:v>
                </c:pt>
                <c:pt idx="3612">
                  <c:v>42.16393442622951</c:v>
                </c:pt>
                <c:pt idx="3613">
                  <c:v>25.114754098360695</c:v>
                </c:pt>
                <c:pt idx="3614">
                  <c:v>10.688524590163954</c:v>
                </c:pt>
                <c:pt idx="3615">
                  <c:v>-3.7377049180327941</c:v>
                </c:pt>
                <c:pt idx="3616">
                  <c:v>25.114754098360695</c:v>
                </c:pt>
                <c:pt idx="3617">
                  <c:v>13.311475409836063</c:v>
                </c:pt>
                <c:pt idx="3618">
                  <c:v>6.7540983606557345</c:v>
                </c:pt>
                <c:pt idx="3619">
                  <c:v>10.688524590163954</c:v>
                </c:pt>
                <c:pt idx="3620">
                  <c:v>6.7540983606557345</c:v>
                </c:pt>
                <c:pt idx="3621">
                  <c:v>9.3770491803278695</c:v>
                </c:pt>
                <c:pt idx="3622">
                  <c:v>6.7540983606557345</c:v>
                </c:pt>
                <c:pt idx="3623">
                  <c:v>6.7540983606557345</c:v>
                </c:pt>
                <c:pt idx="3624">
                  <c:v>9.3770491803278695</c:v>
                </c:pt>
                <c:pt idx="3625">
                  <c:v>9.3770491803278695</c:v>
                </c:pt>
                <c:pt idx="3626">
                  <c:v>8.0655737704917989</c:v>
                </c:pt>
                <c:pt idx="3627">
                  <c:v>6.7540983606557345</c:v>
                </c:pt>
                <c:pt idx="3628">
                  <c:v>8.0655737704917989</c:v>
                </c:pt>
                <c:pt idx="3629">
                  <c:v>9.3770491803278695</c:v>
                </c:pt>
                <c:pt idx="3630">
                  <c:v>10.688524590163954</c:v>
                </c:pt>
                <c:pt idx="3631">
                  <c:v>8.0655737704917989</c:v>
                </c:pt>
                <c:pt idx="3632">
                  <c:v>10.688524590163954</c:v>
                </c:pt>
                <c:pt idx="3633">
                  <c:v>10.688524590163954</c:v>
                </c:pt>
                <c:pt idx="3634">
                  <c:v>10.688524590163954</c:v>
                </c:pt>
                <c:pt idx="3635">
                  <c:v>9.3770491803278695</c:v>
                </c:pt>
                <c:pt idx="3636">
                  <c:v>17.245901639344229</c:v>
                </c:pt>
                <c:pt idx="3637">
                  <c:v>4.1311475409836094</c:v>
                </c:pt>
                <c:pt idx="3638">
                  <c:v>35.606557377049171</c:v>
                </c:pt>
                <c:pt idx="3639">
                  <c:v>31.672131147540984</c:v>
                </c:pt>
                <c:pt idx="3640">
                  <c:v>12</c:v>
                </c:pt>
                <c:pt idx="3641">
                  <c:v>21.180327868852491</c:v>
                </c:pt>
                <c:pt idx="3642">
                  <c:v>26.426229508196649</c:v>
                </c:pt>
                <c:pt idx="3643">
                  <c:v>31.672131147540984</c:v>
                </c:pt>
                <c:pt idx="3644">
                  <c:v>29.04918032786885</c:v>
                </c:pt>
                <c:pt idx="3645">
                  <c:v>26.426229508196649</c:v>
                </c:pt>
                <c:pt idx="3646">
                  <c:v>29.04918032786885</c:v>
                </c:pt>
                <c:pt idx="3647">
                  <c:v>27.73770491803279</c:v>
                </c:pt>
                <c:pt idx="3648">
                  <c:v>26.426229508196649</c:v>
                </c:pt>
                <c:pt idx="3649">
                  <c:v>25.114754098360695</c:v>
                </c:pt>
                <c:pt idx="3650">
                  <c:v>27.73770491803279</c:v>
                </c:pt>
                <c:pt idx="3651">
                  <c:v>15.934426229508249</c:v>
                </c:pt>
                <c:pt idx="3652">
                  <c:v>22.491803278688533</c:v>
                </c:pt>
                <c:pt idx="3653">
                  <c:v>-1.114754098360657</c:v>
                </c:pt>
                <c:pt idx="3654">
                  <c:v>1.508196721311476</c:v>
                </c:pt>
                <c:pt idx="3655">
                  <c:v>-7.6721311475409664</c:v>
                </c:pt>
                <c:pt idx="3656">
                  <c:v>5.4426229508196879</c:v>
                </c:pt>
                <c:pt idx="3657">
                  <c:v>17.245901639344229</c:v>
                </c:pt>
                <c:pt idx="3658">
                  <c:v>29.04918032786885</c:v>
                </c:pt>
                <c:pt idx="3659">
                  <c:v>15.934426229508249</c:v>
                </c:pt>
                <c:pt idx="3660">
                  <c:v>12</c:v>
                </c:pt>
                <c:pt idx="3661">
                  <c:v>6.7540983606557345</c:v>
                </c:pt>
                <c:pt idx="3662">
                  <c:v>1.508196721311476</c:v>
                </c:pt>
                <c:pt idx="3663">
                  <c:v>29.04918032786885</c:v>
                </c:pt>
                <c:pt idx="3664">
                  <c:v>1.508196721311476</c:v>
                </c:pt>
                <c:pt idx="3665">
                  <c:v>10.688524590163954</c:v>
                </c:pt>
                <c:pt idx="3666">
                  <c:v>10.688524590163954</c:v>
                </c:pt>
                <c:pt idx="3667">
                  <c:v>1.508196721311476</c:v>
                </c:pt>
                <c:pt idx="3668">
                  <c:v>15.934426229508249</c:v>
                </c:pt>
                <c:pt idx="3669">
                  <c:v>6.7540983606557345</c:v>
                </c:pt>
                <c:pt idx="3670">
                  <c:v>9.3770491803278695</c:v>
                </c:pt>
                <c:pt idx="3671">
                  <c:v>15.934426229508249</c:v>
                </c:pt>
                <c:pt idx="3672">
                  <c:v>-6.3606557377049056</c:v>
                </c:pt>
                <c:pt idx="3673">
                  <c:v>31.672131147540984</c:v>
                </c:pt>
                <c:pt idx="3674">
                  <c:v>63.14754098360639</c:v>
                </c:pt>
                <c:pt idx="3675">
                  <c:v>112.98360655737729</c:v>
                </c:pt>
                <c:pt idx="3676">
                  <c:v>183.80327868852461</c:v>
                </c:pt>
                <c:pt idx="3677">
                  <c:v>44.786885245901637</c:v>
                </c:pt>
                <c:pt idx="3678">
                  <c:v>53.967213114754102</c:v>
                </c:pt>
                <c:pt idx="3679">
                  <c:v>110.36065573770485</c:v>
                </c:pt>
                <c:pt idx="3680">
                  <c:v>152.32786885246009</c:v>
                </c:pt>
                <c:pt idx="3681">
                  <c:v>148.3934426229508</c:v>
                </c:pt>
                <c:pt idx="3682">
                  <c:v>122.16393442622945</c:v>
                </c:pt>
                <c:pt idx="3683">
                  <c:v>116.91803278688525</c:v>
                </c:pt>
                <c:pt idx="3684">
                  <c:v>120.8524590163932</c:v>
                </c:pt>
                <c:pt idx="3685">
                  <c:v>118.22950819672083</c:v>
                </c:pt>
                <c:pt idx="3686">
                  <c:v>106.42622950819694</c:v>
                </c:pt>
                <c:pt idx="3687">
                  <c:v>92</c:v>
                </c:pt>
                <c:pt idx="3688">
                  <c:v>68.393442622950758</c:v>
                </c:pt>
                <c:pt idx="3689">
                  <c:v>65.770491803278688</c:v>
                </c:pt>
                <c:pt idx="3690">
                  <c:v>65.770491803278688</c:v>
                </c:pt>
                <c:pt idx="3691">
                  <c:v>63.14754098360639</c:v>
                </c:pt>
                <c:pt idx="3692">
                  <c:v>55.278688524590159</c:v>
                </c:pt>
                <c:pt idx="3693">
                  <c:v>44.786885245901637</c:v>
                </c:pt>
                <c:pt idx="3694">
                  <c:v>31.672131147540984</c:v>
                </c:pt>
                <c:pt idx="3695">
                  <c:v>22.491803278688533</c:v>
                </c:pt>
                <c:pt idx="3696">
                  <c:v>9.3770491803278695</c:v>
                </c:pt>
                <c:pt idx="3697">
                  <c:v>19.868852459016395</c:v>
                </c:pt>
                <c:pt idx="3698">
                  <c:v>-2.4262295081967213</c:v>
                </c:pt>
                <c:pt idx="3699">
                  <c:v>13.311475409836063</c:v>
                </c:pt>
                <c:pt idx="3700">
                  <c:v>12</c:v>
                </c:pt>
                <c:pt idx="3701">
                  <c:v>5.4426229508196879</c:v>
                </c:pt>
                <c:pt idx="3702">
                  <c:v>35.606557377049171</c:v>
                </c:pt>
                <c:pt idx="3703">
                  <c:v>4.1311475409836094</c:v>
                </c:pt>
                <c:pt idx="3704">
                  <c:v>6.7540983606557345</c:v>
                </c:pt>
                <c:pt idx="3705">
                  <c:v>32.983606557376838</c:v>
                </c:pt>
                <c:pt idx="3706">
                  <c:v>26.426229508196649</c:v>
                </c:pt>
                <c:pt idx="3707">
                  <c:v>25.114754098360695</c:v>
                </c:pt>
                <c:pt idx="3708">
                  <c:v>25.114754098360695</c:v>
                </c:pt>
                <c:pt idx="3709">
                  <c:v>6.7540983606557345</c:v>
                </c:pt>
                <c:pt idx="3710">
                  <c:v>10.688524590163954</c:v>
                </c:pt>
                <c:pt idx="3711">
                  <c:v>27.73770491803279</c:v>
                </c:pt>
                <c:pt idx="3712">
                  <c:v>14.622950819672132</c:v>
                </c:pt>
                <c:pt idx="3713">
                  <c:v>26.426229508196649</c:v>
                </c:pt>
                <c:pt idx="3714">
                  <c:v>0.19672131147541141</c:v>
                </c:pt>
                <c:pt idx="3715">
                  <c:v>13.311475409836063</c:v>
                </c:pt>
                <c:pt idx="3716">
                  <c:v>8.0655737704917989</c:v>
                </c:pt>
                <c:pt idx="3717">
                  <c:v>8.0655737704917989</c:v>
                </c:pt>
                <c:pt idx="3718">
                  <c:v>5.4426229508196879</c:v>
                </c:pt>
                <c:pt idx="3719">
                  <c:v>10.688524590163954</c:v>
                </c:pt>
                <c:pt idx="3720">
                  <c:v>8.0655737704917989</c:v>
                </c:pt>
                <c:pt idx="3721">
                  <c:v>29.04918032786885</c:v>
                </c:pt>
                <c:pt idx="3722">
                  <c:v>6.7540983606557345</c:v>
                </c:pt>
                <c:pt idx="3723">
                  <c:v>6.7540983606557345</c:v>
                </c:pt>
                <c:pt idx="3724">
                  <c:v>17.245901639344229</c:v>
                </c:pt>
                <c:pt idx="3725">
                  <c:v>10.688524590163954</c:v>
                </c:pt>
                <c:pt idx="3726">
                  <c:v>10.688524590163954</c:v>
                </c:pt>
                <c:pt idx="3727">
                  <c:v>8.0655737704917989</c:v>
                </c:pt>
                <c:pt idx="3728">
                  <c:v>5.4426229508196879</c:v>
                </c:pt>
                <c:pt idx="3729">
                  <c:v>6.7540983606557345</c:v>
                </c:pt>
                <c:pt idx="3730">
                  <c:v>10.688524590163954</c:v>
                </c:pt>
                <c:pt idx="3731">
                  <c:v>8.0655737704917989</c:v>
                </c:pt>
                <c:pt idx="3732">
                  <c:v>0.19672131147541141</c:v>
                </c:pt>
                <c:pt idx="3733">
                  <c:v>10.688524590163954</c:v>
                </c:pt>
                <c:pt idx="3734">
                  <c:v>35.606557377049171</c:v>
                </c:pt>
                <c:pt idx="3735">
                  <c:v>15.934426229508249</c:v>
                </c:pt>
                <c:pt idx="3736">
                  <c:v>44.786885245901637</c:v>
                </c:pt>
                <c:pt idx="3737">
                  <c:v>74.950819672131146</c:v>
                </c:pt>
                <c:pt idx="3738">
                  <c:v>131.34426229508148</c:v>
                </c:pt>
                <c:pt idx="3739">
                  <c:v>195.60655737704917</c:v>
                </c:pt>
                <c:pt idx="3740">
                  <c:v>47.409836065573771</c:v>
                </c:pt>
                <c:pt idx="3741">
                  <c:v>73.639344262295083</c:v>
                </c:pt>
                <c:pt idx="3742">
                  <c:v>137.90163934426229</c:v>
                </c:pt>
                <c:pt idx="3743">
                  <c:v>131.34426229508148</c:v>
                </c:pt>
                <c:pt idx="3744">
                  <c:v>165.44262295081967</c:v>
                </c:pt>
                <c:pt idx="3745">
                  <c:v>140.52459016393442</c:v>
                </c:pt>
                <c:pt idx="3746">
                  <c:v>186.42622950819722</c:v>
                </c:pt>
                <c:pt idx="3747">
                  <c:v>154.95081967213127</c:v>
                </c:pt>
                <c:pt idx="3748">
                  <c:v>161.50819672131138</c:v>
                </c:pt>
                <c:pt idx="3749">
                  <c:v>173.31147540983608</c:v>
                </c:pt>
                <c:pt idx="3750">
                  <c:v>164.13114754098444</c:v>
                </c:pt>
                <c:pt idx="3751">
                  <c:v>179.86885245901641</c:v>
                </c:pt>
                <c:pt idx="3752">
                  <c:v>172</c:v>
                </c:pt>
                <c:pt idx="3753">
                  <c:v>158.88524590164016</c:v>
                </c:pt>
                <c:pt idx="3754">
                  <c:v>145.77049180327865</c:v>
                </c:pt>
                <c:pt idx="3755">
                  <c:v>131.34426229508148</c:v>
                </c:pt>
                <c:pt idx="3756">
                  <c:v>119.54098360655739</c:v>
                </c:pt>
                <c:pt idx="3757">
                  <c:v>110.36065573770485</c:v>
                </c:pt>
                <c:pt idx="3758">
                  <c:v>110.36065573770485</c:v>
                </c:pt>
                <c:pt idx="3759">
                  <c:v>109.04918032786885</c:v>
                </c:pt>
                <c:pt idx="3760">
                  <c:v>107.73770491803279</c:v>
                </c:pt>
                <c:pt idx="3761">
                  <c:v>111.67213114754045</c:v>
                </c:pt>
                <c:pt idx="3762">
                  <c:v>114.29508196721312</c:v>
                </c:pt>
                <c:pt idx="3763">
                  <c:v>116.91803278688525</c:v>
                </c:pt>
                <c:pt idx="3764">
                  <c:v>119.54098360655739</c:v>
                </c:pt>
                <c:pt idx="3765">
                  <c:v>120.8524590163932</c:v>
                </c:pt>
                <c:pt idx="3766">
                  <c:v>119.54098360655739</c:v>
                </c:pt>
                <c:pt idx="3767">
                  <c:v>118.22950819672083</c:v>
                </c:pt>
                <c:pt idx="3768">
                  <c:v>116.91803278688525</c:v>
                </c:pt>
                <c:pt idx="3769">
                  <c:v>120.8524590163932</c:v>
                </c:pt>
                <c:pt idx="3770">
                  <c:v>89.377049180327873</c:v>
                </c:pt>
                <c:pt idx="3771">
                  <c:v>94.622950819671715</c:v>
                </c:pt>
                <c:pt idx="3772">
                  <c:v>132.65573770491798</c:v>
                </c:pt>
                <c:pt idx="3773">
                  <c:v>126.09836065573769</c:v>
                </c:pt>
                <c:pt idx="3774">
                  <c:v>90.688524590163908</c:v>
                </c:pt>
                <c:pt idx="3775">
                  <c:v>65.770491803278688</c:v>
                </c:pt>
                <c:pt idx="3776">
                  <c:v>47.409836065573771</c:v>
                </c:pt>
                <c:pt idx="3777">
                  <c:v>34.295081967213044</c:v>
                </c:pt>
                <c:pt idx="3778">
                  <c:v>22.491803278688533</c:v>
                </c:pt>
                <c:pt idx="3779">
                  <c:v>30.360655737704917</c:v>
                </c:pt>
                <c:pt idx="3780">
                  <c:v>26.426229508196649</c:v>
                </c:pt>
                <c:pt idx="3781">
                  <c:v>23.803278688524593</c:v>
                </c:pt>
                <c:pt idx="3782">
                  <c:v>30.360655737704917</c:v>
                </c:pt>
                <c:pt idx="3783">
                  <c:v>17.245901639344229</c:v>
                </c:pt>
                <c:pt idx="3784">
                  <c:v>19.868852459016395</c:v>
                </c:pt>
                <c:pt idx="3785">
                  <c:v>14.622950819672132</c:v>
                </c:pt>
                <c:pt idx="3786">
                  <c:v>27.73770491803279</c:v>
                </c:pt>
                <c:pt idx="3787">
                  <c:v>34.295081967213044</c:v>
                </c:pt>
                <c:pt idx="3788">
                  <c:v>-5.0491803278688465</c:v>
                </c:pt>
                <c:pt idx="3789">
                  <c:v>9.3770491803278695</c:v>
                </c:pt>
                <c:pt idx="3790">
                  <c:v>6.7540983606557345</c:v>
                </c:pt>
                <c:pt idx="3791">
                  <c:v>22.491803278688533</c:v>
                </c:pt>
                <c:pt idx="3792">
                  <c:v>15.934426229508249</c:v>
                </c:pt>
                <c:pt idx="3793">
                  <c:v>6.7540983606557345</c:v>
                </c:pt>
                <c:pt idx="3794">
                  <c:v>10.688524590163954</c:v>
                </c:pt>
                <c:pt idx="3795">
                  <c:v>10.688524590163954</c:v>
                </c:pt>
                <c:pt idx="3796">
                  <c:v>5.4426229508196879</c:v>
                </c:pt>
                <c:pt idx="3797">
                  <c:v>19.868852459016395</c:v>
                </c:pt>
                <c:pt idx="3798">
                  <c:v>8.0655737704917989</c:v>
                </c:pt>
                <c:pt idx="3799">
                  <c:v>12</c:v>
                </c:pt>
                <c:pt idx="3800">
                  <c:v>9.3770491803278695</c:v>
                </c:pt>
                <c:pt idx="3801">
                  <c:v>6.7540983606557345</c:v>
                </c:pt>
                <c:pt idx="3802">
                  <c:v>8.0655737704917989</c:v>
                </c:pt>
                <c:pt idx="3803">
                  <c:v>9.3770491803278695</c:v>
                </c:pt>
                <c:pt idx="3804">
                  <c:v>9.3770491803278695</c:v>
                </c:pt>
                <c:pt idx="3805">
                  <c:v>10.688524590163954</c:v>
                </c:pt>
                <c:pt idx="3806">
                  <c:v>10.688524590163954</c:v>
                </c:pt>
                <c:pt idx="3807">
                  <c:v>8.0655737704917989</c:v>
                </c:pt>
                <c:pt idx="3808">
                  <c:v>8.0655737704917989</c:v>
                </c:pt>
                <c:pt idx="3809">
                  <c:v>9.3770491803278695</c:v>
                </c:pt>
                <c:pt idx="3810">
                  <c:v>9.3770491803278695</c:v>
                </c:pt>
                <c:pt idx="3811">
                  <c:v>8.0655737704917989</c:v>
                </c:pt>
                <c:pt idx="3812">
                  <c:v>8.0655737704917989</c:v>
                </c:pt>
                <c:pt idx="3813">
                  <c:v>9.3770491803278695</c:v>
                </c:pt>
                <c:pt idx="3814">
                  <c:v>8.0655737704917989</c:v>
                </c:pt>
                <c:pt idx="3815">
                  <c:v>8.0655737704917989</c:v>
                </c:pt>
                <c:pt idx="3816">
                  <c:v>8.0655737704917989</c:v>
                </c:pt>
                <c:pt idx="3817">
                  <c:v>0.19672131147541141</c:v>
                </c:pt>
                <c:pt idx="3818">
                  <c:v>6.7540983606557345</c:v>
                </c:pt>
                <c:pt idx="3819">
                  <c:v>10.688524590163954</c:v>
                </c:pt>
                <c:pt idx="3820">
                  <c:v>8.0655737704917989</c:v>
                </c:pt>
                <c:pt idx="3821">
                  <c:v>6.7540983606557345</c:v>
                </c:pt>
                <c:pt idx="3822">
                  <c:v>8.0655737704917989</c:v>
                </c:pt>
                <c:pt idx="3823">
                  <c:v>8.0655737704917989</c:v>
                </c:pt>
                <c:pt idx="3824">
                  <c:v>8.0655737704917989</c:v>
                </c:pt>
                <c:pt idx="3825">
                  <c:v>26.426229508196649</c:v>
                </c:pt>
                <c:pt idx="3826">
                  <c:v>6.7540983606557345</c:v>
                </c:pt>
                <c:pt idx="3827">
                  <c:v>8.0655737704917989</c:v>
                </c:pt>
                <c:pt idx="3828">
                  <c:v>9.3770491803278695</c:v>
                </c:pt>
                <c:pt idx="3829">
                  <c:v>9.3770491803278695</c:v>
                </c:pt>
                <c:pt idx="3830">
                  <c:v>8.0655737704917989</c:v>
                </c:pt>
                <c:pt idx="3831">
                  <c:v>10.688524590163954</c:v>
                </c:pt>
                <c:pt idx="3832">
                  <c:v>10.688524590163954</c:v>
                </c:pt>
                <c:pt idx="3833">
                  <c:v>10.688524590163954</c:v>
                </c:pt>
                <c:pt idx="3834">
                  <c:v>23.803278688524593</c:v>
                </c:pt>
                <c:pt idx="3835">
                  <c:v>31.672131147540984</c:v>
                </c:pt>
                <c:pt idx="3836">
                  <c:v>55.278688524590159</c:v>
                </c:pt>
                <c:pt idx="3837">
                  <c:v>111.67213114754045</c:v>
                </c:pt>
                <c:pt idx="3838">
                  <c:v>185.11475409835953</c:v>
                </c:pt>
                <c:pt idx="3839">
                  <c:v>44.786885245901637</c:v>
                </c:pt>
                <c:pt idx="3840">
                  <c:v>55.278688524590159</c:v>
                </c:pt>
                <c:pt idx="3841">
                  <c:v>120.8524590163932</c:v>
                </c:pt>
                <c:pt idx="3842">
                  <c:v>144.45901639344262</c:v>
                </c:pt>
                <c:pt idx="3843">
                  <c:v>195.60655737704917</c:v>
                </c:pt>
                <c:pt idx="3844">
                  <c:v>128.72131147541046</c:v>
                </c:pt>
                <c:pt idx="3845">
                  <c:v>143.1475409836066</c:v>
                </c:pt>
                <c:pt idx="3846">
                  <c:v>144.45901639344262</c:v>
                </c:pt>
                <c:pt idx="3847">
                  <c:v>132.65573770491798</c:v>
                </c:pt>
                <c:pt idx="3848">
                  <c:v>178.55737704918047</c:v>
                </c:pt>
                <c:pt idx="3849">
                  <c:v>143.1475409836066</c:v>
                </c:pt>
                <c:pt idx="3850">
                  <c:v>149.70491803278688</c:v>
                </c:pt>
                <c:pt idx="3851">
                  <c:v>165.44262295081967</c:v>
                </c:pt>
                <c:pt idx="3852">
                  <c:v>143.1475409836066</c:v>
                </c:pt>
                <c:pt idx="3853">
                  <c:v>185.11475409835953</c:v>
                </c:pt>
                <c:pt idx="3854">
                  <c:v>154.95081967213127</c:v>
                </c:pt>
                <c:pt idx="3855">
                  <c:v>158.88524590164016</c:v>
                </c:pt>
                <c:pt idx="3856">
                  <c:v>170.68852459016392</c:v>
                </c:pt>
                <c:pt idx="3857">
                  <c:v>153.63934426229508</c:v>
                </c:pt>
                <c:pt idx="3858">
                  <c:v>181.18032786885246</c:v>
                </c:pt>
                <c:pt idx="3859">
                  <c:v>164.13114754098444</c:v>
                </c:pt>
                <c:pt idx="3860">
                  <c:v>174.62295081967221</c:v>
                </c:pt>
                <c:pt idx="3861">
                  <c:v>174.62295081967221</c:v>
                </c:pt>
                <c:pt idx="3862">
                  <c:v>154.95081967213127</c:v>
                </c:pt>
                <c:pt idx="3863">
                  <c:v>186.42622950819722</c:v>
                </c:pt>
                <c:pt idx="3864">
                  <c:v>174.62295081967221</c:v>
                </c:pt>
                <c:pt idx="3865">
                  <c:v>177.24590163934329</c:v>
                </c:pt>
                <c:pt idx="3866">
                  <c:v>164.13114754098444</c:v>
                </c:pt>
                <c:pt idx="3867">
                  <c:v>143.1475409836066</c:v>
                </c:pt>
                <c:pt idx="3868">
                  <c:v>127.40983606557377</c:v>
                </c:pt>
                <c:pt idx="3869">
                  <c:v>111.67213114754045</c:v>
                </c:pt>
                <c:pt idx="3870">
                  <c:v>110.36065573770485</c:v>
                </c:pt>
                <c:pt idx="3871">
                  <c:v>86.754098360655718</c:v>
                </c:pt>
                <c:pt idx="3872">
                  <c:v>64.45901639344261</c:v>
                </c:pt>
                <c:pt idx="3873">
                  <c:v>51.344262295081954</c:v>
                </c:pt>
                <c:pt idx="3874">
                  <c:v>31.672131147540984</c:v>
                </c:pt>
                <c:pt idx="3875">
                  <c:v>31.672131147540984</c:v>
                </c:pt>
                <c:pt idx="3876">
                  <c:v>2.8196721311475321</c:v>
                </c:pt>
                <c:pt idx="3877">
                  <c:v>-7.6721311475409664</c:v>
                </c:pt>
                <c:pt idx="3878">
                  <c:v>10.688524590163954</c:v>
                </c:pt>
                <c:pt idx="3879">
                  <c:v>1.508196721311476</c:v>
                </c:pt>
                <c:pt idx="3880">
                  <c:v>10.688524590163954</c:v>
                </c:pt>
                <c:pt idx="3881">
                  <c:v>8.0655737704917989</c:v>
                </c:pt>
                <c:pt idx="3882">
                  <c:v>29.04918032786885</c:v>
                </c:pt>
                <c:pt idx="3883">
                  <c:v>9.3770491803278695</c:v>
                </c:pt>
                <c:pt idx="3884">
                  <c:v>9.3770491803278695</c:v>
                </c:pt>
                <c:pt idx="3885">
                  <c:v>10.688524590163954</c:v>
                </c:pt>
                <c:pt idx="3886">
                  <c:v>6.7540983606557345</c:v>
                </c:pt>
                <c:pt idx="3887">
                  <c:v>8.0655737704917989</c:v>
                </c:pt>
                <c:pt idx="3888">
                  <c:v>9.3770491803278695</c:v>
                </c:pt>
                <c:pt idx="3889">
                  <c:v>9.3770491803278695</c:v>
                </c:pt>
                <c:pt idx="3890">
                  <c:v>8.0655737704917989</c:v>
                </c:pt>
                <c:pt idx="3891">
                  <c:v>8.0655737704917989</c:v>
                </c:pt>
                <c:pt idx="3892">
                  <c:v>8.0655737704917989</c:v>
                </c:pt>
                <c:pt idx="3893">
                  <c:v>8.0655737704917989</c:v>
                </c:pt>
                <c:pt idx="3894">
                  <c:v>8.0655737704917989</c:v>
                </c:pt>
                <c:pt idx="3895">
                  <c:v>6.7540983606557345</c:v>
                </c:pt>
                <c:pt idx="3896">
                  <c:v>9.3770491803278695</c:v>
                </c:pt>
                <c:pt idx="3897">
                  <c:v>9.3770491803278695</c:v>
                </c:pt>
                <c:pt idx="3898">
                  <c:v>8.0655737704917989</c:v>
                </c:pt>
                <c:pt idx="3899">
                  <c:v>9.3770491803278695</c:v>
                </c:pt>
                <c:pt idx="3900">
                  <c:v>6.7540983606557345</c:v>
                </c:pt>
                <c:pt idx="3901">
                  <c:v>4.1311475409836094</c:v>
                </c:pt>
                <c:pt idx="3902">
                  <c:v>9.3770491803278695</c:v>
                </c:pt>
                <c:pt idx="3903">
                  <c:v>8.0655737704917989</c:v>
                </c:pt>
                <c:pt idx="3904">
                  <c:v>9.3770491803278695</c:v>
                </c:pt>
                <c:pt idx="3905">
                  <c:v>10.688524590163954</c:v>
                </c:pt>
                <c:pt idx="3906">
                  <c:v>9.3770491803278695</c:v>
                </c:pt>
                <c:pt idx="3907">
                  <c:v>8.0655737704917989</c:v>
                </c:pt>
                <c:pt idx="3908">
                  <c:v>10.688524590163954</c:v>
                </c:pt>
                <c:pt idx="3909">
                  <c:v>5.4426229508196879</c:v>
                </c:pt>
                <c:pt idx="3910">
                  <c:v>5.4426229508196879</c:v>
                </c:pt>
                <c:pt idx="3911">
                  <c:v>9.3770491803278695</c:v>
                </c:pt>
                <c:pt idx="3912">
                  <c:v>8.0655737704917989</c:v>
                </c:pt>
                <c:pt idx="3913">
                  <c:v>6.7540983606557345</c:v>
                </c:pt>
                <c:pt idx="3914">
                  <c:v>9.3770491803278695</c:v>
                </c:pt>
                <c:pt idx="3915">
                  <c:v>10.688524590163954</c:v>
                </c:pt>
                <c:pt idx="3916">
                  <c:v>8.0655737704917989</c:v>
                </c:pt>
                <c:pt idx="3917">
                  <c:v>5.4426229508196879</c:v>
                </c:pt>
                <c:pt idx="3918">
                  <c:v>8.0655737704917989</c:v>
                </c:pt>
                <c:pt idx="3919">
                  <c:v>8.0655737704917989</c:v>
                </c:pt>
                <c:pt idx="3920">
                  <c:v>8.0655737704917989</c:v>
                </c:pt>
                <c:pt idx="3921">
                  <c:v>5.4426229508196879</c:v>
                </c:pt>
                <c:pt idx="3922">
                  <c:v>26.426229508196649</c:v>
                </c:pt>
                <c:pt idx="3923">
                  <c:v>2.8196721311475321</c:v>
                </c:pt>
                <c:pt idx="3924">
                  <c:v>6.7540983606557345</c:v>
                </c:pt>
                <c:pt idx="3925">
                  <c:v>27.73770491803279</c:v>
                </c:pt>
                <c:pt idx="3926">
                  <c:v>0.19672131147541141</c:v>
                </c:pt>
                <c:pt idx="3927">
                  <c:v>14.622950819672132</c:v>
                </c:pt>
                <c:pt idx="3928">
                  <c:v>25.114754098360695</c:v>
                </c:pt>
                <c:pt idx="3929">
                  <c:v>13.311475409836063</c:v>
                </c:pt>
                <c:pt idx="3930">
                  <c:v>5.4426229508196879</c:v>
                </c:pt>
                <c:pt idx="3931">
                  <c:v>9.3770491803278695</c:v>
                </c:pt>
                <c:pt idx="3932">
                  <c:v>25.114754098360695</c:v>
                </c:pt>
                <c:pt idx="3933">
                  <c:v>40.852459016393269</c:v>
                </c:pt>
                <c:pt idx="3934">
                  <c:v>72.327868852458423</c:v>
                </c:pt>
                <c:pt idx="3935">
                  <c:v>115.60655737704893</c:v>
                </c:pt>
                <c:pt idx="3936">
                  <c:v>172</c:v>
                </c:pt>
                <c:pt idx="3937">
                  <c:v>99.868852459016381</c:v>
                </c:pt>
                <c:pt idx="3938">
                  <c:v>57.901639344262172</c:v>
                </c:pt>
                <c:pt idx="3939">
                  <c:v>110.36065573770485</c:v>
                </c:pt>
                <c:pt idx="3940">
                  <c:v>183.80327868852461</c:v>
                </c:pt>
                <c:pt idx="3941">
                  <c:v>137.90163934426229</c:v>
                </c:pt>
                <c:pt idx="3942">
                  <c:v>166.75409836065577</c:v>
                </c:pt>
                <c:pt idx="3943">
                  <c:v>165.44262295081967</c:v>
                </c:pt>
                <c:pt idx="3944">
                  <c:v>157.57377049180218</c:v>
                </c:pt>
                <c:pt idx="3945">
                  <c:v>178.55737704918047</c:v>
                </c:pt>
                <c:pt idx="3946">
                  <c:v>166.75409836065577</c:v>
                </c:pt>
                <c:pt idx="3947">
                  <c:v>173.31147540983608</c:v>
                </c:pt>
                <c:pt idx="3948">
                  <c:v>161.50819672131138</c:v>
                </c:pt>
                <c:pt idx="3949">
                  <c:v>144.45901639344262</c:v>
                </c:pt>
                <c:pt idx="3950">
                  <c:v>131.34426229508148</c:v>
                </c:pt>
                <c:pt idx="3951">
                  <c:v>116.91803278688525</c:v>
                </c:pt>
                <c:pt idx="3952">
                  <c:v>111.67213114754045</c:v>
                </c:pt>
                <c:pt idx="3953">
                  <c:v>107.73770491803279</c:v>
                </c:pt>
                <c:pt idx="3954">
                  <c:v>110.36065573770485</c:v>
                </c:pt>
                <c:pt idx="3955">
                  <c:v>140.52459016393442</c:v>
                </c:pt>
                <c:pt idx="3956">
                  <c:v>206.09836065573819</c:v>
                </c:pt>
                <c:pt idx="3957">
                  <c:v>67.081967213114751</c:v>
                </c:pt>
                <c:pt idx="3958">
                  <c:v>105.11475409836063</c:v>
                </c:pt>
                <c:pt idx="3959">
                  <c:v>192.98360655737707</c:v>
                </c:pt>
                <c:pt idx="3960">
                  <c:v>147.08196721311481</c:v>
                </c:pt>
                <c:pt idx="3961">
                  <c:v>132.65573770491798</c:v>
                </c:pt>
                <c:pt idx="3962">
                  <c:v>153.63934426229508</c:v>
                </c:pt>
                <c:pt idx="3963">
                  <c:v>152.32786885246009</c:v>
                </c:pt>
                <c:pt idx="3964">
                  <c:v>175.93442622950818</c:v>
                </c:pt>
                <c:pt idx="3965">
                  <c:v>161.50819672131138</c:v>
                </c:pt>
                <c:pt idx="3966">
                  <c:v>179.86885245901641</c:v>
                </c:pt>
                <c:pt idx="3967">
                  <c:v>170.68852459016392</c:v>
                </c:pt>
                <c:pt idx="3968">
                  <c:v>147.08196721311481</c:v>
                </c:pt>
                <c:pt idx="3969">
                  <c:v>94.622950819671715</c:v>
                </c:pt>
                <c:pt idx="3970">
                  <c:v>65.770491803278688</c:v>
                </c:pt>
                <c:pt idx="3971">
                  <c:v>48.721311475409863</c:v>
                </c:pt>
                <c:pt idx="3972">
                  <c:v>32.983606557376838</c:v>
                </c:pt>
                <c:pt idx="3973">
                  <c:v>18.557377049180332</c:v>
                </c:pt>
                <c:pt idx="3974">
                  <c:v>14.622950819672132</c:v>
                </c:pt>
                <c:pt idx="3975">
                  <c:v>6.7540983606557345</c:v>
                </c:pt>
                <c:pt idx="3976">
                  <c:v>5.4426229508196879</c:v>
                </c:pt>
                <c:pt idx="3977">
                  <c:v>19.868852459016395</c:v>
                </c:pt>
                <c:pt idx="3978">
                  <c:v>6.7540983606557345</c:v>
                </c:pt>
                <c:pt idx="3979">
                  <c:v>2.8196721311475321</c:v>
                </c:pt>
                <c:pt idx="3980">
                  <c:v>8.0655737704917989</c:v>
                </c:pt>
                <c:pt idx="3981">
                  <c:v>5.4426229508196879</c:v>
                </c:pt>
                <c:pt idx="3982">
                  <c:v>10.688524590163954</c:v>
                </c:pt>
                <c:pt idx="3983">
                  <c:v>9.3770491803278695</c:v>
                </c:pt>
                <c:pt idx="3984">
                  <c:v>8.0655737704917989</c:v>
                </c:pt>
                <c:pt idx="3985">
                  <c:v>9.3770491803278695</c:v>
                </c:pt>
                <c:pt idx="3986">
                  <c:v>10.688524590163954</c:v>
                </c:pt>
                <c:pt idx="3987">
                  <c:v>10.688524590163954</c:v>
                </c:pt>
                <c:pt idx="3988">
                  <c:v>8.0655737704917989</c:v>
                </c:pt>
                <c:pt idx="3989">
                  <c:v>6.7540983606557345</c:v>
                </c:pt>
                <c:pt idx="3990">
                  <c:v>9.3770491803278695</c:v>
                </c:pt>
                <c:pt idx="3991">
                  <c:v>6.7540983606557345</c:v>
                </c:pt>
                <c:pt idx="3992">
                  <c:v>8.0655737704917989</c:v>
                </c:pt>
                <c:pt idx="3993">
                  <c:v>10.688524590163954</c:v>
                </c:pt>
                <c:pt idx="3994">
                  <c:v>6.7540983606557345</c:v>
                </c:pt>
                <c:pt idx="3995">
                  <c:v>8.0655737704917989</c:v>
                </c:pt>
                <c:pt idx="3996">
                  <c:v>12</c:v>
                </c:pt>
                <c:pt idx="3997">
                  <c:v>8.0655737704917989</c:v>
                </c:pt>
                <c:pt idx="3998">
                  <c:v>6.7540983606557345</c:v>
                </c:pt>
                <c:pt idx="3999">
                  <c:v>6.7540983606557345</c:v>
                </c:pt>
                <c:pt idx="4000">
                  <c:v>10.688524590163954</c:v>
                </c:pt>
                <c:pt idx="4001">
                  <c:v>8.0655737704917989</c:v>
                </c:pt>
                <c:pt idx="4002">
                  <c:v>8.0655737704917989</c:v>
                </c:pt>
                <c:pt idx="4003">
                  <c:v>8.0655737704917989</c:v>
                </c:pt>
                <c:pt idx="4004">
                  <c:v>10.688524590163954</c:v>
                </c:pt>
                <c:pt idx="4005">
                  <c:v>9.3770491803278695</c:v>
                </c:pt>
                <c:pt idx="4006">
                  <c:v>9.3770491803278695</c:v>
                </c:pt>
                <c:pt idx="4007">
                  <c:v>9.3770491803278695</c:v>
                </c:pt>
                <c:pt idx="4008">
                  <c:v>8.0655737704917989</c:v>
                </c:pt>
                <c:pt idx="4009">
                  <c:v>2.8196721311475321</c:v>
                </c:pt>
                <c:pt idx="4010">
                  <c:v>8.0655737704917989</c:v>
                </c:pt>
                <c:pt idx="4011">
                  <c:v>6.7540983606557345</c:v>
                </c:pt>
                <c:pt idx="4012">
                  <c:v>8.0655737704917989</c:v>
                </c:pt>
                <c:pt idx="4013">
                  <c:v>10.688524590163954</c:v>
                </c:pt>
                <c:pt idx="4014">
                  <c:v>8.0655737704917989</c:v>
                </c:pt>
                <c:pt idx="4015">
                  <c:v>9.3770491803278695</c:v>
                </c:pt>
                <c:pt idx="4016">
                  <c:v>6.7540983606557345</c:v>
                </c:pt>
                <c:pt idx="4017">
                  <c:v>5.4426229508196879</c:v>
                </c:pt>
                <c:pt idx="4018">
                  <c:v>9.3770491803278695</c:v>
                </c:pt>
                <c:pt idx="4019">
                  <c:v>15.934426229508249</c:v>
                </c:pt>
                <c:pt idx="4020">
                  <c:v>4.1311475409836094</c:v>
                </c:pt>
                <c:pt idx="4021">
                  <c:v>10.688524590163954</c:v>
                </c:pt>
                <c:pt idx="4022">
                  <c:v>10.688524590163954</c:v>
                </c:pt>
                <c:pt idx="4023">
                  <c:v>6.7540983606557345</c:v>
                </c:pt>
                <c:pt idx="4024">
                  <c:v>4.1311475409836094</c:v>
                </c:pt>
                <c:pt idx="4025">
                  <c:v>25.114754098360695</c:v>
                </c:pt>
                <c:pt idx="4026">
                  <c:v>8.0655737704917989</c:v>
                </c:pt>
                <c:pt idx="4027">
                  <c:v>13.311475409836063</c:v>
                </c:pt>
                <c:pt idx="4028">
                  <c:v>0.19672131147541141</c:v>
                </c:pt>
                <c:pt idx="4029">
                  <c:v>15.934426229508249</c:v>
                </c:pt>
                <c:pt idx="4030">
                  <c:v>19.868852459016395</c:v>
                </c:pt>
                <c:pt idx="4031">
                  <c:v>1.508196721311476</c:v>
                </c:pt>
                <c:pt idx="4032">
                  <c:v>34.295081967213044</c:v>
                </c:pt>
                <c:pt idx="4033">
                  <c:v>55.278688524590159</c:v>
                </c:pt>
                <c:pt idx="4034">
                  <c:v>93.311475409836063</c:v>
                </c:pt>
                <c:pt idx="4035">
                  <c:v>147.08196721311481</c:v>
                </c:pt>
                <c:pt idx="4036">
                  <c:v>202.16393442622945</c:v>
                </c:pt>
                <c:pt idx="4037">
                  <c:v>52.655737704918032</c:v>
                </c:pt>
                <c:pt idx="4038">
                  <c:v>89.377049180327873</c:v>
                </c:pt>
                <c:pt idx="4039">
                  <c:v>157.57377049180218</c:v>
                </c:pt>
                <c:pt idx="4040">
                  <c:v>131.34426229508148</c:v>
                </c:pt>
                <c:pt idx="4041">
                  <c:v>181.18032786885246</c:v>
                </c:pt>
                <c:pt idx="4042">
                  <c:v>140.52459016393442</c:v>
                </c:pt>
                <c:pt idx="4043">
                  <c:v>165.44262295081967</c:v>
                </c:pt>
                <c:pt idx="4044">
                  <c:v>166.75409836065577</c:v>
                </c:pt>
                <c:pt idx="4045">
                  <c:v>154.95081967213127</c:v>
                </c:pt>
                <c:pt idx="4046">
                  <c:v>172</c:v>
                </c:pt>
                <c:pt idx="4047">
                  <c:v>160.19672131147541</c:v>
                </c:pt>
                <c:pt idx="4048">
                  <c:v>145.77049180327865</c:v>
                </c:pt>
                <c:pt idx="4049">
                  <c:v>131.34426229508148</c:v>
                </c:pt>
                <c:pt idx="4050">
                  <c:v>175.93442622950818</c:v>
                </c:pt>
                <c:pt idx="4051">
                  <c:v>93.311475409836063</c:v>
                </c:pt>
                <c:pt idx="4052">
                  <c:v>147.08196721311481</c:v>
                </c:pt>
                <c:pt idx="4053">
                  <c:v>133.96721311475409</c:v>
                </c:pt>
                <c:pt idx="4054">
                  <c:v>164.13114754098444</c:v>
                </c:pt>
                <c:pt idx="4055">
                  <c:v>136.59016393442622</c:v>
                </c:pt>
                <c:pt idx="4056">
                  <c:v>174.62295081967221</c:v>
                </c:pt>
                <c:pt idx="4057">
                  <c:v>169.37704918032784</c:v>
                </c:pt>
                <c:pt idx="4058">
                  <c:v>105.11475409836063</c:v>
                </c:pt>
                <c:pt idx="4059">
                  <c:v>153.63934426229508</c:v>
                </c:pt>
                <c:pt idx="4060">
                  <c:v>133.96721311475409</c:v>
                </c:pt>
                <c:pt idx="4061">
                  <c:v>175.93442622950818</c:v>
                </c:pt>
                <c:pt idx="4062">
                  <c:v>144.45901639344262</c:v>
                </c:pt>
                <c:pt idx="4063">
                  <c:v>158.88524590164016</c:v>
                </c:pt>
                <c:pt idx="4064">
                  <c:v>153.63934426229508</c:v>
                </c:pt>
                <c:pt idx="4065">
                  <c:v>152.32786885246009</c:v>
                </c:pt>
                <c:pt idx="4066">
                  <c:v>170.68852459016392</c:v>
                </c:pt>
                <c:pt idx="4067">
                  <c:v>126.09836065573769</c:v>
                </c:pt>
                <c:pt idx="4068">
                  <c:v>105.11475409836063</c:v>
                </c:pt>
                <c:pt idx="4069">
                  <c:v>89.377049180327873</c:v>
                </c:pt>
                <c:pt idx="4070">
                  <c:v>76.262295081967636</c:v>
                </c:pt>
                <c:pt idx="4071">
                  <c:v>61.836065573770341</c:v>
                </c:pt>
                <c:pt idx="4072">
                  <c:v>50.032786885245898</c:v>
                </c:pt>
                <c:pt idx="4073">
                  <c:v>35.606557377049171</c:v>
                </c:pt>
                <c:pt idx="4074">
                  <c:v>26.426229508196649</c:v>
                </c:pt>
                <c:pt idx="4075">
                  <c:v>22.491803278688533</c:v>
                </c:pt>
                <c:pt idx="4076">
                  <c:v>29.04918032786885</c:v>
                </c:pt>
                <c:pt idx="4077">
                  <c:v>30.360655737704917</c:v>
                </c:pt>
                <c:pt idx="4078">
                  <c:v>1.508196721311476</c:v>
                </c:pt>
                <c:pt idx="4079">
                  <c:v>15.934426229508249</c:v>
                </c:pt>
                <c:pt idx="4080">
                  <c:v>12</c:v>
                </c:pt>
                <c:pt idx="4081">
                  <c:v>6.7540983606557345</c:v>
                </c:pt>
                <c:pt idx="4082">
                  <c:v>5.4426229508196879</c:v>
                </c:pt>
                <c:pt idx="4083">
                  <c:v>22.491803278688533</c:v>
                </c:pt>
                <c:pt idx="4084">
                  <c:v>10.688524590163954</c:v>
                </c:pt>
                <c:pt idx="4085">
                  <c:v>6.7540983606557345</c:v>
                </c:pt>
                <c:pt idx="4086">
                  <c:v>12</c:v>
                </c:pt>
                <c:pt idx="4087">
                  <c:v>6.7540983606557345</c:v>
                </c:pt>
                <c:pt idx="4088">
                  <c:v>8.0655737704917989</c:v>
                </c:pt>
                <c:pt idx="4089">
                  <c:v>8.0655737704917989</c:v>
                </c:pt>
                <c:pt idx="4090">
                  <c:v>6.7540983606557345</c:v>
                </c:pt>
                <c:pt idx="4091">
                  <c:v>6.7540983606557345</c:v>
                </c:pt>
                <c:pt idx="4092">
                  <c:v>9.3770491803278695</c:v>
                </c:pt>
                <c:pt idx="4093">
                  <c:v>8.0655737704917989</c:v>
                </c:pt>
                <c:pt idx="4094">
                  <c:v>6.7540983606557345</c:v>
                </c:pt>
                <c:pt idx="4095">
                  <c:v>8.0655737704917989</c:v>
                </c:pt>
                <c:pt idx="4096">
                  <c:v>8.0655737704917989</c:v>
                </c:pt>
                <c:pt idx="4097">
                  <c:v>8.0655737704917989</c:v>
                </c:pt>
                <c:pt idx="4098">
                  <c:v>5.4426229508196879</c:v>
                </c:pt>
                <c:pt idx="4099">
                  <c:v>6.7540983606557345</c:v>
                </c:pt>
                <c:pt idx="4100">
                  <c:v>8.0655737704917989</c:v>
                </c:pt>
                <c:pt idx="4101">
                  <c:v>2.8196721311475321</c:v>
                </c:pt>
                <c:pt idx="4102">
                  <c:v>8.0655737704917989</c:v>
                </c:pt>
                <c:pt idx="4103">
                  <c:v>8.0655737704917989</c:v>
                </c:pt>
                <c:pt idx="4104">
                  <c:v>9.3770491803278695</c:v>
                </c:pt>
                <c:pt idx="4105">
                  <c:v>6.7540983606557345</c:v>
                </c:pt>
                <c:pt idx="4106">
                  <c:v>9.3770491803278695</c:v>
                </c:pt>
                <c:pt idx="4107">
                  <c:v>8.0655737704917989</c:v>
                </c:pt>
                <c:pt idx="4108">
                  <c:v>6.7540983606557345</c:v>
                </c:pt>
                <c:pt idx="4109">
                  <c:v>17.245901639344229</c:v>
                </c:pt>
                <c:pt idx="4110">
                  <c:v>8.0655737704917989</c:v>
                </c:pt>
                <c:pt idx="4111">
                  <c:v>6.7540983606557345</c:v>
                </c:pt>
                <c:pt idx="4112">
                  <c:v>8.0655737704917989</c:v>
                </c:pt>
                <c:pt idx="4113">
                  <c:v>8.0655737704917989</c:v>
                </c:pt>
                <c:pt idx="4114">
                  <c:v>6.7540983606557345</c:v>
                </c:pt>
                <c:pt idx="4115">
                  <c:v>8.0655737704917989</c:v>
                </c:pt>
                <c:pt idx="4116">
                  <c:v>8.0655737704917989</c:v>
                </c:pt>
                <c:pt idx="4117">
                  <c:v>9.3770491803278695</c:v>
                </c:pt>
                <c:pt idx="4118">
                  <c:v>6.7540983606557345</c:v>
                </c:pt>
                <c:pt idx="4119">
                  <c:v>6.7540983606557345</c:v>
                </c:pt>
                <c:pt idx="4120">
                  <c:v>9.3770491803278695</c:v>
                </c:pt>
                <c:pt idx="4121">
                  <c:v>9.3770491803278695</c:v>
                </c:pt>
                <c:pt idx="4122">
                  <c:v>6.7540983606557345</c:v>
                </c:pt>
                <c:pt idx="4123">
                  <c:v>8.0655737704917989</c:v>
                </c:pt>
                <c:pt idx="4124">
                  <c:v>6.7540983606557345</c:v>
                </c:pt>
                <c:pt idx="4125">
                  <c:v>10.688524590163954</c:v>
                </c:pt>
                <c:pt idx="4126">
                  <c:v>9.3770491803278695</c:v>
                </c:pt>
                <c:pt idx="4127">
                  <c:v>10.688524590163954</c:v>
                </c:pt>
                <c:pt idx="4128">
                  <c:v>17.245901639344229</c:v>
                </c:pt>
                <c:pt idx="4129">
                  <c:v>8.0655737704917989</c:v>
                </c:pt>
                <c:pt idx="4130">
                  <c:v>14.622950819672132</c:v>
                </c:pt>
                <c:pt idx="4131">
                  <c:v>48.721311475409863</c:v>
                </c:pt>
                <c:pt idx="4132">
                  <c:v>74.950819672131146</c:v>
                </c:pt>
                <c:pt idx="4133">
                  <c:v>115.60655737704893</c:v>
                </c:pt>
                <c:pt idx="4134">
                  <c:v>158.88524590164016</c:v>
                </c:pt>
                <c:pt idx="4135">
                  <c:v>195.60655737704917</c:v>
                </c:pt>
                <c:pt idx="4136">
                  <c:v>89.377049180327873</c:v>
                </c:pt>
                <c:pt idx="4137">
                  <c:v>127.40983606557377</c:v>
                </c:pt>
                <c:pt idx="4138">
                  <c:v>182.49180327868851</c:v>
                </c:pt>
                <c:pt idx="4139">
                  <c:v>154.95081967213127</c:v>
                </c:pt>
                <c:pt idx="4140">
                  <c:v>131.34426229508148</c:v>
                </c:pt>
                <c:pt idx="4141">
                  <c:v>140.52459016393442</c:v>
                </c:pt>
                <c:pt idx="4142">
                  <c:v>126.09836065573769</c:v>
                </c:pt>
                <c:pt idx="4143">
                  <c:v>173.31147540983608</c:v>
                </c:pt>
                <c:pt idx="4144">
                  <c:v>132.65573770491798</c:v>
                </c:pt>
                <c:pt idx="4145">
                  <c:v>166.75409836065577</c:v>
                </c:pt>
                <c:pt idx="4146">
                  <c:v>153.63934426229508</c:v>
                </c:pt>
                <c:pt idx="4147">
                  <c:v>143.1475409836066</c:v>
                </c:pt>
                <c:pt idx="4148">
                  <c:v>186.42622950819722</c:v>
                </c:pt>
                <c:pt idx="4149">
                  <c:v>152.32786885246009</c:v>
                </c:pt>
                <c:pt idx="4150">
                  <c:v>154.95081967213127</c:v>
                </c:pt>
                <c:pt idx="4151">
                  <c:v>169.37704918032784</c:v>
                </c:pt>
                <c:pt idx="4152">
                  <c:v>152.32786885246009</c:v>
                </c:pt>
                <c:pt idx="4153">
                  <c:v>170.68852459016392</c:v>
                </c:pt>
                <c:pt idx="4154">
                  <c:v>164.13114754098444</c:v>
                </c:pt>
                <c:pt idx="4155">
                  <c:v>156.26229508196718</c:v>
                </c:pt>
                <c:pt idx="4156">
                  <c:v>179.86885245901641</c:v>
                </c:pt>
                <c:pt idx="4157">
                  <c:v>169.37704918032784</c:v>
                </c:pt>
                <c:pt idx="4158">
                  <c:v>178.55737704918047</c:v>
                </c:pt>
                <c:pt idx="4159">
                  <c:v>173.31147540983608</c:v>
                </c:pt>
                <c:pt idx="4160">
                  <c:v>162.81967213114626</c:v>
                </c:pt>
                <c:pt idx="4161">
                  <c:v>145.77049180327865</c:v>
                </c:pt>
                <c:pt idx="4162">
                  <c:v>131.34426229508148</c:v>
                </c:pt>
                <c:pt idx="4163">
                  <c:v>118.22950819672083</c:v>
                </c:pt>
                <c:pt idx="4164">
                  <c:v>110.36065573770485</c:v>
                </c:pt>
                <c:pt idx="4165">
                  <c:v>109.04918032786885</c:v>
                </c:pt>
                <c:pt idx="4166">
                  <c:v>94.622950819671715</c:v>
                </c:pt>
                <c:pt idx="4167">
                  <c:v>73.639344262295083</c:v>
                </c:pt>
                <c:pt idx="4168">
                  <c:v>53.967213114754102</c:v>
                </c:pt>
                <c:pt idx="4169">
                  <c:v>43.475409836065573</c:v>
                </c:pt>
                <c:pt idx="4170">
                  <c:v>27.73770491803279</c:v>
                </c:pt>
                <c:pt idx="4171">
                  <c:v>18.557377049180332</c:v>
                </c:pt>
                <c:pt idx="4172">
                  <c:v>31.672131147540984</c:v>
                </c:pt>
                <c:pt idx="4173">
                  <c:v>40.852459016393269</c:v>
                </c:pt>
                <c:pt idx="4174">
                  <c:v>21.180327868852491</c:v>
                </c:pt>
                <c:pt idx="4175">
                  <c:v>1.508196721311476</c:v>
                </c:pt>
                <c:pt idx="4176">
                  <c:v>17.245901639344229</c:v>
                </c:pt>
                <c:pt idx="4177">
                  <c:v>4.1311475409836094</c:v>
                </c:pt>
                <c:pt idx="4178">
                  <c:v>26.426229508196649</c:v>
                </c:pt>
                <c:pt idx="4179">
                  <c:v>9.3770491803278695</c:v>
                </c:pt>
                <c:pt idx="4180">
                  <c:v>10.688524590163954</c:v>
                </c:pt>
                <c:pt idx="4181">
                  <c:v>6.7540983606557345</c:v>
                </c:pt>
                <c:pt idx="4182">
                  <c:v>8.0655737704917989</c:v>
                </c:pt>
                <c:pt idx="4183">
                  <c:v>10.688524590163954</c:v>
                </c:pt>
                <c:pt idx="4184">
                  <c:v>8.0655737704917989</c:v>
                </c:pt>
                <c:pt idx="4185">
                  <c:v>8.0655737704917989</c:v>
                </c:pt>
                <c:pt idx="4186">
                  <c:v>5.4426229508196879</c:v>
                </c:pt>
                <c:pt idx="4187">
                  <c:v>8.0655737704917989</c:v>
                </c:pt>
                <c:pt idx="4188">
                  <c:v>6.7540983606557345</c:v>
                </c:pt>
                <c:pt idx="4189">
                  <c:v>8.0655737704917989</c:v>
                </c:pt>
                <c:pt idx="4190">
                  <c:v>9.3770491803278695</c:v>
                </c:pt>
                <c:pt idx="4191">
                  <c:v>8.0655737704917989</c:v>
                </c:pt>
                <c:pt idx="4192">
                  <c:v>9.3770491803278695</c:v>
                </c:pt>
                <c:pt idx="4193">
                  <c:v>10.688524590163954</c:v>
                </c:pt>
                <c:pt idx="4194">
                  <c:v>6.7540983606557345</c:v>
                </c:pt>
                <c:pt idx="4195">
                  <c:v>8.0655737704917989</c:v>
                </c:pt>
                <c:pt idx="4196">
                  <c:v>8.0655737704917989</c:v>
                </c:pt>
                <c:pt idx="4197">
                  <c:v>6.7540983606557345</c:v>
                </c:pt>
                <c:pt idx="4198">
                  <c:v>13.311475409836063</c:v>
                </c:pt>
                <c:pt idx="4199">
                  <c:v>12</c:v>
                </c:pt>
                <c:pt idx="4200">
                  <c:v>10.688524590163954</c:v>
                </c:pt>
                <c:pt idx="4201">
                  <c:v>9.3770491803278695</c:v>
                </c:pt>
                <c:pt idx="4202">
                  <c:v>10.688524590163954</c:v>
                </c:pt>
                <c:pt idx="4203">
                  <c:v>5.4426229508196879</c:v>
                </c:pt>
                <c:pt idx="4204">
                  <c:v>9.3770491803278695</c:v>
                </c:pt>
                <c:pt idx="4205">
                  <c:v>26.426229508196649</c:v>
                </c:pt>
                <c:pt idx="4206">
                  <c:v>8.0655737704917989</c:v>
                </c:pt>
                <c:pt idx="4207">
                  <c:v>6.7540983606557345</c:v>
                </c:pt>
                <c:pt idx="4208">
                  <c:v>8.0655737704917989</c:v>
                </c:pt>
                <c:pt idx="4209">
                  <c:v>8.0655737704917989</c:v>
                </c:pt>
                <c:pt idx="4210">
                  <c:v>6.7540983606557345</c:v>
                </c:pt>
                <c:pt idx="4211">
                  <c:v>9.3770491803278695</c:v>
                </c:pt>
                <c:pt idx="4212">
                  <c:v>8.0655737704917989</c:v>
                </c:pt>
                <c:pt idx="4213">
                  <c:v>10.688524590163954</c:v>
                </c:pt>
                <c:pt idx="4214">
                  <c:v>6.7540983606557345</c:v>
                </c:pt>
                <c:pt idx="4215">
                  <c:v>5.4426229508196879</c:v>
                </c:pt>
                <c:pt idx="4216">
                  <c:v>10.688524590163954</c:v>
                </c:pt>
                <c:pt idx="4217">
                  <c:v>6.7540983606557345</c:v>
                </c:pt>
                <c:pt idx="4218">
                  <c:v>9.3770491803278695</c:v>
                </c:pt>
                <c:pt idx="4219">
                  <c:v>10.688524590163954</c:v>
                </c:pt>
                <c:pt idx="4220">
                  <c:v>14.622950819672132</c:v>
                </c:pt>
                <c:pt idx="4221">
                  <c:v>4.1311475409836094</c:v>
                </c:pt>
                <c:pt idx="4222">
                  <c:v>1.508196721311476</c:v>
                </c:pt>
                <c:pt idx="4223">
                  <c:v>1.508196721311476</c:v>
                </c:pt>
                <c:pt idx="4224">
                  <c:v>8.0655737704917989</c:v>
                </c:pt>
                <c:pt idx="4225">
                  <c:v>14.622950819672132</c:v>
                </c:pt>
                <c:pt idx="4226">
                  <c:v>1.508196721311476</c:v>
                </c:pt>
                <c:pt idx="4227">
                  <c:v>19.868852459016395</c:v>
                </c:pt>
                <c:pt idx="4228">
                  <c:v>14.622950819672132</c:v>
                </c:pt>
                <c:pt idx="4229">
                  <c:v>27.73770491803279</c:v>
                </c:pt>
                <c:pt idx="4230">
                  <c:v>64.45901639344261</c:v>
                </c:pt>
                <c:pt idx="4231">
                  <c:v>140.52459016393442</c:v>
                </c:pt>
                <c:pt idx="4232">
                  <c:v>64.45901639344261</c:v>
                </c:pt>
                <c:pt idx="4233">
                  <c:v>14.622950819672132</c:v>
                </c:pt>
                <c:pt idx="4234">
                  <c:v>8.0655737704917989</c:v>
                </c:pt>
                <c:pt idx="4235">
                  <c:v>39.540983606557376</c:v>
                </c:pt>
                <c:pt idx="4236">
                  <c:v>97.245901639344297</c:v>
                </c:pt>
                <c:pt idx="4237">
                  <c:v>133.96721311475409</c:v>
                </c:pt>
                <c:pt idx="4238">
                  <c:v>131.34426229508148</c:v>
                </c:pt>
                <c:pt idx="4239">
                  <c:v>119.54098360655739</c:v>
                </c:pt>
                <c:pt idx="4240">
                  <c:v>154.95081967213127</c:v>
                </c:pt>
                <c:pt idx="4241">
                  <c:v>111.67213114754045</c:v>
                </c:pt>
                <c:pt idx="4242">
                  <c:v>187.73770491803279</c:v>
                </c:pt>
                <c:pt idx="4243">
                  <c:v>132.65573770491798</c:v>
                </c:pt>
                <c:pt idx="4244">
                  <c:v>140.52459016393442</c:v>
                </c:pt>
                <c:pt idx="4245">
                  <c:v>169.37704918032784</c:v>
                </c:pt>
                <c:pt idx="4246">
                  <c:v>131.34426229508148</c:v>
                </c:pt>
                <c:pt idx="4247">
                  <c:v>165.44262295081967</c:v>
                </c:pt>
                <c:pt idx="4248">
                  <c:v>144.45901639344262</c:v>
                </c:pt>
                <c:pt idx="4249">
                  <c:v>132.65573770491798</c:v>
                </c:pt>
                <c:pt idx="4250">
                  <c:v>169.37704918032784</c:v>
                </c:pt>
                <c:pt idx="4251">
                  <c:v>131.34426229508148</c:v>
                </c:pt>
                <c:pt idx="4252">
                  <c:v>169.37704918032784</c:v>
                </c:pt>
                <c:pt idx="4253">
                  <c:v>156.26229508196718</c:v>
                </c:pt>
                <c:pt idx="4254">
                  <c:v>132.65573770491798</c:v>
                </c:pt>
                <c:pt idx="4255">
                  <c:v>190.36065573770492</c:v>
                </c:pt>
                <c:pt idx="4256">
                  <c:v>145.77049180327865</c:v>
                </c:pt>
                <c:pt idx="4257">
                  <c:v>148.3934426229508</c:v>
                </c:pt>
                <c:pt idx="4258">
                  <c:v>170.68852459016392</c:v>
                </c:pt>
                <c:pt idx="4259">
                  <c:v>137.90163934426229</c:v>
                </c:pt>
                <c:pt idx="4260">
                  <c:v>164.13114754098444</c:v>
                </c:pt>
                <c:pt idx="4261">
                  <c:v>152.32786885246009</c:v>
                </c:pt>
                <c:pt idx="4262">
                  <c:v>132.65573770491798</c:v>
                </c:pt>
                <c:pt idx="4263">
                  <c:v>172</c:v>
                </c:pt>
                <c:pt idx="4264">
                  <c:v>136.59016393442622</c:v>
                </c:pt>
                <c:pt idx="4265">
                  <c:v>162.81967213114626</c:v>
                </c:pt>
                <c:pt idx="4266">
                  <c:v>144.45901639344262</c:v>
                </c:pt>
                <c:pt idx="4267">
                  <c:v>136.59016393442622</c:v>
                </c:pt>
                <c:pt idx="4268">
                  <c:v>126.09836065573769</c:v>
                </c:pt>
                <c:pt idx="4269">
                  <c:v>114.29508196721312</c:v>
                </c:pt>
                <c:pt idx="4270">
                  <c:v>131.34426229508148</c:v>
                </c:pt>
                <c:pt idx="4271">
                  <c:v>140.52459016393442</c:v>
                </c:pt>
                <c:pt idx="4272">
                  <c:v>110.36065573770485</c:v>
                </c:pt>
                <c:pt idx="4273">
                  <c:v>80.196721311475358</c:v>
                </c:pt>
                <c:pt idx="4274">
                  <c:v>57.901639344262172</c:v>
                </c:pt>
                <c:pt idx="4275">
                  <c:v>43.475409836065573</c:v>
                </c:pt>
                <c:pt idx="4276">
                  <c:v>31.672131147540984</c:v>
                </c:pt>
                <c:pt idx="4277">
                  <c:v>19.868852459016395</c:v>
                </c:pt>
                <c:pt idx="4278">
                  <c:v>25.114754098360695</c:v>
                </c:pt>
                <c:pt idx="4279">
                  <c:v>14.622950819672132</c:v>
                </c:pt>
                <c:pt idx="4280">
                  <c:v>6.7540983606557345</c:v>
                </c:pt>
                <c:pt idx="4281">
                  <c:v>4.1311475409836094</c:v>
                </c:pt>
                <c:pt idx="4282">
                  <c:v>10.688524590163954</c:v>
                </c:pt>
                <c:pt idx="4283">
                  <c:v>8.0655737704917989</c:v>
                </c:pt>
                <c:pt idx="4284">
                  <c:v>2.8196721311475321</c:v>
                </c:pt>
                <c:pt idx="4285">
                  <c:v>8.0655737704917989</c:v>
                </c:pt>
                <c:pt idx="4286">
                  <c:v>10.688524590163954</c:v>
                </c:pt>
                <c:pt idx="4287">
                  <c:v>12</c:v>
                </c:pt>
                <c:pt idx="4288">
                  <c:v>8.0655737704917989</c:v>
                </c:pt>
                <c:pt idx="4289">
                  <c:v>9.3770491803278695</c:v>
                </c:pt>
                <c:pt idx="4290">
                  <c:v>6.7540983606557345</c:v>
                </c:pt>
                <c:pt idx="4291">
                  <c:v>6.7540983606557345</c:v>
                </c:pt>
                <c:pt idx="4292">
                  <c:v>9.3770491803278695</c:v>
                </c:pt>
                <c:pt idx="4293">
                  <c:v>10.688524590163954</c:v>
                </c:pt>
                <c:pt idx="4294">
                  <c:v>9.3770491803278695</c:v>
                </c:pt>
                <c:pt idx="4295">
                  <c:v>8.0655737704917989</c:v>
                </c:pt>
                <c:pt idx="4296">
                  <c:v>8.0655737704917989</c:v>
                </c:pt>
                <c:pt idx="4297">
                  <c:v>6.7540983606557345</c:v>
                </c:pt>
                <c:pt idx="4298">
                  <c:v>8.0655737704917989</c:v>
                </c:pt>
                <c:pt idx="4299">
                  <c:v>8.0655737704917989</c:v>
                </c:pt>
                <c:pt idx="4300">
                  <c:v>6.7540983606557345</c:v>
                </c:pt>
                <c:pt idx="4301">
                  <c:v>8.0655737704917989</c:v>
                </c:pt>
                <c:pt idx="4302">
                  <c:v>6.7540983606557345</c:v>
                </c:pt>
                <c:pt idx="4303">
                  <c:v>8.0655737704917989</c:v>
                </c:pt>
                <c:pt idx="4304">
                  <c:v>6.7540983606557345</c:v>
                </c:pt>
                <c:pt idx="4305">
                  <c:v>9.3770491803278695</c:v>
                </c:pt>
                <c:pt idx="4306">
                  <c:v>6.7540983606557345</c:v>
                </c:pt>
                <c:pt idx="4307">
                  <c:v>10.688524590163954</c:v>
                </c:pt>
                <c:pt idx="4308">
                  <c:v>8.0655737704917989</c:v>
                </c:pt>
                <c:pt idx="4309">
                  <c:v>0.19672131147541141</c:v>
                </c:pt>
                <c:pt idx="4310">
                  <c:v>8.0655737704917989</c:v>
                </c:pt>
                <c:pt idx="4311">
                  <c:v>8.0655737704917989</c:v>
                </c:pt>
                <c:pt idx="4312">
                  <c:v>8.0655737704917989</c:v>
                </c:pt>
                <c:pt idx="4313">
                  <c:v>6.7540983606557345</c:v>
                </c:pt>
                <c:pt idx="4314">
                  <c:v>8.0655737704917989</c:v>
                </c:pt>
                <c:pt idx="4315">
                  <c:v>8.0655737704917989</c:v>
                </c:pt>
                <c:pt idx="4316">
                  <c:v>6.7540983606557345</c:v>
                </c:pt>
                <c:pt idx="4317">
                  <c:v>10.688524590163954</c:v>
                </c:pt>
                <c:pt idx="4318">
                  <c:v>14.622950819672132</c:v>
                </c:pt>
                <c:pt idx="4319">
                  <c:v>13.311475409836063</c:v>
                </c:pt>
                <c:pt idx="4320">
                  <c:v>4.1311475409836094</c:v>
                </c:pt>
                <c:pt idx="4321">
                  <c:v>8.0655737704917989</c:v>
                </c:pt>
                <c:pt idx="4322">
                  <c:v>10.688524590163954</c:v>
                </c:pt>
                <c:pt idx="4323">
                  <c:v>14.622950819672132</c:v>
                </c:pt>
                <c:pt idx="4324">
                  <c:v>-5.0491803278688465</c:v>
                </c:pt>
                <c:pt idx="4325">
                  <c:v>22.491803278688533</c:v>
                </c:pt>
                <c:pt idx="4326">
                  <c:v>38.229508196721518</c:v>
                </c:pt>
                <c:pt idx="4327">
                  <c:v>55.278688524590159</c:v>
                </c:pt>
                <c:pt idx="4328">
                  <c:v>89.377049180327873</c:v>
                </c:pt>
                <c:pt idx="4329">
                  <c:v>133.96721311475409</c:v>
                </c:pt>
                <c:pt idx="4330">
                  <c:v>194.29508196721321</c:v>
                </c:pt>
                <c:pt idx="4331">
                  <c:v>77.573770491803259</c:v>
                </c:pt>
                <c:pt idx="4332">
                  <c:v>89.377049180327873</c:v>
                </c:pt>
                <c:pt idx="4333">
                  <c:v>153.63934426229508</c:v>
                </c:pt>
                <c:pt idx="4334">
                  <c:v>141.8360655737705</c:v>
                </c:pt>
                <c:pt idx="4335">
                  <c:v>172</c:v>
                </c:pt>
                <c:pt idx="4336">
                  <c:v>154.95081967213127</c:v>
                </c:pt>
                <c:pt idx="4337">
                  <c:v>170.68852459016392</c:v>
                </c:pt>
                <c:pt idx="4338">
                  <c:v>161.50819672131138</c:v>
                </c:pt>
                <c:pt idx="4339">
                  <c:v>179.86885245901641</c:v>
                </c:pt>
                <c:pt idx="4340">
                  <c:v>175.93442622950818</c:v>
                </c:pt>
                <c:pt idx="4341">
                  <c:v>186.42622950819722</c:v>
                </c:pt>
                <c:pt idx="4342">
                  <c:v>178.55737704918047</c:v>
                </c:pt>
                <c:pt idx="4343">
                  <c:v>139.21311475409749</c:v>
                </c:pt>
                <c:pt idx="4344">
                  <c:v>156.26229508196718</c:v>
                </c:pt>
                <c:pt idx="4345">
                  <c:v>168.06557377049131</c:v>
                </c:pt>
                <c:pt idx="4346">
                  <c:v>160.19672131147541</c:v>
                </c:pt>
                <c:pt idx="4347">
                  <c:v>143.1475409836066</c:v>
                </c:pt>
                <c:pt idx="4348">
                  <c:v>132.65573770491798</c:v>
                </c:pt>
                <c:pt idx="4349">
                  <c:v>123.4754098360653</c:v>
                </c:pt>
                <c:pt idx="4350">
                  <c:v>115.60655737704893</c:v>
                </c:pt>
                <c:pt idx="4351">
                  <c:v>112.98360655737729</c:v>
                </c:pt>
                <c:pt idx="4352">
                  <c:v>112.98360655737729</c:v>
                </c:pt>
                <c:pt idx="4353">
                  <c:v>115.60655737704893</c:v>
                </c:pt>
                <c:pt idx="4354">
                  <c:v>123.4754098360653</c:v>
                </c:pt>
                <c:pt idx="4355">
                  <c:v>122.16393442622945</c:v>
                </c:pt>
                <c:pt idx="4356">
                  <c:v>122.16393442622945</c:v>
                </c:pt>
                <c:pt idx="4357">
                  <c:v>123.4754098360653</c:v>
                </c:pt>
                <c:pt idx="4358">
                  <c:v>126.09836065573769</c:v>
                </c:pt>
                <c:pt idx="4359">
                  <c:v>124.78688524590163</c:v>
                </c:pt>
                <c:pt idx="4360">
                  <c:v>126.09836065573769</c:v>
                </c:pt>
                <c:pt idx="4361">
                  <c:v>123.4754098360653</c:v>
                </c:pt>
                <c:pt idx="4362">
                  <c:v>122.16393442622945</c:v>
                </c:pt>
                <c:pt idx="4363">
                  <c:v>126.09836065573769</c:v>
                </c:pt>
                <c:pt idx="4364">
                  <c:v>111.67213114754045</c:v>
                </c:pt>
                <c:pt idx="4365">
                  <c:v>78.885245901639308</c:v>
                </c:pt>
                <c:pt idx="4366">
                  <c:v>59.213114754098349</c:v>
                </c:pt>
                <c:pt idx="4367">
                  <c:v>46.0983606557377</c:v>
                </c:pt>
                <c:pt idx="4368">
                  <c:v>27.73770491803279</c:v>
                </c:pt>
                <c:pt idx="4369">
                  <c:v>26.426229508196649</c:v>
                </c:pt>
                <c:pt idx="4370">
                  <c:v>4.1311475409836094</c:v>
                </c:pt>
                <c:pt idx="4371">
                  <c:v>9.3770491803278695</c:v>
                </c:pt>
                <c:pt idx="4372">
                  <c:v>4.1311475409836094</c:v>
                </c:pt>
                <c:pt idx="4373">
                  <c:v>27.73770491803279</c:v>
                </c:pt>
                <c:pt idx="4374">
                  <c:v>6.7540983606557345</c:v>
                </c:pt>
                <c:pt idx="4375">
                  <c:v>21.180327868852491</c:v>
                </c:pt>
                <c:pt idx="4376">
                  <c:v>9.3770491803278695</c:v>
                </c:pt>
                <c:pt idx="4377">
                  <c:v>8.0655737704917989</c:v>
                </c:pt>
                <c:pt idx="4378">
                  <c:v>6.7540983606557345</c:v>
                </c:pt>
                <c:pt idx="4379">
                  <c:v>9.3770491803278695</c:v>
                </c:pt>
                <c:pt idx="4380">
                  <c:v>13.311475409836063</c:v>
                </c:pt>
                <c:pt idx="4381">
                  <c:v>8.0655737704917989</c:v>
                </c:pt>
                <c:pt idx="4382">
                  <c:v>8.0655737704917989</c:v>
                </c:pt>
                <c:pt idx="4383">
                  <c:v>10.688524590163954</c:v>
                </c:pt>
                <c:pt idx="4384">
                  <c:v>8.0655737704917989</c:v>
                </c:pt>
                <c:pt idx="4385">
                  <c:v>9.3770491803278695</c:v>
                </c:pt>
                <c:pt idx="4386">
                  <c:v>6.7540983606557345</c:v>
                </c:pt>
                <c:pt idx="4387">
                  <c:v>8.0655737704917989</c:v>
                </c:pt>
                <c:pt idx="4388">
                  <c:v>6.7540983606557345</c:v>
                </c:pt>
                <c:pt idx="4389">
                  <c:v>8.0655737704917989</c:v>
                </c:pt>
                <c:pt idx="4390">
                  <c:v>9.3770491803278695</c:v>
                </c:pt>
                <c:pt idx="4391">
                  <c:v>8.0655737704917989</c:v>
                </c:pt>
                <c:pt idx="4392">
                  <c:v>8.0655737704917989</c:v>
                </c:pt>
                <c:pt idx="4393">
                  <c:v>10.688524590163954</c:v>
                </c:pt>
                <c:pt idx="4394">
                  <c:v>9.3770491803278695</c:v>
                </c:pt>
                <c:pt idx="4395">
                  <c:v>5.4426229508196879</c:v>
                </c:pt>
                <c:pt idx="4396">
                  <c:v>8.0655737704917989</c:v>
                </c:pt>
                <c:pt idx="4397">
                  <c:v>8.0655737704917989</c:v>
                </c:pt>
                <c:pt idx="4398">
                  <c:v>9.3770491803278695</c:v>
                </c:pt>
                <c:pt idx="4399">
                  <c:v>8.0655737704917989</c:v>
                </c:pt>
                <c:pt idx="4400">
                  <c:v>8.0655737704917989</c:v>
                </c:pt>
                <c:pt idx="4401">
                  <c:v>9.3770491803278695</c:v>
                </c:pt>
                <c:pt idx="4402">
                  <c:v>10.688524590163954</c:v>
                </c:pt>
                <c:pt idx="4403">
                  <c:v>0.19672131147541141</c:v>
                </c:pt>
                <c:pt idx="4404">
                  <c:v>6.7540983606557345</c:v>
                </c:pt>
                <c:pt idx="4405">
                  <c:v>8.0655737704917989</c:v>
                </c:pt>
                <c:pt idx="4406">
                  <c:v>8.0655737704917989</c:v>
                </c:pt>
                <c:pt idx="4407">
                  <c:v>8.0655737704917989</c:v>
                </c:pt>
                <c:pt idx="4408">
                  <c:v>9.3770491803278695</c:v>
                </c:pt>
                <c:pt idx="4409">
                  <c:v>10.688524590163954</c:v>
                </c:pt>
                <c:pt idx="4410">
                  <c:v>10.688524590163954</c:v>
                </c:pt>
                <c:pt idx="4411">
                  <c:v>10.688524590163954</c:v>
                </c:pt>
                <c:pt idx="4412">
                  <c:v>9.3770491803278695</c:v>
                </c:pt>
                <c:pt idx="4413">
                  <c:v>29.04918032786885</c:v>
                </c:pt>
                <c:pt idx="4414">
                  <c:v>25.114754098360695</c:v>
                </c:pt>
                <c:pt idx="4415">
                  <c:v>21.180327868852491</c:v>
                </c:pt>
                <c:pt idx="4416">
                  <c:v>44.786885245901637</c:v>
                </c:pt>
                <c:pt idx="4417">
                  <c:v>65.770491803278688</c:v>
                </c:pt>
                <c:pt idx="4418">
                  <c:v>80.196721311475358</c:v>
                </c:pt>
                <c:pt idx="4419">
                  <c:v>86.754098360655718</c:v>
                </c:pt>
                <c:pt idx="4420">
                  <c:v>81.508196721311464</c:v>
                </c:pt>
                <c:pt idx="4421">
                  <c:v>74.950819672131146</c:v>
                </c:pt>
                <c:pt idx="4422">
                  <c:v>64.45901639344261</c:v>
                </c:pt>
                <c:pt idx="4423">
                  <c:v>53.967213114754102</c:v>
                </c:pt>
                <c:pt idx="4424">
                  <c:v>44.786885245901637</c:v>
                </c:pt>
                <c:pt idx="4425">
                  <c:v>39.540983606557376</c:v>
                </c:pt>
                <c:pt idx="4426">
                  <c:v>38.229508196721518</c:v>
                </c:pt>
                <c:pt idx="4427">
                  <c:v>44.786885245901637</c:v>
                </c:pt>
                <c:pt idx="4428">
                  <c:v>55.278688524590159</c:v>
                </c:pt>
                <c:pt idx="4429">
                  <c:v>78.885245901639308</c:v>
                </c:pt>
                <c:pt idx="4430">
                  <c:v>105.11475409836063</c:v>
                </c:pt>
                <c:pt idx="4431">
                  <c:v>139.21311475409749</c:v>
                </c:pt>
                <c:pt idx="4432">
                  <c:v>165.44262295081967</c:v>
                </c:pt>
                <c:pt idx="4433">
                  <c:v>170.68852459016392</c:v>
                </c:pt>
                <c:pt idx="4434">
                  <c:v>160.19672131147541</c:v>
                </c:pt>
                <c:pt idx="4435">
                  <c:v>145.77049180327865</c:v>
                </c:pt>
                <c:pt idx="4436">
                  <c:v>136.59016393442622</c:v>
                </c:pt>
                <c:pt idx="4437">
                  <c:v>128.72131147541046</c:v>
                </c:pt>
                <c:pt idx="4438">
                  <c:v>122.16393442622945</c:v>
                </c:pt>
                <c:pt idx="4439">
                  <c:v>116.91803278688525</c:v>
                </c:pt>
                <c:pt idx="4440">
                  <c:v>122.16393442622945</c:v>
                </c:pt>
                <c:pt idx="4441">
                  <c:v>120.8524590163932</c:v>
                </c:pt>
                <c:pt idx="4442">
                  <c:v>123.4754098360653</c:v>
                </c:pt>
                <c:pt idx="4443">
                  <c:v>123.4754098360653</c:v>
                </c:pt>
                <c:pt idx="4444">
                  <c:v>124.78688524590163</c:v>
                </c:pt>
                <c:pt idx="4445">
                  <c:v>128.72131147541046</c:v>
                </c:pt>
                <c:pt idx="4446">
                  <c:v>124.78688524590163</c:v>
                </c:pt>
                <c:pt idx="4447">
                  <c:v>123.4754098360653</c:v>
                </c:pt>
                <c:pt idx="4448">
                  <c:v>124.78688524590163</c:v>
                </c:pt>
                <c:pt idx="4449">
                  <c:v>126.09836065573769</c:v>
                </c:pt>
                <c:pt idx="4450">
                  <c:v>124.78688524590163</c:v>
                </c:pt>
                <c:pt idx="4451">
                  <c:v>123.4754098360653</c:v>
                </c:pt>
                <c:pt idx="4452">
                  <c:v>123.4754098360653</c:v>
                </c:pt>
                <c:pt idx="4453">
                  <c:v>124.78688524590163</c:v>
                </c:pt>
                <c:pt idx="4454">
                  <c:v>126.09836065573769</c:v>
                </c:pt>
                <c:pt idx="4455">
                  <c:v>124.78688524590163</c:v>
                </c:pt>
                <c:pt idx="4456">
                  <c:v>123.4754098360653</c:v>
                </c:pt>
                <c:pt idx="4457">
                  <c:v>124.78688524590163</c:v>
                </c:pt>
                <c:pt idx="4458">
                  <c:v>123.4754098360653</c:v>
                </c:pt>
                <c:pt idx="4459">
                  <c:v>123.4754098360653</c:v>
                </c:pt>
                <c:pt idx="4460">
                  <c:v>118.22950819672083</c:v>
                </c:pt>
                <c:pt idx="4461">
                  <c:v>119.54098360655739</c:v>
                </c:pt>
                <c:pt idx="4462">
                  <c:v>123.4754098360653</c:v>
                </c:pt>
                <c:pt idx="4463">
                  <c:v>119.54098360655739</c:v>
                </c:pt>
                <c:pt idx="4464">
                  <c:v>86.754098360655718</c:v>
                </c:pt>
                <c:pt idx="4465">
                  <c:v>61.836065573770341</c:v>
                </c:pt>
                <c:pt idx="4466">
                  <c:v>46.0983606557377</c:v>
                </c:pt>
                <c:pt idx="4467">
                  <c:v>34.295081967213044</c:v>
                </c:pt>
                <c:pt idx="4468">
                  <c:v>27.73770491803279</c:v>
                </c:pt>
                <c:pt idx="4469">
                  <c:v>34.295081967213044</c:v>
                </c:pt>
                <c:pt idx="4470">
                  <c:v>21.180327868852491</c:v>
                </c:pt>
                <c:pt idx="4471">
                  <c:v>2.8196721311475321</c:v>
                </c:pt>
                <c:pt idx="4472">
                  <c:v>4.1311475409836094</c:v>
                </c:pt>
                <c:pt idx="4473">
                  <c:v>2.8196721311475321</c:v>
                </c:pt>
                <c:pt idx="4474">
                  <c:v>5.4426229508196879</c:v>
                </c:pt>
                <c:pt idx="4475">
                  <c:v>10.688524590163954</c:v>
                </c:pt>
                <c:pt idx="4476">
                  <c:v>13.311475409836063</c:v>
                </c:pt>
                <c:pt idx="4477">
                  <c:v>10.688524590163954</c:v>
                </c:pt>
                <c:pt idx="4478">
                  <c:v>23.803278688524593</c:v>
                </c:pt>
                <c:pt idx="4479">
                  <c:v>8.0655737704917989</c:v>
                </c:pt>
                <c:pt idx="4480">
                  <c:v>8.0655737704917989</c:v>
                </c:pt>
                <c:pt idx="4481">
                  <c:v>6.7540983606557345</c:v>
                </c:pt>
                <c:pt idx="4482">
                  <c:v>8.0655737704917989</c:v>
                </c:pt>
                <c:pt idx="4483">
                  <c:v>8.0655737704917989</c:v>
                </c:pt>
                <c:pt idx="4484">
                  <c:v>10.688524590163954</c:v>
                </c:pt>
                <c:pt idx="4485">
                  <c:v>8.0655737704917989</c:v>
                </c:pt>
                <c:pt idx="4486">
                  <c:v>8.0655737704917989</c:v>
                </c:pt>
                <c:pt idx="4487">
                  <c:v>10.688524590163954</c:v>
                </c:pt>
                <c:pt idx="4488">
                  <c:v>10.688524590163954</c:v>
                </c:pt>
                <c:pt idx="4489">
                  <c:v>6.7540983606557345</c:v>
                </c:pt>
                <c:pt idx="4490">
                  <c:v>8.0655737704917989</c:v>
                </c:pt>
                <c:pt idx="4491">
                  <c:v>8.0655737704917989</c:v>
                </c:pt>
                <c:pt idx="4492">
                  <c:v>8.0655737704917989</c:v>
                </c:pt>
                <c:pt idx="4493">
                  <c:v>4.1311475409836094</c:v>
                </c:pt>
                <c:pt idx="4494">
                  <c:v>9.3770491803278695</c:v>
                </c:pt>
                <c:pt idx="4495">
                  <c:v>8.0655737704917989</c:v>
                </c:pt>
                <c:pt idx="4496">
                  <c:v>8.0655737704917989</c:v>
                </c:pt>
                <c:pt idx="4497">
                  <c:v>8.0655737704917989</c:v>
                </c:pt>
                <c:pt idx="4498">
                  <c:v>9.3770491803278695</c:v>
                </c:pt>
                <c:pt idx="4499">
                  <c:v>13.311475409836063</c:v>
                </c:pt>
                <c:pt idx="4500">
                  <c:v>9.3770491803278695</c:v>
                </c:pt>
                <c:pt idx="4501">
                  <c:v>23.803278688524593</c:v>
                </c:pt>
                <c:pt idx="4502">
                  <c:v>4.1311475409836094</c:v>
                </c:pt>
                <c:pt idx="4503">
                  <c:v>22.491803278688533</c:v>
                </c:pt>
                <c:pt idx="4504">
                  <c:v>19.868852459016395</c:v>
                </c:pt>
                <c:pt idx="4505">
                  <c:v>26.426229508196649</c:v>
                </c:pt>
                <c:pt idx="4506">
                  <c:v>34.295081967213044</c:v>
                </c:pt>
                <c:pt idx="4507">
                  <c:v>30.360655737704917</c:v>
                </c:pt>
                <c:pt idx="4508">
                  <c:v>48.721311475409863</c:v>
                </c:pt>
                <c:pt idx="4509">
                  <c:v>71.016393442622956</c:v>
                </c:pt>
                <c:pt idx="4510">
                  <c:v>78.885245901639308</c:v>
                </c:pt>
                <c:pt idx="4511">
                  <c:v>80.196721311475358</c:v>
                </c:pt>
                <c:pt idx="4512">
                  <c:v>74.950819672131146</c:v>
                </c:pt>
                <c:pt idx="4513">
                  <c:v>64.45901639344261</c:v>
                </c:pt>
                <c:pt idx="4514">
                  <c:v>53.967213114754102</c:v>
                </c:pt>
                <c:pt idx="4515">
                  <c:v>44.786885245901637</c:v>
                </c:pt>
                <c:pt idx="4516">
                  <c:v>35.606557377049171</c:v>
                </c:pt>
                <c:pt idx="4517">
                  <c:v>29.04918032786885</c:v>
                </c:pt>
                <c:pt idx="4518">
                  <c:v>18.557377049180332</c:v>
                </c:pt>
                <c:pt idx="4519">
                  <c:v>18.557377049180332</c:v>
                </c:pt>
                <c:pt idx="4520">
                  <c:v>-1.114754098360657</c:v>
                </c:pt>
                <c:pt idx="4521">
                  <c:v>-5.0491803278688465</c:v>
                </c:pt>
                <c:pt idx="4522">
                  <c:v>10.688524590163954</c:v>
                </c:pt>
                <c:pt idx="4523">
                  <c:v>12</c:v>
                </c:pt>
                <c:pt idx="4524">
                  <c:v>21.180327868852491</c:v>
                </c:pt>
                <c:pt idx="4525">
                  <c:v>14.622950819672132</c:v>
                </c:pt>
                <c:pt idx="4526">
                  <c:v>27.73770491803279</c:v>
                </c:pt>
                <c:pt idx="4527">
                  <c:v>-6.3606557377049056</c:v>
                </c:pt>
                <c:pt idx="4528">
                  <c:v>31.672131147540984</c:v>
                </c:pt>
                <c:pt idx="4529">
                  <c:v>51.344262295081954</c:v>
                </c:pt>
                <c:pt idx="4530">
                  <c:v>82.819672131147541</c:v>
                </c:pt>
                <c:pt idx="4531">
                  <c:v>136.59016393442622</c:v>
                </c:pt>
                <c:pt idx="4532">
                  <c:v>192.98360655737707</c:v>
                </c:pt>
                <c:pt idx="4533">
                  <c:v>50.032786885245898</c:v>
                </c:pt>
                <c:pt idx="4534">
                  <c:v>76.262295081967636</c:v>
                </c:pt>
                <c:pt idx="4535">
                  <c:v>137.90163934426229</c:v>
                </c:pt>
                <c:pt idx="4536">
                  <c:v>140.52459016393442</c:v>
                </c:pt>
                <c:pt idx="4537">
                  <c:v>158.88524590164016</c:v>
                </c:pt>
                <c:pt idx="4538">
                  <c:v>144.45901639344262</c:v>
                </c:pt>
                <c:pt idx="4539">
                  <c:v>181.18032786885246</c:v>
                </c:pt>
                <c:pt idx="4540">
                  <c:v>158.88524590164016</c:v>
                </c:pt>
                <c:pt idx="4541">
                  <c:v>172</c:v>
                </c:pt>
                <c:pt idx="4542">
                  <c:v>170.68852459016392</c:v>
                </c:pt>
                <c:pt idx="4543">
                  <c:v>177.24590163934329</c:v>
                </c:pt>
                <c:pt idx="4544">
                  <c:v>170.68852459016392</c:v>
                </c:pt>
                <c:pt idx="4545">
                  <c:v>158.88524590164016</c:v>
                </c:pt>
                <c:pt idx="4546">
                  <c:v>144.45901639344262</c:v>
                </c:pt>
                <c:pt idx="4547">
                  <c:v>135.27868852458968</c:v>
                </c:pt>
                <c:pt idx="4548">
                  <c:v>122.16393442622945</c:v>
                </c:pt>
                <c:pt idx="4549">
                  <c:v>115.60655737704893</c:v>
                </c:pt>
                <c:pt idx="4550">
                  <c:v>115.60655737704893</c:v>
                </c:pt>
                <c:pt idx="4551">
                  <c:v>114.29508196721312</c:v>
                </c:pt>
                <c:pt idx="4552">
                  <c:v>118.22950819672083</c:v>
                </c:pt>
                <c:pt idx="4553">
                  <c:v>120.8524590163932</c:v>
                </c:pt>
                <c:pt idx="4554">
                  <c:v>119.54098360655739</c:v>
                </c:pt>
                <c:pt idx="4555">
                  <c:v>152.32786885246009</c:v>
                </c:pt>
                <c:pt idx="4556">
                  <c:v>195.60655737704917</c:v>
                </c:pt>
                <c:pt idx="4557">
                  <c:v>119.54098360655739</c:v>
                </c:pt>
                <c:pt idx="4558">
                  <c:v>136.59016393442622</c:v>
                </c:pt>
                <c:pt idx="4559">
                  <c:v>152.32786885246009</c:v>
                </c:pt>
                <c:pt idx="4560">
                  <c:v>153.63934426229508</c:v>
                </c:pt>
                <c:pt idx="4561">
                  <c:v>139.21311475409749</c:v>
                </c:pt>
                <c:pt idx="4562">
                  <c:v>128.72131147541046</c:v>
                </c:pt>
                <c:pt idx="4563">
                  <c:v>89.377049180327873</c:v>
                </c:pt>
                <c:pt idx="4564">
                  <c:v>60.524590163934427</c:v>
                </c:pt>
                <c:pt idx="4565">
                  <c:v>42.16393442622951</c:v>
                </c:pt>
                <c:pt idx="4566">
                  <c:v>31.672131147540984</c:v>
                </c:pt>
                <c:pt idx="4567">
                  <c:v>17.245901639344229</c:v>
                </c:pt>
                <c:pt idx="4568">
                  <c:v>21.180327868852491</c:v>
                </c:pt>
                <c:pt idx="4569">
                  <c:v>13.311475409836063</c:v>
                </c:pt>
                <c:pt idx="4570">
                  <c:v>8.0655737704917989</c:v>
                </c:pt>
                <c:pt idx="4571">
                  <c:v>17.245901639344229</c:v>
                </c:pt>
                <c:pt idx="4572">
                  <c:v>12</c:v>
                </c:pt>
                <c:pt idx="4573">
                  <c:v>10.688524590163954</c:v>
                </c:pt>
                <c:pt idx="4574">
                  <c:v>5.4426229508196879</c:v>
                </c:pt>
                <c:pt idx="4575">
                  <c:v>12</c:v>
                </c:pt>
                <c:pt idx="4576">
                  <c:v>8.0655737704917989</c:v>
                </c:pt>
                <c:pt idx="4577">
                  <c:v>8.0655737704917989</c:v>
                </c:pt>
                <c:pt idx="4578">
                  <c:v>9.3770491803278695</c:v>
                </c:pt>
                <c:pt idx="4579">
                  <c:v>4.1311475409836094</c:v>
                </c:pt>
                <c:pt idx="4580">
                  <c:v>8.0655737704917989</c:v>
                </c:pt>
                <c:pt idx="4581">
                  <c:v>9.3770491803278695</c:v>
                </c:pt>
                <c:pt idx="4582">
                  <c:v>8.0655737704917989</c:v>
                </c:pt>
                <c:pt idx="4583">
                  <c:v>8.0655737704917989</c:v>
                </c:pt>
                <c:pt idx="4584">
                  <c:v>8.0655737704917989</c:v>
                </c:pt>
                <c:pt idx="4585">
                  <c:v>6.7540983606557345</c:v>
                </c:pt>
                <c:pt idx="4586">
                  <c:v>9.3770491803278695</c:v>
                </c:pt>
                <c:pt idx="4587">
                  <c:v>8.0655737704917989</c:v>
                </c:pt>
                <c:pt idx="4588">
                  <c:v>8.0655737704917989</c:v>
                </c:pt>
                <c:pt idx="4589">
                  <c:v>10.688524590163954</c:v>
                </c:pt>
                <c:pt idx="4590">
                  <c:v>8.0655737704917989</c:v>
                </c:pt>
                <c:pt idx="4591">
                  <c:v>10.688524590163954</c:v>
                </c:pt>
                <c:pt idx="4592">
                  <c:v>9.3770491803278695</c:v>
                </c:pt>
                <c:pt idx="4593">
                  <c:v>5.4426229508196879</c:v>
                </c:pt>
                <c:pt idx="4594">
                  <c:v>10.688524590163954</c:v>
                </c:pt>
                <c:pt idx="4595">
                  <c:v>10.688524590163954</c:v>
                </c:pt>
                <c:pt idx="4596">
                  <c:v>6.7540983606557345</c:v>
                </c:pt>
                <c:pt idx="4597">
                  <c:v>8.0655737704917989</c:v>
                </c:pt>
                <c:pt idx="4598">
                  <c:v>9.3770491803278695</c:v>
                </c:pt>
                <c:pt idx="4599">
                  <c:v>9.3770491803278695</c:v>
                </c:pt>
                <c:pt idx="4600">
                  <c:v>30.360655737704917</c:v>
                </c:pt>
                <c:pt idx="4601">
                  <c:v>4.1311475409836094</c:v>
                </c:pt>
                <c:pt idx="4602">
                  <c:v>31.672131147540984</c:v>
                </c:pt>
                <c:pt idx="4603">
                  <c:v>23.803278688524593</c:v>
                </c:pt>
                <c:pt idx="4604">
                  <c:v>35.606557377049171</c:v>
                </c:pt>
                <c:pt idx="4605">
                  <c:v>39.540983606557376</c:v>
                </c:pt>
                <c:pt idx="4606">
                  <c:v>44.786885245901637</c:v>
                </c:pt>
                <c:pt idx="4607">
                  <c:v>47.409836065573771</c:v>
                </c:pt>
                <c:pt idx="4608">
                  <c:v>50.032786885245898</c:v>
                </c:pt>
                <c:pt idx="4609">
                  <c:v>44.786885245901637</c:v>
                </c:pt>
                <c:pt idx="4610">
                  <c:v>43.475409836065573</c:v>
                </c:pt>
                <c:pt idx="4611">
                  <c:v>39.540983606557376</c:v>
                </c:pt>
                <c:pt idx="4612">
                  <c:v>34.295081967213044</c:v>
                </c:pt>
                <c:pt idx="4613">
                  <c:v>29.04918032786885</c:v>
                </c:pt>
                <c:pt idx="4614">
                  <c:v>21.180327868852491</c:v>
                </c:pt>
                <c:pt idx="4615">
                  <c:v>25.114754098360695</c:v>
                </c:pt>
                <c:pt idx="4616">
                  <c:v>6.7540983606557345</c:v>
                </c:pt>
                <c:pt idx="4617">
                  <c:v>13.311475409836063</c:v>
                </c:pt>
                <c:pt idx="4618">
                  <c:v>14.622950819672132</c:v>
                </c:pt>
                <c:pt idx="4619">
                  <c:v>2.8196721311475321</c:v>
                </c:pt>
                <c:pt idx="4620">
                  <c:v>4.1311475409836094</c:v>
                </c:pt>
                <c:pt idx="4621">
                  <c:v>6.7540983606557345</c:v>
                </c:pt>
                <c:pt idx="4622">
                  <c:v>6.7540983606557345</c:v>
                </c:pt>
                <c:pt idx="4623">
                  <c:v>0.19672131147541141</c:v>
                </c:pt>
                <c:pt idx="4624">
                  <c:v>18.557377049180332</c:v>
                </c:pt>
                <c:pt idx="4625">
                  <c:v>10.688524590163954</c:v>
                </c:pt>
                <c:pt idx="4626">
                  <c:v>19.868852459016395</c:v>
                </c:pt>
                <c:pt idx="4627">
                  <c:v>46.0983606557377</c:v>
                </c:pt>
                <c:pt idx="4628">
                  <c:v>93.311475409836063</c:v>
                </c:pt>
                <c:pt idx="4629">
                  <c:v>164.13114754098444</c:v>
                </c:pt>
                <c:pt idx="4630">
                  <c:v>78.885245901639308</c:v>
                </c:pt>
                <c:pt idx="4631">
                  <c:v>44.786885245901637</c:v>
                </c:pt>
                <c:pt idx="4632">
                  <c:v>94.622950819671715</c:v>
                </c:pt>
                <c:pt idx="4633">
                  <c:v>181.18032786885246</c:v>
                </c:pt>
                <c:pt idx="4634">
                  <c:v>137.90163934426229</c:v>
                </c:pt>
                <c:pt idx="4635">
                  <c:v>152.32786885246009</c:v>
                </c:pt>
                <c:pt idx="4636">
                  <c:v>158.88524590164016</c:v>
                </c:pt>
                <c:pt idx="4637">
                  <c:v>137.90163934426229</c:v>
                </c:pt>
                <c:pt idx="4638">
                  <c:v>186.42622950819722</c:v>
                </c:pt>
                <c:pt idx="4639">
                  <c:v>156.26229508196718</c:v>
                </c:pt>
                <c:pt idx="4640">
                  <c:v>158.88524590164016</c:v>
                </c:pt>
                <c:pt idx="4641">
                  <c:v>177.24590163934329</c:v>
                </c:pt>
                <c:pt idx="4642">
                  <c:v>158.88524590164016</c:v>
                </c:pt>
                <c:pt idx="4643">
                  <c:v>179.86885245901641</c:v>
                </c:pt>
                <c:pt idx="4644">
                  <c:v>172</c:v>
                </c:pt>
                <c:pt idx="4645">
                  <c:v>179.86885245901641</c:v>
                </c:pt>
                <c:pt idx="4646">
                  <c:v>170.68852459016392</c:v>
                </c:pt>
                <c:pt idx="4647">
                  <c:v>153.63934426229508</c:v>
                </c:pt>
                <c:pt idx="4648">
                  <c:v>136.59016393442622</c:v>
                </c:pt>
                <c:pt idx="4649">
                  <c:v>123.4754098360653</c:v>
                </c:pt>
                <c:pt idx="4650">
                  <c:v>114.29508196721312</c:v>
                </c:pt>
                <c:pt idx="4651">
                  <c:v>115.60655737704893</c:v>
                </c:pt>
                <c:pt idx="4652">
                  <c:v>110.36065573770485</c:v>
                </c:pt>
                <c:pt idx="4653">
                  <c:v>115.60655737704893</c:v>
                </c:pt>
                <c:pt idx="4654">
                  <c:v>118.22950819672083</c:v>
                </c:pt>
                <c:pt idx="4655">
                  <c:v>122.16393442622945</c:v>
                </c:pt>
                <c:pt idx="4656">
                  <c:v>126.09836065573769</c:v>
                </c:pt>
                <c:pt idx="4657">
                  <c:v>127.40983606557377</c:v>
                </c:pt>
                <c:pt idx="4658">
                  <c:v>128.72131147541046</c:v>
                </c:pt>
                <c:pt idx="4659">
                  <c:v>124.78688524590163</c:v>
                </c:pt>
                <c:pt idx="4660">
                  <c:v>127.40983606557377</c:v>
                </c:pt>
                <c:pt idx="4661">
                  <c:v>126.09836065573769</c:v>
                </c:pt>
                <c:pt idx="4662">
                  <c:v>97.245901639344297</c:v>
                </c:pt>
                <c:pt idx="4663">
                  <c:v>69.704918032786466</c:v>
                </c:pt>
                <c:pt idx="4664">
                  <c:v>51.344262295081954</c:v>
                </c:pt>
                <c:pt idx="4665">
                  <c:v>35.606557377049171</c:v>
                </c:pt>
                <c:pt idx="4666">
                  <c:v>23.803278688524593</c:v>
                </c:pt>
                <c:pt idx="4667">
                  <c:v>9.3770491803278695</c:v>
                </c:pt>
                <c:pt idx="4668">
                  <c:v>4.1311475409836094</c:v>
                </c:pt>
                <c:pt idx="4669">
                  <c:v>18.557377049180332</c:v>
                </c:pt>
                <c:pt idx="4670">
                  <c:v>15.934426229508249</c:v>
                </c:pt>
                <c:pt idx="4671">
                  <c:v>0.19672131147541141</c:v>
                </c:pt>
                <c:pt idx="4672">
                  <c:v>4.1311475409836094</c:v>
                </c:pt>
                <c:pt idx="4673">
                  <c:v>2.8196721311475321</c:v>
                </c:pt>
                <c:pt idx="4674">
                  <c:v>10.688524590163954</c:v>
                </c:pt>
                <c:pt idx="4675">
                  <c:v>9.3770491803278695</c:v>
                </c:pt>
                <c:pt idx="4676">
                  <c:v>9.3770491803278695</c:v>
                </c:pt>
                <c:pt idx="4677">
                  <c:v>8.0655737704917989</c:v>
                </c:pt>
                <c:pt idx="4678">
                  <c:v>10.688524590163954</c:v>
                </c:pt>
                <c:pt idx="4679">
                  <c:v>12</c:v>
                </c:pt>
                <c:pt idx="4680">
                  <c:v>8.0655737704917989</c:v>
                </c:pt>
                <c:pt idx="4681">
                  <c:v>8.0655737704917989</c:v>
                </c:pt>
                <c:pt idx="4682">
                  <c:v>10.688524590163954</c:v>
                </c:pt>
                <c:pt idx="4683">
                  <c:v>0.19672131147541141</c:v>
                </c:pt>
                <c:pt idx="4684">
                  <c:v>8.0655737704917989</c:v>
                </c:pt>
                <c:pt idx="4685">
                  <c:v>10.688524590163954</c:v>
                </c:pt>
                <c:pt idx="4686">
                  <c:v>8.0655737704917989</c:v>
                </c:pt>
                <c:pt idx="4687">
                  <c:v>8.0655737704917989</c:v>
                </c:pt>
                <c:pt idx="4688">
                  <c:v>8.0655737704917989</c:v>
                </c:pt>
                <c:pt idx="4689">
                  <c:v>9.3770491803278695</c:v>
                </c:pt>
                <c:pt idx="4690">
                  <c:v>6.7540983606557345</c:v>
                </c:pt>
                <c:pt idx="4691">
                  <c:v>10.688524590163954</c:v>
                </c:pt>
                <c:pt idx="4692">
                  <c:v>10.688524590163954</c:v>
                </c:pt>
                <c:pt idx="4693">
                  <c:v>10.688524590163954</c:v>
                </c:pt>
                <c:pt idx="4694">
                  <c:v>32.983606557376838</c:v>
                </c:pt>
                <c:pt idx="4695">
                  <c:v>15.934426229508249</c:v>
                </c:pt>
                <c:pt idx="4696">
                  <c:v>26.426229508196649</c:v>
                </c:pt>
                <c:pt idx="4697">
                  <c:v>42.16393442622951</c:v>
                </c:pt>
                <c:pt idx="4698">
                  <c:v>55.278688524590159</c:v>
                </c:pt>
                <c:pt idx="4699">
                  <c:v>73.639344262295083</c:v>
                </c:pt>
                <c:pt idx="4700">
                  <c:v>80.196721311475358</c:v>
                </c:pt>
                <c:pt idx="4701">
                  <c:v>77.573770491803259</c:v>
                </c:pt>
                <c:pt idx="4702">
                  <c:v>69.704918032786466</c:v>
                </c:pt>
                <c:pt idx="4703">
                  <c:v>60.524590163934427</c:v>
                </c:pt>
                <c:pt idx="4704">
                  <c:v>50.032786885245898</c:v>
                </c:pt>
                <c:pt idx="4705">
                  <c:v>40.852459016393269</c:v>
                </c:pt>
                <c:pt idx="4706">
                  <c:v>38.229508196721518</c:v>
                </c:pt>
                <c:pt idx="4707">
                  <c:v>31.672131147540984</c:v>
                </c:pt>
                <c:pt idx="4708">
                  <c:v>17.245901639344229</c:v>
                </c:pt>
                <c:pt idx="4709">
                  <c:v>27.73770491803279</c:v>
                </c:pt>
                <c:pt idx="4710">
                  <c:v>12</c:v>
                </c:pt>
                <c:pt idx="4711">
                  <c:v>36.918032786885263</c:v>
                </c:pt>
                <c:pt idx="4712">
                  <c:v>19.868852459016395</c:v>
                </c:pt>
                <c:pt idx="4713">
                  <c:v>10.688524590163954</c:v>
                </c:pt>
                <c:pt idx="4714">
                  <c:v>1.508196721311476</c:v>
                </c:pt>
                <c:pt idx="4715">
                  <c:v>12</c:v>
                </c:pt>
                <c:pt idx="4716">
                  <c:v>5.4426229508196879</c:v>
                </c:pt>
                <c:pt idx="4717">
                  <c:v>14.622950819672132</c:v>
                </c:pt>
                <c:pt idx="4718">
                  <c:v>8.0655737704917989</c:v>
                </c:pt>
                <c:pt idx="4719">
                  <c:v>12</c:v>
                </c:pt>
                <c:pt idx="4720">
                  <c:v>8.0655737704917989</c:v>
                </c:pt>
                <c:pt idx="4721">
                  <c:v>4.1311475409836094</c:v>
                </c:pt>
                <c:pt idx="4722">
                  <c:v>8.0655737704917989</c:v>
                </c:pt>
                <c:pt idx="4723">
                  <c:v>6.7540983606557345</c:v>
                </c:pt>
                <c:pt idx="4724">
                  <c:v>13.311475409836063</c:v>
                </c:pt>
                <c:pt idx="4725">
                  <c:v>22.491803278688533</c:v>
                </c:pt>
                <c:pt idx="4726">
                  <c:v>5.4426229508196879</c:v>
                </c:pt>
                <c:pt idx="4727">
                  <c:v>13.311475409836063</c:v>
                </c:pt>
                <c:pt idx="4728">
                  <c:v>36.918032786885263</c:v>
                </c:pt>
                <c:pt idx="4729">
                  <c:v>68.393442622950758</c:v>
                </c:pt>
                <c:pt idx="4730">
                  <c:v>124.78688524590163</c:v>
                </c:pt>
                <c:pt idx="4731">
                  <c:v>206.09836065573819</c:v>
                </c:pt>
                <c:pt idx="4732">
                  <c:v>38.229508196721518</c:v>
                </c:pt>
                <c:pt idx="4733">
                  <c:v>65.770491803278688</c:v>
                </c:pt>
                <c:pt idx="4734">
                  <c:v>141.8360655737705</c:v>
                </c:pt>
                <c:pt idx="4735">
                  <c:v>123.4754098360653</c:v>
                </c:pt>
                <c:pt idx="4736">
                  <c:v>186.42622950819722</c:v>
                </c:pt>
                <c:pt idx="4737">
                  <c:v>139.21311475409749</c:v>
                </c:pt>
                <c:pt idx="4738">
                  <c:v>140.52459016393442</c:v>
                </c:pt>
                <c:pt idx="4739">
                  <c:v>164.13114754098444</c:v>
                </c:pt>
                <c:pt idx="4740">
                  <c:v>139.21311475409749</c:v>
                </c:pt>
                <c:pt idx="4741">
                  <c:v>170.68852459016392</c:v>
                </c:pt>
                <c:pt idx="4742">
                  <c:v>153.63934426229508</c:v>
                </c:pt>
                <c:pt idx="4743">
                  <c:v>140.52459016393442</c:v>
                </c:pt>
                <c:pt idx="4744">
                  <c:v>182.49180327868851</c:v>
                </c:pt>
                <c:pt idx="4745">
                  <c:v>152.32786885246009</c:v>
                </c:pt>
                <c:pt idx="4746">
                  <c:v>158.88524590164016</c:v>
                </c:pt>
                <c:pt idx="4747">
                  <c:v>170.68852459016392</c:v>
                </c:pt>
                <c:pt idx="4748">
                  <c:v>154.95081967213127</c:v>
                </c:pt>
                <c:pt idx="4749">
                  <c:v>181.18032786885246</c:v>
                </c:pt>
                <c:pt idx="4750">
                  <c:v>164.13114754098444</c:v>
                </c:pt>
                <c:pt idx="4751">
                  <c:v>172</c:v>
                </c:pt>
                <c:pt idx="4752">
                  <c:v>172</c:v>
                </c:pt>
                <c:pt idx="4753">
                  <c:v>172</c:v>
                </c:pt>
                <c:pt idx="4754">
                  <c:v>158.88524590164016</c:v>
                </c:pt>
                <c:pt idx="4755">
                  <c:v>144.45901639344262</c:v>
                </c:pt>
                <c:pt idx="4756">
                  <c:v>131.34426229508148</c:v>
                </c:pt>
                <c:pt idx="4757">
                  <c:v>119.54098360655739</c:v>
                </c:pt>
                <c:pt idx="4758">
                  <c:v>120.8524590163932</c:v>
                </c:pt>
                <c:pt idx="4759">
                  <c:v>111.67213114754045</c:v>
                </c:pt>
                <c:pt idx="4760">
                  <c:v>115.60655737704893</c:v>
                </c:pt>
                <c:pt idx="4761">
                  <c:v>103.80327868852434</c:v>
                </c:pt>
                <c:pt idx="4762">
                  <c:v>74.950819672131146</c:v>
                </c:pt>
                <c:pt idx="4763">
                  <c:v>53.967213114754102</c:v>
                </c:pt>
                <c:pt idx="4764">
                  <c:v>40.852459016393269</c:v>
                </c:pt>
                <c:pt idx="4765">
                  <c:v>29.04918032786885</c:v>
                </c:pt>
                <c:pt idx="4766">
                  <c:v>21.180327868852491</c:v>
                </c:pt>
                <c:pt idx="4767">
                  <c:v>25.114754098360695</c:v>
                </c:pt>
                <c:pt idx="4768">
                  <c:v>35.606557377049171</c:v>
                </c:pt>
                <c:pt idx="4769">
                  <c:v>31.672131147540984</c:v>
                </c:pt>
                <c:pt idx="4770">
                  <c:v>36.918032786885263</c:v>
                </c:pt>
                <c:pt idx="4771">
                  <c:v>40.852459016393269</c:v>
                </c:pt>
                <c:pt idx="4772">
                  <c:v>43.475409836065573</c:v>
                </c:pt>
                <c:pt idx="4773">
                  <c:v>39.540983606557376</c:v>
                </c:pt>
                <c:pt idx="4774">
                  <c:v>36.918032786885263</c:v>
                </c:pt>
                <c:pt idx="4775">
                  <c:v>34.295081967213044</c:v>
                </c:pt>
                <c:pt idx="4776">
                  <c:v>34.295081967213044</c:v>
                </c:pt>
                <c:pt idx="4777">
                  <c:v>27.73770491803279</c:v>
                </c:pt>
                <c:pt idx="4778">
                  <c:v>19.868852459016395</c:v>
                </c:pt>
                <c:pt idx="4779">
                  <c:v>10.688524590163954</c:v>
                </c:pt>
                <c:pt idx="4780">
                  <c:v>27.73770491803279</c:v>
                </c:pt>
                <c:pt idx="4781">
                  <c:v>21.180327868852491</c:v>
                </c:pt>
                <c:pt idx="4782">
                  <c:v>36.918032786885263</c:v>
                </c:pt>
                <c:pt idx="4783">
                  <c:v>10.688524590163954</c:v>
                </c:pt>
                <c:pt idx="4784">
                  <c:v>14.622950819672132</c:v>
                </c:pt>
                <c:pt idx="4785">
                  <c:v>10.688524590163954</c:v>
                </c:pt>
                <c:pt idx="4786">
                  <c:v>15.934426229508249</c:v>
                </c:pt>
                <c:pt idx="4787">
                  <c:v>25.114754098360695</c:v>
                </c:pt>
                <c:pt idx="4788">
                  <c:v>30.360655737704917</c:v>
                </c:pt>
                <c:pt idx="4789">
                  <c:v>29.04918032786885</c:v>
                </c:pt>
                <c:pt idx="4790">
                  <c:v>27.73770491803279</c:v>
                </c:pt>
                <c:pt idx="4791">
                  <c:v>26.426229508196649</c:v>
                </c:pt>
                <c:pt idx="4792">
                  <c:v>31.672131147540984</c:v>
                </c:pt>
                <c:pt idx="4793">
                  <c:v>26.426229508196649</c:v>
                </c:pt>
                <c:pt idx="4794">
                  <c:v>26.426229508196649</c:v>
                </c:pt>
                <c:pt idx="4795">
                  <c:v>22.491803278688533</c:v>
                </c:pt>
                <c:pt idx="4796">
                  <c:v>27.73770491803279</c:v>
                </c:pt>
                <c:pt idx="4797">
                  <c:v>12</c:v>
                </c:pt>
                <c:pt idx="4798">
                  <c:v>22.491803278688533</c:v>
                </c:pt>
                <c:pt idx="4799">
                  <c:v>0.19672131147541141</c:v>
                </c:pt>
                <c:pt idx="4800">
                  <c:v>-3.7377049180327941</c:v>
                </c:pt>
                <c:pt idx="4801">
                  <c:v>12</c:v>
                </c:pt>
                <c:pt idx="4802">
                  <c:v>15.934426229508249</c:v>
                </c:pt>
                <c:pt idx="4803">
                  <c:v>27.73770491803279</c:v>
                </c:pt>
                <c:pt idx="4804">
                  <c:v>22.491803278688533</c:v>
                </c:pt>
                <c:pt idx="4805">
                  <c:v>4.1311475409836094</c:v>
                </c:pt>
                <c:pt idx="4806">
                  <c:v>2.8196721311475321</c:v>
                </c:pt>
                <c:pt idx="4807">
                  <c:v>2.8196721311475321</c:v>
                </c:pt>
                <c:pt idx="4808">
                  <c:v>5.4426229508196879</c:v>
                </c:pt>
                <c:pt idx="4809">
                  <c:v>12</c:v>
                </c:pt>
                <c:pt idx="4810">
                  <c:v>14.622950819672132</c:v>
                </c:pt>
                <c:pt idx="4811">
                  <c:v>13.311475409836063</c:v>
                </c:pt>
                <c:pt idx="4812">
                  <c:v>5.4426229508196879</c:v>
                </c:pt>
                <c:pt idx="4813">
                  <c:v>23.803278688524593</c:v>
                </c:pt>
                <c:pt idx="4814">
                  <c:v>8.0655737704917989</c:v>
                </c:pt>
                <c:pt idx="4815">
                  <c:v>10.688524590163954</c:v>
                </c:pt>
                <c:pt idx="4816">
                  <c:v>10.688524590163954</c:v>
                </c:pt>
                <c:pt idx="4817">
                  <c:v>6.7540983606557345</c:v>
                </c:pt>
                <c:pt idx="4818">
                  <c:v>9.3770491803278695</c:v>
                </c:pt>
                <c:pt idx="4819">
                  <c:v>8.0655737704917989</c:v>
                </c:pt>
                <c:pt idx="4820">
                  <c:v>8.0655737704917989</c:v>
                </c:pt>
                <c:pt idx="4821">
                  <c:v>8.0655737704917989</c:v>
                </c:pt>
                <c:pt idx="4822">
                  <c:v>5.4426229508196879</c:v>
                </c:pt>
                <c:pt idx="4823">
                  <c:v>12</c:v>
                </c:pt>
                <c:pt idx="4824">
                  <c:v>30.360655737704917</c:v>
                </c:pt>
                <c:pt idx="4825">
                  <c:v>4.1311475409836094</c:v>
                </c:pt>
                <c:pt idx="4826">
                  <c:v>22.491803278688533</c:v>
                </c:pt>
                <c:pt idx="4827">
                  <c:v>44.786885245901637</c:v>
                </c:pt>
                <c:pt idx="4828">
                  <c:v>82.819672131147541</c:v>
                </c:pt>
                <c:pt idx="4829">
                  <c:v>151.01639344262355</c:v>
                </c:pt>
                <c:pt idx="4830">
                  <c:v>86.754098360655718</c:v>
                </c:pt>
                <c:pt idx="4831">
                  <c:v>44.786885245901637</c:v>
                </c:pt>
                <c:pt idx="4832">
                  <c:v>90.688524590163908</c:v>
                </c:pt>
                <c:pt idx="4833">
                  <c:v>190.36065573770492</c:v>
                </c:pt>
                <c:pt idx="4834">
                  <c:v>127.40983606557377</c:v>
                </c:pt>
                <c:pt idx="4835">
                  <c:v>140.52459016393442</c:v>
                </c:pt>
                <c:pt idx="4836">
                  <c:v>160.19672131147541</c:v>
                </c:pt>
                <c:pt idx="4837">
                  <c:v>131.34426229508148</c:v>
                </c:pt>
                <c:pt idx="4838">
                  <c:v>190.36065573770492</c:v>
                </c:pt>
                <c:pt idx="4839">
                  <c:v>151.01639344262355</c:v>
                </c:pt>
                <c:pt idx="4840">
                  <c:v>118.22950819672083</c:v>
                </c:pt>
                <c:pt idx="4841">
                  <c:v>161.50819672131138</c:v>
                </c:pt>
                <c:pt idx="4842">
                  <c:v>160.19672131147541</c:v>
                </c:pt>
                <c:pt idx="4843">
                  <c:v>136.59016393442622</c:v>
                </c:pt>
                <c:pt idx="4844">
                  <c:v>169.37704918032784</c:v>
                </c:pt>
                <c:pt idx="4845">
                  <c:v>157.57377049180218</c:v>
                </c:pt>
                <c:pt idx="4846">
                  <c:v>131.34426229508148</c:v>
                </c:pt>
                <c:pt idx="4847">
                  <c:v>175.93442622950818</c:v>
                </c:pt>
                <c:pt idx="4848">
                  <c:v>139.21311475409749</c:v>
                </c:pt>
                <c:pt idx="4849">
                  <c:v>156.26229508196718</c:v>
                </c:pt>
                <c:pt idx="4850">
                  <c:v>169.37704918032784</c:v>
                </c:pt>
                <c:pt idx="4851">
                  <c:v>136.59016393442622</c:v>
                </c:pt>
                <c:pt idx="4852">
                  <c:v>185.11475409835953</c:v>
                </c:pt>
                <c:pt idx="4853">
                  <c:v>158.88524590164016</c:v>
                </c:pt>
                <c:pt idx="4854">
                  <c:v>148.3934426229508</c:v>
                </c:pt>
                <c:pt idx="4855">
                  <c:v>170.68852459016392</c:v>
                </c:pt>
                <c:pt idx="4856">
                  <c:v>160.19672131147541</c:v>
                </c:pt>
                <c:pt idx="4857">
                  <c:v>172</c:v>
                </c:pt>
                <c:pt idx="4858">
                  <c:v>190.36065573770492</c:v>
                </c:pt>
                <c:pt idx="4859">
                  <c:v>175.93442622950818</c:v>
                </c:pt>
                <c:pt idx="4860">
                  <c:v>115.60655737704893</c:v>
                </c:pt>
                <c:pt idx="4861">
                  <c:v>115.60655737704893</c:v>
                </c:pt>
                <c:pt idx="4862">
                  <c:v>114.29508196721312</c:v>
                </c:pt>
                <c:pt idx="4863">
                  <c:v>106.42622950819694</c:v>
                </c:pt>
                <c:pt idx="4864">
                  <c:v>84.131147540983548</c:v>
                </c:pt>
                <c:pt idx="4865">
                  <c:v>69.704918032786466</c:v>
                </c:pt>
                <c:pt idx="4866">
                  <c:v>59.213114754098349</c:v>
                </c:pt>
                <c:pt idx="4867">
                  <c:v>39.540983606557376</c:v>
                </c:pt>
                <c:pt idx="4868">
                  <c:v>35.606557377049171</c:v>
                </c:pt>
                <c:pt idx="4869">
                  <c:v>19.868852459016395</c:v>
                </c:pt>
                <c:pt idx="4870">
                  <c:v>21.180327868852491</c:v>
                </c:pt>
                <c:pt idx="4871">
                  <c:v>6.7540983606557345</c:v>
                </c:pt>
                <c:pt idx="4872">
                  <c:v>8.0655737704917989</c:v>
                </c:pt>
                <c:pt idx="4873">
                  <c:v>2.8196721311475321</c:v>
                </c:pt>
                <c:pt idx="4874">
                  <c:v>8.0655737704917989</c:v>
                </c:pt>
                <c:pt idx="4875">
                  <c:v>9.3770491803278695</c:v>
                </c:pt>
                <c:pt idx="4876">
                  <c:v>18.557377049180332</c:v>
                </c:pt>
                <c:pt idx="4877">
                  <c:v>19.868852459016395</c:v>
                </c:pt>
                <c:pt idx="4878">
                  <c:v>18.557377049180332</c:v>
                </c:pt>
                <c:pt idx="4879">
                  <c:v>2.8196721311475321</c:v>
                </c:pt>
                <c:pt idx="4880">
                  <c:v>1.508196721311476</c:v>
                </c:pt>
                <c:pt idx="4881">
                  <c:v>2.8196721311475321</c:v>
                </c:pt>
                <c:pt idx="4882">
                  <c:v>19.868852459016395</c:v>
                </c:pt>
                <c:pt idx="4883">
                  <c:v>26.426229508196649</c:v>
                </c:pt>
                <c:pt idx="4884">
                  <c:v>25.114754098360695</c:v>
                </c:pt>
                <c:pt idx="4885">
                  <c:v>22.491803278688533</c:v>
                </c:pt>
                <c:pt idx="4886">
                  <c:v>26.426229508196649</c:v>
                </c:pt>
                <c:pt idx="4887">
                  <c:v>27.73770491803279</c:v>
                </c:pt>
                <c:pt idx="4888">
                  <c:v>31.672131147540984</c:v>
                </c:pt>
                <c:pt idx="4889">
                  <c:v>29.04918032786885</c:v>
                </c:pt>
                <c:pt idx="4890">
                  <c:v>23.803278688524593</c:v>
                </c:pt>
                <c:pt idx="4891">
                  <c:v>19.868852459016395</c:v>
                </c:pt>
                <c:pt idx="4892">
                  <c:v>18.557377049180332</c:v>
                </c:pt>
                <c:pt idx="4893">
                  <c:v>18.557377049180332</c:v>
                </c:pt>
                <c:pt idx="4894">
                  <c:v>18.557377049180332</c:v>
                </c:pt>
                <c:pt idx="4895">
                  <c:v>23.803278688524593</c:v>
                </c:pt>
                <c:pt idx="4896">
                  <c:v>27.73770491803279</c:v>
                </c:pt>
                <c:pt idx="4897">
                  <c:v>14.622950819672132</c:v>
                </c:pt>
                <c:pt idx="4898">
                  <c:v>10.688524590163954</c:v>
                </c:pt>
                <c:pt idx="4899">
                  <c:v>2.8196721311475321</c:v>
                </c:pt>
                <c:pt idx="4900">
                  <c:v>19.868852459016395</c:v>
                </c:pt>
                <c:pt idx="4901">
                  <c:v>6.7540983606557345</c:v>
                </c:pt>
                <c:pt idx="4902">
                  <c:v>8.0655737704917989</c:v>
                </c:pt>
                <c:pt idx="4903">
                  <c:v>25.114754098360695</c:v>
                </c:pt>
                <c:pt idx="4904">
                  <c:v>13.311475409836063</c:v>
                </c:pt>
                <c:pt idx="4905">
                  <c:v>14.622950819672132</c:v>
                </c:pt>
                <c:pt idx="4906">
                  <c:v>10.688524590163954</c:v>
                </c:pt>
                <c:pt idx="4907">
                  <c:v>22.491803278688533</c:v>
                </c:pt>
                <c:pt idx="4908">
                  <c:v>15.934426229508249</c:v>
                </c:pt>
                <c:pt idx="4909">
                  <c:v>6.7540983606557345</c:v>
                </c:pt>
                <c:pt idx="4910">
                  <c:v>8.0655737704917989</c:v>
                </c:pt>
                <c:pt idx="4911">
                  <c:v>13.311475409836063</c:v>
                </c:pt>
                <c:pt idx="4912">
                  <c:v>31.672131147540984</c:v>
                </c:pt>
                <c:pt idx="4913">
                  <c:v>25.114754098360695</c:v>
                </c:pt>
                <c:pt idx="4914">
                  <c:v>15.934426229508249</c:v>
                </c:pt>
                <c:pt idx="4915">
                  <c:v>29.04918032786885</c:v>
                </c:pt>
                <c:pt idx="4916">
                  <c:v>25.114754098360695</c:v>
                </c:pt>
                <c:pt idx="4917">
                  <c:v>26.426229508196649</c:v>
                </c:pt>
                <c:pt idx="4918">
                  <c:v>25.114754098360695</c:v>
                </c:pt>
                <c:pt idx="4919">
                  <c:v>25.114754098360695</c:v>
                </c:pt>
                <c:pt idx="4920">
                  <c:v>25.114754098360695</c:v>
                </c:pt>
                <c:pt idx="4921">
                  <c:v>31.672131147540984</c:v>
                </c:pt>
                <c:pt idx="4922">
                  <c:v>27.73770491803279</c:v>
                </c:pt>
                <c:pt idx="4923">
                  <c:v>38.229508196721518</c:v>
                </c:pt>
                <c:pt idx="4924">
                  <c:v>53.967213114754102</c:v>
                </c:pt>
                <c:pt idx="4925">
                  <c:v>78.885245901639308</c:v>
                </c:pt>
                <c:pt idx="4926">
                  <c:v>119.54098360655739</c:v>
                </c:pt>
                <c:pt idx="4927">
                  <c:v>166.75409836065577</c:v>
                </c:pt>
                <c:pt idx="4928">
                  <c:v>195.60655737704917</c:v>
                </c:pt>
                <c:pt idx="4929">
                  <c:v>110.36065573770485</c:v>
                </c:pt>
                <c:pt idx="4930">
                  <c:v>137.90163934426229</c:v>
                </c:pt>
                <c:pt idx="4931">
                  <c:v>169.37704918032784</c:v>
                </c:pt>
                <c:pt idx="4932">
                  <c:v>179.86885245901641</c:v>
                </c:pt>
                <c:pt idx="4933">
                  <c:v>170.68852459016392</c:v>
                </c:pt>
                <c:pt idx="4934">
                  <c:v>153.63934426229508</c:v>
                </c:pt>
                <c:pt idx="4935">
                  <c:v>136.59016393442622</c:v>
                </c:pt>
                <c:pt idx="4936">
                  <c:v>127.40983606557377</c:v>
                </c:pt>
                <c:pt idx="4937">
                  <c:v>123.4754098360653</c:v>
                </c:pt>
                <c:pt idx="4938">
                  <c:v>118.22950819672083</c:v>
                </c:pt>
                <c:pt idx="4939">
                  <c:v>120.8524590163932</c:v>
                </c:pt>
                <c:pt idx="4940">
                  <c:v>124.78688524590163</c:v>
                </c:pt>
                <c:pt idx="4941">
                  <c:v>127.40983606557377</c:v>
                </c:pt>
                <c:pt idx="4942">
                  <c:v>128.72131147541046</c:v>
                </c:pt>
                <c:pt idx="4943">
                  <c:v>128.72131147541046</c:v>
                </c:pt>
                <c:pt idx="4944">
                  <c:v>128.72131147541046</c:v>
                </c:pt>
                <c:pt idx="4945">
                  <c:v>131.34426229508148</c:v>
                </c:pt>
                <c:pt idx="4946">
                  <c:v>126.09836065573769</c:v>
                </c:pt>
                <c:pt idx="4947">
                  <c:v>127.40983606557377</c:v>
                </c:pt>
                <c:pt idx="4948">
                  <c:v>152.32786885246009</c:v>
                </c:pt>
                <c:pt idx="4949">
                  <c:v>206.09836065573819</c:v>
                </c:pt>
                <c:pt idx="4950">
                  <c:v>44.786885245901637</c:v>
                </c:pt>
                <c:pt idx="4951">
                  <c:v>59.213114754098349</c:v>
                </c:pt>
                <c:pt idx="4952">
                  <c:v>105.11475409836063</c:v>
                </c:pt>
                <c:pt idx="4953">
                  <c:v>169.37704918032784</c:v>
                </c:pt>
                <c:pt idx="4954">
                  <c:v>144.45901639344262</c:v>
                </c:pt>
                <c:pt idx="4955">
                  <c:v>185.11475409835953</c:v>
                </c:pt>
                <c:pt idx="4956">
                  <c:v>156.26229508196718</c:v>
                </c:pt>
                <c:pt idx="4957">
                  <c:v>174.62295081967221</c:v>
                </c:pt>
                <c:pt idx="4958">
                  <c:v>168.06557377049131</c:v>
                </c:pt>
                <c:pt idx="4959">
                  <c:v>178.55737704918047</c:v>
                </c:pt>
                <c:pt idx="4960">
                  <c:v>135.27868852458968</c:v>
                </c:pt>
                <c:pt idx="4961">
                  <c:v>86.754098360655718</c:v>
                </c:pt>
                <c:pt idx="4962">
                  <c:v>59.213114754098349</c:v>
                </c:pt>
                <c:pt idx="4963">
                  <c:v>42.16393442622951</c:v>
                </c:pt>
                <c:pt idx="4964">
                  <c:v>30.360655737704917</c:v>
                </c:pt>
                <c:pt idx="4965">
                  <c:v>31.672131147540984</c:v>
                </c:pt>
                <c:pt idx="4966">
                  <c:v>15.934426229508249</c:v>
                </c:pt>
                <c:pt idx="4967">
                  <c:v>14.622950819672132</c:v>
                </c:pt>
                <c:pt idx="4968">
                  <c:v>13.311475409836063</c:v>
                </c:pt>
                <c:pt idx="4969">
                  <c:v>31.672131147540984</c:v>
                </c:pt>
                <c:pt idx="4970">
                  <c:v>31.672131147540984</c:v>
                </c:pt>
                <c:pt idx="4971">
                  <c:v>12</c:v>
                </c:pt>
                <c:pt idx="4972">
                  <c:v>25.114754098360695</c:v>
                </c:pt>
                <c:pt idx="4973">
                  <c:v>-3.7377049180327941</c:v>
                </c:pt>
                <c:pt idx="4974">
                  <c:v>31.672131147540984</c:v>
                </c:pt>
                <c:pt idx="4975">
                  <c:v>1.508196721311476</c:v>
                </c:pt>
                <c:pt idx="4976">
                  <c:v>18.557377049180332</c:v>
                </c:pt>
                <c:pt idx="4977">
                  <c:v>-2.4262295081967213</c:v>
                </c:pt>
                <c:pt idx="4978">
                  <c:v>18.557377049180332</c:v>
                </c:pt>
                <c:pt idx="4979">
                  <c:v>23.803278688524593</c:v>
                </c:pt>
                <c:pt idx="4980">
                  <c:v>15.934426229508249</c:v>
                </c:pt>
                <c:pt idx="4981">
                  <c:v>9.3770491803278695</c:v>
                </c:pt>
                <c:pt idx="4982">
                  <c:v>4.1311475409836094</c:v>
                </c:pt>
                <c:pt idx="4983">
                  <c:v>14.622950819672132</c:v>
                </c:pt>
                <c:pt idx="4984">
                  <c:v>21.180327868852491</c:v>
                </c:pt>
                <c:pt idx="4985">
                  <c:v>29.04918032786885</c:v>
                </c:pt>
                <c:pt idx="4986">
                  <c:v>22.491803278688533</c:v>
                </c:pt>
                <c:pt idx="4987">
                  <c:v>25.114754098360695</c:v>
                </c:pt>
                <c:pt idx="4988">
                  <c:v>25.114754098360695</c:v>
                </c:pt>
                <c:pt idx="4989">
                  <c:v>25.114754098360695</c:v>
                </c:pt>
                <c:pt idx="4990">
                  <c:v>31.672131147540984</c:v>
                </c:pt>
                <c:pt idx="4991">
                  <c:v>23.803278688524593</c:v>
                </c:pt>
                <c:pt idx="4992">
                  <c:v>30.360655737704917</c:v>
                </c:pt>
                <c:pt idx="4993">
                  <c:v>27.73770491803279</c:v>
                </c:pt>
                <c:pt idx="4994">
                  <c:v>31.672131147540984</c:v>
                </c:pt>
                <c:pt idx="4995">
                  <c:v>5.4426229508196879</c:v>
                </c:pt>
                <c:pt idx="4996">
                  <c:v>26.426229508196649</c:v>
                </c:pt>
                <c:pt idx="4997">
                  <c:v>27.73770491803279</c:v>
                </c:pt>
                <c:pt idx="4998">
                  <c:v>26.426229508196649</c:v>
                </c:pt>
                <c:pt idx="4999">
                  <c:v>35.606557377049171</c:v>
                </c:pt>
                <c:pt idx="5000">
                  <c:v>-2.4262295081967213</c:v>
                </c:pt>
                <c:pt idx="5001">
                  <c:v>29.04918032786885</c:v>
                </c:pt>
                <c:pt idx="5002">
                  <c:v>13.311475409836063</c:v>
                </c:pt>
                <c:pt idx="5003">
                  <c:v>17.245901639344229</c:v>
                </c:pt>
                <c:pt idx="5004">
                  <c:v>25.114754098360695</c:v>
                </c:pt>
                <c:pt idx="5005">
                  <c:v>12</c:v>
                </c:pt>
                <c:pt idx="5006">
                  <c:v>10.688524590163954</c:v>
                </c:pt>
                <c:pt idx="5007">
                  <c:v>14.622950819672132</c:v>
                </c:pt>
                <c:pt idx="5008">
                  <c:v>5.4426229508196879</c:v>
                </c:pt>
                <c:pt idx="5009">
                  <c:v>27.73770491803279</c:v>
                </c:pt>
                <c:pt idx="5010">
                  <c:v>17.245901639344229</c:v>
                </c:pt>
                <c:pt idx="5011">
                  <c:v>21.180327868852491</c:v>
                </c:pt>
                <c:pt idx="5012">
                  <c:v>23.803278688524593</c:v>
                </c:pt>
                <c:pt idx="5013">
                  <c:v>8.0655737704917989</c:v>
                </c:pt>
                <c:pt idx="5014">
                  <c:v>10.688524590163954</c:v>
                </c:pt>
                <c:pt idx="5015">
                  <c:v>12</c:v>
                </c:pt>
                <c:pt idx="5016">
                  <c:v>4.1311475409836094</c:v>
                </c:pt>
                <c:pt idx="5017">
                  <c:v>12</c:v>
                </c:pt>
                <c:pt idx="5018">
                  <c:v>5.4426229508196879</c:v>
                </c:pt>
                <c:pt idx="5019">
                  <c:v>8.0655737704917989</c:v>
                </c:pt>
                <c:pt idx="5020">
                  <c:v>8.0655737704917989</c:v>
                </c:pt>
                <c:pt idx="5021">
                  <c:v>6.7540983606557345</c:v>
                </c:pt>
                <c:pt idx="5022">
                  <c:v>4.1311475409836094</c:v>
                </c:pt>
                <c:pt idx="5023">
                  <c:v>25.114754098360695</c:v>
                </c:pt>
                <c:pt idx="5024">
                  <c:v>17.245901639344229</c:v>
                </c:pt>
                <c:pt idx="5025">
                  <c:v>39.540983606557376</c:v>
                </c:pt>
                <c:pt idx="5026">
                  <c:v>71.016393442622956</c:v>
                </c:pt>
                <c:pt idx="5027">
                  <c:v>130.0327868852464</c:v>
                </c:pt>
                <c:pt idx="5028">
                  <c:v>211.34426229508151</c:v>
                </c:pt>
                <c:pt idx="5029">
                  <c:v>43.475409836065573</c:v>
                </c:pt>
                <c:pt idx="5030">
                  <c:v>39.540983606557376</c:v>
                </c:pt>
                <c:pt idx="5031">
                  <c:v>93.311475409836063</c:v>
                </c:pt>
                <c:pt idx="5032">
                  <c:v>190.36065573770492</c:v>
                </c:pt>
                <c:pt idx="5033">
                  <c:v>126.09836065573769</c:v>
                </c:pt>
                <c:pt idx="5034">
                  <c:v>135.27868852458968</c:v>
                </c:pt>
                <c:pt idx="5035">
                  <c:v>152.32786885246009</c:v>
                </c:pt>
                <c:pt idx="5036">
                  <c:v>123.4754098360653</c:v>
                </c:pt>
                <c:pt idx="5037">
                  <c:v>190.36065573770492</c:v>
                </c:pt>
                <c:pt idx="5038">
                  <c:v>186.42622950819722</c:v>
                </c:pt>
                <c:pt idx="5039">
                  <c:v>140.52459016393442</c:v>
                </c:pt>
                <c:pt idx="5040">
                  <c:v>132.65573770491798</c:v>
                </c:pt>
                <c:pt idx="5041">
                  <c:v>172</c:v>
                </c:pt>
                <c:pt idx="5042">
                  <c:v>143.1475409836066</c:v>
                </c:pt>
                <c:pt idx="5043">
                  <c:v>133.96721311475409</c:v>
                </c:pt>
                <c:pt idx="5044">
                  <c:v>172</c:v>
                </c:pt>
                <c:pt idx="5045">
                  <c:v>133.96721311475409</c:v>
                </c:pt>
                <c:pt idx="5046">
                  <c:v>144.45901639344262</c:v>
                </c:pt>
                <c:pt idx="5047">
                  <c:v>161.50819672131138</c:v>
                </c:pt>
                <c:pt idx="5048">
                  <c:v>136.59016393442622</c:v>
                </c:pt>
                <c:pt idx="5049">
                  <c:v>175.93442622950818</c:v>
                </c:pt>
                <c:pt idx="5050">
                  <c:v>143.1475409836066</c:v>
                </c:pt>
                <c:pt idx="5051">
                  <c:v>135.27868852458968</c:v>
                </c:pt>
                <c:pt idx="5052">
                  <c:v>165.44262295081967</c:v>
                </c:pt>
                <c:pt idx="5053">
                  <c:v>153.63934426229508</c:v>
                </c:pt>
                <c:pt idx="5054">
                  <c:v>119.54098360655739</c:v>
                </c:pt>
                <c:pt idx="5055">
                  <c:v>186.42622950819722</c:v>
                </c:pt>
                <c:pt idx="5056">
                  <c:v>133.96721311475409</c:v>
                </c:pt>
                <c:pt idx="5057">
                  <c:v>143.1475409836066</c:v>
                </c:pt>
                <c:pt idx="5058">
                  <c:v>154.95081967213127</c:v>
                </c:pt>
                <c:pt idx="5059">
                  <c:v>105.11475409836063</c:v>
                </c:pt>
                <c:pt idx="5060">
                  <c:v>98.557377049180289</c:v>
                </c:pt>
                <c:pt idx="5061">
                  <c:v>143.1475409836066</c:v>
                </c:pt>
                <c:pt idx="5062">
                  <c:v>135.27868852458968</c:v>
                </c:pt>
                <c:pt idx="5063">
                  <c:v>130.0327868852464</c:v>
                </c:pt>
                <c:pt idx="5064">
                  <c:v>123.4754098360653</c:v>
                </c:pt>
                <c:pt idx="5065">
                  <c:v>122.16393442622945</c:v>
                </c:pt>
                <c:pt idx="5066">
                  <c:v>111.67213114754045</c:v>
                </c:pt>
                <c:pt idx="5067">
                  <c:v>97.245901639344297</c:v>
                </c:pt>
                <c:pt idx="5068">
                  <c:v>77.573770491803259</c:v>
                </c:pt>
                <c:pt idx="5069">
                  <c:v>61.836065573770341</c:v>
                </c:pt>
                <c:pt idx="5070">
                  <c:v>47.409836065573771</c:v>
                </c:pt>
                <c:pt idx="5071">
                  <c:v>39.540983606557376</c:v>
                </c:pt>
                <c:pt idx="5072">
                  <c:v>27.73770491803279</c:v>
                </c:pt>
                <c:pt idx="5073">
                  <c:v>31.672131147540984</c:v>
                </c:pt>
                <c:pt idx="5074">
                  <c:v>9.3770491803278695</c:v>
                </c:pt>
                <c:pt idx="5075">
                  <c:v>13.311475409836063</c:v>
                </c:pt>
                <c:pt idx="5076">
                  <c:v>22.491803278688533</c:v>
                </c:pt>
                <c:pt idx="5077">
                  <c:v>2.8196721311475321</c:v>
                </c:pt>
                <c:pt idx="5078">
                  <c:v>9.3770491803278695</c:v>
                </c:pt>
                <c:pt idx="5079">
                  <c:v>4.1311475409836094</c:v>
                </c:pt>
                <c:pt idx="5080">
                  <c:v>5.4426229508196879</c:v>
                </c:pt>
                <c:pt idx="5081">
                  <c:v>10.688524590163954</c:v>
                </c:pt>
                <c:pt idx="5082">
                  <c:v>10.688524590163954</c:v>
                </c:pt>
                <c:pt idx="5083">
                  <c:v>9.3770491803278695</c:v>
                </c:pt>
                <c:pt idx="5084">
                  <c:v>25.114754098360695</c:v>
                </c:pt>
                <c:pt idx="5085">
                  <c:v>15.934426229508249</c:v>
                </c:pt>
                <c:pt idx="5086">
                  <c:v>19.868852459016395</c:v>
                </c:pt>
                <c:pt idx="5087">
                  <c:v>23.803278688524593</c:v>
                </c:pt>
                <c:pt idx="5088">
                  <c:v>29.04918032786885</c:v>
                </c:pt>
                <c:pt idx="5089">
                  <c:v>30.360655737704917</c:v>
                </c:pt>
                <c:pt idx="5090">
                  <c:v>29.04918032786885</c:v>
                </c:pt>
                <c:pt idx="5091">
                  <c:v>27.73770491803279</c:v>
                </c:pt>
                <c:pt idx="5092">
                  <c:v>31.672131147540984</c:v>
                </c:pt>
                <c:pt idx="5093">
                  <c:v>31.672131147540984</c:v>
                </c:pt>
                <c:pt idx="5094">
                  <c:v>27.73770491803279</c:v>
                </c:pt>
                <c:pt idx="5095">
                  <c:v>21.180327868852491</c:v>
                </c:pt>
                <c:pt idx="5096">
                  <c:v>25.114754098360695</c:v>
                </c:pt>
                <c:pt idx="5097">
                  <c:v>19.868852459016395</c:v>
                </c:pt>
                <c:pt idx="5098">
                  <c:v>9.3770491803278695</c:v>
                </c:pt>
                <c:pt idx="5099">
                  <c:v>17.245901639344229</c:v>
                </c:pt>
                <c:pt idx="5100">
                  <c:v>27.73770491803279</c:v>
                </c:pt>
                <c:pt idx="5101">
                  <c:v>31.672131147540984</c:v>
                </c:pt>
                <c:pt idx="5102">
                  <c:v>31.672131147540984</c:v>
                </c:pt>
                <c:pt idx="5103">
                  <c:v>-2.4262295081967213</c:v>
                </c:pt>
                <c:pt idx="5104">
                  <c:v>8.0655737704917989</c:v>
                </c:pt>
                <c:pt idx="5105">
                  <c:v>9.3770491803278695</c:v>
                </c:pt>
                <c:pt idx="5106">
                  <c:v>9.3770491803278695</c:v>
                </c:pt>
                <c:pt idx="5107">
                  <c:v>5.4426229508196879</c:v>
                </c:pt>
                <c:pt idx="5108">
                  <c:v>0.19672131147541141</c:v>
                </c:pt>
                <c:pt idx="5109">
                  <c:v>4.1311475409836094</c:v>
                </c:pt>
                <c:pt idx="5110">
                  <c:v>15.934426229508249</c:v>
                </c:pt>
                <c:pt idx="5111">
                  <c:v>5.4426229508196879</c:v>
                </c:pt>
                <c:pt idx="5112">
                  <c:v>6.7540983606557345</c:v>
                </c:pt>
                <c:pt idx="5113">
                  <c:v>9.3770491803278695</c:v>
                </c:pt>
                <c:pt idx="5114">
                  <c:v>8.0655737704917989</c:v>
                </c:pt>
                <c:pt idx="5115">
                  <c:v>1.508196721311476</c:v>
                </c:pt>
                <c:pt idx="5116">
                  <c:v>2.8196721311475321</c:v>
                </c:pt>
                <c:pt idx="5117">
                  <c:v>12</c:v>
                </c:pt>
                <c:pt idx="5118">
                  <c:v>22.491803278688533</c:v>
                </c:pt>
                <c:pt idx="5119">
                  <c:v>8.0655737704917989</c:v>
                </c:pt>
                <c:pt idx="5120">
                  <c:v>4.1311475409836094</c:v>
                </c:pt>
                <c:pt idx="5121">
                  <c:v>12</c:v>
                </c:pt>
                <c:pt idx="5122">
                  <c:v>10.688524590163954</c:v>
                </c:pt>
                <c:pt idx="5123">
                  <c:v>25.114754098360695</c:v>
                </c:pt>
                <c:pt idx="5124">
                  <c:v>10.688524590163954</c:v>
                </c:pt>
                <c:pt idx="5125">
                  <c:v>9.3770491803278695</c:v>
                </c:pt>
                <c:pt idx="5126">
                  <c:v>9.3770491803278695</c:v>
                </c:pt>
                <c:pt idx="5127">
                  <c:v>0.19672131147541141</c:v>
                </c:pt>
                <c:pt idx="5128">
                  <c:v>10.688524590163954</c:v>
                </c:pt>
                <c:pt idx="5129">
                  <c:v>29.04918032786885</c:v>
                </c:pt>
                <c:pt idx="5130">
                  <c:v>10.688524590163954</c:v>
                </c:pt>
                <c:pt idx="5131">
                  <c:v>21.180327868852491</c:v>
                </c:pt>
                <c:pt idx="5132">
                  <c:v>40.852459016393269</c:v>
                </c:pt>
                <c:pt idx="5133">
                  <c:v>60.524590163934427</c:v>
                </c:pt>
                <c:pt idx="5134">
                  <c:v>107.73770491803279</c:v>
                </c:pt>
                <c:pt idx="5135">
                  <c:v>158.88524590164016</c:v>
                </c:pt>
                <c:pt idx="5136">
                  <c:v>195.60655737704917</c:v>
                </c:pt>
                <c:pt idx="5137">
                  <c:v>57.901639344262172</c:v>
                </c:pt>
                <c:pt idx="5138">
                  <c:v>101.18032786885225</c:v>
                </c:pt>
                <c:pt idx="5139">
                  <c:v>170.68852459016392</c:v>
                </c:pt>
                <c:pt idx="5140">
                  <c:v>147.08196721311481</c:v>
                </c:pt>
                <c:pt idx="5141">
                  <c:v>182.49180327868851</c:v>
                </c:pt>
                <c:pt idx="5142">
                  <c:v>165.44262295081967</c:v>
                </c:pt>
                <c:pt idx="5143">
                  <c:v>169.37704918032784</c:v>
                </c:pt>
                <c:pt idx="5144">
                  <c:v>177.24590163934329</c:v>
                </c:pt>
                <c:pt idx="5145">
                  <c:v>178.55737704918047</c:v>
                </c:pt>
                <c:pt idx="5146">
                  <c:v>164.13114754098444</c:v>
                </c:pt>
                <c:pt idx="5147">
                  <c:v>147.08196721311481</c:v>
                </c:pt>
                <c:pt idx="5148">
                  <c:v>131.34426229508148</c:v>
                </c:pt>
                <c:pt idx="5149">
                  <c:v>118.22950819672083</c:v>
                </c:pt>
                <c:pt idx="5150">
                  <c:v>112.98360655737729</c:v>
                </c:pt>
                <c:pt idx="5151">
                  <c:v>110.36065573770485</c:v>
                </c:pt>
                <c:pt idx="5152">
                  <c:v>111.67213114754045</c:v>
                </c:pt>
                <c:pt idx="5153">
                  <c:v>136.59016393442622</c:v>
                </c:pt>
                <c:pt idx="5154">
                  <c:v>191.67213114754099</c:v>
                </c:pt>
                <c:pt idx="5155">
                  <c:v>71.016393442622956</c:v>
                </c:pt>
                <c:pt idx="5156">
                  <c:v>98.557377049180289</c:v>
                </c:pt>
                <c:pt idx="5157">
                  <c:v>148.3934426229508</c:v>
                </c:pt>
                <c:pt idx="5158">
                  <c:v>177.24590163934329</c:v>
                </c:pt>
                <c:pt idx="5159">
                  <c:v>164.13114754098444</c:v>
                </c:pt>
                <c:pt idx="5160">
                  <c:v>174.62295081967221</c:v>
                </c:pt>
                <c:pt idx="5161">
                  <c:v>166.75409836065577</c:v>
                </c:pt>
                <c:pt idx="5162">
                  <c:v>149.70491803278688</c:v>
                </c:pt>
                <c:pt idx="5163">
                  <c:v>132.65573770491798</c:v>
                </c:pt>
                <c:pt idx="5164">
                  <c:v>105.11475409836063</c:v>
                </c:pt>
                <c:pt idx="5165">
                  <c:v>73.639344262295083</c:v>
                </c:pt>
                <c:pt idx="5166">
                  <c:v>50.032786885245898</c:v>
                </c:pt>
                <c:pt idx="5167">
                  <c:v>36.918032786885263</c:v>
                </c:pt>
                <c:pt idx="5168">
                  <c:v>22.491803278688533</c:v>
                </c:pt>
                <c:pt idx="5169">
                  <c:v>10.688524590163954</c:v>
                </c:pt>
                <c:pt idx="5170">
                  <c:v>-3.7377049180327941</c:v>
                </c:pt>
                <c:pt idx="5171">
                  <c:v>12</c:v>
                </c:pt>
                <c:pt idx="5172">
                  <c:v>4.1311475409836094</c:v>
                </c:pt>
                <c:pt idx="5173">
                  <c:v>6.7540983606557345</c:v>
                </c:pt>
                <c:pt idx="5174">
                  <c:v>5.4426229508196879</c:v>
                </c:pt>
                <c:pt idx="5175">
                  <c:v>1.508196721311476</c:v>
                </c:pt>
                <c:pt idx="5176">
                  <c:v>31.672131147540984</c:v>
                </c:pt>
                <c:pt idx="5177">
                  <c:v>2.8196721311475321</c:v>
                </c:pt>
                <c:pt idx="5178">
                  <c:v>6.7540983606557345</c:v>
                </c:pt>
                <c:pt idx="5179">
                  <c:v>10.688524590163954</c:v>
                </c:pt>
                <c:pt idx="5180">
                  <c:v>1.508196721311476</c:v>
                </c:pt>
                <c:pt idx="5181">
                  <c:v>5.4426229508196879</c:v>
                </c:pt>
                <c:pt idx="5182">
                  <c:v>25.114754098360695</c:v>
                </c:pt>
                <c:pt idx="5183">
                  <c:v>4.1311475409836094</c:v>
                </c:pt>
                <c:pt idx="5184">
                  <c:v>2.8196721311475321</c:v>
                </c:pt>
                <c:pt idx="5185">
                  <c:v>22.491803278688533</c:v>
                </c:pt>
                <c:pt idx="5186">
                  <c:v>6.7540983606557345</c:v>
                </c:pt>
                <c:pt idx="5187">
                  <c:v>5.4426229508196879</c:v>
                </c:pt>
                <c:pt idx="5188">
                  <c:v>19.868852459016395</c:v>
                </c:pt>
                <c:pt idx="5189">
                  <c:v>2.8196721311475321</c:v>
                </c:pt>
                <c:pt idx="5190">
                  <c:v>8.0655737704917989</c:v>
                </c:pt>
                <c:pt idx="5191">
                  <c:v>29.04918032786885</c:v>
                </c:pt>
                <c:pt idx="5192">
                  <c:v>13.311475409836063</c:v>
                </c:pt>
                <c:pt idx="5193">
                  <c:v>10.688524590163954</c:v>
                </c:pt>
                <c:pt idx="5194">
                  <c:v>0.19672131147541141</c:v>
                </c:pt>
                <c:pt idx="5195">
                  <c:v>0.19672131147541141</c:v>
                </c:pt>
                <c:pt idx="5196">
                  <c:v>9.3770491803278695</c:v>
                </c:pt>
                <c:pt idx="5197">
                  <c:v>14.622950819672132</c:v>
                </c:pt>
                <c:pt idx="5198">
                  <c:v>27.73770491803279</c:v>
                </c:pt>
                <c:pt idx="5199">
                  <c:v>23.803278688524593</c:v>
                </c:pt>
                <c:pt idx="5200">
                  <c:v>26.426229508196649</c:v>
                </c:pt>
                <c:pt idx="5201">
                  <c:v>32.983606557376838</c:v>
                </c:pt>
                <c:pt idx="5202">
                  <c:v>31.672131147540984</c:v>
                </c:pt>
                <c:pt idx="5203">
                  <c:v>35.606557377049171</c:v>
                </c:pt>
                <c:pt idx="5204">
                  <c:v>30.360655737704917</c:v>
                </c:pt>
                <c:pt idx="5205">
                  <c:v>31.672131147540984</c:v>
                </c:pt>
                <c:pt idx="5206">
                  <c:v>29.04918032786885</c:v>
                </c:pt>
                <c:pt idx="5207">
                  <c:v>25.114754098360695</c:v>
                </c:pt>
                <c:pt idx="5208">
                  <c:v>19.868852459016395</c:v>
                </c:pt>
                <c:pt idx="5209">
                  <c:v>31.672131147540984</c:v>
                </c:pt>
                <c:pt idx="5210">
                  <c:v>1.508196721311476</c:v>
                </c:pt>
                <c:pt idx="5211">
                  <c:v>10.688524590163954</c:v>
                </c:pt>
                <c:pt idx="5212">
                  <c:v>15.934426229508249</c:v>
                </c:pt>
                <c:pt idx="5213">
                  <c:v>-7.6721311475409664</c:v>
                </c:pt>
                <c:pt idx="5214">
                  <c:v>23.803278688524593</c:v>
                </c:pt>
                <c:pt idx="5215">
                  <c:v>1.508196721311476</c:v>
                </c:pt>
                <c:pt idx="5216">
                  <c:v>4.1311475409836094</c:v>
                </c:pt>
                <c:pt idx="5217">
                  <c:v>12</c:v>
                </c:pt>
                <c:pt idx="5218">
                  <c:v>10.688524590163954</c:v>
                </c:pt>
                <c:pt idx="5219">
                  <c:v>5.4426229508196879</c:v>
                </c:pt>
                <c:pt idx="5220">
                  <c:v>9.3770491803278695</c:v>
                </c:pt>
                <c:pt idx="5221">
                  <c:v>31.672131147540984</c:v>
                </c:pt>
                <c:pt idx="5222">
                  <c:v>23.803278688524593</c:v>
                </c:pt>
                <c:pt idx="5223">
                  <c:v>43.475409836065573</c:v>
                </c:pt>
                <c:pt idx="5224">
                  <c:v>71.016393442622956</c:v>
                </c:pt>
                <c:pt idx="5225">
                  <c:v>112.98360655737729</c:v>
                </c:pt>
                <c:pt idx="5226">
                  <c:v>170.68852459016392</c:v>
                </c:pt>
                <c:pt idx="5227">
                  <c:v>115.60655737704893</c:v>
                </c:pt>
                <c:pt idx="5228">
                  <c:v>72.327868852458423</c:v>
                </c:pt>
                <c:pt idx="5229">
                  <c:v>122.16393442622945</c:v>
                </c:pt>
                <c:pt idx="5230">
                  <c:v>187.73770491803279</c:v>
                </c:pt>
                <c:pt idx="5231">
                  <c:v>157.57377049180218</c:v>
                </c:pt>
                <c:pt idx="5232">
                  <c:v>168.06557377049131</c:v>
                </c:pt>
                <c:pt idx="5233">
                  <c:v>175.93442622950818</c:v>
                </c:pt>
                <c:pt idx="5234">
                  <c:v>172</c:v>
                </c:pt>
                <c:pt idx="5235">
                  <c:v>172</c:v>
                </c:pt>
                <c:pt idx="5236">
                  <c:v>157.57377049180218</c:v>
                </c:pt>
                <c:pt idx="5237">
                  <c:v>147.08196721311481</c:v>
                </c:pt>
                <c:pt idx="5238">
                  <c:v>133.96721311475409</c:v>
                </c:pt>
                <c:pt idx="5239">
                  <c:v>122.16393442622945</c:v>
                </c:pt>
                <c:pt idx="5240">
                  <c:v>115.60655737704893</c:v>
                </c:pt>
                <c:pt idx="5241">
                  <c:v>111.67213114754045</c:v>
                </c:pt>
                <c:pt idx="5242">
                  <c:v>111.67213114754045</c:v>
                </c:pt>
                <c:pt idx="5243">
                  <c:v>111.67213114754045</c:v>
                </c:pt>
                <c:pt idx="5244">
                  <c:v>116.91803278688525</c:v>
                </c:pt>
                <c:pt idx="5245">
                  <c:v>131.34426229508148</c:v>
                </c:pt>
                <c:pt idx="5246">
                  <c:v>190.36065573770492</c:v>
                </c:pt>
                <c:pt idx="5247">
                  <c:v>64.45901639344261</c:v>
                </c:pt>
                <c:pt idx="5248">
                  <c:v>85.442622950819697</c:v>
                </c:pt>
                <c:pt idx="5249">
                  <c:v>135.27868852458968</c:v>
                </c:pt>
                <c:pt idx="5250">
                  <c:v>182.49180327868851</c:v>
                </c:pt>
                <c:pt idx="5251">
                  <c:v>158.88524590164016</c:v>
                </c:pt>
                <c:pt idx="5252">
                  <c:v>186.42622950819722</c:v>
                </c:pt>
                <c:pt idx="5253">
                  <c:v>160.19672131147541</c:v>
                </c:pt>
                <c:pt idx="5254">
                  <c:v>109.04918032786885</c:v>
                </c:pt>
                <c:pt idx="5255">
                  <c:v>78.885245901639308</c:v>
                </c:pt>
                <c:pt idx="5256">
                  <c:v>56.590163934426357</c:v>
                </c:pt>
                <c:pt idx="5257">
                  <c:v>38.229508196721518</c:v>
                </c:pt>
                <c:pt idx="5258">
                  <c:v>34.295081967213044</c:v>
                </c:pt>
                <c:pt idx="5259">
                  <c:v>31.672131147540984</c:v>
                </c:pt>
                <c:pt idx="5260">
                  <c:v>2.8196721311475321</c:v>
                </c:pt>
                <c:pt idx="5261">
                  <c:v>32.983606557376838</c:v>
                </c:pt>
                <c:pt idx="5262">
                  <c:v>4.1311475409836094</c:v>
                </c:pt>
                <c:pt idx="5263">
                  <c:v>2.8196721311475321</c:v>
                </c:pt>
                <c:pt idx="5264">
                  <c:v>2.8196721311475321</c:v>
                </c:pt>
                <c:pt idx="5265">
                  <c:v>10.688524590163954</c:v>
                </c:pt>
                <c:pt idx="5266">
                  <c:v>10.688524590163954</c:v>
                </c:pt>
                <c:pt idx="5267">
                  <c:v>10.688524590163954</c:v>
                </c:pt>
                <c:pt idx="5268">
                  <c:v>15.934426229508249</c:v>
                </c:pt>
                <c:pt idx="5269">
                  <c:v>32.983606557376838</c:v>
                </c:pt>
                <c:pt idx="5270">
                  <c:v>-1.114754098360657</c:v>
                </c:pt>
                <c:pt idx="5271">
                  <c:v>25.114754098360695</c:v>
                </c:pt>
                <c:pt idx="5272">
                  <c:v>26.426229508196649</c:v>
                </c:pt>
                <c:pt idx="5273">
                  <c:v>23.803278688524593</c:v>
                </c:pt>
                <c:pt idx="5274">
                  <c:v>29.04918032786885</c:v>
                </c:pt>
                <c:pt idx="5275">
                  <c:v>27.73770491803279</c:v>
                </c:pt>
                <c:pt idx="5276">
                  <c:v>31.672131147540984</c:v>
                </c:pt>
                <c:pt idx="5277">
                  <c:v>32.983606557376838</c:v>
                </c:pt>
                <c:pt idx="5278">
                  <c:v>32.983606557376838</c:v>
                </c:pt>
                <c:pt idx="5279">
                  <c:v>31.672131147540984</c:v>
                </c:pt>
                <c:pt idx="5280">
                  <c:v>32.983606557376838</c:v>
                </c:pt>
                <c:pt idx="5281">
                  <c:v>29.04918032786885</c:v>
                </c:pt>
                <c:pt idx="5282">
                  <c:v>29.04918032786885</c:v>
                </c:pt>
                <c:pt idx="5283">
                  <c:v>21.180327868852491</c:v>
                </c:pt>
                <c:pt idx="5284">
                  <c:v>25.114754098360695</c:v>
                </c:pt>
                <c:pt idx="5285">
                  <c:v>8.0655737704917989</c:v>
                </c:pt>
                <c:pt idx="5286">
                  <c:v>30.360655737704917</c:v>
                </c:pt>
                <c:pt idx="5287">
                  <c:v>13.311475409836063</c:v>
                </c:pt>
                <c:pt idx="5288">
                  <c:v>8.0655737704917989</c:v>
                </c:pt>
                <c:pt idx="5289">
                  <c:v>30.360655737704917</c:v>
                </c:pt>
                <c:pt idx="5290">
                  <c:v>-3.7377049180327941</c:v>
                </c:pt>
                <c:pt idx="5291">
                  <c:v>18.557377049180332</c:v>
                </c:pt>
                <c:pt idx="5292">
                  <c:v>9.3770491803278695</c:v>
                </c:pt>
                <c:pt idx="5293">
                  <c:v>13.311475409836063</c:v>
                </c:pt>
                <c:pt idx="5294">
                  <c:v>15.934426229508249</c:v>
                </c:pt>
                <c:pt idx="5295">
                  <c:v>10.688524590163954</c:v>
                </c:pt>
                <c:pt idx="5296">
                  <c:v>25.114754098360695</c:v>
                </c:pt>
                <c:pt idx="5297">
                  <c:v>12</c:v>
                </c:pt>
                <c:pt idx="5298">
                  <c:v>4.1311475409836094</c:v>
                </c:pt>
                <c:pt idx="5299">
                  <c:v>6.7540983606557345</c:v>
                </c:pt>
                <c:pt idx="5300">
                  <c:v>25.114754098360695</c:v>
                </c:pt>
                <c:pt idx="5301">
                  <c:v>6.7540983606557345</c:v>
                </c:pt>
                <c:pt idx="5302">
                  <c:v>6.7540983606557345</c:v>
                </c:pt>
                <c:pt idx="5303">
                  <c:v>23.803278688524593</c:v>
                </c:pt>
                <c:pt idx="5304">
                  <c:v>8.0655737704917989</c:v>
                </c:pt>
                <c:pt idx="5305">
                  <c:v>8.0655737704917989</c:v>
                </c:pt>
                <c:pt idx="5306">
                  <c:v>9.3770491803278695</c:v>
                </c:pt>
                <c:pt idx="5307">
                  <c:v>9.3770491803278695</c:v>
                </c:pt>
                <c:pt idx="5308">
                  <c:v>10.688524590163954</c:v>
                </c:pt>
                <c:pt idx="5309">
                  <c:v>10.688524590163954</c:v>
                </c:pt>
                <c:pt idx="5310">
                  <c:v>1.508196721311476</c:v>
                </c:pt>
                <c:pt idx="5311">
                  <c:v>4.1311475409836094</c:v>
                </c:pt>
                <c:pt idx="5312">
                  <c:v>23.803278688524593</c:v>
                </c:pt>
                <c:pt idx="5313">
                  <c:v>38.229508196721518</c:v>
                </c:pt>
                <c:pt idx="5314">
                  <c:v>72.327868852458423</c:v>
                </c:pt>
                <c:pt idx="5315">
                  <c:v>126.09836065573769</c:v>
                </c:pt>
                <c:pt idx="5316">
                  <c:v>199.54098360655669</c:v>
                </c:pt>
                <c:pt idx="5317">
                  <c:v>43.475409836065573</c:v>
                </c:pt>
                <c:pt idx="5318">
                  <c:v>73.639344262295083</c:v>
                </c:pt>
                <c:pt idx="5319">
                  <c:v>140.52459016393442</c:v>
                </c:pt>
                <c:pt idx="5320">
                  <c:v>120.8524590163932</c:v>
                </c:pt>
                <c:pt idx="5321">
                  <c:v>174.62295081967221</c:v>
                </c:pt>
                <c:pt idx="5322">
                  <c:v>135.27868852458968</c:v>
                </c:pt>
                <c:pt idx="5323">
                  <c:v>160.19672131147541</c:v>
                </c:pt>
                <c:pt idx="5324">
                  <c:v>152.32786885246009</c:v>
                </c:pt>
                <c:pt idx="5325">
                  <c:v>141.8360655737705</c:v>
                </c:pt>
                <c:pt idx="5326">
                  <c:v>179.86885245901641</c:v>
                </c:pt>
                <c:pt idx="5327">
                  <c:v>156.26229508196718</c:v>
                </c:pt>
                <c:pt idx="5328">
                  <c:v>169.37704918032784</c:v>
                </c:pt>
                <c:pt idx="5329">
                  <c:v>169.37704918032784</c:v>
                </c:pt>
                <c:pt idx="5330">
                  <c:v>161.50819672131138</c:v>
                </c:pt>
                <c:pt idx="5331">
                  <c:v>165.44262295081967</c:v>
                </c:pt>
                <c:pt idx="5332">
                  <c:v>172</c:v>
                </c:pt>
                <c:pt idx="5333">
                  <c:v>165.44262295081967</c:v>
                </c:pt>
                <c:pt idx="5334">
                  <c:v>156.26229508196718</c:v>
                </c:pt>
                <c:pt idx="5335">
                  <c:v>139.21311475409749</c:v>
                </c:pt>
                <c:pt idx="5336">
                  <c:v>128.72131147541046</c:v>
                </c:pt>
                <c:pt idx="5337">
                  <c:v>127.40983606557377</c:v>
                </c:pt>
                <c:pt idx="5338">
                  <c:v>198.22950819672059</c:v>
                </c:pt>
                <c:pt idx="5339">
                  <c:v>95.934426229508489</c:v>
                </c:pt>
                <c:pt idx="5340">
                  <c:v>156.26229508196718</c:v>
                </c:pt>
                <c:pt idx="5341">
                  <c:v>145.77049180327865</c:v>
                </c:pt>
                <c:pt idx="5342">
                  <c:v>161.50819672131138</c:v>
                </c:pt>
                <c:pt idx="5343">
                  <c:v>143.1475409836066</c:v>
                </c:pt>
                <c:pt idx="5344">
                  <c:v>111.67213114754045</c:v>
                </c:pt>
                <c:pt idx="5345">
                  <c:v>82.819672131147541</c:v>
                </c:pt>
                <c:pt idx="5346">
                  <c:v>60.524590163934427</c:v>
                </c:pt>
                <c:pt idx="5347">
                  <c:v>50.032786885245898</c:v>
                </c:pt>
                <c:pt idx="5348">
                  <c:v>31.672131147540984</c:v>
                </c:pt>
                <c:pt idx="5349">
                  <c:v>25.114754098360695</c:v>
                </c:pt>
                <c:pt idx="5350">
                  <c:v>34.295081967213044</c:v>
                </c:pt>
                <c:pt idx="5351">
                  <c:v>32.983606557376838</c:v>
                </c:pt>
                <c:pt idx="5352">
                  <c:v>8.0655737704917989</c:v>
                </c:pt>
                <c:pt idx="5353">
                  <c:v>17.245901639344229</c:v>
                </c:pt>
                <c:pt idx="5354">
                  <c:v>10.688524590163954</c:v>
                </c:pt>
                <c:pt idx="5355">
                  <c:v>31.672131147540984</c:v>
                </c:pt>
                <c:pt idx="5356">
                  <c:v>8.0655737704917989</c:v>
                </c:pt>
                <c:pt idx="5357">
                  <c:v>8.0655737704917989</c:v>
                </c:pt>
                <c:pt idx="5358">
                  <c:v>10.688524590163954</c:v>
                </c:pt>
                <c:pt idx="5359">
                  <c:v>8.0655737704917989</c:v>
                </c:pt>
                <c:pt idx="5360">
                  <c:v>8.0655737704917989</c:v>
                </c:pt>
                <c:pt idx="5361">
                  <c:v>8.0655737704917989</c:v>
                </c:pt>
                <c:pt idx="5362">
                  <c:v>9.3770491803278695</c:v>
                </c:pt>
                <c:pt idx="5363">
                  <c:v>12</c:v>
                </c:pt>
                <c:pt idx="5364">
                  <c:v>9.3770491803278695</c:v>
                </c:pt>
                <c:pt idx="5365">
                  <c:v>8.0655737704917989</c:v>
                </c:pt>
                <c:pt idx="5366">
                  <c:v>8.0655737704917989</c:v>
                </c:pt>
                <c:pt idx="5367">
                  <c:v>8.0655737704917989</c:v>
                </c:pt>
                <c:pt idx="5368">
                  <c:v>9.3770491803278695</c:v>
                </c:pt>
                <c:pt idx="5369">
                  <c:v>8.0655737704917989</c:v>
                </c:pt>
                <c:pt idx="5370">
                  <c:v>9.3770491803278695</c:v>
                </c:pt>
                <c:pt idx="5371">
                  <c:v>2.8196721311475321</c:v>
                </c:pt>
                <c:pt idx="5372">
                  <c:v>8.0655737704917989</c:v>
                </c:pt>
                <c:pt idx="5373">
                  <c:v>5.4426229508196879</c:v>
                </c:pt>
                <c:pt idx="5374">
                  <c:v>26.426229508196649</c:v>
                </c:pt>
                <c:pt idx="5375">
                  <c:v>4.1311475409836094</c:v>
                </c:pt>
                <c:pt idx="5376">
                  <c:v>9.3770491803278695</c:v>
                </c:pt>
                <c:pt idx="5377">
                  <c:v>29.04918032786885</c:v>
                </c:pt>
                <c:pt idx="5378">
                  <c:v>0.19672131147541141</c:v>
                </c:pt>
                <c:pt idx="5379">
                  <c:v>10.688524590163954</c:v>
                </c:pt>
                <c:pt idx="5380">
                  <c:v>29.04918032786885</c:v>
                </c:pt>
                <c:pt idx="5381">
                  <c:v>10.688524590163954</c:v>
                </c:pt>
                <c:pt idx="5382">
                  <c:v>2.8196721311475321</c:v>
                </c:pt>
                <c:pt idx="5383">
                  <c:v>19.868852459016395</c:v>
                </c:pt>
                <c:pt idx="5384">
                  <c:v>26.426229508196649</c:v>
                </c:pt>
                <c:pt idx="5385">
                  <c:v>25.114754098360695</c:v>
                </c:pt>
                <c:pt idx="5386">
                  <c:v>12</c:v>
                </c:pt>
                <c:pt idx="5387">
                  <c:v>-3.7377049180327941</c:v>
                </c:pt>
                <c:pt idx="5388">
                  <c:v>34.295081967213044</c:v>
                </c:pt>
                <c:pt idx="5389">
                  <c:v>1.508196721311476</c:v>
                </c:pt>
                <c:pt idx="5390">
                  <c:v>40.852459016393269</c:v>
                </c:pt>
                <c:pt idx="5391">
                  <c:v>2.8196721311475321</c:v>
                </c:pt>
                <c:pt idx="5392">
                  <c:v>-10.295081967213115</c:v>
                </c:pt>
                <c:pt idx="5393">
                  <c:v>0.19672131147541141</c:v>
                </c:pt>
                <c:pt idx="5394">
                  <c:v>12</c:v>
                </c:pt>
                <c:pt idx="5395">
                  <c:v>21.180327868852491</c:v>
                </c:pt>
                <c:pt idx="5396">
                  <c:v>29.04918032786885</c:v>
                </c:pt>
                <c:pt idx="5397">
                  <c:v>35.606557377049171</c:v>
                </c:pt>
                <c:pt idx="5398">
                  <c:v>36.918032786885263</c:v>
                </c:pt>
                <c:pt idx="5399">
                  <c:v>32.983606557376838</c:v>
                </c:pt>
                <c:pt idx="5400">
                  <c:v>39.540983606557376</c:v>
                </c:pt>
                <c:pt idx="5401">
                  <c:v>67.081967213114751</c:v>
                </c:pt>
                <c:pt idx="5402">
                  <c:v>103.80327868852434</c:v>
                </c:pt>
                <c:pt idx="5403">
                  <c:v>157.57377049180218</c:v>
                </c:pt>
                <c:pt idx="5404">
                  <c:v>196.91803278688525</c:v>
                </c:pt>
                <c:pt idx="5405">
                  <c:v>86.754098360655718</c:v>
                </c:pt>
                <c:pt idx="5406">
                  <c:v>118.22950819672083</c:v>
                </c:pt>
                <c:pt idx="5407">
                  <c:v>169.37704918032784</c:v>
                </c:pt>
                <c:pt idx="5408">
                  <c:v>164.13114754098444</c:v>
                </c:pt>
                <c:pt idx="5409">
                  <c:v>185.11475409835953</c:v>
                </c:pt>
                <c:pt idx="5410">
                  <c:v>183.80327868852461</c:v>
                </c:pt>
                <c:pt idx="5411">
                  <c:v>127.40983606557377</c:v>
                </c:pt>
                <c:pt idx="5412">
                  <c:v>165.44262295081967</c:v>
                </c:pt>
                <c:pt idx="5413">
                  <c:v>173.31147540983608</c:v>
                </c:pt>
                <c:pt idx="5414">
                  <c:v>169.37704918032784</c:v>
                </c:pt>
                <c:pt idx="5415">
                  <c:v>169.37704918032784</c:v>
                </c:pt>
                <c:pt idx="5416">
                  <c:v>153.63934426229508</c:v>
                </c:pt>
                <c:pt idx="5417">
                  <c:v>140.52459016393442</c:v>
                </c:pt>
                <c:pt idx="5418">
                  <c:v>124.78688524590163</c:v>
                </c:pt>
                <c:pt idx="5419">
                  <c:v>116.91803278688525</c:v>
                </c:pt>
                <c:pt idx="5420">
                  <c:v>110.36065573770485</c:v>
                </c:pt>
                <c:pt idx="5421">
                  <c:v>112.98360655737729</c:v>
                </c:pt>
                <c:pt idx="5422">
                  <c:v>111.67213114754045</c:v>
                </c:pt>
                <c:pt idx="5423">
                  <c:v>111.67213114754045</c:v>
                </c:pt>
                <c:pt idx="5424">
                  <c:v>116.91803278688525</c:v>
                </c:pt>
                <c:pt idx="5425">
                  <c:v>120.8524590163932</c:v>
                </c:pt>
                <c:pt idx="5426">
                  <c:v>120.8524590163932</c:v>
                </c:pt>
                <c:pt idx="5427">
                  <c:v>123.4754098360653</c:v>
                </c:pt>
                <c:pt idx="5428">
                  <c:v>126.09836065573769</c:v>
                </c:pt>
                <c:pt idx="5429">
                  <c:v>127.40983606557377</c:v>
                </c:pt>
                <c:pt idx="5430">
                  <c:v>170.68852459016392</c:v>
                </c:pt>
                <c:pt idx="5431">
                  <c:v>82.819672131147541</c:v>
                </c:pt>
                <c:pt idx="5432">
                  <c:v>32.983606557376838</c:v>
                </c:pt>
                <c:pt idx="5433">
                  <c:v>39.540983606557376</c:v>
                </c:pt>
                <c:pt idx="5434">
                  <c:v>44.786885245901637</c:v>
                </c:pt>
                <c:pt idx="5435">
                  <c:v>51.344262295081954</c:v>
                </c:pt>
                <c:pt idx="5436">
                  <c:v>50.032786885245898</c:v>
                </c:pt>
                <c:pt idx="5437">
                  <c:v>51.344262295081954</c:v>
                </c:pt>
                <c:pt idx="5438">
                  <c:v>48.721311475409863</c:v>
                </c:pt>
                <c:pt idx="5439">
                  <c:v>40.852459016393269</c:v>
                </c:pt>
                <c:pt idx="5440">
                  <c:v>32.983606557376838</c:v>
                </c:pt>
                <c:pt idx="5441">
                  <c:v>30.360655737704917</c:v>
                </c:pt>
                <c:pt idx="5442">
                  <c:v>26.426229508196649</c:v>
                </c:pt>
                <c:pt idx="5443">
                  <c:v>26.426229508196649</c:v>
                </c:pt>
                <c:pt idx="5444">
                  <c:v>27.73770491803279</c:v>
                </c:pt>
                <c:pt idx="5445">
                  <c:v>26.426229508196649</c:v>
                </c:pt>
                <c:pt idx="5446">
                  <c:v>25.114754098360695</c:v>
                </c:pt>
                <c:pt idx="5447">
                  <c:v>9.3770491803278695</c:v>
                </c:pt>
                <c:pt idx="5448">
                  <c:v>18.557377049180332</c:v>
                </c:pt>
                <c:pt idx="5449">
                  <c:v>4.1311475409836094</c:v>
                </c:pt>
                <c:pt idx="5450">
                  <c:v>-1.114754098360657</c:v>
                </c:pt>
                <c:pt idx="5451">
                  <c:v>1.508196721311476</c:v>
                </c:pt>
                <c:pt idx="5452">
                  <c:v>9.3770491803278695</c:v>
                </c:pt>
                <c:pt idx="5453">
                  <c:v>4.1311475409836094</c:v>
                </c:pt>
                <c:pt idx="5454">
                  <c:v>6.7540983606557345</c:v>
                </c:pt>
                <c:pt idx="5455">
                  <c:v>9.3770491803278695</c:v>
                </c:pt>
                <c:pt idx="5456">
                  <c:v>10.688524590163954</c:v>
                </c:pt>
                <c:pt idx="5457">
                  <c:v>17.245901639344229</c:v>
                </c:pt>
                <c:pt idx="5458">
                  <c:v>2.8196721311475321</c:v>
                </c:pt>
                <c:pt idx="5459">
                  <c:v>8.0655737704917989</c:v>
                </c:pt>
                <c:pt idx="5460">
                  <c:v>10.688524590163954</c:v>
                </c:pt>
                <c:pt idx="5461">
                  <c:v>10.688524590163954</c:v>
                </c:pt>
                <c:pt idx="5462">
                  <c:v>15.934426229508249</c:v>
                </c:pt>
                <c:pt idx="5463">
                  <c:v>29.04918032786885</c:v>
                </c:pt>
                <c:pt idx="5464">
                  <c:v>26.426229508196649</c:v>
                </c:pt>
                <c:pt idx="5465">
                  <c:v>27.73770491803279</c:v>
                </c:pt>
                <c:pt idx="5466">
                  <c:v>10.688524590163954</c:v>
                </c:pt>
                <c:pt idx="5467">
                  <c:v>30.360655737704917</c:v>
                </c:pt>
                <c:pt idx="5468">
                  <c:v>29.04918032786885</c:v>
                </c:pt>
                <c:pt idx="5469">
                  <c:v>29.04918032786885</c:v>
                </c:pt>
                <c:pt idx="5470">
                  <c:v>21.180327868852491</c:v>
                </c:pt>
                <c:pt idx="5471">
                  <c:v>17.245901639344229</c:v>
                </c:pt>
                <c:pt idx="5472">
                  <c:v>19.868852459016395</c:v>
                </c:pt>
                <c:pt idx="5473">
                  <c:v>18.557377049180332</c:v>
                </c:pt>
                <c:pt idx="5474">
                  <c:v>13.311475409836063</c:v>
                </c:pt>
                <c:pt idx="5475">
                  <c:v>21.180327868852491</c:v>
                </c:pt>
                <c:pt idx="5476">
                  <c:v>23.803278688524593</c:v>
                </c:pt>
                <c:pt idx="5477">
                  <c:v>18.557377049180332</c:v>
                </c:pt>
                <c:pt idx="5478">
                  <c:v>-1.114754098360657</c:v>
                </c:pt>
                <c:pt idx="5479">
                  <c:v>5.4426229508196879</c:v>
                </c:pt>
                <c:pt idx="5480">
                  <c:v>18.557377049180332</c:v>
                </c:pt>
                <c:pt idx="5481">
                  <c:v>25.114754098360695</c:v>
                </c:pt>
                <c:pt idx="5482">
                  <c:v>26.426229508196649</c:v>
                </c:pt>
                <c:pt idx="5483">
                  <c:v>31.672131147540984</c:v>
                </c:pt>
                <c:pt idx="5484">
                  <c:v>31.672131147540984</c:v>
                </c:pt>
                <c:pt idx="5485">
                  <c:v>34.295081967213044</c:v>
                </c:pt>
                <c:pt idx="5486">
                  <c:v>31.672131147540984</c:v>
                </c:pt>
                <c:pt idx="5487">
                  <c:v>34.295081967213044</c:v>
                </c:pt>
                <c:pt idx="5488">
                  <c:v>44.786885245901637</c:v>
                </c:pt>
                <c:pt idx="5489">
                  <c:v>60.524590163934427</c:v>
                </c:pt>
                <c:pt idx="5490">
                  <c:v>86.754098360655718</c:v>
                </c:pt>
                <c:pt idx="5491">
                  <c:v>118.22950819672083</c:v>
                </c:pt>
                <c:pt idx="5492">
                  <c:v>157.57377049180218</c:v>
                </c:pt>
                <c:pt idx="5493">
                  <c:v>178.55737704918047</c:v>
                </c:pt>
                <c:pt idx="5494">
                  <c:v>178.55737704918047</c:v>
                </c:pt>
                <c:pt idx="5495">
                  <c:v>160.19672131147541</c:v>
                </c:pt>
                <c:pt idx="5496">
                  <c:v>145.77049180327865</c:v>
                </c:pt>
                <c:pt idx="5497">
                  <c:v>127.40983606557377</c:v>
                </c:pt>
                <c:pt idx="5498">
                  <c:v>123.4754098360653</c:v>
                </c:pt>
                <c:pt idx="5499">
                  <c:v>122.16393442622945</c:v>
                </c:pt>
                <c:pt idx="5500">
                  <c:v>118.22950819672083</c:v>
                </c:pt>
                <c:pt idx="5501">
                  <c:v>114.29508196721312</c:v>
                </c:pt>
                <c:pt idx="5502">
                  <c:v>118.22950819672083</c:v>
                </c:pt>
                <c:pt idx="5503">
                  <c:v>122.16393442622945</c:v>
                </c:pt>
                <c:pt idx="5504">
                  <c:v>122.16393442622945</c:v>
                </c:pt>
                <c:pt idx="5505">
                  <c:v>122.16393442622945</c:v>
                </c:pt>
                <c:pt idx="5506">
                  <c:v>124.78688524590163</c:v>
                </c:pt>
                <c:pt idx="5507">
                  <c:v>123.4754098360653</c:v>
                </c:pt>
                <c:pt idx="5508">
                  <c:v>122.16393442622945</c:v>
                </c:pt>
                <c:pt idx="5509">
                  <c:v>124.78688524590163</c:v>
                </c:pt>
                <c:pt idx="5510">
                  <c:v>120.8524590163932</c:v>
                </c:pt>
                <c:pt idx="5511">
                  <c:v>122.16393442622945</c:v>
                </c:pt>
                <c:pt idx="5512">
                  <c:v>122.16393442622945</c:v>
                </c:pt>
                <c:pt idx="5513">
                  <c:v>122.16393442622945</c:v>
                </c:pt>
                <c:pt idx="5514">
                  <c:v>123.4754098360653</c:v>
                </c:pt>
                <c:pt idx="5515">
                  <c:v>122.16393442622945</c:v>
                </c:pt>
                <c:pt idx="5516">
                  <c:v>118.22950819672083</c:v>
                </c:pt>
                <c:pt idx="5517">
                  <c:v>122.16393442622945</c:v>
                </c:pt>
                <c:pt idx="5518">
                  <c:v>122.16393442622945</c:v>
                </c:pt>
                <c:pt idx="5519">
                  <c:v>119.54098360655739</c:v>
                </c:pt>
                <c:pt idx="5520">
                  <c:v>126.09836065573769</c:v>
                </c:pt>
                <c:pt idx="5521">
                  <c:v>88.065573770491426</c:v>
                </c:pt>
                <c:pt idx="5522">
                  <c:v>85.442622950819697</c:v>
                </c:pt>
                <c:pt idx="5523">
                  <c:v>86.754098360655718</c:v>
                </c:pt>
                <c:pt idx="5524">
                  <c:v>73.639344262295083</c:v>
                </c:pt>
                <c:pt idx="5525">
                  <c:v>59.213114754098349</c:v>
                </c:pt>
                <c:pt idx="5526">
                  <c:v>47.409836065573771</c:v>
                </c:pt>
                <c:pt idx="5527">
                  <c:v>35.606557377049171</c:v>
                </c:pt>
                <c:pt idx="5528">
                  <c:v>23.803278688524593</c:v>
                </c:pt>
                <c:pt idx="5529">
                  <c:v>18.557377049180332</c:v>
                </c:pt>
                <c:pt idx="5530">
                  <c:v>23.803278688524593</c:v>
                </c:pt>
                <c:pt idx="5531">
                  <c:v>35.606557377049171</c:v>
                </c:pt>
                <c:pt idx="5532">
                  <c:v>17.245901639344229</c:v>
                </c:pt>
                <c:pt idx="5533">
                  <c:v>1.508196721311476</c:v>
                </c:pt>
                <c:pt idx="5534">
                  <c:v>25.114754098360695</c:v>
                </c:pt>
                <c:pt idx="5535">
                  <c:v>26.426229508196649</c:v>
                </c:pt>
                <c:pt idx="5536">
                  <c:v>9.3770491803278695</c:v>
                </c:pt>
                <c:pt idx="5537">
                  <c:v>13.311475409836063</c:v>
                </c:pt>
                <c:pt idx="5538">
                  <c:v>8.0655737704917989</c:v>
                </c:pt>
                <c:pt idx="5539">
                  <c:v>8.0655737704917989</c:v>
                </c:pt>
                <c:pt idx="5540">
                  <c:v>22.491803278688533</c:v>
                </c:pt>
                <c:pt idx="5541">
                  <c:v>8.0655737704917989</c:v>
                </c:pt>
                <c:pt idx="5542">
                  <c:v>9.3770491803278695</c:v>
                </c:pt>
                <c:pt idx="5543">
                  <c:v>9.3770491803278695</c:v>
                </c:pt>
                <c:pt idx="5544">
                  <c:v>5.4426229508196879</c:v>
                </c:pt>
                <c:pt idx="5545">
                  <c:v>9.3770491803278695</c:v>
                </c:pt>
                <c:pt idx="5546">
                  <c:v>8.0655737704917989</c:v>
                </c:pt>
                <c:pt idx="5547">
                  <c:v>9.3770491803278695</c:v>
                </c:pt>
                <c:pt idx="5548">
                  <c:v>9.3770491803278695</c:v>
                </c:pt>
                <c:pt idx="5549">
                  <c:v>5.4426229508196879</c:v>
                </c:pt>
                <c:pt idx="5550">
                  <c:v>9.3770491803278695</c:v>
                </c:pt>
                <c:pt idx="5551">
                  <c:v>13.311475409836063</c:v>
                </c:pt>
                <c:pt idx="5552">
                  <c:v>9.3770491803278695</c:v>
                </c:pt>
                <c:pt idx="5553">
                  <c:v>9.3770491803278695</c:v>
                </c:pt>
                <c:pt idx="5554">
                  <c:v>15.934426229508249</c:v>
                </c:pt>
                <c:pt idx="5555">
                  <c:v>29.04918032786885</c:v>
                </c:pt>
                <c:pt idx="5556">
                  <c:v>23.803278688524593</c:v>
                </c:pt>
                <c:pt idx="5557">
                  <c:v>26.426229508196649</c:v>
                </c:pt>
                <c:pt idx="5558">
                  <c:v>31.672131147540984</c:v>
                </c:pt>
                <c:pt idx="5559">
                  <c:v>40.852459016393269</c:v>
                </c:pt>
                <c:pt idx="5560">
                  <c:v>44.786885245901637</c:v>
                </c:pt>
                <c:pt idx="5561">
                  <c:v>38.229508196721518</c:v>
                </c:pt>
                <c:pt idx="5562">
                  <c:v>46.0983606557377</c:v>
                </c:pt>
                <c:pt idx="5563">
                  <c:v>38.229508196721518</c:v>
                </c:pt>
                <c:pt idx="5564">
                  <c:v>36.918032786885263</c:v>
                </c:pt>
                <c:pt idx="5565">
                  <c:v>36.918032786885263</c:v>
                </c:pt>
                <c:pt idx="5566">
                  <c:v>29.04918032786885</c:v>
                </c:pt>
                <c:pt idx="5567">
                  <c:v>25.114754098360695</c:v>
                </c:pt>
                <c:pt idx="5568">
                  <c:v>26.426229508196649</c:v>
                </c:pt>
                <c:pt idx="5569">
                  <c:v>15.934426229508249</c:v>
                </c:pt>
                <c:pt idx="5570">
                  <c:v>26.426229508196649</c:v>
                </c:pt>
                <c:pt idx="5571">
                  <c:v>1.508196721311476</c:v>
                </c:pt>
                <c:pt idx="5572">
                  <c:v>-5.0491803278688465</c:v>
                </c:pt>
                <c:pt idx="5573">
                  <c:v>0.19672131147541141</c:v>
                </c:pt>
                <c:pt idx="5574">
                  <c:v>21.180327868852491</c:v>
                </c:pt>
                <c:pt idx="5575">
                  <c:v>17.245901639344229</c:v>
                </c:pt>
                <c:pt idx="5576">
                  <c:v>13.311475409836063</c:v>
                </c:pt>
                <c:pt idx="5577">
                  <c:v>27.73770491803279</c:v>
                </c:pt>
                <c:pt idx="5578">
                  <c:v>23.803278688524593</c:v>
                </c:pt>
                <c:pt idx="5579">
                  <c:v>36.918032786885263</c:v>
                </c:pt>
                <c:pt idx="5580">
                  <c:v>57.901639344262172</c:v>
                </c:pt>
                <c:pt idx="5581">
                  <c:v>99.868852459016381</c:v>
                </c:pt>
                <c:pt idx="5582">
                  <c:v>156.26229508196718</c:v>
                </c:pt>
                <c:pt idx="5583">
                  <c:v>208.72131147541046</c:v>
                </c:pt>
                <c:pt idx="5584">
                  <c:v>67.081967213114751</c:v>
                </c:pt>
                <c:pt idx="5585">
                  <c:v>105.11475409836063</c:v>
                </c:pt>
                <c:pt idx="5586">
                  <c:v>177.24590163934329</c:v>
                </c:pt>
                <c:pt idx="5587">
                  <c:v>143.1475409836066</c:v>
                </c:pt>
                <c:pt idx="5588">
                  <c:v>182.49180327868851</c:v>
                </c:pt>
                <c:pt idx="5589">
                  <c:v>153.63934426229508</c:v>
                </c:pt>
                <c:pt idx="5590">
                  <c:v>178.55737704918047</c:v>
                </c:pt>
                <c:pt idx="5591">
                  <c:v>170.68852459016392</c:v>
                </c:pt>
                <c:pt idx="5592">
                  <c:v>177.24590163934329</c:v>
                </c:pt>
                <c:pt idx="5593">
                  <c:v>165.44262295081967</c:v>
                </c:pt>
                <c:pt idx="5594">
                  <c:v>147.08196721311481</c:v>
                </c:pt>
                <c:pt idx="5595">
                  <c:v>132.65573770491798</c:v>
                </c:pt>
                <c:pt idx="5596">
                  <c:v>119.54098360655739</c:v>
                </c:pt>
                <c:pt idx="5597">
                  <c:v>118.22950819672083</c:v>
                </c:pt>
                <c:pt idx="5598">
                  <c:v>116.91803278688525</c:v>
                </c:pt>
                <c:pt idx="5599">
                  <c:v>115.60655737704893</c:v>
                </c:pt>
                <c:pt idx="5600">
                  <c:v>114.29508196721312</c:v>
                </c:pt>
                <c:pt idx="5601">
                  <c:v>118.22950819672083</c:v>
                </c:pt>
                <c:pt idx="5602">
                  <c:v>118.22950819672083</c:v>
                </c:pt>
                <c:pt idx="5603">
                  <c:v>123.4754098360653</c:v>
                </c:pt>
                <c:pt idx="5604">
                  <c:v>126.09836065573769</c:v>
                </c:pt>
                <c:pt idx="5605">
                  <c:v>126.09836065573769</c:v>
                </c:pt>
                <c:pt idx="5606">
                  <c:v>127.40983606557377</c:v>
                </c:pt>
                <c:pt idx="5607">
                  <c:v>124.78688524590163</c:v>
                </c:pt>
                <c:pt idx="5608">
                  <c:v>122.16393442622945</c:v>
                </c:pt>
                <c:pt idx="5609">
                  <c:v>123.4754098360653</c:v>
                </c:pt>
                <c:pt idx="5610">
                  <c:v>94.622950819671715</c:v>
                </c:pt>
                <c:pt idx="5611">
                  <c:v>71.016393442622956</c:v>
                </c:pt>
                <c:pt idx="5612">
                  <c:v>47.409836065573771</c:v>
                </c:pt>
                <c:pt idx="5613">
                  <c:v>38.229508196721518</c:v>
                </c:pt>
                <c:pt idx="5614">
                  <c:v>32.983606557376838</c:v>
                </c:pt>
                <c:pt idx="5615">
                  <c:v>42.16393442622951</c:v>
                </c:pt>
                <c:pt idx="5616">
                  <c:v>35.606557377049171</c:v>
                </c:pt>
                <c:pt idx="5617">
                  <c:v>31.672131147540984</c:v>
                </c:pt>
                <c:pt idx="5618">
                  <c:v>29.04918032786885</c:v>
                </c:pt>
                <c:pt idx="5619">
                  <c:v>23.803278688524593</c:v>
                </c:pt>
                <c:pt idx="5620">
                  <c:v>14.622950819672132</c:v>
                </c:pt>
                <c:pt idx="5621">
                  <c:v>30.360655737704917</c:v>
                </c:pt>
                <c:pt idx="5622">
                  <c:v>5.4426229508196879</c:v>
                </c:pt>
                <c:pt idx="5623">
                  <c:v>9.3770491803278695</c:v>
                </c:pt>
                <c:pt idx="5624">
                  <c:v>19.868852459016395</c:v>
                </c:pt>
                <c:pt idx="5625">
                  <c:v>29.04918032786885</c:v>
                </c:pt>
                <c:pt idx="5626">
                  <c:v>31.672131147540984</c:v>
                </c:pt>
                <c:pt idx="5627">
                  <c:v>31.672131147540984</c:v>
                </c:pt>
                <c:pt idx="5628">
                  <c:v>26.426229508196649</c:v>
                </c:pt>
                <c:pt idx="5629">
                  <c:v>9.3770491803278695</c:v>
                </c:pt>
                <c:pt idx="5630">
                  <c:v>21.180327868852491</c:v>
                </c:pt>
                <c:pt idx="5631">
                  <c:v>31.672131147540984</c:v>
                </c:pt>
                <c:pt idx="5632">
                  <c:v>34.295081967213044</c:v>
                </c:pt>
                <c:pt idx="5633">
                  <c:v>27.73770491803279</c:v>
                </c:pt>
                <c:pt idx="5634">
                  <c:v>-2.4262295081967213</c:v>
                </c:pt>
                <c:pt idx="5635">
                  <c:v>10.688524590163954</c:v>
                </c:pt>
                <c:pt idx="5636">
                  <c:v>13.311475409836063</c:v>
                </c:pt>
                <c:pt idx="5637">
                  <c:v>12</c:v>
                </c:pt>
                <c:pt idx="5638">
                  <c:v>4.1311475409836094</c:v>
                </c:pt>
                <c:pt idx="5639">
                  <c:v>9.3770491803278695</c:v>
                </c:pt>
                <c:pt idx="5640">
                  <c:v>-2.4262295081967213</c:v>
                </c:pt>
                <c:pt idx="5641">
                  <c:v>13.311475409836063</c:v>
                </c:pt>
                <c:pt idx="5642">
                  <c:v>6.7540983606557345</c:v>
                </c:pt>
                <c:pt idx="5643">
                  <c:v>9.3770491803278695</c:v>
                </c:pt>
                <c:pt idx="5644">
                  <c:v>31.672131147540984</c:v>
                </c:pt>
                <c:pt idx="5645">
                  <c:v>-3.7377049180327941</c:v>
                </c:pt>
                <c:pt idx="5646">
                  <c:v>19.868852459016395</c:v>
                </c:pt>
                <c:pt idx="5647">
                  <c:v>27.73770491803279</c:v>
                </c:pt>
                <c:pt idx="5648">
                  <c:v>29.04918032786885</c:v>
                </c:pt>
                <c:pt idx="5649">
                  <c:v>30.360655737704917</c:v>
                </c:pt>
                <c:pt idx="5650">
                  <c:v>32.983606557376838</c:v>
                </c:pt>
                <c:pt idx="5651">
                  <c:v>31.672131147540984</c:v>
                </c:pt>
                <c:pt idx="5652">
                  <c:v>31.672131147540984</c:v>
                </c:pt>
                <c:pt idx="5653">
                  <c:v>32.983606557376838</c:v>
                </c:pt>
                <c:pt idx="5654">
                  <c:v>32.983606557376838</c:v>
                </c:pt>
                <c:pt idx="5655">
                  <c:v>31.672131147540984</c:v>
                </c:pt>
                <c:pt idx="5656">
                  <c:v>25.114754098360695</c:v>
                </c:pt>
                <c:pt idx="5657">
                  <c:v>26.426229508196649</c:v>
                </c:pt>
                <c:pt idx="5658">
                  <c:v>18.557377049180332</c:v>
                </c:pt>
                <c:pt idx="5659">
                  <c:v>29.04918032786885</c:v>
                </c:pt>
                <c:pt idx="5660">
                  <c:v>17.245901639344229</c:v>
                </c:pt>
                <c:pt idx="5661">
                  <c:v>32.983606557376838</c:v>
                </c:pt>
                <c:pt idx="5662">
                  <c:v>-2.4262295081967213</c:v>
                </c:pt>
                <c:pt idx="5663">
                  <c:v>27.73770491803279</c:v>
                </c:pt>
                <c:pt idx="5664">
                  <c:v>14.622950819672132</c:v>
                </c:pt>
                <c:pt idx="5665">
                  <c:v>10.688524590163954</c:v>
                </c:pt>
                <c:pt idx="5666">
                  <c:v>-2.4262295081967213</c:v>
                </c:pt>
                <c:pt idx="5667">
                  <c:v>6.7540983606557345</c:v>
                </c:pt>
                <c:pt idx="5668">
                  <c:v>35.606557377049171</c:v>
                </c:pt>
                <c:pt idx="5669">
                  <c:v>55.278688524590159</c:v>
                </c:pt>
                <c:pt idx="5670">
                  <c:v>102.49180327868856</c:v>
                </c:pt>
                <c:pt idx="5671">
                  <c:v>152.32786885246009</c:v>
                </c:pt>
                <c:pt idx="5672">
                  <c:v>204.78688524590152</c:v>
                </c:pt>
                <c:pt idx="5673">
                  <c:v>59.213114754098349</c:v>
                </c:pt>
                <c:pt idx="5674">
                  <c:v>102.49180327868856</c:v>
                </c:pt>
                <c:pt idx="5675">
                  <c:v>161.50819672131138</c:v>
                </c:pt>
                <c:pt idx="5676">
                  <c:v>143.1475409836066</c:v>
                </c:pt>
                <c:pt idx="5677">
                  <c:v>179.86885245901641</c:v>
                </c:pt>
                <c:pt idx="5678">
                  <c:v>156.26229508196718</c:v>
                </c:pt>
                <c:pt idx="5679">
                  <c:v>178.55737704918047</c:v>
                </c:pt>
                <c:pt idx="5680">
                  <c:v>170.68852459016392</c:v>
                </c:pt>
                <c:pt idx="5681">
                  <c:v>181.18032786885246</c:v>
                </c:pt>
                <c:pt idx="5682">
                  <c:v>168.06557377049131</c:v>
                </c:pt>
                <c:pt idx="5683">
                  <c:v>153.63934426229508</c:v>
                </c:pt>
                <c:pt idx="5684">
                  <c:v>137.90163934426229</c:v>
                </c:pt>
                <c:pt idx="5685">
                  <c:v>122.16393442622945</c:v>
                </c:pt>
                <c:pt idx="5686">
                  <c:v>116.91803278688525</c:v>
                </c:pt>
                <c:pt idx="5687">
                  <c:v>116.91803278688525</c:v>
                </c:pt>
                <c:pt idx="5688">
                  <c:v>114.29508196721312</c:v>
                </c:pt>
                <c:pt idx="5689">
                  <c:v>120.8524590163932</c:v>
                </c:pt>
                <c:pt idx="5690">
                  <c:v>118.22950819672083</c:v>
                </c:pt>
                <c:pt idx="5691">
                  <c:v>122.16393442622945</c:v>
                </c:pt>
                <c:pt idx="5692">
                  <c:v>123.4754098360653</c:v>
                </c:pt>
                <c:pt idx="5693">
                  <c:v>126.09836065573769</c:v>
                </c:pt>
                <c:pt idx="5694">
                  <c:v>153.63934426229508</c:v>
                </c:pt>
                <c:pt idx="5695">
                  <c:v>190.36065573770492</c:v>
                </c:pt>
                <c:pt idx="5696">
                  <c:v>119.54098360655739</c:v>
                </c:pt>
                <c:pt idx="5697">
                  <c:v>131.34426229508148</c:v>
                </c:pt>
                <c:pt idx="5698">
                  <c:v>149.70491803278688</c:v>
                </c:pt>
                <c:pt idx="5699">
                  <c:v>130.0327868852464</c:v>
                </c:pt>
                <c:pt idx="5700">
                  <c:v>86.754098360655718</c:v>
                </c:pt>
                <c:pt idx="5701">
                  <c:v>60.524590163934427</c:v>
                </c:pt>
                <c:pt idx="5702">
                  <c:v>42.16393442622951</c:v>
                </c:pt>
                <c:pt idx="5703">
                  <c:v>31.672131147540984</c:v>
                </c:pt>
                <c:pt idx="5704">
                  <c:v>18.557377049180332</c:v>
                </c:pt>
                <c:pt idx="5705">
                  <c:v>31.672131147540984</c:v>
                </c:pt>
                <c:pt idx="5706">
                  <c:v>35.606557377049171</c:v>
                </c:pt>
                <c:pt idx="5707">
                  <c:v>22.491803278688533</c:v>
                </c:pt>
                <c:pt idx="5708">
                  <c:v>29.04918032786885</c:v>
                </c:pt>
                <c:pt idx="5709">
                  <c:v>31.672131147540984</c:v>
                </c:pt>
                <c:pt idx="5710">
                  <c:v>25.114754098360695</c:v>
                </c:pt>
                <c:pt idx="5711">
                  <c:v>10.688524590163954</c:v>
                </c:pt>
                <c:pt idx="5712">
                  <c:v>25.114754098360695</c:v>
                </c:pt>
                <c:pt idx="5713">
                  <c:v>0.19672131147541141</c:v>
                </c:pt>
                <c:pt idx="5714">
                  <c:v>8.0655737704917989</c:v>
                </c:pt>
                <c:pt idx="5715">
                  <c:v>4.1311475409836094</c:v>
                </c:pt>
                <c:pt idx="5716">
                  <c:v>-7.6721311475409664</c:v>
                </c:pt>
                <c:pt idx="5717">
                  <c:v>32.983606557376838</c:v>
                </c:pt>
                <c:pt idx="5718">
                  <c:v>8.0655737704917989</c:v>
                </c:pt>
                <c:pt idx="5719">
                  <c:v>9.3770491803278695</c:v>
                </c:pt>
                <c:pt idx="5720">
                  <c:v>26.426229508196649</c:v>
                </c:pt>
                <c:pt idx="5721">
                  <c:v>8.0655737704917989</c:v>
                </c:pt>
                <c:pt idx="5722">
                  <c:v>10.688524590163954</c:v>
                </c:pt>
                <c:pt idx="5723">
                  <c:v>15.934426229508249</c:v>
                </c:pt>
                <c:pt idx="5724">
                  <c:v>8.0655737704917989</c:v>
                </c:pt>
                <c:pt idx="5725">
                  <c:v>4.1311475409836094</c:v>
                </c:pt>
                <c:pt idx="5726">
                  <c:v>9.3770491803278695</c:v>
                </c:pt>
                <c:pt idx="5727">
                  <c:v>13.311475409836063</c:v>
                </c:pt>
                <c:pt idx="5728">
                  <c:v>5.4426229508196879</c:v>
                </c:pt>
                <c:pt idx="5729">
                  <c:v>5.4426229508196879</c:v>
                </c:pt>
                <c:pt idx="5730">
                  <c:v>10.688524590163954</c:v>
                </c:pt>
                <c:pt idx="5731">
                  <c:v>8.0655737704917989</c:v>
                </c:pt>
                <c:pt idx="5732">
                  <c:v>5.4426229508196879</c:v>
                </c:pt>
                <c:pt idx="5733">
                  <c:v>6.7540983606557345</c:v>
                </c:pt>
                <c:pt idx="5734">
                  <c:v>10.688524590163954</c:v>
                </c:pt>
                <c:pt idx="5735">
                  <c:v>25.114754098360695</c:v>
                </c:pt>
                <c:pt idx="5736">
                  <c:v>9.3770491803278695</c:v>
                </c:pt>
                <c:pt idx="5737">
                  <c:v>12</c:v>
                </c:pt>
                <c:pt idx="5738">
                  <c:v>15.934426229508249</c:v>
                </c:pt>
                <c:pt idx="5739">
                  <c:v>8.0655737704917989</c:v>
                </c:pt>
                <c:pt idx="5740">
                  <c:v>2.8196721311475321</c:v>
                </c:pt>
                <c:pt idx="5741">
                  <c:v>31.672131147540984</c:v>
                </c:pt>
                <c:pt idx="5742">
                  <c:v>9.3770491803278695</c:v>
                </c:pt>
                <c:pt idx="5743">
                  <c:v>32.983606557376838</c:v>
                </c:pt>
                <c:pt idx="5744">
                  <c:v>31.672131147540984</c:v>
                </c:pt>
                <c:pt idx="5745">
                  <c:v>36.918032786885263</c:v>
                </c:pt>
                <c:pt idx="5746">
                  <c:v>34.295081967213044</c:v>
                </c:pt>
                <c:pt idx="5747">
                  <c:v>35.606557377049171</c:v>
                </c:pt>
                <c:pt idx="5748">
                  <c:v>30.360655737704917</c:v>
                </c:pt>
                <c:pt idx="5749">
                  <c:v>30.360655737704917</c:v>
                </c:pt>
                <c:pt idx="5750">
                  <c:v>29.04918032786885</c:v>
                </c:pt>
                <c:pt idx="5751">
                  <c:v>32.983606557376838</c:v>
                </c:pt>
                <c:pt idx="5752">
                  <c:v>29.04918032786885</c:v>
                </c:pt>
                <c:pt idx="5753">
                  <c:v>19.868852459016395</c:v>
                </c:pt>
                <c:pt idx="5754">
                  <c:v>19.868852459016395</c:v>
                </c:pt>
                <c:pt idx="5755">
                  <c:v>31.672131147540984</c:v>
                </c:pt>
                <c:pt idx="5756">
                  <c:v>38.229508196721518</c:v>
                </c:pt>
                <c:pt idx="5757">
                  <c:v>55.278688524590159</c:v>
                </c:pt>
                <c:pt idx="5758">
                  <c:v>80.196721311475358</c:v>
                </c:pt>
                <c:pt idx="5759">
                  <c:v>123.4754098360653</c:v>
                </c:pt>
                <c:pt idx="5760">
                  <c:v>164.13114754098444</c:v>
                </c:pt>
                <c:pt idx="5761">
                  <c:v>191.67213114754099</c:v>
                </c:pt>
                <c:pt idx="5762">
                  <c:v>122.16393442622945</c:v>
                </c:pt>
                <c:pt idx="5763">
                  <c:v>141.8360655737705</c:v>
                </c:pt>
                <c:pt idx="5764">
                  <c:v>164.13114754098444</c:v>
                </c:pt>
                <c:pt idx="5765">
                  <c:v>189.04918032786816</c:v>
                </c:pt>
                <c:pt idx="5766">
                  <c:v>186.42622950819722</c:v>
                </c:pt>
                <c:pt idx="5767">
                  <c:v>136.59016393442622</c:v>
                </c:pt>
                <c:pt idx="5768">
                  <c:v>160.19672131147541</c:v>
                </c:pt>
                <c:pt idx="5769">
                  <c:v>175.93442622950818</c:v>
                </c:pt>
                <c:pt idx="5770">
                  <c:v>169.37704918032784</c:v>
                </c:pt>
                <c:pt idx="5771">
                  <c:v>154.95081967213127</c:v>
                </c:pt>
                <c:pt idx="5772">
                  <c:v>136.59016393442622</c:v>
                </c:pt>
                <c:pt idx="5773">
                  <c:v>120.8524590163932</c:v>
                </c:pt>
                <c:pt idx="5774">
                  <c:v>116.91803278688525</c:v>
                </c:pt>
                <c:pt idx="5775">
                  <c:v>114.29508196721312</c:v>
                </c:pt>
                <c:pt idx="5776">
                  <c:v>114.29508196721312</c:v>
                </c:pt>
                <c:pt idx="5777">
                  <c:v>116.91803278688525</c:v>
                </c:pt>
                <c:pt idx="5778">
                  <c:v>118.22950819672083</c:v>
                </c:pt>
                <c:pt idx="5779">
                  <c:v>122.16393442622945</c:v>
                </c:pt>
                <c:pt idx="5780">
                  <c:v>126.09836065573769</c:v>
                </c:pt>
                <c:pt idx="5781">
                  <c:v>124.78688524590163</c:v>
                </c:pt>
                <c:pt idx="5782">
                  <c:v>126.09836065573769</c:v>
                </c:pt>
                <c:pt idx="5783">
                  <c:v>126.09836065573769</c:v>
                </c:pt>
                <c:pt idx="5784">
                  <c:v>126.09836065573769</c:v>
                </c:pt>
                <c:pt idx="5785">
                  <c:v>124.78688524590163</c:v>
                </c:pt>
                <c:pt idx="5786">
                  <c:v>126.09836065573769</c:v>
                </c:pt>
                <c:pt idx="5787">
                  <c:v>123.4754098360653</c:v>
                </c:pt>
                <c:pt idx="5788">
                  <c:v>105.11475409836063</c:v>
                </c:pt>
                <c:pt idx="5789">
                  <c:v>73.639344262295083</c:v>
                </c:pt>
                <c:pt idx="5790">
                  <c:v>55.278688524590159</c:v>
                </c:pt>
                <c:pt idx="5791">
                  <c:v>38.229508196721518</c:v>
                </c:pt>
                <c:pt idx="5792">
                  <c:v>34.295081967213044</c:v>
                </c:pt>
                <c:pt idx="5793">
                  <c:v>18.557377049180332</c:v>
                </c:pt>
                <c:pt idx="5794">
                  <c:v>25.114754098360695</c:v>
                </c:pt>
                <c:pt idx="5795">
                  <c:v>26.426229508196649</c:v>
                </c:pt>
                <c:pt idx="5796">
                  <c:v>21.180327868852491</c:v>
                </c:pt>
                <c:pt idx="5797">
                  <c:v>13.311475409836063</c:v>
                </c:pt>
                <c:pt idx="5798">
                  <c:v>6.7540983606557345</c:v>
                </c:pt>
                <c:pt idx="5799">
                  <c:v>31.672131147540984</c:v>
                </c:pt>
                <c:pt idx="5800">
                  <c:v>22.491803278688533</c:v>
                </c:pt>
                <c:pt idx="5801">
                  <c:v>29.04918032786885</c:v>
                </c:pt>
                <c:pt idx="5802">
                  <c:v>5.4426229508196879</c:v>
                </c:pt>
                <c:pt idx="5803">
                  <c:v>25.114754098360695</c:v>
                </c:pt>
                <c:pt idx="5804">
                  <c:v>4.1311475409836094</c:v>
                </c:pt>
                <c:pt idx="5805">
                  <c:v>35.606557377049171</c:v>
                </c:pt>
                <c:pt idx="5806">
                  <c:v>-7.6721311475409664</c:v>
                </c:pt>
                <c:pt idx="5807">
                  <c:v>26.426229508196649</c:v>
                </c:pt>
                <c:pt idx="5808">
                  <c:v>-2.4262295081967213</c:v>
                </c:pt>
                <c:pt idx="5809">
                  <c:v>21.180327868852491</c:v>
                </c:pt>
                <c:pt idx="5810">
                  <c:v>-5.0491803278688465</c:v>
                </c:pt>
                <c:pt idx="5811">
                  <c:v>25.114754098360695</c:v>
                </c:pt>
                <c:pt idx="5812">
                  <c:v>26.426229508196649</c:v>
                </c:pt>
                <c:pt idx="5813">
                  <c:v>14.622950819672132</c:v>
                </c:pt>
                <c:pt idx="5814">
                  <c:v>12</c:v>
                </c:pt>
                <c:pt idx="5815">
                  <c:v>14.622950819672132</c:v>
                </c:pt>
                <c:pt idx="5816">
                  <c:v>21.180327868852491</c:v>
                </c:pt>
                <c:pt idx="5817">
                  <c:v>13.311475409836063</c:v>
                </c:pt>
                <c:pt idx="5818">
                  <c:v>10.688524590163954</c:v>
                </c:pt>
                <c:pt idx="5819">
                  <c:v>2.8196721311475321</c:v>
                </c:pt>
                <c:pt idx="5820">
                  <c:v>18.557377049180332</c:v>
                </c:pt>
                <c:pt idx="5821">
                  <c:v>8.0655737704917989</c:v>
                </c:pt>
                <c:pt idx="5822">
                  <c:v>26.426229508196649</c:v>
                </c:pt>
                <c:pt idx="5823">
                  <c:v>8.0655737704917989</c:v>
                </c:pt>
                <c:pt idx="5824">
                  <c:v>-2.4262295081967213</c:v>
                </c:pt>
                <c:pt idx="5825">
                  <c:v>19.868852459016395</c:v>
                </c:pt>
                <c:pt idx="5826">
                  <c:v>8.0655737704917989</c:v>
                </c:pt>
                <c:pt idx="5827">
                  <c:v>6.7540983606557345</c:v>
                </c:pt>
                <c:pt idx="5828">
                  <c:v>6.7540983606557345</c:v>
                </c:pt>
                <c:pt idx="5829">
                  <c:v>2.8196721311475321</c:v>
                </c:pt>
                <c:pt idx="5830">
                  <c:v>15.934426229508249</c:v>
                </c:pt>
                <c:pt idx="5831">
                  <c:v>14.622950819672132</c:v>
                </c:pt>
                <c:pt idx="5832">
                  <c:v>13.311475409836063</c:v>
                </c:pt>
                <c:pt idx="5833">
                  <c:v>23.803278688524593</c:v>
                </c:pt>
                <c:pt idx="5834">
                  <c:v>27.73770491803279</c:v>
                </c:pt>
                <c:pt idx="5835">
                  <c:v>32.983606557376838</c:v>
                </c:pt>
                <c:pt idx="5836">
                  <c:v>40.852459016393269</c:v>
                </c:pt>
                <c:pt idx="5837">
                  <c:v>57.901639344262172</c:v>
                </c:pt>
                <c:pt idx="5838">
                  <c:v>73.639344262295083</c:v>
                </c:pt>
                <c:pt idx="5839">
                  <c:v>65.770491803278688</c:v>
                </c:pt>
                <c:pt idx="5840">
                  <c:v>73.639344262295083</c:v>
                </c:pt>
                <c:pt idx="5841">
                  <c:v>61.836065573770341</c:v>
                </c:pt>
                <c:pt idx="5842">
                  <c:v>50.032786885245898</c:v>
                </c:pt>
                <c:pt idx="5843">
                  <c:v>47.409836065573771</c:v>
                </c:pt>
                <c:pt idx="5844">
                  <c:v>46.0983606557377</c:v>
                </c:pt>
                <c:pt idx="5845">
                  <c:v>56.590163934426357</c:v>
                </c:pt>
                <c:pt idx="5846">
                  <c:v>72.327868852458423</c:v>
                </c:pt>
                <c:pt idx="5847">
                  <c:v>95.934426229508489</c:v>
                </c:pt>
                <c:pt idx="5848">
                  <c:v>124.78688524590163</c:v>
                </c:pt>
                <c:pt idx="5849">
                  <c:v>153.63934426229508</c:v>
                </c:pt>
                <c:pt idx="5850">
                  <c:v>168.06557377049131</c:v>
                </c:pt>
                <c:pt idx="5851">
                  <c:v>168.06557377049131</c:v>
                </c:pt>
                <c:pt idx="5852">
                  <c:v>152.32786885246009</c:v>
                </c:pt>
                <c:pt idx="5853">
                  <c:v>143.1475409836066</c:v>
                </c:pt>
                <c:pt idx="5854">
                  <c:v>131.34426229508148</c:v>
                </c:pt>
                <c:pt idx="5855">
                  <c:v>126.09836065573769</c:v>
                </c:pt>
                <c:pt idx="5856">
                  <c:v>120.8524590163932</c:v>
                </c:pt>
                <c:pt idx="5857">
                  <c:v>120.8524590163932</c:v>
                </c:pt>
                <c:pt idx="5858">
                  <c:v>122.16393442622945</c:v>
                </c:pt>
                <c:pt idx="5859">
                  <c:v>122.16393442622945</c:v>
                </c:pt>
                <c:pt idx="5860">
                  <c:v>126.09836065573769</c:v>
                </c:pt>
                <c:pt idx="5861">
                  <c:v>126.09836065573769</c:v>
                </c:pt>
                <c:pt idx="5862">
                  <c:v>128.72131147541046</c:v>
                </c:pt>
                <c:pt idx="5863">
                  <c:v>127.40983606557377</c:v>
                </c:pt>
                <c:pt idx="5864">
                  <c:v>123.4754098360653</c:v>
                </c:pt>
                <c:pt idx="5865">
                  <c:v>127.40983606557377</c:v>
                </c:pt>
                <c:pt idx="5866">
                  <c:v>126.09836065573769</c:v>
                </c:pt>
                <c:pt idx="5867">
                  <c:v>127.40983606557377</c:v>
                </c:pt>
                <c:pt idx="5868">
                  <c:v>124.78688524590163</c:v>
                </c:pt>
                <c:pt idx="5869">
                  <c:v>124.78688524590163</c:v>
                </c:pt>
                <c:pt idx="5870">
                  <c:v>124.78688524590163</c:v>
                </c:pt>
                <c:pt idx="5871">
                  <c:v>131.34426229508148</c:v>
                </c:pt>
                <c:pt idx="5872">
                  <c:v>126.09836065573769</c:v>
                </c:pt>
                <c:pt idx="5873">
                  <c:v>119.54098360655739</c:v>
                </c:pt>
                <c:pt idx="5874">
                  <c:v>126.09836065573769</c:v>
                </c:pt>
                <c:pt idx="5875">
                  <c:v>122.16393442622945</c:v>
                </c:pt>
                <c:pt idx="5876">
                  <c:v>124.78688524590163</c:v>
                </c:pt>
                <c:pt idx="5877">
                  <c:v>114.29508196721312</c:v>
                </c:pt>
                <c:pt idx="5878">
                  <c:v>84.131147540983548</c:v>
                </c:pt>
                <c:pt idx="5879">
                  <c:v>57.901639344262172</c:v>
                </c:pt>
                <c:pt idx="5880">
                  <c:v>40.852459016393269</c:v>
                </c:pt>
                <c:pt idx="5881">
                  <c:v>32.983606557376838</c:v>
                </c:pt>
                <c:pt idx="5882">
                  <c:v>30.360655737704917</c:v>
                </c:pt>
                <c:pt idx="5883">
                  <c:v>-2.4262295081967213</c:v>
                </c:pt>
                <c:pt idx="5884">
                  <c:v>4.1311475409836094</c:v>
                </c:pt>
                <c:pt idx="5885">
                  <c:v>10.688524590163954</c:v>
                </c:pt>
                <c:pt idx="5886">
                  <c:v>5.4426229508196879</c:v>
                </c:pt>
                <c:pt idx="5887">
                  <c:v>9.3770491803278695</c:v>
                </c:pt>
                <c:pt idx="5888">
                  <c:v>10.688524590163954</c:v>
                </c:pt>
                <c:pt idx="5889">
                  <c:v>2.8196721311475321</c:v>
                </c:pt>
                <c:pt idx="5890">
                  <c:v>9.3770491803278695</c:v>
                </c:pt>
                <c:pt idx="5891">
                  <c:v>2.8196721311475321</c:v>
                </c:pt>
                <c:pt idx="5892">
                  <c:v>10.688524590163954</c:v>
                </c:pt>
                <c:pt idx="5893">
                  <c:v>14.622950819672132</c:v>
                </c:pt>
                <c:pt idx="5894">
                  <c:v>1.508196721311476</c:v>
                </c:pt>
                <c:pt idx="5895">
                  <c:v>1.508196721311476</c:v>
                </c:pt>
                <c:pt idx="5896">
                  <c:v>6.7540983606557345</c:v>
                </c:pt>
                <c:pt idx="5897">
                  <c:v>12</c:v>
                </c:pt>
                <c:pt idx="5898">
                  <c:v>5.4426229508196879</c:v>
                </c:pt>
                <c:pt idx="5899">
                  <c:v>26.426229508196649</c:v>
                </c:pt>
                <c:pt idx="5900">
                  <c:v>-1.114754098360657</c:v>
                </c:pt>
                <c:pt idx="5901">
                  <c:v>10.688524590163954</c:v>
                </c:pt>
                <c:pt idx="5902">
                  <c:v>31.672131147540984</c:v>
                </c:pt>
                <c:pt idx="5903">
                  <c:v>14.622950819672132</c:v>
                </c:pt>
                <c:pt idx="5904">
                  <c:v>30.360655737704917</c:v>
                </c:pt>
                <c:pt idx="5905">
                  <c:v>12</c:v>
                </c:pt>
                <c:pt idx="5906">
                  <c:v>26.426229508196649</c:v>
                </c:pt>
                <c:pt idx="5907">
                  <c:v>12</c:v>
                </c:pt>
                <c:pt idx="5908">
                  <c:v>0.19672131147541141</c:v>
                </c:pt>
                <c:pt idx="5909">
                  <c:v>0.19672131147541141</c:v>
                </c:pt>
                <c:pt idx="5910">
                  <c:v>22.491803278688533</c:v>
                </c:pt>
                <c:pt idx="5911">
                  <c:v>25.114754098360695</c:v>
                </c:pt>
                <c:pt idx="5912">
                  <c:v>32.983606557376838</c:v>
                </c:pt>
                <c:pt idx="5913">
                  <c:v>30.360655737704917</c:v>
                </c:pt>
                <c:pt idx="5914">
                  <c:v>32.983606557376838</c:v>
                </c:pt>
                <c:pt idx="5915">
                  <c:v>31.672131147540984</c:v>
                </c:pt>
                <c:pt idx="5916">
                  <c:v>34.295081967213044</c:v>
                </c:pt>
                <c:pt idx="5917">
                  <c:v>26.426229508196649</c:v>
                </c:pt>
                <c:pt idx="5918">
                  <c:v>25.114754098360695</c:v>
                </c:pt>
                <c:pt idx="5919">
                  <c:v>26.426229508196649</c:v>
                </c:pt>
                <c:pt idx="5920">
                  <c:v>18.557377049180332</c:v>
                </c:pt>
                <c:pt idx="5921">
                  <c:v>26.426229508196649</c:v>
                </c:pt>
                <c:pt idx="5922">
                  <c:v>12</c:v>
                </c:pt>
                <c:pt idx="5923">
                  <c:v>31.672131147540984</c:v>
                </c:pt>
                <c:pt idx="5924">
                  <c:v>40.852459016393269</c:v>
                </c:pt>
                <c:pt idx="5925">
                  <c:v>15.934426229508249</c:v>
                </c:pt>
                <c:pt idx="5926">
                  <c:v>27.73770491803279</c:v>
                </c:pt>
                <c:pt idx="5927">
                  <c:v>36.918032786885263</c:v>
                </c:pt>
                <c:pt idx="5928">
                  <c:v>40.852459016393269</c:v>
                </c:pt>
                <c:pt idx="5929">
                  <c:v>40.852459016393269</c:v>
                </c:pt>
                <c:pt idx="5930">
                  <c:v>40.852459016393269</c:v>
                </c:pt>
                <c:pt idx="5931">
                  <c:v>34.295081967213044</c:v>
                </c:pt>
                <c:pt idx="5932">
                  <c:v>34.295081967213044</c:v>
                </c:pt>
                <c:pt idx="5933">
                  <c:v>39.540983606557376</c:v>
                </c:pt>
                <c:pt idx="5934">
                  <c:v>51.344262295081954</c:v>
                </c:pt>
                <c:pt idx="5935">
                  <c:v>61.836065573770341</c:v>
                </c:pt>
                <c:pt idx="5936">
                  <c:v>90.688524590163908</c:v>
                </c:pt>
                <c:pt idx="5937">
                  <c:v>124.78688524590163</c:v>
                </c:pt>
                <c:pt idx="5938">
                  <c:v>162.81967213114626</c:v>
                </c:pt>
                <c:pt idx="5939">
                  <c:v>181.18032786885246</c:v>
                </c:pt>
                <c:pt idx="5940">
                  <c:v>175.93442622950818</c:v>
                </c:pt>
                <c:pt idx="5941">
                  <c:v>158.88524590164016</c:v>
                </c:pt>
                <c:pt idx="5942">
                  <c:v>144.45901639344262</c:v>
                </c:pt>
                <c:pt idx="5943">
                  <c:v>131.34426229508148</c:v>
                </c:pt>
                <c:pt idx="5944">
                  <c:v>124.78688524590163</c:v>
                </c:pt>
                <c:pt idx="5945">
                  <c:v>123.4754098360653</c:v>
                </c:pt>
                <c:pt idx="5946">
                  <c:v>122.16393442622945</c:v>
                </c:pt>
                <c:pt idx="5947">
                  <c:v>124.78688524590163</c:v>
                </c:pt>
                <c:pt idx="5948">
                  <c:v>126.09836065573769</c:v>
                </c:pt>
                <c:pt idx="5949">
                  <c:v>126.09836065573769</c:v>
                </c:pt>
                <c:pt idx="5950">
                  <c:v>126.09836065573769</c:v>
                </c:pt>
                <c:pt idx="5951">
                  <c:v>127.40983606557377</c:v>
                </c:pt>
                <c:pt idx="5952">
                  <c:v>127.40983606557377</c:v>
                </c:pt>
                <c:pt idx="5953">
                  <c:v>126.09836065573769</c:v>
                </c:pt>
                <c:pt idx="5954">
                  <c:v>127.40983606557377</c:v>
                </c:pt>
                <c:pt idx="5955">
                  <c:v>124.78688524590163</c:v>
                </c:pt>
                <c:pt idx="5956">
                  <c:v>126.09836065573769</c:v>
                </c:pt>
                <c:pt idx="5957">
                  <c:v>126.09836065573769</c:v>
                </c:pt>
                <c:pt idx="5958">
                  <c:v>126.09836065573769</c:v>
                </c:pt>
                <c:pt idx="5959">
                  <c:v>127.40983606557377</c:v>
                </c:pt>
                <c:pt idx="5960">
                  <c:v>127.40983606557377</c:v>
                </c:pt>
                <c:pt idx="5961">
                  <c:v>124.78688524590163</c:v>
                </c:pt>
                <c:pt idx="5962">
                  <c:v>127.40983606557377</c:v>
                </c:pt>
                <c:pt idx="5963">
                  <c:v>127.40983606557377</c:v>
                </c:pt>
                <c:pt idx="5964">
                  <c:v>126.09836065573769</c:v>
                </c:pt>
                <c:pt idx="5965">
                  <c:v>126.09836065573769</c:v>
                </c:pt>
                <c:pt idx="5966">
                  <c:v>116.91803278688525</c:v>
                </c:pt>
                <c:pt idx="5967">
                  <c:v>85.442622950819697</c:v>
                </c:pt>
                <c:pt idx="5968">
                  <c:v>63.14754098360639</c:v>
                </c:pt>
                <c:pt idx="5969">
                  <c:v>46.0983606557377</c:v>
                </c:pt>
                <c:pt idx="5970">
                  <c:v>29.04918032786885</c:v>
                </c:pt>
                <c:pt idx="5971">
                  <c:v>18.557377049180332</c:v>
                </c:pt>
                <c:pt idx="5972">
                  <c:v>32.983606557376838</c:v>
                </c:pt>
                <c:pt idx="5973">
                  <c:v>34.295081967213044</c:v>
                </c:pt>
                <c:pt idx="5974">
                  <c:v>8.0655737704917989</c:v>
                </c:pt>
                <c:pt idx="5975">
                  <c:v>9.3770491803278695</c:v>
                </c:pt>
                <c:pt idx="5976">
                  <c:v>19.868852459016395</c:v>
                </c:pt>
                <c:pt idx="5977">
                  <c:v>19.868852459016395</c:v>
                </c:pt>
                <c:pt idx="5978">
                  <c:v>5.4426229508196879</c:v>
                </c:pt>
                <c:pt idx="5979">
                  <c:v>-1.114754098360657</c:v>
                </c:pt>
                <c:pt idx="5980">
                  <c:v>10.688524590163954</c:v>
                </c:pt>
                <c:pt idx="5981">
                  <c:v>4.1311475409836094</c:v>
                </c:pt>
                <c:pt idx="5982">
                  <c:v>25.114754098360695</c:v>
                </c:pt>
                <c:pt idx="5983">
                  <c:v>23.803278688524593</c:v>
                </c:pt>
                <c:pt idx="5984">
                  <c:v>-2.4262295081967213</c:v>
                </c:pt>
                <c:pt idx="5985">
                  <c:v>23.803278688524593</c:v>
                </c:pt>
                <c:pt idx="5986">
                  <c:v>12</c:v>
                </c:pt>
                <c:pt idx="5987">
                  <c:v>29.04918032786885</c:v>
                </c:pt>
                <c:pt idx="5988">
                  <c:v>29.04918032786885</c:v>
                </c:pt>
                <c:pt idx="5989">
                  <c:v>31.672131147540984</c:v>
                </c:pt>
                <c:pt idx="5990">
                  <c:v>32.983606557376838</c:v>
                </c:pt>
                <c:pt idx="5991">
                  <c:v>31.672131147540984</c:v>
                </c:pt>
                <c:pt idx="5992">
                  <c:v>32.983606557376838</c:v>
                </c:pt>
                <c:pt idx="5993">
                  <c:v>32.983606557376838</c:v>
                </c:pt>
                <c:pt idx="5994">
                  <c:v>34.295081967213044</c:v>
                </c:pt>
                <c:pt idx="5995">
                  <c:v>26.426229508196649</c:v>
                </c:pt>
                <c:pt idx="5996">
                  <c:v>23.803278688524593</c:v>
                </c:pt>
                <c:pt idx="5997">
                  <c:v>23.803278688524593</c:v>
                </c:pt>
                <c:pt idx="5998">
                  <c:v>21.180327868852491</c:v>
                </c:pt>
                <c:pt idx="5999">
                  <c:v>9.3770491803278695</c:v>
                </c:pt>
                <c:pt idx="6000">
                  <c:v>18.557377049180332</c:v>
                </c:pt>
                <c:pt idx="6001">
                  <c:v>31.672131147540984</c:v>
                </c:pt>
                <c:pt idx="6002">
                  <c:v>31.672131147540984</c:v>
                </c:pt>
                <c:pt idx="6003">
                  <c:v>-10.295081967213115</c:v>
                </c:pt>
                <c:pt idx="6004">
                  <c:v>26.426229508196649</c:v>
                </c:pt>
                <c:pt idx="6005">
                  <c:v>22.491803278688533</c:v>
                </c:pt>
                <c:pt idx="6006">
                  <c:v>6.7540983606557345</c:v>
                </c:pt>
                <c:pt idx="6007">
                  <c:v>4.1311475409836094</c:v>
                </c:pt>
                <c:pt idx="6008">
                  <c:v>18.557377049180332</c:v>
                </c:pt>
                <c:pt idx="6009">
                  <c:v>0.19672131147541141</c:v>
                </c:pt>
                <c:pt idx="6010">
                  <c:v>15.934426229508249</c:v>
                </c:pt>
                <c:pt idx="6011">
                  <c:v>10.688524590163954</c:v>
                </c:pt>
                <c:pt idx="6012">
                  <c:v>6.7540983606557345</c:v>
                </c:pt>
                <c:pt idx="6013">
                  <c:v>14.622950819672132</c:v>
                </c:pt>
                <c:pt idx="6014">
                  <c:v>18.557377049180332</c:v>
                </c:pt>
                <c:pt idx="6015">
                  <c:v>10.688524590163954</c:v>
                </c:pt>
                <c:pt idx="6016">
                  <c:v>5.4426229508196879</c:v>
                </c:pt>
                <c:pt idx="6017">
                  <c:v>9.3770491803278695</c:v>
                </c:pt>
                <c:pt idx="6018">
                  <c:v>14.622950819672132</c:v>
                </c:pt>
                <c:pt idx="6019">
                  <c:v>4.1311475409836094</c:v>
                </c:pt>
                <c:pt idx="6020">
                  <c:v>8.0655737704917989</c:v>
                </c:pt>
                <c:pt idx="6021">
                  <c:v>31.672131147540984</c:v>
                </c:pt>
                <c:pt idx="6022">
                  <c:v>19.868852459016395</c:v>
                </c:pt>
                <c:pt idx="6023">
                  <c:v>38.229508196721518</c:v>
                </c:pt>
                <c:pt idx="6024">
                  <c:v>72.327868852458423</c:v>
                </c:pt>
                <c:pt idx="6025">
                  <c:v>115.60655737704893</c:v>
                </c:pt>
                <c:pt idx="6026">
                  <c:v>179.86885245901641</c:v>
                </c:pt>
                <c:pt idx="6027">
                  <c:v>63.14754098360639</c:v>
                </c:pt>
                <c:pt idx="6028">
                  <c:v>56.590163934426357</c:v>
                </c:pt>
                <c:pt idx="6029">
                  <c:v>106.42622950819694</c:v>
                </c:pt>
                <c:pt idx="6030">
                  <c:v>175.93442622950818</c:v>
                </c:pt>
                <c:pt idx="6031">
                  <c:v>137.90163934426229</c:v>
                </c:pt>
                <c:pt idx="6032">
                  <c:v>140.52459016393442</c:v>
                </c:pt>
                <c:pt idx="6033">
                  <c:v>164.13114754098444</c:v>
                </c:pt>
                <c:pt idx="6034">
                  <c:v>137.90163934426229</c:v>
                </c:pt>
                <c:pt idx="6035">
                  <c:v>178.55737704918047</c:v>
                </c:pt>
                <c:pt idx="6036">
                  <c:v>152.32786885246009</c:v>
                </c:pt>
                <c:pt idx="6037">
                  <c:v>148.3934426229508</c:v>
                </c:pt>
                <c:pt idx="6038">
                  <c:v>166.75409836065577</c:v>
                </c:pt>
                <c:pt idx="6039">
                  <c:v>152.32786885246009</c:v>
                </c:pt>
                <c:pt idx="6040">
                  <c:v>183.80327868852461</c:v>
                </c:pt>
                <c:pt idx="6041">
                  <c:v>166.75409836065577</c:v>
                </c:pt>
                <c:pt idx="6042">
                  <c:v>169.37704918032784</c:v>
                </c:pt>
                <c:pt idx="6043">
                  <c:v>170.68852459016392</c:v>
                </c:pt>
                <c:pt idx="6044">
                  <c:v>174.62295081967221</c:v>
                </c:pt>
                <c:pt idx="6045">
                  <c:v>161.50819672131138</c:v>
                </c:pt>
                <c:pt idx="6046">
                  <c:v>147.08196721311481</c:v>
                </c:pt>
                <c:pt idx="6047">
                  <c:v>132.65573770491798</c:v>
                </c:pt>
                <c:pt idx="6048">
                  <c:v>126.09836065573769</c:v>
                </c:pt>
                <c:pt idx="6049">
                  <c:v>116.91803278688525</c:v>
                </c:pt>
                <c:pt idx="6050">
                  <c:v>139.21311475409749</c:v>
                </c:pt>
                <c:pt idx="6051">
                  <c:v>178.55737704918047</c:v>
                </c:pt>
                <c:pt idx="6052">
                  <c:v>169.37704918032784</c:v>
                </c:pt>
                <c:pt idx="6053">
                  <c:v>157.57377049180218</c:v>
                </c:pt>
                <c:pt idx="6054">
                  <c:v>145.77049180327865</c:v>
                </c:pt>
                <c:pt idx="6055">
                  <c:v>128.72131147541046</c:v>
                </c:pt>
                <c:pt idx="6056">
                  <c:v>89.377049180327873</c:v>
                </c:pt>
                <c:pt idx="6057">
                  <c:v>59.213114754098349</c:v>
                </c:pt>
                <c:pt idx="6058">
                  <c:v>43.475409836065573</c:v>
                </c:pt>
                <c:pt idx="6059">
                  <c:v>32.983606557376838</c:v>
                </c:pt>
                <c:pt idx="6060">
                  <c:v>25.114754098360695</c:v>
                </c:pt>
                <c:pt idx="6061">
                  <c:v>5.4426229508196879</c:v>
                </c:pt>
                <c:pt idx="6062">
                  <c:v>0.19672131147541141</c:v>
                </c:pt>
                <c:pt idx="6063">
                  <c:v>10.688524590163954</c:v>
                </c:pt>
                <c:pt idx="6064">
                  <c:v>9.3770491803278695</c:v>
                </c:pt>
                <c:pt idx="6065">
                  <c:v>14.622950819672132</c:v>
                </c:pt>
                <c:pt idx="6066">
                  <c:v>9.3770491803278695</c:v>
                </c:pt>
                <c:pt idx="6067">
                  <c:v>9.3770491803278695</c:v>
                </c:pt>
                <c:pt idx="6068">
                  <c:v>5.4426229508196879</c:v>
                </c:pt>
                <c:pt idx="6069">
                  <c:v>10.688524590163954</c:v>
                </c:pt>
                <c:pt idx="6070">
                  <c:v>8.0655737704917989</c:v>
                </c:pt>
                <c:pt idx="6071">
                  <c:v>9.3770491803278695</c:v>
                </c:pt>
                <c:pt idx="6072">
                  <c:v>10.688524590163954</c:v>
                </c:pt>
                <c:pt idx="6073">
                  <c:v>9.3770491803278695</c:v>
                </c:pt>
                <c:pt idx="6074">
                  <c:v>6.7540983606557345</c:v>
                </c:pt>
                <c:pt idx="6075">
                  <c:v>10.688524590163954</c:v>
                </c:pt>
                <c:pt idx="6076">
                  <c:v>14.622950819672132</c:v>
                </c:pt>
                <c:pt idx="6077">
                  <c:v>10.688524590163954</c:v>
                </c:pt>
                <c:pt idx="6078">
                  <c:v>8.0655737704917989</c:v>
                </c:pt>
                <c:pt idx="6079">
                  <c:v>9.3770491803278695</c:v>
                </c:pt>
                <c:pt idx="6080">
                  <c:v>9.3770491803278695</c:v>
                </c:pt>
                <c:pt idx="6081">
                  <c:v>10.688524590163954</c:v>
                </c:pt>
                <c:pt idx="6082">
                  <c:v>12</c:v>
                </c:pt>
                <c:pt idx="6083">
                  <c:v>10.688524590163954</c:v>
                </c:pt>
                <c:pt idx="6084">
                  <c:v>8.0655737704917989</c:v>
                </c:pt>
                <c:pt idx="6085">
                  <c:v>12</c:v>
                </c:pt>
                <c:pt idx="6086">
                  <c:v>8.0655737704917989</c:v>
                </c:pt>
                <c:pt idx="6087">
                  <c:v>13.311475409836063</c:v>
                </c:pt>
                <c:pt idx="6088">
                  <c:v>2.8196721311475321</c:v>
                </c:pt>
                <c:pt idx="6089">
                  <c:v>10.688524590163954</c:v>
                </c:pt>
                <c:pt idx="6090">
                  <c:v>4.1311475409836094</c:v>
                </c:pt>
                <c:pt idx="6091">
                  <c:v>10.688524590163954</c:v>
                </c:pt>
                <c:pt idx="6092">
                  <c:v>-1.114754098360657</c:v>
                </c:pt>
                <c:pt idx="6093">
                  <c:v>6.7540983606557345</c:v>
                </c:pt>
                <c:pt idx="6094">
                  <c:v>8.0655737704917989</c:v>
                </c:pt>
                <c:pt idx="6095">
                  <c:v>8.0655737704917989</c:v>
                </c:pt>
                <c:pt idx="6096">
                  <c:v>4.1311475409836094</c:v>
                </c:pt>
                <c:pt idx="6097">
                  <c:v>2.8196721311475321</c:v>
                </c:pt>
                <c:pt idx="6098">
                  <c:v>-1.114754098360657</c:v>
                </c:pt>
                <c:pt idx="6099">
                  <c:v>31.672131147540984</c:v>
                </c:pt>
                <c:pt idx="6100">
                  <c:v>4.1311475409836094</c:v>
                </c:pt>
                <c:pt idx="6101">
                  <c:v>36.918032786885263</c:v>
                </c:pt>
                <c:pt idx="6102">
                  <c:v>23.803278688524593</c:v>
                </c:pt>
                <c:pt idx="6103">
                  <c:v>13.311475409836063</c:v>
                </c:pt>
                <c:pt idx="6104">
                  <c:v>17.245901639344229</c:v>
                </c:pt>
                <c:pt idx="6105">
                  <c:v>26.426229508196649</c:v>
                </c:pt>
                <c:pt idx="6106">
                  <c:v>31.672131147540984</c:v>
                </c:pt>
                <c:pt idx="6107">
                  <c:v>13.311475409836063</c:v>
                </c:pt>
                <c:pt idx="6108">
                  <c:v>-2.4262295081967213</c:v>
                </c:pt>
                <c:pt idx="6109">
                  <c:v>22.491803278688533</c:v>
                </c:pt>
                <c:pt idx="6110">
                  <c:v>25.114754098360695</c:v>
                </c:pt>
                <c:pt idx="6111">
                  <c:v>4.1311475409836094</c:v>
                </c:pt>
                <c:pt idx="6112">
                  <c:v>42.16393442622951</c:v>
                </c:pt>
                <c:pt idx="6113">
                  <c:v>81.508196721311464</c:v>
                </c:pt>
                <c:pt idx="6114">
                  <c:v>164.13114754098444</c:v>
                </c:pt>
                <c:pt idx="6115">
                  <c:v>67.081967213114751</c:v>
                </c:pt>
                <c:pt idx="6116">
                  <c:v>13.311475409836063</c:v>
                </c:pt>
                <c:pt idx="6117">
                  <c:v>59.213114754098349</c:v>
                </c:pt>
                <c:pt idx="6118">
                  <c:v>135.27868852458968</c:v>
                </c:pt>
                <c:pt idx="6119">
                  <c:v>118.22950819672083</c:v>
                </c:pt>
                <c:pt idx="6120">
                  <c:v>160.19672131147541</c:v>
                </c:pt>
                <c:pt idx="6121">
                  <c:v>147.08196721311481</c:v>
                </c:pt>
                <c:pt idx="6122">
                  <c:v>111.67213114754045</c:v>
                </c:pt>
                <c:pt idx="6123">
                  <c:v>175.93442622950818</c:v>
                </c:pt>
                <c:pt idx="6124">
                  <c:v>143.1475409836066</c:v>
                </c:pt>
                <c:pt idx="6125">
                  <c:v>140.52459016393442</c:v>
                </c:pt>
                <c:pt idx="6126">
                  <c:v>169.37704918032784</c:v>
                </c:pt>
                <c:pt idx="6127">
                  <c:v>140.52459016393442</c:v>
                </c:pt>
                <c:pt idx="6128">
                  <c:v>148.3934426229508</c:v>
                </c:pt>
                <c:pt idx="6129">
                  <c:v>166.75409836065577</c:v>
                </c:pt>
                <c:pt idx="6130">
                  <c:v>152.32786885246009</c:v>
                </c:pt>
                <c:pt idx="6131">
                  <c:v>152.32786885246009</c:v>
                </c:pt>
                <c:pt idx="6132">
                  <c:v>169.37704918032784</c:v>
                </c:pt>
                <c:pt idx="6133">
                  <c:v>141.8360655737705</c:v>
                </c:pt>
                <c:pt idx="6134">
                  <c:v>160.19672131147541</c:v>
                </c:pt>
                <c:pt idx="6135">
                  <c:v>164.13114754098444</c:v>
                </c:pt>
                <c:pt idx="6136">
                  <c:v>144.45901639344262</c:v>
                </c:pt>
                <c:pt idx="6137">
                  <c:v>174.62295081967221</c:v>
                </c:pt>
                <c:pt idx="6138">
                  <c:v>161.50819672131138</c:v>
                </c:pt>
                <c:pt idx="6139">
                  <c:v>147.08196721311481</c:v>
                </c:pt>
                <c:pt idx="6140">
                  <c:v>189.04918032786816</c:v>
                </c:pt>
                <c:pt idx="6141">
                  <c:v>162.81967213114626</c:v>
                </c:pt>
                <c:pt idx="6142">
                  <c:v>157.57377049180218</c:v>
                </c:pt>
                <c:pt idx="6143">
                  <c:v>177.24590163934329</c:v>
                </c:pt>
                <c:pt idx="6144">
                  <c:v>157.57377049180218</c:v>
                </c:pt>
                <c:pt idx="6145">
                  <c:v>130.0327868852464</c:v>
                </c:pt>
                <c:pt idx="6146">
                  <c:v>98.557377049180289</c:v>
                </c:pt>
                <c:pt idx="6147">
                  <c:v>73.639344262295083</c:v>
                </c:pt>
                <c:pt idx="6148">
                  <c:v>56.590163934426357</c:v>
                </c:pt>
                <c:pt idx="6149">
                  <c:v>44.786885245901637</c:v>
                </c:pt>
                <c:pt idx="6150">
                  <c:v>27.73770491803279</c:v>
                </c:pt>
                <c:pt idx="6151">
                  <c:v>31.672131147540984</c:v>
                </c:pt>
                <c:pt idx="6152">
                  <c:v>15.934426229508249</c:v>
                </c:pt>
                <c:pt idx="6153">
                  <c:v>34.295081967213044</c:v>
                </c:pt>
                <c:pt idx="6154">
                  <c:v>19.868852459016395</c:v>
                </c:pt>
                <c:pt idx="6155">
                  <c:v>6.7540983606557345</c:v>
                </c:pt>
                <c:pt idx="6156">
                  <c:v>12</c:v>
                </c:pt>
                <c:pt idx="6157">
                  <c:v>2.8196721311475321</c:v>
                </c:pt>
                <c:pt idx="6158">
                  <c:v>8.0655737704917989</c:v>
                </c:pt>
                <c:pt idx="6159">
                  <c:v>2.8196721311475321</c:v>
                </c:pt>
                <c:pt idx="6160">
                  <c:v>8.0655737704917989</c:v>
                </c:pt>
                <c:pt idx="6161">
                  <c:v>9.3770491803278695</c:v>
                </c:pt>
                <c:pt idx="6162">
                  <c:v>10.688524590163954</c:v>
                </c:pt>
                <c:pt idx="6163">
                  <c:v>6.7540983606557345</c:v>
                </c:pt>
                <c:pt idx="6164">
                  <c:v>8.0655737704917989</c:v>
                </c:pt>
                <c:pt idx="6165">
                  <c:v>9.3770491803278695</c:v>
                </c:pt>
                <c:pt idx="6166">
                  <c:v>8.0655737704917989</c:v>
                </c:pt>
                <c:pt idx="6167">
                  <c:v>12</c:v>
                </c:pt>
                <c:pt idx="6168">
                  <c:v>12</c:v>
                </c:pt>
                <c:pt idx="6169">
                  <c:v>9.3770491803278695</c:v>
                </c:pt>
                <c:pt idx="6170">
                  <c:v>8.0655737704917989</c:v>
                </c:pt>
                <c:pt idx="6171">
                  <c:v>8.0655737704917989</c:v>
                </c:pt>
                <c:pt idx="6172">
                  <c:v>5.4426229508196879</c:v>
                </c:pt>
                <c:pt idx="6173">
                  <c:v>9.3770491803278695</c:v>
                </c:pt>
                <c:pt idx="6174">
                  <c:v>4.1311475409836094</c:v>
                </c:pt>
                <c:pt idx="6175">
                  <c:v>9.3770491803278695</c:v>
                </c:pt>
                <c:pt idx="6176">
                  <c:v>13.311475409836063</c:v>
                </c:pt>
                <c:pt idx="6177">
                  <c:v>6.7540983606557345</c:v>
                </c:pt>
                <c:pt idx="6178">
                  <c:v>8.0655737704917989</c:v>
                </c:pt>
                <c:pt idx="6179">
                  <c:v>13.311475409836063</c:v>
                </c:pt>
                <c:pt idx="6180">
                  <c:v>10.688524590163954</c:v>
                </c:pt>
                <c:pt idx="6181">
                  <c:v>1.508196721311476</c:v>
                </c:pt>
                <c:pt idx="6182">
                  <c:v>22.491803278688533</c:v>
                </c:pt>
                <c:pt idx="6183">
                  <c:v>10.688524590163954</c:v>
                </c:pt>
                <c:pt idx="6184">
                  <c:v>4.1311475409836094</c:v>
                </c:pt>
                <c:pt idx="6185">
                  <c:v>22.491803278688533</c:v>
                </c:pt>
                <c:pt idx="6186">
                  <c:v>26.426229508196649</c:v>
                </c:pt>
                <c:pt idx="6187">
                  <c:v>17.245901639344229</c:v>
                </c:pt>
                <c:pt idx="6188">
                  <c:v>-1.114754098360657</c:v>
                </c:pt>
                <c:pt idx="6189">
                  <c:v>36.918032786885263</c:v>
                </c:pt>
                <c:pt idx="6190">
                  <c:v>-8.9836065573770991</c:v>
                </c:pt>
                <c:pt idx="6191">
                  <c:v>-7.6721311475409664</c:v>
                </c:pt>
                <c:pt idx="6192">
                  <c:v>-6.3606557377049056</c:v>
                </c:pt>
                <c:pt idx="6193">
                  <c:v>23.803278688524593</c:v>
                </c:pt>
                <c:pt idx="6194">
                  <c:v>31.672131147540984</c:v>
                </c:pt>
                <c:pt idx="6195">
                  <c:v>40.852459016393269</c:v>
                </c:pt>
                <c:pt idx="6196">
                  <c:v>40.852459016393269</c:v>
                </c:pt>
                <c:pt idx="6197">
                  <c:v>44.786885245901637</c:v>
                </c:pt>
                <c:pt idx="6198">
                  <c:v>40.852459016393269</c:v>
                </c:pt>
                <c:pt idx="6199">
                  <c:v>39.540983606557376</c:v>
                </c:pt>
                <c:pt idx="6200">
                  <c:v>39.540983606557376</c:v>
                </c:pt>
                <c:pt idx="6201">
                  <c:v>50.032786885245898</c:v>
                </c:pt>
                <c:pt idx="6202">
                  <c:v>68.393442622950758</c:v>
                </c:pt>
                <c:pt idx="6203">
                  <c:v>99.868852459016381</c:v>
                </c:pt>
                <c:pt idx="6204">
                  <c:v>137.90163934426229</c:v>
                </c:pt>
                <c:pt idx="6205">
                  <c:v>169.37704918032784</c:v>
                </c:pt>
                <c:pt idx="6206">
                  <c:v>110.36065573770485</c:v>
                </c:pt>
                <c:pt idx="6207">
                  <c:v>46.0983606557377</c:v>
                </c:pt>
                <c:pt idx="6208">
                  <c:v>92</c:v>
                </c:pt>
                <c:pt idx="6209">
                  <c:v>181.18032786885246</c:v>
                </c:pt>
                <c:pt idx="6210">
                  <c:v>131.34426229508148</c:v>
                </c:pt>
                <c:pt idx="6211">
                  <c:v>152.32786885246009</c:v>
                </c:pt>
                <c:pt idx="6212">
                  <c:v>156.26229508196718</c:v>
                </c:pt>
                <c:pt idx="6213">
                  <c:v>133.96721311475409</c:v>
                </c:pt>
                <c:pt idx="6214">
                  <c:v>185.11475409835953</c:v>
                </c:pt>
                <c:pt idx="6215">
                  <c:v>151.01639344262355</c:v>
                </c:pt>
                <c:pt idx="6216">
                  <c:v>152.32786885246009</c:v>
                </c:pt>
                <c:pt idx="6217">
                  <c:v>170.68852459016392</c:v>
                </c:pt>
                <c:pt idx="6218">
                  <c:v>152.32786885246009</c:v>
                </c:pt>
                <c:pt idx="6219">
                  <c:v>174.62295081967221</c:v>
                </c:pt>
                <c:pt idx="6220">
                  <c:v>164.13114754098444</c:v>
                </c:pt>
                <c:pt idx="6221">
                  <c:v>160.19672131147541</c:v>
                </c:pt>
                <c:pt idx="6222">
                  <c:v>175.93442622950818</c:v>
                </c:pt>
                <c:pt idx="6223">
                  <c:v>166.75409836065577</c:v>
                </c:pt>
                <c:pt idx="6224">
                  <c:v>179.86885245901641</c:v>
                </c:pt>
                <c:pt idx="6225">
                  <c:v>174.62295081967221</c:v>
                </c:pt>
                <c:pt idx="6226">
                  <c:v>157.57377049180218</c:v>
                </c:pt>
                <c:pt idx="6227">
                  <c:v>140.52459016393442</c:v>
                </c:pt>
                <c:pt idx="6228">
                  <c:v>126.09836065573769</c:v>
                </c:pt>
                <c:pt idx="6229">
                  <c:v>122.16393442622945</c:v>
                </c:pt>
                <c:pt idx="6230">
                  <c:v>116.91803278688525</c:v>
                </c:pt>
                <c:pt idx="6231">
                  <c:v>123.4754098360653</c:v>
                </c:pt>
                <c:pt idx="6232">
                  <c:v>123.4754098360653</c:v>
                </c:pt>
                <c:pt idx="6233">
                  <c:v>123.4754098360653</c:v>
                </c:pt>
                <c:pt idx="6234">
                  <c:v>93.311475409836063</c:v>
                </c:pt>
                <c:pt idx="6235">
                  <c:v>67.081967213114751</c:v>
                </c:pt>
                <c:pt idx="6236">
                  <c:v>50.032786885245898</c:v>
                </c:pt>
                <c:pt idx="6237">
                  <c:v>36.918032786885263</c:v>
                </c:pt>
                <c:pt idx="6238">
                  <c:v>32.983606557376838</c:v>
                </c:pt>
                <c:pt idx="6239">
                  <c:v>32.983606557376838</c:v>
                </c:pt>
                <c:pt idx="6240">
                  <c:v>10.688524590163954</c:v>
                </c:pt>
                <c:pt idx="6241">
                  <c:v>30.360655737704917</c:v>
                </c:pt>
                <c:pt idx="6242">
                  <c:v>6.7540983606557345</c:v>
                </c:pt>
                <c:pt idx="6243">
                  <c:v>2.8196721311475321</c:v>
                </c:pt>
                <c:pt idx="6244">
                  <c:v>2.8196721311475321</c:v>
                </c:pt>
                <c:pt idx="6245">
                  <c:v>13.311475409836063</c:v>
                </c:pt>
                <c:pt idx="6246">
                  <c:v>5.4426229508196879</c:v>
                </c:pt>
                <c:pt idx="6247">
                  <c:v>9.3770491803278695</c:v>
                </c:pt>
                <c:pt idx="6248">
                  <c:v>10.688524590163954</c:v>
                </c:pt>
                <c:pt idx="6249">
                  <c:v>10.688524590163954</c:v>
                </c:pt>
                <c:pt idx="6250">
                  <c:v>8.0655737704917989</c:v>
                </c:pt>
                <c:pt idx="6251">
                  <c:v>9.3770491803278695</c:v>
                </c:pt>
                <c:pt idx="6252">
                  <c:v>9.3770491803278695</c:v>
                </c:pt>
                <c:pt idx="6253">
                  <c:v>9.3770491803278695</c:v>
                </c:pt>
                <c:pt idx="6254">
                  <c:v>8.0655737704917989</c:v>
                </c:pt>
                <c:pt idx="6255">
                  <c:v>9.3770491803278695</c:v>
                </c:pt>
                <c:pt idx="6256">
                  <c:v>10.688524590163954</c:v>
                </c:pt>
                <c:pt idx="6257">
                  <c:v>10.688524590163954</c:v>
                </c:pt>
                <c:pt idx="6258">
                  <c:v>10.688524590163954</c:v>
                </c:pt>
                <c:pt idx="6259">
                  <c:v>10.688524590163954</c:v>
                </c:pt>
                <c:pt idx="6260">
                  <c:v>10.688524590163954</c:v>
                </c:pt>
                <c:pt idx="6261">
                  <c:v>10.688524590163954</c:v>
                </c:pt>
                <c:pt idx="6262">
                  <c:v>9.3770491803278695</c:v>
                </c:pt>
                <c:pt idx="6263">
                  <c:v>13.311475409836063</c:v>
                </c:pt>
                <c:pt idx="6264">
                  <c:v>9.3770491803278695</c:v>
                </c:pt>
                <c:pt idx="6265">
                  <c:v>5.4426229508196879</c:v>
                </c:pt>
                <c:pt idx="6266">
                  <c:v>13.311475409836063</c:v>
                </c:pt>
                <c:pt idx="6267">
                  <c:v>-2.4262295081967213</c:v>
                </c:pt>
                <c:pt idx="6268">
                  <c:v>18.557377049180332</c:v>
                </c:pt>
                <c:pt idx="6269">
                  <c:v>26.426229508196649</c:v>
                </c:pt>
                <c:pt idx="6270">
                  <c:v>31.672131147540984</c:v>
                </c:pt>
                <c:pt idx="6271">
                  <c:v>35.606557377049171</c:v>
                </c:pt>
                <c:pt idx="6272">
                  <c:v>36.918032786885263</c:v>
                </c:pt>
                <c:pt idx="6273">
                  <c:v>36.918032786885263</c:v>
                </c:pt>
                <c:pt idx="6274">
                  <c:v>40.852459016393269</c:v>
                </c:pt>
                <c:pt idx="6275">
                  <c:v>34.295081967213044</c:v>
                </c:pt>
                <c:pt idx="6276">
                  <c:v>35.606557377049171</c:v>
                </c:pt>
                <c:pt idx="6277">
                  <c:v>31.672131147540984</c:v>
                </c:pt>
                <c:pt idx="6278">
                  <c:v>32.983606557376838</c:v>
                </c:pt>
                <c:pt idx="6279">
                  <c:v>31.672131147540984</c:v>
                </c:pt>
                <c:pt idx="6280">
                  <c:v>19.868852459016395</c:v>
                </c:pt>
                <c:pt idx="6281">
                  <c:v>14.622950819672132</c:v>
                </c:pt>
                <c:pt idx="6282">
                  <c:v>18.557377049180332</c:v>
                </c:pt>
                <c:pt idx="6283">
                  <c:v>0.19672131147541141</c:v>
                </c:pt>
                <c:pt idx="6284">
                  <c:v>1.508196721311476</c:v>
                </c:pt>
                <c:pt idx="6285">
                  <c:v>-7.6721311475409664</c:v>
                </c:pt>
                <c:pt idx="6286">
                  <c:v>30.360655737704917</c:v>
                </c:pt>
                <c:pt idx="6287">
                  <c:v>25.114754098360695</c:v>
                </c:pt>
                <c:pt idx="6288">
                  <c:v>10.688524590163954</c:v>
                </c:pt>
                <c:pt idx="6289">
                  <c:v>15.934426229508249</c:v>
                </c:pt>
                <c:pt idx="6290">
                  <c:v>1.508196721311476</c:v>
                </c:pt>
                <c:pt idx="6291">
                  <c:v>8.0655737704917989</c:v>
                </c:pt>
                <c:pt idx="6292">
                  <c:v>35.606557377049171</c:v>
                </c:pt>
                <c:pt idx="6293">
                  <c:v>59.213114754098349</c:v>
                </c:pt>
                <c:pt idx="6294">
                  <c:v>105.11475409836063</c:v>
                </c:pt>
                <c:pt idx="6295">
                  <c:v>170.68852459016392</c:v>
                </c:pt>
                <c:pt idx="6296">
                  <c:v>89.377049180327873</c:v>
                </c:pt>
                <c:pt idx="6297">
                  <c:v>57.901639344262172</c:v>
                </c:pt>
                <c:pt idx="6298">
                  <c:v>105.11475409836063</c:v>
                </c:pt>
                <c:pt idx="6299">
                  <c:v>192.98360655737707</c:v>
                </c:pt>
                <c:pt idx="6300">
                  <c:v>195.60655737704917</c:v>
                </c:pt>
                <c:pt idx="6301">
                  <c:v>152.32786885246009</c:v>
                </c:pt>
                <c:pt idx="6302">
                  <c:v>107.73770491803279</c:v>
                </c:pt>
                <c:pt idx="6303">
                  <c:v>166.75409836065577</c:v>
                </c:pt>
                <c:pt idx="6304">
                  <c:v>131.34426229508148</c:v>
                </c:pt>
                <c:pt idx="6305">
                  <c:v>190.36065573770492</c:v>
                </c:pt>
                <c:pt idx="6306">
                  <c:v>145.77049180327865</c:v>
                </c:pt>
                <c:pt idx="6307">
                  <c:v>136.59016393442622</c:v>
                </c:pt>
                <c:pt idx="6308">
                  <c:v>179.86885245901641</c:v>
                </c:pt>
                <c:pt idx="6309">
                  <c:v>135.27868852458968</c:v>
                </c:pt>
                <c:pt idx="6310">
                  <c:v>165.44262295081967</c:v>
                </c:pt>
                <c:pt idx="6311">
                  <c:v>152.32786885246009</c:v>
                </c:pt>
                <c:pt idx="6312">
                  <c:v>135.27868852458968</c:v>
                </c:pt>
                <c:pt idx="6313">
                  <c:v>181.18032786885246</c:v>
                </c:pt>
                <c:pt idx="6314">
                  <c:v>140.52459016393442</c:v>
                </c:pt>
                <c:pt idx="6315">
                  <c:v>147.08196721311481</c:v>
                </c:pt>
                <c:pt idx="6316">
                  <c:v>162.81967213114626</c:v>
                </c:pt>
                <c:pt idx="6317">
                  <c:v>136.59016393442622</c:v>
                </c:pt>
                <c:pt idx="6318">
                  <c:v>185.11475409835953</c:v>
                </c:pt>
                <c:pt idx="6319">
                  <c:v>153.63934426229508</c:v>
                </c:pt>
                <c:pt idx="6320">
                  <c:v>158.88524590164016</c:v>
                </c:pt>
                <c:pt idx="6321">
                  <c:v>165.44262295081967</c:v>
                </c:pt>
                <c:pt idx="6322">
                  <c:v>153.63934426229508</c:v>
                </c:pt>
                <c:pt idx="6323">
                  <c:v>141.8360655737705</c:v>
                </c:pt>
                <c:pt idx="6324">
                  <c:v>115.60655737704893</c:v>
                </c:pt>
                <c:pt idx="6325">
                  <c:v>81.508196721311464</c:v>
                </c:pt>
                <c:pt idx="6326">
                  <c:v>65.770491803278688</c:v>
                </c:pt>
                <c:pt idx="6327">
                  <c:v>50.032786885245898</c:v>
                </c:pt>
                <c:pt idx="6328">
                  <c:v>39.540983606557376</c:v>
                </c:pt>
                <c:pt idx="6329">
                  <c:v>30.360655737704917</c:v>
                </c:pt>
                <c:pt idx="6330">
                  <c:v>14.622950819672132</c:v>
                </c:pt>
                <c:pt idx="6331">
                  <c:v>30.360655737704917</c:v>
                </c:pt>
                <c:pt idx="6332">
                  <c:v>31.672131147540984</c:v>
                </c:pt>
                <c:pt idx="6333">
                  <c:v>18.557377049180332</c:v>
                </c:pt>
                <c:pt idx="6334">
                  <c:v>14.622950819672132</c:v>
                </c:pt>
                <c:pt idx="6335">
                  <c:v>4.1311475409836094</c:v>
                </c:pt>
                <c:pt idx="6336">
                  <c:v>12</c:v>
                </c:pt>
                <c:pt idx="6337">
                  <c:v>1.508196721311476</c:v>
                </c:pt>
                <c:pt idx="6338">
                  <c:v>2.8196721311475321</c:v>
                </c:pt>
                <c:pt idx="6339">
                  <c:v>4.1311475409836094</c:v>
                </c:pt>
                <c:pt idx="6340">
                  <c:v>26.426229508196649</c:v>
                </c:pt>
                <c:pt idx="6341">
                  <c:v>4.1311475409836094</c:v>
                </c:pt>
                <c:pt idx="6342">
                  <c:v>13.311475409836063</c:v>
                </c:pt>
                <c:pt idx="6343">
                  <c:v>9.3770491803278695</c:v>
                </c:pt>
                <c:pt idx="6344">
                  <c:v>10.688524590163954</c:v>
                </c:pt>
                <c:pt idx="6345">
                  <c:v>15.934426229508249</c:v>
                </c:pt>
                <c:pt idx="6346">
                  <c:v>18.557377049180332</c:v>
                </c:pt>
                <c:pt idx="6347">
                  <c:v>9.3770491803278695</c:v>
                </c:pt>
                <c:pt idx="6348">
                  <c:v>9.3770491803278695</c:v>
                </c:pt>
                <c:pt idx="6349">
                  <c:v>27.73770491803279</c:v>
                </c:pt>
                <c:pt idx="6350">
                  <c:v>9.3770491803278695</c:v>
                </c:pt>
                <c:pt idx="6351">
                  <c:v>10.688524590163954</c:v>
                </c:pt>
                <c:pt idx="6352">
                  <c:v>34.295081967213044</c:v>
                </c:pt>
                <c:pt idx="6353">
                  <c:v>9.3770491803278695</c:v>
                </c:pt>
                <c:pt idx="6354">
                  <c:v>17.245901639344229</c:v>
                </c:pt>
                <c:pt idx="6355">
                  <c:v>8.0655737704917989</c:v>
                </c:pt>
                <c:pt idx="6356">
                  <c:v>29.04918032786885</c:v>
                </c:pt>
                <c:pt idx="6357">
                  <c:v>29.04918032786885</c:v>
                </c:pt>
                <c:pt idx="6358">
                  <c:v>30.360655737704917</c:v>
                </c:pt>
                <c:pt idx="6359">
                  <c:v>32.983606557376838</c:v>
                </c:pt>
                <c:pt idx="6360">
                  <c:v>34.295081967213044</c:v>
                </c:pt>
                <c:pt idx="6361">
                  <c:v>35.606557377049171</c:v>
                </c:pt>
                <c:pt idx="6362">
                  <c:v>34.295081967213044</c:v>
                </c:pt>
                <c:pt idx="6363">
                  <c:v>30.360655737704917</c:v>
                </c:pt>
                <c:pt idx="6364">
                  <c:v>25.114754098360695</c:v>
                </c:pt>
                <c:pt idx="6365">
                  <c:v>26.426229508196649</c:v>
                </c:pt>
                <c:pt idx="6366">
                  <c:v>17.245901639344229</c:v>
                </c:pt>
                <c:pt idx="6367">
                  <c:v>17.245901639344229</c:v>
                </c:pt>
                <c:pt idx="6368">
                  <c:v>27.73770491803279</c:v>
                </c:pt>
                <c:pt idx="6369">
                  <c:v>31.672131147540984</c:v>
                </c:pt>
                <c:pt idx="6370">
                  <c:v>27.73770491803279</c:v>
                </c:pt>
                <c:pt idx="6371">
                  <c:v>36.918032786885263</c:v>
                </c:pt>
                <c:pt idx="6372">
                  <c:v>5.4426229508196879</c:v>
                </c:pt>
                <c:pt idx="6373">
                  <c:v>4.1311475409836094</c:v>
                </c:pt>
                <c:pt idx="6374">
                  <c:v>10.688524590163954</c:v>
                </c:pt>
                <c:pt idx="6375">
                  <c:v>17.245901639344229</c:v>
                </c:pt>
                <c:pt idx="6376">
                  <c:v>5.4426229508196879</c:v>
                </c:pt>
                <c:pt idx="6377">
                  <c:v>2.8196721311475321</c:v>
                </c:pt>
                <c:pt idx="6378">
                  <c:v>13.311475409836063</c:v>
                </c:pt>
                <c:pt idx="6379">
                  <c:v>2.8196721311475321</c:v>
                </c:pt>
                <c:pt idx="6380">
                  <c:v>-2.4262295081967213</c:v>
                </c:pt>
                <c:pt idx="6381">
                  <c:v>31.672131147540984</c:v>
                </c:pt>
                <c:pt idx="6382">
                  <c:v>59.213114754098349</c:v>
                </c:pt>
                <c:pt idx="6383">
                  <c:v>101.18032786885225</c:v>
                </c:pt>
                <c:pt idx="6384">
                  <c:v>166.75409836065577</c:v>
                </c:pt>
                <c:pt idx="6385">
                  <c:v>93.311475409836063</c:v>
                </c:pt>
                <c:pt idx="6386">
                  <c:v>43.475409836065573</c:v>
                </c:pt>
                <c:pt idx="6387">
                  <c:v>85.442622950819697</c:v>
                </c:pt>
                <c:pt idx="6388">
                  <c:v>161.50819672131138</c:v>
                </c:pt>
                <c:pt idx="6389">
                  <c:v>128.72131147541046</c:v>
                </c:pt>
                <c:pt idx="6390">
                  <c:v>179.86885245901641</c:v>
                </c:pt>
                <c:pt idx="6391">
                  <c:v>152.32786885246009</c:v>
                </c:pt>
                <c:pt idx="6392">
                  <c:v>141.8360655737705</c:v>
                </c:pt>
                <c:pt idx="6393">
                  <c:v>192.98360655737707</c:v>
                </c:pt>
                <c:pt idx="6394">
                  <c:v>162.81967213114626</c:v>
                </c:pt>
                <c:pt idx="6395">
                  <c:v>110.36065573770485</c:v>
                </c:pt>
                <c:pt idx="6396">
                  <c:v>178.55737704918047</c:v>
                </c:pt>
                <c:pt idx="6397">
                  <c:v>131.34426229508148</c:v>
                </c:pt>
                <c:pt idx="6398">
                  <c:v>157.57377049180218</c:v>
                </c:pt>
                <c:pt idx="6399">
                  <c:v>160.19672131147541</c:v>
                </c:pt>
                <c:pt idx="6400">
                  <c:v>135.27868852458968</c:v>
                </c:pt>
                <c:pt idx="6401">
                  <c:v>190.36065573770492</c:v>
                </c:pt>
                <c:pt idx="6402">
                  <c:v>140.52459016393442</c:v>
                </c:pt>
                <c:pt idx="6403">
                  <c:v>152.32786885246009</c:v>
                </c:pt>
                <c:pt idx="6404">
                  <c:v>174.62295081967221</c:v>
                </c:pt>
                <c:pt idx="6405">
                  <c:v>152.32786885246009</c:v>
                </c:pt>
                <c:pt idx="6406">
                  <c:v>147.08196721311481</c:v>
                </c:pt>
                <c:pt idx="6407">
                  <c:v>194.29508196721321</c:v>
                </c:pt>
                <c:pt idx="6408">
                  <c:v>116.91803278688525</c:v>
                </c:pt>
                <c:pt idx="6409">
                  <c:v>191.67213114754099</c:v>
                </c:pt>
                <c:pt idx="6410">
                  <c:v>139.21311475409749</c:v>
                </c:pt>
                <c:pt idx="6411">
                  <c:v>145.77049180327865</c:v>
                </c:pt>
                <c:pt idx="6412">
                  <c:v>123.4754098360653</c:v>
                </c:pt>
                <c:pt idx="6413">
                  <c:v>124.78688524590163</c:v>
                </c:pt>
                <c:pt idx="6414">
                  <c:v>122.16393442622945</c:v>
                </c:pt>
                <c:pt idx="6415">
                  <c:v>110.36065573770485</c:v>
                </c:pt>
                <c:pt idx="6416">
                  <c:v>94.622950819671715</c:v>
                </c:pt>
                <c:pt idx="6417">
                  <c:v>80.196721311475358</c:v>
                </c:pt>
                <c:pt idx="6418">
                  <c:v>65.770491803278688</c:v>
                </c:pt>
                <c:pt idx="6419">
                  <c:v>52.655737704918032</c:v>
                </c:pt>
                <c:pt idx="6420">
                  <c:v>40.852459016393269</c:v>
                </c:pt>
                <c:pt idx="6421">
                  <c:v>30.360655737704917</c:v>
                </c:pt>
                <c:pt idx="6422">
                  <c:v>32.983606557376838</c:v>
                </c:pt>
                <c:pt idx="6423">
                  <c:v>-1.114754098360657</c:v>
                </c:pt>
                <c:pt idx="6424">
                  <c:v>1.508196721311476</c:v>
                </c:pt>
                <c:pt idx="6425">
                  <c:v>5.4426229508196879</c:v>
                </c:pt>
                <c:pt idx="6426">
                  <c:v>23.803278688524593</c:v>
                </c:pt>
                <c:pt idx="6427">
                  <c:v>5.4426229508196879</c:v>
                </c:pt>
                <c:pt idx="6428">
                  <c:v>-1.114754098360657</c:v>
                </c:pt>
                <c:pt idx="6429">
                  <c:v>8.0655737704917989</c:v>
                </c:pt>
                <c:pt idx="6430">
                  <c:v>6.7540983606557345</c:v>
                </c:pt>
                <c:pt idx="6431">
                  <c:v>6.7540983606557345</c:v>
                </c:pt>
                <c:pt idx="6432">
                  <c:v>8.0655737704917989</c:v>
                </c:pt>
                <c:pt idx="6433">
                  <c:v>1.508196721311476</c:v>
                </c:pt>
                <c:pt idx="6434">
                  <c:v>10.688524590163954</c:v>
                </c:pt>
                <c:pt idx="6435">
                  <c:v>9.3770491803278695</c:v>
                </c:pt>
                <c:pt idx="6436">
                  <c:v>6.7540983606557345</c:v>
                </c:pt>
                <c:pt idx="6437">
                  <c:v>8.0655737704917989</c:v>
                </c:pt>
                <c:pt idx="6438">
                  <c:v>9.3770491803278695</c:v>
                </c:pt>
                <c:pt idx="6439">
                  <c:v>9.3770491803278695</c:v>
                </c:pt>
                <c:pt idx="6440">
                  <c:v>10.688524590163954</c:v>
                </c:pt>
                <c:pt idx="6441">
                  <c:v>8.0655737704917989</c:v>
                </c:pt>
                <c:pt idx="6442">
                  <c:v>8.0655737704917989</c:v>
                </c:pt>
                <c:pt idx="6443">
                  <c:v>10.688524590163954</c:v>
                </c:pt>
                <c:pt idx="6444">
                  <c:v>13.311475409836063</c:v>
                </c:pt>
                <c:pt idx="6445">
                  <c:v>8.0655737704917989</c:v>
                </c:pt>
                <c:pt idx="6446">
                  <c:v>10.688524590163954</c:v>
                </c:pt>
                <c:pt idx="6447">
                  <c:v>10.688524590163954</c:v>
                </c:pt>
                <c:pt idx="6448">
                  <c:v>8.0655737704917989</c:v>
                </c:pt>
                <c:pt idx="6449">
                  <c:v>17.245901639344229</c:v>
                </c:pt>
                <c:pt idx="6450">
                  <c:v>9.3770491803278695</c:v>
                </c:pt>
                <c:pt idx="6451">
                  <c:v>6.7540983606557345</c:v>
                </c:pt>
                <c:pt idx="6452">
                  <c:v>4.1311475409836094</c:v>
                </c:pt>
                <c:pt idx="6453">
                  <c:v>27.73770491803279</c:v>
                </c:pt>
                <c:pt idx="6454">
                  <c:v>9.3770491803278695</c:v>
                </c:pt>
                <c:pt idx="6455">
                  <c:v>8.0655737704917989</c:v>
                </c:pt>
                <c:pt idx="6456">
                  <c:v>0.19672131147541141</c:v>
                </c:pt>
                <c:pt idx="6457">
                  <c:v>19.868852459016395</c:v>
                </c:pt>
                <c:pt idx="6458">
                  <c:v>-2.4262295081967213</c:v>
                </c:pt>
                <c:pt idx="6459">
                  <c:v>6.7540983606557345</c:v>
                </c:pt>
                <c:pt idx="6460">
                  <c:v>1.508196721311476</c:v>
                </c:pt>
                <c:pt idx="6461">
                  <c:v>14.622950819672132</c:v>
                </c:pt>
                <c:pt idx="6462">
                  <c:v>14.622950819672132</c:v>
                </c:pt>
                <c:pt idx="6463">
                  <c:v>30.360655737704917</c:v>
                </c:pt>
                <c:pt idx="6464">
                  <c:v>26.426229508196649</c:v>
                </c:pt>
                <c:pt idx="6465">
                  <c:v>17.245901639344229</c:v>
                </c:pt>
                <c:pt idx="6466">
                  <c:v>12</c:v>
                </c:pt>
                <c:pt idx="6467">
                  <c:v>13.311475409836063</c:v>
                </c:pt>
                <c:pt idx="6468">
                  <c:v>34.295081967213044</c:v>
                </c:pt>
                <c:pt idx="6469">
                  <c:v>42.16393442622951</c:v>
                </c:pt>
                <c:pt idx="6470">
                  <c:v>68.393442622950758</c:v>
                </c:pt>
                <c:pt idx="6471">
                  <c:v>110.36065573770485</c:v>
                </c:pt>
                <c:pt idx="6472">
                  <c:v>168.06557377049131</c:v>
                </c:pt>
                <c:pt idx="6473">
                  <c:v>177.24590163934329</c:v>
                </c:pt>
                <c:pt idx="6474">
                  <c:v>65.770491803278688</c:v>
                </c:pt>
                <c:pt idx="6475">
                  <c:v>115.60655737704893</c:v>
                </c:pt>
                <c:pt idx="6476">
                  <c:v>185.11475409835953</c:v>
                </c:pt>
                <c:pt idx="6477">
                  <c:v>157.57377049180218</c:v>
                </c:pt>
                <c:pt idx="6478">
                  <c:v>133.96721311475409</c:v>
                </c:pt>
                <c:pt idx="6479">
                  <c:v>145.77049180327865</c:v>
                </c:pt>
                <c:pt idx="6480">
                  <c:v>139.21311475409749</c:v>
                </c:pt>
                <c:pt idx="6481">
                  <c:v>152.32786885246009</c:v>
                </c:pt>
                <c:pt idx="6482">
                  <c:v>169.37704918032784</c:v>
                </c:pt>
                <c:pt idx="6483">
                  <c:v>143.1475409836066</c:v>
                </c:pt>
                <c:pt idx="6484">
                  <c:v>181.18032786885246</c:v>
                </c:pt>
                <c:pt idx="6485">
                  <c:v>160.19672131147541</c:v>
                </c:pt>
                <c:pt idx="6486">
                  <c:v>152.32786885246009</c:v>
                </c:pt>
                <c:pt idx="6487">
                  <c:v>152.32786885246009</c:v>
                </c:pt>
                <c:pt idx="6488">
                  <c:v>183.80327868852461</c:v>
                </c:pt>
                <c:pt idx="6489">
                  <c:v>135.27868852458968</c:v>
                </c:pt>
                <c:pt idx="6490">
                  <c:v>99.868852459016381</c:v>
                </c:pt>
                <c:pt idx="6491">
                  <c:v>69.704918032786466</c:v>
                </c:pt>
                <c:pt idx="6492">
                  <c:v>52.655737704918032</c:v>
                </c:pt>
                <c:pt idx="6493">
                  <c:v>39.540983606557376</c:v>
                </c:pt>
                <c:pt idx="6494">
                  <c:v>29.04918032786885</c:v>
                </c:pt>
                <c:pt idx="6495">
                  <c:v>31.672131147540984</c:v>
                </c:pt>
                <c:pt idx="6496">
                  <c:v>1.508196721311476</c:v>
                </c:pt>
                <c:pt idx="6497">
                  <c:v>18.557377049180332</c:v>
                </c:pt>
                <c:pt idx="6498">
                  <c:v>21.180327868852491</c:v>
                </c:pt>
                <c:pt idx="6499">
                  <c:v>15.934426229508249</c:v>
                </c:pt>
                <c:pt idx="6500">
                  <c:v>5.4426229508196879</c:v>
                </c:pt>
                <c:pt idx="6501">
                  <c:v>10.688524590163954</c:v>
                </c:pt>
                <c:pt idx="6502">
                  <c:v>9.3770491803278695</c:v>
                </c:pt>
                <c:pt idx="6503">
                  <c:v>10.688524590163954</c:v>
                </c:pt>
                <c:pt idx="6504">
                  <c:v>8.0655737704917989</c:v>
                </c:pt>
                <c:pt idx="6505">
                  <c:v>10.688524590163954</c:v>
                </c:pt>
                <c:pt idx="6506">
                  <c:v>8.0655737704917989</c:v>
                </c:pt>
                <c:pt idx="6507">
                  <c:v>9.3770491803278695</c:v>
                </c:pt>
                <c:pt idx="6508">
                  <c:v>8.0655737704917989</c:v>
                </c:pt>
                <c:pt idx="6509">
                  <c:v>9.3770491803278695</c:v>
                </c:pt>
                <c:pt idx="6510">
                  <c:v>6.7540983606557345</c:v>
                </c:pt>
                <c:pt idx="6511">
                  <c:v>9.3770491803278695</c:v>
                </c:pt>
                <c:pt idx="6512">
                  <c:v>6.7540983606557345</c:v>
                </c:pt>
                <c:pt idx="6513">
                  <c:v>9.3770491803278695</c:v>
                </c:pt>
                <c:pt idx="6514">
                  <c:v>8.0655737704917989</c:v>
                </c:pt>
                <c:pt idx="6515">
                  <c:v>8.0655737704917989</c:v>
                </c:pt>
                <c:pt idx="6516">
                  <c:v>10.688524590163954</c:v>
                </c:pt>
                <c:pt idx="6517">
                  <c:v>8.0655737704917989</c:v>
                </c:pt>
                <c:pt idx="6518">
                  <c:v>12</c:v>
                </c:pt>
                <c:pt idx="6519">
                  <c:v>8.0655737704917989</c:v>
                </c:pt>
                <c:pt idx="6520">
                  <c:v>10.688524590163954</c:v>
                </c:pt>
                <c:pt idx="6521">
                  <c:v>9.3770491803278695</c:v>
                </c:pt>
                <c:pt idx="6522">
                  <c:v>8.0655737704917989</c:v>
                </c:pt>
                <c:pt idx="6523">
                  <c:v>9.3770491803278695</c:v>
                </c:pt>
                <c:pt idx="6524">
                  <c:v>8.0655737704917989</c:v>
                </c:pt>
                <c:pt idx="6525">
                  <c:v>5.4426229508196879</c:v>
                </c:pt>
                <c:pt idx="6526">
                  <c:v>8.0655737704917989</c:v>
                </c:pt>
                <c:pt idx="6527">
                  <c:v>9.3770491803278695</c:v>
                </c:pt>
                <c:pt idx="6528">
                  <c:v>8.0655737704917989</c:v>
                </c:pt>
                <c:pt idx="6529">
                  <c:v>8.0655737704917989</c:v>
                </c:pt>
                <c:pt idx="6530">
                  <c:v>9.3770491803278695</c:v>
                </c:pt>
                <c:pt idx="6531">
                  <c:v>6.7540983606557345</c:v>
                </c:pt>
                <c:pt idx="6532">
                  <c:v>4.1311475409836094</c:v>
                </c:pt>
                <c:pt idx="6533">
                  <c:v>6.7540983606557345</c:v>
                </c:pt>
                <c:pt idx="6534">
                  <c:v>8.0655737704917989</c:v>
                </c:pt>
                <c:pt idx="6535">
                  <c:v>10.688524590163954</c:v>
                </c:pt>
                <c:pt idx="6536">
                  <c:v>12</c:v>
                </c:pt>
                <c:pt idx="6537">
                  <c:v>6.7540983606557345</c:v>
                </c:pt>
                <c:pt idx="6538">
                  <c:v>9.3770491803278695</c:v>
                </c:pt>
                <c:pt idx="6539">
                  <c:v>27.73770491803279</c:v>
                </c:pt>
                <c:pt idx="6540">
                  <c:v>6.7540983606557345</c:v>
                </c:pt>
                <c:pt idx="6541">
                  <c:v>13.311475409836063</c:v>
                </c:pt>
                <c:pt idx="6542">
                  <c:v>-2.4262295081967213</c:v>
                </c:pt>
                <c:pt idx="6543">
                  <c:v>4.1311475409836094</c:v>
                </c:pt>
                <c:pt idx="6544">
                  <c:v>6.7540983606557345</c:v>
                </c:pt>
                <c:pt idx="6545">
                  <c:v>10.688524590163954</c:v>
                </c:pt>
                <c:pt idx="6546">
                  <c:v>-6.3606557377049056</c:v>
                </c:pt>
                <c:pt idx="6547">
                  <c:v>2.8196721311475321</c:v>
                </c:pt>
                <c:pt idx="6548">
                  <c:v>25.114754098360695</c:v>
                </c:pt>
                <c:pt idx="6549">
                  <c:v>30.360655737704917</c:v>
                </c:pt>
                <c:pt idx="6550">
                  <c:v>39.540983606557376</c:v>
                </c:pt>
                <c:pt idx="6551">
                  <c:v>46.0983606557377</c:v>
                </c:pt>
                <c:pt idx="6552">
                  <c:v>50.032786885245898</c:v>
                </c:pt>
                <c:pt idx="6553">
                  <c:v>50.032786885245898</c:v>
                </c:pt>
                <c:pt idx="6554">
                  <c:v>51.344262295081954</c:v>
                </c:pt>
                <c:pt idx="6555">
                  <c:v>46.0983606557377</c:v>
                </c:pt>
                <c:pt idx="6556">
                  <c:v>42.16393442622951</c:v>
                </c:pt>
                <c:pt idx="6557">
                  <c:v>39.540983606557376</c:v>
                </c:pt>
                <c:pt idx="6558">
                  <c:v>31.672131147540984</c:v>
                </c:pt>
                <c:pt idx="6559">
                  <c:v>23.803278688524593</c:v>
                </c:pt>
                <c:pt idx="6560">
                  <c:v>29.04918032786885</c:v>
                </c:pt>
                <c:pt idx="6561">
                  <c:v>31.672131147540984</c:v>
                </c:pt>
                <c:pt idx="6562">
                  <c:v>4.1311475409836094</c:v>
                </c:pt>
                <c:pt idx="6563">
                  <c:v>-5.0491803278688465</c:v>
                </c:pt>
                <c:pt idx="6564">
                  <c:v>8.0655737704917989</c:v>
                </c:pt>
                <c:pt idx="6565">
                  <c:v>2.8196721311475321</c:v>
                </c:pt>
                <c:pt idx="6566">
                  <c:v>4.1311475409836094</c:v>
                </c:pt>
                <c:pt idx="6567">
                  <c:v>23.803278688524593</c:v>
                </c:pt>
                <c:pt idx="6568">
                  <c:v>15.934426229508249</c:v>
                </c:pt>
                <c:pt idx="6569">
                  <c:v>4.1311475409836094</c:v>
                </c:pt>
                <c:pt idx="6570">
                  <c:v>9.3770491803278695</c:v>
                </c:pt>
                <c:pt idx="6571">
                  <c:v>8.0655737704917989</c:v>
                </c:pt>
                <c:pt idx="6572">
                  <c:v>15.934426229508249</c:v>
                </c:pt>
                <c:pt idx="6573">
                  <c:v>15.934426229508249</c:v>
                </c:pt>
                <c:pt idx="6574">
                  <c:v>31.672131147540984</c:v>
                </c:pt>
                <c:pt idx="6575">
                  <c:v>14.622950819672132</c:v>
                </c:pt>
                <c:pt idx="6576">
                  <c:v>26.426229508196649</c:v>
                </c:pt>
                <c:pt idx="6577">
                  <c:v>27.73770491803279</c:v>
                </c:pt>
                <c:pt idx="6578">
                  <c:v>8.0655737704917989</c:v>
                </c:pt>
                <c:pt idx="6579">
                  <c:v>14.622950819672132</c:v>
                </c:pt>
                <c:pt idx="6580">
                  <c:v>35.606557377049171</c:v>
                </c:pt>
                <c:pt idx="6581">
                  <c:v>39.540983606557376</c:v>
                </c:pt>
                <c:pt idx="6582">
                  <c:v>56.590163934426357</c:v>
                </c:pt>
                <c:pt idx="6583">
                  <c:v>67.081967213114751</c:v>
                </c:pt>
                <c:pt idx="6584">
                  <c:v>72.327868852458423</c:v>
                </c:pt>
                <c:pt idx="6585">
                  <c:v>65.770491803278688</c:v>
                </c:pt>
                <c:pt idx="6586">
                  <c:v>63.14754098360639</c:v>
                </c:pt>
                <c:pt idx="6587">
                  <c:v>53.967213114754102</c:v>
                </c:pt>
                <c:pt idx="6588">
                  <c:v>46.0983606557377</c:v>
                </c:pt>
                <c:pt idx="6589">
                  <c:v>38.229508196721518</c:v>
                </c:pt>
                <c:pt idx="6590">
                  <c:v>29.04918032786885</c:v>
                </c:pt>
                <c:pt idx="6591">
                  <c:v>21.180327868852491</c:v>
                </c:pt>
                <c:pt idx="6592">
                  <c:v>17.245901639344229</c:v>
                </c:pt>
                <c:pt idx="6593">
                  <c:v>25.114754098360695</c:v>
                </c:pt>
                <c:pt idx="6594">
                  <c:v>10.688524590163954</c:v>
                </c:pt>
                <c:pt idx="6595">
                  <c:v>27.73770491803279</c:v>
                </c:pt>
                <c:pt idx="6596">
                  <c:v>18.557377049180332</c:v>
                </c:pt>
                <c:pt idx="6597">
                  <c:v>8.0655737704917989</c:v>
                </c:pt>
                <c:pt idx="6598">
                  <c:v>27.73770491803279</c:v>
                </c:pt>
                <c:pt idx="6599">
                  <c:v>15.934426229508249</c:v>
                </c:pt>
                <c:pt idx="6600">
                  <c:v>31.672131147540984</c:v>
                </c:pt>
                <c:pt idx="6601">
                  <c:v>6.7540983606557345</c:v>
                </c:pt>
                <c:pt idx="6602">
                  <c:v>6.7540983606557345</c:v>
                </c:pt>
                <c:pt idx="6603">
                  <c:v>8.0655737704917989</c:v>
                </c:pt>
                <c:pt idx="6604">
                  <c:v>6.7540983606557345</c:v>
                </c:pt>
                <c:pt idx="6605">
                  <c:v>8.0655737704917989</c:v>
                </c:pt>
                <c:pt idx="6606">
                  <c:v>9.3770491803278695</c:v>
                </c:pt>
                <c:pt idx="6607">
                  <c:v>8.0655737704917989</c:v>
                </c:pt>
                <c:pt idx="6608">
                  <c:v>2.8196721311475321</c:v>
                </c:pt>
                <c:pt idx="6609">
                  <c:v>10.688524590163954</c:v>
                </c:pt>
                <c:pt idx="6610">
                  <c:v>5.4426229508196879</c:v>
                </c:pt>
                <c:pt idx="6611">
                  <c:v>8.0655737704917989</c:v>
                </c:pt>
                <c:pt idx="6612">
                  <c:v>10.688524590163954</c:v>
                </c:pt>
                <c:pt idx="6613">
                  <c:v>8.0655737704917989</c:v>
                </c:pt>
                <c:pt idx="6614">
                  <c:v>9.3770491803278695</c:v>
                </c:pt>
                <c:pt idx="6615">
                  <c:v>9.3770491803278695</c:v>
                </c:pt>
                <c:pt idx="6616">
                  <c:v>10.688524590163954</c:v>
                </c:pt>
                <c:pt idx="6617">
                  <c:v>9.3770491803278695</c:v>
                </c:pt>
                <c:pt idx="6618">
                  <c:v>9.3770491803278695</c:v>
                </c:pt>
                <c:pt idx="6619">
                  <c:v>10.688524590163954</c:v>
                </c:pt>
                <c:pt idx="6620">
                  <c:v>10.688524590163954</c:v>
                </c:pt>
                <c:pt idx="6621">
                  <c:v>9.3770491803278695</c:v>
                </c:pt>
                <c:pt idx="6622">
                  <c:v>8.0655737704917989</c:v>
                </c:pt>
                <c:pt idx="6623">
                  <c:v>8.0655737704917989</c:v>
                </c:pt>
                <c:pt idx="6624">
                  <c:v>10.688524590163954</c:v>
                </c:pt>
                <c:pt idx="6625">
                  <c:v>5.4426229508196879</c:v>
                </c:pt>
                <c:pt idx="6626">
                  <c:v>1.508196721311476</c:v>
                </c:pt>
                <c:pt idx="6627">
                  <c:v>6.7540983606557345</c:v>
                </c:pt>
                <c:pt idx="6628">
                  <c:v>26.426229508196649</c:v>
                </c:pt>
                <c:pt idx="6629">
                  <c:v>23.803278688524593</c:v>
                </c:pt>
                <c:pt idx="6630">
                  <c:v>35.606557377049171</c:v>
                </c:pt>
                <c:pt idx="6631">
                  <c:v>44.786885245901637</c:v>
                </c:pt>
                <c:pt idx="6632">
                  <c:v>55.278688524590159</c:v>
                </c:pt>
                <c:pt idx="6633">
                  <c:v>60.524590163934427</c:v>
                </c:pt>
                <c:pt idx="6634">
                  <c:v>61.836065573770341</c:v>
                </c:pt>
                <c:pt idx="6635">
                  <c:v>55.278688524590159</c:v>
                </c:pt>
                <c:pt idx="6636">
                  <c:v>50.032786885245898</c:v>
                </c:pt>
                <c:pt idx="6637">
                  <c:v>46.0983606557377</c:v>
                </c:pt>
                <c:pt idx="6638">
                  <c:v>39.540983606557376</c:v>
                </c:pt>
                <c:pt idx="6639">
                  <c:v>30.360655737704917</c:v>
                </c:pt>
                <c:pt idx="6640">
                  <c:v>23.803278688524593</c:v>
                </c:pt>
                <c:pt idx="6641">
                  <c:v>22.491803278688533</c:v>
                </c:pt>
                <c:pt idx="6642">
                  <c:v>15.934426229508249</c:v>
                </c:pt>
                <c:pt idx="6643">
                  <c:v>-2.4262295081967213</c:v>
                </c:pt>
                <c:pt idx="6644">
                  <c:v>-8.9836065573770991</c:v>
                </c:pt>
                <c:pt idx="6645">
                  <c:v>34.295081967213044</c:v>
                </c:pt>
                <c:pt idx="6646">
                  <c:v>25.114754098360695</c:v>
                </c:pt>
                <c:pt idx="6647">
                  <c:v>12</c:v>
                </c:pt>
                <c:pt idx="6648">
                  <c:v>21.180327868852491</c:v>
                </c:pt>
                <c:pt idx="6649">
                  <c:v>8.0655737704917989</c:v>
                </c:pt>
                <c:pt idx="6650">
                  <c:v>14.622950819672132</c:v>
                </c:pt>
                <c:pt idx="6651">
                  <c:v>0.19672131147541141</c:v>
                </c:pt>
                <c:pt idx="6652">
                  <c:v>-1.114754098360657</c:v>
                </c:pt>
                <c:pt idx="6653">
                  <c:v>9.3770491803278695</c:v>
                </c:pt>
                <c:pt idx="6654">
                  <c:v>2.8196721311475321</c:v>
                </c:pt>
                <c:pt idx="6655">
                  <c:v>8.0655737704917989</c:v>
                </c:pt>
                <c:pt idx="6656">
                  <c:v>8.0655737704917989</c:v>
                </c:pt>
                <c:pt idx="6657">
                  <c:v>10.688524590163954</c:v>
                </c:pt>
                <c:pt idx="6658">
                  <c:v>5.4426229508196879</c:v>
                </c:pt>
                <c:pt idx="6659">
                  <c:v>5.4426229508196879</c:v>
                </c:pt>
                <c:pt idx="6660">
                  <c:v>8.0655737704917989</c:v>
                </c:pt>
                <c:pt idx="6661">
                  <c:v>9.3770491803278695</c:v>
                </c:pt>
                <c:pt idx="6662">
                  <c:v>8.0655737704917989</c:v>
                </c:pt>
                <c:pt idx="6663">
                  <c:v>12</c:v>
                </c:pt>
                <c:pt idx="6664">
                  <c:v>14.622950819672132</c:v>
                </c:pt>
                <c:pt idx="6665">
                  <c:v>8.0655737704917989</c:v>
                </c:pt>
                <c:pt idx="6666">
                  <c:v>0.19672131147541141</c:v>
                </c:pt>
                <c:pt idx="6667">
                  <c:v>6.7540983606557345</c:v>
                </c:pt>
                <c:pt idx="6668">
                  <c:v>22.491803278688533</c:v>
                </c:pt>
                <c:pt idx="6669">
                  <c:v>12</c:v>
                </c:pt>
                <c:pt idx="6670">
                  <c:v>35.606557377049171</c:v>
                </c:pt>
                <c:pt idx="6671">
                  <c:v>21.180327868852491</c:v>
                </c:pt>
                <c:pt idx="6672">
                  <c:v>31.672131147540984</c:v>
                </c:pt>
                <c:pt idx="6673">
                  <c:v>30.360655737704917</c:v>
                </c:pt>
                <c:pt idx="6674">
                  <c:v>32.983606557376838</c:v>
                </c:pt>
                <c:pt idx="6675">
                  <c:v>44.786885245901637</c:v>
                </c:pt>
                <c:pt idx="6676">
                  <c:v>64.45901639344261</c:v>
                </c:pt>
                <c:pt idx="6677">
                  <c:v>73.639344262295083</c:v>
                </c:pt>
                <c:pt idx="6678">
                  <c:v>74.950819672131146</c:v>
                </c:pt>
                <c:pt idx="6679">
                  <c:v>69.704918032786466</c:v>
                </c:pt>
                <c:pt idx="6680">
                  <c:v>61.836065573770341</c:v>
                </c:pt>
                <c:pt idx="6681">
                  <c:v>51.344262295081954</c:v>
                </c:pt>
                <c:pt idx="6682">
                  <c:v>43.475409836065573</c:v>
                </c:pt>
                <c:pt idx="6683">
                  <c:v>34.295081967213044</c:v>
                </c:pt>
                <c:pt idx="6684">
                  <c:v>27.73770491803279</c:v>
                </c:pt>
                <c:pt idx="6685">
                  <c:v>31.672131147540984</c:v>
                </c:pt>
                <c:pt idx="6686">
                  <c:v>15.934426229508249</c:v>
                </c:pt>
                <c:pt idx="6687">
                  <c:v>29.04918032786885</c:v>
                </c:pt>
                <c:pt idx="6688">
                  <c:v>-6.3606557377049056</c:v>
                </c:pt>
                <c:pt idx="6689">
                  <c:v>9.3770491803278695</c:v>
                </c:pt>
                <c:pt idx="6690">
                  <c:v>5.4426229508196879</c:v>
                </c:pt>
                <c:pt idx="6691">
                  <c:v>19.868852459016395</c:v>
                </c:pt>
                <c:pt idx="6692">
                  <c:v>10.688524590163954</c:v>
                </c:pt>
                <c:pt idx="6693">
                  <c:v>15.934426229508249</c:v>
                </c:pt>
                <c:pt idx="6694">
                  <c:v>-8.9836065573770991</c:v>
                </c:pt>
                <c:pt idx="6695">
                  <c:v>4.1311475409836094</c:v>
                </c:pt>
                <c:pt idx="6696">
                  <c:v>10.688524590163954</c:v>
                </c:pt>
                <c:pt idx="6697">
                  <c:v>15.934426229508249</c:v>
                </c:pt>
                <c:pt idx="6698">
                  <c:v>18.557377049180332</c:v>
                </c:pt>
                <c:pt idx="6699">
                  <c:v>27.73770491803279</c:v>
                </c:pt>
                <c:pt idx="6700">
                  <c:v>31.672131147540984</c:v>
                </c:pt>
                <c:pt idx="6701">
                  <c:v>35.606557377049171</c:v>
                </c:pt>
                <c:pt idx="6702">
                  <c:v>34.295081967213044</c:v>
                </c:pt>
                <c:pt idx="6703">
                  <c:v>5.4426229508196879</c:v>
                </c:pt>
                <c:pt idx="6704">
                  <c:v>-7.6721311475409664</c:v>
                </c:pt>
                <c:pt idx="6705">
                  <c:v>23.803278688524593</c:v>
                </c:pt>
                <c:pt idx="6706">
                  <c:v>12</c:v>
                </c:pt>
                <c:pt idx="6707">
                  <c:v>21.180327868852491</c:v>
                </c:pt>
                <c:pt idx="6708">
                  <c:v>0.19672131147541141</c:v>
                </c:pt>
                <c:pt idx="6709">
                  <c:v>2.8196721311475321</c:v>
                </c:pt>
                <c:pt idx="6710">
                  <c:v>4.1311475409836094</c:v>
                </c:pt>
                <c:pt idx="6711">
                  <c:v>6.7540983606557345</c:v>
                </c:pt>
                <c:pt idx="6712">
                  <c:v>2.8196721311475321</c:v>
                </c:pt>
                <c:pt idx="6713">
                  <c:v>26.426229508196649</c:v>
                </c:pt>
                <c:pt idx="6714">
                  <c:v>9.3770491803278695</c:v>
                </c:pt>
                <c:pt idx="6715">
                  <c:v>6.7540983606557345</c:v>
                </c:pt>
                <c:pt idx="6716">
                  <c:v>4.1311475409836094</c:v>
                </c:pt>
                <c:pt idx="6717">
                  <c:v>26.426229508196649</c:v>
                </c:pt>
                <c:pt idx="6718">
                  <c:v>8.0655737704917989</c:v>
                </c:pt>
                <c:pt idx="6719">
                  <c:v>6.7540983606557345</c:v>
                </c:pt>
                <c:pt idx="6720">
                  <c:v>32.983606557376838</c:v>
                </c:pt>
                <c:pt idx="6721">
                  <c:v>23.803278688524593</c:v>
                </c:pt>
                <c:pt idx="6722">
                  <c:v>26.426229508196649</c:v>
                </c:pt>
                <c:pt idx="6723">
                  <c:v>35.606557377049171</c:v>
                </c:pt>
                <c:pt idx="6724">
                  <c:v>31.672131147540984</c:v>
                </c:pt>
                <c:pt idx="6725">
                  <c:v>39.540983606557376</c:v>
                </c:pt>
                <c:pt idx="6726">
                  <c:v>38.229508196721518</c:v>
                </c:pt>
                <c:pt idx="6727">
                  <c:v>38.229508196721518</c:v>
                </c:pt>
                <c:pt idx="6728">
                  <c:v>38.229508196721518</c:v>
                </c:pt>
                <c:pt idx="6729">
                  <c:v>38.229508196721518</c:v>
                </c:pt>
                <c:pt idx="6730">
                  <c:v>29.04918032786885</c:v>
                </c:pt>
                <c:pt idx="6731">
                  <c:v>29.04918032786885</c:v>
                </c:pt>
                <c:pt idx="6732">
                  <c:v>21.180327868852491</c:v>
                </c:pt>
                <c:pt idx="6733">
                  <c:v>15.934426229508249</c:v>
                </c:pt>
                <c:pt idx="6734">
                  <c:v>27.73770491803279</c:v>
                </c:pt>
                <c:pt idx="6735">
                  <c:v>-1.114754098360657</c:v>
                </c:pt>
                <c:pt idx="6736">
                  <c:v>1.508196721311476</c:v>
                </c:pt>
                <c:pt idx="6737">
                  <c:v>-7.6721311475409664</c:v>
                </c:pt>
                <c:pt idx="6738">
                  <c:v>35.606557377049171</c:v>
                </c:pt>
                <c:pt idx="6739">
                  <c:v>27.73770491803279</c:v>
                </c:pt>
                <c:pt idx="6740">
                  <c:v>17.245901639344229</c:v>
                </c:pt>
                <c:pt idx="6741">
                  <c:v>13.311475409836063</c:v>
                </c:pt>
                <c:pt idx="6742">
                  <c:v>31.672131147540984</c:v>
                </c:pt>
                <c:pt idx="6743">
                  <c:v>1.508196721311476</c:v>
                </c:pt>
                <c:pt idx="6744">
                  <c:v>13.311475409836063</c:v>
                </c:pt>
                <c:pt idx="6745">
                  <c:v>14.622950819672132</c:v>
                </c:pt>
                <c:pt idx="6746">
                  <c:v>0.19672131147541141</c:v>
                </c:pt>
                <c:pt idx="6747">
                  <c:v>2.8196721311475321</c:v>
                </c:pt>
                <c:pt idx="6748">
                  <c:v>6.7540983606557345</c:v>
                </c:pt>
                <c:pt idx="6749">
                  <c:v>1.508196721311476</c:v>
                </c:pt>
                <c:pt idx="6750">
                  <c:v>9.3770491803278695</c:v>
                </c:pt>
                <c:pt idx="6751">
                  <c:v>25.114754098360695</c:v>
                </c:pt>
                <c:pt idx="6752">
                  <c:v>4.1311475409836094</c:v>
                </c:pt>
                <c:pt idx="6753">
                  <c:v>10.688524590163954</c:v>
                </c:pt>
                <c:pt idx="6754">
                  <c:v>12</c:v>
                </c:pt>
                <c:pt idx="6755">
                  <c:v>30.360655737704917</c:v>
                </c:pt>
                <c:pt idx="6756">
                  <c:v>31.672131147540984</c:v>
                </c:pt>
                <c:pt idx="6757">
                  <c:v>-6.3606557377049056</c:v>
                </c:pt>
                <c:pt idx="6758">
                  <c:v>14.622950819672132</c:v>
                </c:pt>
                <c:pt idx="6759">
                  <c:v>14.622950819672132</c:v>
                </c:pt>
                <c:pt idx="6760">
                  <c:v>29.04918032786885</c:v>
                </c:pt>
                <c:pt idx="6761">
                  <c:v>26.426229508196649</c:v>
                </c:pt>
                <c:pt idx="6762">
                  <c:v>39.540983606557376</c:v>
                </c:pt>
                <c:pt idx="6763">
                  <c:v>51.344262295081954</c:v>
                </c:pt>
                <c:pt idx="6764">
                  <c:v>52.655737704918032</c:v>
                </c:pt>
                <c:pt idx="6765">
                  <c:v>59.213114754098349</c:v>
                </c:pt>
                <c:pt idx="6766">
                  <c:v>53.967213114754102</c:v>
                </c:pt>
                <c:pt idx="6767">
                  <c:v>52.655737704918032</c:v>
                </c:pt>
                <c:pt idx="6768">
                  <c:v>55.278688524590159</c:v>
                </c:pt>
                <c:pt idx="6769">
                  <c:v>72.327868852458423</c:v>
                </c:pt>
                <c:pt idx="6770">
                  <c:v>74.950819672131146</c:v>
                </c:pt>
                <c:pt idx="6771">
                  <c:v>71.016393442622956</c:v>
                </c:pt>
                <c:pt idx="6772">
                  <c:v>65.770491803278688</c:v>
                </c:pt>
                <c:pt idx="6773">
                  <c:v>52.655737704918032</c:v>
                </c:pt>
                <c:pt idx="6774">
                  <c:v>44.786885245901637</c:v>
                </c:pt>
                <c:pt idx="6775">
                  <c:v>34.295081967213044</c:v>
                </c:pt>
                <c:pt idx="6776">
                  <c:v>30.360655737704917</c:v>
                </c:pt>
                <c:pt idx="6777">
                  <c:v>25.114754098360695</c:v>
                </c:pt>
                <c:pt idx="6778">
                  <c:v>4.1311475409836094</c:v>
                </c:pt>
                <c:pt idx="6779">
                  <c:v>-6.3606557377049056</c:v>
                </c:pt>
                <c:pt idx="6780">
                  <c:v>27.73770491803279</c:v>
                </c:pt>
                <c:pt idx="6781">
                  <c:v>4.1311475409836094</c:v>
                </c:pt>
                <c:pt idx="6782">
                  <c:v>1.508196721311476</c:v>
                </c:pt>
                <c:pt idx="6783">
                  <c:v>15.934426229508249</c:v>
                </c:pt>
                <c:pt idx="6784">
                  <c:v>12</c:v>
                </c:pt>
                <c:pt idx="6785">
                  <c:v>5.4426229508196879</c:v>
                </c:pt>
                <c:pt idx="6786">
                  <c:v>9.3770491803278695</c:v>
                </c:pt>
                <c:pt idx="6787">
                  <c:v>2.8196721311475321</c:v>
                </c:pt>
                <c:pt idx="6788">
                  <c:v>5.4426229508196879</c:v>
                </c:pt>
                <c:pt idx="6789">
                  <c:v>9.3770491803278695</c:v>
                </c:pt>
                <c:pt idx="6790">
                  <c:v>8.0655737704917989</c:v>
                </c:pt>
                <c:pt idx="6791">
                  <c:v>12</c:v>
                </c:pt>
                <c:pt idx="6792">
                  <c:v>6.7540983606557345</c:v>
                </c:pt>
                <c:pt idx="6793">
                  <c:v>9.3770491803278695</c:v>
                </c:pt>
                <c:pt idx="6794">
                  <c:v>8.0655737704917989</c:v>
                </c:pt>
                <c:pt idx="6795">
                  <c:v>5.4426229508196879</c:v>
                </c:pt>
                <c:pt idx="6796">
                  <c:v>9.3770491803278695</c:v>
                </c:pt>
                <c:pt idx="6797">
                  <c:v>8.0655737704917989</c:v>
                </c:pt>
                <c:pt idx="6798">
                  <c:v>8.0655737704917989</c:v>
                </c:pt>
                <c:pt idx="6799">
                  <c:v>8.0655737704917989</c:v>
                </c:pt>
                <c:pt idx="6800">
                  <c:v>8.0655737704917989</c:v>
                </c:pt>
                <c:pt idx="6801">
                  <c:v>9.3770491803278695</c:v>
                </c:pt>
                <c:pt idx="6802">
                  <c:v>9.3770491803278695</c:v>
                </c:pt>
                <c:pt idx="6803">
                  <c:v>6.7540983606557345</c:v>
                </c:pt>
                <c:pt idx="6804">
                  <c:v>6.7540983606557345</c:v>
                </c:pt>
                <c:pt idx="6805">
                  <c:v>10.688524590163954</c:v>
                </c:pt>
                <c:pt idx="6806">
                  <c:v>8.0655737704917989</c:v>
                </c:pt>
                <c:pt idx="6807">
                  <c:v>4.1311475409836094</c:v>
                </c:pt>
                <c:pt idx="6808">
                  <c:v>8.0655737704917989</c:v>
                </c:pt>
                <c:pt idx="6809">
                  <c:v>9.3770491803278695</c:v>
                </c:pt>
                <c:pt idx="6810">
                  <c:v>8.0655737704917989</c:v>
                </c:pt>
                <c:pt idx="6811">
                  <c:v>10.688524590163954</c:v>
                </c:pt>
                <c:pt idx="6812">
                  <c:v>8.0655737704917989</c:v>
                </c:pt>
                <c:pt idx="6813">
                  <c:v>10.688524590163954</c:v>
                </c:pt>
                <c:pt idx="6814">
                  <c:v>8.0655737704917989</c:v>
                </c:pt>
                <c:pt idx="6815">
                  <c:v>1.508196721311476</c:v>
                </c:pt>
                <c:pt idx="6816">
                  <c:v>10.688524590163954</c:v>
                </c:pt>
                <c:pt idx="6817">
                  <c:v>8.0655737704917989</c:v>
                </c:pt>
                <c:pt idx="6818">
                  <c:v>22.491803278688533</c:v>
                </c:pt>
                <c:pt idx="6819">
                  <c:v>21.180327868852491</c:v>
                </c:pt>
                <c:pt idx="6820">
                  <c:v>14.622950819672132</c:v>
                </c:pt>
                <c:pt idx="6821">
                  <c:v>25.114754098360695</c:v>
                </c:pt>
                <c:pt idx="6822">
                  <c:v>23.803278688524593</c:v>
                </c:pt>
                <c:pt idx="6823">
                  <c:v>27.73770491803279</c:v>
                </c:pt>
                <c:pt idx="6824">
                  <c:v>25.114754098360695</c:v>
                </c:pt>
                <c:pt idx="6825">
                  <c:v>32.983606557376838</c:v>
                </c:pt>
                <c:pt idx="6826">
                  <c:v>29.04918032786885</c:v>
                </c:pt>
                <c:pt idx="6827">
                  <c:v>25.114754098360695</c:v>
                </c:pt>
                <c:pt idx="6828">
                  <c:v>25.114754098360695</c:v>
                </c:pt>
                <c:pt idx="6829">
                  <c:v>26.426229508196649</c:v>
                </c:pt>
                <c:pt idx="6830">
                  <c:v>30.360655737704917</c:v>
                </c:pt>
                <c:pt idx="6831">
                  <c:v>27.73770491803279</c:v>
                </c:pt>
                <c:pt idx="6832">
                  <c:v>5.4426229508196879</c:v>
                </c:pt>
                <c:pt idx="6833">
                  <c:v>32.983606557376838</c:v>
                </c:pt>
                <c:pt idx="6834">
                  <c:v>26.426229508196649</c:v>
                </c:pt>
                <c:pt idx="6835">
                  <c:v>27.73770491803279</c:v>
                </c:pt>
                <c:pt idx="6836">
                  <c:v>27.73770491803279</c:v>
                </c:pt>
                <c:pt idx="6837">
                  <c:v>27.73770491803279</c:v>
                </c:pt>
                <c:pt idx="6838">
                  <c:v>30.360655737704917</c:v>
                </c:pt>
                <c:pt idx="6839">
                  <c:v>34.295081967213044</c:v>
                </c:pt>
                <c:pt idx="6840">
                  <c:v>26.426229508196649</c:v>
                </c:pt>
                <c:pt idx="6841">
                  <c:v>26.426229508196649</c:v>
                </c:pt>
                <c:pt idx="6842">
                  <c:v>25.114754098360695</c:v>
                </c:pt>
                <c:pt idx="6843">
                  <c:v>34.295081967213044</c:v>
                </c:pt>
                <c:pt idx="6844">
                  <c:v>32.983606557376838</c:v>
                </c:pt>
                <c:pt idx="6845">
                  <c:v>44.786885245901637</c:v>
                </c:pt>
                <c:pt idx="6846">
                  <c:v>46.0983606557377</c:v>
                </c:pt>
                <c:pt idx="6847">
                  <c:v>44.786885245901637</c:v>
                </c:pt>
                <c:pt idx="6848">
                  <c:v>40.852459016393269</c:v>
                </c:pt>
                <c:pt idx="6849">
                  <c:v>39.540983606557376</c:v>
                </c:pt>
                <c:pt idx="6850">
                  <c:v>32.983606557376838</c:v>
                </c:pt>
                <c:pt idx="6851">
                  <c:v>26.426229508196649</c:v>
                </c:pt>
                <c:pt idx="6852">
                  <c:v>25.114754098360695</c:v>
                </c:pt>
                <c:pt idx="6853">
                  <c:v>32.983606557376838</c:v>
                </c:pt>
                <c:pt idx="6854">
                  <c:v>1.508196721311476</c:v>
                </c:pt>
                <c:pt idx="6855">
                  <c:v>-5.0491803278688465</c:v>
                </c:pt>
                <c:pt idx="6856">
                  <c:v>19.868852459016395</c:v>
                </c:pt>
                <c:pt idx="6857">
                  <c:v>-1.114754098360657</c:v>
                </c:pt>
                <c:pt idx="6858">
                  <c:v>10.688524590163954</c:v>
                </c:pt>
                <c:pt idx="6859">
                  <c:v>8.0655737704917989</c:v>
                </c:pt>
                <c:pt idx="6860">
                  <c:v>0.19672131147541141</c:v>
                </c:pt>
                <c:pt idx="6861">
                  <c:v>15.934426229508249</c:v>
                </c:pt>
                <c:pt idx="6862">
                  <c:v>10.688524590163954</c:v>
                </c:pt>
                <c:pt idx="6863">
                  <c:v>0.19672131147541141</c:v>
                </c:pt>
                <c:pt idx="6864">
                  <c:v>9.3770491803278695</c:v>
                </c:pt>
                <c:pt idx="6865">
                  <c:v>21.180327868852491</c:v>
                </c:pt>
                <c:pt idx="6866">
                  <c:v>29.04918032786885</c:v>
                </c:pt>
                <c:pt idx="6867">
                  <c:v>26.426229508196649</c:v>
                </c:pt>
                <c:pt idx="6868">
                  <c:v>25.114754098360695</c:v>
                </c:pt>
                <c:pt idx="6869">
                  <c:v>25.114754098360695</c:v>
                </c:pt>
                <c:pt idx="6870">
                  <c:v>25.114754098360695</c:v>
                </c:pt>
                <c:pt idx="6871">
                  <c:v>30.360655737704917</c:v>
                </c:pt>
                <c:pt idx="6872">
                  <c:v>23.803278688524593</c:v>
                </c:pt>
                <c:pt idx="6873">
                  <c:v>27.73770491803279</c:v>
                </c:pt>
                <c:pt idx="6874">
                  <c:v>31.672131147540984</c:v>
                </c:pt>
                <c:pt idx="6875">
                  <c:v>10.688524590163954</c:v>
                </c:pt>
                <c:pt idx="6876">
                  <c:v>31.672131147540984</c:v>
                </c:pt>
                <c:pt idx="6877">
                  <c:v>22.491803278688533</c:v>
                </c:pt>
                <c:pt idx="6878">
                  <c:v>19.868852459016395</c:v>
                </c:pt>
                <c:pt idx="6879">
                  <c:v>35.606557377049171</c:v>
                </c:pt>
                <c:pt idx="6880">
                  <c:v>-3.7377049180327941</c:v>
                </c:pt>
                <c:pt idx="6881">
                  <c:v>32.983606557376838</c:v>
                </c:pt>
                <c:pt idx="6882">
                  <c:v>29.04918032786885</c:v>
                </c:pt>
                <c:pt idx="6883">
                  <c:v>15.934426229508249</c:v>
                </c:pt>
                <c:pt idx="6884">
                  <c:v>12</c:v>
                </c:pt>
                <c:pt idx="6885">
                  <c:v>25.114754098360695</c:v>
                </c:pt>
                <c:pt idx="6886">
                  <c:v>17.245901639344229</c:v>
                </c:pt>
                <c:pt idx="6887">
                  <c:v>-2.4262295081967213</c:v>
                </c:pt>
                <c:pt idx="6888">
                  <c:v>21.180327868852491</c:v>
                </c:pt>
                <c:pt idx="6889">
                  <c:v>22.491803278688533</c:v>
                </c:pt>
                <c:pt idx="6890">
                  <c:v>2.8196721311475321</c:v>
                </c:pt>
                <c:pt idx="6891">
                  <c:v>5.4426229508196879</c:v>
                </c:pt>
                <c:pt idx="6892">
                  <c:v>6.7540983606557345</c:v>
                </c:pt>
                <c:pt idx="6893">
                  <c:v>4.1311475409836094</c:v>
                </c:pt>
                <c:pt idx="6894">
                  <c:v>6.7540983606557345</c:v>
                </c:pt>
                <c:pt idx="6895">
                  <c:v>5.4426229508196879</c:v>
                </c:pt>
                <c:pt idx="6896">
                  <c:v>10.688524590163954</c:v>
                </c:pt>
                <c:pt idx="6897">
                  <c:v>6.7540983606557345</c:v>
                </c:pt>
                <c:pt idx="6898">
                  <c:v>10.688524590163954</c:v>
                </c:pt>
                <c:pt idx="6899">
                  <c:v>17.245901639344229</c:v>
                </c:pt>
                <c:pt idx="6900">
                  <c:v>9.3770491803278695</c:v>
                </c:pt>
                <c:pt idx="6901">
                  <c:v>8.0655737704917989</c:v>
                </c:pt>
                <c:pt idx="6902">
                  <c:v>10.688524590163954</c:v>
                </c:pt>
                <c:pt idx="6903">
                  <c:v>9.3770491803278695</c:v>
                </c:pt>
                <c:pt idx="6904">
                  <c:v>14.622950819672132</c:v>
                </c:pt>
                <c:pt idx="6905">
                  <c:v>35.606557377049171</c:v>
                </c:pt>
                <c:pt idx="6906">
                  <c:v>10.688524590163954</c:v>
                </c:pt>
                <c:pt idx="6907">
                  <c:v>31.672131147540984</c:v>
                </c:pt>
                <c:pt idx="6908">
                  <c:v>38.229508196721518</c:v>
                </c:pt>
                <c:pt idx="6909">
                  <c:v>51.344262295081954</c:v>
                </c:pt>
                <c:pt idx="6910">
                  <c:v>56.590163934426357</c:v>
                </c:pt>
                <c:pt idx="6911">
                  <c:v>64.45901639344261</c:v>
                </c:pt>
                <c:pt idx="6912">
                  <c:v>61.836065573770341</c:v>
                </c:pt>
                <c:pt idx="6913">
                  <c:v>57.901639344262172</c:v>
                </c:pt>
                <c:pt idx="6914">
                  <c:v>52.655737704918032</c:v>
                </c:pt>
                <c:pt idx="6915">
                  <c:v>46.0983606557377</c:v>
                </c:pt>
                <c:pt idx="6916">
                  <c:v>38.229508196721518</c:v>
                </c:pt>
                <c:pt idx="6917">
                  <c:v>31.672131147540984</c:v>
                </c:pt>
                <c:pt idx="6918">
                  <c:v>26.426229508196649</c:v>
                </c:pt>
                <c:pt idx="6919">
                  <c:v>22.491803278688533</c:v>
                </c:pt>
                <c:pt idx="6920">
                  <c:v>12</c:v>
                </c:pt>
                <c:pt idx="6921">
                  <c:v>-3.7377049180327941</c:v>
                </c:pt>
                <c:pt idx="6922">
                  <c:v>-1.114754098360657</c:v>
                </c:pt>
                <c:pt idx="6923">
                  <c:v>8.0655737704917989</c:v>
                </c:pt>
                <c:pt idx="6924">
                  <c:v>12</c:v>
                </c:pt>
                <c:pt idx="6925">
                  <c:v>6.7540983606557345</c:v>
                </c:pt>
                <c:pt idx="6926">
                  <c:v>12</c:v>
                </c:pt>
                <c:pt idx="6927">
                  <c:v>9.3770491803278695</c:v>
                </c:pt>
                <c:pt idx="6928">
                  <c:v>10.688524590163954</c:v>
                </c:pt>
                <c:pt idx="6929">
                  <c:v>8.0655737704917989</c:v>
                </c:pt>
                <c:pt idx="6930">
                  <c:v>2.8196721311475321</c:v>
                </c:pt>
                <c:pt idx="6931">
                  <c:v>8.0655737704917989</c:v>
                </c:pt>
                <c:pt idx="6932">
                  <c:v>0.19672131147541141</c:v>
                </c:pt>
                <c:pt idx="6933">
                  <c:v>10.688524590163954</c:v>
                </c:pt>
                <c:pt idx="6934">
                  <c:v>9.3770491803278695</c:v>
                </c:pt>
                <c:pt idx="6935">
                  <c:v>12</c:v>
                </c:pt>
                <c:pt idx="6936">
                  <c:v>4.1311475409836094</c:v>
                </c:pt>
                <c:pt idx="6937">
                  <c:v>32.983606557376838</c:v>
                </c:pt>
                <c:pt idx="6938">
                  <c:v>-6.3606557377049056</c:v>
                </c:pt>
                <c:pt idx="6939">
                  <c:v>10.688524590163954</c:v>
                </c:pt>
                <c:pt idx="6940">
                  <c:v>19.868852459016395</c:v>
                </c:pt>
                <c:pt idx="6941">
                  <c:v>27.73770491803279</c:v>
                </c:pt>
                <c:pt idx="6942">
                  <c:v>25.114754098360695</c:v>
                </c:pt>
                <c:pt idx="6943">
                  <c:v>19.868852459016395</c:v>
                </c:pt>
                <c:pt idx="6944">
                  <c:v>22.491803278688533</c:v>
                </c:pt>
                <c:pt idx="6945">
                  <c:v>31.672131147540984</c:v>
                </c:pt>
                <c:pt idx="6946">
                  <c:v>31.672131147540984</c:v>
                </c:pt>
                <c:pt idx="6947">
                  <c:v>29.04918032786885</c:v>
                </c:pt>
                <c:pt idx="6948">
                  <c:v>31.672131147540984</c:v>
                </c:pt>
                <c:pt idx="6949">
                  <c:v>10.688524590163954</c:v>
                </c:pt>
                <c:pt idx="6950">
                  <c:v>31.672131147540984</c:v>
                </c:pt>
                <c:pt idx="6951">
                  <c:v>5.4426229508196879</c:v>
                </c:pt>
                <c:pt idx="6952">
                  <c:v>-2.4262295081967213</c:v>
                </c:pt>
                <c:pt idx="6953">
                  <c:v>-5.0491803278688465</c:v>
                </c:pt>
                <c:pt idx="6954">
                  <c:v>-7.6721311475409664</c:v>
                </c:pt>
                <c:pt idx="6955">
                  <c:v>6.7540983606557345</c:v>
                </c:pt>
                <c:pt idx="6956">
                  <c:v>15.934426229508249</c:v>
                </c:pt>
                <c:pt idx="6957">
                  <c:v>31.672131147540984</c:v>
                </c:pt>
                <c:pt idx="6958">
                  <c:v>39.540983606557376</c:v>
                </c:pt>
                <c:pt idx="6959">
                  <c:v>44.786885245901637</c:v>
                </c:pt>
                <c:pt idx="6960">
                  <c:v>42.16393442622951</c:v>
                </c:pt>
                <c:pt idx="6961">
                  <c:v>46.0983606557377</c:v>
                </c:pt>
                <c:pt idx="6962">
                  <c:v>42.16393442622951</c:v>
                </c:pt>
                <c:pt idx="6963">
                  <c:v>39.540983606557376</c:v>
                </c:pt>
                <c:pt idx="6964">
                  <c:v>30.360655737704917</c:v>
                </c:pt>
                <c:pt idx="6965">
                  <c:v>32.983606557376838</c:v>
                </c:pt>
                <c:pt idx="6966">
                  <c:v>19.868852459016395</c:v>
                </c:pt>
                <c:pt idx="6967">
                  <c:v>14.622950819672132</c:v>
                </c:pt>
                <c:pt idx="6968">
                  <c:v>25.114754098360695</c:v>
                </c:pt>
                <c:pt idx="6969">
                  <c:v>30.360655737704917</c:v>
                </c:pt>
                <c:pt idx="6970">
                  <c:v>36.918032786885263</c:v>
                </c:pt>
                <c:pt idx="6971">
                  <c:v>2.8196721311475321</c:v>
                </c:pt>
                <c:pt idx="6972">
                  <c:v>4.1311475409836094</c:v>
                </c:pt>
                <c:pt idx="6973">
                  <c:v>23.803278688524593</c:v>
                </c:pt>
                <c:pt idx="6974">
                  <c:v>12</c:v>
                </c:pt>
                <c:pt idx="6975">
                  <c:v>25.114754098360695</c:v>
                </c:pt>
                <c:pt idx="6976">
                  <c:v>-3.7377049180327941</c:v>
                </c:pt>
                <c:pt idx="6977">
                  <c:v>17.245901639344229</c:v>
                </c:pt>
                <c:pt idx="6978">
                  <c:v>-6.3606557377049056</c:v>
                </c:pt>
                <c:pt idx="6979">
                  <c:v>32.983606557376838</c:v>
                </c:pt>
                <c:pt idx="6980">
                  <c:v>32.983606557376838</c:v>
                </c:pt>
                <c:pt idx="6981">
                  <c:v>29.04918032786885</c:v>
                </c:pt>
                <c:pt idx="6982">
                  <c:v>9.3770491803278695</c:v>
                </c:pt>
                <c:pt idx="6983">
                  <c:v>4.1311475409836094</c:v>
                </c:pt>
                <c:pt idx="6984">
                  <c:v>29.04918032786885</c:v>
                </c:pt>
                <c:pt idx="6985">
                  <c:v>5.4426229508196879</c:v>
                </c:pt>
                <c:pt idx="6986">
                  <c:v>30.360655737704917</c:v>
                </c:pt>
                <c:pt idx="6987">
                  <c:v>6.7540983606557345</c:v>
                </c:pt>
                <c:pt idx="6988">
                  <c:v>31.672131147540984</c:v>
                </c:pt>
                <c:pt idx="6989">
                  <c:v>5.4426229508196879</c:v>
                </c:pt>
                <c:pt idx="6990">
                  <c:v>12</c:v>
                </c:pt>
                <c:pt idx="6991">
                  <c:v>31.672131147540984</c:v>
                </c:pt>
                <c:pt idx="6992">
                  <c:v>18.557377049180332</c:v>
                </c:pt>
                <c:pt idx="6993">
                  <c:v>4.1311475409836094</c:v>
                </c:pt>
                <c:pt idx="6994">
                  <c:v>-2.4262295081967213</c:v>
                </c:pt>
                <c:pt idx="6995">
                  <c:v>-2.4262295081967213</c:v>
                </c:pt>
                <c:pt idx="6996">
                  <c:v>2.8196721311475321</c:v>
                </c:pt>
                <c:pt idx="6997">
                  <c:v>25.114754098360695</c:v>
                </c:pt>
                <c:pt idx="6998">
                  <c:v>39.540983606557376</c:v>
                </c:pt>
                <c:pt idx="6999">
                  <c:v>42.16393442622951</c:v>
                </c:pt>
                <c:pt idx="7000">
                  <c:v>50.032786885245898</c:v>
                </c:pt>
                <c:pt idx="7001">
                  <c:v>47.409836065573771</c:v>
                </c:pt>
                <c:pt idx="7002">
                  <c:v>42.16393442622951</c:v>
                </c:pt>
                <c:pt idx="7003">
                  <c:v>44.786885245901637</c:v>
                </c:pt>
                <c:pt idx="7004">
                  <c:v>36.918032786885263</c:v>
                </c:pt>
                <c:pt idx="7005">
                  <c:v>31.672131147540984</c:v>
                </c:pt>
                <c:pt idx="7006">
                  <c:v>31.672131147540984</c:v>
                </c:pt>
                <c:pt idx="7007">
                  <c:v>21.180327868852491</c:v>
                </c:pt>
                <c:pt idx="7008">
                  <c:v>26.426229508196649</c:v>
                </c:pt>
                <c:pt idx="7009">
                  <c:v>4.1311475409836094</c:v>
                </c:pt>
                <c:pt idx="7010">
                  <c:v>13.311475409836063</c:v>
                </c:pt>
                <c:pt idx="7011">
                  <c:v>-7.6721311475409664</c:v>
                </c:pt>
                <c:pt idx="7012">
                  <c:v>14.622950819672132</c:v>
                </c:pt>
                <c:pt idx="7013">
                  <c:v>9.3770491803278695</c:v>
                </c:pt>
                <c:pt idx="7014">
                  <c:v>2.8196721311475321</c:v>
                </c:pt>
                <c:pt idx="7015">
                  <c:v>-1.114754098360657</c:v>
                </c:pt>
                <c:pt idx="7016">
                  <c:v>23.803278688524593</c:v>
                </c:pt>
                <c:pt idx="7017">
                  <c:v>23.803278688524593</c:v>
                </c:pt>
                <c:pt idx="7018">
                  <c:v>5.4426229508196879</c:v>
                </c:pt>
                <c:pt idx="7019">
                  <c:v>12</c:v>
                </c:pt>
                <c:pt idx="7020">
                  <c:v>4.1311475409836094</c:v>
                </c:pt>
                <c:pt idx="7021">
                  <c:v>8.0655737704917989</c:v>
                </c:pt>
                <c:pt idx="7022">
                  <c:v>0.19672131147541141</c:v>
                </c:pt>
                <c:pt idx="7023">
                  <c:v>12</c:v>
                </c:pt>
                <c:pt idx="7024">
                  <c:v>8.0655737704917989</c:v>
                </c:pt>
                <c:pt idx="7025">
                  <c:v>29.04918032786885</c:v>
                </c:pt>
                <c:pt idx="7026">
                  <c:v>25.114754098360695</c:v>
                </c:pt>
                <c:pt idx="7027">
                  <c:v>8.0655737704917989</c:v>
                </c:pt>
                <c:pt idx="7028">
                  <c:v>13.311475409836063</c:v>
                </c:pt>
                <c:pt idx="7029">
                  <c:v>10.688524590163954</c:v>
                </c:pt>
                <c:pt idx="7030">
                  <c:v>14.622950819672132</c:v>
                </c:pt>
                <c:pt idx="7031">
                  <c:v>23.803278688524593</c:v>
                </c:pt>
                <c:pt idx="7032">
                  <c:v>29.04918032786885</c:v>
                </c:pt>
                <c:pt idx="7033">
                  <c:v>23.803278688524593</c:v>
                </c:pt>
                <c:pt idx="7034">
                  <c:v>25.114754098360695</c:v>
                </c:pt>
                <c:pt idx="7035">
                  <c:v>25.114754098360695</c:v>
                </c:pt>
                <c:pt idx="7036">
                  <c:v>27.73770491803279</c:v>
                </c:pt>
                <c:pt idx="7037">
                  <c:v>19.868852459016395</c:v>
                </c:pt>
                <c:pt idx="7038">
                  <c:v>19.868852459016395</c:v>
                </c:pt>
                <c:pt idx="7039">
                  <c:v>32.983606557376838</c:v>
                </c:pt>
                <c:pt idx="7040">
                  <c:v>5.4426229508196879</c:v>
                </c:pt>
                <c:pt idx="7041">
                  <c:v>29.04918032786885</c:v>
                </c:pt>
                <c:pt idx="7042">
                  <c:v>25.114754098360695</c:v>
                </c:pt>
                <c:pt idx="7043">
                  <c:v>23.803278688524593</c:v>
                </c:pt>
                <c:pt idx="7044">
                  <c:v>34.295081967213044</c:v>
                </c:pt>
                <c:pt idx="7045">
                  <c:v>23.803278688524593</c:v>
                </c:pt>
                <c:pt idx="7046">
                  <c:v>6.7540983606557345</c:v>
                </c:pt>
                <c:pt idx="7047">
                  <c:v>22.491803278688533</c:v>
                </c:pt>
                <c:pt idx="7048">
                  <c:v>25.114754098360695</c:v>
                </c:pt>
                <c:pt idx="7049">
                  <c:v>27.73770491803279</c:v>
                </c:pt>
                <c:pt idx="7050">
                  <c:v>25.114754098360695</c:v>
                </c:pt>
                <c:pt idx="7051">
                  <c:v>26.426229508196649</c:v>
                </c:pt>
                <c:pt idx="7052">
                  <c:v>23.803278688524593</c:v>
                </c:pt>
                <c:pt idx="7053">
                  <c:v>27.73770491803279</c:v>
                </c:pt>
                <c:pt idx="7054">
                  <c:v>26.426229508196649</c:v>
                </c:pt>
                <c:pt idx="7055">
                  <c:v>21.180327868852491</c:v>
                </c:pt>
                <c:pt idx="7056">
                  <c:v>23.803278688524593</c:v>
                </c:pt>
                <c:pt idx="7057">
                  <c:v>31.672131147540984</c:v>
                </c:pt>
                <c:pt idx="7058">
                  <c:v>6.7540983606557345</c:v>
                </c:pt>
                <c:pt idx="7059">
                  <c:v>1.508196721311476</c:v>
                </c:pt>
                <c:pt idx="7060">
                  <c:v>10.688524590163954</c:v>
                </c:pt>
                <c:pt idx="7061">
                  <c:v>2.8196721311475321</c:v>
                </c:pt>
                <c:pt idx="7062">
                  <c:v>-6.3606557377049056</c:v>
                </c:pt>
                <c:pt idx="7063">
                  <c:v>36.918032786885263</c:v>
                </c:pt>
                <c:pt idx="7064">
                  <c:v>6.7540983606557345</c:v>
                </c:pt>
                <c:pt idx="7065">
                  <c:v>2.8196721311475321</c:v>
                </c:pt>
                <c:pt idx="7066">
                  <c:v>12</c:v>
                </c:pt>
                <c:pt idx="7067">
                  <c:v>25.114754098360695</c:v>
                </c:pt>
                <c:pt idx="7068">
                  <c:v>14.622950819672132</c:v>
                </c:pt>
                <c:pt idx="7069">
                  <c:v>29.04918032786885</c:v>
                </c:pt>
                <c:pt idx="7070">
                  <c:v>12</c:v>
                </c:pt>
                <c:pt idx="7071">
                  <c:v>5.4426229508196879</c:v>
                </c:pt>
                <c:pt idx="7072">
                  <c:v>8.0655737704917989</c:v>
                </c:pt>
                <c:pt idx="7073">
                  <c:v>9.3770491803278695</c:v>
                </c:pt>
                <c:pt idx="7074">
                  <c:v>10.688524590163954</c:v>
                </c:pt>
                <c:pt idx="7075">
                  <c:v>9.3770491803278695</c:v>
                </c:pt>
                <c:pt idx="7076">
                  <c:v>14.622950819672132</c:v>
                </c:pt>
                <c:pt idx="7077">
                  <c:v>29.04918032786885</c:v>
                </c:pt>
                <c:pt idx="7078">
                  <c:v>5.4426229508196879</c:v>
                </c:pt>
                <c:pt idx="7079">
                  <c:v>14.622950819672132</c:v>
                </c:pt>
                <c:pt idx="7080">
                  <c:v>9.3770491803278695</c:v>
                </c:pt>
                <c:pt idx="7081">
                  <c:v>5.4426229508196879</c:v>
                </c:pt>
                <c:pt idx="7082">
                  <c:v>9.3770491803278695</c:v>
                </c:pt>
                <c:pt idx="7083">
                  <c:v>12</c:v>
                </c:pt>
                <c:pt idx="7084">
                  <c:v>8.0655737704917989</c:v>
                </c:pt>
                <c:pt idx="7085">
                  <c:v>6.7540983606557345</c:v>
                </c:pt>
                <c:pt idx="7086">
                  <c:v>8.0655737704917989</c:v>
                </c:pt>
                <c:pt idx="7087">
                  <c:v>8.0655737704917989</c:v>
                </c:pt>
                <c:pt idx="7088">
                  <c:v>6.7540983606557345</c:v>
                </c:pt>
                <c:pt idx="7089">
                  <c:v>15.934426229508249</c:v>
                </c:pt>
                <c:pt idx="7090">
                  <c:v>9.3770491803278695</c:v>
                </c:pt>
                <c:pt idx="7091">
                  <c:v>10.688524590163954</c:v>
                </c:pt>
                <c:pt idx="7092">
                  <c:v>8.0655737704917989</c:v>
                </c:pt>
                <c:pt idx="7093">
                  <c:v>8.0655737704917989</c:v>
                </c:pt>
                <c:pt idx="7094">
                  <c:v>8.0655737704917989</c:v>
                </c:pt>
                <c:pt idx="7095">
                  <c:v>9.3770491803278695</c:v>
                </c:pt>
                <c:pt idx="7096">
                  <c:v>8.0655737704917989</c:v>
                </c:pt>
                <c:pt idx="7097">
                  <c:v>9.3770491803278695</c:v>
                </c:pt>
                <c:pt idx="7098">
                  <c:v>10.688524590163954</c:v>
                </c:pt>
                <c:pt idx="7099">
                  <c:v>9.3770491803278695</c:v>
                </c:pt>
                <c:pt idx="7100">
                  <c:v>8.0655737704917989</c:v>
                </c:pt>
                <c:pt idx="7101">
                  <c:v>8.0655737704917989</c:v>
                </c:pt>
                <c:pt idx="7102">
                  <c:v>6.7540983606557345</c:v>
                </c:pt>
                <c:pt idx="7103">
                  <c:v>9.3770491803278695</c:v>
                </c:pt>
                <c:pt idx="7104">
                  <c:v>4.1311475409836094</c:v>
                </c:pt>
                <c:pt idx="7105">
                  <c:v>9.3770491803278695</c:v>
                </c:pt>
                <c:pt idx="7106">
                  <c:v>9.3770491803278695</c:v>
                </c:pt>
                <c:pt idx="7107">
                  <c:v>9.3770491803278695</c:v>
                </c:pt>
                <c:pt idx="7108">
                  <c:v>2.8196721311475321</c:v>
                </c:pt>
                <c:pt idx="7109">
                  <c:v>10.688524590163954</c:v>
                </c:pt>
                <c:pt idx="7110">
                  <c:v>2.8196721311475321</c:v>
                </c:pt>
                <c:pt idx="7111">
                  <c:v>10.688524590163954</c:v>
                </c:pt>
                <c:pt idx="7112">
                  <c:v>2.8196721311475321</c:v>
                </c:pt>
                <c:pt idx="7113">
                  <c:v>8.0655737704917989</c:v>
                </c:pt>
                <c:pt idx="7114">
                  <c:v>0.19672131147541141</c:v>
                </c:pt>
                <c:pt idx="7115">
                  <c:v>6.7540983606557345</c:v>
                </c:pt>
                <c:pt idx="7116">
                  <c:v>10.688524590163954</c:v>
                </c:pt>
                <c:pt idx="7117">
                  <c:v>9.3770491803278695</c:v>
                </c:pt>
                <c:pt idx="7118">
                  <c:v>9.3770491803278695</c:v>
                </c:pt>
                <c:pt idx="7119">
                  <c:v>0.19672131147541141</c:v>
                </c:pt>
                <c:pt idx="7120">
                  <c:v>2.8196721311475321</c:v>
                </c:pt>
                <c:pt idx="7121">
                  <c:v>9.3770491803278695</c:v>
                </c:pt>
                <c:pt idx="7122">
                  <c:v>13.311475409836063</c:v>
                </c:pt>
                <c:pt idx="7123">
                  <c:v>-1.114754098360657</c:v>
                </c:pt>
                <c:pt idx="7124">
                  <c:v>19.868852459016395</c:v>
                </c:pt>
                <c:pt idx="7125">
                  <c:v>14.622950819672132</c:v>
                </c:pt>
                <c:pt idx="7126">
                  <c:v>26.426229508196649</c:v>
                </c:pt>
                <c:pt idx="7127">
                  <c:v>5.4426229508196879</c:v>
                </c:pt>
                <c:pt idx="7128">
                  <c:v>4.1311475409836094</c:v>
                </c:pt>
                <c:pt idx="7129">
                  <c:v>15.934426229508249</c:v>
                </c:pt>
                <c:pt idx="7130">
                  <c:v>27.73770491803279</c:v>
                </c:pt>
                <c:pt idx="7131">
                  <c:v>27.73770491803279</c:v>
                </c:pt>
                <c:pt idx="7132">
                  <c:v>31.672131147540984</c:v>
                </c:pt>
                <c:pt idx="7133">
                  <c:v>26.426229508196649</c:v>
                </c:pt>
                <c:pt idx="7134">
                  <c:v>12</c:v>
                </c:pt>
                <c:pt idx="7135">
                  <c:v>1.508196721311476</c:v>
                </c:pt>
                <c:pt idx="7136">
                  <c:v>4.1311475409836094</c:v>
                </c:pt>
                <c:pt idx="7137">
                  <c:v>35.606557377049171</c:v>
                </c:pt>
                <c:pt idx="7138">
                  <c:v>12</c:v>
                </c:pt>
                <c:pt idx="7139">
                  <c:v>-5.0491803278688465</c:v>
                </c:pt>
                <c:pt idx="7140">
                  <c:v>29.04918032786885</c:v>
                </c:pt>
                <c:pt idx="7141">
                  <c:v>25.114754098360695</c:v>
                </c:pt>
                <c:pt idx="7142">
                  <c:v>4.1311475409836094</c:v>
                </c:pt>
                <c:pt idx="7143">
                  <c:v>-2.4262295081967213</c:v>
                </c:pt>
                <c:pt idx="7144">
                  <c:v>10.688524590163954</c:v>
                </c:pt>
                <c:pt idx="7145">
                  <c:v>19.868852459016395</c:v>
                </c:pt>
                <c:pt idx="7146">
                  <c:v>22.491803278688533</c:v>
                </c:pt>
                <c:pt idx="7147">
                  <c:v>14.622950819672132</c:v>
                </c:pt>
                <c:pt idx="7148">
                  <c:v>6.7540983606557345</c:v>
                </c:pt>
                <c:pt idx="7149">
                  <c:v>8.0655737704917989</c:v>
                </c:pt>
                <c:pt idx="7150">
                  <c:v>5.4426229508196879</c:v>
                </c:pt>
                <c:pt idx="7151">
                  <c:v>27.73770491803279</c:v>
                </c:pt>
                <c:pt idx="7152">
                  <c:v>8.0655737704917989</c:v>
                </c:pt>
                <c:pt idx="7153">
                  <c:v>2.8196721311475321</c:v>
                </c:pt>
                <c:pt idx="7154">
                  <c:v>5.4426229508196879</c:v>
                </c:pt>
                <c:pt idx="7155">
                  <c:v>0.19672131147541141</c:v>
                </c:pt>
                <c:pt idx="7156">
                  <c:v>0.19672131147541141</c:v>
                </c:pt>
                <c:pt idx="7157">
                  <c:v>15.934426229508249</c:v>
                </c:pt>
                <c:pt idx="7158">
                  <c:v>15.934426229508249</c:v>
                </c:pt>
                <c:pt idx="7159">
                  <c:v>4.1311475409836094</c:v>
                </c:pt>
                <c:pt idx="7160">
                  <c:v>14.622950819672132</c:v>
                </c:pt>
                <c:pt idx="7161">
                  <c:v>25.114754098360695</c:v>
                </c:pt>
                <c:pt idx="7162">
                  <c:v>9.3770491803278695</c:v>
                </c:pt>
                <c:pt idx="7163">
                  <c:v>2.8196721311475321</c:v>
                </c:pt>
                <c:pt idx="7164">
                  <c:v>1.508196721311476</c:v>
                </c:pt>
                <c:pt idx="7165">
                  <c:v>5.4426229508196879</c:v>
                </c:pt>
                <c:pt idx="7166">
                  <c:v>8.0655737704917989</c:v>
                </c:pt>
                <c:pt idx="7167">
                  <c:v>29.04918032786885</c:v>
                </c:pt>
                <c:pt idx="7168">
                  <c:v>6.7540983606557345</c:v>
                </c:pt>
                <c:pt idx="7169">
                  <c:v>5.4426229508196879</c:v>
                </c:pt>
                <c:pt idx="7170">
                  <c:v>10.688524590163954</c:v>
                </c:pt>
                <c:pt idx="7171">
                  <c:v>10.688524590163954</c:v>
                </c:pt>
                <c:pt idx="7172">
                  <c:v>2.8196721311475321</c:v>
                </c:pt>
                <c:pt idx="7173">
                  <c:v>2.8196721311475321</c:v>
                </c:pt>
                <c:pt idx="7174">
                  <c:v>9.3770491803278695</c:v>
                </c:pt>
                <c:pt idx="7175">
                  <c:v>12</c:v>
                </c:pt>
                <c:pt idx="7176">
                  <c:v>25.114754098360695</c:v>
                </c:pt>
                <c:pt idx="7177">
                  <c:v>8.0655737704917989</c:v>
                </c:pt>
                <c:pt idx="7178">
                  <c:v>5.4426229508196879</c:v>
                </c:pt>
                <c:pt idx="7179">
                  <c:v>10.688524590163954</c:v>
                </c:pt>
                <c:pt idx="7180">
                  <c:v>6.7540983606557345</c:v>
                </c:pt>
                <c:pt idx="7181">
                  <c:v>6.7540983606557345</c:v>
                </c:pt>
                <c:pt idx="7182">
                  <c:v>18.557377049180332</c:v>
                </c:pt>
                <c:pt idx="7183">
                  <c:v>8.0655737704917989</c:v>
                </c:pt>
                <c:pt idx="7184">
                  <c:v>2.8196721311475321</c:v>
                </c:pt>
                <c:pt idx="7185">
                  <c:v>26.426229508196649</c:v>
                </c:pt>
                <c:pt idx="7186">
                  <c:v>8.0655737704917989</c:v>
                </c:pt>
                <c:pt idx="7187">
                  <c:v>5.4426229508196879</c:v>
                </c:pt>
                <c:pt idx="7188">
                  <c:v>23.803278688524593</c:v>
                </c:pt>
                <c:pt idx="7189">
                  <c:v>8.0655737704917989</c:v>
                </c:pt>
                <c:pt idx="7190">
                  <c:v>5.4426229508196879</c:v>
                </c:pt>
                <c:pt idx="7191">
                  <c:v>0.19672131147541141</c:v>
                </c:pt>
                <c:pt idx="7192">
                  <c:v>2.8196721311475321</c:v>
                </c:pt>
                <c:pt idx="7193">
                  <c:v>10.688524590163954</c:v>
                </c:pt>
                <c:pt idx="7194">
                  <c:v>9.3770491803278695</c:v>
                </c:pt>
                <c:pt idx="7195">
                  <c:v>1.508196721311476</c:v>
                </c:pt>
                <c:pt idx="7196">
                  <c:v>19.868852459016395</c:v>
                </c:pt>
                <c:pt idx="7197">
                  <c:v>6.7540983606557345</c:v>
                </c:pt>
                <c:pt idx="7198">
                  <c:v>10.688524590163954</c:v>
                </c:pt>
                <c:pt idx="7199">
                  <c:v>4.1311475409836094</c:v>
                </c:pt>
                <c:pt idx="7200">
                  <c:v>6.7540983606557345</c:v>
                </c:pt>
                <c:pt idx="7201">
                  <c:v>2.8196721311475321</c:v>
                </c:pt>
                <c:pt idx="7202">
                  <c:v>30.360655737704917</c:v>
                </c:pt>
                <c:pt idx="7203">
                  <c:v>23.803278688524593</c:v>
                </c:pt>
                <c:pt idx="7204">
                  <c:v>43.475409836065573</c:v>
                </c:pt>
                <c:pt idx="7205">
                  <c:v>68.393442622950758</c:v>
                </c:pt>
                <c:pt idx="7206">
                  <c:v>106.42622950819694</c:v>
                </c:pt>
                <c:pt idx="7207">
                  <c:v>148.3934426229508</c:v>
                </c:pt>
                <c:pt idx="7208">
                  <c:v>178.55737704918047</c:v>
                </c:pt>
                <c:pt idx="7209">
                  <c:v>186.42622950819722</c:v>
                </c:pt>
                <c:pt idx="7210">
                  <c:v>161.50819672131138</c:v>
                </c:pt>
                <c:pt idx="7211">
                  <c:v>137.90163934426229</c:v>
                </c:pt>
                <c:pt idx="7212">
                  <c:v>122.16393442622945</c:v>
                </c:pt>
                <c:pt idx="7213">
                  <c:v>110.36065573770485</c:v>
                </c:pt>
                <c:pt idx="7214">
                  <c:v>103.80327868852434</c:v>
                </c:pt>
                <c:pt idx="7215">
                  <c:v>95.934426229508489</c:v>
                </c:pt>
                <c:pt idx="7216">
                  <c:v>97.245901639344297</c:v>
                </c:pt>
                <c:pt idx="7217">
                  <c:v>97.245901639344297</c:v>
                </c:pt>
                <c:pt idx="7218">
                  <c:v>97.245901639344297</c:v>
                </c:pt>
                <c:pt idx="7219">
                  <c:v>95.934426229508489</c:v>
                </c:pt>
                <c:pt idx="7220">
                  <c:v>98.557377049180289</c:v>
                </c:pt>
                <c:pt idx="7221">
                  <c:v>80.196721311475358</c:v>
                </c:pt>
                <c:pt idx="7222">
                  <c:v>59.213114754098349</c:v>
                </c:pt>
                <c:pt idx="7223">
                  <c:v>44.786885245901637</c:v>
                </c:pt>
                <c:pt idx="7224">
                  <c:v>35.606557377049171</c:v>
                </c:pt>
                <c:pt idx="7225">
                  <c:v>32.983606557376838</c:v>
                </c:pt>
                <c:pt idx="7226">
                  <c:v>23.803278688524593</c:v>
                </c:pt>
                <c:pt idx="7227">
                  <c:v>31.672131147540984</c:v>
                </c:pt>
                <c:pt idx="7228">
                  <c:v>-1.114754098360657</c:v>
                </c:pt>
                <c:pt idx="7229">
                  <c:v>2.8196721311475321</c:v>
                </c:pt>
                <c:pt idx="7230">
                  <c:v>0.19672131147541141</c:v>
                </c:pt>
                <c:pt idx="7231">
                  <c:v>5.4426229508196879</c:v>
                </c:pt>
                <c:pt idx="7232">
                  <c:v>8.0655737704917989</c:v>
                </c:pt>
                <c:pt idx="7233">
                  <c:v>5.4426229508196879</c:v>
                </c:pt>
                <c:pt idx="7234">
                  <c:v>8.0655737704917989</c:v>
                </c:pt>
                <c:pt idx="7235">
                  <c:v>21.180327868852491</c:v>
                </c:pt>
                <c:pt idx="7236">
                  <c:v>9.3770491803278695</c:v>
                </c:pt>
                <c:pt idx="7237">
                  <c:v>9.3770491803278695</c:v>
                </c:pt>
                <c:pt idx="7238">
                  <c:v>10.688524590163954</c:v>
                </c:pt>
                <c:pt idx="7239">
                  <c:v>8.0655737704917989</c:v>
                </c:pt>
                <c:pt idx="7240">
                  <c:v>8.0655737704917989</c:v>
                </c:pt>
                <c:pt idx="7241">
                  <c:v>9.3770491803278695</c:v>
                </c:pt>
                <c:pt idx="7242">
                  <c:v>6.7540983606557345</c:v>
                </c:pt>
                <c:pt idx="7243">
                  <c:v>8.0655737704917989</c:v>
                </c:pt>
                <c:pt idx="7244">
                  <c:v>10.688524590163954</c:v>
                </c:pt>
                <c:pt idx="7245">
                  <c:v>8.0655737704917989</c:v>
                </c:pt>
                <c:pt idx="7246">
                  <c:v>6.7540983606557345</c:v>
                </c:pt>
                <c:pt idx="7247">
                  <c:v>9.3770491803278695</c:v>
                </c:pt>
                <c:pt idx="7248">
                  <c:v>8.0655737704917989</c:v>
                </c:pt>
                <c:pt idx="7249">
                  <c:v>9.3770491803278695</c:v>
                </c:pt>
                <c:pt idx="7250">
                  <c:v>8.0655737704917989</c:v>
                </c:pt>
                <c:pt idx="7251">
                  <c:v>8.0655737704917989</c:v>
                </c:pt>
                <c:pt idx="7252">
                  <c:v>6.7540983606557345</c:v>
                </c:pt>
                <c:pt idx="7253">
                  <c:v>8.0655737704917989</c:v>
                </c:pt>
                <c:pt idx="7254">
                  <c:v>8.0655737704917989</c:v>
                </c:pt>
                <c:pt idx="7255">
                  <c:v>8.0655737704917989</c:v>
                </c:pt>
                <c:pt idx="7256">
                  <c:v>10.688524590163954</c:v>
                </c:pt>
                <c:pt idx="7257">
                  <c:v>9.3770491803278695</c:v>
                </c:pt>
                <c:pt idx="7258">
                  <c:v>6.7540983606557345</c:v>
                </c:pt>
                <c:pt idx="7259">
                  <c:v>6.7540983606557345</c:v>
                </c:pt>
                <c:pt idx="7260">
                  <c:v>9.3770491803278695</c:v>
                </c:pt>
                <c:pt idx="7261">
                  <c:v>6.7540983606557345</c:v>
                </c:pt>
                <c:pt idx="7262">
                  <c:v>8.0655737704917989</c:v>
                </c:pt>
                <c:pt idx="7263">
                  <c:v>8.0655737704917989</c:v>
                </c:pt>
                <c:pt idx="7264">
                  <c:v>10.688524590163954</c:v>
                </c:pt>
                <c:pt idx="7265">
                  <c:v>10.688524590163954</c:v>
                </c:pt>
                <c:pt idx="7266">
                  <c:v>29.04918032786885</c:v>
                </c:pt>
                <c:pt idx="7267">
                  <c:v>10.688524590163954</c:v>
                </c:pt>
                <c:pt idx="7268">
                  <c:v>8.0655737704917989</c:v>
                </c:pt>
                <c:pt idx="7269">
                  <c:v>8.0655737704917989</c:v>
                </c:pt>
                <c:pt idx="7270">
                  <c:v>9.3770491803278695</c:v>
                </c:pt>
                <c:pt idx="7271">
                  <c:v>9.3770491803278695</c:v>
                </c:pt>
                <c:pt idx="7272">
                  <c:v>8.0655737704917989</c:v>
                </c:pt>
                <c:pt idx="7273">
                  <c:v>8.0655737704917989</c:v>
                </c:pt>
                <c:pt idx="7274">
                  <c:v>8.0655737704917989</c:v>
                </c:pt>
                <c:pt idx="7275">
                  <c:v>8.0655737704917989</c:v>
                </c:pt>
                <c:pt idx="7276">
                  <c:v>9.3770491803278695</c:v>
                </c:pt>
                <c:pt idx="7277">
                  <c:v>12</c:v>
                </c:pt>
                <c:pt idx="7278">
                  <c:v>10.688524590163954</c:v>
                </c:pt>
                <c:pt idx="7279">
                  <c:v>9.3770491803278695</c:v>
                </c:pt>
                <c:pt idx="7280">
                  <c:v>22.491803278688533</c:v>
                </c:pt>
                <c:pt idx="7281">
                  <c:v>31.672131147540984</c:v>
                </c:pt>
                <c:pt idx="7282">
                  <c:v>50.032786885245898</c:v>
                </c:pt>
                <c:pt idx="7283">
                  <c:v>88.065573770491426</c:v>
                </c:pt>
                <c:pt idx="7284">
                  <c:v>135.27868852458968</c:v>
                </c:pt>
                <c:pt idx="7285">
                  <c:v>185.11475409835953</c:v>
                </c:pt>
                <c:pt idx="7286">
                  <c:v>80.196721311475358</c:v>
                </c:pt>
                <c:pt idx="7287">
                  <c:v>90.688524590163908</c:v>
                </c:pt>
                <c:pt idx="7288">
                  <c:v>140.52459016393442</c:v>
                </c:pt>
                <c:pt idx="7289">
                  <c:v>185.11475409835953</c:v>
                </c:pt>
                <c:pt idx="7290">
                  <c:v>162.81967213114626</c:v>
                </c:pt>
                <c:pt idx="7291">
                  <c:v>170.68852459016392</c:v>
                </c:pt>
                <c:pt idx="7292">
                  <c:v>162.81967213114626</c:v>
                </c:pt>
                <c:pt idx="7293">
                  <c:v>143.1475409836066</c:v>
                </c:pt>
                <c:pt idx="7294">
                  <c:v>119.54098360655739</c:v>
                </c:pt>
                <c:pt idx="7295">
                  <c:v>105.11475409836063</c:v>
                </c:pt>
                <c:pt idx="7296">
                  <c:v>95.934426229508489</c:v>
                </c:pt>
                <c:pt idx="7297">
                  <c:v>89.377049180327873</c:v>
                </c:pt>
                <c:pt idx="7298">
                  <c:v>67.081967213114751</c:v>
                </c:pt>
                <c:pt idx="7299">
                  <c:v>48.721311475409863</c:v>
                </c:pt>
                <c:pt idx="7300">
                  <c:v>39.540983606557376</c:v>
                </c:pt>
                <c:pt idx="7301">
                  <c:v>26.426229508196649</c:v>
                </c:pt>
                <c:pt idx="7302">
                  <c:v>29.04918032786885</c:v>
                </c:pt>
                <c:pt idx="7303">
                  <c:v>9.3770491803278695</c:v>
                </c:pt>
                <c:pt idx="7304">
                  <c:v>14.622950819672132</c:v>
                </c:pt>
                <c:pt idx="7305">
                  <c:v>5.4426229508196879</c:v>
                </c:pt>
                <c:pt idx="7306">
                  <c:v>29.04918032786885</c:v>
                </c:pt>
                <c:pt idx="7307">
                  <c:v>0.19672131147541141</c:v>
                </c:pt>
                <c:pt idx="7308">
                  <c:v>8.0655737704917989</c:v>
                </c:pt>
                <c:pt idx="7309">
                  <c:v>12</c:v>
                </c:pt>
                <c:pt idx="7310">
                  <c:v>8.0655737704917989</c:v>
                </c:pt>
                <c:pt idx="7311">
                  <c:v>8.0655737704917989</c:v>
                </c:pt>
                <c:pt idx="7312">
                  <c:v>10.688524590163954</c:v>
                </c:pt>
                <c:pt idx="7313">
                  <c:v>13.311475409836063</c:v>
                </c:pt>
                <c:pt idx="7314">
                  <c:v>10.688524590163954</c:v>
                </c:pt>
                <c:pt idx="7315">
                  <c:v>10.688524590163954</c:v>
                </c:pt>
                <c:pt idx="7316">
                  <c:v>9.3770491803278695</c:v>
                </c:pt>
                <c:pt idx="7317">
                  <c:v>8.0655737704917989</c:v>
                </c:pt>
                <c:pt idx="7318">
                  <c:v>9.3770491803278695</c:v>
                </c:pt>
                <c:pt idx="7319">
                  <c:v>9.3770491803278695</c:v>
                </c:pt>
                <c:pt idx="7320">
                  <c:v>10.688524590163954</c:v>
                </c:pt>
                <c:pt idx="7321">
                  <c:v>9.3770491803278695</c:v>
                </c:pt>
                <c:pt idx="7322">
                  <c:v>9.3770491803278695</c:v>
                </c:pt>
                <c:pt idx="7323">
                  <c:v>6.7540983606557345</c:v>
                </c:pt>
                <c:pt idx="7324">
                  <c:v>8.0655737704917989</c:v>
                </c:pt>
                <c:pt idx="7325">
                  <c:v>8.0655737704917989</c:v>
                </c:pt>
                <c:pt idx="7326">
                  <c:v>8.0655737704917989</c:v>
                </c:pt>
                <c:pt idx="7327">
                  <c:v>9.3770491803278695</c:v>
                </c:pt>
                <c:pt idx="7328">
                  <c:v>2.8196721311475321</c:v>
                </c:pt>
                <c:pt idx="7329">
                  <c:v>8.0655737704917989</c:v>
                </c:pt>
                <c:pt idx="7330">
                  <c:v>9.3770491803278695</c:v>
                </c:pt>
                <c:pt idx="7331">
                  <c:v>8.0655737704917989</c:v>
                </c:pt>
                <c:pt idx="7332">
                  <c:v>9.3770491803278695</c:v>
                </c:pt>
                <c:pt idx="7333">
                  <c:v>6.7540983606557345</c:v>
                </c:pt>
                <c:pt idx="7334">
                  <c:v>8.0655737704917989</c:v>
                </c:pt>
                <c:pt idx="7335">
                  <c:v>8.0655737704917989</c:v>
                </c:pt>
                <c:pt idx="7336">
                  <c:v>19.868852459016395</c:v>
                </c:pt>
                <c:pt idx="7337">
                  <c:v>8.0655737704917989</c:v>
                </c:pt>
                <c:pt idx="7338">
                  <c:v>10.688524590163954</c:v>
                </c:pt>
                <c:pt idx="7339">
                  <c:v>8.0655737704917989</c:v>
                </c:pt>
                <c:pt idx="7340">
                  <c:v>8.0655737704917989</c:v>
                </c:pt>
                <c:pt idx="7341">
                  <c:v>9.3770491803278695</c:v>
                </c:pt>
                <c:pt idx="7342">
                  <c:v>9.3770491803278695</c:v>
                </c:pt>
                <c:pt idx="7343">
                  <c:v>8.0655737704917989</c:v>
                </c:pt>
                <c:pt idx="7344">
                  <c:v>15.934426229508249</c:v>
                </c:pt>
                <c:pt idx="7345">
                  <c:v>6.7540983606557345</c:v>
                </c:pt>
                <c:pt idx="7346">
                  <c:v>10.688524590163954</c:v>
                </c:pt>
                <c:pt idx="7347">
                  <c:v>10.688524590163954</c:v>
                </c:pt>
                <c:pt idx="7348">
                  <c:v>8.0655737704917989</c:v>
                </c:pt>
                <c:pt idx="7349">
                  <c:v>9.3770491803278695</c:v>
                </c:pt>
                <c:pt idx="7350">
                  <c:v>8.0655737704917989</c:v>
                </c:pt>
                <c:pt idx="7351">
                  <c:v>2.8196721311475321</c:v>
                </c:pt>
                <c:pt idx="7352">
                  <c:v>9.3770491803278695</c:v>
                </c:pt>
                <c:pt idx="7353">
                  <c:v>8.0655737704917989</c:v>
                </c:pt>
                <c:pt idx="7354">
                  <c:v>10.688524590163954</c:v>
                </c:pt>
                <c:pt idx="7355">
                  <c:v>12</c:v>
                </c:pt>
                <c:pt idx="7356">
                  <c:v>18.557377049180332</c:v>
                </c:pt>
                <c:pt idx="7357">
                  <c:v>34.295081967213044</c:v>
                </c:pt>
                <c:pt idx="7358">
                  <c:v>46.0983606557377</c:v>
                </c:pt>
                <c:pt idx="7359">
                  <c:v>69.704918032786466</c:v>
                </c:pt>
                <c:pt idx="7360">
                  <c:v>98.557377049180289</c:v>
                </c:pt>
                <c:pt idx="7361">
                  <c:v>147.08196721311481</c:v>
                </c:pt>
                <c:pt idx="7362">
                  <c:v>174.62295081967221</c:v>
                </c:pt>
                <c:pt idx="7363">
                  <c:v>182.49180327868851</c:v>
                </c:pt>
                <c:pt idx="7364">
                  <c:v>169.37704918032784</c:v>
                </c:pt>
                <c:pt idx="7365">
                  <c:v>147.08196721311481</c:v>
                </c:pt>
                <c:pt idx="7366">
                  <c:v>131.34426229508148</c:v>
                </c:pt>
                <c:pt idx="7367">
                  <c:v>118.22950819672083</c:v>
                </c:pt>
                <c:pt idx="7368">
                  <c:v>110.36065573770485</c:v>
                </c:pt>
                <c:pt idx="7369">
                  <c:v>110.36065573770485</c:v>
                </c:pt>
                <c:pt idx="7370">
                  <c:v>102.49180327868856</c:v>
                </c:pt>
                <c:pt idx="7371">
                  <c:v>99.868852459016381</c:v>
                </c:pt>
                <c:pt idx="7372">
                  <c:v>98.557377049180289</c:v>
                </c:pt>
                <c:pt idx="7373">
                  <c:v>101.18032786885225</c:v>
                </c:pt>
                <c:pt idx="7374">
                  <c:v>95.934426229508489</c:v>
                </c:pt>
                <c:pt idx="7375">
                  <c:v>71.016393442622956</c:v>
                </c:pt>
                <c:pt idx="7376">
                  <c:v>61.836065573770341</c:v>
                </c:pt>
                <c:pt idx="7377">
                  <c:v>43.475409836065573</c:v>
                </c:pt>
                <c:pt idx="7378">
                  <c:v>29.04918032786885</c:v>
                </c:pt>
                <c:pt idx="7379">
                  <c:v>35.606557377049171</c:v>
                </c:pt>
                <c:pt idx="7380">
                  <c:v>8.0655737704917989</c:v>
                </c:pt>
                <c:pt idx="7381">
                  <c:v>17.245901639344229</c:v>
                </c:pt>
                <c:pt idx="7382">
                  <c:v>10.688524590163954</c:v>
                </c:pt>
                <c:pt idx="7383">
                  <c:v>27.73770491803279</c:v>
                </c:pt>
                <c:pt idx="7384">
                  <c:v>14.622950819672132</c:v>
                </c:pt>
                <c:pt idx="7385">
                  <c:v>5.4426229508196879</c:v>
                </c:pt>
                <c:pt idx="7386">
                  <c:v>10.688524590163954</c:v>
                </c:pt>
                <c:pt idx="7387">
                  <c:v>9.3770491803278695</c:v>
                </c:pt>
                <c:pt idx="7388">
                  <c:v>9.3770491803278695</c:v>
                </c:pt>
                <c:pt idx="7389">
                  <c:v>9.3770491803278695</c:v>
                </c:pt>
                <c:pt idx="7390">
                  <c:v>8.0655737704917989</c:v>
                </c:pt>
                <c:pt idx="7391">
                  <c:v>6.7540983606557345</c:v>
                </c:pt>
                <c:pt idx="7392">
                  <c:v>10.688524590163954</c:v>
                </c:pt>
                <c:pt idx="7393">
                  <c:v>9.3770491803278695</c:v>
                </c:pt>
                <c:pt idx="7394">
                  <c:v>8.0655737704917989</c:v>
                </c:pt>
                <c:pt idx="7395">
                  <c:v>9.3770491803278695</c:v>
                </c:pt>
                <c:pt idx="7396">
                  <c:v>10.688524590163954</c:v>
                </c:pt>
                <c:pt idx="7397">
                  <c:v>9.3770491803278695</c:v>
                </c:pt>
                <c:pt idx="7398">
                  <c:v>8.0655737704917989</c:v>
                </c:pt>
                <c:pt idx="7399">
                  <c:v>8.0655737704917989</c:v>
                </c:pt>
                <c:pt idx="7400">
                  <c:v>9.3770491803278695</c:v>
                </c:pt>
                <c:pt idx="7401">
                  <c:v>8.0655737704917989</c:v>
                </c:pt>
                <c:pt idx="7402">
                  <c:v>9.3770491803278695</c:v>
                </c:pt>
                <c:pt idx="7403">
                  <c:v>9.3770491803278695</c:v>
                </c:pt>
                <c:pt idx="7404">
                  <c:v>8.0655737704917989</c:v>
                </c:pt>
                <c:pt idx="7405">
                  <c:v>9.3770491803278695</c:v>
                </c:pt>
                <c:pt idx="7406">
                  <c:v>8.0655737704917989</c:v>
                </c:pt>
                <c:pt idx="7407">
                  <c:v>9.3770491803278695</c:v>
                </c:pt>
                <c:pt idx="7408">
                  <c:v>9.3770491803278695</c:v>
                </c:pt>
                <c:pt idx="7409">
                  <c:v>8.0655737704917989</c:v>
                </c:pt>
                <c:pt idx="7410">
                  <c:v>8.0655737704917989</c:v>
                </c:pt>
                <c:pt idx="7411">
                  <c:v>9.3770491803278695</c:v>
                </c:pt>
                <c:pt idx="7412">
                  <c:v>8.0655737704917989</c:v>
                </c:pt>
                <c:pt idx="7413">
                  <c:v>9.3770491803278695</c:v>
                </c:pt>
                <c:pt idx="7414">
                  <c:v>8.0655737704917989</c:v>
                </c:pt>
                <c:pt idx="7415">
                  <c:v>10.688524590163954</c:v>
                </c:pt>
                <c:pt idx="7416">
                  <c:v>8.0655737704917989</c:v>
                </c:pt>
                <c:pt idx="7417">
                  <c:v>10.688524590163954</c:v>
                </c:pt>
                <c:pt idx="7418">
                  <c:v>5.4426229508196879</c:v>
                </c:pt>
                <c:pt idx="7419">
                  <c:v>9.3770491803278695</c:v>
                </c:pt>
                <c:pt idx="7420">
                  <c:v>8.0655737704917989</c:v>
                </c:pt>
                <c:pt idx="7421">
                  <c:v>8.0655737704917989</c:v>
                </c:pt>
                <c:pt idx="7422">
                  <c:v>18.557377049180332</c:v>
                </c:pt>
                <c:pt idx="7423">
                  <c:v>9.3770491803278695</c:v>
                </c:pt>
                <c:pt idx="7424">
                  <c:v>8.0655737704917989</c:v>
                </c:pt>
                <c:pt idx="7425">
                  <c:v>9.3770491803278695</c:v>
                </c:pt>
                <c:pt idx="7426">
                  <c:v>6.7540983606557345</c:v>
                </c:pt>
                <c:pt idx="7427">
                  <c:v>6.7540983606557345</c:v>
                </c:pt>
                <c:pt idx="7428">
                  <c:v>6.7540983606557345</c:v>
                </c:pt>
                <c:pt idx="7429">
                  <c:v>8.0655737704917989</c:v>
                </c:pt>
                <c:pt idx="7430">
                  <c:v>10.688524590163954</c:v>
                </c:pt>
                <c:pt idx="7431">
                  <c:v>8.0655737704917989</c:v>
                </c:pt>
                <c:pt idx="7432">
                  <c:v>12</c:v>
                </c:pt>
                <c:pt idx="7433">
                  <c:v>17.245901639344229</c:v>
                </c:pt>
                <c:pt idx="7434">
                  <c:v>36.918032786885263</c:v>
                </c:pt>
                <c:pt idx="7435">
                  <c:v>56.590163934426357</c:v>
                </c:pt>
                <c:pt idx="7436">
                  <c:v>81.508196721311464</c:v>
                </c:pt>
                <c:pt idx="7437">
                  <c:v>114.29508196721312</c:v>
                </c:pt>
                <c:pt idx="7438">
                  <c:v>147.08196721311481</c:v>
                </c:pt>
                <c:pt idx="7439">
                  <c:v>170.68852459016392</c:v>
                </c:pt>
                <c:pt idx="7440">
                  <c:v>172</c:v>
                </c:pt>
                <c:pt idx="7441">
                  <c:v>154.95081967213127</c:v>
                </c:pt>
                <c:pt idx="7442">
                  <c:v>140.52459016393442</c:v>
                </c:pt>
                <c:pt idx="7443">
                  <c:v>124.78688524590163</c:v>
                </c:pt>
                <c:pt idx="7444">
                  <c:v>115.60655737704893</c:v>
                </c:pt>
                <c:pt idx="7445">
                  <c:v>112.98360655737729</c:v>
                </c:pt>
                <c:pt idx="7446">
                  <c:v>106.42622950819694</c:v>
                </c:pt>
                <c:pt idx="7447">
                  <c:v>101.18032786885225</c:v>
                </c:pt>
                <c:pt idx="7448">
                  <c:v>99.868852459016381</c:v>
                </c:pt>
                <c:pt idx="7449">
                  <c:v>99.868852459016381</c:v>
                </c:pt>
                <c:pt idx="7450">
                  <c:v>101.18032786885225</c:v>
                </c:pt>
                <c:pt idx="7451">
                  <c:v>85.442622950819697</c:v>
                </c:pt>
                <c:pt idx="7452">
                  <c:v>65.770491803278688</c:v>
                </c:pt>
                <c:pt idx="7453">
                  <c:v>47.409836065573771</c:v>
                </c:pt>
                <c:pt idx="7454">
                  <c:v>36.918032786885263</c:v>
                </c:pt>
                <c:pt idx="7455">
                  <c:v>31.672131147540984</c:v>
                </c:pt>
                <c:pt idx="7456">
                  <c:v>29.04918032786885</c:v>
                </c:pt>
                <c:pt idx="7457">
                  <c:v>5.4426229508196879</c:v>
                </c:pt>
                <c:pt idx="7458">
                  <c:v>-3.7377049180327941</c:v>
                </c:pt>
                <c:pt idx="7459">
                  <c:v>27.73770491803279</c:v>
                </c:pt>
                <c:pt idx="7460">
                  <c:v>4.1311475409836094</c:v>
                </c:pt>
                <c:pt idx="7461">
                  <c:v>2.8196721311475321</c:v>
                </c:pt>
                <c:pt idx="7462">
                  <c:v>15.934426229508249</c:v>
                </c:pt>
                <c:pt idx="7463">
                  <c:v>14.622950819672132</c:v>
                </c:pt>
                <c:pt idx="7464">
                  <c:v>9.3770491803278695</c:v>
                </c:pt>
                <c:pt idx="7465">
                  <c:v>8.0655737704917989</c:v>
                </c:pt>
                <c:pt idx="7466">
                  <c:v>10.688524590163954</c:v>
                </c:pt>
                <c:pt idx="7467">
                  <c:v>8.0655737704917989</c:v>
                </c:pt>
                <c:pt idx="7468">
                  <c:v>10.688524590163954</c:v>
                </c:pt>
                <c:pt idx="7469">
                  <c:v>8.0655737704917989</c:v>
                </c:pt>
                <c:pt idx="7470">
                  <c:v>8.0655737704917989</c:v>
                </c:pt>
                <c:pt idx="7471">
                  <c:v>6.7540983606557345</c:v>
                </c:pt>
                <c:pt idx="7472">
                  <c:v>8.0655737704917989</c:v>
                </c:pt>
                <c:pt idx="7473">
                  <c:v>8.0655737704917989</c:v>
                </c:pt>
                <c:pt idx="7474">
                  <c:v>9.3770491803278695</c:v>
                </c:pt>
                <c:pt idx="7475">
                  <c:v>8.0655737704917989</c:v>
                </c:pt>
                <c:pt idx="7476">
                  <c:v>8.0655737704917989</c:v>
                </c:pt>
                <c:pt idx="7477">
                  <c:v>8.0655737704917989</c:v>
                </c:pt>
                <c:pt idx="7478">
                  <c:v>9.3770491803278695</c:v>
                </c:pt>
                <c:pt idx="7479">
                  <c:v>8.0655737704917989</c:v>
                </c:pt>
                <c:pt idx="7480">
                  <c:v>8.0655737704917989</c:v>
                </c:pt>
                <c:pt idx="7481">
                  <c:v>5.4426229508196879</c:v>
                </c:pt>
                <c:pt idx="7482">
                  <c:v>10.688524590163954</c:v>
                </c:pt>
                <c:pt idx="7483">
                  <c:v>9.3770491803278695</c:v>
                </c:pt>
                <c:pt idx="7484">
                  <c:v>9.3770491803278695</c:v>
                </c:pt>
                <c:pt idx="7485">
                  <c:v>8.0655737704917989</c:v>
                </c:pt>
                <c:pt idx="7486">
                  <c:v>10.688524590163954</c:v>
                </c:pt>
                <c:pt idx="7487">
                  <c:v>10.688524590163954</c:v>
                </c:pt>
                <c:pt idx="7488">
                  <c:v>8.0655737704917989</c:v>
                </c:pt>
                <c:pt idx="7489">
                  <c:v>10.688524590163954</c:v>
                </c:pt>
                <c:pt idx="7490">
                  <c:v>8.0655737704917989</c:v>
                </c:pt>
                <c:pt idx="7491">
                  <c:v>0.19672131147541141</c:v>
                </c:pt>
                <c:pt idx="7492">
                  <c:v>10.688524590163954</c:v>
                </c:pt>
                <c:pt idx="7493">
                  <c:v>8.0655737704917989</c:v>
                </c:pt>
                <c:pt idx="7494">
                  <c:v>10.688524590163954</c:v>
                </c:pt>
                <c:pt idx="7495">
                  <c:v>9.3770491803278695</c:v>
                </c:pt>
                <c:pt idx="7496">
                  <c:v>8.0655737704917989</c:v>
                </c:pt>
                <c:pt idx="7497">
                  <c:v>9.3770491803278695</c:v>
                </c:pt>
                <c:pt idx="7498">
                  <c:v>8.0655737704917989</c:v>
                </c:pt>
                <c:pt idx="7499">
                  <c:v>6.7540983606557345</c:v>
                </c:pt>
                <c:pt idx="7500">
                  <c:v>10.688524590163954</c:v>
                </c:pt>
                <c:pt idx="7501">
                  <c:v>8.0655737704917989</c:v>
                </c:pt>
                <c:pt idx="7502">
                  <c:v>6.7540983606557345</c:v>
                </c:pt>
                <c:pt idx="7503">
                  <c:v>9.3770491803278695</c:v>
                </c:pt>
                <c:pt idx="7504">
                  <c:v>8.0655737704917989</c:v>
                </c:pt>
                <c:pt idx="7505">
                  <c:v>6.7540983606557345</c:v>
                </c:pt>
                <c:pt idx="7506">
                  <c:v>6.7540983606557345</c:v>
                </c:pt>
                <c:pt idx="7507">
                  <c:v>12</c:v>
                </c:pt>
                <c:pt idx="7508">
                  <c:v>10.688524590163954</c:v>
                </c:pt>
                <c:pt idx="7509">
                  <c:v>10.688524590163954</c:v>
                </c:pt>
                <c:pt idx="7510">
                  <c:v>21.180327868852491</c:v>
                </c:pt>
                <c:pt idx="7511">
                  <c:v>39.540983606557376</c:v>
                </c:pt>
                <c:pt idx="7512">
                  <c:v>55.278688524590159</c:v>
                </c:pt>
                <c:pt idx="7513">
                  <c:v>84.131147540983548</c:v>
                </c:pt>
                <c:pt idx="7514">
                  <c:v>120.8524590163932</c:v>
                </c:pt>
                <c:pt idx="7515">
                  <c:v>158.88524590164016</c:v>
                </c:pt>
                <c:pt idx="7516">
                  <c:v>182.49180327868851</c:v>
                </c:pt>
                <c:pt idx="7517">
                  <c:v>181.18032786885246</c:v>
                </c:pt>
                <c:pt idx="7518">
                  <c:v>161.50819672131138</c:v>
                </c:pt>
                <c:pt idx="7519">
                  <c:v>137.90163934426229</c:v>
                </c:pt>
                <c:pt idx="7520">
                  <c:v>124.78688524590163</c:v>
                </c:pt>
                <c:pt idx="7521">
                  <c:v>115.60655737704893</c:v>
                </c:pt>
                <c:pt idx="7522">
                  <c:v>110.36065573770485</c:v>
                </c:pt>
                <c:pt idx="7523">
                  <c:v>101.18032786885225</c:v>
                </c:pt>
                <c:pt idx="7524">
                  <c:v>98.557377049180289</c:v>
                </c:pt>
                <c:pt idx="7525">
                  <c:v>101.18032786885225</c:v>
                </c:pt>
                <c:pt idx="7526">
                  <c:v>101.18032786885225</c:v>
                </c:pt>
                <c:pt idx="7527">
                  <c:v>102.49180327868856</c:v>
                </c:pt>
                <c:pt idx="7528">
                  <c:v>82.819672131147541</c:v>
                </c:pt>
                <c:pt idx="7529">
                  <c:v>60.524590163934427</c:v>
                </c:pt>
                <c:pt idx="7530">
                  <c:v>46.0983606557377</c:v>
                </c:pt>
                <c:pt idx="7531">
                  <c:v>34.295081967213044</c:v>
                </c:pt>
                <c:pt idx="7532">
                  <c:v>29.04918032786885</c:v>
                </c:pt>
                <c:pt idx="7533">
                  <c:v>31.672131147540984</c:v>
                </c:pt>
                <c:pt idx="7534">
                  <c:v>8.0655737704917989</c:v>
                </c:pt>
                <c:pt idx="7535">
                  <c:v>17.245901639344229</c:v>
                </c:pt>
                <c:pt idx="7536">
                  <c:v>2.8196721311475321</c:v>
                </c:pt>
                <c:pt idx="7537">
                  <c:v>25.114754098360695</c:v>
                </c:pt>
                <c:pt idx="7538">
                  <c:v>15.934426229508249</c:v>
                </c:pt>
                <c:pt idx="7539">
                  <c:v>8.0655737704917989</c:v>
                </c:pt>
                <c:pt idx="7540">
                  <c:v>13.311475409836063</c:v>
                </c:pt>
                <c:pt idx="7541">
                  <c:v>18.557377049180332</c:v>
                </c:pt>
                <c:pt idx="7542">
                  <c:v>6.7540983606557345</c:v>
                </c:pt>
                <c:pt idx="7543">
                  <c:v>8.0655737704917989</c:v>
                </c:pt>
                <c:pt idx="7544">
                  <c:v>8.0655737704917989</c:v>
                </c:pt>
                <c:pt idx="7545">
                  <c:v>8.0655737704917989</c:v>
                </c:pt>
                <c:pt idx="7546">
                  <c:v>8.0655737704917989</c:v>
                </c:pt>
                <c:pt idx="7547">
                  <c:v>6.7540983606557345</c:v>
                </c:pt>
                <c:pt idx="7548">
                  <c:v>9.3770491803278695</c:v>
                </c:pt>
                <c:pt idx="7549">
                  <c:v>8.0655737704917989</c:v>
                </c:pt>
                <c:pt idx="7550">
                  <c:v>8.0655737704917989</c:v>
                </c:pt>
                <c:pt idx="7551">
                  <c:v>8.0655737704917989</c:v>
                </c:pt>
                <c:pt idx="7552">
                  <c:v>8.0655737704917989</c:v>
                </c:pt>
                <c:pt idx="7553">
                  <c:v>9.3770491803278695</c:v>
                </c:pt>
                <c:pt idx="7554">
                  <c:v>8.0655737704917989</c:v>
                </c:pt>
                <c:pt idx="7555">
                  <c:v>9.3770491803278695</c:v>
                </c:pt>
                <c:pt idx="7556">
                  <c:v>9.3770491803278695</c:v>
                </c:pt>
                <c:pt idx="7557">
                  <c:v>9.3770491803278695</c:v>
                </c:pt>
                <c:pt idx="7558">
                  <c:v>5.4426229508196879</c:v>
                </c:pt>
                <c:pt idx="7559">
                  <c:v>5.4426229508196879</c:v>
                </c:pt>
                <c:pt idx="7560">
                  <c:v>9.3770491803278695</c:v>
                </c:pt>
                <c:pt idx="7561">
                  <c:v>8.0655737704917989</c:v>
                </c:pt>
                <c:pt idx="7562">
                  <c:v>9.3770491803278695</c:v>
                </c:pt>
                <c:pt idx="7563">
                  <c:v>6.7540983606557345</c:v>
                </c:pt>
                <c:pt idx="7564">
                  <c:v>5.4426229508196879</c:v>
                </c:pt>
                <c:pt idx="7565">
                  <c:v>8.0655737704917989</c:v>
                </c:pt>
                <c:pt idx="7566">
                  <c:v>8.0655737704917989</c:v>
                </c:pt>
                <c:pt idx="7567">
                  <c:v>8.0655737704917989</c:v>
                </c:pt>
                <c:pt idx="7568">
                  <c:v>10.688524590163954</c:v>
                </c:pt>
                <c:pt idx="7569">
                  <c:v>9.3770491803278695</c:v>
                </c:pt>
                <c:pt idx="7570">
                  <c:v>8.0655737704917989</c:v>
                </c:pt>
                <c:pt idx="7571">
                  <c:v>8.0655737704917989</c:v>
                </c:pt>
                <c:pt idx="7572">
                  <c:v>8.0655737704917989</c:v>
                </c:pt>
                <c:pt idx="7573">
                  <c:v>5.4426229508196879</c:v>
                </c:pt>
                <c:pt idx="7574">
                  <c:v>5.4426229508196879</c:v>
                </c:pt>
                <c:pt idx="7575">
                  <c:v>9.3770491803278695</c:v>
                </c:pt>
                <c:pt idx="7576">
                  <c:v>8.0655737704917989</c:v>
                </c:pt>
                <c:pt idx="7577">
                  <c:v>8.0655737704917989</c:v>
                </c:pt>
                <c:pt idx="7578">
                  <c:v>10.688524590163954</c:v>
                </c:pt>
                <c:pt idx="7579">
                  <c:v>9.3770491803278695</c:v>
                </c:pt>
                <c:pt idx="7580">
                  <c:v>6.7540983606557345</c:v>
                </c:pt>
                <c:pt idx="7581">
                  <c:v>5.4426229508196879</c:v>
                </c:pt>
                <c:pt idx="7582">
                  <c:v>8.0655737704917989</c:v>
                </c:pt>
                <c:pt idx="7583">
                  <c:v>8.0655737704917989</c:v>
                </c:pt>
                <c:pt idx="7584">
                  <c:v>12</c:v>
                </c:pt>
                <c:pt idx="7585">
                  <c:v>9.3770491803278695</c:v>
                </c:pt>
                <c:pt idx="7586">
                  <c:v>8.0655737704917989</c:v>
                </c:pt>
                <c:pt idx="7587">
                  <c:v>30.360655737704917</c:v>
                </c:pt>
                <c:pt idx="7588">
                  <c:v>44.786885245901637</c:v>
                </c:pt>
                <c:pt idx="7589">
                  <c:v>67.081967213114751</c:v>
                </c:pt>
                <c:pt idx="7590">
                  <c:v>101.18032786885225</c:v>
                </c:pt>
                <c:pt idx="7591">
                  <c:v>140.52459016393442</c:v>
                </c:pt>
                <c:pt idx="7592">
                  <c:v>165.44262295081967</c:v>
                </c:pt>
                <c:pt idx="7593">
                  <c:v>179.86885245901641</c:v>
                </c:pt>
                <c:pt idx="7594">
                  <c:v>172</c:v>
                </c:pt>
                <c:pt idx="7595">
                  <c:v>152.32786885246009</c:v>
                </c:pt>
                <c:pt idx="7596">
                  <c:v>137.90163934426229</c:v>
                </c:pt>
                <c:pt idx="7597">
                  <c:v>122.16393442622945</c:v>
                </c:pt>
                <c:pt idx="7598">
                  <c:v>128.72131147541046</c:v>
                </c:pt>
                <c:pt idx="7599">
                  <c:v>136.59016393442622</c:v>
                </c:pt>
                <c:pt idx="7600">
                  <c:v>130.0327868852464</c:v>
                </c:pt>
                <c:pt idx="7601">
                  <c:v>124.78688524590163</c:v>
                </c:pt>
                <c:pt idx="7602">
                  <c:v>115.60655737704893</c:v>
                </c:pt>
                <c:pt idx="7603">
                  <c:v>103.80327868852434</c:v>
                </c:pt>
                <c:pt idx="7604">
                  <c:v>90.688524590163908</c:v>
                </c:pt>
                <c:pt idx="7605">
                  <c:v>71.016393442622956</c:v>
                </c:pt>
                <c:pt idx="7606">
                  <c:v>53.967213114754102</c:v>
                </c:pt>
                <c:pt idx="7607">
                  <c:v>40.852459016393269</c:v>
                </c:pt>
                <c:pt idx="7608">
                  <c:v>31.672131147540984</c:v>
                </c:pt>
                <c:pt idx="7609">
                  <c:v>14.622950819672132</c:v>
                </c:pt>
                <c:pt idx="7610">
                  <c:v>32.983606557376838</c:v>
                </c:pt>
                <c:pt idx="7611">
                  <c:v>36.918032786885263</c:v>
                </c:pt>
                <c:pt idx="7612">
                  <c:v>12</c:v>
                </c:pt>
                <c:pt idx="7613">
                  <c:v>14.622950819672132</c:v>
                </c:pt>
                <c:pt idx="7614">
                  <c:v>-1.114754098360657</c:v>
                </c:pt>
                <c:pt idx="7615">
                  <c:v>10.688524590163954</c:v>
                </c:pt>
                <c:pt idx="7616">
                  <c:v>5.4426229508196879</c:v>
                </c:pt>
                <c:pt idx="7617">
                  <c:v>8.0655737704917989</c:v>
                </c:pt>
                <c:pt idx="7618">
                  <c:v>5.4426229508196879</c:v>
                </c:pt>
                <c:pt idx="7619">
                  <c:v>6.7540983606557345</c:v>
                </c:pt>
                <c:pt idx="7620">
                  <c:v>1.508196721311476</c:v>
                </c:pt>
                <c:pt idx="7621">
                  <c:v>10.688524590163954</c:v>
                </c:pt>
                <c:pt idx="7622">
                  <c:v>9.3770491803278695</c:v>
                </c:pt>
                <c:pt idx="7623">
                  <c:v>10.688524590163954</c:v>
                </c:pt>
                <c:pt idx="7624">
                  <c:v>9.3770491803278695</c:v>
                </c:pt>
                <c:pt idx="7625">
                  <c:v>9.3770491803278695</c:v>
                </c:pt>
                <c:pt idx="7626">
                  <c:v>8.0655737704917989</c:v>
                </c:pt>
                <c:pt idx="7627">
                  <c:v>9.3770491803278695</c:v>
                </c:pt>
                <c:pt idx="7628">
                  <c:v>6.7540983606557345</c:v>
                </c:pt>
                <c:pt idx="7629">
                  <c:v>6.7540983606557345</c:v>
                </c:pt>
                <c:pt idx="7630">
                  <c:v>8.0655737704917989</c:v>
                </c:pt>
                <c:pt idx="7631">
                  <c:v>6.7540983606557345</c:v>
                </c:pt>
                <c:pt idx="7632">
                  <c:v>8.0655737704917989</c:v>
                </c:pt>
                <c:pt idx="7633">
                  <c:v>8.0655737704917989</c:v>
                </c:pt>
                <c:pt idx="7634">
                  <c:v>8.0655737704917989</c:v>
                </c:pt>
                <c:pt idx="7635">
                  <c:v>10.688524590163954</c:v>
                </c:pt>
                <c:pt idx="7636">
                  <c:v>17.245901639344229</c:v>
                </c:pt>
                <c:pt idx="7637">
                  <c:v>8.0655737704917989</c:v>
                </c:pt>
                <c:pt idx="7638">
                  <c:v>8.0655737704917989</c:v>
                </c:pt>
                <c:pt idx="7639">
                  <c:v>10.688524590163954</c:v>
                </c:pt>
                <c:pt idx="7640">
                  <c:v>8.0655737704917989</c:v>
                </c:pt>
                <c:pt idx="7641">
                  <c:v>9.3770491803278695</c:v>
                </c:pt>
                <c:pt idx="7642">
                  <c:v>9.3770491803278695</c:v>
                </c:pt>
                <c:pt idx="7643">
                  <c:v>8.0655737704917989</c:v>
                </c:pt>
                <c:pt idx="7644">
                  <c:v>15.934426229508249</c:v>
                </c:pt>
                <c:pt idx="7645">
                  <c:v>8.0655737704917989</c:v>
                </c:pt>
                <c:pt idx="7646">
                  <c:v>8.0655737704917989</c:v>
                </c:pt>
                <c:pt idx="7647">
                  <c:v>6.7540983606557345</c:v>
                </c:pt>
                <c:pt idx="7648">
                  <c:v>8.0655737704917989</c:v>
                </c:pt>
                <c:pt idx="7649">
                  <c:v>10.688524590163954</c:v>
                </c:pt>
                <c:pt idx="7650">
                  <c:v>10.688524590163954</c:v>
                </c:pt>
                <c:pt idx="7651">
                  <c:v>6.7540983606557345</c:v>
                </c:pt>
                <c:pt idx="7652">
                  <c:v>15.934426229508249</c:v>
                </c:pt>
                <c:pt idx="7653">
                  <c:v>9.3770491803278695</c:v>
                </c:pt>
                <c:pt idx="7654">
                  <c:v>9.3770491803278695</c:v>
                </c:pt>
                <c:pt idx="7655">
                  <c:v>8.0655737704917989</c:v>
                </c:pt>
                <c:pt idx="7656">
                  <c:v>10.688524590163954</c:v>
                </c:pt>
                <c:pt idx="7657">
                  <c:v>8.0655737704917989</c:v>
                </c:pt>
                <c:pt idx="7658">
                  <c:v>9.3770491803278695</c:v>
                </c:pt>
                <c:pt idx="7659">
                  <c:v>6.7540983606557345</c:v>
                </c:pt>
                <c:pt idx="7660">
                  <c:v>10.688524590163954</c:v>
                </c:pt>
                <c:pt idx="7661">
                  <c:v>9.3770491803278695</c:v>
                </c:pt>
                <c:pt idx="7662">
                  <c:v>23.803278688524593</c:v>
                </c:pt>
                <c:pt idx="7663">
                  <c:v>26.426229508196649</c:v>
                </c:pt>
                <c:pt idx="7664">
                  <c:v>43.475409836065573</c:v>
                </c:pt>
                <c:pt idx="7665">
                  <c:v>69.704918032786466</c:v>
                </c:pt>
                <c:pt idx="7666">
                  <c:v>106.42622950819694</c:v>
                </c:pt>
                <c:pt idx="7667">
                  <c:v>147.08196721311481</c:v>
                </c:pt>
                <c:pt idx="7668">
                  <c:v>181.18032786885246</c:v>
                </c:pt>
                <c:pt idx="7669">
                  <c:v>185.11475409835953</c:v>
                </c:pt>
                <c:pt idx="7670">
                  <c:v>140.52459016393442</c:v>
                </c:pt>
                <c:pt idx="7671">
                  <c:v>147.08196721311481</c:v>
                </c:pt>
                <c:pt idx="7672">
                  <c:v>143.1475409836066</c:v>
                </c:pt>
                <c:pt idx="7673">
                  <c:v>135.27868852458968</c:v>
                </c:pt>
                <c:pt idx="7674">
                  <c:v>122.16393442622945</c:v>
                </c:pt>
                <c:pt idx="7675">
                  <c:v>112.98360655737729</c:v>
                </c:pt>
                <c:pt idx="7676">
                  <c:v>106.42622950819694</c:v>
                </c:pt>
                <c:pt idx="7677">
                  <c:v>101.18032786885225</c:v>
                </c:pt>
                <c:pt idx="7678">
                  <c:v>99.868852459016381</c:v>
                </c:pt>
                <c:pt idx="7679">
                  <c:v>95.934426229508489</c:v>
                </c:pt>
                <c:pt idx="7680">
                  <c:v>97.245901639344297</c:v>
                </c:pt>
                <c:pt idx="7681">
                  <c:v>89.377049180327873</c:v>
                </c:pt>
                <c:pt idx="7682">
                  <c:v>69.704918032786466</c:v>
                </c:pt>
                <c:pt idx="7683">
                  <c:v>51.344262295081954</c:v>
                </c:pt>
                <c:pt idx="7684">
                  <c:v>40.852459016393269</c:v>
                </c:pt>
                <c:pt idx="7685">
                  <c:v>27.73770491803279</c:v>
                </c:pt>
                <c:pt idx="7686">
                  <c:v>27.73770491803279</c:v>
                </c:pt>
                <c:pt idx="7687">
                  <c:v>6.7540983606557345</c:v>
                </c:pt>
                <c:pt idx="7688">
                  <c:v>4.1311475409836094</c:v>
                </c:pt>
                <c:pt idx="7689">
                  <c:v>8.0655737704917989</c:v>
                </c:pt>
                <c:pt idx="7690">
                  <c:v>4.1311475409836094</c:v>
                </c:pt>
                <c:pt idx="7691">
                  <c:v>17.245901639344229</c:v>
                </c:pt>
                <c:pt idx="7692">
                  <c:v>26.426229508196649</c:v>
                </c:pt>
                <c:pt idx="7693">
                  <c:v>27.73770491803279</c:v>
                </c:pt>
                <c:pt idx="7694">
                  <c:v>31.672131147540984</c:v>
                </c:pt>
                <c:pt idx="7695">
                  <c:v>29.04918032786885</c:v>
                </c:pt>
                <c:pt idx="7696">
                  <c:v>26.426229508196649</c:v>
                </c:pt>
                <c:pt idx="7697">
                  <c:v>31.672131147540984</c:v>
                </c:pt>
                <c:pt idx="7698">
                  <c:v>19.868852459016395</c:v>
                </c:pt>
                <c:pt idx="7699">
                  <c:v>12</c:v>
                </c:pt>
                <c:pt idx="7700">
                  <c:v>8.0655737704917989</c:v>
                </c:pt>
                <c:pt idx="7701">
                  <c:v>29.04918032786885</c:v>
                </c:pt>
                <c:pt idx="7702">
                  <c:v>31.672131147540984</c:v>
                </c:pt>
                <c:pt idx="7703">
                  <c:v>35.606557377049171</c:v>
                </c:pt>
                <c:pt idx="7704">
                  <c:v>8.0655737704917989</c:v>
                </c:pt>
                <c:pt idx="7705">
                  <c:v>2.8196721311475321</c:v>
                </c:pt>
                <c:pt idx="7706">
                  <c:v>5.4426229508196879</c:v>
                </c:pt>
                <c:pt idx="7707">
                  <c:v>23.803278688524593</c:v>
                </c:pt>
                <c:pt idx="7708">
                  <c:v>14.622950819672132</c:v>
                </c:pt>
                <c:pt idx="7709">
                  <c:v>9.3770491803278695</c:v>
                </c:pt>
                <c:pt idx="7710">
                  <c:v>2.8196721311475321</c:v>
                </c:pt>
                <c:pt idx="7711">
                  <c:v>23.803278688524593</c:v>
                </c:pt>
                <c:pt idx="7712">
                  <c:v>9.3770491803278695</c:v>
                </c:pt>
                <c:pt idx="7713">
                  <c:v>-2.4262295081967213</c:v>
                </c:pt>
                <c:pt idx="7714">
                  <c:v>19.868852459016395</c:v>
                </c:pt>
                <c:pt idx="7715">
                  <c:v>2.8196721311475321</c:v>
                </c:pt>
                <c:pt idx="7716">
                  <c:v>12</c:v>
                </c:pt>
                <c:pt idx="7717">
                  <c:v>14.622950819672132</c:v>
                </c:pt>
                <c:pt idx="7718">
                  <c:v>12</c:v>
                </c:pt>
                <c:pt idx="7719">
                  <c:v>-1.114754098360657</c:v>
                </c:pt>
                <c:pt idx="7720">
                  <c:v>21.180327868852491</c:v>
                </c:pt>
                <c:pt idx="7721">
                  <c:v>10.688524590163954</c:v>
                </c:pt>
                <c:pt idx="7722">
                  <c:v>5.4426229508196879</c:v>
                </c:pt>
                <c:pt idx="7723">
                  <c:v>14.622950819672132</c:v>
                </c:pt>
                <c:pt idx="7724">
                  <c:v>9.3770491803278695</c:v>
                </c:pt>
                <c:pt idx="7725">
                  <c:v>15.934426229508249</c:v>
                </c:pt>
                <c:pt idx="7726">
                  <c:v>30.360655737704917</c:v>
                </c:pt>
                <c:pt idx="7727">
                  <c:v>2.8196721311475321</c:v>
                </c:pt>
                <c:pt idx="7728">
                  <c:v>17.245901639344229</c:v>
                </c:pt>
                <c:pt idx="7729">
                  <c:v>-6.3606557377049056</c:v>
                </c:pt>
                <c:pt idx="7730">
                  <c:v>8.0655737704917989</c:v>
                </c:pt>
                <c:pt idx="7731">
                  <c:v>1.508196721311476</c:v>
                </c:pt>
                <c:pt idx="7732">
                  <c:v>26.426229508196649</c:v>
                </c:pt>
                <c:pt idx="7733">
                  <c:v>31.672131147540984</c:v>
                </c:pt>
                <c:pt idx="7734">
                  <c:v>30.360655737704917</c:v>
                </c:pt>
                <c:pt idx="7735">
                  <c:v>19.868852459016395</c:v>
                </c:pt>
                <c:pt idx="7736">
                  <c:v>26.426229508196649</c:v>
                </c:pt>
                <c:pt idx="7737">
                  <c:v>27.73770491803279</c:v>
                </c:pt>
                <c:pt idx="7738">
                  <c:v>40.852459016393269</c:v>
                </c:pt>
                <c:pt idx="7739">
                  <c:v>55.278688524590159</c:v>
                </c:pt>
                <c:pt idx="7740">
                  <c:v>76.262295081967636</c:v>
                </c:pt>
                <c:pt idx="7741">
                  <c:v>105.11475409836063</c:v>
                </c:pt>
                <c:pt idx="7742">
                  <c:v>137.90163934426229</c:v>
                </c:pt>
                <c:pt idx="7743">
                  <c:v>156.26229508196718</c:v>
                </c:pt>
                <c:pt idx="7744">
                  <c:v>154.95081967213127</c:v>
                </c:pt>
                <c:pt idx="7745">
                  <c:v>147.08196721311481</c:v>
                </c:pt>
                <c:pt idx="7746">
                  <c:v>133.96721311475409</c:v>
                </c:pt>
                <c:pt idx="7747">
                  <c:v>118.22950819672083</c:v>
                </c:pt>
                <c:pt idx="7748">
                  <c:v>110.36065573770485</c:v>
                </c:pt>
                <c:pt idx="7749">
                  <c:v>105.11475409836063</c:v>
                </c:pt>
                <c:pt idx="7750">
                  <c:v>98.557377049180289</c:v>
                </c:pt>
                <c:pt idx="7751">
                  <c:v>97.245901639344297</c:v>
                </c:pt>
                <c:pt idx="7752">
                  <c:v>98.557377049180289</c:v>
                </c:pt>
                <c:pt idx="7753">
                  <c:v>98.557377049180289</c:v>
                </c:pt>
                <c:pt idx="7754">
                  <c:v>98.557377049180289</c:v>
                </c:pt>
                <c:pt idx="7755">
                  <c:v>97.245901639344297</c:v>
                </c:pt>
                <c:pt idx="7756">
                  <c:v>98.557377049180289</c:v>
                </c:pt>
                <c:pt idx="7757">
                  <c:v>101.18032786885225</c:v>
                </c:pt>
                <c:pt idx="7758">
                  <c:v>90.688524590163908</c:v>
                </c:pt>
                <c:pt idx="7759">
                  <c:v>67.081967213114751</c:v>
                </c:pt>
                <c:pt idx="7760">
                  <c:v>53.967213114754102</c:v>
                </c:pt>
                <c:pt idx="7761">
                  <c:v>38.229508196721518</c:v>
                </c:pt>
                <c:pt idx="7762">
                  <c:v>32.983606557376838</c:v>
                </c:pt>
                <c:pt idx="7763">
                  <c:v>18.557377049180332</c:v>
                </c:pt>
                <c:pt idx="7764">
                  <c:v>27.73770491803279</c:v>
                </c:pt>
                <c:pt idx="7765">
                  <c:v>32.983606557376838</c:v>
                </c:pt>
                <c:pt idx="7766">
                  <c:v>23.803278688524593</c:v>
                </c:pt>
                <c:pt idx="7767">
                  <c:v>2.8196721311475321</c:v>
                </c:pt>
                <c:pt idx="7768">
                  <c:v>12</c:v>
                </c:pt>
                <c:pt idx="7769">
                  <c:v>4.1311475409836094</c:v>
                </c:pt>
                <c:pt idx="7770">
                  <c:v>2.8196721311475321</c:v>
                </c:pt>
                <c:pt idx="7771">
                  <c:v>6.7540983606557345</c:v>
                </c:pt>
                <c:pt idx="7772">
                  <c:v>4.1311475409836094</c:v>
                </c:pt>
                <c:pt idx="7773">
                  <c:v>10.688524590163954</c:v>
                </c:pt>
                <c:pt idx="7774">
                  <c:v>6.7540983606557345</c:v>
                </c:pt>
                <c:pt idx="7775">
                  <c:v>10.688524590163954</c:v>
                </c:pt>
                <c:pt idx="7776">
                  <c:v>6.7540983606557345</c:v>
                </c:pt>
                <c:pt idx="7777">
                  <c:v>10.688524590163954</c:v>
                </c:pt>
                <c:pt idx="7778">
                  <c:v>5.4426229508196879</c:v>
                </c:pt>
                <c:pt idx="7779">
                  <c:v>10.688524590163954</c:v>
                </c:pt>
                <c:pt idx="7780">
                  <c:v>8.0655737704917989</c:v>
                </c:pt>
                <c:pt idx="7781">
                  <c:v>10.688524590163954</c:v>
                </c:pt>
                <c:pt idx="7782">
                  <c:v>10.688524590163954</c:v>
                </c:pt>
                <c:pt idx="7783">
                  <c:v>10.688524590163954</c:v>
                </c:pt>
                <c:pt idx="7784">
                  <c:v>12</c:v>
                </c:pt>
                <c:pt idx="7785">
                  <c:v>18.557377049180332</c:v>
                </c:pt>
                <c:pt idx="7786">
                  <c:v>22.491803278688533</c:v>
                </c:pt>
                <c:pt idx="7787">
                  <c:v>14.622950819672132</c:v>
                </c:pt>
                <c:pt idx="7788">
                  <c:v>26.426229508196649</c:v>
                </c:pt>
                <c:pt idx="7789">
                  <c:v>29.04918032786885</c:v>
                </c:pt>
                <c:pt idx="7790">
                  <c:v>29.04918032786885</c:v>
                </c:pt>
                <c:pt idx="7791">
                  <c:v>32.983606557376838</c:v>
                </c:pt>
                <c:pt idx="7792">
                  <c:v>32.983606557376838</c:v>
                </c:pt>
                <c:pt idx="7793">
                  <c:v>32.983606557376838</c:v>
                </c:pt>
                <c:pt idx="7794">
                  <c:v>34.295081967213044</c:v>
                </c:pt>
                <c:pt idx="7795">
                  <c:v>32.983606557376838</c:v>
                </c:pt>
                <c:pt idx="7796">
                  <c:v>29.04918032786885</c:v>
                </c:pt>
                <c:pt idx="7797">
                  <c:v>27.73770491803279</c:v>
                </c:pt>
                <c:pt idx="7798">
                  <c:v>22.491803278688533</c:v>
                </c:pt>
                <c:pt idx="7799">
                  <c:v>26.426229508196649</c:v>
                </c:pt>
                <c:pt idx="7800">
                  <c:v>25.114754098360695</c:v>
                </c:pt>
                <c:pt idx="7801">
                  <c:v>23.803278688524593</c:v>
                </c:pt>
                <c:pt idx="7802">
                  <c:v>10.688524590163954</c:v>
                </c:pt>
                <c:pt idx="7803">
                  <c:v>-3.7377049180327941</c:v>
                </c:pt>
                <c:pt idx="7804">
                  <c:v>-6.3606557377049056</c:v>
                </c:pt>
                <c:pt idx="7805">
                  <c:v>17.245901639344229</c:v>
                </c:pt>
                <c:pt idx="7806">
                  <c:v>6.7540983606557345</c:v>
                </c:pt>
                <c:pt idx="7807">
                  <c:v>22.491803278688533</c:v>
                </c:pt>
                <c:pt idx="7808">
                  <c:v>12</c:v>
                </c:pt>
                <c:pt idx="7809">
                  <c:v>12</c:v>
                </c:pt>
                <c:pt idx="7810">
                  <c:v>13.311475409836063</c:v>
                </c:pt>
                <c:pt idx="7811">
                  <c:v>10.688524590163954</c:v>
                </c:pt>
                <c:pt idx="7812">
                  <c:v>27.73770491803279</c:v>
                </c:pt>
                <c:pt idx="7813">
                  <c:v>4.1311475409836094</c:v>
                </c:pt>
                <c:pt idx="7814">
                  <c:v>6.7540983606557345</c:v>
                </c:pt>
                <c:pt idx="7815">
                  <c:v>25.114754098360695</c:v>
                </c:pt>
                <c:pt idx="7816">
                  <c:v>-3.7377049180327941</c:v>
                </c:pt>
                <c:pt idx="7817">
                  <c:v>30.360655737704917</c:v>
                </c:pt>
                <c:pt idx="7818">
                  <c:v>44.786885245901637</c:v>
                </c:pt>
                <c:pt idx="7819">
                  <c:v>84.131147540983548</c:v>
                </c:pt>
                <c:pt idx="7820">
                  <c:v>164.13114754098444</c:v>
                </c:pt>
                <c:pt idx="7821">
                  <c:v>55.278688524590159</c:v>
                </c:pt>
                <c:pt idx="7822">
                  <c:v>17.245901639344229</c:v>
                </c:pt>
                <c:pt idx="7823">
                  <c:v>9.3770491803278695</c:v>
                </c:pt>
                <c:pt idx="7824">
                  <c:v>47.409836065573771</c:v>
                </c:pt>
                <c:pt idx="7825">
                  <c:v>103.80327868852434</c:v>
                </c:pt>
                <c:pt idx="7826">
                  <c:v>161.50819672131138</c:v>
                </c:pt>
                <c:pt idx="7827">
                  <c:v>137.90163934426229</c:v>
                </c:pt>
                <c:pt idx="7828">
                  <c:v>135.27868852458968</c:v>
                </c:pt>
                <c:pt idx="7829">
                  <c:v>165.44262295081967</c:v>
                </c:pt>
                <c:pt idx="7830">
                  <c:v>132.65573770491798</c:v>
                </c:pt>
                <c:pt idx="7831">
                  <c:v>187.73770491803279</c:v>
                </c:pt>
                <c:pt idx="7832">
                  <c:v>143.1475409836066</c:v>
                </c:pt>
                <c:pt idx="7833">
                  <c:v>164.13114754098444</c:v>
                </c:pt>
                <c:pt idx="7834">
                  <c:v>160.19672131147541</c:v>
                </c:pt>
                <c:pt idx="7835">
                  <c:v>166.75409836065577</c:v>
                </c:pt>
                <c:pt idx="7836">
                  <c:v>132.65573770491798</c:v>
                </c:pt>
                <c:pt idx="7837">
                  <c:v>99.868852459016381</c:v>
                </c:pt>
                <c:pt idx="7838">
                  <c:v>76.262295081967636</c:v>
                </c:pt>
                <c:pt idx="7839">
                  <c:v>65.770491803278688</c:v>
                </c:pt>
                <c:pt idx="7840">
                  <c:v>46.0983606557377</c:v>
                </c:pt>
                <c:pt idx="7841">
                  <c:v>30.360655737704917</c:v>
                </c:pt>
                <c:pt idx="7842">
                  <c:v>22.491803278688533</c:v>
                </c:pt>
                <c:pt idx="7843">
                  <c:v>34.295081967213044</c:v>
                </c:pt>
                <c:pt idx="7844">
                  <c:v>25.114754098360695</c:v>
                </c:pt>
                <c:pt idx="7845">
                  <c:v>2.8196721311475321</c:v>
                </c:pt>
                <c:pt idx="7846">
                  <c:v>17.245901639344229</c:v>
                </c:pt>
                <c:pt idx="7847">
                  <c:v>15.934426229508249</c:v>
                </c:pt>
                <c:pt idx="7848">
                  <c:v>13.311475409836063</c:v>
                </c:pt>
                <c:pt idx="7849">
                  <c:v>5.4426229508196879</c:v>
                </c:pt>
                <c:pt idx="7850">
                  <c:v>9.3770491803278695</c:v>
                </c:pt>
                <c:pt idx="7851">
                  <c:v>6.7540983606557345</c:v>
                </c:pt>
                <c:pt idx="7852">
                  <c:v>5.4426229508196879</c:v>
                </c:pt>
                <c:pt idx="7853">
                  <c:v>9.3770491803278695</c:v>
                </c:pt>
                <c:pt idx="7854">
                  <c:v>8.0655737704917989</c:v>
                </c:pt>
                <c:pt idx="7855">
                  <c:v>6.7540983606557345</c:v>
                </c:pt>
                <c:pt idx="7856">
                  <c:v>8.0655737704917989</c:v>
                </c:pt>
                <c:pt idx="7857">
                  <c:v>8.0655737704917989</c:v>
                </c:pt>
                <c:pt idx="7858">
                  <c:v>8.0655737704917989</c:v>
                </c:pt>
                <c:pt idx="7859">
                  <c:v>10.688524590163954</c:v>
                </c:pt>
                <c:pt idx="7860">
                  <c:v>6.7540983606557345</c:v>
                </c:pt>
                <c:pt idx="7861">
                  <c:v>8.0655737704917989</c:v>
                </c:pt>
                <c:pt idx="7862">
                  <c:v>8.0655737704917989</c:v>
                </c:pt>
                <c:pt idx="7863">
                  <c:v>9.3770491803278695</c:v>
                </c:pt>
                <c:pt idx="7864">
                  <c:v>6.7540983606557345</c:v>
                </c:pt>
                <c:pt idx="7865">
                  <c:v>8.0655737704917989</c:v>
                </c:pt>
                <c:pt idx="7866">
                  <c:v>0.19672131147541141</c:v>
                </c:pt>
                <c:pt idx="7867">
                  <c:v>8.0655737704917989</c:v>
                </c:pt>
                <c:pt idx="7868">
                  <c:v>8.0655737704917989</c:v>
                </c:pt>
                <c:pt idx="7869">
                  <c:v>9.3770491803278695</c:v>
                </c:pt>
                <c:pt idx="7870">
                  <c:v>9.3770491803278695</c:v>
                </c:pt>
                <c:pt idx="7871">
                  <c:v>10.688524590163954</c:v>
                </c:pt>
                <c:pt idx="7872">
                  <c:v>6.7540983606557345</c:v>
                </c:pt>
                <c:pt idx="7873">
                  <c:v>5.4426229508196879</c:v>
                </c:pt>
                <c:pt idx="7874">
                  <c:v>5.4426229508196879</c:v>
                </c:pt>
                <c:pt idx="7875">
                  <c:v>12</c:v>
                </c:pt>
                <c:pt idx="7876">
                  <c:v>13.311475409836063</c:v>
                </c:pt>
                <c:pt idx="7877">
                  <c:v>8.0655737704917989</c:v>
                </c:pt>
                <c:pt idx="7878">
                  <c:v>8.0655737704917989</c:v>
                </c:pt>
                <c:pt idx="7879">
                  <c:v>30.360655737704917</c:v>
                </c:pt>
                <c:pt idx="7880">
                  <c:v>31.672131147540984</c:v>
                </c:pt>
                <c:pt idx="7881">
                  <c:v>38.229508196721518</c:v>
                </c:pt>
                <c:pt idx="7882">
                  <c:v>42.16393442622951</c:v>
                </c:pt>
                <c:pt idx="7883">
                  <c:v>44.786885245901637</c:v>
                </c:pt>
                <c:pt idx="7884">
                  <c:v>43.475409836065573</c:v>
                </c:pt>
                <c:pt idx="7885">
                  <c:v>43.475409836065573</c:v>
                </c:pt>
                <c:pt idx="7886">
                  <c:v>39.540983606557376</c:v>
                </c:pt>
                <c:pt idx="7887">
                  <c:v>34.295081967213044</c:v>
                </c:pt>
                <c:pt idx="7888">
                  <c:v>32.983606557376838</c:v>
                </c:pt>
                <c:pt idx="7889">
                  <c:v>30.360655737704917</c:v>
                </c:pt>
                <c:pt idx="7890">
                  <c:v>21.180327868852491</c:v>
                </c:pt>
                <c:pt idx="7891">
                  <c:v>31.672131147540984</c:v>
                </c:pt>
                <c:pt idx="7892">
                  <c:v>34.295081967213044</c:v>
                </c:pt>
                <c:pt idx="7893">
                  <c:v>43.475409836065573</c:v>
                </c:pt>
                <c:pt idx="7894">
                  <c:v>63.14754098360639</c:v>
                </c:pt>
                <c:pt idx="7895">
                  <c:v>84.131147540983548</c:v>
                </c:pt>
                <c:pt idx="7896">
                  <c:v>112.98360655737729</c:v>
                </c:pt>
                <c:pt idx="7897">
                  <c:v>133.96721311475409</c:v>
                </c:pt>
                <c:pt idx="7898">
                  <c:v>147.08196721311481</c:v>
                </c:pt>
                <c:pt idx="7899">
                  <c:v>147.08196721311481</c:v>
                </c:pt>
                <c:pt idx="7900">
                  <c:v>136.59016393442622</c:v>
                </c:pt>
                <c:pt idx="7901">
                  <c:v>122.16393442622945</c:v>
                </c:pt>
                <c:pt idx="7902">
                  <c:v>110.36065573770485</c:v>
                </c:pt>
                <c:pt idx="7903">
                  <c:v>105.11475409836063</c:v>
                </c:pt>
                <c:pt idx="7904">
                  <c:v>98.557377049180289</c:v>
                </c:pt>
                <c:pt idx="7905">
                  <c:v>97.245901639344297</c:v>
                </c:pt>
                <c:pt idx="7906">
                  <c:v>94.622950819671715</c:v>
                </c:pt>
                <c:pt idx="7907">
                  <c:v>97.245901639344297</c:v>
                </c:pt>
                <c:pt idx="7908">
                  <c:v>99.868852459016381</c:v>
                </c:pt>
                <c:pt idx="7909">
                  <c:v>99.868852459016381</c:v>
                </c:pt>
                <c:pt idx="7910">
                  <c:v>101.18032786885225</c:v>
                </c:pt>
                <c:pt idx="7911">
                  <c:v>101.18032786885225</c:v>
                </c:pt>
                <c:pt idx="7912">
                  <c:v>85.442622950819697</c:v>
                </c:pt>
                <c:pt idx="7913">
                  <c:v>85.442622950819697</c:v>
                </c:pt>
                <c:pt idx="7914">
                  <c:v>93.311475409836063</c:v>
                </c:pt>
                <c:pt idx="7915">
                  <c:v>74.950819672131146</c:v>
                </c:pt>
                <c:pt idx="7916">
                  <c:v>59.213114754098349</c:v>
                </c:pt>
                <c:pt idx="7917">
                  <c:v>47.409836065573771</c:v>
                </c:pt>
                <c:pt idx="7918">
                  <c:v>34.295081967213044</c:v>
                </c:pt>
                <c:pt idx="7919">
                  <c:v>25.114754098360695</c:v>
                </c:pt>
                <c:pt idx="7920">
                  <c:v>25.114754098360695</c:v>
                </c:pt>
                <c:pt idx="7921">
                  <c:v>-2.4262295081967213</c:v>
                </c:pt>
                <c:pt idx="7922">
                  <c:v>26.426229508196649</c:v>
                </c:pt>
                <c:pt idx="7923">
                  <c:v>26.426229508196649</c:v>
                </c:pt>
                <c:pt idx="7924">
                  <c:v>15.934426229508249</c:v>
                </c:pt>
                <c:pt idx="7925">
                  <c:v>10.688524590163954</c:v>
                </c:pt>
                <c:pt idx="7926">
                  <c:v>5.4426229508196879</c:v>
                </c:pt>
                <c:pt idx="7927">
                  <c:v>12</c:v>
                </c:pt>
                <c:pt idx="7928">
                  <c:v>9.3770491803278695</c:v>
                </c:pt>
                <c:pt idx="7929">
                  <c:v>8.0655737704917989</c:v>
                </c:pt>
                <c:pt idx="7930">
                  <c:v>8.0655737704917989</c:v>
                </c:pt>
                <c:pt idx="7931">
                  <c:v>8.0655737704917989</c:v>
                </c:pt>
                <c:pt idx="7932">
                  <c:v>9.3770491803278695</c:v>
                </c:pt>
                <c:pt idx="7933">
                  <c:v>8.0655737704917989</c:v>
                </c:pt>
                <c:pt idx="7934">
                  <c:v>9.3770491803278695</c:v>
                </c:pt>
                <c:pt idx="7935">
                  <c:v>6.7540983606557345</c:v>
                </c:pt>
                <c:pt idx="7936">
                  <c:v>8.0655737704917989</c:v>
                </c:pt>
                <c:pt idx="7937">
                  <c:v>9.3770491803278695</c:v>
                </c:pt>
                <c:pt idx="7938">
                  <c:v>9.3770491803278695</c:v>
                </c:pt>
                <c:pt idx="7939">
                  <c:v>6.7540983606557345</c:v>
                </c:pt>
                <c:pt idx="7940">
                  <c:v>8.0655737704917989</c:v>
                </c:pt>
                <c:pt idx="7941">
                  <c:v>9.3770491803278695</c:v>
                </c:pt>
                <c:pt idx="7942">
                  <c:v>9.3770491803278695</c:v>
                </c:pt>
                <c:pt idx="7943">
                  <c:v>6.7540983606557345</c:v>
                </c:pt>
                <c:pt idx="7944">
                  <c:v>8.0655737704917989</c:v>
                </c:pt>
                <c:pt idx="7945">
                  <c:v>8.0655737704917989</c:v>
                </c:pt>
                <c:pt idx="7946">
                  <c:v>8.0655737704917989</c:v>
                </c:pt>
                <c:pt idx="7947">
                  <c:v>8.0655737704917989</c:v>
                </c:pt>
                <c:pt idx="7948">
                  <c:v>9.3770491803278695</c:v>
                </c:pt>
                <c:pt idx="7949">
                  <c:v>8.0655737704917989</c:v>
                </c:pt>
                <c:pt idx="7950">
                  <c:v>8.0655737704917989</c:v>
                </c:pt>
                <c:pt idx="7951">
                  <c:v>8.0655737704917989</c:v>
                </c:pt>
                <c:pt idx="7952">
                  <c:v>13.311475409836063</c:v>
                </c:pt>
                <c:pt idx="7953">
                  <c:v>10.688524590163954</c:v>
                </c:pt>
                <c:pt idx="7954">
                  <c:v>8.0655737704917989</c:v>
                </c:pt>
                <c:pt idx="7955">
                  <c:v>8.0655737704917989</c:v>
                </c:pt>
                <c:pt idx="7956">
                  <c:v>6.7540983606557345</c:v>
                </c:pt>
                <c:pt idx="7957">
                  <c:v>8.0655737704917989</c:v>
                </c:pt>
                <c:pt idx="7958">
                  <c:v>8.0655737704917989</c:v>
                </c:pt>
                <c:pt idx="7959">
                  <c:v>5.4426229508196879</c:v>
                </c:pt>
                <c:pt idx="7960">
                  <c:v>8.0655737704917989</c:v>
                </c:pt>
                <c:pt idx="7961">
                  <c:v>10.688524590163954</c:v>
                </c:pt>
                <c:pt idx="7962">
                  <c:v>6.7540983606557345</c:v>
                </c:pt>
                <c:pt idx="7963">
                  <c:v>8.0655737704917989</c:v>
                </c:pt>
                <c:pt idx="7964">
                  <c:v>9.3770491803278695</c:v>
                </c:pt>
                <c:pt idx="7965">
                  <c:v>8.0655737704917989</c:v>
                </c:pt>
                <c:pt idx="7966">
                  <c:v>12</c:v>
                </c:pt>
                <c:pt idx="7967">
                  <c:v>14.622950819672132</c:v>
                </c:pt>
                <c:pt idx="7968">
                  <c:v>21.180327868852491</c:v>
                </c:pt>
                <c:pt idx="7969">
                  <c:v>48.721311475409863</c:v>
                </c:pt>
                <c:pt idx="7970">
                  <c:v>89.377049180327873</c:v>
                </c:pt>
                <c:pt idx="7971">
                  <c:v>145.77049180327865</c:v>
                </c:pt>
                <c:pt idx="7972">
                  <c:v>199.54098360655669</c:v>
                </c:pt>
                <c:pt idx="7973">
                  <c:v>53.967213114754102</c:v>
                </c:pt>
                <c:pt idx="7974">
                  <c:v>78.885245901639308</c:v>
                </c:pt>
                <c:pt idx="7975">
                  <c:v>140.52459016393442</c:v>
                </c:pt>
                <c:pt idx="7976">
                  <c:v>156.26229508196718</c:v>
                </c:pt>
                <c:pt idx="7977">
                  <c:v>162.81967213114626</c:v>
                </c:pt>
                <c:pt idx="7978">
                  <c:v>164.13114754098444</c:v>
                </c:pt>
                <c:pt idx="7979">
                  <c:v>168.06557377049131</c:v>
                </c:pt>
                <c:pt idx="7980">
                  <c:v>172</c:v>
                </c:pt>
                <c:pt idx="7981">
                  <c:v>157.57377049180218</c:v>
                </c:pt>
                <c:pt idx="7982">
                  <c:v>137.90163934426229</c:v>
                </c:pt>
                <c:pt idx="7983">
                  <c:v>114.29508196721312</c:v>
                </c:pt>
                <c:pt idx="7984">
                  <c:v>105.11475409836063</c:v>
                </c:pt>
                <c:pt idx="7985">
                  <c:v>97.245901639344297</c:v>
                </c:pt>
                <c:pt idx="7986">
                  <c:v>97.245901639344297</c:v>
                </c:pt>
                <c:pt idx="7987">
                  <c:v>93.311475409836063</c:v>
                </c:pt>
                <c:pt idx="7988">
                  <c:v>94.622950819671715</c:v>
                </c:pt>
                <c:pt idx="7989">
                  <c:v>80.196721311475358</c:v>
                </c:pt>
                <c:pt idx="7990">
                  <c:v>60.524590163934427</c:v>
                </c:pt>
                <c:pt idx="7991">
                  <c:v>48.721311475409863</c:v>
                </c:pt>
                <c:pt idx="7992">
                  <c:v>35.606557377049171</c:v>
                </c:pt>
                <c:pt idx="7993">
                  <c:v>32.983606557376838</c:v>
                </c:pt>
                <c:pt idx="7994">
                  <c:v>26.426229508196649</c:v>
                </c:pt>
                <c:pt idx="7995">
                  <c:v>1.508196721311476</c:v>
                </c:pt>
                <c:pt idx="7996">
                  <c:v>-5.0491803278688465</c:v>
                </c:pt>
                <c:pt idx="7997">
                  <c:v>9.3770491803278695</c:v>
                </c:pt>
                <c:pt idx="7998">
                  <c:v>14.622950819672132</c:v>
                </c:pt>
                <c:pt idx="7999">
                  <c:v>14.622950819672132</c:v>
                </c:pt>
                <c:pt idx="8000">
                  <c:v>12</c:v>
                </c:pt>
                <c:pt idx="8001">
                  <c:v>4.1311475409836094</c:v>
                </c:pt>
                <c:pt idx="8002">
                  <c:v>8.0655737704917989</c:v>
                </c:pt>
                <c:pt idx="8003">
                  <c:v>10.688524590163954</c:v>
                </c:pt>
                <c:pt idx="8004">
                  <c:v>23.803278688524593</c:v>
                </c:pt>
                <c:pt idx="8005">
                  <c:v>8.0655737704917989</c:v>
                </c:pt>
                <c:pt idx="8006">
                  <c:v>8.0655737704917989</c:v>
                </c:pt>
                <c:pt idx="8007">
                  <c:v>10.688524590163954</c:v>
                </c:pt>
                <c:pt idx="8008">
                  <c:v>8.0655737704917989</c:v>
                </c:pt>
                <c:pt idx="8009">
                  <c:v>9.3770491803278695</c:v>
                </c:pt>
                <c:pt idx="8010">
                  <c:v>0.19672131147541141</c:v>
                </c:pt>
                <c:pt idx="8011">
                  <c:v>8.0655737704917989</c:v>
                </c:pt>
                <c:pt idx="8012">
                  <c:v>8.0655737704917989</c:v>
                </c:pt>
                <c:pt idx="8013">
                  <c:v>8.0655737704917989</c:v>
                </c:pt>
                <c:pt idx="8014">
                  <c:v>10.688524590163954</c:v>
                </c:pt>
                <c:pt idx="8015">
                  <c:v>10.688524590163954</c:v>
                </c:pt>
                <c:pt idx="8016">
                  <c:v>1.508196721311476</c:v>
                </c:pt>
                <c:pt idx="8017">
                  <c:v>23.803278688524593</c:v>
                </c:pt>
                <c:pt idx="8018">
                  <c:v>21.180327868852491</c:v>
                </c:pt>
                <c:pt idx="8019">
                  <c:v>22.491803278688533</c:v>
                </c:pt>
                <c:pt idx="8020">
                  <c:v>19.868852459016395</c:v>
                </c:pt>
                <c:pt idx="8021">
                  <c:v>2.8196721311475321</c:v>
                </c:pt>
                <c:pt idx="8022">
                  <c:v>12</c:v>
                </c:pt>
                <c:pt idx="8023">
                  <c:v>27.73770491803279</c:v>
                </c:pt>
                <c:pt idx="8024">
                  <c:v>12</c:v>
                </c:pt>
                <c:pt idx="8025">
                  <c:v>4.1311475409836094</c:v>
                </c:pt>
                <c:pt idx="8026">
                  <c:v>25.114754098360695</c:v>
                </c:pt>
                <c:pt idx="8027">
                  <c:v>19.868852459016395</c:v>
                </c:pt>
                <c:pt idx="8028">
                  <c:v>23.803278688524593</c:v>
                </c:pt>
                <c:pt idx="8029">
                  <c:v>31.672131147540984</c:v>
                </c:pt>
                <c:pt idx="8030">
                  <c:v>21.180327868852491</c:v>
                </c:pt>
                <c:pt idx="8031">
                  <c:v>-2.4262295081967213</c:v>
                </c:pt>
                <c:pt idx="8032">
                  <c:v>30.360655737704917</c:v>
                </c:pt>
                <c:pt idx="8033">
                  <c:v>-2.4262295081967213</c:v>
                </c:pt>
                <c:pt idx="8034">
                  <c:v>34.295081967213044</c:v>
                </c:pt>
                <c:pt idx="8035">
                  <c:v>17.245901639344229</c:v>
                </c:pt>
                <c:pt idx="8036">
                  <c:v>-7.6721311475409664</c:v>
                </c:pt>
                <c:pt idx="8037">
                  <c:v>-7.6721311475409664</c:v>
                </c:pt>
                <c:pt idx="8038">
                  <c:v>-2.4262295081967213</c:v>
                </c:pt>
                <c:pt idx="8039">
                  <c:v>5.4426229508196879</c:v>
                </c:pt>
                <c:pt idx="8040">
                  <c:v>4.1311475409836094</c:v>
                </c:pt>
                <c:pt idx="8041">
                  <c:v>5.4426229508196879</c:v>
                </c:pt>
                <c:pt idx="8042">
                  <c:v>5.4426229508196879</c:v>
                </c:pt>
                <c:pt idx="8043">
                  <c:v>2.8196721311475321</c:v>
                </c:pt>
                <c:pt idx="8044">
                  <c:v>4.1311475409836094</c:v>
                </c:pt>
                <c:pt idx="8045">
                  <c:v>0.19672131147541141</c:v>
                </c:pt>
                <c:pt idx="8046">
                  <c:v>29.04918032786885</c:v>
                </c:pt>
                <c:pt idx="8047">
                  <c:v>40.852459016393269</c:v>
                </c:pt>
                <c:pt idx="8048">
                  <c:v>63.14754098360639</c:v>
                </c:pt>
                <c:pt idx="8049">
                  <c:v>90.688524590163908</c:v>
                </c:pt>
                <c:pt idx="8050">
                  <c:v>127.40983606557377</c:v>
                </c:pt>
                <c:pt idx="8051">
                  <c:v>198.22950819672059</c:v>
                </c:pt>
                <c:pt idx="8052">
                  <c:v>26.426229508196649</c:v>
                </c:pt>
                <c:pt idx="8053">
                  <c:v>39.540983606557376</c:v>
                </c:pt>
                <c:pt idx="8054">
                  <c:v>85.442622950819697</c:v>
                </c:pt>
                <c:pt idx="8055">
                  <c:v>152.32786885246009</c:v>
                </c:pt>
                <c:pt idx="8056">
                  <c:v>131.34426229508148</c:v>
                </c:pt>
                <c:pt idx="8057">
                  <c:v>169.37704918032784</c:v>
                </c:pt>
                <c:pt idx="8058">
                  <c:v>136.59016393442622</c:v>
                </c:pt>
                <c:pt idx="8059">
                  <c:v>162.81967213114626</c:v>
                </c:pt>
                <c:pt idx="8060">
                  <c:v>162.81967213114626</c:v>
                </c:pt>
                <c:pt idx="8061">
                  <c:v>101.18032786885225</c:v>
                </c:pt>
                <c:pt idx="8062">
                  <c:v>140.52459016393442</c:v>
                </c:pt>
                <c:pt idx="8063">
                  <c:v>154.95081967213127</c:v>
                </c:pt>
                <c:pt idx="8064">
                  <c:v>157.57377049180218</c:v>
                </c:pt>
                <c:pt idx="8065">
                  <c:v>164.13114754098444</c:v>
                </c:pt>
                <c:pt idx="8066">
                  <c:v>136.59016393442622</c:v>
                </c:pt>
                <c:pt idx="8067">
                  <c:v>110.36065573770485</c:v>
                </c:pt>
                <c:pt idx="8068">
                  <c:v>89.377049180327873</c:v>
                </c:pt>
                <c:pt idx="8069">
                  <c:v>73.639344262295083</c:v>
                </c:pt>
                <c:pt idx="8070">
                  <c:v>55.278688524590159</c:v>
                </c:pt>
                <c:pt idx="8071">
                  <c:v>39.540983606557376</c:v>
                </c:pt>
                <c:pt idx="8072">
                  <c:v>34.295081967213044</c:v>
                </c:pt>
                <c:pt idx="8073">
                  <c:v>19.868852459016395</c:v>
                </c:pt>
                <c:pt idx="8074">
                  <c:v>14.622950819672132</c:v>
                </c:pt>
                <c:pt idx="8075">
                  <c:v>5.4426229508196879</c:v>
                </c:pt>
                <c:pt idx="8076">
                  <c:v>10.688524590163954</c:v>
                </c:pt>
                <c:pt idx="8077">
                  <c:v>8.0655737704917989</c:v>
                </c:pt>
                <c:pt idx="8078">
                  <c:v>13.311475409836063</c:v>
                </c:pt>
                <c:pt idx="8079">
                  <c:v>13.311475409836063</c:v>
                </c:pt>
                <c:pt idx="8080">
                  <c:v>26.426229508196649</c:v>
                </c:pt>
                <c:pt idx="8081">
                  <c:v>8.0655737704917989</c:v>
                </c:pt>
                <c:pt idx="8082">
                  <c:v>8.0655737704917989</c:v>
                </c:pt>
                <c:pt idx="8083">
                  <c:v>5.4426229508196879</c:v>
                </c:pt>
                <c:pt idx="8084">
                  <c:v>8.0655737704917989</c:v>
                </c:pt>
                <c:pt idx="8085">
                  <c:v>8.0655737704917989</c:v>
                </c:pt>
                <c:pt idx="8086">
                  <c:v>9.3770491803278695</c:v>
                </c:pt>
                <c:pt idx="8087">
                  <c:v>9.3770491803278695</c:v>
                </c:pt>
                <c:pt idx="8088">
                  <c:v>10.688524590163954</c:v>
                </c:pt>
                <c:pt idx="8089">
                  <c:v>9.3770491803278695</c:v>
                </c:pt>
                <c:pt idx="8090">
                  <c:v>9.3770491803278695</c:v>
                </c:pt>
                <c:pt idx="8091">
                  <c:v>8.0655737704917989</c:v>
                </c:pt>
                <c:pt idx="8092">
                  <c:v>9.3770491803278695</c:v>
                </c:pt>
                <c:pt idx="8093">
                  <c:v>9.3770491803278695</c:v>
                </c:pt>
                <c:pt idx="8094">
                  <c:v>9.3770491803278695</c:v>
                </c:pt>
                <c:pt idx="8095">
                  <c:v>6.7540983606557345</c:v>
                </c:pt>
                <c:pt idx="8096">
                  <c:v>6.7540983606557345</c:v>
                </c:pt>
                <c:pt idx="8097">
                  <c:v>10.688524590163954</c:v>
                </c:pt>
                <c:pt idx="8098">
                  <c:v>27.73770491803279</c:v>
                </c:pt>
                <c:pt idx="8099">
                  <c:v>8.0655737704917989</c:v>
                </c:pt>
                <c:pt idx="8100">
                  <c:v>10.688524590163954</c:v>
                </c:pt>
                <c:pt idx="8101">
                  <c:v>12</c:v>
                </c:pt>
                <c:pt idx="8102">
                  <c:v>6.7540983606557345</c:v>
                </c:pt>
                <c:pt idx="8103">
                  <c:v>8.0655737704917989</c:v>
                </c:pt>
                <c:pt idx="8104">
                  <c:v>6.7540983606557345</c:v>
                </c:pt>
                <c:pt idx="8105">
                  <c:v>9.3770491803278695</c:v>
                </c:pt>
                <c:pt idx="8106">
                  <c:v>29.04918032786885</c:v>
                </c:pt>
                <c:pt idx="8107">
                  <c:v>8.0655737704917989</c:v>
                </c:pt>
                <c:pt idx="8108">
                  <c:v>26.426229508196649</c:v>
                </c:pt>
                <c:pt idx="8109">
                  <c:v>6.7540983606557345</c:v>
                </c:pt>
                <c:pt idx="8110">
                  <c:v>8.0655737704917989</c:v>
                </c:pt>
                <c:pt idx="8111">
                  <c:v>10.688524590163954</c:v>
                </c:pt>
                <c:pt idx="8112">
                  <c:v>9.3770491803278695</c:v>
                </c:pt>
                <c:pt idx="8113">
                  <c:v>8.0655737704917989</c:v>
                </c:pt>
                <c:pt idx="8114">
                  <c:v>4.1311475409836094</c:v>
                </c:pt>
                <c:pt idx="8115">
                  <c:v>19.868852459016395</c:v>
                </c:pt>
                <c:pt idx="8116">
                  <c:v>22.491803278688533</c:v>
                </c:pt>
                <c:pt idx="8117">
                  <c:v>4.1311475409836094</c:v>
                </c:pt>
                <c:pt idx="8118">
                  <c:v>10.688524590163954</c:v>
                </c:pt>
                <c:pt idx="8119">
                  <c:v>-3.7377049180327941</c:v>
                </c:pt>
                <c:pt idx="8120">
                  <c:v>13.311475409836063</c:v>
                </c:pt>
                <c:pt idx="8121">
                  <c:v>9.3770491803278695</c:v>
                </c:pt>
                <c:pt idx="8122">
                  <c:v>19.868852459016395</c:v>
                </c:pt>
                <c:pt idx="8123">
                  <c:v>35.606557377049171</c:v>
                </c:pt>
                <c:pt idx="8124">
                  <c:v>48.721311475409863</c:v>
                </c:pt>
                <c:pt idx="8125">
                  <c:v>76.262295081967636</c:v>
                </c:pt>
                <c:pt idx="8126">
                  <c:v>110.36065573770485</c:v>
                </c:pt>
                <c:pt idx="8127">
                  <c:v>148.3934426229508</c:v>
                </c:pt>
                <c:pt idx="8128">
                  <c:v>170.68852459016392</c:v>
                </c:pt>
                <c:pt idx="8129">
                  <c:v>170.68852459016392</c:v>
                </c:pt>
                <c:pt idx="8130">
                  <c:v>152.32786885246009</c:v>
                </c:pt>
                <c:pt idx="8131">
                  <c:v>132.65573770491798</c:v>
                </c:pt>
                <c:pt idx="8132">
                  <c:v>116.91803278688525</c:v>
                </c:pt>
                <c:pt idx="8133">
                  <c:v>107.73770491803279</c:v>
                </c:pt>
                <c:pt idx="8134">
                  <c:v>105.11475409836063</c:v>
                </c:pt>
                <c:pt idx="8135">
                  <c:v>99.868852459016381</c:v>
                </c:pt>
                <c:pt idx="8136">
                  <c:v>97.245901639344297</c:v>
                </c:pt>
                <c:pt idx="8137">
                  <c:v>99.868852459016381</c:v>
                </c:pt>
                <c:pt idx="8138">
                  <c:v>101.18032786885225</c:v>
                </c:pt>
                <c:pt idx="8139">
                  <c:v>101.18032786885225</c:v>
                </c:pt>
                <c:pt idx="8140">
                  <c:v>101.18032786885225</c:v>
                </c:pt>
                <c:pt idx="8141">
                  <c:v>133.96721311475409</c:v>
                </c:pt>
                <c:pt idx="8142">
                  <c:v>183.80327868852461</c:v>
                </c:pt>
                <c:pt idx="8143">
                  <c:v>152.32786885246009</c:v>
                </c:pt>
                <c:pt idx="8144">
                  <c:v>94.622950819671715</c:v>
                </c:pt>
                <c:pt idx="8145">
                  <c:v>63.14754098360639</c:v>
                </c:pt>
                <c:pt idx="8146">
                  <c:v>42.16393442622951</c:v>
                </c:pt>
                <c:pt idx="8147">
                  <c:v>29.04918032786885</c:v>
                </c:pt>
                <c:pt idx="8148">
                  <c:v>29.04918032786885</c:v>
                </c:pt>
                <c:pt idx="8149">
                  <c:v>19.868852459016395</c:v>
                </c:pt>
                <c:pt idx="8150">
                  <c:v>25.114754098360695</c:v>
                </c:pt>
                <c:pt idx="8151">
                  <c:v>10.688524590163954</c:v>
                </c:pt>
                <c:pt idx="8152">
                  <c:v>9.3770491803278695</c:v>
                </c:pt>
                <c:pt idx="8153">
                  <c:v>22.491803278688533</c:v>
                </c:pt>
                <c:pt idx="8154">
                  <c:v>36.918032786885263</c:v>
                </c:pt>
                <c:pt idx="8155">
                  <c:v>29.04918032786885</c:v>
                </c:pt>
                <c:pt idx="8156">
                  <c:v>-1.114754098360657</c:v>
                </c:pt>
                <c:pt idx="8157">
                  <c:v>-7.6721311475409664</c:v>
                </c:pt>
                <c:pt idx="8158">
                  <c:v>34.295081967213044</c:v>
                </c:pt>
                <c:pt idx="8159">
                  <c:v>-5.0491803278688465</c:v>
                </c:pt>
                <c:pt idx="8160">
                  <c:v>10.688524590163954</c:v>
                </c:pt>
                <c:pt idx="8161">
                  <c:v>13.311475409836063</c:v>
                </c:pt>
                <c:pt idx="8162">
                  <c:v>9.3770491803278695</c:v>
                </c:pt>
                <c:pt idx="8163">
                  <c:v>2.8196721311475321</c:v>
                </c:pt>
                <c:pt idx="8164">
                  <c:v>27.73770491803279</c:v>
                </c:pt>
                <c:pt idx="8165">
                  <c:v>15.934426229508249</c:v>
                </c:pt>
                <c:pt idx="8166">
                  <c:v>32.983606557376838</c:v>
                </c:pt>
                <c:pt idx="8167">
                  <c:v>0.19672131147541141</c:v>
                </c:pt>
                <c:pt idx="8168">
                  <c:v>14.622950819672132</c:v>
                </c:pt>
                <c:pt idx="8169">
                  <c:v>10.688524590163954</c:v>
                </c:pt>
                <c:pt idx="8170">
                  <c:v>6.7540983606557345</c:v>
                </c:pt>
                <c:pt idx="8171">
                  <c:v>12</c:v>
                </c:pt>
                <c:pt idx="8172">
                  <c:v>8.0655737704917989</c:v>
                </c:pt>
                <c:pt idx="8173">
                  <c:v>27.73770491803279</c:v>
                </c:pt>
                <c:pt idx="8174">
                  <c:v>6.7540983606557345</c:v>
                </c:pt>
                <c:pt idx="8175">
                  <c:v>5.4426229508196879</c:v>
                </c:pt>
                <c:pt idx="8176">
                  <c:v>4.1311475409836094</c:v>
                </c:pt>
                <c:pt idx="8177">
                  <c:v>6.7540983606557345</c:v>
                </c:pt>
                <c:pt idx="8178">
                  <c:v>26.426229508196649</c:v>
                </c:pt>
                <c:pt idx="8179">
                  <c:v>5.4426229508196879</c:v>
                </c:pt>
                <c:pt idx="8180">
                  <c:v>6.7540983606557345</c:v>
                </c:pt>
                <c:pt idx="8181">
                  <c:v>10.688524590163954</c:v>
                </c:pt>
                <c:pt idx="8182">
                  <c:v>8.0655737704917989</c:v>
                </c:pt>
                <c:pt idx="8183">
                  <c:v>8.0655737704917989</c:v>
                </c:pt>
                <c:pt idx="8184">
                  <c:v>9.3770491803278695</c:v>
                </c:pt>
                <c:pt idx="8185">
                  <c:v>6.7540983606557345</c:v>
                </c:pt>
                <c:pt idx="8186">
                  <c:v>10.688524590163954</c:v>
                </c:pt>
                <c:pt idx="8187">
                  <c:v>5.4426229508196879</c:v>
                </c:pt>
                <c:pt idx="8188">
                  <c:v>9.3770491803278695</c:v>
                </c:pt>
                <c:pt idx="8189">
                  <c:v>6.7540983606557345</c:v>
                </c:pt>
                <c:pt idx="8190">
                  <c:v>5.4426229508196879</c:v>
                </c:pt>
                <c:pt idx="8191">
                  <c:v>12</c:v>
                </c:pt>
                <c:pt idx="8192">
                  <c:v>9.3770491803278695</c:v>
                </c:pt>
                <c:pt idx="8193">
                  <c:v>9.3770491803278695</c:v>
                </c:pt>
                <c:pt idx="8194">
                  <c:v>10.688524590163954</c:v>
                </c:pt>
                <c:pt idx="8195">
                  <c:v>12</c:v>
                </c:pt>
                <c:pt idx="8196">
                  <c:v>5.4426229508196879</c:v>
                </c:pt>
                <c:pt idx="8197">
                  <c:v>5.4426229508196879</c:v>
                </c:pt>
                <c:pt idx="8198">
                  <c:v>18.557377049180332</c:v>
                </c:pt>
                <c:pt idx="8199">
                  <c:v>25.114754098360695</c:v>
                </c:pt>
                <c:pt idx="8200">
                  <c:v>46.0983606557377</c:v>
                </c:pt>
                <c:pt idx="8201">
                  <c:v>77.573770491803259</c:v>
                </c:pt>
                <c:pt idx="8202">
                  <c:v>115.60655737704893</c:v>
                </c:pt>
                <c:pt idx="8203">
                  <c:v>161.50819672131138</c:v>
                </c:pt>
                <c:pt idx="8204">
                  <c:v>190.36065573770492</c:v>
                </c:pt>
                <c:pt idx="8205">
                  <c:v>120.8524590163932</c:v>
                </c:pt>
                <c:pt idx="8206">
                  <c:v>132.65573770491798</c:v>
                </c:pt>
                <c:pt idx="8207">
                  <c:v>148.3934426229508</c:v>
                </c:pt>
                <c:pt idx="8208">
                  <c:v>152.32786885246009</c:v>
                </c:pt>
                <c:pt idx="8209">
                  <c:v>141.8360655737705</c:v>
                </c:pt>
                <c:pt idx="8210">
                  <c:v>128.72131147541046</c:v>
                </c:pt>
                <c:pt idx="8211">
                  <c:v>114.29508196721312</c:v>
                </c:pt>
                <c:pt idx="8212">
                  <c:v>105.11475409836063</c:v>
                </c:pt>
                <c:pt idx="8213">
                  <c:v>99.868852459016381</c:v>
                </c:pt>
                <c:pt idx="8214">
                  <c:v>95.934426229508489</c:v>
                </c:pt>
                <c:pt idx="8215">
                  <c:v>97.245901639344297</c:v>
                </c:pt>
                <c:pt idx="8216">
                  <c:v>98.557377049180289</c:v>
                </c:pt>
                <c:pt idx="8217">
                  <c:v>99.868852459016381</c:v>
                </c:pt>
                <c:pt idx="8218">
                  <c:v>101.18032786885225</c:v>
                </c:pt>
                <c:pt idx="8219">
                  <c:v>102.49180327868856</c:v>
                </c:pt>
                <c:pt idx="8220">
                  <c:v>84.131147540983548</c:v>
                </c:pt>
                <c:pt idx="8221">
                  <c:v>63.14754098360639</c:v>
                </c:pt>
                <c:pt idx="8222">
                  <c:v>46.0983606557377</c:v>
                </c:pt>
                <c:pt idx="8223">
                  <c:v>36.918032786885263</c:v>
                </c:pt>
                <c:pt idx="8224">
                  <c:v>25.114754098360695</c:v>
                </c:pt>
                <c:pt idx="8225">
                  <c:v>14.622950819672132</c:v>
                </c:pt>
                <c:pt idx="8226">
                  <c:v>2.8196721311475321</c:v>
                </c:pt>
                <c:pt idx="8227">
                  <c:v>4.1311475409836094</c:v>
                </c:pt>
                <c:pt idx="8228">
                  <c:v>10.688524590163954</c:v>
                </c:pt>
                <c:pt idx="8229">
                  <c:v>4.1311475409836094</c:v>
                </c:pt>
                <c:pt idx="8230">
                  <c:v>6.7540983606557345</c:v>
                </c:pt>
                <c:pt idx="8231">
                  <c:v>25.114754098360695</c:v>
                </c:pt>
                <c:pt idx="8232">
                  <c:v>-1.114754098360657</c:v>
                </c:pt>
                <c:pt idx="8233">
                  <c:v>25.114754098360695</c:v>
                </c:pt>
                <c:pt idx="8234">
                  <c:v>12</c:v>
                </c:pt>
                <c:pt idx="8235">
                  <c:v>8.0655737704917989</c:v>
                </c:pt>
                <c:pt idx="8236">
                  <c:v>6.7540983606557345</c:v>
                </c:pt>
                <c:pt idx="8237">
                  <c:v>2.8196721311475321</c:v>
                </c:pt>
                <c:pt idx="8238">
                  <c:v>9.3770491803278695</c:v>
                </c:pt>
                <c:pt idx="8239">
                  <c:v>23.803278688524593</c:v>
                </c:pt>
                <c:pt idx="8240">
                  <c:v>15.934426229508249</c:v>
                </c:pt>
                <c:pt idx="8241">
                  <c:v>9.3770491803278695</c:v>
                </c:pt>
                <c:pt idx="8242">
                  <c:v>2.8196721311475321</c:v>
                </c:pt>
                <c:pt idx="8243">
                  <c:v>25.114754098360695</c:v>
                </c:pt>
                <c:pt idx="8244">
                  <c:v>-5.0491803278688465</c:v>
                </c:pt>
                <c:pt idx="8245">
                  <c:v>19.868852459016395</c:v>
                </c:pt>
                <c:pt idx="8246">
                  <c:v>29.04918032786885</c:v>
                </c:pt>
                <c:pt idx="8247">
                  <c:v>35.606557377049171</c:v>
                </c:pt>
                <c:pt idx="8248">
                  <c:v>36.918032786885263</c:v>
                </c:pt>
                <c:pt idx="8249">
                  <c:v>38.229508196721518</c:v>
                </c:pt>
                <c:pt idx="8250">
                  <c:v>35.606557377049171</c:v>
                </c:pt>
                <c:pt idx="8251">
                  <c:v>34.295081967213044</c:v>
                </c:pt>
                <c:pt idx="8252">
                  <c:v>31.672131147540984</c:v>
                </c:pt>
                <c:pt idx="8253">
                  <c:v>31.672131147540984</c:v>
                </c:pt>
                <c:pt idx="8254">
                  <c:v>31.672131147540984</c:v>
                </c:pt>
                <c:pt idx="8255">
                  <c:v>25.114754098360695</c:v>
                </c:pt>
                <c:pt idx="8256">
                  <c:v>30.360655737704917</c:v>
                </c:pt>
                <c:pt idx="8257">
                  <c:v>17.245901639344229</c:v>
                </c:pt>
                <c:pt idx="8258">
                  <c:v>25.114754098360695</c:v>
                </c:pt>
                <c:pt idx="8259">
                  <c:v>10.688524590163954</c:v>
                </c:pt>
                <c:pt idx="8260">
                  <c:v>22.491803278688533</c:v>
                </c:pt>
                <c:pt idx="8261">
                  <c:v>6.7540983606557345</c:v>
                </c:pt>
                <c:pt idx="8262">
                  <c:v>18.557377049180332</c:v>
                </c:pt>
                <c:pt idx="8263">
                  <c:v>8.0655737704917989</c:v>
                </c:pt>
                <c:pt idx="8264">
                  <c:v>0.19672131147541141</c:v>
                </c:pt>
                <c:pt idx="8265">
                  <c:v>5.4426229508196879</c:v>
                </c:pt>
                <c:pt idx="8266">
                  <c:v>8.0655737704917989</c:v>
                </c:pt>
                <c:pt idx="8267">
                  <c:v>6.7540983606557345</c:v>
                </c:pt>
                <c:pt idx="8268">
                  <c:v>8.0655737704917989</c:v>
                </c:pt>
                <c:pt idx="8269">
                  <c:v>4.1311475409836094</c:v>
                </c:pt>
                <c:pt idx="8270">
                  <c:v>2.8196721311475321</c:v>
                </c:pt>
                <c:pt idx="8271">
                  <c:v>9.3770491803278695</c:v>
                </c:pt>
                <c:pt idx="8272">
                  <c:v>1.508196721311476</c:v>
                </c:pt>
                <c:pt idx="8273">
                  <c:v>6.7540983606557345</c:v>
                </c:pt>
                <c:pt idx="8274">
                  <c:v>26.426229508196649</c:v>
                </c:pt>
                <c:pt idx="8275">
                  <c:v>9.3770491803278695</c:v>
                </c:pt>
                <c:pt idx="8276">
                  <c:v>9.3770491803278695</c:v>
                </c:pt>
                <c:pt idx="8277">
                  <c:v>8.0655737704917989</c:v>
                </c:pt>
                <c:pt idx="8278">
                  <c:v>23.803278688524593</c:v>
                </c:pt>
                <c:pt idx="8279">
                  <c:v>8.0655737704917989</c:v>
                </c:pt>
                <c:pt idx="8280">
                  <c:v>38.229508196721518</c:v>
                </c:pt>
                <c:pt idx="8281">
                  <c:v>69.704918032786466</c:v>
                </c:pt>
                <c:pt idx="8282">
                  <c:v>111.67213114754045</c:v>
                </c:pt>
                <c:pt idx="8283">
                  <c:v>164.13114754098444</c:v>
                </c:pt>
                <c:pt idx="8284">
                  <c:v>185.11475409835953</c:v>
                </c:pt>
                <c:pt idx="8285">
                  <c:v>67.081967213114751</c:v>
                </c:pt>
                <c:pt idx="8286">
                  <c:v>102.49180327868856</c:v>
                </c:pt>
                <c:pt idx="8287">
                  <c:v>156.26229508196718</c:v>
                </c:pt>
                <c:pt idx="8288">
                  <c:v>141.8360655737705</c:v>
                </c:pt>
                <c:pt idx="8289">
                  <c:v>145.77049180327865</c:v>
                </c:pt>
                <c:pt idx="8290">
                  <c:v>152.32786885246009</c:v>
                </c:pt>
                <c:pt idx="8291">
                  <c:v>152.32786885246009</c:v>
                </c:pt>
                <c:pt idx="8292">
                  <c:v>164.13114754098444</c:v>
                </c:pt>
                <c:pt idx="8293">
                  <c:v>157.57377049180218</c:v>
                </c:pt>
                <c:pt idx="8294">
                  <c:v>164.13114754098444</c:v>
                </c:pt>
                <c:pt idx="8295">
                  <c:v>172</c:v>
                </c:pt>
                <c:pt idx="8296">
                  <c:v>157.57377049180218</c:v>
                </c:pt>
                <c:pt idx="8297">
                  <c:v>105.11475409836063</c:v>
                </c:pt>
                <c:pt idx="8298">
                  <c:v>67.081967213114751</c:v>
                </c:pt>
                <c:pt idx="8299">
                  <c:v>47.409836065573771</c:v>
                </c:pt>
                <c:pt idx="8300">
                  <c:v>34.295081967213044</c:v>
                </c:pt>
                <c:pt idx="8301">
                  <c:v>22.491803278688533</c:v>
                </c:pt>
                <c:pt idx="8302">
                  <c:v>27.73770491803279</c:v>
                </c:pt>
                <c:pt idx="8303">
                  <c:v>17.245901639344229</c:v>
                </c:pt>
                <c:pt idx="8304">
                  <c:v>2.8196721311475321</c:v>
                </c:pt>
                <c:pt idx="8305">
                  <c:v>27.73770491803279</c:v>
                </c:pt>
                <c:pt idx="8306">
                  <c:v>0.19672131147541141</c:v>
                </c:pt>
                <c:pt idx="8307">
                  <c:v>25.114754098360695</c:v>
                </c:pt>
                <c:pt idx="8308">
                  <c:v>8.0655737704917989</c:v>
                </c:pt>
                <c:pt idx="8309">
                  <c:v>27.73770491803279</c:v>
                </c:pt>
                <c:pt idx="8310">
                  <c:v>8.0655737704917989</c:v>
                </c:pt>
                <c:pt idx="8311">
                  <c:v>8.0655737704917989</c:v>
                </c:pt>
                <c:pt idx="8312">
                  <c:v>8.0655737704917989</c:v>
                </c:pt>
                <c:pt idx="8313">
                  <c:v>6.7540983606557345</c:v>
                </c:pt>
                <c:pt idx="8314">
                  <c:v>8.0655737704917989</c:v>
                </c:pt>
                <c:pt idx="8315">
                  <c:v>9.3770491803278695</c:v>
                </c:pt>
                <c:pt idx="8316">
                  <c:v>8.0655737704917989</c:v>
                </c:pt>
                <c:pt idx="8317">
                  <c:v>9.3770491803278695</c:v>
                </c:pt>
                <c:pt idx="8318">
                  <c:v>8.0655737704917989</c:v>
                </c:pt>
                <c:pt idx="8319">
                  <c:v>8.0655737704917989</c:v>
                </c:pt>
                <c:pt idx="8320">
                  <c:v>10.688524590163954</c:v>
                </c:pt>
                <c:pt idx="8321">
                  <c:v>12</c:v>
                </c:pt>
                <c:pt idx="8322">
                  <c:v>4.1311475409836094</c:v>
                </c:pt>
                <c:pt idx="8323">
                  <c:v>6.7540983606557345</c:v>
                </c:pt>
                <c:pt idx="8324">
                  <c:v>14.622950819672132</c:v>
                </c:pt>
                <c:pt idx="8325">
                  <c:v>8.0655737704917989</c:v>
                </c:pt>
                <c:pt idx="8326">
                  <c:v>10.688524590163954</c:v>
                </c:pt>
                <c:pt idx="8327">
                  <c:v>8.0655737704917989</c:v>
                </c:pt>
                <c:pt idx="8328">
                  <c:v>10.688524590163954</c:v>
                </c:pt>
                <c:pt idx="8329">
                  <c:v>8.0655737704917989</c:v>
                </c:pt>
                <c:pt idx="8330">
                  <c:v>8.0655737704917989</c:v>
                </c:pt>
                <c:pt idx="8331">
                  <c:v>0.19672131147541141</c:v>
                </c:pt>
                <c:pt idx="8332">
                  <c:v>8.0655737704917989</c:v>
                </c:pt>
                <c:pt idx="8333">
                  <c:v>8.0655737704917989</c:v>
                </c:pt>
                <c:pt idx="8334">
                  <c:v>8.0655737704917989</c:v>
                </c:pt>
                <c:pt idx="8335">
                  <c:v>31.672131147540984</c:v>
                </c:pt>
                <c:pt idx="8336">
                  <c:v>6.7540983606557345</c:v>
                </c:pt>
                <c:pt idx="8337">
                  <c:v>0.19672131147541141</c:v>
                </c:pt>
                <c:pt idx="8338">
                  <c:v>-1.114754098360657</c:v>
                </c:pt>
                <c:pt idx="8339">
                  <c:v>26.426229508196649</c:v>
                </c:pt>
                <c:pt idx="8340">
                  <c:v>31.672131147540984</c:v>
                </c:pt>
                <c:pt idx="8341">
                  <c:v>36.918032786885263</c:v>
                </c:pt>
                <c:pt idx="8342">
                  <c:v>39.540983606557376</c:v>
                </c:pt>
                <c:pt idx="8343">
                  <c:v>44.786885245901637</c:v>
                </c:pt>
                <c:pt idx="8344">
                  <c:v>44.786885245901637</c:v>
                </c:pt>
                <c:pt idx="8345">
                  <c:v>42.16393442622951</c:v>
                </c:pt>
                <c:pt idx="8346">
                  <c:v>40.852459016393269</c:v>
                </c:pt>
                <c:pt idx="8347">
                  <c:v>34.295081967213044</c:v>
                </c:pt>
                <c:pt idx="8348">
                  <c:v>31.672131147540984</c:v>
                </c:pt>
                <c:pt idx="8349">
                  <c:v>32.983606557376838</c:v>
                </c:pt>
                <c:pt idx="8350">
                  <c:v>26.426229508196649</c:v>
                </c:pt>
                <c:pt idx="8351">
                  <c:v>31.672131147540984</c:v>
                </c:pt>
                <c:pt idx="8352">
                  <c:v>18.557377049180332</c:v>
                </c:pt>
                <c:pt idx="8353">
                  <c:v>32.983606557376838</c:v>
                </c:pt>
                <c:pt idx="8354">
                  <c:v>34.295081967213044</c:v>
                </c:pt>
                <c:pt idx="8355">
                  <c:v>44.786885245901637</c:v>
                </c:pt>
                <c:pt idx="8356">
                  <c:v>64.45901639344261</c:v>
                </c:pt>
                <c:pt idx="8357">
                  <c:v>90.688524590163908</c:v>
                </c:pt>
                <c:pt idx="8358">
                  <c:v>119.54098360655739</c:v>
                </c:pt>
                <c:pt idx="8359">
                  <c:v>147.08196721311481</c:v>
                </c:pt>
                <c:pt idx="8360">
                  <c:v>157.57377049180218</c:v>
                </c:pt>
                <c:pt idx="8361">
                  <c:v>147.08196721311481</c:v>
                </c:pt>
                <c:pt idx="8362">
                  <c:v>139.21311475409749</c:v>
                </c:pt>
                <c:pt idx="8363">
                  <c:v>123.4754098360653</c:v>
                </c:pt>
                <c:pt idx="8364">
                  <c:v>115.60655737704893</c:v>
                </c:pt>
                <c:pt idx="8365">
                  <c:v>103.80327868852434</c:v>
                </c:pt>
                <c:pt idx="8366">
                  <c:v>103.80327868852434</c:v>
                </c:pt>
                <c:pt idx="8367">
                  <c:v>99.868852459016381</c:v>
                </c:pt>
                <c:pt idx="8368">
                  <c:v>92</c:v>
                </c:pt>
                <c:pt idx="8369">
                  <c:v>101.18032786885225</c:v>
                </c:pt>
                <c:pt idx="8370">
                  <c:v>97.245901639344297</c:v>
                </c:pt>
                <c:pt idx="8371">
                  <c:v>98.557377049180289</c:v>
                </c:pt>
                <c:pt idx="8372">
                  <c:v>103.80327868852434</c:v>
                </c:pt>
                <c:pt idx="8373">
                  <c:v>99.868852459016381</c:v>
                </c:pt>
                <c:pt idx="8374">
                  <c:v>77.573770491803259</c:v>
                </c:pt>
                <c:pt idx="8375">
                  <c:v>56.590163934426357</c:v>
                </c:pt>
                <c:pt idx="8376">
                  <c:v>38.229508196721518</c:v>
                </c:pt>
                <c:pt idx="8377">
                  <c:v>36.918032786885263</c:v>
                </c:pt>
                <c:pt idx="8378">
                  <c:v>19.868852459016395</c:v>
                </c:pt>
                <c:pt idx="8379">
                  <c:v>31.672131147540984</c:v>
                </c:pt>
                <c:pt idx="8380">
                  <c:v>36.918032786885263</c:v>
                </c:pt>
                <c:pt idx="8381">
                  <c:v>12</c:v>
                </c:pt>
                <c:pt idx="8382">
                  <c:v>4.1311475409836094</c:v>
                </c:pt>
                <c:pt idx="8383">
                  <c:v>29.04918032786885</c:v>
                </c:pt>
                <c:pt idx="8384">
                  <c:v>14.622950819672132</c:v>
                </c:pt>
                <c:pt idx="8385">
                  <c:v>0.19672131147541141</c:v>
                </c:pt>
                <c:pt idx="8386">
                  <c:v>29.04918032786885</c:v>
                </c:pt>
                <c:pt idx="8387">
                  <c:v>10.688524590163954</c:v>
                </c:pt>
                <c:pt idx="8388">
                  <c:v>4.1311475409836094</c:v>
                </c:pt>
                <c:pt idx="8389">
                  <c:v>26.426229508196649</c:v>
                </c:pt>
                <c:pt idx="8390">
                  <c:v>31.672131147540984</c:v>
                </c:pt>
                <c:pt idx="8391">
                  <c:v>26.426229508196649</c:v>
                </c:pt>
                <c:pt idx="8392">
                  <c:v>31.672131147540984</c:v>
                </c:pt>
                <c:pt idx="8393">
                  <c:v>38.229508196721518</c:v>
                </c:pt>
                <c:pt idx="8394">
                  <c:v>-6.3606557377049056</c:v>
                </c:pt>
                <c:pt idx="8395">
                  <c:v>18.557377049180332</c:v>
                </c:pt>
                <c:pt idx="8396">
                  <c:v>-2.4262295081967213</c:v>
                </c:pt>
                <c:pt idx="8397">
                  <c:v>4.1311475409836094</c:v>
                </c:pt>
                <c:pt idx="8398">
                  <c:v>6.7540983606557345</c:v>
                </c:pt>
                <c:pt idx="8399">
                  <c:v>2.8196721311475321</c:v>
                </c:pt>
                <c:pt idx="8400">
                  <c:v>22.491803278688533</c:v>
                </c:pt>
                <c:pt idx="8401">
                  <c:v>8.0655737704917989</c:v>
                </c:pt>
                <c:pt idx="8402">
                  <c:v>13.311475409836063</c:v>
                </c:pt>
                <c:pt idx="8403">
                  <c:v>14.622950819672132</c:v>
                </c:pt>
                <c:pt idx="8404">
                  <c:v>0.19672131147541141</c:v>
                </c:pt>
                <c:pt idx="8405">
                  <c:v>22.491803278688533</c:v>
                </c:pt>
                <c:pt idx="8406">
                  <c:v>29.04918032786885</c:v>
                </c:pt>
                <c:pt idx="8407">
                  <c:v>29.04918032786885</c:v>
                </c:pt>
                <c:pt idx="8408">
                  <c:v>10.688524590163954</c:v>
                </c:pt>
                <c:pt idx="8409">
                  <c:v>5.4426229508196879</c:v>
                </c:pt>
                <c:pt idx="8410">
                  <c:v>12</c:v>
                </c:pt>
                <c:pt idx="8411">
                  <c:v>10.688524590163954</c:v>
                </c:pt>
                <c:pt idx="8412">
                  <c:v>17.245901639344229</c:v>
                </c:pt>
                <c:pt idx="8413">
                  <c:v>-5.0491803278688465</c:v>
                </c:pt>
                <c:pt idx="8414">
                  <c:v>10.688524590163954</c:v>
                </c:pt>
                <c:pt idx="8415">
                  <c:v>17.245901639344229</c:v>
                </c:pt>
                <c:pt idx="8416">
                  <c:v>30.360655737704917</c:v>
                </c:pt>
                <c:pt idx="8417">
                  <c:v>29.04918032786885</c:v>
                </c:pt>
                <c:pt idx="8418">
                  <c:v>34.295081967213044</c:v>
                </c:pt>
                <c:pt idx="8419">
                  <c:v>31.672131147540984</c:v>
                </c:pt>
                <c:pt idx="8420">
                  <c:v>29.04918032786885</c:v>
                </c:pt>
                <c:pt idx="8421">
                  <c:v>23.803278688524593</c:v>
                </c:pt>
                <c:pt idx="8422">
                  <c:v>27.73770491803279</c:v>
                </c:pt>
                <c:pt idx="8423">
                  <c:v>30.360655737704917</c:v>
                </c:pt>
                <c:pt idx="8424">
                  <c:v>27.73770491803279</c:v>
                </c:pt>
                <c:pt idx="8425">
                  <c:v>31.672131147540984</c:v>
                </c:pt>
                <c:pt idx="8426">
                  <c:v>17.245901639344229</c:v>
                </c:pt>
                <c:pt idx="8427">
                  <c:v>27.73770491803279</c:v>
                </c:pt>
                <c:pt idx="8428">
                  <c:v>29.04918032786885</c:v>
                </c:pt>
                <c:pt idx="8429">
                  <c:v>36.918032786885263</c:v>
                </c:pt>
                <c:pt idx="8430">
                  <c:v>53.967213114754102</c:v>
                </c:pt>
                <c:pt idx="8431">
                  <c:v>74.950819672131146</c:v>
                </c:pt>
                <c:pt idx="8432">
                  <c:v>110.36065573770485</c:v>
                </c:pt>
                <c:pt idx="8433">
                  <c:v>140.52459016393442</c:v>
                </c:pt>
                <c:pt idx="8434">
                  <c:v>164.13114754098444</c:v>
                </c:pt>
                <c:pt idx="8435">
                  <c:v>161.50819672131138</c:v>
                </c:pt>
                <c:pt idx="8436">
                  <c:v>145.77049180327865</c:v>
                </c:pt>
                <c:pt idx="8437">
                  <c:v>131.34426229508148</c:v>
                </c:pt>
                <c:pt idx="8438">
                  <c:v>115.60655737704893</c:v>
                </c:pt>
                <c:pt idx="8439">
                  <c:v>110.36065573770485</c:v>
                </c:pt>
                <c:pt idx="8440">
                  <c:v>99.868852459016381</c:v>
                </c:pt>
                <c:pt idx="8441">
                  <c:v>101.18032786885225</c:v>
                </c:pt>
                <c:pt idx="8442">
                  <c:v>101.18032786885225</c:v>
                </c:pt>
                <c:pt idx="8443">
                  <c:v>98.557377049180289</c:v>
                </c:pt>
                <c:pt idx="8444">
                  <c:v>101.18032786885225</c:v>
                </c:pt>
                <c:pt idx="8445">
                  <c:v>99.868852459016381</c:v>
                </c:pt>
                <c:pt idx="8446">
                  <c:v>107.73770491803279</c:v>
                </c:pt>
                <c:pt idx="8447">
                  <c:v>103.80327868852434</c:v>
                </c:pt>
                <c:pt idx="8448">
                  <c:v>105.11475409836063</c:v>
                </c:pt>
                <c:pt idx="8449">
                  <c:v>103.80327868852434</c:v>
                </c:pt>
                <c:pt idx="8450">
                  <c:v>99.868852459016381</c:v>
                </c:pt>
                <c:pt idx="8451">
                  <c:v>77.573770491803259</c:v>
                </c:pt>
                <c:pt idx="8452">
                  <c:v>60.524590163934427</c:v>
                </c:pt>
                <c:pt idx="8453">
                  <c:v>47.409836065573771</c:v>
                </c:pt>
                <c:pt idx="8454">
                  <c:v>31.672131147540984</c:v>
                </c:pt>
                <c:pt idx="8455">
                  <c:v>31.672131147540984</c:v>
                </c:pt>
                <c:pt idx="8456">
                  <c:v>26.426229508196649</c:v>
                </c:pt>
                <c:pt idx="8457">
                  <c:v>31.672131147540984</c:v>
                </c:pt>
                <c:pt idx="8458">
                  <c:v>-2.4262295081967213</c:v>
                </c:pt>
                <c:pt idx="8459">
                  <c:v>17.245901639344229</c:v>
                </c:pt>
                <c:pt idx="8460">
                  <c:v>15.934426229508249</c:v>
                </c:pt>
                <c:pt idx="8461">
                  <c:v>6.7540983606557345</c:v>
                </c:pt>
                <c:pt idx="8462">
                  <c:v>14.622950819672132</c:v>
                </c:pt>
                <c:pt idx="8463">
                  <c:v>8.0655737704917989</c:v>
                </c:pt>
                <c:pt idx="8464">
                  <c:v>14.622950819672132</c:v>
                </c:pt>
                <c:pt idx="8465">
                  <c:v>6.7540983606557345</c:v>
                </c:pt>
                <c:pt idx="8466">
                  <c:v>10.688524590163954</c:v>
                </c:pt>
                <c:pt idx="8467">
                  <c:v>6.7540983606557345</c:v>
                </c:pt>
                <c:pt idx="8468">
                  <c:v>8.0655737704917989</c:v>
                </c:pt>
                <c:pt idx="8469">
                  <c:v>8.0655737704917989</c:v>
                </c:pt>
                <c:pt idx="8470">
                  <c:v>9.3770491803278695</c:v>
                </c:pt>
                <c:pt idx="8471">
                  <c:v>8.0655737704917989</c:v>
                </c:pt>
                <c:pt idx="8472">
                  <c:v>9.3770491803278695</c:v>
                </c:pt>
                <c:pt idx="8473">
                  <c:v>9.3770491803278695</c:v>
                </c:pt>
                <c:pt idx="8474">
                  <c:v>6.7540983606557345</c:v>
                </c:pt>
                <c:pt idx="8475">
                  <c:v>9.3770491803278695</c:v>
                </c:pt>
                <c:pt idx="8476">
                  <c:v>12</c:v>
                </c:pt>
                <c:pt idx="8477">
                  <c:v>10.688524590163954</c:v>
                </c:pt>
                <c:pt idx="8478">
                  <c:v>9.3770491803278695</c:v>
                </c:pt>
                <c:pt idx="8479">
                  <c:v>15.934426229508249</c:v>
                </c:pt>
                <c:pt idx="8480">
                  <c:v>6.7540983606557345</c:v>
                </c:pt>
                <c:pt idx="8481">
                  <c:v>10.688524590163954</c:v>
                </c:pt>
                <c:pt idx="8482">
                  <c:v>9.3770491803278695</c:v>
                </c:pt>
                <c:pt idx="8483">
                  <c:v>9.3770491803278695</c:v>
                </c:pt>
                <c:pt idx="8484">
                  <c:v>12</c:v>
                </c:pt>
                <c:pt idx="8485">
                  <c:v>5.4426229508196879</c:v>
                </c:pt>
                <c:pt idx="8486">
                  <c:v>9.3770491803278695</c:v>
                </c:pt>
                <c:pt idx="8487">
                  <c:v>9.3770491803278695</c:v>
                </c:pt>
                <c:pt idx="8488">
                  <c:v>13.311475409836063</c:v>
                </c:pt>
                <c:pt idx="8489">
                  <c:v>5.4426229508196879</c:v>
                </c:pt>
                <c:pt idx="8490">
                  <c:v>4.1311475409836094</c:v>
                </c:pt>
                <c:pt idx="8491">
                  <c:v>1.508196721311476</c:v>
                </c:pt>
                <c:pt idx="8492">
                  <c:v>22.491803278688533</c:v>
                </c:pt>
                <c:pt idx="8493">
                  <c:v>29.04918032786885</c:v>
                </c:pt>
                <c:pt idx="8494">
                  <c:v>23.803278688524593</c:v>
                </c:pt>
                <c:pt idx="8495">
                  <c:v>0.19672131147541141</c:v>
                </c:pt>
                <c:pt idx="8496">
                  <c:v>36.918032786885263</c:v>
                </c:pt>
                <c:pt idx="8497">
                  <c:v>-6.3606557377049056</c:v>
                </c:pt>
                <c:pt idx="8498">
                  <c:v>-6.3606557377049056</c:v>
                </c:pt>
                <c:pt idx="8499">
                  <c:v>-3.7377049180327941</c:v>
                </c:pt>
                <c:pt idx="8500">
                  <c:v>15.934426229508249</c:v>
                </c:pt>
                <c:pt idx="8501">
                  <c:v>31.672131147540984</c:v>
                </c:pt>
                <c:pt idx="8502">
                  <c:v>39.540983606557376</c:v>
                </c:pt>
                <c:pt idx="8503">
                  <c:v>47.409836065573771</c:v>
                </c:pt>
                <c:pt idx="8504">
                  <c:v>50.032786885245898</c:v>
                </c:pt>
                <c:pt idx="8505">
                  <c:v>50.032786885245898</c:v>
                </c:pt>
                <c:pt idx="8506">
                  <c:v>53.967213114754102</c:v>
                </c:pt>
                <c:pt idx="8507">
                  <c:v>64.45901639344261</c:v>
                </c:pt>
                <c:pt idx="8508">
                  <c:v>80.196721311475358</c:v>
                </c:pt>
                <c:pt idx="8509">
                  <c:v>101.18032786885225</c:v>
                </c:pt>
                <c:pt idx="8510">
                  <c:v>120.8524590163932</c:v>
                </c:pt>
                <c:pt idx="8511">
                  <c:v>135.27868852458968</c:v>
                </c:pt>
                <c:pt idx="8512">
                  <c:v>141.8360655737705</c:v>
                </c:pt>
                <c:pt idx="8513">
                  <c:v>136.59016393442622</c:v>
                </c:pt>
                <c:pt idx="8514">
                  <c:v>123.4754098360653</c:v>
                </c:pt>
                <c:pt idx="8515">
                  <c:v>115.60655737704893</c:v>
                </c:pt>
                <c:pt idx="8516">
                  <c:v>111.67213114754045</c:v>
                </c:pt>
                <c:pt idx="8517">
                  <c:v>105.11475409836063</c:v>
                </c:pt>
                <c:pt idx="8518">
                  <c:v>99.868852459016381</c:v>
                </c:pt>
                <c:pt idx="8519">
                  <c:v>97.245901639344297</c:v>
                </c:pt>
                <c:pt idx="8520">
                  <c:v>127.40983606557377</c:v>
                </c:pt>
                <c:pt idx="8521">
                  <c:v>181.18032786885246</c:v>
                </c:pt>
                <c:pt idx="8522">
                  <c:v>179.86885245901641</c:v>
                </c:pt>
                <c:pt idx="8523">
                  <c:v>141.8360655737705</c:v>
                </c:pt>
                <c:pt idx="8524">
                  <c:v>126.09836065573769</c:v>
                </c:pt>
                <c:pt idx="8525">
                  <c:v>97.245901639344297</c:v>
                </c:pt>
                <c:pt idx="8526">
                  <c:v>68.393442622950758</c:v>
                </c:pt>
                <c:pt idx="8527">
                  <c:v>47.409836065573771</c:v>
                </c:pt>
                <c:pt idx="8528">
                  <c:v>36.918032786885263</c:v>
                </c:pt>
                <c:pt idx="8529">
                  <c:v>21.180327868852491</c:v>
                </c:pt>
                <c:pt idx="8530">
                  <c:v>10.688524590163954</c:v>
                </c:pt>
                <c:pt idx="8531">
                  <c:v>-2.4262295081967213</c:v>
                </c:pt>
                <c:pt idx="8532">
                  <c:v>23.803278688524593</c:v>
                </c:pt>
                <c:pt idx="8533">
                  <c:v>2.8196721311475321</c:v>
                </c:pt>
                <c:pt idx="8534">
                  <c:v>18.557377049180332</c:v>
                </c:pt>
                <c:pt idx="8535">
                  <c:v>26.426229508196649</c:v>
                </c:pt>
                <c:pt idx="8536">
                  <c:v>8.0655737704917989</c:v>
                </c:pt>
                <c:pt idx="8537">
                  <c:v>10.688524590163954</c:v>
                </c:pt>
                <c:pt idx="8538">
                  <c:v>10.688524590163954</c:v>
                </c:pt>
                <c:pt idx="8539">
                  <c:v>9.3770491803278695</c:v>
                </c:pt>
                <c:pt idx="8540">
                  <c:v>6.7540983606557345</c:v>
                </c:pt>
                <c:pt idx="8541">
                  <c:v>9.3770491803278695</c:v>
                </c:pt>
                <c:pt idx="8542">
                  <c:v>8.0655737704917989</c:v>
                </c:pt>
                <c:pt idx="8543">
                  <c:v>8.0655737704917989</c:v>
                </c:pt>
                <c:pt idx="8544">
                  <c:v>9.3770491803278695</c:v>
                </c:pt>
                <c:pt idx="8545">
                  <c:v>9.3770491803278695</c:v>
                </c:pt>
                <c:pt idx="8546">
                  <c:v>9.3770491803278695</c:v>
                </c:pt>
                <c:pt idx="8547">
                  <c:v>8.0655737704917989</c:v>
                </c:pt>
                <c:pt idx="8548">
                  <c:v>6.7540983606557345</c:v>
                </c:pt>
                <c:pt idx="8549">
                  <c:v>10.688524590163954</c:v>
                </c:pt>
                <c:pt idx="8550">
                  <c:v>6.7540983606557345</c:v>
                </c:pt>
                <c:pt idx="8551">
                  <c:v>8.0655737704917989</c:v>
                </c:pt>
                <c:pt idx="8552">
                  <c:v>8.0655737704917989</c:v>
                </c:pt>
                <c:pt idx="8553">
                  <c:v>8.0655737704917989</c:v>
                </c:pt>
                <c:pt idx="8554">
                  <c:v>6.7540983606557345</c:v>
                </c:pt>
                <c:pt idx="8555">
                  <c:v>6.7540983606557345</c:v>
                </c:pt>
                <c:pt idx="8556">
                  <c:v>9.3770491803278695</c:v>
                </c:pt>
                <c:pt idx="8557">
                  <c:v>8.0655737704917989</c:v>
                </c:pt>
                <c:pt idx="8558">
                  <c:v>10.688524590163954</c:v>
                </c:pt>
                <c:pt idx="8559">
                  <c:v>1.508196721311476</c:v>
                </c:pt>
                <c:pt idx="8560">
                  <c:v>9.3770491803278695</c:v>
                </c:pt>
                <c:pt idx="8561">
                  <c:v>8.0655737704917989</c:v>
                </c:pt>
                <c:pt idx="8562">
                  <c:v>9.3770491803278695</c:v>
                </c:pt>
                <c:pt idx="8563">
                  <c:v>9.3770491803278695</c:v>
                </c:pt>
                <c:pt idx="8564">
                  <c:v>8.0655737704917989</c:v>
                </c:pt>
                <c:pt idx="8565">
                  <c:v>6.7540983606557345</c:v>
                </c:pt>
                <c:pt idx="8566">
                  <c:v>8.0655737704917989</c:v>
                </c:pt>
                <c:pt idx="8567">
                  <c:v>6.7540983606557345</c:v>
                </c:pt>
                <c:pt idx="8568">
                  <c:v>9.3770491803278695</c:v>
                </c:pt>
                <c:pt idx="8569">
                  <c:v>12</c:v>
                </c:pt>
                <c:pt idx="8570">
                  <c:v>10.688524590163954</c:v>
                </c:pt>
                <c:pt idx="8571">
                  <c:v>6.7540983606557345</c:v>
                </c:pt>
                <c:pt idx="8572">
                  <c:v>8.0655737704917989</c:v>
                </c:pt>
                <c:pt idx="8573">
                  <c:v>6.7540983606557345</c:v>
                </c:pt>
                <c:pt idx="8574">
                  <c:v>10.688524590163954</c:v>
                </c:pt>
                <c:pt idx="8575">
                  <c:v>9.3770491803278695</c:v>
                </c:pt>
                <c:pt idx="8576">
                  <c:v>12</c:v>
                </c:pt>
                <c:pt idx="8577">
                  <c:v>12</c:v>
                </c:pt>
                <c:pt idx="8578">
                  <c:v>0.19672131147541141</c:v>
                </c:pt>
                <c:pt idx="8579">
                  <c:v>18.557377049180332</c:v>
                </c:pt>
                <c:pt idx="8580">
                  <c:v>12</c:v>
                </c:pt>
                <c:pt idx="8581">
                  <c:v>31.672131147540984</c:v>
                </c:pt>
                <c:pt idx="8582">
                  <c:v>8.0655737704917989</c:v>
                </c:pt>
                <c:pt idx="8583">
                  <c:v>29.04918032786885</c:v>
                </c:pt>
                <c:pt idx="8584">
                  <c:v>25.114754098360695</c:v>
                </c:pt>
                <c:pt idx="8585">
                  <c:v>4.1311475409836094</c:v>
                </c:pt>
                <c:pt idx="8586">
                  <c:v>25.114754098360695</c:v>
                </c:pt>
                <c:pt idx="8587">
                  <c:v>46.0983606557377</c:v>
                </c:pt>
                <c:pt idx="8588">
                  <c:v>68.393442622950758</c:v>
                </c:pt>
                <c:pt idx="8589">
                  <c:v>110.36065573770485</c:v>
                </c:pt>
                <c:pt idx="8590">
                  <c:v>161.50819672131138</c:v>
                </c:pt>
                <c:pt idx="8591">
                  <c:v>67.081967213114751</c:v>
                </c:pt>
                <c:pt idx="8592">
                  <c:v>27.73770491803279</c:v>
                </c:pt>
                <c:pt idx="8593">
                  <c:v>55.278688524590159</c:v>
                </c:pt>
                <c:pt idx="8594">
                  <c:v>172</c:v>
                </c:pt>
                <c:pt idx="8595">
                  <c:v>80.196721311475358</c:v>
                </c:pt>
                <c:pt idx="8596">
                  <c:v>154.95081967213127</c:v>
                </c:pt>
                <c:pt idx="8597">
                  <c:v>118.22950819672083</c:v>
                </c:pt>
                <c:pt idx="8598">
                  <c:v>191.67213114754099</c:v>
                </c:pt>
                <c:pt idx="8599">
                  <c:v>128.72131147541046</c:v>
                </c:pt>
                <c:pt idx="8600">
                  <c:v>149.70491803278688</c:v>
                </c:pt>
                <c:pt idx="8601">
                  <c:v>161.50819672131138</c:v>
                </c:pt>
                <c:pt idx="8602">
                  <c:v>132.65573770491798</c:v>
                </c:pt>
                <c:pt idx="8603">
                  <c:v>172</c:v>
                </c:pt>
                <c:pt idx="8604">
                  <c:v>156.26229508196718</c:v>
                </c:pt>
                <c:pt idx="8605">
                  <c:v>137.90163934426229</c:v>
                </c:pt>
                <c:pt idx="8606">
                  <c:v>181.18032786885246</c:v>
                </c:pt>
                <c:pt idx="8607">
                  <c:v>148.3934426229508</c:v>
                </c:pt>
                <c:pt idx="8608">
                  <c:v>148.3934426229508</c:v>
                </c:pt>
                <c:pt idx="8609">
                  <c:v>169.37704918032784</c:v>
                </c:pt>
                <c:pt idx="8610">
                  <c:v>137.90163934426229</c:v>
                </c:pt>
                <c:pt idx="8611">
                  <c:v>182.49180327868851</c:v>
                </c:pt>
                <c:pt idx="8612">
                  <c:v>162.81967213114626</c:v>
                </c:pt>
                <c:pt idx="8613">
                  <c:v>148.3934426229508</c:v>
                </c:pt>
                <c:pt idx="8614">
                  <c:v>185.11475409835953</c:v>
                </c:pt>
                <c:pt idx="8615">
                  <c:v>158.88524590164016</c:v>
                </c:pt>
                <c:pt idx="8616">
                  <c:v>164.13114754098444</c:v>
                </c:pt>
                <c:pt idx="8617">
                  <c:v>179.86885245901641</c:v>
                </c:pt>
                <c:pt idx="8618">
                  <c:v>166.75409836065577</c:v>
                </c:pt>
                <c:pt idx="8619">
                  <c:v>178.55737704918047</c:v>
                </c:pt>
                <c:pt idx="8620">
                  <c:v>173.31147540983608</c:v>
                </c:pt>
                <c:pt idx="8621">
                  <c:v>144.45901639344262</c:v>
                </c:pt>
                <c:pt idx="8622">
                  <c:v>89.377049180327873</c:v>
                </c:pt>
                <c:pt idx="8623">
                  <c:v>59.213114754098349</c:v>
                </c:pt>
                <c:pt idx="8624">
                  <c:v>44.786885245901637</c:v>
                </c:pt>
                <c:pt idx="8625">
                  <c:v>34.295081967213044</c:v>
                </c:pt>
                <c:pt idx="8626">
                  <c:v>26.426229508196649</c:v>
                </c:pt>
                <c:pt idx="8627">
                  <c:v>0.19672131147541141</c:v>
                </c:pt>
                <c:pt idx="8628">
                  <c:v>25.114754098360695</c:v>
                </c:pt>
                <c:pt idx="8629">
                  <c:v>10.688524590163954</c:v>
                </c:pt>
                <c:pt idx="8630">
                  <c:v>4.1311475409836094</c:v>
                </c:pt>
                <c:pt idx="8631">
                  <c:v>9.3770491803278695</c:v>
                </c:pt>
                <c:pt idx="8632">
                  <c:v>5.4426229508196879</c:v>
                </c:pt>
                <c:pt idx="8633">
                  <c:v>9.3770491803278695</c:v>
                </c:pt>
                <c:pt idx="8634">
                  <c:v>26.426229508196649</c:v>
                </c:pt>
                <c:pt idx="8635">
                  <c:v>8.0655737704917989</c:v>
                </c:pt>
                <c:pt idx="8636">
                  <c:v>9.3770491803278695</c:v>
                </c:pt>
                <c:pt idx="8637">
                  <c:v>9.3770491803278695</c:v>
                </c:pt>
                <c:pt idx="8638">
                  <c:v>8.0655737704917989</c:v>
                </c:pt>
                <c:pt idx="8639">
                  <c:v>12</c:v>
                </c:pt>
                <c:pt idx="8640">
                  <c:v>9.3770491803278695</c:v>
                </c:pt>
                <c:pt idx="8641">
                  <c:v>8.0655737704917989</c:v>
                </c:pt>
                <c:pt idx="8642">
                  <c:v>10.688524590163954</c:v>
                </c:pt>
                <c:pt idx="8643">
                  <c:v>10.688524590163954</c:v>
                </c:pt>
                <c:pt idx="8644">
                  <c:v>9.3770491803278695</c:v>
                </c:pt>
                <c:pt idx="8645">
                  <c:v>10.688524590163954</c:v>
                </c:pt>
                <c:pt idx="8646">
                  <c:v>9.3770491803278695</c:v>
                </c:pt>
                <c:pt idx="8647">
                  <c:v>5.4426229508196879</c:v>
                </c:pt>
                <c:pt idx="8648">
                  <c:v>10.688524590163954</c:v>
                </c:pt>
                <c:pt idx="8649">
                  <c:v>10.688524590163954</c:v>
                </c:pt>
                <c:pt idx="8650">
                  <c:v>9.3770491803278695</c:v>
                </c:pt>
                <c:pt idx="8651">
                  <c:v>8.0655737704917989</c:v>
                </c:pt>
                <c:pt idx="8652">
                  <c:v>6.7540983606557345</c:v>
                </c:pt>
                <c:pt idx="8653">
                  <c:v>10.688524590163954</c:v>
                </c:pt>
                <c:pt idx="8654">
                  <c:v>8.0655737704917989</c:v>
                </c:pt>
                <c:pt idx="8655">
                  <c:v>8.0655737704917989</c:v>
                </c:pt>
                <c:pt idx="8656">
                  <c:v>9.3770491803278695</c:v>
                </c:pt>
                <c:pt idx="8657">
                  <c:v>10.688524590163954</c:v>
                </c:pt>
                <c:pt idx="8658">
                  <c:v>10.688524590163954</c:v>
                </c:pt>
                <c:pt idx="8659">
                  <c:v>6.7540983606557345</c:v>
                </c:pt>
                <c:pt idx="8660">
                  <c:v>9.3770491803278695</c:v>
                </c:pt>
                <c:pt idx="8661">
                  <c:v>6.7540983606557345</c:v>
                </c:pt>
                <c:pt idx="8662">
                  <c:v>4.1311475409836094</c:v>
                </c:pt>
                <c:pt idx="8663">
                  <c:v>9.3770491803278695</c:v>
                </c:pt>
                <c:pt idx="8664">
                  <c:v>14.622950819672132</c:v>
                </c:pt>
                <c:pt idx="8665">
                  <c:v>2.8196721311475321</c:v>
                </c:pt>
                <c:pt idx="8666">
                  <c:v>9.3770491803278695</c:v>
                </c:pt>
                <c:pt idx="8667">
                  <c:v>4.1311475409836094</c:v>
                </c:pt>
                <c:pt idx="8668">
                  <c:v>14.622950819672132</c:v>
                </c:pt>
                <c:pt idx="8669">
                  <c:v>18.557377049180332</c:v>
                </c:pt>
                <c:pt idx="8670">
                  <c:v>25.114754098360695</c:v>
                </c:pt>
                <c:pt idx="8671">
                  <c:v>31.672131147540984</c:v>
                </c:pt>
                <c:pt idx="8672">
                  <c:v>34.295081967213044</c:v>
                </c:pt>
                <c:pt idx="8673">
                  <c:v>36.918032786885263</c:v>
                </c:pt>
                <c:pt idx="8674">
                  <c:v>39.540983606557376</c:v>
                </c:pt>
                <c:pt idx="8675">
                  <c:v>34.295081967213044</c:v>
                </c:pt>
                <c:pt idx="8676">
                  <c:v>35.606557377049171</c:v>
                </c:pt>
                <c:pt idx="8677">
                  <c:v>34.295081967213044</c:v>
                </c:pt>
                <c:pt idx="8678">
                  <c:v>31.672131147540984</c:v>
                </c:pt>
                <c:pt idx="8679">
                  <c:v>27.73770491803279</c:v>
                </c:pt>
                <c:pt idx="8680">
                  <c:v>31.672131147540984</c:v>
                </c:pt>
                <c:pt idx="8681">
                  <c:v>39.540983606557376</c:v>
                </c:pt>
                <c:pt idx="8682">
                  <c:v>71.016393442622956</c:v>
                </c:pt>
                <c:pt idx="8683">
                  <c:v>110.36065573770485</c:v>
                </c:pt>
                <c:pt idx="8684">
                  <c:v>158.88524590164016</c:v>
                </c:pt>
                <c:pt idx="8685">
                  <c:v>189.04918032786816</c:v>
                </c:pt>
                <c:pt idx="8686">
                  <c:v>111.67213114754045</c:v>
                </c:pt>
                <c:pt idx="8687">
                  <c:v>128.72131147541046</c:v>
                </c:pt>
                <c:pt idx="8688">
                  <c:v>158.88524590164016</c:v>
                </c:pt>
                <c:pt idx="8689">
                  <c:v>169.37704918032784</c:v>
                </c:pt>
                <c:pt idx="8690">
                  <c:v>162.81967213114626</c:v>
                </c:pt>
                <c:pt idx="8691">
                  <c:v>144.45901639344262</c:v>
                </c:pt>
                <c:pt idx="8692">
                  <c:v>130.0327868852464</c:v>
                </c:pt>
                <c:pt idx="8693">
                  <c:v>120.8524590163932</c:v>
                </c:pt>
                <c:pt idx="8694">
                  <c:v>114.29508196721312</c:v>
                </c:pt>
                <c:pt idx="8695">
                  <c:v>112.98360655737729</c:v>
                </c:pt>
                <c:pt idx="8696">
                  <c:v>112.98360655737729</c:v>
                </c:pt>
                <c:pt idx="8697">
                  <c:v>118.22950819672083</c:v>
                </c:pt>
                <c:pt idx="8698">
                  <c:v>115.60655737704893</c:v>
                </c:pt>
                <c:pt idx="8699">
                  <c:v>119.54098360655739</c:v>
                </c:pt>
                <c:pt idx="8700">
                  <c:v>118.22950819672083</c:v>
                </c:pt>
                <c:pt idx="8701">
                  <c:v>120.8524590163932</c:v>
                </c:pt>
                <c:pt idx="8702">
                  <c:v>120.8524590163932</c:v>
                </c:pt>
                <c:pt idx="8703">
                  <c:v>122.16393442622945</c:v>
                </c:pt>
                <c:pt idx="8704">
                  <c:v>122.16393442622945</c:v>
                </c:pt>
                <c:pt idx="8705">
                  <c:v>120.8524590163932</c:v>
                </c:pt>
                <c:pt idx="8706">
                  <c:v>118.22950819672083</c:v>
                </c:pt>
                <c:pt idx="8707">
                  <c:v>120.8524590163932</c:v>
                </c:pt>
                <c:pt idx="8708">
                  <c:v>118.22950819672083</c:v>
                </c:pt>
                <c:pt idx="8709">
                  <c:v>120.8524590163932</c:v>
                </c:pt>
                <c:pt idx="8710">
                  <c:v>120.8524590163932</c:v>
                </c:pt>
                <c:pt idx="8711">
                  <c:v>119.54098360655739</c:v>
                </c:pt>
                <c:pt idx="8712">
                  <c:v>122.16393442622945</c:v>
                </c:pt>
                <c:pt idx="8713">
                  <c:v>116.91803278688525</c:v>
                </c:pt>
                <c:pt idx="8714">
                  <c:v>116.91803278688525</c:v>
                </c:pt>
                <c:pt idx="8715">
                  <c:v>122.16393442622945</c:v>
                </c:pt>
                <c:pt idx="8716">
                  <c:v>114.29508196721312</c:v>
                </c:pt>
                <c:pt idx="8717">
                  <c:v>86.754098360655718</c:v>
                </c:pt>
                <c:pt idx="8718">
                  <c:v>60.524590163934427</c:v>
                </c:pt>
                <c:pt idx="8719">
                  <c:v>44.786885245901637</c:v>
                </c:pt>
                <c:pt idx="8720">
                  <c:v>34.295081967213044</c:v>
                </c:pt>
                <c:pt idx="8721">
                  <c:v>30.360655737704917</c:v>
                </c:pt>
                <c:pt idx="8722">
                  <c:v>14.622950819672132</c:v>
                </c:pt>
                <c:pt idx="8723">
                  <c:v>27.73770491803279</c:v>
                </c:pt>
                <c:pt idx="8724">
                  <c:v>5.4426229508196879</c:v>
                </c:pt>
                <c:pt idx="8725">
                  <c:v>25.114754098360695</c:v>
                </c:pt>
                <c:pt idx="8726">
                  <c:v>12</c:v>
                </c:pt>
                <c:pt idx="8727">
                  <c:v>14.622950819672132</c:v>
                </c:pt>
                <c:pt idx="8728">
                  <c:v>8.0655737704917989</c:v>
                </c:pt>
                <c:pt idx="8729">
                  <c:v>8.0655737704917989</c:v>
                </c:pt>
                <c:pt idx="8730">
                  <c:v>2.8196721311475321</c:v>
                </c:pt>
                <c:pt idx="8731">
                  <c:v>10.688524590163954</c:v>
                </c:pt>
                <c:pt idx="8732">
                  <c:v>9.3770491803278695</c:v>
                </c:pt>
                <c:pt idx="8733">
                  <c:v>9.3770491803278695</c:v>
                </c:pt>
                <c:pt idx="8734">
                  <c:v>8.0655737704917989</c:v>
                </c:pt>
                <c:pt idx="8735">
                  <c:v>8.0655737704917989</c:v>
                </c:pt>
                <c:pt idx="8736">
                  <c:v>10.688524590163954</c:v>
                </c:pt>
                <c:pt idx="8737">
                  <c:v>8.0655737704917989</c:v>
                </c:pt>
                <c:pt idx="8738">
                  <c:v>10.688524590163954</c:v>
                </c:pt>
                <c:pt idx="8739">
                  <c:v>9.3770491803278695</c:v>
                </c:pt>
                <c:pt idx="8740">
                  <c:v>8.0655737704917989</c:v>
                </c:pt>
                <c:pt idx="8741">
                  <c:v>8.0655737704917989</c:v>
                </c:pt>
                <c:pt idx="8742">
                  <c:v>8.0655737704917989</c:v>
                </c:pt>
                <c:pt idx="8743">
                  <c:v>9.3770491803278695</c:v>
                </c:pt>
                <c:pt idx="8744">
                  <c:v>9.3770491803278695</c:v>
                </c:pt>
                <c:pt idx="8745">
                  <c:v>4.1311475409836094</c:v>
                </c:pt>
                <c:pt idx="8746">
                  <c:v>9.3770491803278695</c:v>
                </c:pt>
                <c:pt idx="8747">
                  <c:v>8.0655737704917989</c:v>
                </c:pt>
                <c:pt idx="8748">
                  <c:v>8.0655737704917989</c:v>
                </c:pt>
                <c:pt idx="8749">
                  <c:v>10.688524590163954</c:v>
                </c:pt>
                <c:pt idx="8750">
                  <c:v>8.0655737704917989</c:v>
                </c:pt>
                <c:pt idx="8751">
                  <c:v>9.3770491803278695</c:v>
                </c:pt>
                <c:pt idx="8752">
                  <c:v>8.0655737704917989</c:v>
                </c:pt>
                <c:pt idx="8753">
                  <c:v>26.426229508196649</c:v>
                </c:pt>
                <c:pt idx="8754">
                  <c:v>9.3770491803278695</c:v>
                </c:pt>
                <c:pt idx="8755">
                  <c:v>9.3770491803278695</c:v>
                </c:pt>
                <c:pt idx="8756">
                  <c:v>10.688524590163954</c:v>
                </c:pt>
                <c:pt idx="8757">
                  <c:v>10.688524590163954</c:v>
                </c:pt>
                <c:pt idx="8758">
                  <c:v>0.19672131147541141</c:v>
                </c:pt>
                <c:pt idx="8759">
                  <c:v>-1.114754098360657</c:v>
                </c:pt>
                <c:pt idx="8760">
                  <c:v>-2.4262295081967213</c:v>
                </c:pt>
                <c:pt idx="8761">
                  <c:v>17.245901639344229</c:v>
                </c:pt>
                <c:pt idx="8762">
                  <c:v>27.73770491803279</c:v>
                </c:pt>
                <c:pt idx="8763">
                  <c:v>32.983606557376838</c:v>
                </c:pt>
                <c:pt idx="8764">
                  <c:v>35.606557377049171</c:v>
                </c:pt>
                <c:pt idx="8765">
                  <c:v>39.540983606557376</c:v>
                </c:pt>
                <c:pt idx="8766">
                  <c:v>39.540983606557376</c:v>
                </c:pt>
                <c:pt idx="8767">
                  <c:v>40.852459016393269</c:v>
                </c:pt>
                <c:pt idx="8768">
                  <c:v>35.606557377049171</c:v>
                </c:pt>
                <c:pt idx="8769">
                  <c:v>39.540983606557376</c:v>
                </c:pt>
                <c:pt idx="8770">
                  <c:v>36.918032786885263</c:v>
                </c:pt>
                <c:pt idx="8771">
                  <c:v>47.409836065573771</c:v>
                </c:pt>
                <c:pt idx="8772">
                  <c:v>56.590163934426357</c:v>
                </c:pt>
                <c:pt idx="8773">
                  <c:v>51.344262295081954</c:v>
                </c:pt>
                <c:pt idx="8774">
                  <c:v>55.278688524590159</c:v>
                </c:pt>
                <c:pt idx="8775">
                  <c:v>48.721311475409863</c:v>
                </c:pt>
                <c:pt idx="8776">
                  <c:v>46.0983606557377</c:v>
                </c:pt>
                <c:pt idx="8777">
                  <c:v>50.032786885245898</c:v>
                </c:pt>
                <c:pt idx="8778">
                  <c:v>65.770491803278688</c:v>
                </c:pt>
                <c:pt idx="8779">
                  <c:v>85.442622950819697</c:v>
                </c:pt>
                <c:pt idx="8780">
                  <c:v>110.36065573770485</c:v>
                </c:pt>
                <c:pt idx="8781">
                  <c:v>140.52459016393442</c:v>
                </c:pt>
                <c:pt idx="8782">
                  <c:v>157.57377049180218</c:v>
                </c:pt>
                <c:pt idx="8783">
                  <c:v>162.81967213114626</c:v>
                </c:pt>
                <c:pt idx="8784">
                  <c:v>152.32786885246009</c:v>
                </c:pt>
                <c:pt idx="8785">
                  <c:v>139.21311475409749</c:v>
                </c:pt>
                <c:pt idx="8786">
                  <c:v>128.72131147541046</c:v>
                </c:pt>
                <c:pt idx="8787">
                  <c:v>118.22950819672083</c:v>
                </c:pt>
                <c:pt idx="8788">
                  <c:v>116.91803278688525</c:v>
                </c:pt>
                <c:pt idx="8789">
                  <c:v>114.29508196721312</c:v>
                </c:pt>
                <c:pt idx="8790">
                  <c:v>118.22950819672083</c:v>
                </c:pt>
                <c:pt idx="8791">
                  <c:v>116.91803278688525</c:v>
                </c:pt>
                <c:pt idx="8792">
                  <c:v>124.78688524590163</c:v>
                </c:pt>
                <c:pt idx="8793">
                  <c:v>119.54098360655739</c:v>
                </c:pt>
                <c:pt idx="8794">
                  <c:v>119.54098360655739</c:v>
                </c:pt>
                <c:pt idx="8795">
                  <c:v>126.09836065573769</c:v>
                </c:pt>
                <c:pt idx="8796">
                  <c:v>126.09836065573769</c:v>
                </c:pt>
                <c:pt idx="8797">
                  <c:v>118.22950819672083</c:v>
                </c:pt>
                <c:pt idx="8798">
                  <c:v>123.4754098360653</c:v>
                </c:pt>
                <c:pt idx="8799">
                  <c:v>118.22950819672083</c:v>
                </c:pt>
                <c:pt idx="8800">
                  <c:v>120.8524590163932</c:v>
                </c:pt>
                <c:pt idx="8801">
                  <c:v>119.54098360655739</c:v>
                </c:pt>
                <c:pt idx="8802">
                  <c:v>120.8524590163932</c:v>
                </c:pt>
                <c:pt idx="8803">
                  <c:v>123.4754098360653</c:v>
                </c:pt>
                <c:pt idx="8804">
                  <c:v>120.8524590163932</c:v>
                </c:pt>
                <c:pt idx="8805">
                  <c:v>119.54098360655739</c:v>
                </c:pt>
                <c:pt idx="8806">
                  <c:v>123.4754098360653</c:v>
                </c:pt>
                <c:pt idx="8807">
                  <c:v>152.32786885246009</c:v>
                </c:pt>
                <c:pt idx="8808">
                  <c:v>183.80327868852461</c:v>
                </c:pt>
                <c:pt idx="8809">
                  <c:v>172</c:v>
                </c:pt>
                <c:pt idx="8810">
                  <c:v>143.1475409836066</c:v>
                </c:pt>
                <c:pt idx="8811">
                  <c:v>131.34426229508148</c:v>
                </c:pt>
                <c:pt idx="8812">
                  <c:v>95.934426229508489</c:v>
                </c:pt>
                <c:pt idx="8813">
                  <c:v>67.081967213114751</c:v>
                </c:pt>
                <c:pt idx="8814">
                  <c:v>50.032786885245898</c:v>
                </c:pt>
                <c:pt idx="8815">
                  <c:v>36.918032786885263</c:v>
                </c:pt>
                <c:pt idx="8816">
                  <c:v>29.04918032786885</c:v>
                </c:pt>
                <c:pt idx="8817">
                  <c:v>19.868852459016395</c:v>
                </c:pt>
                <c:pt idx="8818">
                  <c:v>-1.114754098360657</c:v>
                </c:pt>
                <c:pt idx="8819">
                  <c:v>14.622950819672132</c:v>
                </c:pt>
                <c:pt idx="8820">
                  <c:v>19.868852459016395</c:v>
                </c:pt>
                <c:pt idx="8821">
                  <c:v>14.622950819672132</c:v>
                </c:pt>
                <c:pt idx="8822">
                  <c:v>6.7540983606557345</c:v>
                </c:pt>
                <c:pt idx="8823">
                  <c:v>15.934426229508249</c:v>
                </c:pt>
                <c:pt idx="8824">
                  <c:v>8.0655737704917989</c:v>
                </c:pt>
                <c:pt idx="8825">
                  <c:v>15.934426229508249</c:v>
                </c:pt>
                <c:pt idx="8826">
                  <c:v>9.3770491803278695</c:v>
                </c:pt>
                <c:pt idx="8827">
                  <c:v>9.3770491803278695</c:v>
                </c:pt>
                <c:pt idx="8828">
                  <c:v>10.688524590163954</c:v>
                </c:pt>
                <c:pt idx="8829">
                  <c:v>10.688524590163954</c:v>
                </c:pt>
                <c:pt idx="8830">
                  <c:v>9.3770491803278695</c:v>
                </c:pt>
                <c:pt idx="8831">
                  <c:v>9.3770491803278695</c:v>
                </c:pt>
                <c:pt idx="8832">
                  <c:v>8.0655737704917989</c:v>
                </c:pt>
                <c:pt idx="8833">
                  <c:v>8.0655737704917989</c:v>
                </c:pt>
                <c:pt idx="8834">
                  <c:v>6.7540983606557345</c:v>
                </c:pt>
                <c:pt idx="8835">
                  <c:v>10.688524590163954</c:v>
                </c:pt>
                <c:pt idx="8836">
                  <c:v>8.0655737704917989</c:v>
                </c:pt>
                <c:pt idx="8837">
                  <c:v>8.0655737704917989</c:v>
                </c:pt>
                <c:pt idx="8838">
                  <c:v>10.688524590163954</c:v>
                </c:pt>
                <c:pt idx="8839">
                  <c:v>9.3770491803278695</c:v>
                </c:pt>
                <c:pt idx="8840">
                  <c:v>8.0655737704917989</c:v>
                </c:pt>
                <c:pt idx="8841">
                  <c:v>10.688524590163954</c:v>
                </c:pt>
                <c:pt idx="8842">
                  <c:v>8.0655737704917989</c:v>
                </c:pt>
                <c:pt idx="8843">
                  <c:v>8.0655737704917989</c:v>
                </c:pt>
                <c:pt idx="8844">
                  <c:v>6.7540983606557345</c:v>
                </c:pt>
                <c:pt idx="8845">
                  <c:v>8.0655737704917989</c:v>
                </c:pt>
                <c:pt idx="8846">
                  <c:v>9.3770491803278695</c:v>
                </c:pt>
                <c:pt idx="8847">
                  <c:v>10.688524590163954</c:v>
                </c:pt>
                <c:pt idx="8848">
                  <c:v>8.0655737704917989</c:v>
                </c:pt>
                <c:pt idx="8849">
                  <c:v>8.0655737704917989</c:v>
                </c:pt>
                <c:pt idx="8850">
                  <c:v>9.3770491803278695</c:v>
                </c:pt>
                <c:pt idx="8851">
                  <c:v>10.688524590163954</c:v>
                </c:pt>
                <c:pt idx="8852">
                  <c:v>10.688524590163954</c:v>
                </c:pt>
                <c:pt idx="8853">
                  <c:v>10.688524590163954</c:v>
                </c:pt>
                <c:pt idx="8854">
                  <c:v>14.622950819672132</c:v>
                </c:pt>
                <c:pt idx="8855">
                  <c:v>10.688524590163954</c:v>
                </c:pt>
                <c:pt idx="8856">
                  <c:v>8.0655737704917989</c:v>
                </c:pt>
                <c:pt idx="8857">
                  <c:v>9.3770491803278695</c:v>
                </c:pt>
                <c:pt idx="8858">
                  <c:v>10.688524590163954</c:v>
                </c:pt>
                <c:pt idx="8859">
                  <c:v>13.311475409836063</c:v>
                </c:pt>
                <c:pt idx="8860">
                  <c:v>19.868852459016395</c:v>
                </c:pt>
                <c:pt idx="8861">
                  <c:v>-3.7377049180327941</c:v>
                </c:pt>
                <c:pt idx="8862">
                  <c:v>19.868852459016395</c:v>
                </c:pt>
                <c:pt idx="8863">
                  <c:v>30.360655737704917</c:v>
                </c:pt>
                <c:pt idx="8864">
                  <c:v>40.852459016393269</c:v>
                </c:pt>
                <c:pt idx="8865">
                  <c:v>44.786885245901637</c:v>
                </c:pt>
                <c:pt idx="8866">
                  <c:v>50.032786885245898</c:v>
                </c:pt>
                <c:pt idx="8867">
                  <c:v>46.0983606557377</c:v>
                </c:pt>
                <c:pt idx="8868">
                  <c:v>47.409836065573771</c:v>
                </c:pt>
                <c:pt idx="8869">
                  <c:v>43.475409836065573</c:v>
                </c:pt>
                <c:pt idx="8870">
                  <c:v>40.852459016393269</c:v>
                </c:pt>
                <c:pt idx="8871">
                  <c:v>40.852459016393269</c:v>
                </c:pt>
                <c:pt idx="8872">
                  <c:v>39.540983606557376</c:v>
                </c:pt>
                <c:pt idx="8873">
                  <c:v>47.409836065573771</c:v>
                </c:pt>
                <c:pt idx="8874">
                  <c:v>65.770491803278688</c:v>
                </c:pt>
                <c:pt idx="8875">
                  <c:v>92</c:v>
                </c:pt>
                <c:pt idx="8876">
                  <c:v>122.16393442622945</c:v>
                </c:pt>
                <c:pt idx="8877">
                  <c:v>156.26229508196718</c:v>
                </c:pt>
                <c:pt idx="8878">
                  <c:v>194.29508196721321</c:v>
                </c:pt>
                <c:pt idx="8879">
                  <c:v>55.278688524590159</c:v>
                </c:pt>
                <c:pt idx="8880">
                  <c:v>72.327868852458423</c:v>
                </c:pt>
                <c:pt idx="8881">
                  <c:v>136.59016393442622</c:v>
                </c:pt>
                <c:pt idx="8882">
                  <c:v>161.50819672131138</c:v>
                </c:pt>
                <c:pt idx="8883">
                  <c:v>162.81967213114626</c:v>
                </c:pt>
                <c:pt idx="8884">
                  <c:v>156.26229508196718</c:v>
                </c:pt>
                <c:pt idx="8885">
                  <c:v>178.55737704918047</c:v>
                </c:pt>
                <c:pt idx="8886">
                  <c:v>169.37704918032784</c:v>
                </c:pt>
                <c:pt idx="8887">
                  <c:v>173.31147540983608</c:v>
                </c:pt>
                <c:pt idx="8888">
                  <c:v>170.68852459016392</c:v>
                </c:pt>
                <c:pt idx="8889">
                  <c:v>152.32786885246009</c:v>
                </c:pt>
                <c:pt idx="8890">
                  <c:v>137.90163934426229</c:v>
                </c:pt>
                <c:pt idx="8891">
                  <c:v>124.78688524590163</c:v>
                </c:pt>
                <c:pt idx="8892">
                  <c:v>115.60655737704893</c:v>
                </c:pt>
                <c:pt idx="8893">
                  <c:v>112.98360655737729</c:v>
                </c:pt>
                <c:pt idx="8894">
                  <c:v>112.98360655737729</c:v>
                </c:pt>
                <c:pt idx="8895">
                  <c:v>112.98360655737729</c:v>
                </c:pt>
                <c:pt idx="8896">
                  <c:v>116.91803278688525</c:v>
                </c:pt>
                <c:pt idx="8897">
                  <c:v>118.22950819672083</c:v>
                </c:pt>
                <c:pt idx="8898">
                  <c:v>119.54098360655739</c:v>
                </c:pt>
                <c:pt idx="8899">
                  <c:v>124.78688524590163</c:v>
                </c:pt>
                <c:pt idx="8900">
                  <c:v>119.54098360655739</c:v>
                </c:pt>
                <c:pt idx="8901">
                  <c:v>123.4754098360653</c:v>
                </c:pt>
                <c:pt idx="8902">
                  <c:v>123.4754098360653</c:v>
                </c:pt>
                <c:pt idx="8903">
                  <c:v>122.16393442622945</c:v>
                </c:pt>
                <c:pt idx="8904">
                  <c:v>122.16393442622945</c:v>
                </c:pt>
                <c:pt idx="8905">
                  <c:v>119.54098360655739</c:v>
                </c:pt>
                <c:pt idx="8906">
                  <c:v>120.8524590163932</c:v>
                </c:pt>
                <c:pt idx="8907">
                  <c:v>114.29508196721312</c:v>
                </c:pt>
                <c:pt idx="8908">
                  <c:v>84.131147540983548</c:v>
                </c:pt>
                <c:pt idx="8909">
                  <c:v>59.213114754098349</c:v>
                </c:pt>
                <c:pt idx="8910">
                  <c:v>46.0983606557377</c:v>
                </c:pt>
                <c:pt idx="8911">
                  <c:v>30.360655737704917</c:v>
                </c:pt>
                <c:pt idx="8912">
                  <c:v>31.672131147540984</c:v>
                </c:pt>
                <c:pt idx="8913">
                  <c:v>18.557377049180332</c:v>
                </c:pt>
                <c:pt idx="8914">
                  <c:v>22.491803278688533</c:v>
                </c:pt>
                <c:pt idx="8915">
                  <c:v>26.426229508196649</c:v>
                </c:pt>
                <c:pt idx="8916">
                  <c:v>9.3770491803278695</c:v>
                </c:pt>
                <c:pt idx="8917">
                  <c:v>5.4426229508196879</c:v>
                </c:pt>
                <c:pt idx="8918">
                  <c:v>10.688524590163954</c:v>
                </c:pt>
                <c:pt idx="8919">
                  <c:v>5.4426229508196879</c:v>
                </c:pt>
                <c:pt idx="8920">
                  <c:v>8.0655737704917989</c:v>
                </c:pt>
                <c:pt idx="8921">
                  <c:v>4.1311475409836094</c:v>
                </c:pt>
                <c:pt idx="8922">
                  <c:v>8.0655737704917989</c:v>
                </c:pt>
                <c:pt idx="8923">
                  <c:v>8.0655737704917989</c:v>
                </c:pt>
                <c:pt idx="8924">
                  <c:v>9.3770491803278695</c:v>
                </c:pt>
                <c:pt idx="8925">
                  <c:v>9.3770491803278695</c:v>
                </c:pt>
                <c:pt idx="8926">
                  <c:v>8.0655737704917989</c:v>
                </c:pt>
                <c:pt idx="8927">
                  <c:v>9.3770491803278695</c:v>
                </c:pt>
                <c:pt idx="8928">
                  <c:v>9.3770491803278695</c:v>
                </c:pt>
                <c:pt idx="8929">
                  <c:v>10.688524590163954</c:v>
                </c:pt>
                <c:pt idx="8930">
                  <c:v>10.688524590163954</c:v>
                </c:pt>
                <c:pt idx="8931">
                  <c:v>8.0655737704917989</c:v>
                </c:pt>
                <c:pt idx="8932">
                  <c:v>9.3770491803278695</c:v>
                </c:pt>
                <c:pt idx="8933">
                  <c:v>9.3770491803278695</c:v>
                </c:pt>
                <c:pt idx="8934">
                  <c:v>6.7540983606557345</c:v>
                </c:pt>
                <c:pt idx="8935">
                  <c:v>9.3770491803278695</c:v>
                </c:pt>
                <c:pt idx="8936">
                  <c:v>13.311475409836063</c:v>
                </c:pt>
                <c:pt idx="8937">
                  <c:v>10.688524590163954</c:v>
                </c:pt>
                <c:pt idx="8938">
                  <c:v>10.688524590163954</c:v>
                </c:pt>
                <c:pt idx="8939">
                  <c:v>10.688524590163954</c:v>
                </c:pt>
                <c:pt idx="8940">
                  <c:v>9.3770491803278695</c:v>
                </c:pt>
                <c:pt idx="8941">
                  <c:v>9.3770491803278695</c:v>
                </c:pt>
                <c:pt idx="8942">
                  <c:v>8.0655737704917989</c:v>
                </c:pt>
                <c:pt idx="8943">
                  <c:v>6.7540983606557345</c:v>
                </c:pt>
                <c:pt idx="8944">
                  <c:v>0.19672131147541141</c:v>
                </c:pt>
                <c:pt idx="8945">
                  <c:v>12</c:v>
                </c:pt>
                <c:pt idx="8946">
                  <c:v>8.0655737704917989</c:v>
                </c:pt>
                <c:pt idx="8947">
                  <c:v>10.688524590163954</c:v>
                </c:pt>
                <c:pt idx="8948">
                  <c:v>9.3770491803278695</c:v>
                </c:pt>
                <c:pt idx="8949">
                  <c:v>10.688524590163954</c:v>
                </c:pt>
                <c:pt idx="8950">
                  <c:v>27.73770491803279</c:v>
                </c:pt>
                <c:pt idx="8951">
                  <c:v>14.622950819672132</c:v>
                </c:pt>
                <c:pt idx="8952">
                  <c:v>42.16393442622951</c:v>
                </c:pt>
                <c:pt idx="8953">
                  <c:v>57.901639344262172</c:v>
                </c:pt>
                <c:pt idx="8954">
                  <c:v>72.327868852458423</c:v>
                </c:pt>
                <c:pt idx="8955">
                  <c:v>80.196721311475358</c:v>
                </c:pt>
                <c:pt idx="8956">
                  <c:v>82.819672131147541</c:v>
                </c:pt>
                <c:pt idx="8957">
                  <c:v>73.639344262295083</c:v>
                </c:pt>
                <c:pt idx="8958">
                  <c:v>64.45901639344261</c:v>
                </c:pt>
                <c:pt idx="8959">
                  <c:v>53.967213114754102</c:v>
                </c:pt>
                <c:pt idx="8960">
                  <c:v>46.0983606557377</c:v>
                </c:pt>
                <c:pt idx="8961">
                  <c:v>36.918032786885263</c:v>
                </c:pt>
                <c:pt idx="8962">
                  <c:v>30.360655737704917</c:v>
                </c:pt>
                <c:pt idx="8963">
                  <c:v>27.73770491803279</c:v>
                </c:pt>
                <c:pt idx="8964">
                  <c:v>22.491803278688533</c:v>
                </c:pt>
                <c:pt idx="8965">
                  <c:v>6.7540983606557345</c:v>
                </c:pt>
                <c:pt idx="8966">
                  <c:v>5.4426229508196879</c:v>
                </c:pt>
                <c:pt idx="8967">
                  <c:v>12</c:v>
                </c:pt>
                <c:pt idx="8968">
                  <c:v>36.918032786885263</c:v>
                </c:pt>
                <c:pt idx="8969">
                  <c:v>29.04918032786885</c:v>
                </c:pt>
                <c:pt idx="8970">
                  <c:v>39.540983606557376</c:v>
                </c:pt>
                <c:pt idx="8971">
                  <c:v>60.524590163934427</c:v>
                </c:pt>
                <c:pt idx="8972">
                  <c:v>101.18032786885225</c:v>
                </c:pt>
                <c:pt idx="8973">
                  <c:v>145.77049180327865</c:v>
                </c:pt>
                <c:pt idx="8974">
                  <c:v>191.67213114754099</c:v>
                </c:pt>
                <c:pt idx="8975">
                  <c:v>97.245901639344297</c:v>
                </c:pt>
                <c:pt idx="8976">
                  <c:v>111.67213114754045</c:v>
                </c:pt>
                <c:pt idx="8977">
                  <c:v>154.95081967213127</c:v>
                </c:pt>
                <c:pt idx="8978">
                  <c:v>175.93442622950818</c:v>
                </c:pt>
                <c:pt idx="8979">
                  <c:v>169.37704918032784</c:v>
                </c:pt>
                <c:pt idx="8980">
                  <c:v>166.75409836065577</c:v>
                </c:pt>
                <c:pt idx="8981">
                  <c:v>156.26229508196718</c:v>
                </c:pt>
                <c:pt idx="8982">
                  <c:v>139.21311475409749</c:v>
                </c:pt>
                <c:pt idx="8983">
                  <c:v>130.0327868852464</c:v>
                </c:pt>
                <c:pt idx="8984">
                  <c:v>119.54098360655739</c:v>
                </c:pt>
                <c:pt idx="8985">
                  <c:v>112.98360655737729</c:v>
                </c:pt>
                <c:pt idx="8986">
                  <c:v>114.29508196721312</c:v>
                </c:pt>
                <c:pt idx="8987">
                  <c:v>116.91803278688525</c:v>
                </c:pt>
                <c:pt idx="8988">
                  <c:v>115.60655737704893</c:v>
                </c:pt>
                <c:pt idx="8989">
                  <c:v>118.22950819672083</c:v>
                </c:pt>
                <c:pt idx="8990">
                  <c:v>124.78688524590163</c:v>
                </c:pt>
                <c:pt idx="8991">
                  <c:v>123.4754098360653</c:v>
                </c:pt>
                <c:pt idx="8992">
                  <c:v>124.78688524590163</c:v>
                </c:pt>
                <c:pt idx="8993">
                  <c:v>120.8524590163932</c:v>
                </c:pt>
                <c:pt idx="8994">
                  <c:v>124.78688524590163</c:v>
                </c:pt>
                <c:pt idx="8995">
                  <c:v>123.4754098360653</c:v>
                </c:pt>
                <c:pt idx="8996">
                  <c:v>124.78688524590163</c:v>
                </c:pt>
                <c:pt idx="8997">
                  <c:v>122.16393442622945</c:v>
                </c:pt>
                <c:pt idx="8998">
                  <c:v>123.4754098360653</c:v>
                </c:pt>
                <c:pt idx="8999">
                  <c:v>123.4754098360653</c:v>
                </c:pt>
                <c:pt idx="9000">
                  <c:v>119.54098360655739</c:v>
                </c:pt>
                <c:pt idx="9001">
                  <c:v>120.8524590163932</c:v>
                </c:pt>
                <c:pt idx="9002">
                  <c:v>124.78688524590163</c:v>
                </c:pt>
                <c:pt idx="9003">
                  <c:v>99.868852459016381</c:v>
                </c:pt>
                <c:pt idx="9004">
                  <c:v>68.393442622950758</c:v>
                </c:pt>
                <c:pt idx="9005">
                  <c:v>50.032786885245898</c:v>
                </c:pt>
                <c:pt idx="9006">
                  <c:v>38.229508196721518</c:v>
                </c:pt>
                <c:pt idx="9007">
                  <c:v>25.114754098360695</c:v>
                </c:pt>
                <c:pt idx="9008">
                  <c:v>25.114754098360695</c:v>
                </c:pt>
                <c:pt idx="9009">
                  <c:v>21.180327868852491</c:v>
                </c:pt>
                <c:pt idx="9010">
                  <c:v>32.983606557376838</c:v>
                </c:pt>
                <c:pt idx="9011">
                  <c:v>10.688524590163954</c:v>
                </c:pt>
                <c:pt idx="9012">
                  <c:v>1.508196721311476</c:v>
                </c:pt>
                <c:pt idx="9013">
                  <c:v>13.311475409836063</c:v>
                </c:pt>
                <c:pt idx="9014">
                  <c:v>8.0655737704917989</c:v>
                </c:pt>
                <c:pt idx="9015">
                  <c:v>6.7540983606557345</c:v>
                </c:pt>
                <c:pt idx="9016">
                  <c:v>13.311475409836063</c:v>
                </c:pt>
                <c:pt idx="9017">
                  <c:v>8.0655737704917989</c:v>
                </c:pt>
                <c:pt idx="9018">
                  <c:v>8.0655737704917989</c:v>
                </c:pt>
                <c:pt idx="9019">
                  <c:v>8.0655737704917989</c:v>
                </c:pt>
                <c:pt idx="9020">
                  <c:v>10.688524590163954</c:v>
                </c:pt>
                <c:pt idx="9021">
                  <c:v>12</c:v>
                </c:pt>
                <c:pt idx="9022">
                  <c:v>10.688524590163954</c:v>
                </c:pt>
                <c:pt idx="9023">
                  <c:v>9.3770491803278695</c:v>
                </c:pt>
                <c:pt idx="9024">
                  <c:v>8.0655737704917989</c:v>
                </c:pt>
                <c:pt idx="9025">
                  <c:v>6.7540983606557345</c:v>
                </c:pt>
                <c:pt idx="9026">
                  <c:v>9.3770491803278695</c:v>
                </c:pt>
                <c:pt idx="9027">
                  <c:v>8.0655737704917989</c:v>
                </c:pt>
                <c:pt idx="9028">
                  <c:v>10.688524590163954</c:v>
                </c:pt>
                <c:pt idx="9029">
                  <c:v>6.7540983606557345</c:v>
                </c:pt>
                <c:pt idx="9030">
                  <c:v>8.0655737704917989</c:v>
                </c:pt>
                <c:pt idx="9031">
                  <c:v>6.7540983606557345</c:v>
                </c:pt>
                <c:pt idx="9032">
                  <c:v>8.0655737704917989</c:v>
                </c:pt>
                <c:pt idx="9033">
                  <c:v>9.3770491803278695</c:v>
                </c:pt>
                <c:pt idx="9034">
                  <c:v>10.688524590163954</c:v>
                </c:pt>
                <c:pt idx="9035">
                  <c:v>9.3770491803278695</c:v>
                </c:pt>
                <c:pt idx="9036">
                  <c:v>10.688524590163954</c:v>
                </c:pt>
                <c:pt idx="9037">
                  <c:v>5.4426229508196879</c:v>
                </c:pt>
                <c:pt idx="9038">
                  <c:v>6.7540983606557345</c:v>
                </c:pt>
                <c:pt idx="9039">
                  <c:v>15.934426229508249</c:v>
                </c:pt>
                <c:pt idx="9040">
                  <c:v>18.557377049180332</c:v>
                </c:pt>
                <c:pt idx="9041">
                  <c:v>25.114754098360695</c:v>
                </c:pt>
                <c:pt idx="9042">
                  <c:v>39.540983606557376</c:v>
                </c:pt>
                <c:pt idx="9043">
                  <c:v>51.344262295081954</c:v>
                </c:pt>
                <c:pt idx="9044">
                  <c:v>64.45901639344261</c:v>
                </c:pt>
                <c:pt idx="9045">
                  <c:v>73.639344262295083</c:v>
                </c:pt>
                <c:pt idx="9046">
                  <c:v>77.573770491803259</c:v>
                </c:pt>
                <c:pt idx="9047">
                  <c:v>68.393442622950758</c:v>
                </c:pt>
                <c:pt idx="9048">
                  <c:v>63.14754098360639</c:v>
                </c:pt>
                <c:pt idx="9049">
                  <c:v>59.213114754098349</c:v>
                </c:pt>
                <c:pt idx="9050">
                  <c:v>47.409836065573771</c:v>
                </c:pt>
                <c:pt idx="9051">
                  <c:v>42.16393442622951</c:v>
                </c:pt>
                <c:pt idx="9052">
                  <c:v>31.672131147540984</c:v>
                </c:pt>
                <c:pt idx="9053">
                  <c:v>27.73770491803279</c:v>
                </c:pt>
                <c:pt idx="9054">
                  <c:v>29.04918032786885</c:v>
                </c:pt>
                <c:pt idx="9055">
                  <c:v>21.180327868852491</c:v>
                </c:pt>
                <c:pt idx="9056">
                  <c:v>25.114754098360695</c:v>
                </c:pt>
                <c:pt idx="9057">
                  <c:v>34.295081967213044</c:v>
                </c:pt>
                <c:pt idx="9058">
                  <c:v>15.934426229508249</c:v>
                </c:pt>
                <c:pt idx="9059">
                  <c:v>25.114754098360695</c:v>
                </c:pt>
                <c:pt idx="9060">
                  <c:v>17.245901639344229</c:v>
                </c:pt>
                <c:pt idx="9061">
                  <c:v>10.688524590163954</c:v>
                </c:pt>
                <c:pt idx="9062">
                  <c:v>19.868852459016395</c:v>
                </c:pt>
                <c:pt idx="9063">
                  <c:v>31.672131147540984</c:v>
                </c:pt>
                <c:pt idx="9064">
                  <c:v>12</c:v>
                </c:pt>
                <c:pt idx="9065">
                  <c:v>15.934426229508249</c:v>
                </c:pt>
                <c:pt idx="9066">
                  <c:v>36.918032786885263</c:v>
                </c:pt>
                <c:pt idx="9067">
                  <c:v>59.213114754098349</c:v>
                </c:pt>
                <c:pt idx="9068">
                  <c:v>101.18032786885225</c:v>
                </c:pt>
                <c:pt idx="9069">
                  <c:v>162.81967213114626</c:v>
                </c:pt>
                <c:pt idx="9070">
                  <c:v>102.49180327868856</c:v>
                </c:pt>
                <c:pt idx="9071">
                  <c:v>55.278688524590159</c:v>
                </c:pt>
                <c:pt idx="9072">
                  <c:v>109.04918032786885</c:v>
                </c:pt>
                <c:pt idx="9073">
                  <c:v>191.67213114754099</c:v>
                </c:pt>
                <c:pt idx="9074">
                  <c:v>145.77049180327865</c:v>
                </c:pt>
                <c:pt idx="9075">
                  <c:v>158.88524590164016</c:v>
                </c:pt>
                <c:pt idx="9076">
                  <c:v>164.13114754098444</c:v>
                </c:pt>
                <c:pt idx="9077">
                  <c:v>152.32786885246009</c:v>
                </c:pt>
                <c:pt idx="9078">
                  <c:v>185.11475409835953</c:v>
                </c:pt>
                <c:pt idx="9079">
                  <c:v>161.50819672131138</c:v>
                </c:pt>
                <c:pt idx="9080">
                  <c:v>175.93442622950818</c:v>
                </c:pt>
                <c:pt idx="9081">
                  <c:v>164.13114754098444</c:v>
                </c:pt>
                <c:pt idx="9082">
                  <c:v>170.68852459016392</c:v>
                </c:pt>
                <c:pt idx="9083">
                  <c:v>170.68852459016392</c:v>
                </c:pt>
                <c:pt idx="9084">
                  <c:v>149.70491803278688</c:v>
                </c:pt>
                <c:pt idx="9085">
                  <c:v>126.09836065573769</c:v>
                </c:pt>
                <c:pt idx="9086">
                  <c:v>124.78688524590163</c:v>
                </c:pt>
                <c:pt idx="9087">
                  <c:v>114.29508196721312</c:v>
                </c:pt>
                <c:pt idx="9088">
                  <c:v>111.67213114754045</c:v>
                </c:pt>
                <c:pt idx="9089">
                  <c:v>116.91803278688525</c:v>
                </c:pt>
                <c:pt idx="9090">
                  <c:v>116.91803278688525</c:v>
                </c:pt>
                <c:pt idx="9091">
                  <c:v>123.4754098360653</c:v>
                </c:pt>
                <c:pt idx="9092">
                  <c:v>154.95081967213127</c:v>
                </c:pt>
                <c:pt idx="9093">
                  <c:v>191.67213114754099</c:v>
                </c:pt>
                <c:pt idx="9094">
                  <c:v>136.59016393442622</c:v>
                </c:pt>
                <c:pt idx="9095">
                  <c:v>144.45901639344262</c:v>
                </c:pt>
                <c:pt idx="9096">
                  <c:v>151.01639344262355</c:v>
                </c:pt>
                <c:pt idx="9097">
                  <c:v>145.77049180327865</c:v>
                </c:pt>
                <c:pt idx="9098">
                  <c:v>123.4754098360653</c:v>
                </c:pt>
                <c:pt idx="9099">
                  <c:v>82.819672131147541</c:v>
                </c:pt>
                <c:pt idx="9100">
                  <c:v>56.590163934426357</c:v>
                </c:pt>
                <c:pt idx="9101">
                  <c:v>42.16393442622951</c:v>
                </c:pt>
                <c:pt idx="9102">
                  <c:v>35.606557377049171</c:v>
                </c:pt>
                <c:pt idx="9103">
                  <c:v>34.295081967213044</c:v>
                </c:pt>
                <c:pt idx="9104">
                  <c:v>8.0655737704917989</c:v>
                </c:pt>
                <c:pt idx="9105">
                  <c:v>31.672131147540984</c:v>
                </c:pt>
                <c:pt idx="9106">
                  <c:v>4.1311475409836094</c:v>
                </c:pt>
                <c:pt idx="9107">
                  <c:v>17.245901639344229</c:v>
                </c:pt>
                <c:pt idx="9108">
                  <c:v>15.934426229508249</c:v>
                </c:pt>
                <c:pt idx="9109">
                  <c:v>9.3770491803278695</c:v>
                </c:pt>
                <c:pt idx="9110">
                  <c:v>5.4426229508196879</c:v>
                </c:pt>
                <c:pt idx="9111">
                  <c:v>8.0655737704917989</c:v>
                </c:pt>
                <c:pt idx="9112">
                  <c:v>9.3770491803278695</c:v>
                </c:pt>
                <c:pt idx="9113">
                  <c:v>9.3770491803278695</c:v>
                </c:pt>
                <c:pt idx="9114">
                  <c:v>8.0655737704917989</c:v>
                </c:pt>
                <c:pt idx="9115">
                  <c:v>6.7540983606557345</c:v>
                </c:pt>
                <c:pt idx="9116">
                  <c:v>9.3770491803278695</c:v>
                </c:pt>
                <c:pt idx="9117">
                  <c:v>9.3770491803278695</c:v>
                </c:pt>
                <c:pt idx="9118">
                  <c:v>8.0655737704917989</c:v>
                </c:pt>
                <c:pt idx="9119">
                  <c:v>10.688524590163954</c:v>
                </c:pt>
                <c:pt idx="9120">
                  <c:v>8.0655737704917989</c:v>
                </c:pt>
                <c:pt idx="9121">
                  <c:v>8.0655737704917989</c:v>
                </c:pt>
                <c:pt idx="9122">
                  <c:v>8.0655737704917989</c:v>
                </c:pt>
                <c:pt idx="9123">
                  <c:v>8.0655737704917989</c:v>
                </c:pt>
                <c:pt idx="9124">
                  <c:v>1.508196721311476</c:v>
                </c:pt>
                <c:pt idx="9125">
                  <c:v>10.688524590163954</c:v>
                </c:pt>
                <c:pt idx="9126">
                  <c:v>10.688524590163954</c:v>
                </c:pt>
                <c:pt idx="9127">
                  <c:v>9.3770491803278695</c:v>
                </c:pt>
                <c:pt idx="9128">
                  <c:v>9.3770491803278695</c:v>
                </c:pt>
                <c:pt idx="9129">
                  <c:v>9.3770491803278695</c:v>
                </c:pt>
                <c:pt idx="9130">
                  <c:v>10.688524590163954</c:v>
                </c:pt>
                <c:pt idx="9131">
                  <c:v>14.622950819672132</c:v>
                </c:pt>
                <c:pt idx="9132">
                  <c:v>15.934426229508249</c:v>
                </c:pt>
                <c:pt idx="9133">
                  <c:v>9.3770491803278695</c:v>
                </c:pt>
                <c:pt idx="9134">
                  <c:v>30.360655737704917</c:v>
                </c:pt>
                <c:pt idx="9135">
                  <c:v>0.19672131147541141</c:v>
                </c:pt>
                <c:pt idx="9136">
                  <c:v>23.803278688524593</c:v>
                </c:pt>
                <c:pt idx="9137">
                  <c:v>27.73770491803279</c:v>
                </c:pt>
                <c:pt idx="9138">
                  <c:v>32.983606557376838</c:v>
                </c:pt>
                <c:pt idx="9139">
                  <c:v>39.540983606557376</c:v>
                </c:pt>
                <c:pt idx="9140">
                  <c:v>40.852459016393269</c:v>
                </c:pt>
                <c:pt idx="9141">
                  <c:v>48.721311475409863</c:v>
                </c:pt>
                <c:pt idx="9142">
                  <c:v>40.852459016393269</c:v>
                </c:pt>
                <c:pt idx="9143">
                  <c:v>39.540983606557376</c:v>
                </c:pt>
                <c:pt idx="9144">
                  <c:v>39.540983606557376</c:v>
                </c:pt>
                <c:pt idx="9145">
                  <c:v>36.918032786885263</c:v>
                </c:pt>
                <c:pt idx="9146">
                  <c:v>32.983606557376838</c:v>
                </c:pt>
                <c:pt idx="9147">
                  <c:v>31.672131147540984</c:v>
                </c:pt>
                <c:pt idx="9148">
                  <c:v>32.983606557376838</c:v>
                </c:pt>
                <c:pt idx="9149">
                  <c:v>30.360655737704917</c:v>
                </c:pt>
                <c:pt idx="9150">
                  <c:v>18.557377049180332</c:v>
                </c:pt>
                <c:pt idx="9151">
                  <c:v>5.4426229508196879</c:v>
                </c:pt>
                <c:pt idx="9152">
                  <c:v>27.73770491803279</c:v>
                </c:pt>
                <c:pt idx="9153">
                  <c:v>-1.114754098360657</c:v>
                </c:pt>
                <c:pt idx="9154">
                  <c:v>8.0655737704917989</c:v>
                </c:pt>
                <c:pt idx="9155">
                  <c:v>2.8196721311475321</c:v>
                </c:pt>
                <c:pt idx="9156">
                  <c:v>17.245901639344229</c:v>
                </c:pt>
                <c:pt idx="9157">
                  <c:v>0.19672131147541141</c:v>
                </c:pt>
                <c:pt idx="9158">
                  <c:v>19.868852459016395</c:v>
                </c:pt>
                <c:pt idx="9159">
                  <c:v>8.0655737704917989</c:v>
                </c:pt>
                <c:pt idx="9160">
                  <c:v>23.803278688524593</c:v>
                </c:pt>
                <c:pt idx="9161">
                  <c:v>39.540983606557376</c:v>
                </c:pt>
                <c:pt idx="9162">
                  <c:v>64.45901639344261</c:v>
                </c:pt>
                <c:pt idx="9163">
                  <c:v>131.34426229508148</c:v>
                </c:pt>
                <c:pt idx="9164">
                  <c:v>147.08196721311481</c:v>
                </c:pt>
                <c:pt idx="9165">
                  <c:v>1.508196721311476</c:v>
                </c:pt>
                <c:pt idx="9166">
                  <c:v>36.918032786885263</c:v>
                </c:pt>
                <c:pt idx="9167">
                  <c:v>90.688524590163908</c:v>
                </c:pt>
                <c:pt idx="9168">
                  <c:v>191.67213114754099</c:v>
                </c:pt>
                <c:pt idx="9169">
                  <c:v>140.52459016393442</c:v>
                </c:pt>
                <c:pt idx="9170">
                  <c:v>136.59016393442622</c:v>
                </c:pt>
                <c:pt idx="9171">
                  <c:v>182.49180327868851</c:v>
                </c:pt>
                <c:pt idx="9172">
                  <c:v>145.77049180327865</c:v>
                </c:pt>
                <c:pt idx="9173">
                  <c:v>135.27868852458968</c:v>
                </c:pt>
                <c:pt idx="9174">
                  <c:v>170.68852459016392</c:v>
                </c:pt>
                <c:pt idx="9175">
                  <c:v>133.96721311475409</c:v>
                </c:pt>
                <c:pt idx="9176">
                  <c:v>170.68852459016392</c:v>
                </c:pt>
                <c:pt idx="9177">
                  <c:v>154.95081967213127</c:v>
                </c:pt>
                <c:pt idx="9178">
                  <c:v>144.45901639344262</c:v>
                </c:pt>
                <c:pt idx="9179">
                  <c:v>186.42622950819722</c:v>
                </c:pt>
                <c:pt idx="9180">
                  <c:v>144.45901639344262</c:v>
                </c:pt>
                <c:pt idx="9181">
                  <c:v>152.32786885246009</c:v>
                </c:pt>
                <c:pt idx="9182">
                  <c:v>165.44262295081967</c:v>
                </c:pt>
                <c:pt idx="9183">
                  <c:v>148.3934426229508</c:v>
                </c:pt>
                <c:pt idx="9184">
                  <c:v>185.11475409835953</c:v>
                </c:pt>
                <c:pt idx="9185">
                  <c:v>157.57377049180218</c:v>
                </c:pt>
                <c:pt idx="9186">
                  <c:v>165.44262295081967</c:v>
                </c:pt>
                <c:pt idx="9187">
                  <c:v>169.37704918032784</c:v>
                </c:pt>
                <c:pt idx="9188">
                  <c:v>164.13114754098444</c:v>
                </c:pt>
                <c:pt idx="9189">
                  <c:v>170.68852459016392</c:v>
                </c:pt>
                <c:pt idx="9190">
                  <c:v>175.93442622950818</c:v>
                </c:pt>
                <c:pt idx="9191">
                  <c:v>162.81967213114626</c:v>
                </c:pt>
                <c:pt idx="9192">
                  <c:v>147.08196721311481</c:v>
                </c:pt>
                <c:pt idx="9193">
                  <c:v>126.09836065573769</c:v>
                </c:pt>
                <c:pt idx="9194">
                  <c:v>85.442622950819697</c:v>
                </c:pt>
                <c:pt idx="9195">
                  <c:v>59.213114754098349</c:v>
                </c:pt>
                <c:pt idx="9196">
                  <c:v>44.786885245901637</c:v>
                </c:pt>
                <c:pt idx="9197">
                  <c:v>31.672131147540984</c:v>
                </c:pt>
                <c:pt idx="9198">
                  <c:v>13.311475409836063</c:v>
                </c:pt>
                <c:pt idx="9199">
                  <c:v>23.803278688524593</c:v>
                </c:pt>
                <c:pt idx="9200">
                  <c:v>-2.4262295081967213</c:v>
                </c:pt>
                <c:pt idx="9201">
                  <c:v>4.1311475409836094</c:v>
                </c:pt>
                <c:pt idx="9202">
                  <c:v>4.1311475409836094</c:v>
                </c:pt>
                <c:pt idx="9203">
                  <c:v>13.311475409836063</c:v>
                </c:pt>
                <c:pt idx="9204">
                  <c:v>9.3770491803278695</c:v>
                </c:pt>
                <c:pt idx="9205">
                  <c:v>1.508196721311476</c:v>
                </c:pt>
                <c:pt idx="9206">
                  <c:v>10.688524590163954</c:v>
                </c:pt>
                <c:pt idx="9207">
                  <c:v>8.0655737704917989</c:v>
                </c:pt>
                <c:pt idx="9208">
                  <c:v>9.3770491803278695</c:v>
                </c:pt>
                <c:pt idx="9209">
                  <c:v>8.0655737704917989</c:v>
                </c:pt>
                <c:pt idx="9210">
                  <c:v>8.0655737704917989</c:v>
                </c:pt>
                <c:pt idx="9211">
                  <c:v>9.3770491803278695</c:v>
                </c:pt>
                <c:pt idx="9212">
                  <c:v>6.7540983606557345</c:v>
                </c:pt>
                <c:pt idx="9213">
                  <c:v>5.4426229508196879</c:v>
                </c:pt>
                <c:pt idx="9214">
                  <c:v>6.7540983606557345</c:v>
                </c:pt>
                <c:pt idx="9215">
                  <c:v>9.3770491803278695</c:v>
                </c:pt>
                <c:pt idx="9216">
                  <c:v>10.688524590163954</c:v>
                </c:pt>
                <c:pt idx="9217">
                  <c:v>9.3770491803278695</c:v>
                </c:pt>
                <c:pt idx="9218">
                  <c:v>10.688524590163954</c:v>
                </c:pt>
                <c:pt idx="9219">
                  <c:v>8.0655737704917989</c:v>
                </c:pt>
                <c:pt idx="9220">
                  <c:v>19.868852459016395</c:v>
                </c:pt>
                <c:pt idx="9221">
                  <c:v>9.3770491803278695</c:v>
                </c:pt>
                <c:pt idx="9222">
                  <c:v>9.3770491803278695</c:v>
                </c:pt>
                <c:pt idx="9223">
                  <c:v>9.3770491803278695</c:v>
                </c:pt>
                <c:pt idx="9224">
                  <c:v>8.0655737704917989</c:v>
                </c:pt>
                <c:pt idx="9225">
                  <c:v>9.3770491803278695</c:v>
                </c:pt>
                <c:pt idx="9226">
                  <c:v>10.688524590163954</c:v>
                </c:pt>
                <c:pt idx="9227">
                  <c:v>10.688524590163954</c:v>
                </c:pt>
                <c:pt idx="9228">
                  <c:v>32.983606557376838</c:v>
                </c:pt>
                <c:pt idx="9229">
                  <c:v>15.934426229508249</c:v>
                </c:pt>
                <c:pt idx="9230">
                  <c:v>30.360655737704917</c:v>
                </c:pt>
                <c:pt idx="9231">
                  <c:v>31.672131147540984</c:v>
                </c:pt>
                <c:pt idx="9232">
                  <c:v>38.229508196721518</c:v>
                </c:pt>
                <c:pt idx="9233">
                  <c:v>38.229508196721518</c:v>
                </c:pt>
                <c:pt idx="9234">
                  <c:v>46.0983606557377</c:v>
                </c:pt>
                <c:pt idx="9235">
                  <c:v>64.45901639344261</c:v>
                </c:pt>
                <c:pt idx="9236">
                  <c:v>71.016393442622956</c:v>
                </c:pt>
                <c:pt idx="9237">
                  <c:v>72.327868852458423</c:v>
                </c:pt>
                <c:pt idx="9238">
                  <c:v>63.14754098360639</c:v>
                </c:pt>
                <c:pt idx="9239">
                  <c:v>57.901639344262172</c:v>
                </c:pt>
                <c:pt idx="9240">
                  <c:v>48.721311475409863</c:v>
                </c:pt>
                <c:pt idx="9241">
                  <c:v>40.852459016393269</c:v>
                </c:pt>
                <c:pt idx="9242">
                  <c:v>31.672131147540984</c:v>
                </c:pt>
                <c:pt idx="9243">
                  <c:v>23.803278688524593</c:v>
                </c:pt>
                <c:pt idx="9244">
                  <c:v>18.557377049180332</c:v>
                </c:pt>
                <c:pt idx="9245">
                  <c:v>17.245901639344229</c:v>
                </c:pt>
                <c:pt idx="9246">
                  <c:v>-5.0491803278688465</c:v>
                </c:pt>
                <c:pt idx="9247">
                  <c:v>13.311475409836063</c:v>
                </c:pt>
                <c:pt idx="9248">
                  <c:v>2.8196721311475321</c:v>
                </c:pt>
                <c:pt idx="9249">
                  <c:v>12</c:v>
                </c:pt>
                <c:pt idx="9250">
                  <c:v>6.7540983606557345</c:v>
                </c:pt>
                <c:pt idx="9251">
                  <c:v>15.934426229508249</c:v>
                </c:pt>
                <c:pt idx="9252">
                  <c:v>10.688524590163954</c:v>
                </c:pt>
                <c:pt idx="9253">
                  <c:v>12</c:v>
                </c:pt>
                <c:pt idx="9254">
                  <c:v>12</c:v>
                </c:pt>
                <c:pt idx="9255">
                  <c:v>8.0655737704917989</c:v>
                </c:pt>
                <c:pt idx="9256">
                  <c:v>27.73770491803279</c:v>
                </c:pt>
                <c:pt idx="9257">
                  <c:v>40.852459016393269</c:v>
                </c:pt>
                <c:pt idx="9258">
                  <c:v>68.393442622950758</c:v>
                </c:pt>
                <c:pt idx="9259">
                  <c:v>122.16393442622945</c:v>
                </c:pt>
                <c:pt idx="9260">
                  <c:v>186.42622950819722</c:v>
                </c:pt>
                <c:pt idx="9261">
                  <c:v>42.16393442622951</c:v>
                </c:pt>
                <c:pt idx="9262">
                  <c:v>50.032786885245898</c:v>
                </c:pt>
                <c:pt idx="9263">
                  <c:v>101.18032786885225</c:v>
                </c:pt>
                <c:pt idx="9264">
                  <c:v>190.36065573770492</c:v>
                </c:pt>
                <c:pt idx="9265">
                  <c:v>131.34426229508148</c:v>
                </c:pt>
                <c:pt idx="9266">
                  <c:v>152.32786885246009</c:v>
                </c:pt>
                <c:pt idx="9267">
                  <c:v>162.81967213114626</c:v>
                </c:pt>
                <c:pt idx="9268">
                  <c:v>137.90163934426229</c:v>
                </c:pt>
                <c:pt idx="9269">
                  <c:v>181.18032786885246</c:v>
                </c:pt>
                <c:pt idx="9270">
                  <c:v>145.77049180327865</c:v>
                </c:pt>
                <c:pt idx="9271">
                  <c:v>161.50819672131138</c:v>
                </c:pt>
                <c:pt idx="9272">
                  <c:v>161.50819672131138</c:v>
                </c:pt>
                <c:pt idx="9273">
                  <c:v>154.95081967213127</c:v>
                </c:pt>
                <c:pt idx="9274">
                  <c:v>173.31147540983608</c:v>
                </c:pt>
                <c:pt idx="9275">
                  <c:v>165.44262295081967</c:v>
                </c:pt>
                <c:pt idx="9276">
                  <c:v>177.24590163934329</c:v>
                </c:pt>
                <c:pt idx="9277">
                  <c:v>178.55737704918047</c:v>
                </c:pt>
                <c:pt idx="9278">
                  <c:v>165.44262295081967</c:v>
                </c:pt>
                <c:pt idx="9279">
                  <c:v>145.77049180327865</c:v>
                </c:pt>
                <c:pt idx="9280">
                  <c:v>132.65573770491798</c:v>
                </c:pt>
                <c:pt idx="9281">
                  <c:v>122.16393442622945</c:v>
                </c:pt>
                <c:pt idx="9282">
                  <c:v>115.60655737704893</c:v>
                </c:pt>
                <c:pt idx="9283">
                  <c:v>111.67213114754045</c:v>
                </c:pt>
                <c:pt idx="9284">
                  <c:v>114.29508196721312</c:v>
                </c:pt>
                <c:pt idx="9285">
                  <c:v>120.8524590163932</c:v>
                </c:pt>
                <c:pt idx="9286">
                  <c:v>120.8524590163932</c:v>
                </c:pt>
                <c:pt idx="9287">
                  <c:v>123.4754098360653</c:v>
                </c:pt>
                <c:pt idx="9288">
                  <c:v>127.40983606557377</c:v>
                </c:pt>
                <c:pt idx="9289">
                  <c:v>101.18032786885225</c:v>
                </c:pt>
                <c:pt idx="9290">
                  <c:v>73.639344262295083</c:v>
                </c:pt>
                <c:pt idx="9291">
                  <c:v>52.655737704918032</c:v>
                </c:pt>
                <c:pt idx="9292">
                  <c:v>36.918032786885263</c:v>
                </c:pt>
                <c:pt idx="9293">
                  <c:v>31.672131147540984</c:v>
                </c:pt>
                <c:pt idx="9294">
                  <c:v>19.868852459016395</c:v>
                </c:pt>
                <c:pt idx="9295">
                  <c:v>13.311475409836063</c:v>
                </c:pt>
                <c:pt idx="9296">
                  <c:v>-3.7377049180327941</c:v>
                </c:pt>
                <c:pt idx="9297">
                  <c:v>6.7540983606557345</c:v>
                </c:pt>
                <c:pt idx="9298">
                  <c:v>31.672131147540984</c:v>
                </c:pt>
                <c:pt idx="9299">
                  <c:v>8.0655737704917989</c:v>
                </c:pt>
                <c:pt idx="9300">
                  <c:v>12</c:v>
                </c:pt>
                <c:pt idx="9301">
                  <c:v>8.0655737704917989</c:v>
                </c:pt>
                <c:pt idx="9302">
                  <c:v>5.4426229508196879</c:v>
                </c:pt>
                <c:pt idx="9303">
                  <c:v>8.0655737704917989</c:v>
                </c:pt>
                <c:pt idx="9304">
                  <c:v>8.0655737704917989</c:v>
                </c:pt>
                <c:pt idx="9305">
                  <c:v>10.688524590163954</c:v>
                </c:pt>
                <c:pt idx="9306">
                  <c:v>12</c:v>
                </c:pt>
                <c:pt idx="9307">
                  <c:v>8.0655737704917989</c:v>
                </c:pt>
                <c:pt idx="9308">
                  <c:v>10.688524590163954</c:v>
                </c:pt>
                <c:pt idx="9309">
                  <c:v>6.7540983606557345</c:v>
                </c:pt>
                <c:pt idx="9310">
                  <c:v>9.3770491803278695</c:v>
                </c:pt>
                <c:pt idx="9311">
                  <c:v>12</c:v>
                </c:pt>
                <c:pt idx="9312">
                  <c:v>15.934426229508249</c:v>
                </c:pt>
                <c:pt idx="9313">
                  <c:v>2.8196721311475321</c:v>
                </c:pt>
                <c:pt idx="9314">
                  <c:v>21.180327868852491</c:v>
                </c:pt>
                <c:pt idx="9315">
                  <c:v>-5.0491803278688465</c:v>
                </c:pt>
                <c:pt idx="9316">
                  <c:v>0.19672131147541141</c:v>
                </c:pt>
                <c:pt idx="9317">
                  <c:v>19.868852459016395</c:v>
                </c:pt>
                <c:pt idx="9318">
                  <c:v>21.180327868852491</c:v>
                </c:pt>
                <c:pt idx="9319">
                  <c:v>32.983606557376838</c:v>
                </c:pt>
                <c:pt idx="9320">
                  <c:v>50.032786885245898</c:v>
                </c:pt>
                <c:pt idx="9321">
                  <c:v>65.770491803278688</c:v>
                </c:pt>
                <c:pt idx="9322">
                  <c:v>72.327868852458423</c:v>
                </c:pt>
                <c:pt idx="9323">
                  <c:v>72.327868852458423</c:v>
                </c:pt>
                <c:pt idx="9324">
                  <c:v>71.016393442622956</c:v>
                </c:pt>
                <c:pt idx="9325">
                  <c:v>55.278688524590159</c:v>
                </c:pt>
                <c:pt idx="9326">
                  <c:v>48.721311475409863</c:v>
                </c:pt>
                <c:pt idx="9327">
                  <c:v>43.475409836065573</c:v>
                </c:pt>
                <c:pt idx="9328">
                  <c:v>36.918032786885263</c:v>
                </c:pt>
                <c:pt idx="9329">
                  <c:v>34.295081967213044</c:v>
                </c:pt>
                <c:pt idx="9330">
                  <c:v>23.803278688524593</c:v>
                </c:pt>
                <c:pt idx="9331">
                  <c:v>14.622950819672132</c:v>
                </c:pt>
                <c:pt idx="9332">
                  <c:v>26.426229508196649</c:v>
                </c:pt>
                <c:pt idx="9333">
                  <c:v>29.04918032786885</c:v>
                </c:pt>
                <c:pt idx="9334">
                  <c:v>0.19672131147541141</c:v>
                </c:pt>
                <c:pt idx="9335">
                  <c:v>10.688524590163954</c:v>
                </c:pt>
                <c:pt idx="9336">
                  <c:v>10.688524590163954</c:v>
                </c:pt>
                <c:pt idx="9337">
                  <c:v>14.622950819672132</c:v>
                </c:pt>
                <c:pt idx="9338">
                  <c:v>6.7540983606557345</c:v>
                </c:pt>
                <c:pt idx="9339">
                  <c:v>9.3770491803278695</c:v>
                </c:pt>
                <c:pt idx="9340">
                  <c:v>10.688524590163954</c:v>
                </c:pt>
                <c:pt idx="9341">
                  <c:v>9.3770491803278695</c:v>
                </c:pt>
                <c:pt idx="9342">
                  <c:v>10.688524590163954</c:v>
                </c:pt>
                <c:pt idx="9343">
                  <c:v>10.688524590163954</c:v>
                </c:pt>
                <c:pt idx="9344">
                  <c:v>25.114754098360695</c:v>
                </c:pt>
                <c:pt idx="9345">
                  <c:v>9.3770491803278695</c:v>
                </c:pt>
                <c:pt idx="9346">
                  <c:v>10.688524590163954</c:v>
                </c:pt>
                <c:pt idx="9347">
                  <c:v>8.0655737704917989</c:v>
                </c:pt>
                <c:pt idx="9348">
                  <c:v>6.7540983606557345</c:v>
                </c:pt>
                <c:pt idx="9349">
                  <c:v>13.311475409836063</c:v>
                </c:pt>
                <c:pt idx="9350">
                  <c:v>13.311475409836063</c:v>
                </c:pt>
                <c:pt idx="9351">
                  <c:v>25.114754098360695</c:v>
                </c:pt>
                <c:pt idx="9352">
                  <c:v>-3.7377049180327941</c:v>
                </c:pt>
                <c:pt idx="9353">
                  <c:v>29.04918032786885</c:v>
                </c:pt>
                <c:pt idx="9354">
                  <c:v>68.393442622950758</c:v>
                </c:pt>
                <c:pt idx="9355">
                  <c:v>126.09836065573769</c:v>
                </c:pt>
                <c:pt idx="9356">
                  <c:v>211.34426229508151</c:v>
                </c:pt>
                <c:pt idx="9357">
                  <c:v>13.311475409836063</c:v>
                </c:pt>
                <c:pt idx="9358">
                  <c:v>32.983606557376838</c:v>
                </c:pt>
                <c:pt idx="9359">
                  <c:v>84.131147540983548</c:v>
                </c:pt>
                <c:pt idx="9360">
                  <c:v>181.18032786885246</c:v>
                </c:pt>
                <c:pt idx="9361">
                  <c:v>124.78688524590163</c:v>
                </c:pt>
                <c:pt idx="9362">
                  <c:v>143.1475409836066</c:v>
                </c:pt>
                <c:pt idx="9363">
                  <c:v>157.57377049180218</c:v>
                </c:pt>
                <c:pt idx="9364">
                  <c:v>126.09836065573769</c:v>
                </c:pt>
                <c:pt idx="9365">
                  <c:v>187.73770491803279</c:v>
                </c:pt>
                <c:pt idx="9366">
                  <c:v>148.3934426229508</c:v>
                </c:pt>
                <c:pt idx="9367">
                  <c:v>140.52459016393442</c:v>
                </c:pt>
                <c:pt idx="9368">
                  <c:v>178.55737704918047</c:v>
                </c:pt>
                <c:pt idx="9369">
                  <c:v>139.21311475409749</c:v>
                </c:pt>
                <c:pt idx="9370">
                  <c:v>153.63934426229508</c:v>
                </c:pt>
                <c:pt idx="9371">
                  <c:v>169.37704918032784</c:v>
                </c:pt>
                <c:pt idx="9372">
                  <c:v>141.8360655737705</c:v>
                </c:pt>
                <c:pt idx="9373">
                  <c:v>186.42622950819722</c:v>
                </c:pt>
                <c:pt idx="9374">
                  <c:v>160.19672131147541</c:v>
                </c:pt>
                <c:pt idx="9375">
                  <c:v>152.32786885246009</c:v>
                </c:pt>
                <c:pt idx="9376">
                  <c:v>185.11475409835953</c:v>
                </c:pt>
                <c:pt idx="9377">
                  <c:v>170.68852459016392</c:v>
                </c:pt>
                <c:pt idx="9378">
                  <c:v>177.24590163934329</c:v>
                </c:pt>
                <c:pt idx="9379">
                  <c:v>147.08196721311481</c:v>
                </c:pt>
                <c:pt idx="9380">
                  <c:v>158.88524590164016</c:v>
                </c:pt>
                <c:pt idx="9381">
                  <c:v>165.44262295081967</c:v>
                </c:pt>
                <c:pt idx="9382">
                  <c:v>151.01639344262355</c:v>
                </c:pt>
                <c:pt idx="9383">
                  <c:v>183.80327868852461</c:v>
                </c:pt>
                <c:pt idx="9384">
                  <c:v>141.8360655737705</c:v>
                </c:pt>
                <c:pt idx="9385">
                  <c:v>122.16393442622945</c:v>
                </c:pt>
                <c:pt idx="9386">
                  <c:v>103.80327868852434</c:v>
                </c:pt>
                <c:pt idx="9387">
                  <c:v>81.508196721311464</c:v>
                </c:pt>
                <c:pt idx="9388">
                  <c:v>63.14754098360639</c:v>
                </c:pt>
                <c:pt idx="9389">
                  <c:v>48.721311475409863</c:v>
                </c:pt>
                <c:pt idx="9390">
                  <c:v>36.918032786885263</c:v>
                </c:pt>
                <c:pt idx="9391">
                  <c:v>27.73770491803279</c:v>
                </c:pt>
                <c:pt idx="9392">
                  <c:v>22.491803278688533</c:v>
                </c:pt>
                <c:pt idx="9393">
                  <c:v>31.672131147540984</c:v>
                </c:pt>
                <c:pt idx="9394">
                  <c:v>4.1311475409836094</c:v>
                </c:pt>
                <c:pt idx="9395">
                  <c:v>10.688524590163954</c:v>
                </c:pt>
                <c:pt idx="9396">
                  <c:v>29.04918032786885</c:v>
                </c:pt>
                <c:pt idx="9397">
                  <c:v>29.04918032786885</c:v>
                </c:pt>
                <c:pt idx="9398">
                  <c:v>8.0655737704917989</c:v>
                </c:pt>
                <c:pt idx="9399">
                  <c:v>4.1311475409836094</c:v>
                </c:pt>
                <c:pt idx="9400">
                  <c:v>12</c:v>
                </c:pt>
                <c:pt idx="9401">
                  <c:v>8.0655737704917989</c:v>
                </c:pt>
                <c:pt idx="9402">
                  <c:v>6.7540983606557345</c:v>
                </c:pt>
                <c:pt idx="9403">
                  <c:v>9.3770491803278695</c:v>
                </c:pt>
                <c:pt idx="9404">
                  <c:v>22.491803278688533</c:v>
                </c:pt>
                <c:pt idx="9405">
                  <c:v>27.73770491803279</c:v>
                </c:pt>
                <c:pt idx="9406">
                  <c:v>26.426229508196649</c:v>
                </c:pt>
                <c:pt idx="9407">
                  <c:v>26.426229508196649</c:v>
                </c:pt>
                <c:pt idx="9408">
                  <c:v>25.114754098360695</c:v>
                </c:pt>
                <c:pt idx="9409">
                  <c:v>19.868852459016395</c:v>
                </c:pt>
                <c:pt idx="9410">
                  <c:v>15.934426229508249</c:v>
                </c:pt>
                <c:pt idx="9411">
                  <c:v>8.0655737704917989</c:v>
                </c:pt>
                <c:pt idx="9412">
                  <c:v>6.7540983606557345</c:v>
                </c:pt>
                <c:pt idx="9413">
                  <c:v>10.688524590163954</c:v>
                </c:pt>
                <c:pt idx="9414">
                  <c:v>25.114754098360695</c:v>
                </c:pt>
                <c:pt idx="9415">
                  <c:v>17.245901639344229</c:v>
                </c:pt>
                <c:pt idx="9416">
                  <c:v>26.426229508196649</c:v>
                </c:pt>
                <c:pt idx="9417">
                  <c:v>32.983606557376838</c:v>
                </c:pt>
                <c:pt idx="9418">
                  <c:v>36.918032786885263</c:v>
                </c:pt>
                <c:pt idx="9419">
                  <c:v>38.229508196721518</c:v>
                </c:pt>
                <c:pt idx="9420">
                  <c:v>46.0983606557377</c:v>
                </c:pt>
                <c:pt idx="9421">
                  <c:v>43.475409836065573</c:v>
                </c:pt>
                <c:pt idx="9422">
                  <c:v>36.918032786885263</c:v>
                </c:pt>
                <c:pt idx="9423">
                  <c:v>34.295081967213044</c:v>
                </c:pt>
                <c:pt idx="9424">
                  <c:v>31.672131147540984</c:v>
                </c:pt>
                <c:pt idx="9425">
                  <c:v>26.426229508196649</c:v>
                </c:pt>
                <c:pt idx="9426">
                  <c:v>32.983606557376838</c:v>
                </c:pt>
                <c:pt idx="9427">
                  <c:v>32.983606557376838</c:v>
                </c:pt>
                <c:pt idx="9428">
                  <c:v>9.3770491803278695</c:v>
                </c:pt>
                <c:pt idx="9429">
                  <c:v>32.983606557376838</c:v>
                </c:pt>
                <c:pt idx="9430">
                  <c:v>32.983606557376838</c:v>
                </c:pt>
                <c:pt idx="9431">
                  <c:v>18.557377049180332</c:v>
                </c:pt>
                <c:pt idx="9432">
                  <c:v>21.180327868852491</c:v>
                </c:pt>
                <c:pt idx="9433">
                  <c:v>14.622950819672132</c:v>
                </c:pt>
                <c:pt idx="9434">
                  <c:v>23.803278688524593</c:v>
                </c:pt>
                <c:pt idx="9435">
                  <c:v>14.622950819672132</c:v>
                </c:pt>
                <c:pt idx="9436">
                  <c:v>34.295081967213044</c:v>
                </c:pt>
                <c:pt idx="9437">
                  <c:v>1.508196721311476</c:v>
                </c:pt>
                <c:pt idx="9438">
                  <c:v>12</c:v>
                </c:pt>
                <c:pt idx="9439">
                  <c:v>10.688524590163954</c:v>
                </c:pt>
                <c:pt idx="9440">
                  <c:v>14.622950819672132</c:v>
                </c:pt>
                <c:pt idx="9441">
                  <c:v>9.3770491803278695</c:v>
                </c:pt>
                <c:pt idx="9442">
                  <c:v>10.688524590163954</c:v>
                </c:pt>
                <c:pt idx="9443">
                  <c:v>9.3770491803278695</c:v>
                </c:pt>
                <c:pt idx="9444">
                  <c:v>9.3770491803278695</c:v>
                </c:pt>
                <c:pt idx="9445">
                  <c:v>14.622950819672132</c:v>
                </c:pt>
                <c:pt idx="9446">
                  <c:v>29.04918032786885</c:v>
                </c:pt>
                <c:pt idx="9447">
                  <c:v>35.606557377049171</c:v>
                </c:pt>
                <c:pt idx="9448">
                  <c:v>64.45901639344261</c:v>
                </c:pt>
                <c:pt idx="9449">
                  <c:v>141.8360655737705</c:v>
                </c:pt>
                <c:pt idx="9450">
                  <c:v>110.36065573770485</c:v>
                </c:pt>
                <c:pt idx="9451">
                  <c:v>26.426229508196649</c:v>
                </c:pt>
                <c:pt idx="9452">
                  <c:v>63.14754098360639</c:v>
                </c:pt>
                <c:pt idx="9453">
                  <c:v>152.32786885246009</c:v>
                </c:pt>
                <c:pt idx="9454">
                  <c:v>115.60655737704893</c:v>
                </c:pt>
                <c:pt idx="9455">
                  <c:v>196.91803278688525</c:v>
                </c:pt>
                <c:pt idx="9456">
                  <c:v>140.52459016393442</c:v>
                </c:pt>
                <c:pt idx="9457">
                  <c:v>132.65573770491798</c:v>
                </c:pt>
                <c:pt idx="9458">
                  <c:v>168.06557377049131</c:v>
                </c:pt>
                <c:pt idx="9459">
                  <c:v>132.65573770491798</c:v>
                </c:pt>
                <c:pt idx="9460">
                  <c:v>158.88524590164016</c:v>
                </c:pt>
                <c:pt idx="9461">
                  <c:v>148.3934426229508</c:v>
                </c:pt>
                <c:pt idx="9462">
                  <c:v>131.34426229508148</c:v>
                </c:pt>
                <c:pt idx="9463">
                  <c:v>177.24590163934329</c:v>
                </c:pt>
                <c:pt idx="9464">
                  <c:v>143.1475409836066</c:v>
                </c:pt>
                <c:pt idx="9465">
                  <c:v>149.70491803278688</c:v>
                </c:pt>
                <c:pt idx="9466">
                  <c:v>164.13114754098444</c:v>
                </c:pt>
                <c:pt idx="9467">
                  <c:v>137.90163934426229</c:v>
                </c:pt>
                <c:pt idx="9468">
                  <c:v>185.11475409835953</c:v>
                </c:pt>
                <c:pt idx="9469">
                  <c:v>152.32786885246009</c:v>
                </c:pt>
                <c:pt idx="9470">
                  <c:v>148.3934426229508</c:v>
                </c:pt>
                <c:pt idx="9471">
                  <c:v>174.62295081967221</c:v>
                </c:pt>
                <c:pt idx="9472">
                  <c:v>145.77049180327865</c:v>
                </c:pt>
                <c:pt idx="9473">
                  <c:v>165.44262295081967</c:v>
                </c:pt>
                <c:pt idx="9474">
                  <c:v>164.13114754098444</c:v>
                </c:pt>
                <c:pt idx="9475">
                  <c:v>147.08196721311481</c:v>
                </c:pt>
                <c:pt idx="9476">
                  <c:v>181.18032786885246</c:v>
                </c:pt>
                <c:pt idx="9477">
                  <c:v>156.26229508196718</c:v>
                </c:pt>
                <c:pt idx="9478">
                  <c:v>174.62295081967221</c:v>
                </c:pt>
                <c:pt idx="9479">
                  <c:v>165.44262295081967</c:v>
                </c:pt>
                <c:pt idx="9480">
                  <c:v>126.09836065573769</c:v>
                </c:pt>
                <c:pt idx="9481">
                  <c:v>85.442622950819697</c:v>
                </c:pt>
                <c:pt idx="9482">
                  <c:v>64.45901639344261</c:v>
                </c:pt>
                <c:pt idx="9483">
                  <c:v>47.409836065573771</c:v>
                </c:pt>
                <c:pt idx="9484">
                  <c:v>35.606557377049171</c:v>
                </c:pt>
                <c:pt idx="9485">
                  <c:v>23.803278688524593</c:v>
                </c:pt>
                <c:pt idx="9486">
                  <c:v>18.557377049180332</c:v>
                </c:pt>
                <c:pt idx="9487">
                  <c:v>-1.114754098360657</c:v>
                </c:pt>
                <c:pt idx="9488">
                  <c:v>25.114754098360695</c:v>
                </c:pt>
                <c:pt idx="9489">
                  <c:v>12</c:v>
                </c:pt>
                <c:pt idx="9490">
                  <c:v>6.7540983606557345</c:v>
                </c:pt>
                <c:pt idx="9491">
                  <c:v>13.311475409836063</c:v>
                </c:pt>
                <c:pt idx="9492">
                  <c:v>5.4426229508196879</c:v>
                </c:pt>
                <c:pt idx="9493">
                  <c:v>0.19672131147541141</c:v>
                </c:pt>
                <c:pt idx="9494">
                  <c:v>13.311475409836063</c:v>
                </c:pt>
                <c:pt idx="9495">
                  <c:v>19.868852459016395</c:v>
                </c:pt>
                <c:pt idx="9496">
                  <c:v>18.557377049180332</c:v>
                </c:pt>
                <c:pt idx="9497">
                  <c:v>5.4426229508196879</c:v>
                </c:pt>
                <c:pt idx="9498">
                  <c:v>6.7540983606557345</c:v>
                </c:pt>
                <c:pt idx="9499">
                  <c:v>15.934426229508249</c:v>
                </c:pt>
                <c:pt idx="9500">
                  <c:v>2.8196721311475321</c:v>
                </c:pt>
                <c:pt idx="9501">
                  <c:v>4.1311475409836094</c:v>
                </c:pt>
                <c:pt idx="9502">
                  <c:v>12</c:v>
                </c:pt>
                <c:pt idx="9503">
                  <c:v>8.0655737704917989</c:v>
                </c:pt>
                <c:pt idx="9504">
                  <c:v>21.180327868852491</c:v>
                </c:pt>
                <c:pt idx="9505">
                  <c:v>6.7540983606557345</c:v>
                </c:pt>
                <c:pt idx="9506">
                  <c:v>1.508196721311476</c:v>
                </c:pt>
                <c:pt idx="9507">
                  <c:v>15.934426229508249</c:v>
                </c:pt>
                <c:pt idx="9508">
                  <c:v>32.983606557376838</c:v>
                </c:pt>
                <c:pt idx="9509">
                  <c:v>13.311475409836063</c:v>
                </c:pt>
                <c:pt idx="9510">
                  <c:v>21.180327868852491</c:v>
                </c:pt>
                <c:pt idx="9511">
                  <c:v>29.04918032786885</c:v>
                </c:pt>
                <c:pt idx="9512">
                  <c:v>30.360655737704917</c:v>
                </c:pt>
                <c:pt idx="9513">
                  <c:v>32.983606557376838</c:v>
                </c:pt>
                <c:pt idx="9514">
                  <c:v>35.606557377049171</c:v>
                </c:pt>
                <c:pt idx="9515">
                  <c:v>36.918032786885263</c:v>
                </c:pt>
                <c:pt idx="9516">
                  <c:v>31.672131147540984</c:v>
                </c:pt>
                <c:pt idx="9517">
                  <c:v>31.672131147540984</c:v>
                </c:pt>
                <c:pt idx="9518">
                  <c:v>26.426229508196649</c:v>
                </c:pt>
                <c:pt idx="9519">
                  <c:v>32.983606557376838</c:v>
                </c:pt>
                <c:pt idx="9520">
                  <c:v>39.540983606557376</c:v>
                </c:pt>
                <c:pt idx="9521">
                  <c:v>40.852459016393269</c:v>
                </c:pt>
                <c:pt idx="9522">
                  <c:v>39.540983606557376</c:v>
                </c:pt>
                <c:pt idx="9523">
                  <c:v>38.229508196721518</c:v>
                </c:pt>
                <c:pt idx="9524">
                  <c:v>36.918032786885263</c:v>
                </c:pt>
                <c:pt idx="9525">
                  <c:v>35.606557377049171</c:v>
                </c:pt>
                <c:pt idx="9526">
                  <c:v>32.983606557376838</c:v>
                </c:pt>
                <c:pt idx="9527">
                  <c:v>31.672131147540984</c:v>
                </c:pt>
                <c:pt idx="9528">
                  <c:v>21.180327868852491</c:v>
                </c:pt>
                <c:pt idx="9529">
                  <c:v>19.868852459016395</c:v>
                </c:pt>
                <c:pt idx="9530">
                  <c:v>18.557377049180332</c:v>
                </c:pt>
                <c:pt idx="9531">
                  <c:v>29.04918032786885</c:v>
                </c:pt>
                <c:pt idx="9532">
                  <c:v>31.672131147540984</c:v>
                </c:pt>
                <c:pt idx="9533">
                  <c:v>1.508196721311476</c:v>
                </c:pt>
                <c:pt idx="9534">
                  <c:v>4.1311475409836094</c:v>
                </c:pt>
                <c:pt idx="9535">
                  <c:v>5.4426229508196879</c:v>
                </c:pt>
                <c:pt idx="9536">
                  <c:v>8.0655737704917989</c:v>
                </c:pt>
                <c:pt idx="9537">
                  <c:v>1.508196721311476</c:v>
                </c:pt>
                <c:pt idx="9538">
                  <c:v>14.622950819672132</c:v>
                </c:pt>
                <c:pt idx="9539">
                  <c:v>10.688524590163954</c:v>
                </c:pt>
                <c:pt idx="9540">
                  <c:v>23.803278688524593</c:v>
                </c:pt>
                <c:pt idx="9541">
                  <c:v>18.557377049180332</c:v>
                </c:pt>
                <c:pt idx="9542">
                  <c:v>30.360655737704917</c:v>
                </c:pt>
                <c:pt idx="9543">
                  <c:v>52.655737704918032</c:v>
                </c:pt>
                <c:pt idx="9544">
                  <c:v>97.245901639344297</c:v>
                </c:pt>
                <c:pt idx="9545">
                  <c:v>161.50819672131138</c:v>
                </c:pt>
                <c:pt idx="9546">
                  <c:v>110.36065573770485</c:v>
                </c:pt>
                <c:pt idx="9547">
                  <c:v>43.475409836065573</c:v>
                </c:pt>
                <c:pt idx="9548">
                  <c:v>82.819672131147541</c:v>
                </c:pt>
                <c:pt idx="9549">
                  <c:v>169.37704918032784</c:v>
                </c:pt>
                <c:pt idx="9550">
                  <c:v>122.16393442622945</c:v>
                </c:pt>
                <c:pt idx="9551">
                  <c:v>190.36065573770492</c:v>
                </c:pt>
                <c:pt idx="9552">
                  <c:v>141.8360655737705</c:v>
                </c:pt>
                <c:pt idx="9553">
                  <c:v>145.77049180327865</c:v>
                </c:pt>
                <c:pt idx="9554">
                  <c:v>168.06557377049131</c:v>
                </c:pt>
                <c:pt idx="9555">
                  <c:v>139.21311475409749</c:v>
                </c:pt>
                <c:pt idx="9556">
                  <c:v>185.11475409835953</c:v>
                </c:pt>
                <c:pt idx="9557">
                  <c:v>158.88524590164016</c:v>
                </c:pt>
                <c:pt idx="9558">
                  <c:v>156.26229508196718</c:v>
                </c:pt>
                <c:pt idx="9559">
                  <c:v>174.62295081967221</c:v>
                </c:pt>
                <c:pt idx="9560">
                  <c:v>153.63934426229508</c:v>
                </c:pt>
                <c:pt idx="9561">
                  <c:v>181.18032786885246</c:v>
                </c:pt>
                <c:pt idx="9562">
                  <c:v>169.37704918032784</c:v>
                </c:pt>
                <c:pt idx="9563">
                  <c:v>189.04918032786816</c:v>
                </c:pt>
                <c:pt idx="9564">
                  <c:v>177.24590163934329</c:v>
                </c:pt>
                <c:pt idx="9565">
                  <c:v>154.95081967213127</c:v>
                </c:pt>
                <c:pt idx="9566">
                  <c:v>141.8360655737705</c:v>
                </c:pt>
                <c:pt idx="9567">
                  <c:v>130.0327868852464</c:v>
                </c:pt>
                <c:pt idx="9568">
                  <c:v>123.4754098360653</c:v>
                </c:pt>
                <c:pt idx="9569">
                  <c:v>114.29508196721312</c:v>
                </c:pt>
                <c:pt idx="9570">
                  <c:v>115.60655737704893</c:v>
                </c:pt>
                <c:pt idx="9571">
                  <c:v>120.8524590163932</c:v>
                </c:pt>
                <c:pt idx="9572">
                  <c:v>124.78688524590163</c:v>
                </c:pt>
                <c:pt idx="9573">
                  <c:v>122.16393442622945</c:v>
                </c:pt>
                <c:pt idx="9574">
                  <c:v>127.40983606557377</c:v>
                </c:pt>
                <c:pt idx="9575">
                  <c:v>98.557377049180289</c:v>
                </c:pt>
                <c:pt idx="9576">
                  <c:v>64.45901639344261</c:v>
                </c:pt>
                <c:pt idx="9577">
                  <c:v>51.344262295081954</c:v>
                </c:pt>
                <c:pt idx="9578">
                  <c:v>35.606557377049171</c:v>
                </c:pt>
                <c:pt idx="9579">
                  <c:v>35.606557377049171</c:v>
                </c:pt>
                <c:pt idx="9580">
                  <c:v>29.04918032786885</c:v>
                </c:pt>
                <c:pt idx="9581">
                  <c:v>27.73770491803279</c:v>
                </c:pt>
                <c:pt idx="9582">
                  <c:v>31.672131147540984</c:v>
                </c:pt>
                <c:pt idx="9583">
                  <c:v>25.114754098360695</c:v>
                </c:pt>
                <c:pt idx="9584">
                  <c:v>29.04918032786885</c:v>
                </c:pt>
                <c:pt idx="9585">
                  <c:v>25.114754098360695</c:v>
                </c:pt>
                <c:pt idx="9586">
                  <c:v>10.688524590163954</c:v>
                </c:pt>
                <c:pt idx="9587">
                  <c:v>-3.7377049180327941</c:v>
                </c:pt>
                <c:pt idx="9588">
                  <c:v>4.1311475409836094</c:v>
                </c:pt>
                <c:pt idx="9589">
                  <c:v>6.7540983606557345</c:v>
                </c:pt>
                <c:pt idx="9590">
                  <c:v>12</c:v>
                </c:pt>
                <c:pt idx="9591">
                  <c:v>17.245901639344229</c:v>
                </c:pt>
                <c:pt idx="9592">
                  <c:v>-6.3606557377049056</c:v>
                </c:pt>
                <c:pt idx="9593">
                  <c:v>4.1311475409836094</c:v>
                </c:pt>
                <c:pt idx="9594">
                  <c:v>26.426229508196649</c:v>
                </c:pt>
                <c:pt idx="9595">
                  <c:v>4.1311475409836094</c:v>
                </c:pt>
                <c:pt idx="9596">
                  <c:v>29.04918032786885</c:v>
                </c:pt>
                <c:pt idx="9597">
                  <c:v>8.0655737704917989</c:v>
                </c:pt>
                <c:pt idx="9598">
                  <c:v>23.803278688524593</c:v>
                </c:pt>
                <c:pt idx="9599">
                  <c:v>10.688524590163954</c:v>
                </c:pt>
                <c:pt idx="9600">
                  <c:v>19.868852459016395</c:v>
                </c:pt>
                <c:pt idx="9601">
                  <c:v>35.606557377049171</c:v>
                </c:pt>
                <c:pt idx="9602">
                  <c:v>42.16393442622951</c:v>
                </c:pt>
                <c:pt idx="9603">
                  <c:v>46.0983606557377</c:v>
                </c:pt>
                <c:pt idx="9604">
                  <c:v>44.786885245901637</c:v>
                </c:pt>
                <c:pt idx="9605">
                  <c:v>47.409836065573771</c:v>
                </c:pt>
                <c:pt idx="9606">
                  <c:v>42.16393442622951</c:v>
                </c:pt>
                <c:pt idx="9607">
                  <c:v>48.721311475409863</c:v>
                </c:pt>
                <c:pt idx="9608">
                  <c:v>36.918032786885263</c:v>
                </c:pt>
                <c:pt idx="9609">
                  <c:v>27.73770491803279</c:v>
                </c:pt>
                <c:pt idx="9610">
                  <c:v>30.360655737704917</c:v>
                </c:pt>
                <c:pt idx="9611">
                  <c:v>26.426229508196649</c:v>
                </c:pt>
                <c:pt idx="9612">
                  <c:v>18.557377049180332</c:v>
                </c:pt>
                <c:pt idx="9613">
                  <c:v>30.360655737704917</c:v>
                </c:pt>
                <c:pt idx="9614">
                  <c:v>25.114754098360695</c:v>
                </c:pt>
                <c:pt idx="9615">
                  <c:v>15.934426229508249</c:v>
                </c:pt>
                <c:pt idx="9616">
                  <c:v>21.180327868852491</c:v>
                </c:pt>
                <c:pt idx="9617">
                  <c:v>6.7540983606557345</c:v>
                </c:pt>
                <c:pt idx="9618">
                  <c:v>-1.114754098360657</c:v>
                </c:pt>
                <c:pt idx="9619">
                  <c:v>14.622950819672132</c:v>
                </c:pt>
                <c:pt idx="9620">
                  <c:v>5.4426229508196879</c:v>
                </c:pt>
                <c:pt idx="9621">
                  <c:v>9.3770491803278695</c:v>
                </c:pt>
                <c:pt idx="9622">
                  <c:v>2.8196721311475321</c:v>
                </c:pt>
                <c:pt idx="9623">
                  <c:v>9.3770491803278695</c:v>
                </c:pt>
                <c:pt idx="9624">
                  <c:v>9.3770491803278695</c:v>
                </c:pt>
                <c:pt idx="9625">
                  <c:v>10.688524590163954</c:v>
                </c:pt>
                <c:pt idx="9626">
                  <c:v>21.180327868852491</c:v>
                </c:pt>
                <c:pt idx="9627">
                  <c:v>6.7540983606557345</c:v>
                </c:pt>
                <c:pt idx="9628">
                  <c:v>9.3770491803278695</c:v>
                </c:pt>
                <c:pt idx="9629">
                  <c:v>6.7540983606557345</c:v>
                </c:pt>
                <c:pt idx="9630">
                  <c:v>10.688524590163954</c:v>
                </c:pt>
                <c:pt idx="9631">
                  <c:v>6.7540983606557345</c:v>
                </c:pt>
                <c:pt idx="9632">
                  <c:v>10.688524590163954</c:v>
                </c:pt>
                <c:pt idx="9633">
                  <c:v>9.3770491803278695</c:v>
                </c:pt>
                <c:pt idx="9634">
                  <c:v>10.688524590163954</c:v>
                </c:pt>
                <c:pt idx="9635">
                  <c:v>10.688524590163954</c:v>
                </c:pt>
                <c:pt idx="9636">
                  <c:v>10.688524590163954</c:v>
                </c:pt>
                <c:pt idx="9637">
                  <c:v>30.360655737704917</c:v>
                </c:pt>
                <c:pt idx="9638">
                  <c:v>10.688524590163954</c:v>
                </c:pt>
                <c:pt idx="9639">
                  <c:v>48.721311475409863</c:v>
                </c:pt>
                <c:pt idx="9640">
                  <c:v>94.622950819671715</c:v>
                </c:pt>
                <c:pt idx="9641">
                  <c:v>170.68852459016392</c:v>
                </c:pt>
                <c:pt idx="9642">
                  <c:v>81.508196721311464</c:v>
                </c:pt>
                <c:pt idx="9643">
                  <c:v>13.311475409836063</c:v>
                </c:pt>
                <c:pt idx="9644">
                  <c:v>63.14754098360639</c:v>
                </c:pt>
                <c:pt idx="9645">
                  <c:v>147.08196721311481</c:v>
                </c:pt>
                <c:pt idx="9646">
                  <c:v>112.98360655737729</c:v>
                </c:pt>
                <c:pt idx="9647">
                  <c:v>186.42622950819722</c:v>
                </c:pt>
                <c:pt idx="9648">
                  <c:v>132.65573770491798</c:v>
                </c:pt>
                <c:pt idx="9649">
                  <c:v>143.1475409836066</c:v>
                </c:pt>
                <c:pt idx="9650">
                  <c:v>160.19672131147541</c:v>
                </c:pt>
                <c:pt idx="9651">
                  <c:v>128.72131147541046</c:v>
                </c:pt>
                <c:pt idx="9652">
                  <c:v>172</c:v>
                </c:pt>
                <c:pt idx="9653">
                  <c:v>153.63934426229508</c:v>
                </c:pt>
                <c:pt idx="9654">
                  <c:v>136.59016393442622</c:v>
                </c:pt>
                <c:pt idx="9655">
                  <c:v>186.42622950819722</c:v>
                </c:pt>
                <c:pt idx="9656">
                  <c:v>145.77049180327865</c:v>
                </c:pt>
                <c:pt idx="9657">
                  <c:v>152.32786885246009</c:v>
                </c:pt>
                <c:pt idx="9658">
                  <c:v>178.55737704918047</c:v>
                </c:pt>
                <c:pt idx="9659">
                  <c:v>151.01639344262355</c:v>
                </c:pt>
                <c:pt idx="9660">
                  <c:v>152.32786885246009</c:v>
                </c:pt>
                <c:pt idx="9661">
                  <c:v>173.31147540983608</c:v>
                </c:pt>
                <c:pt idx="9662">
                  <c:v>187.73770491803279</c:v>
                </c:pt>
                <c:pt idx="9663">
                  <c:v>157.57377049180218</c:v>
                </c:pt>
                <c:pt idx="9664">
                  <c:v>149.70491803278688</c:v>
                </c:pt>
                <c:pt idx="9665">
                  <c:v>156.26229508196718</c:v>
                </c:pt>
                <c:pt idx="9666">
                  <c:v>165.44262295081967</c:v>
                </c:pt>
                <c:pt idx="9667">
                  <c:v>143.1475409836066</c:v>
                </c:pt>
                <c:pt idx="9668">
                  <c:v>190.36065573770492</c:v>
                </c:pt>
                <c:pt idx="9669">
                  <c:v>166.75409836065577</c:v>
                </c:pt>
                <c:pt idx="9670">
                  <c:v>112.98360655737729</c:v>
                </c:pt>
                <c:pt idx="9671">
                  <c:v>143.1475409836066</c:v>
                </c:pt>
                <c:pt idx="9672">
                  <c:v>136.59016393442622</c:v>
                </c:pt>
                <c:pt idx="9673">
                  <c:v>126.09836065573769</c:v>
                </c:pt>
                <c:pt idx="9674">
                  <c:v>110.36065573770485</c:v>
                </c:pt>
                <c:pt idx="9675">
                  <c:v>85.442622950819697</c:v>
                </c:pt>
                <c:pt idx="9676">
                  <c:v>69.704918032786466</c:v>
                </c:pt>
                <c:pt idx="9677">
                  <c:v>56.590163934426357</c:v>
                </c:pt>
                <c:pt idx="9678">
                  <c:v>43.475409836065573</c:v>
                </c:pt>
                <c:pt idx="9679">
                  <c:v>32.983606557376838</c:v>
                </c:pt>
                <c:pt idx="9680">
                  <c:v>19.868852459016395</c:v>
                </c:pt>
                <c:pt idx="9681">
                  <c:v>27.73770491803279</c:v>
                </c:pt>
                <c:pt idx="9682">
                  <c:v>23.803278688524593</c:v>
                </c:pt>
                <c:pt idx="9683">
                  <c:v>22.491803278688533</c:v>
                </c:pt>
                <c:pt idx="9684">
                  <c:v>15.934426229508249</c:v>
                </c:pt>
                <c:pt idx="9685">
                  <c:v>8.0655737704917989</c:v>
                </c:pt>
                <c:pt idx="9686">
                  <c:v>12</c:v>
                </c:pt>
                <c:pt idx="9687">
                  <c:v>8.0655737704917989</c:v>
                </c:pt>
                <c:pt idx="9688">
                  <c:v>8.0655737704917989</c:v>
                </c:pt>
                <c:pt idx="9689">
                  <c:v>1.508196721311476</c:v>
                </c:pt>
                <c:pt idx="9690">
                  <c:v>8.0655737704917989</c:v>
                </c:pt>
                <c:pt idx="9691">
                  <c:v>8.0655737704917989</c:v>
                </c:pt>
                <c:pt idx="9692">
                  <c:v>8.0655737704917989</c:v>
                </c:pt>
                <c:pt idx="9693">
                  <c:v>8.0655737704917989</c:v>
                </c:pt>
                <c:pt idx="9694">
                  <c:v>12</c:v>
                </c:pt>
                <c:pt idx="9695">
                  <c:v>12</c:v>
                </c:pt>
                <c:pt idx="9696">
                  <c:v>9.3770491803278695</c:v>
                </c:pt>
                <c:pt idx="9697">
                  <c:v>9.3770491803278695</c:v>
                </c:pt>
                <c:pt idx="9698">
                  <c:v>9.3770491803278695</c:v>
                </c:pt>
                <c:pt idx="9699">
                  <c:v>8.0655737704917989</c:v>
                </c:pt>
                <c:pt idx="9700">
                  <c:v>8.0655737704917989</c:v>
                </c:pt>
                <c:pt idx="9701">
                  <c:v>9.3770491803278695</c:v>
                </c:pt>
                <c:pt idx="9702">
                  <c:v>13.311475409836063</c:v>
                </c:pt>
                <c:pt idx="9703">
                  <c:v>8.0655737704917989</c:v>
                </c:pt>
                <c:pt idx="9704">
                  <c:v>4.1311475409836094</c:v>
                </c:pt>
                <c:pt idx="9705">
                  <c:v>10.688524590163954</c:v>
                </c:pt>
                <c:pt idx="9706">
                  <c:v>8.0655737704917989</c:v>
                </c:pt>
                <c:pt idx="9707">
                  <c:v>15.934426229508249</c:v>
                </c:pt>
                <c:pt idx="9708">
                  <c:v>8.0655737704917989</c:v>
                </c:pt>
                <c:pt idx="9709">
                  <c:v>10.688524590163954</c:v>
                </c:pt>
                <c:pt idx="9710">
                  <c:v>13.311475409836063</c:v>
                </c:pt>
                <c:pt idx="9711">
                  <c:v>0.19672131147541141</c:v>
                </c:pt>
                <c:pt idx="9712">
                  <c:v>2.8196721311475321</c:v>
                </c:pt>
                <c:pt idx="9713">
                  <c:v>2.8196721311475321</c:v>
                </c:pt>
                <c:pt idx="9714">
                  <c:v>4.1311475409836094</c:v>
                </c:pt>
                <c:pt idx="9715">
                  <c:v>14.622950819672132</c:v>
                </c:pt>
                <c:pt idx="9716">
                  <c:v>22.491803278688533</c:v>
                </c:pt>
                <c:pt idx="9717">
                  <c:v>26.426229508196649</c:v>
                </c:pt>
                <c:pt idx="9718">
                  <c:v>15.934426229508249</c:v>
                </c:pt>
                <c:pt idx="9719">
                  <c:v>-2.4262295081967213</c:v>
                </c:pt>
                <c:pt idx="9720">
                  <c:v>31.672131147540984</c:v>
                </c:pt>
                <c:pt idx="9721">
                  <c:v>1.508196721311476</c:v>
                </c:pt>
                <c:pt idx="9722">
                  <c:v>34.295081967213044</c:v>
                </c:pt>
                <c:pt idx="9723">
                  <c:v>32.983606557376838</c:v>
                </c:pt>
                <c:pt idx="9724">
                  <c:v>18.557377049180332</c:v>
                </c:pt>
                <c:pt idx="9725">
                  <c:v>12</c:v>
                </c:pt>
                <c:pt idx="9726">
                  <c:v>17.245901639344229</c:v>
                </c:pt>
                <c:pt idx="9727">
                  <c:v>25.114754098360695</c:v>
                </c:pt>
                <c:pt idx="9728">
                  <c:v>29.04918032786885</c:v>
                </c:pt>
                <c:pt idx="9729">
                  <c:v>31.672131147540984</c:v>
                </c:pt>
                <c:pt idx="9730">
                  <c:v>21.180327868852491</c:v>
                </c:pt>
                <c:pt idx="9731">
                  <c:v>38.229508196721518</c:v>
                </c:pt>
                <c:pt idx="9732">
                  <c:v>60.524590163934427</c:v>
                </c:pt>
                <c:pt idx="9733">
                  <c:v>114.29508196721312</c:v>
                </c:pt>
                <c:pt idx="9734">
                  <c:v>225.7704918032787</c:v>
                </c:pt>
                <c:pt idx="9735">
                  <c:v>18.557377049180332</c:v>
                </c:pt>
                <c:pt idx="9736">
                  <c:v>9.3770491803278695</c:v>
                </c:pt>
                <c:pt idx="9737">
                  <c:v>35.606557377049171</c:v>
                </c:pt>
                <c:pt idx="9738">
                  <c:v>81.508196721311464</c:v>
                </c:pt>
                <c:pt idx="9739">
                  <c:v>191.67213114754099</c:v>
                </c:pt>
                <c:pt idx="9740">
                  <c:v>116.91803278688525</c:v>
                </c:pt>
                <c:pt idx="9741">
                  <c:v>136.59016393442622</c:v>
                </c:pt>
                <c:pt idx="9742">
                  <c:v>161.50819672131138</c:v>
                </c:pt>
                <c:pt idx="9743">
                  <c:v>131.34426229508148</c:v>
                </c:pt>
                <c:pt idx="9744">
                  <c:v>156.26229508196718</c:v>
                </c:pt>
                <c:pt idx="9745">
                  <c:v>157.57377049180218</c:v>
                </c:pt>
                <c:pt idx="9746">
                  <c:v>131.34426229508148</c:v>
                </c:pt>
                <c:pt idx="9747">
                  <c:v>190.36065573770492</c:v>
                </c:pt>
                <c:pt idx="9748">
                  <c:v>140.52459016393442</c:v>
                </c:pt>
                <c:pt idx="9749">
                  <c:v>140.52459016393442</c:v>
                </c:pt>
                <c:pt idx="9750">
                  <c:v>173.31147540983608</c:v>
                </c:pt>
                <c:pt idx="9751">
                  <c:v>135.27868852458968</c:v>
                </c:pt>
                <c:pt idx="9752">
                  <c:v>152.32786885246009</c:v>
                </c:pt>
                <c:pt idx="9753">
                  <c:v>158.88524590164016</c:v>
                </c:pt>
                <c:pt idx="9754">
                  <c:v>127.40983606557377</c:v>
                </c:pt>
                <c:pt idx="9755">
                  <c:v>192.98360655737707</c:v>
                </c:pt>
                <c:pt idx="9756">
                  <c:v>141.8360655737705</c:v>
                </c:pt>
                <c:pt idx="9757">
                  <c:v>144.45901639344262</c:v>
                </c:pt>
                <c:pt idx="9758">
                  <c:v>162.81967213114626</c:v>
                </c:pt>
                <c:pt idx="9759">
                  <c:v>156.26229508196718</c:v>
                </c:pt>
                <c:pt idx="9760">
                  <c:v>111.67213114754045</c:v>
                </c:pt>
                <c:pt idx="9761">
                  <c:v>170.68852459016392</c:v>
                </c:pt>
                <c:pt idx="9762">
                  <c:v>128.72131147541046</c:v>
                </c:pt>
                <c:pt idx="9763">
                  <c:v>147.08196721311481</c:v>
                </c:pt>
                <c:pt idx="9764">
                  <c:v>160.19672131147541</c:v>
                </c:pt>
                <c:pt idx="9765">
                  <c:v>109.04918032786885</c:v>
                </c:pt>
                <c:pt idx="9766">
                  <c:v>110.36065573770485</c:v>
                </c:pt>
                <c:pt idx="9767">
                  <c:v>118.22950819672083</c:v>
                </c:pt>
                <c:pt idx="9768">
                  <c:v>123.4754098360653</c:v>
                </c:pt>
                <c:pt idx="9769">
                  <c:v>123.4754098360653</c:v>
                </c:pt>
                <c:pt idx="9770">
                  <c:v>114.29508196721312</c:v>
                </c:pt>
                <c:pt idx="9771">
                  <c:v>103.80327868852434</c:v>
                </c:pt>
                <c:pt idx="9772">
                  <c:v>89.377049180327873</c:v>
                </c:pt>
                <c:pt idx="9773">
                  <c:v>76.262295081967636</c:v>
                </c:pt>
                <c:pt idx="9774">
                  <c:v>60.524590163934427</c:v>
                </c:pt>
                <c:pt idx="9775">
                  <c:v>43.475409836065573</c:v>
                </c:pt>
                <c:pt idx="9776">
                  <c:v>32.983606557376838</c:v>
                </c:pt>
                <c:pt idx="9777">
                  <c:v>31.672131147540984</c:v>
                </c:pt>
                <c:pt idx="9778">
                  <c:v>22.491803278688533</c:v>
                </c:pt>
                <c:pt idx="9779">
                  <c:v>-1.114754098360657</c:v>
                </c:pt>
                <c:pt idx="9780">
                  <c:v>0.19672131147541141</c:v>
                </c:pt>
                <c:pt idx="9781">
                  <c:v>4.1311475409836094</c:v>
                </c:pt>
                <c:pt idx="9782">
                  <c:v>14.622950819672132</c:v>
                </c:pt>
                <c:pt idx="9783">
                  <c:v>21.180327868852491</c:v>
                </c:pt>
                <c:pt idx="9784">
                  <c:v>8.0655737704917989</c:v>
                </c:pt>
                <c:pt idx="9785">
                  <c:v>6.7540983606557345</c:v>
                </c:pt>
                <c:pt idx="9786">
                  <c:v>26.426229508196649</c:v>
                </c:pt>
                <c:pt idx="9787">
                  <c:v>12</c:v>
                </c:pt>
                <c:pt idx="9788">
                  <c:v>12</c:v>
                </c:pt>
                <c:pt idx="9789">
                  <c:v>8.0655737704917989</c:v>
                </c:pt>
                <c:pt idx="9790">
                  <c:v>18.557377049180332</c:v>
                </c:pt>
                <c:pt idx="9791">
                  <c:v>4.1311475409836094</c:v>
                </c:pt>
                <c:pt idx="9792">
                  <c:v>2.8196721311475321</c:v>
                </c:pt>
                <c:pt idx="9793">
                  <c:v>2.8196721311475321</c:v>
                </c:pt>
                <c:pt idx="9794">
                  <c:v>15.934426229508249</c:v>
                </c:pt>
                <c:pt idx="9795">
                  <c:v>25.114754098360695</c:v>
                </c:pt>
                <c:pt idx="9796">
                  <c:v>2.8196721311475321</c:v>
                </c:pt>
                <c:pt idx="9797">
                  <c:v>10.688524590163954</c:v>
                </c:pt>
                <c:pt idx="9798">
                  <c:v>18.557377049180332</c:v>
                </c:pt>
                <c:pt idx="9799">
                  <c:v>2.8196721311475321</c:v>
                </c:pt>
                <c:pt idx="9800">
                  <c:v>2.8196721311475321</c:v>
                </c:pt>
                <c:pt idx="9801">
                  <c:v>4.1311475409836094</c:v>
                </c:pt>
                <c:pt idx="9802">
                  <c:v>25.114754098360695</c:v>
                </c:pt>
                <c:pt idx="9803">
                  <c:v>12</c:v>
                </c:pt>
                <c:pt idx="9804">
                  <c:v>8.0655737704917989</c:v>
                </c:pt>
                <c:pt idx="9805">
                  <c:v>35.606557377049171</c:v>
                </c:pt>
                <c:pt idx="9806">
                  <c:v>26.426229508196649</c:v>
                </c:pt>
                <c:pt idx="9807">
                  <c:v>26.426229508196649</c:v>
                </c:pt>
                <c:pt idx="9808">
                  <c:v>27.73770491803279</c:v>
                </c:pt>
                <c:pt idx="9809">
                  <c:v>36.918032786885263</c:v>
                </c:pt>
                <c:pt idx="9810">
                  <c:v>34.295081967213044</c:v>
                </c:pt>
                <c:pt idx="9811">
                  <c:v>34.295081967213044</c:v>
                </c:pt>
                <c:pt idx="9812">
                  <c:v>36.918032786885263</c:v>
                </c:pt>
                <c:pt idx="9813">
                  <c:v>32.983606557376838</c:v>
                </c:pt>
                <c:pt idx="9814">
                  <c:v>30.360655737704917</c:v>
                </c:pt>
                <c:pt idx="9815">
                  <c:v>29.04918032786885</c:v>
                </c:pt>
                <c:pt idx="9816">
                  <c:v>26.426229508196649</c:v>
                </c:pt>
                <c:pt idx="9817">
                  <c:v>22.491803278688533</c:v>
                </c:pt>
                <c:pt idx="9818">
                  <c:v>15.934426229508249</c:v>
                </c:pt>
                <c:pt idx="9819">
                  <c:v>29.04918032786885</c:v>
                </c:pt>
                <c:pt idx="9820">
                  <c:v>2.8196721311475321</c:v>
                </c:pt>
                <c:pt idx="9821">
                  <c:v>0.19672131147541141</c:v>
                </c:pt>
                <c:pt idx="9822">
                  <c:v>-6.3606557377049056</c:v>
                </c:pt>
                <c:pt idx="9823">
                  <c:v>21.180327868852491</c:v>
                </c:pt>
                <c:pt idx="9824">
                  <c:v>0.19672131147541141</c:v>
                </c:pt>
                <c:pt idx="9825">
                  <c:v>2.8196721311475321</c:v>
                </c:pt>
                <c:pt idx="9826">
                  <c:v>17.245901639344229</c:v>
                </c:pt>
                <c:pt idx="9827">
                  <c:v>34.295081967213044</c:v>
                </c:pt>
                <c:pt idx="9828">
                  <c:v>57.901639344262172</c:v>
                </c:pt>
                <c:pt idx="9829">
                  <c:v>101.18032786885225</c:v>
                </c:pt>
                <c:pt idx="9830">
                  <c:v>157.57377049180218</c:v>
                </c:pt>
                <c:pt idx="9831">
                  <c:v>194.29508196721321</c:v>
                </c:pt>
                <c:pt idx="9832">
                  <c:v>47.409836065573771</c:v>
                </c:pt>
                <c:pt idx="9833">
                  <c:v>89.377049180327873</c:v>
                </c:pt>
                <c:pt idx="9834">
                  <c:v>172</c:v>
                </c:pt>
                <c:pt idx="9835">
                  <c:v>130.0327868852464</c:v>
                </c:pt>
                <c:pt idx="9836">
                  <c:v>185.11475409835953</c:v>
                </c:pt>
                <c:pt idx="9837">
                  <c:v>152.32786885246009</c:v>
                </c:pt>
                <c:pt idx="9838">
                  <c:v>154.95081967213127</c:v>
                </c:pt>
                <c:pt idx="9839">
                  <c:v>170.68852459016392</c:v>
                </c:pt>
                <c:pt idx="9840">
                  <c:v>153.63934426229508</c:v>
                </c:pt>
                <c:pt idx="9841">
                  <c:v>172</c:v>
                </c:pt>
                <c:pt idx="9842">
                  <c:v>165.44262295081967</c:v>
                </c:pt>
                <c:pt idx="9843">
                  <c:v>168.06557377049131</c:v>
                </c:pt>
                <c:pt idx="9844">
                  <c:v>181.18032786885246</c:v>
                </c:pt>
                <c:pt idx="9845">
                  <c:v>181.18032786885246</c:v>
                </c:pt>
                <c:pt idx="9846">
                  <c:v>164.13114754098444</c:v>
                </c:pt>
                <c:pt idx="9847">
                  <c:v>147.08196721311481</c:v>
                </c:pt>
                <c:pt idx="9848">
                  <c:v>139.21311475409749</c:v>
                </c:pt>
                <c:pt idx="9849">
                  <c:v>154.95081967213127</c:v>
                </c:pt>
                <c:pt idx="9850">
                  <c:v>191.67213114754099</c:v>
                </c:pt>
                <c:pt idx="9851">
                  <c:v>119.54098360655739</c:v>
                </c:pt>
                <c:pt idx="9852">
                  <c:v>141.8360655737705</c:v>
                </c:pt>
                <c:pt idx="9853">
                  <c:v>164.13114754098444</c:v>
                </c:pt>
                <c:pt idx="9854">
                  <c:v>175.93442622950818</c:v>
                </c:pt>
                <c:pt idx="9855">
                  <c:v>164.13114754098444</c:v>
                </c:pt>
                <c:pt idx="9856">
                  <c:v>145.77049180327865</c:v>
                </c:pt>
                <c:pt idx="9857">
                  <c:v>130.0327868852464</c:v>
                </c:pt>
                <c:pt idx="9858">
                  <c:v>123.4754098360653</c:v>
                </c:pt>
                <c:pt idx="9859">
                  <c:v>119.54098360655739</c:v>
                </c:pt>
                <c:pt idx="9860">
                  <c:v>110.36065573770485</c:v>
                </c:pt>
                <c:pt idx="9861">
                  <c:v>84.131147540983548</c:v>
                </c:pt>
                <c:pt idx="9862">
                  <c:v>57.901639344262172</c:v>
                </c:pt>
                <c:pt idx="9863">
                  <c:v>43.475409836065573</c:v>
                </c:pt>
                <c:pt idx="9864">
                  <c:v>30.360655737704917</c:v>
                </c:pt>
                <c:pt idx="9865">
                  <c:v>21.180327868852491</c:v>
                </c:pt>
                <c:pt idx="9866">
                  <c:v>23.803278688524593</c:v>
                </c:pt>
                <c:pt idx="9867">
                  <c:v>34.295081967213044</c:v>
                </c:pt>
                <c:pt idx="9868">
                  <c:v>25.114754098360695</c:v>
                </c:pt>
                <c:pt idx="9869">
                  <c:v>14.622950819672132</c:v>
                </c:pt>
                <c:pt idx="9870">
                  <c:v>8.0655737704917989</c:v>
                </c:pt>
                <c:pt idx="9871">
                  <c:v>8.0655737704917989</c:v>
                </c:pt>
                <c:pt idx="9872">
                  <c:v>21.180327868852491</c:v>
                </c:pt>
                <c:pt idx="9873">
                  <c:v>8.0655737704917989</c:v>
                </c:pt>
                <c:pt idx="9874">
                  <c:v>9.3770491803278695</c:v>
                </c:pt>
                <c:pt idx="9875">
                  <c:v>9.3770491803278695</c:v>
                </c:pt>
                <c:pt idx="9876">
                  <c:v>5.4426229508196879</c:v>
                </c:pt>
                <c:pt idx="9877">
                  <c:v>8.0655737704917989</c:v>
                </c:pt>
                <c:pt idx="9878">
                  <c:v>9.3770491803278695</c:v>
                </c:pt>
                <c:pt idx="9879">
                  <c:v>9.3770491803278695</c:v>
                </c:pt>
                <c:pt idx="9880">
                  <c:v>6.7540983606557345</c:v>
                </c:pt>
                <c:pt idx="9881">
                  <c:v>5.4426229508196879</c:v>
                </c:pt>
                <c:pt idx="9882">
                  <c:v>10.688524590163954</c:v>
                </c:pt>
                <c:pt idx="9883">
                  <c:v>27.73770491803279</c:v>
                </c:pt>
                <c:pt idx="9884">
                  <c:v>2.8196721311475321</c:v>
                </c:pt>
                <c:pt idx="9885">
                  <c:v>18.557377049180332</c:v>
                </c:pt>
                <c:pt idx="9886">
                  <c:v>-3.7377049180327941</c:v>
                </c:pt>
                <c:pt idx="9887">
                  <c:v>13.311475409836063</c:v>
                </c:pt>
                <c:pt idx="9888">
                  <c:v>15.934426229508249</c:v>
                </c:pt>
                <c:pt idx="9889">
                  <c:v>29.04918032786885</c:v>
                </c:pt>
                <c:pt idx="9890">
                  <c:v>26.426229508196649</c:v>
                </c:pt>
                <c:pt idx="9891">
                  <c:v>36.918032786885263</c:v>
                </c:pt>
                <c:pt idx="9892">
                  <c:v>32.983606557376838</c:v>
                </c:pt>
                <c:pt idx="9893">
                  <c:v>27.73770491803279</c:v>
                </c:pt>
                <c:pt idx="9894">
                  <c:v>30.360655737704917</c:v>
                </c:pt>
                <c:pt idx="9895">
                  <c:v>29.04918032786885</c:v>
                </c:pt>
                <c:pt idx="9896">
                  <c:v>25.114754098360695</c:v>
                </c:pt>
                <c:pt idx="9897">
                  <c:v>30.360655737704917</c:v>
                </c:pt>
                <c:pt idx="9898">
                  <c:v>29.04918032786885</c:v>
                </c:pt>
                <c:pt idx="9899">
                  <c:v>31.672131147540984</c:v>
                </c:pt>
                <c:pt idx="9900">
                  <c:v>5.4426229508196879</c:v>
                </c:pt>
                <c:pt idx="9901">
                  <c:v>25.114754098360695</c:v>
                </c:pt>
                <c:pt idx="9902">
                  <c:v>32.983606557376838</c:v>
                </c:pt>
                <c:pt idx="9903">
                  <c:v>31.672131147540984</c:v>
                </c:pt>
                <c:pt idx="9904">
                  <c:v>-7.6721311475409664</c:v>
                </c:pt>
                <c:pt idx="9905">
                  <c:v>32.983606557376838</c:v>
                </c:pt>
                <c:pt idx="9906">
                  <c:v>29.04918032786885</c:v>
                </c:pt>
                <c:pt idx="9907">
                  <c:v>23.803278688524593</c:v>
                </c:pt>
                <c:pt idx="9908">
                  <c:v>10.688524590163954</c:v>
                </c:pt>
                <c:pt idx="9909">
                  <c:v>8.0655737704917989</c:v>
                </c:pt>
                <c:pt idx="9910">
                  <c:v>10.688524590163954</c:v>
                </c:pt>
                <c:pt idx="9911">
                  <c:v>26.426229508196649</c:v>
                </c:pt>
                <c:pt idx="9912">
                  <c:v>18.557377049180332</c:v>
                </c:pt>
                <c:pt idx="9913">
                  <c:v>8.0655737704917989</c:v>
                </c:pt>
                <c:pt idx="9914">
                  <c:v>23.803278688524593</c:v>
                </c:pt>
                <c:pt idx="9915">
                  <c:v>4.1311475409836094</c:v>
                </c:pt>
                <c:pt idx="9916">
                  <c:v>9.3770491803278695</c:v>
                </c:pt>
                <c:pt idx="9917">
                  <c:v>8.0655737704917989</c:v>
                </c:pt>
                <c:pt idx="9918">
                  <c:v>4.1311475409836094</c:v>
                </c:pt>
                <c:pt idx="9919">
                  <c:v>9.3770491803278695</c:v>
                </c:pt>
                <c:pt idx="9920">
                  <c:v>35.606557377049171</c:v>
                </c:pt>
                <c:pt idx="9921">
                  <c:v>12</c:v>
                </c:pt>
                <c:pt idx="9922">
                  <c:v>0.19672131147541141</c:v>
                </c:pt>
                <c:pt idx="9923">
                  <c:v>26.426229508196649</c:v>
                </c:pt>
                <c:pt idx="9924">
                  <c:v>55.278688524590159</c:v>
                </c:pt>
                <c:pt idx="9925">
                  <c:v>101.18032786885225</c:v>
                </c:pt>
                <c:pt idx="9926">
                  <c:v>172</c:v>
                </c:pt>
                <c:pt idx="9927">
                  <c:v>71.016393442622956</c:v>
                </c:pt>
                <c:pt idx="9928">
                  <c:v>40.852459016393269</c:v>
                </c:pt>
                <c:pt idx="9929">
                  <c:v>73.639344262295083</c:v>
                </c:pt>
                <c:pt idx="9930">
                  <c:v>157.57377049180218</c:v>
                </c:pt>
                <c:pt idx="9931">
                  <c:v>119.54098360655739</c:v>
                </c:pt>
                <c:pt idx="9932">
                  <c:v>181.18032786885246</c:v>
                </c:pt>
                <c:pt idx="9933">
                  <c:v>126.09836065573769</c:v>
                </c:pt>
                <c:pt idx="9934">
                  <c:v>135.27868852458968</c:v>
                </c:pt>
                <c:pt idx="9935">
                  <c:v>133.96721311475409</c:v>
                </c:pt>
                <c:pt idx="9936">
                  <c:v>118.22950819672083</c:v>
                </c:pt>
                <c:pt idx="9937">
                  <c:v>97.245901639344297</c:v>
                </c:pt>
                <c:pt idx="9938">
                  <c:v>80.196721311475358</c:v>
                </c:pt>
                <c:pt idx="9939">
                  <c:v>72.327868852458423</c:v>
                </c:pt>
                <c:pt idx="9940">
                  <c:v>80.196721311475358</c:v>
                </c:pt>
                <c:pt idx="9941">
                  <c:v>73.639344262295083</c:v>
                </c:pt>
                <c:pt idx="9942">
                  <c:v>61.836065573770341</c:v>
                </c:pt>
                <c:pt idx="9943">
                  <c:v>47.409836065573771</c:v>
                </c:pt>
                <c:pt idx="9944">
                  <c:v>36.918032786885263</c:v>
                </c:pt>
                <c:pt idx="9945">
                  <c:v>29.04918032786885</c:v>
                </c:pt>
                <c:pt idx="9946">
                  <c:v>26.426229508196649</c:v>
                </c:pt>
                <c:pt idx="9947">
                  <c:v>10.688524590163954</c:v>
                </c:pt>
                <c:pt idx="9948">
                  <c:v>15.934426229508249</c:v>
                </c:pt>
                <c:pt idx="9949">
                  <c:v>13.311475409836063</c:v>
                </c:pt>
                <c:pt idx="9950">
                  <c:v>19.868852459016395</c:v>
                </c:pt>
                <c:pt idx="9951">
                  <c:v>18.557377049180332</c:v>
                </c:pt>
                <c:pt idx="9952">
                  <c:v>27.73770491803279</c:v>
                </c:pt>
                <c:pt idx="9953">
                  <c:v>31.672131147540984</c:v>
                </c:pt>
                <c:pt idx="9954">
                  <c:v>31.672131147540984</c:v>
                </c:pt>
                <c:pt idx="9955">
                  <c:v>6.7540983606557345</c:v>
                </c:pt>
                <c:pt idx="9956">
                  <c:v>0.19672131147541141</c:v>
                </c:pt>
                <c:pt idx="9957">
                  <c:v>12</c:v>
                </c:pt>
                <c:pt idx="9958">
                  <c:v>12</c:v>
                </c:pt>
                <c:pt idx="9959">
                  <c:v>1.508196721311476</c:v>
                </c:pt>
                <c:pt idx="9960">
                  <c:v>6.7540983606557345</c:v>
                </c:pt>
                <c:pt idx="9961">
                  <c:v>10.688524590163954</c:v>
                </c:pt>
                <c:pt idx="9962">
                  <c:v>12</c:v>
                </c:pt>
                <c:pt idx="9963">
                  <c:v>6.7540983606557345</c:v>
                </c:pt>
                <c:pt idx="9964">
                  <c:v>14.622950819672132</c:v>
                </c:pt>
                <c:pt idx="9965">
                  <c:v>2.8196721311475321</c:v>
                </c:pt>
                <c:pt idx="9966">
                  <c:v>8.0655737704917989</c:v>
                </c:pt>
                <c:pt idx="9967">
                  <c:v>9.3770491803278695</c:v>
                </c:pt>
                <c:pt idx="9968">
                  <c:v>8.0655737704917989</c:v>
                </c:pt>
                <c:pt idx="9969">
                  <c:v>9.3770491803278695</c:v>
                </c:pt>
                <c:pt idx="9970">
                  <c:v>6.7540983606557345</c:v>
                </c:pt>
                <c:pt idx="9971">
                  <c:v>9.3770491803278695</c:v>
                </c:pt>
                <c:pt idx="9972">
                  <c:v>6.7540983606557345</c:v>
                </c:pt>
                <c:pt idx="9973">
                  <c:v>10.688524590163954</c:v>
                </c:pt>
                <c:pt idx="9974">
                  <c:v>9.3770491803278695</c:v>
                </c:pt>
                <c:pt idx="9975">
                  <c:v>9.3770491803278695</c:v>
                </c:pt>
                <c:pt idx="9976">
                  <c:v>9.3770491803278695</c:v>
                </c:pt>
                <c:pt idx="9977">
                  <c:v>8.0655737704917989</c:v>
                </c:pt>
                <c:pt idx="9978">
                  <c:v>8.0655737704917989</c:v>
                </c:pt>
                <c:pt idx="9979">
                  <c:v>8.0655737704917989</c:v>
                </c:pt>
                <c:pt idx="9980">
                  <c:v>8.0655737704917989</c:v>
                </c:pt>
                <c:pt idx="9981">
                  <c:v>10.688524590163954</c:v>
                </c:pt>
                <c:pt idx="9982">
                  <c:v>10.688524590163954</c:v>
                </c:pt>
                <c:pt idx="9983">
                  <c:v>12</c:v>
                </c:pt>
                <c:pt idx="9984">
                  <c:v>8.0655737704917989</c:v>
                </c:pt>
                <c:pt idx="9985">
                  <c:v>-2.4262295081967213</c:v>
                </c:pt>
                <c:pt idx="9986">
                  <c:v>29.04918032786885</c:v>
                </c:pt>
                <c:pt idx="9987">
                  <c:v>64.45901639344261</c:v>
                </c:pt>
                <c:pt idx="9988">
                  <c:v>115.60655737704893</c:v>
                </c:pt>
                <c:pt idx="9989">
                  <c:v>187.73770491803279</c:v>
                </c:pt>
                <c:pt idx="9990">
                  <c:v>42.16393442622951</c:v>
                </c:pt>
                <c:pt idx="9991">
                  <c:v>57.901639344262172</c:v>
                </c:pt>
                <c:pt idx="9992">
                  <c:v>119.54098360655739</c:v>
                </c:pt>
                <c:pt idx="9993">
                  <c:v>140.52459016393442</c:v>
                </c:pt>
                <c:pt idx="9994">
                  <c:v>153.63934426229508</c:v>
                </c:pt>
                <c:pt idx="9995">
                  <c:v>132.65573770491798</c:v>
                </c:pt>
                <c:pt idx="9996">
                  <c:v>178.55737704918047</c:v>
                </c:pt>
                <c:pt idx="9997">
                  <c:v>145.77049180327865</c:v>
                </c:pt>
                <c:pt idx="9998">
                  <c:v>156.26229508196718</c:v>
                </c:pt>
                <c:pt idx="9999">
                  <c:v>164.13114754098444</c:v>
                </c:pt>
              </c:numCache>
            </c:numRef>
          </c:yVal>
          <c:smooth val="1"/>
          <c:extLst>
            <c:ext xmlns:c16="http://schemas.microsoft.com/office/drawing/2014/chart" uri="{C3380CC4-5D6E-409C-BE32-E72D297353CC}">
              <c16:uniqueId val="{00000000-D1CC-49DC-8AC1-2020383B039C}"/>
            </c:ext>
          </c:extLst>
        </c:ser>
        <c:ser>
          <c:idx val="1"/>
          <c:order val="1"/>
          <c:tx>
            <c:v>ILED</c:v>
          </c:tx>
          <c:spPr>
            <a:ln w="3175"/>
          </c:spPr>
          <c:marker>
            <c:symbol val="none"/>
          </c:marker>
          <c:xVal>
            <c:numRef>
              <c:f>ILED_1!$A$1:$A$10007</c:f>
              <c:numCache>
                <c:formatCode>0.00E+00</c:formatCode>
                <c:ptCount val="10007"/>
                <c:pt idx="0">
                  <c:v>4.0000000000000179E-5</c:v>
                </c:pt>
                <c:pt idx="1">
                  <c:v>8.0000000000000345E-5</c:v>
                </c:pt>
                <c:pt idx="2">
                  <c:v>1.2000000000000045E-4</c:v>
                </c:pt>
                <c:pt idx="3">
                  <c:v>1.6000000000000085E-4</c:v>
                </c:pt>
                <c:pt idx="4">
                  <c:v>2.0000000000000052E-4</c:v>
                </c:pt>
                <c:pt idx="5">
                  <c:v>2.4000000000000052E-4</c:v>
                </c:pt>
                <c:pt idx="6">
                  <c:v>2.8000000000000046E-4</c:v>
                </c:pt>
                <c:pt idx="7">
                  <c:v>3.2000000000000182E-4</c:v>
                </c:pt>
                <c:pt idx="8">
                  <c:v>3.6000000000000154E-4</c:v>
                </c:pt>
                <c:pt idx="9">
                  <c:v>4.0000000000000034E-4</c:v>
                </c:pt>
                <c:pt idx="10">
                  <c:v>4.4000000000000218E-4</c:v>
                </c:pt>
                <c:pt idx="11">
                  <c:v>4.8000000000000034E-4</c:v>
                </c:pt>
                <c:pt idx="12">
                  <c:v>5.2000000000000201E-4</c:v>
                </c:pt>
                <c:pt idx="13">
                  <c:v>5.6000000000000093E-4</c:v>
                </c:pt>
                <c:pt idx="14">
                  <c:v>6.0000000000000222E-4</c:v>
                </c:pt>
                <c:pt idx="15">
                  <c:v>6.400000000000032E-4</c:v>
                </c:pt>
                <c:pt idx="16">
                  <c:v>6.8000000000000124E-4</c:v>
                </c:pt>
                <c:pt idx="17">
                  <c:v>7.2000000000000341E-4</c:v>
                </c:pt>
                <c:pt idx="18">
                  <c:v>7.6000000000000123E-4</c:v>
                </c:pt>
                <c:pt idx="19">
                  <c:v>8.0000000000000264E-4</c:v>
                </c:pt>
                <c:pt idx="20">
                  <c:v>8.4000000000000372E-4</c:v>
                </c:pt>
                <c:pt idx="21">
                  <c:v>8.8000000000000415E-4</c:v>
                </c:pt>
                <c:pt idx="22">
                  <c:v>9.2000000000000046E-4</c:v>
                </c:pt>
                <c:pt idx="23">
                  <c:v>9.6000000000000067E-4</c:v>
                </c:pt>
                <c:pt idx="24">
                  <c:v>1.0000000000000039E-3</c:v>
                </c:pt>
                <c:pt idx="25">
                  <c:v>1.0399999999999962E-3</c:v>
                </c:pt>
                <c:pt idx="26">
                  <c:v>1.0800000000000037E-3</c:v>
                </c:pt>
                <c:pt idx="27">
                  <c:v>1.1199999999999999E-3</c:v>
                </c:pt>
                <c:pt idx="28">
                  <c:v>1.1600000000000067E-3</c:v>
                </c:pt>
                <c:pt idx="29">
                  <c:v>1.1999999999999999E-3</c:v>
                </c:pt>
                <c:pt idx="30">
                  <c:v>1.2400000000000037E-3</c:v>
                </c:pt>
                <c:pt idx="31">
                  <c:v>1.2800000000000049E-3</c:v>
                </c:pt>
                <c:pt idx="32">
                  <c:v>1.3200000000000052E-3</c:v>
                </c:pt>
                <c:pt idx="33">
                  <c:v>1.3600000000000055E-3</c:v>
                </c:pt>
                <c:pt idx="34">
                  <c:v>1.4000000000000037E-3</c:v>
                </c:pt>
                <c:pt idx="35">
                  <c:v>1.4400000000000001E-3</c:v>
                </c:pt>
                <c:pt idx="36">
                  <c:v>1.4800000000000021E-3</c:v>
                </c:pt>
                <c:pt idx="37">
                  <c:v>1.5200000000000046E-3</c:v>
                </c:pt>
                <c:pt idx="38">
                  <c:v>1.5600000000000063E-3</c:v>
                </c:pt>
                <c:pt idx="39">
                  <c:v>1.6000000000000064E-3</c:v>
                </c:pt>
                <c:pt idx="40">
                  <c:v>1.6400000000000067E-3</c:v>
                </c:pt>
                <c:pt idx="41">
                  <c:v>1.6800000000000077E-3</c:v>
                </c:pt>
                <c:pt idx="42">
                  <c:v>1.7200000000000052E-3</c:v>
                </c:pt>
                <c:pt idx="43">
                  <c:v>1.7600000000000046E-3</c:v>
                </c:pt>
                <c:pt idx="44">
                  <c:v>1.800000000000006E-3</c:v>
                </c:pt>
                <c:pt idx="45">
                  <c:v>1.8400000000000074E-3</c:v>
                </c:pt>
                <c:pt idx="46">
                  <c:v>1.8799999999999999E-3</c:v>
                </c:pt>
                <c:pt idx="47">
                  <c:v>1.9200000000000085E-3</c:v>
                </c:pt>
                <c:pt idx="48">
                  <c:v>1.9599999999999999E-3</c:v>
                </c:pt>
                <c:pt idx="49">
                  <c:v>2.0000000000000052E-3</c:v>
                </c:pt>
                <c:pt idx="50">
                  <c:v>2.0400000000000084E-3</c:v>
                </c:pt>
                <c:pt idx="51">
                  <c:v>2.0799999999999998E-3</c:v>
                </c:pt>
                <c:pt idx="52">
                  <c:v>2.1199999999999999E-3</c:v>
                </c:pt>
                <c:pt idx="53">
                  <c:v>2.1600000000000052E-3</c:v>
                </c:pt>
                <c:pt idx="54">
                  <c:v>2.2000000000000079E-3</c:v>
                </c:pt>
                <c:pt idx="55">
                  <c:v>2.2400000000000093E-3</c:v>
                </c:pt>
                <c:pt idx="56">
                  <c:v>2.2800000000000112E-3</c:v>
                </c:pt>
                <c:pt idx="57">
                  <c:v>2.32E-3</c:v>
                </c:pt>
                <c:pt idx="58">
                  <c:v>2.3600000000000001E-3</c:v>
                </c:pt>
                <c:pt idx="59">
                  <c:v>2.3999999999999998E-3</c:v>
                </c:pt>
                <c:pt idx="60">
                  <c:v>2.4399999999999999E-3</c:v>
                </c:pt>
                <c:pt idx="61">
                  <c:v>2.4800000000000052E-3</c:v>
                </c:pt>
                <c:pt idx="62">
                  <c:v>2.5200000000000079E-3</c:v>
                </c:pt>
                <c:pt idx="63">
                  <c:v>2.5600000000000089E-3</c:v>
                </c:pt>
                <c:pt idx="64">
                  <c:v>2.5999999999999999E-3</c:v>
                </c:pt>
                <c:pt idx="65">
                  <c:v>2.6400000000000108E-3</c:v>
                </c:pt>
                <c:pt idx="66">
                  <c:v>2.6800000000000096E-3</c:v>
                </c:pt>
                <c:pt idx="67">
                  <c:v>2.7200000000000093E-3</c:v>
                </c:pt>
                <c:pt idx="68">
                  <c:v>2.7600000000000098E-3</c:v>
                </c:pt>
                <c:pt idx="69">
                  <c:v>2.8000000000000052E-3</c:v>
                </c:pt>
                <c:pt idx="70">
                  <c:v>2.8400000000000079E-3</c:v>
                </c:pt>
                <c:pt idx="71">
                  <c:v>2.8800000000000002E-3</c:v>
                </c:pt>
                <c:pt idx="72">
                  <c:v>2.9199999999999999E-3</c:v>
                </c:pt>
                <c:pt idx="73">
                  <c:v>2.9600000000000052E-3</c:v>
                </c:pt>
                <c:pt idx="74">
                  <c:v>3.0000000000000079E-3</c:v>
                </c:pt>
                <c:pt idx="75">
                  <c:v>3.0400000000000084E-3</c:v>
                </c:pt>
                <c:pt idx="76">
                  <c:v>3.0800000000000094E-3</c:v>
                </c:pt>
                <c:pt idx="77">
                  <c:v>3.1200000000000112E-3</c:v>
                </c:pt>
                <c:pt idx="78">
                  <c:v>3.1600000000000126E-3</c:v>
                </c:pt>
                <c:pt idx="79">
                  <c:v>3.2000000000000123E-3</c:v>
                </c:pt>
                <c:pt idx="80">
                  <c:v>3.240000000000012E-3</c:v>
                </c:pt>
                <c:pt idx="81">
                  <c:v>3.2800000000000121E-3</c:v>
                </c:pt>
                <c:pt idx="82">
                  <c:v>3.3200000000000052E-3</c:v>
                </c:pt>
                <c:pt idx="83">
                  <c:v>3.3600000000000079E-3</c:v>
                </c:pt>
                <c:pt idx="84">
                  <c:v>3.4000000000000094E-3</c:v>
                </c:pt>
                <c:pt idx="85">
                  <c:v>3.4399999999999999E-3</c:v>
                </c:pt>
                <c:pt idx="86">
                  <c:v>3.4800000000000096E-3</c:v>
                </c:pt>
                <c:pt idx="87">
                  <c:v>3.5200000000000084E-3</c:v>
                </c:pt>
                <c:pt idx="88">
                  <c:v>3.5600000000000093E-3</c:v>
                </c:pt>
                <c:pt idx="89">
                  <c:v>3.6000000000000112E-3</c:v>
                </c:pt>
                <c:pt idx="90">
                  <c:v>3.6400000000000135E-3</c:v>
                </c:pt>
                <c:pt idx="91">
                  <c:v>3.6800000000000153E-3</c:v>
                </c:pt>
                <c:pt idx="92">
                  <c:v>3.720000000000015E-3</c:v>
                </c:pt>
                <c:pt idx="93">
                  <c:v>3.7600000000000155E-3</c:v>
                </c:pt>
                <c:pt idx="94">
                  <c:v>3.8000000000000052E-3</c:v>
                </c:pt>
                <c:pt idx="95">
                  <c:v>3.8400000000000079E-3</c:v>
                </c:pt>
                <c:pt idx="96">
                  <c:v>3.8800000000000089E-3</c:v>
                </c:pt>
                <c:pt idx="97">
                  <c:v>3.9199999999999999E-3</c:v>
                </c:pt>
                <c:pt idx="98">
                  <c:v>3.9600000000000052E-3</c:v>
                </c:pt>
                <c:pt idx="99">
                  <c:v>4.0000000000000114E-3</c:v>
                </c:pt>
                <c:pt idx="100">
                  <c:v>4.0400000000000123E-3</c:v>
                </c:pt>
                <c:pt idx="101">
                  <c:v>4.0800000000000124E-3</c:v>
                </c:pt>
                <c:pt idx="102">
                  <c:v>4.1199999999999995E-3</c:v>
                </c:pt>
                <c:pt idx="103">
                  <c:v>4.1599999999999996E-3</c:v>
                </c:pt>
                <c:pt idx="104">
                  <c:v>4.1999999999999997E-3</c:v>
                </c:pt>
                <c:pt idx="105">
                  <c:v>4.2400000000000024E-3</c:v>
                </c:pt>
                <c:pt idx="106">
                  <c:v>4.2800000000000034E-3</c:v>
                </c:pt>
                <c:pt idx="107">
                  <c:v>4.3200000000000001E-3</c:v>
                </c:pt>
                <c:pt idx="108">
                  <c:v>4.3600000000000002E-3</c:v>
                </c:pt>
                <c:pt idx="109">
                  <c:v>4.4000000000000124E-3</c:v>
                </c:pt>
                <c:pt idx="110">
                  <c:v>4.4400000000000134E-3</c:v>
                </c:pt>
                <c:pt idx="111">
                  <c:v>4.480000000000017E-3</c:v>
                </c:pt>
                <c:pt idx="112">
                  <c:v>4.5200000000000014E-3</c:v>
                </c:pt>
                <c:pt idx="113">
                  <c:v>4.5600000000000024E-3</c:v>
                </c:pt>
                <c:pt idx="114">
                  <c:v>4.6000000000000034E-3</c:v>
                </c:pt>
                <c:pt idx="115">
                  <c:v>4.64E-3</c:v>
                </c:pt>
                <c:pt idx="116">
                  <c:v>4.6800000000000001E-3</c:v>
                </c:pt>
                <c:pt idx="117">
                  <c:v>4.7200000000000002E-3</c:v>
                </c:pt>
                <c:pt idx="118">
                  <c:v>4.7600000000000003E-3</c:v>
                </c:pt>
                <c:pt idx="119">
                  <c:v>4.8000000000000004E-3</c:v>
                </c:pt>
                <c:pt idx="120">
                  <c:v>4.8400000000000014E-3</c:v>
                </c:pt>
                <c:pt idx="121">
                  <c:v>4.8800000000000024E-3</c:v>
                </c:pt>
                <c:pt idx="122">
                  <c:v>4.9200000000000034E-3</c:v>
                </c:pt>
                <c:pt idx="123">
                  <c:v>4.9600000000000104E-3</c:v>
                </c:pt>
                <c:pt idx="124">
                  <c:v>5.0000000000000114E-3</c:v>
                </c:pt>
                <c:pt idx="125">
                  <c:v>5.0400000000000124E-3</c:v>
                </c:pt>
                <c:pt idx="126">
                  <c:v>5.0800000000000133E-3</c:v>
                </c:pt>
                <c:pt idx="127">
                  <c:v>5.1200000000000004E-3</c:v>
                </c:pt>
                <c:pt idx="128">
                  <c:v>5.1600000000000014E-3</c:v>
                </c:pt>
                <c:pt idx="129">
                  <c:v>5.1999999999999998E-3</c:v>
                </c:pt>
                <c:pt idx="130">
                  <c:v>5.2400000000000033E-3</c:v>
                </c:pt>
                <c:pt idx="131">
                  <c:v>5.2800000000000034E-3</c:v>
                </c:pt>
                <c:pt idx="132">
                  <c:v>5.3200000000000001E-3</c:v>
                </c:pt>
                <c:pt idx="133">
                  <c:v>5.3600000000000002E-3</c:v>
                </c:pt>
                <c:pt idx="134">
                  <c:v>5.4000000000000124E-3</c:v>
                </c:pt>
                <c:pt idx="135">
                  <c:v>5.4400000000000134E-3</c:v>
                </c:pt>
                <c:pt idx="136">
                  <c:v>5.480000000000017E-3</c:v>
                </c:pt>
                <c:pt idx="137">
                  <c:v>5.5200000000000023E-3</c:v>
                </c:pt>
                <c:pt idx="138">
                  <c:v>5.5600000000000024E-3</c:v>
                </c:pt>
                <c:pt idx="139">
                  <c:v>5.6000000000000034E-3</c:v>
                </c:pt>
                <c:pt idx="140">
                  <c:v>5.6400000000000113E-3</c:v>
                </c:pt>
                <c:pt idx="141">
                  <c:v>5.6800000000000114E-3</c:v>
                </c:pt>
                <c:pt idx="142">
                  <c:v>5.7200000000000124E-3</c:v>
                </c:pt>
                <c:pt idx="143">
                  <c:v>5.7600000000000004E-3</c:v>
                </c:pt>
                <c:pt idx="144">
                  <c:v>5.8000000000000013E-3</c:v>
                </c:pt>
                <c:pt idx="145">
                  <c:v>5.8400000000000014E-3</c:v>
                </c:pt>
                <c:pt idx="146">
                  <c:v>5.8800000000000024E-3</c:v>
                </c:pt>
                <c:pt idx="147">
                  <c:v>5.9200000000000034E-3</c:v>
                </c:pt>
                <c:pt idx="148">
                  <c:v>5.9600000000000104E-3</c:v>
                </c:pt>
                <c:pt idx="149">
                  <c:v>6.0000000000000114E-3</c:v>
                </c:pt>
                <c:pt idx="150">
                  <c:v>6.0400000000000124E-3</c:v>
                </c:pt>
                <c:pt idx="151">
                  <c:v>6.0800000000000133E-3</c:v>
                </c:pt>
                <c:pt idx="152">
                  <c:v>6.1200000000000004E-3</c:v>
                </c:pt>
                <c:pt idx="153">
                  <c:v>6.1600000000000014E-3</c:v>
                </c:pt>
                <c:pt idx="154">
                  <c:v>6.2000000000000189E-3</c:v>
                </c:pt>
                <c:pt idx="155">
                  <c:v>6.2400000000000198E-3</c:v>
                </c:pt>
                <c:pt idx="156">
                  <c:v>6.2800000000000225E-3</c:v>
                </c:pt>
                <c:pt idx="157">
                  <c:v>6.3200000000000001E-3</c:v>
                </c:pt>
                <c:pt idx="158">
                  <c:v>6.3600000000000002E-3</c:v>
                </c:pt>
                <c:pt idx="159">
                  <c:v>6.400000000000022E-3</c:v>
                </c:pt>
                <c:pt idx="160">
                  <c:v>6.440000000000023E-3</c:v>
                </c:pt>
                <c:pt idx="161">
                  <c:v>6.4800000000000231E-3</c:v>
                </c:pt>
                <c:pt idx="162">
                  <c:v>6.5200000000000024E-3</c:v>
                </c:pt>
                <c:pt idx="163">
                  <c:v>6.5600000000000033E-3</c:v>
                </c:pt>
                <c:pt idx="164">
                  <c:v>6.6000000000000034E-3</c:v>
                </c:pt>
                <c:pt idx="165">
                  <c:v>6.6400000000000113E-3</c:v>
                </c:pt>
                <c:pt idx="166">
                  <c:v>6.6800000000000114E-3</c:v>
                </c:pt>
                <c:pt idx="167">
                  <c:v>6.7200000000000124E-3</c:v>
                </c:pt>
                <c:pt idx="168">
                  <c:v>6.7600000000000134E-3</c:v>
                </c:pt>
                <c:pt idx="169">
                  <c:v>6.800000000000017E-3</c:v>
                </c:pt>
                <c:pt idx="170">
                  <c:v>6.8400000000000188E-3</c:v>
                </c:pt>
                <c:pt idx="171">
                  <c:v>6.8800000000000024E-3</c:v>
                </c:pt>
                <c:pt idx="172">
                  <c:v>6.9200000000000034E-3</c:v>
                </c:pt>
                <c:pt idx="173">
                  <c:v>6.9600000000000165E-3</c:v>
                </c:pt>
                <c:pt idx="174">
                  <c:v>7.0000000000000114E-3</c:v>
                </c:pt>
                <c:pt idx="175">
                  <c:v>7.0400000000000124E-3</c:v>
                </c:pt>
                <c:pt idx="176">
                  <c:v>7.0800000000000134E-3</c:v>
                </c:pt>
                <c:pt idx="177">
                  <c:v>7.1200000000000013E-3</c:v>
                </c:pt>
                <c:pt idx="178">
                  <c:v>7.1600000000000014E-3</c:v>
                </c:pt>
                <c:pt idx="179">
                  <c:v>7.2000000000000189E-3</c:v>
                </c:pt>
                <c:pt idx="180">
                  <c:v>7.2400000000000199E-3</c:v>
                </c:pt>
                <c:pt idx="181">
                  <c:v>7.2800000000000234E-3</c:v>
                </c:pt>
                <c:pt idx="182">
                  <c:v>7.3200000000000114E-3</c:v>
                </c:pt>
                <c:pt idx="183">
                  <c:v>7.3600000000000124E-3</c:v>
                </c:pt>
                <c:pt idx="184">
                  <c:v>7.4000000000000281E-3</c:v>
                </c:pt>
                <c:pt idx="185">
                  <c:v>7.4400000000000273E-3</c:v>
                </c:pt>
                <c:pt idx="186">
                  <c:v>7.4800000000000292E-3</c:v>
                </c:pt>
                <c:pt idx="187">
                  <c:v>7.5200000000000024E-3</c:v>
                </c:pt>
                <c:pt idx="188">
                  <c:v>7.5600000000000033E-3</c:v>
                </c:pt>
                <c:pt idx="189">
                  <c:v>7.6000000000000104E-3</c:v>
                </c:pt>
                <c:pt idx="190">
                  <c:v>7.6400000000000114E-3</c:v>
                </c:pt>
                <c:pt idx="191">
                  <c:v>7.6800000000000123E-3</c:v>
                </c:pt>
                <c:pt idx="192">
                  <c:v>7.7200000000000124E-3</c:v>
                </c:pt>
                <c:pt idx="193">
                  <c:v>7.7600000000000134E-3</c:v>
                </c:pt>
                <c:pt idx="194">
                  <c:v>7.800000000000017E-3</c:v>
                </c:pt>
                <c:pt idx="195">
                  <c:v>7.8400000000000032E-3</c:v>
                </c:pt>
                <c:pt idx="196">
                  <c:v>7.8800000000000033E-3</c:v>
                </c:pt>
                <c:pt idx="197">
                  <c:v>7.9200000000000034E-3</c:v>
                </c:pt>
                <c:pt idx="198">
                  <c:v>7.9600000000000122E-3</c:v>
                </c:pt>
                <c:pt idx="199">
                  <c:v>8.0000000000000227E-3</c:v>
                </c:pt>
                <c:pt idx="200">
                  <c:v>8.0400000000000003E-3</c:v>
                </c:pt>
                <c:pt idx="201">
                  <c:v>8.0800000000000247E-3</c:v>
                </c:pt>
                <c:pt idx="202">
                  <c:v>8.1200000000000005E-3</c:v>
                </c:pt>
                <c:pt idx="203">
                  <c:v>8.1600000000000266E-3</c:v>
                </c:pt>
                <c:pt idx="204">
                  <c:v>8.2000000000000007E-3</c:v>
                </c:pt>
                <c:pt idx="205">
                  <c:v>8.2399999999999991E-3</c:v>
                </c:pt>
                <c:pt idx="206">
                  <c:v>8.2800000000000026E-3</c:v>
                </c:pt>
                <c:pt idx="207">
                  <c:v>8.3200000000000027E-3</c:v>
                </c:pt>
                <c:pt idx="208">
                  <c:v>8.3600000000000445E-3</c:v>
                </c:pt>
                <c:pt idx="209">
                  <c:v>8.4000000000000047E-3</c:v>
                </c:pt>
                <c:pt idx="210">
                  <c:v>8.4400000000000048E-3</c:v>
                </c:pt>
                <c:pt idx="211">
                  <c:v>8.4800000000000066E-3</c:v>
                </c:pt>
                <c:pt idx="212">
                  <c:v>8.5200000000000067E-3</c:v>
                </c:pt>
                <c:pt idx="213">
                  <c:v>8.5600000000000068E-3</c:v>
                </c:pt>
                <c:pt idx="214">
                  <c:v>8.6000000000000208E-3</c:v>
                </c:pt>
                <c:pt idx="215">
                  <c:v>8.6400000000000001E-3</c:v>
                </c:pt>
                <c:pt idx="216">
                  <c:v>8.6800000000000228E-3</c:v>
                </c:pt>
                <c:pt idx="217">
                  <c:v>8.7200000000000003E-3</c:v>
                </c:pt>
                <c:pt idx="218">
                  <c:v>8.7600000000000004E-3</c:v>
                </c:pt>
                <c:pt idx="219">
                  <c:v>8.8000000000000248E-3</c:v>
                </c:pt>
                <c:pt idx="220">
                  <c:v>8.8400000000000006E-3</c:v>
                </c:pt>
                <c:pt idx="221">
                  <c:v>8.8800000000000268E-3</c:v>
                </c:pt>
                <c:pt idx="222">
                  <c:v>8.9200000000000008E-3</c:v>
                </c:pt>
                <c:pt idx="223">
                  <c:v>8.9600000000000391E-3</c:v>
                </c:pt>
                <c:pt idx="224">
                  <c:v>9.0000000000000028E-3</c:v>
                </c:pt>
                <c:pt idx="225">
                  <c:v>9.0400000000000046E-3</c:v>
                </c:pt>
                <c:pt idx="226">
                  <c:v>9.0800000000000047E-3</c:v>
                </c:pt>
                <c:pt idx="227">
                  <c:v>9.1200000000000048E-3</c:v>
                </c:pt>
                <c:pt idx="228">
                  <c:v>9.1600000000000067E-3</c:v>
                </c:pt>
                <c:pt idx="229">
                  <c:v>9.2000000000000068E-3</c:v>
                </c:pt>
                <c:pt idx="230">
                  <c:v>9.2400000000000034E-3</c:v>
                </c:pt>
                <c:pt idx="231">
                  <c:v>9.2800000000000001E-3</c:v>
                </c:pt>
                <c:pt idx="232">
                  <c:v>9.3200000000000227E-3</c:v>
                </c:pt>
                <c:pt idx="233">
                  <c:v>9.3600000000000523E-3</c:v>
                </c:pt>
                <c:pt idx="234">
                  <c:v>9.4000000000000247E-3</c:v>
                </c:pt>
                <c:pt idx="235">
                  <c:v>9.4400000000000005E-3</c:v>
                </c:pt>
                <c:pt idx="236">
                  <c:v>9.4800000000000266E-3</c:v>
                </c:pt>
                <c:pt idx="237">
                  <c:v>9.5200000000000007E-3</c:v>
                </c:pt>
                <c:pt idx="238">
                  <c:v>9.5600000000000268E-3</c:v>
                </c:pt>
                <c:pt idx="239">
                  <c:v>9.6000000000000026E-3</c:v>
                </c:pt>
                <c:pt idx="240">
                  <c:v>9.6400000000000027E-3</c:v>
                </c:pt>
                <c:pt idx="241">
                  <c:v>9.6800000000000028E-3</c:v>
                </c:pt>
                <c:pt idx="242">
                  <c:v>9.7200000000000047E-3</c:v>
                </c:pt>
                <c:pt idx="243">
                  <c:v>9.7600000000000048E-3</c:v>
                </c:pt>
                <c:pt idx="244">
                  <c:v>9.8000000000000413E-3</c:v>
                </c:pt>
                <c:pt idx="245">
                  <c:v>9.8400000000000067E-3</c:v>
                </c:pt>
                <c:pt idx="246">
                  <c:v>9.8800000000000519E-3</c:v>
                </c:pt>
                <c:pt idx="247">
                  <c:v>9.9200000000000208E-3</c:v>
                </c:pt>
                <c:pt idx="248">
                  <c:v>9.9600000000000417E-3</c:v>
                </c:pt>
                <c:pt idx="249">
                  <c:v>1.0000000000000005E-2</c:v>
                </c:pt>
                <c:pt idx="250">
                  <c:v>1.004E-2</c:v>
                </c:pt>
                <c:pt idx="251">
                  <c:v>1.008E-2</c:v>
                </c:pt>
                <c:pt idx="252">
                  <c:v>1.0120000000000001E-2</c:v>
                </c:pt>
                <c:pt idx="253">
                  <c:v>1.0160000000000001E-2</c:v>
                </c:pt>
                <c:pt idx="254">
                  <c:v>1.0200000000000001E-2</c:v>
                </c:pt>
                <c:pt idx="255">
                  <c:v>1.0240000000000001E-2</c:v>
                </c:pt>
                <c:pt idx="256">
                  <c:v>1.0279999999999958E-2</c:v>
                </c:pt>
                <c:pt idx="257">
                  <c:v>1.0319999999999998E-2</c:v>
                </c:pt>
                <c:pt idx="258">
                  <c:v>1.0359999999999998E-2</c:v>
                </c:pt>
                <c:pt idx="259">
                  <c:v>1.0400000000000001E-2</c:v>
                </c:pt>
                <c:pt idx="260">
                  <c:v>1.0440000000000001E-2</c:v>
                </c:pt>
                <c:pt idx="261">
                  <c:v>1.0480000000000001E-2</c:v>
                </c:pt>
                <c:pt idx="262">
                  <c:v>1.0520000000000003E-2</c:v>
                </c:pt>
                <c:pt idx="263">
                  <c:v>1.0560000000000003E-2</c:v>
                </c:pt>
                <c:pt idx="264">
                  <c:v>1.0600000000000021E-2</c:v>
                </c:pt>
                <c:pt idx="265">
                  <c:v>1.0640000000000005E-2</c:v>
                </c:pt>
                <c:pt idx="266">
                  <c:v>1.0680000000000005E-2</c:v>
                </c:pt>
                <c:pt idx="267">
                  <c:v>1.0720000000000021E-2</c:v>
                </c:pt>
                <c:pt idx="268">
                  <c:v>1.0760000000000021E-2</c:v>
                </c:pt>
                <c:pt idx="269">
                  <c:v>1.0800000000000021E-2</c:v>
                </c:pt>
                <c:pt idx="270">
                  <c:v>1.0840000000000021E-2</c:v>
                </c:pt>
                <c:pt idx="271">
                  <c:v>1.0880000000000023E-2</c:v>
                </c:pt>
                <c:pt idx="272">
                  <c:v>1.0919999999999996E-2</c:v>
                </c:pt>
                <c:pt idx="273">
                  <c:v>1.0959999999999998E-2</c:v>
                </c:pt>
                <c:pt idx="274">
                  <c:v>1.0999999999999998E-2</c:v>
                </c:pt>
                <c:pt idx="275">
                  <c:v>1.1039999999999998E-2</c:v>
                </c:pt>
                <c:pt idx="276">
                  <c:v>1.1080000000000043E-2</c:v>
                </c:pt>
                <c:pt idx="277">
                  <c:v>1.1120000000000001E-2</c:v>
                </c:pt>
                <c:pt idx="278">
                  <c:v>1.1160000000000041E-2</c:v>
                </c:pt>
                <c:pt idx="279">
                  <c:v>1.1200000000000042E-2</c:v>
                </c:pt>
                <c:pt idx="280">
                  <c:v>1.1240000000000042E-2</c:v>
                </c:pt>
                <c:pt idx="281">
                  <c:v>1.1280000000000045E-2</c:v>
                </c:pt>
                <c:pt idx="282">
                  <c:v>1.1320000000000047E-2</c:v>
                </c:pt>
                <c:pt idx="283">
                  <c:v>1.1360000000000049E-2</c:v>
                </c:pt>
                <c:pt idx="284">
                  <c:v>1.1400000000000049E-2</c:v>
                </c:pt>
                <c:pt idx="285">
                  <c:v>1.1440000000000047E-2</c:v>
                </c:pt>
                <c:pt idx="286">
                  <c:v>1.1480000000000049E-2</c:v>
                </c:pt>
                <c:pt idx="287">
                  <c:v>1.1520000000000048E-2</c:v>
                </c:pt>
                <c:pt idx="288">
                  <c:v>1.1560000000000048E-2</c:v>
                </c:pt>
                <c:pt idx="289">
                  <c:v>1.1599999999999996E-2</c:v>
                </c:pt>
                <c:pt idx="290">
                  <c:v>1.1639999999999998E-2</c:v>
                </c:pt>
                <c:pt idx="291">
                  <c:v>1.1679999999999998E-2</c:v>
                </c:pt>
                <c:pt idx="292">
                  <c:v>1.1720000000000052E-2</c:v>
                </c:pt>
                <c:pt idx="293">
                  <c:v>1.176000000000005E-2</c:v>
                </c:pt>
                <c:pt idx="294">
                  <c:v>1.1800000000000054E-2</c:v>
                </c:pt>
                <c:pt idx="295">
                  <c:v>1.1840000000000054E-2</c:v>
                </c:pt>
                <c:pt idx="296">
                  <c:v>1.1880000000000054E-2</c:v>
                </c:pt>
                <c:pt idx="297">
                  <c:v>1.1920000000000062E-2</c:v>
                </c:pt>
                <c:pt idx="298">
                  <c:v>1.1960000000000063E-2</c:v>
                </c:pt>
                <c:pt idx="299">
                  <c:v>1.2E-2</c:v>
                </c:pt>
                <c:pt idx="300">
                  <c:v>1.204E-2</c:v>
                </c:pt>
                <c:pt idx="301">
                  <c:v>1.208E-2</c:v>
                </c:pt>
                <c:pt idx="302">
                  <c:v>1.2120000000000001E-2</c:v>
                </c:pt>
                <c:pt idx="303">
                  <c:v>1.2160000000000001E-2</c:v>
                </c:pt>
                <c:pt idx="304">
                  <c:v>1.2200000000000001E-2</c:v>
                </c:pt>
                <c:pt idx="305">
                  <c:v>1.2239999999999958E-2</c:v>
                </c:pt>
                <c:pt idx="306">
                  <c:v>1.2279999999999998E-2</c:v>
                </c:pt>
                <c:pt idx="307">
                  <c:v>1.2319999999999998E-2</c:v>
                </c:pt>
                <c:pt idx="308">
                  <c:v>1.2359999999999956E-2</c:v>
                </c:pt>
                <c:pt idx="309">
                  <c:v>1.2400000000000001E-2</c:v>
                </c:pt>
                <c:pt idx="310">
                  <c:v>1.2440000000000001E-2</c:v>
                </c:pt>
                <c:pt idx="311">
                  <c:v>1.2480000000000003E-2</c:v>
                </c:pt>
                <c:pt idx="312">
                  <c:v>1.2520000000000003E-2</c:v>
                </c:pt>
                <c:pt idx="313">
                  <c:v>1.2560000000000003E-2</c:v>
                </c:pt>
                <c:pt idx="314">
                  <c:v>1.2600000000000005E-2</c:v>
                </c:pt>
                <c:pt idx="315">
                  <c:v>1.2640000000000005E-2</c:v>
                </c:pt>
                <c:pt idx="316">
                  <c:v>1.2680000000000021E-2</c:v>
                </c:pt>
                <c:pt idx="317">
                  <c:v>1.2720000000000021E-2</c:v>
                </c:pt>
                <c:pt idx="318">
                  <c:v>1.2760000000000007E-2</c:v>
                </c:pt>
                <c:pt idx="319">
                  <c:v>1.2800000000000021E-2</c:v>
                </c:pt>
                <c:pt idx="320">
                  <c:v>1.2840000000000023E-2</c:v>
                </c:pt>
                <c:pt idx="321">
                  <c:v>1.2880000000000023E-2</c:v>
                </c:pt>
                <c:pt idx="322">
                  <c:v>1.2919999999999996E-2</c:v>
                </c:pt>
                <c:pt idx="323">
                  <c:v>1.2959999999999998E-2</c:v>
                </c:pt>
                <c:pt idx="324">
                  <c:v>1.2999999999999998E-2</c:v>
                </c:pt>
                <c:pt idx="325">
                  <c:v>1.3040000000000001E-2</c:v>
                </c:pt>
                <c:pt idx="326">
                  <c:v>1.3080000000000001E-2</c:v>
                </c:pt>
                <c:pt idx="327">
                  <c:v>1.3120000000000001E-2</c:v>
                </c:pt>
                <c:pt idx="328">
                  <c:v>1.3160000000000041E-2</c:v>
                </c:pt>
                <c:pt idx="329">
                  <c:v>1.3200000000000042E-2</c:v>
                </c:pt>
                <c:pt idx="330">
                  <c:v>1.3240000000000045E-2</c:v>
                </c:pt>
                <c:pt idx="331">
                  <c:v>1.3280000000000044E-2</c:v>
                </c:pt>
                <c:pt idx="332">
                  <c:v>1.3320000000000044E-2</c:v>
                </c:pt>
                <c:pt idx="333">
                  <c:v>1.3360000000000044E-2</c:v>
                </c:pt>
                <c:pt idx="334">
                  <c:v>1.3400000000000044E-2</c:v>
                </c:pt>
                <c:pt idx="335">
                  <c:v>1.3440000000000044E-2</c:v>
                </c:pt>
                <c:pt idx="336">
                  <c:v>1.3480000000000044E-2</c:v>
                </c:pt>
                <c:pt idx="337">
                  <c:v>1.3520000000000044E-2</c:v>
                </c:pt>
                <c:pt idx="338">
                  <c:v>1.3559999999999996E-2</c:v>
                </c:pt>
                <c:pt idx="339">
                  <c:v>1.3599999999999998E-2</c:v>
                </c:pt>
                <c:pt idx="340">
                  <c:v>1.3639999999999998E-2</c:v>
                </c:pt>
                <c:pt idx="341">
                  <c:v>1.3679999999999998E-2</c:v>
                </c:pt>
                <c:pt idx="342">
                  <c:v>1.372000000000005E-2</c:v>
                </c:pt>
                <c:pt idx="343">
                  <c:v>1.3760000000000053E-2</c:v>
                </c:pt>
                <c:pt idx="344">
                  <c:v>1.3800000000000054E-2</c:v>
                </c:pt>
                <c:pt idx="345">
                  <c:v>1.384000000000005E-2</c:v>
                </c:pt>
                <c:pt idx="346">
                  <c:v>1.3880000000000049E-2</c:v>
                </c:pt>
                <c:pt idx="347">
                  <c:v>1.3920000000000049E-2</c:v>
                </c:pt>
                <c:pt idx="348">
                  <c:v>1.3960000000000052E-2</c:v>
                </c:pt>
                <c:pt idx="349">
                  <c:v>1.4E-2</c:v>
                </c:pt>
                <c:pt idx="350">
                  <c:v>1.404E-2</c:v>
                </c:pt>
                <c:pt idx="351">
                  <c:v>1.4080000000000001E-2</c:v>
                </c:pt>
                <c:pt idx="352">
                  <c:v>1.4120000000000001E-2</c:v>
                </c:pt>
                <c:pt idx="353">
                  <c:v>1.4160000000000001E-2</c:v>
                </c:pt>
                <c:pt idx="354">
                  <c:v>1.4200000000000001E-2</c:v>
                </c:pt>
                <c:pt idx="355">
                  <c:v>1.4239999999999952E-2</c:v>
                </c:pt>
                <c:pt idx="356">
                  <c:v>1.4279999999999952E-2</c:v>
                </c:pt>
                <c:pt idx="357">
                  <c:v>1.4319999999999953E-2</c:v>
                </c:pt>
                <c:pt idx="358">
                  <c:v>1.4360000000000001E-2</c:v>
                </c:pt>
                <c:pt idx="359">
                  <c:v>1.4400000000000001E-2</c:v>
                </c:pt>
                <c:pt idx="360">
                  <c:v>1.4440000000000001E-2</c:v>
                </c:pt>
                <c:pt idx="361">
                  <c:v>1.4480000000000003E-2</c:v>
                </c:pt>
                <c:pt idx="362">
                  <c:v>1.4520000000000003E-2</c:v>
                </c:pt>
                <c:pt idx="363">
                  <c:v>1.4560000000000003E-2</c:v>
                </c:pt>
                <c:pt idx="364">
                  <c:v>1.4600000000000005E-2</c:v>
                </c:pt>
                <c:pt idx="365">
                  <c:v>1.4640000000000005E-2</c:v>
                </c:pt>
                <c:pt idx="366">
                  <c:v>1.4680000000000007E-2</c:v>
                </c:pt>
                <c:pt idx="367">
                  <c:v>1.4720000000000007E-2</c:v>
                </c:pt>
                <c:pt idx="368">
                  <c:v>1.4760000000000007E-2</c:v>
                </c:pt>
                <c:pt idx="369">
                  <c:v>1.4800000000000001E-2</c:v>
                </c:pt>
                <c:pt idx="370">
                  <c:v>1.4840000000000001E-2</c:v>
                </c:pt>
                <c:pt idx="371">
                  <c:v>1.4880000000000001E-2</c:v>
                </c:pt>
                <c:pt idx="372">
                  <c:v>1.4919999999999998E-2</c:v>
                </c:pt>
                <c:pt idx="373">
                  <c:v>1.4959999999999998E-2</c:v>
                </c:pt>
                <c:pt idx="374">
                  <c:v>1.4999999999999998E-2</c:v>
                </c:pt>
                <c:pt idx="375">
                  <c:v>1.5040000000000001E-2</c:v>
                </c:pt>
                <c:pt idx="376">
                  <c:v>1.5080000000000001E-2</c:v>
                </c:pt>
                <c:pt idx="377">
                  <c:v>1.5120000000000001E-2</c:v>
                </c:pt>
                <c:pt idx="378">
                  <c:v>1.5160000000000003E-2</c:v>
                </c:pt>
                <c:pt idx="379">
                  <c:v>1.5200000000000003E-2</c:v>
                </c:pt>
                <c:pt idx="380">
                  <c:v>1.5240000000000042E-2</c:v>
                </c:pt>
                <c:pt idx="381">
                  <c:v>1.528000000000004E-2</c:v>
                </c:pt>
                <c:pt idx="382">
                  <c:v>1.5320000000000042E-2</c:v>
                </c:pt>
                <c:pt idx="383">
                  <c:v>1.5360000000000021E-2</c:v>
                </c:pt>
                <c:pt idx="384">
                  <c:v>1.5400000000000021E-2</c:v>
                </c:pt>
                <c:pt idx="385">
                  <c:v>1.5440000000000021E-2</c:v>
                </c:pt>
                <c:pt idx="386">
                  <c:v>1.5480000000000042E-2</c:v>
                </c:pt>
                <c:pt idx="387">
                  <c:v>1.5520000000000042E-2</c:v>
                </c:pt>
                <c:pt idx="388">
                  <c:v>1.5559999999999996E-2</c:v>
                </c:pt>
                <c:pt idx="389">
                  <c:v>1.5599999999999998E-2</c:v>
                </c:pt>
                <c:pt idx="390">
                  <c:v>1.5640000000000001E-2</c:v>
                </c:pt>
                <c:pt idx="391">
                  <c:v>1.5679999999999999E-2</c:v>
                </c:pt>
                <c:pt idx="392">
                  <c:v>1.5720000000000001E-2</c:v>
                </c:pt>
                <c:pt idx="393">
                  <c:v>1.5760000000000003E-2</c:v>
                </c:pt>
                <c:pt idx="394">
                  <c:v>1.5800000000000043E-2</c:v>
                </c:pt>
                <c:pt idx="395">
                  <c:v>1.5840000000000003E-2</c:v>
                </c:pt>
                <c:pt idx="396">
                  <c:v>1.5879999999999998E-2</c:v>
                </c:pt>
                <c:pt idx="397">
                  <c:v>1.5920000000000021E-2</c:v>
                </c:pt>
                <c:pt idx="398">
                  <c:v>1.5959999999999998E-2</c:v>
                </c:pt>
                <c:pt idx="399">
                  <c:v>1.6000000000000021E-2</c:v>
                </c:pt>
                <c:pt idx="400">
                  <c:v>1.6039999999999999E-2</c:v>
                </c:pt>
                <c:pt idx="401">
                  <c:v>1.6080000000000021E-2</c:v>
                </c:pt>
                <c:pt idx="402">
                  <c:v>1.6119999999999999E-2</c:v>
                </c:pt>
                <c:pt idx="403">
                  <c:v>1.616000000000006E-2</c:v>
                </c:pt>
                <c:pt idx="404">
                  <c:v>1.6199999999999999E-2</c:v>
                </c:pt>
                <c:pt idx="405">
                  <c:v>1.624000000000006E-2</c:v>
                </c:pt>
                <c:pt idx="406">
                  <c:v>1.6279999999999999E-2</c:v>
                </c:pt>
                <c:pt idx="407">
                  <c:v>1.632000000000006E-2</c:v>
                </c:pt>
                <c:pt idx="408">
                  <c:v>1.6360000000000062E-2</c:v>
                </c:pt>
                <c:pt idx="409">
                  <c:v>1.6400000000000001E-2</c:v>
                </c:pt>
                <c:pt idx="410">
                  <c:v>1.6440000000000041E-2</c:v>
                </c:pt>
                <c:pt idx="411">
                  <c:v>1.6480000000000061E-2</c:v>
                </c:pt>
                <c:pt idx="412">
                  <c:v>1.6520000000000059E-2</c:v>
                </c:pt>
                <c:pt idx="413">
                  <c:v>1.6559999999999998E-2</c:v>
                </c:pt>
                <c:pt idx="414">
                  <c:v>1.6600000000000066E-2</c:v>
                </c:pt>
                <c:pt idx="415">
                  <c:v>1.6639999999999999E-2</c:v>
                </c:pt>
                <c:pt idx="416">
                  <c:v>1.6680000000000063E-2</c:v>
                </c:pt>
                <c:pt idx="417">
                  <c:v>1.6719999999999999E-2</c:v>
                </c:pt>
                <c:pt idx="418">
                  <c:v>1.6760000000000063E-2</c:v>
                </c:pt>
                <c:pt idx="419">
                  <c:v>1.6799999999999999E-2</c:v>
                </c:pt>
                <c:pt idx="420">
                  <c:v>1.6840000000000063E-2</c:v>
                </c:pt>
                <c:pt idx="421">
                  <c:v>1.6879999999999999E-2</c:v>
                </c:pt>
                <c:pt idx="422">
                  <c:v>1.6920000000000067E-2</c:v>
                </c:pt>
                <c:pt idx="423">
                  <c:v>1.6959999999999999E-2</c:v>
                </c:pt>
                <c:pt idx="424">
                  <c:v>1.7000000000000001E-2</c:v>
                </c:pt>
                <c:pt idx="425">
                  <c:v>1.7040000000000003E-2</c:v>
                </c:pt>
                <c:pt idx="426">
                  <c:v>1.7080000000000001E-2</c:v>
                </c:pt>
                <c:pt idx="427">
                  <c:v>1.7120000000000003E-2</c:v>
                </c:pt>
                <c:pt idx="428">
                  <c:v>1.7160000000000005E-2</c:v>
                </c:pt>
                <c:pt idx="429">
                  <c:v>1.72E-2</c:v>
                </c:pt>
                <c:pt idx="430">
                  <c:v>1.7239999999999998E-2</c:v>
                </c:pt>
                <c:pt idx="431">
                  <c:v>1.728E-2</c:v>
                </c:pt>
                <c:pt idx="432">
                  <c:v>1.7319999999999999E-2</c:v>
                </c:pt>
                <c:pt idx="433">
                  <c:v>1.736E-2</c:v>
                </c:pt>
                <c:pt idx="434">
                  <c:v>1.7399999999999999E-2</c:v>
                </c:pt>
                <c:pt idx="435">
                  <c:v>1.7440000000000001E-2</c:v>
                </c:pt>
                <c:pt idx="436">
                  <c:v>1.7479999999999999E-2</c:v>
                </c:pt>
                <c:pt idx="437">
                  <c:v>1.7520000000000001E-2</c:v>
                </c:pt>
                <c:pt idx="438">
                  <c:v>1.7559999999999999E-2</c:v>
                </c:pt>
                <c:pt idx="439">
                  <c:v>1.7600000000000001E-2</c:v>
                </c:pt>
                <c:pt idx="440">
                  <c:v>1.7639999999999996E-2</c:v>
                </c:pt>
                <c:pt idx="441">
                  <c:v>1.7680000000000001E-2</c:v>
                </c:pt>
                <c:pt idx="442">
                  <c:v>1.7720000000000003E-2</c:v>
                </c:pt>
                <c:pt idx="443">
                  <c:v>1.7760000000000001E-2</c:v>
                </c:pt>
                <c:pt idx="444">
                  <c:v>1.7800000000000003E-2</c:v>
                </c:pt>
                <c:pt idx="445">
                  <c:v>1.7840000000000005E-2</c:v>
                </c:pt>
                <c:pt idx="446">
                  <c:v>1.7880000000000021E-2</c:v>
                </c:pt>
                <c:pt idx="447">
                  <c:v>1.7919999999999998E-2</c:v>
                </c:pt>
                <c:pt idx="448">
                  <c:v>1.7960000000000021E-2</c:v>
                </c:pt>
                <c:pt idx="449">
                  <c:v>1.7999999999999999E-2</c:v>
                </c:pt>
                <c:pt idx="450">
                  <c:v>1.8040000000000007E-2</c:v>
                </c:pt>
                <c:pt idx="451">
                  <c:v>1.8079999999999999E-2</c:v>
                </c:pt>
                <c:pt idx="452">
                  <c:v>1.812000000000006E-2</c:v>
                </c:pt>
                <c:pt idx="453">
                  <c:v>1.8159999999999999E-2</c:v>
                </c:pt>
                <c:pt idx="454">
                  <c:v>1.820000000000006E-2</c:v>
                </c:pt>
                <c:pt idx="455">
                  <c:v>1.8239999999999999E-2</c:v>
                </c:pt>
                <c:pt idx="456">
                  <c:v>1.8280000000000001E-2</c:v>
                </c:pt>
                <c:pt idx="457">
                  <c:v>1.8319999999999999E-2</c:v>
                </c:pt>
                <c:pt idx="458">
                  <c:v>1.8360000000000001E-2</c:v>
                </c:pt>
                <c:pt idx="459">
                  <c:v>1.8400000000000041E-2</c:v>
                </c:pt>
                <c:pt idx="460">
                  <c:v>1.8440000000000061E-2</c:v>
                </c:pt>
                <c:pt idx="461">
                  <c:v>1.8480000000000059E-2</c:v>
                </c:pt>
                <c:pt idx="462">
                  <c:v>1.8519999999999998E-2</c:v>
                </c:pt>
                <c:pt idx="463">
                  <c:v>1.8560000000000059E-2</c:v>
                </c:pt>
                <c:pt idx="464">
                  <c:v>1.8599999999999998E-2</c:v>
                </c:pt>
                <c:pt idx="465">
                  <c:v>1.8640000000000063E-2</c:v>
                </c:pt>
                <c:pt idx="466">
                  <c:v>1.8679999999999999E-2</c:v>
                </c:pt>
                <c:pt idx="467">
                  <c:v>1.8720000000000063E-2</c:v>
                </c:pt>
                <c:pt idx="468">
                  <c:v>1.8759999999999999E-2</c:v>
                </c:pt>
                <c:pt idx="469">
                  <c:v>1.880000000000006E-2</c:v>
                </c:pt>
                <c:pt idx="470">
                  <c:v>1.8839999999999999E-2</c:v>
                </c:pt>
                <c:pt idx="471">
                  <c:v>1.8880000000000063E-2</c:v>
                </c:pt>
                <c:pt idx="472">
                  <c:v>1.8919999999999999E-2</c:v>
                </c:pt>
                <c:pt idx="473">
                  <c:v>1.8960000000000064E-2</c:v>
                </c:pt>
                <c:pt idx="474">
                  <c:v>1.9000000000000062E-2</c:v>
                </c:pt>
                <c:pt idx="475">
                  <c:v>1.904000000000006E-2</c:v>
                </c:pt>
                <c:pt idx="476">
                  <c:v>1.9080000000000066E-2</c:v>
                </c:pt>
                <c:pt idx="477">
                  <c:v>1.9120000000000064E-2</c:v>
                </c:pt>
                <c:pt idx="478">
                  <c:v>1.9160000000000066E-2</c:v>
                </c:pt>
                <c:pt idx="479">
                  <c:v>1.9199999999999998E-2</c:v>
                </c:pt>
                <c:pt idx="480">
                  <c:v>1.924000000000007E-2</c:v>
                </c:pt>
                <c:pt idx="481">
                  <c:v>1.9279999999999999E-2</c:v>
                </c:pt>
                <c:pt idx="482">
                  <c:v>1.932000000000007E-2</c:v>
                </c:pt>
                <c:pt idx="483">
                  <c:v>1.9359999999999999E-2</c:v>
                </c:pt>
                <c:pt idx="484">
                  <c:v>1.9400000000000073E-2</c:v>
                </c:pt>
                <c:pt idx="485">
                  <c:v>1.9439999999999999E-2</c:v>
                </c:pt>
                <c:pt idx="486">
                  <c:v>1.948000000000007E-2</c:v>
                </c:pt>
                <c:pt idx="487">
                  <c:v>1.9519999999999999E-2</c:v>
                </c:pt>
                <c:pt idx="488">
                  <c:v>1.9560000000000074E-2</c:v>
                </c:pt>
                <c:pt idx="489">
                  <c:v>1.9599999999999999E-2</c:v>
                </c:pt>
                <c:pt idx="490">
                  <c:v>1.9640000000000074E-2</c:v>
                </c:pt>
                <c:pt idx="491">
                  <c:v>1.9680000000000072E-2</c:v>
                </c:pt>
                <c:pt idx="492">
                  <c:v>1.9720000000000074E-2</c:v>
                </c:pt>
                <c:pt idx="493">
                  <c:v>1.9760000000000076E-2</c:v>
                </c:pt>
                <c:pt idx="494">
                  <c:v>1.9800000000000081E-2</c:v>
                </c:pt>
                <c:pt idx="495">
                  <c:v>1.9840000000000076E-2</c:v>
                </c:pt>
                <c:pt idx="496">
                  <c:v>1.9879999999999998E-2</c:v>
                </c:pt>
                <c:pt idx="497">
                  <c:v>1.9920000000000077E-2</c:v>
                </c:pt>
                <c:pt idx="498">
                  <c:v>1.9959999999999999E-2</c:v>
                </c:pt>
                <c:pt idx="499">
                  <c:v>2.0000000000000011E-2</c:v>
                </c:pt>
                <c:pt idx="500">
                  <c:v>2.0040000000000002E-2</c:v>
                </c:pt>
                <c:pt idx="501">
                  <c:v>2.0080000000000001E-2</c:v>
                </c:pt>
                <c:pt idx="502">
                  <c:v>2.0119999999999999E-2</c:v>
                </c:pt>
                <c:pt idx="503">
                  <c:v>2.0159999999999997E-2</c:v>
                </c:pt>
                <c:pt idx="504">
                  <c:v>2.0199999999999999E-2</c:v>
                </c:pt>
                <c:pt idx="505">
                  <c:v>2.0240000000000001E-2</c:v>
                </c:pt>
                <c:pt idx="506">
                  <c:v>2.0280000000000006E-2</c:v>
                </c:pt>
                <c:pt idx="507">
                  <c:v>2.0319999999999998E-2</c:v>
                </c:pt>
                <c:pt idx="508">
                  <c:v>2.036E-2</c:v>
                </c:pt>
                <c:pt idx="509">
                  <c:v>2.0400000000000001E-2</c:v>
                </c:pt>
                <c:pt idx="510">
                  <c:v>2.044000000000001E-2</c:v>
                </c:pt>
                <c:pt idx="511">
                  <c:v>2.0480000000000002E-2</c:v>
                </c:pt>
                <c:pt idx="512">
                  <c:v>2.0519999999999997E-2</c:v>
                </c:pt>
                <c:pt idx="513">
                  <c:v>2.0559999999999998E-2</c:v>
                </c:pt>
                <c:pt idx="514">
                  <c:v>2.0600000000000011E-2</c:v>
                </c:pt>
                <c:pt idx="515">
                  <c:v>2.0640000000000002E-2</c:v>
                </c:pt>
                <c:pt idx="516">
                  <c:v>2.0680000000000011E-2</c:v>
                </c:pt>
                <c:pt idx="517">
                  <c:v>2.0719999999999999E-2</c:v>
                </c:pt>
                <c:pt idx="518">
                  <c:v>2.0759999999999997E-2</c:v>
                </c:pt>
                <c:pt idx="519">
                  <c:v>2.0799999999999999E-2</c:v>
                </c:pt>
                <c:pt idx="520">
                  <c:v>2.0840000000000011E-2</c:v>
                </c:pt>
                <c:pt idx="521">
                  <c:v>2.0880000000000006E-2</c:v>
                </c:pt>
                <c:pt idx="522">
                  <c:v>2.0919999999999998E-2</c:v>
                </c:pt>
                <c:pt idx="523">
                  <c:v>2.0959999999999999E-2</c:v>
                </c:pt>
                <c:pt idx="524">
                  <c:v>2.1000000000000012E-2</c:v>
                </c:pt>
                <c:pt idx="525">
                  <c:v>2.1040000000000052E-2</c:v>
                </c:pt>
                <c:pt idx="526">
                  <c:v>2.1080000000000012E-2</c:v>
                </c:pt>
                <c:pt idx="527">
                  <c:v>2.112E-2</c:v>
                </c:pt>
                <c:pt idx="528">
                  <c:v>2.1159999999999998E-2</c:v>
                </c:pt>
                <c:pt idx="529">
                  <c:v>2.1200000000000042E-2</c:v>
                </c:pt>
                <c:pt idx="530">
                  <c:v>2.1240000000000002E-2</c:v>
                </c:pt>
                <c:pt idx="531">
                  <c:v>2.1280000000000011E-2</c:v>
                </c:pt>
                <c:pt idx="532">
                  <c:v>2.1319999999999999E-2</c:v>
                </c:pt>
                <c:pt idx="533">
                  <c:v>2.1360000000000001E-2</c:v>
                </c:pt>
                <c:pt idx="534">
                  <c:v>2.1399999999999999E-2</c:v>
                </c:pt>
                <c:pt idx="535">
                  <c:v>2.1440000000000011E-2</c:v>
                </c:pt>
                <c:pt idx="536">
                  <c:v>2.1480000000000016E-2</c:v>
                </c:pt>
                <c:pt idx="537">
                  <c:v>2.1520000000000001E-2</c:v>
                </c:pt>
                <c:pt idx="538">
                  <c:v>2.1559999999999999E-2</c:v>
                </c:pt>
                <c:pt idx="539">
                  <c:v>2.1600000000000012E-2</c:v>
                </c:pt>
                <c:pt idx="540">
                  <c:v>2.1640000000000052E-2</c:v>
                </c:pt>
                <c:pt idx="541">
                  <c:v>2.1680000000000012E-2</c:v>
                </c:pt>
                <c:pt idx="542">
                  <c:v>2.172E-2</c:v>
                </c:pt>
                <c:pt idx="543">
                  <c:v>2.1759999999999998E-2</c:v>
                </c:pt>
                <c:pt idx="544">
                  <c:v>2.1800000000000052E-2</c:v>
                </c:pt>
                <c:pt idx="545">
                  <c:v>2.1840000000000012E-2</c:v>
                </c:pt>
                <c:pt idx="546">
                  <c:v>2.1880000000000052E-2</c:v>
                </c:pt>
                <c:pt idx="547">
                  <c:v>2.1919999999999999E-2</c:v>
                </c:pt>
                <c:pt idx="548">
                  <c:v>2.196E-2</c:v>
                </c:pt>
                <c:pt idx="549">
                  <c:v>2.1999999999999999E-2</c:v>
                </c:pt>
                <c:pt idx="550">
                  <c:v>2.2040000000000056E-2</c:v>
                </c:pt>
                <c:pt idx="551">
                  <c:v>2.2080000000000016E-2</c:v>
                </c:pt>
                <c:pt idx="552">
                  <c:v>2.2120000000000001E-2</c:v>
                </c:pt>
                <c:pt idx="553">
                  <c:v>2.2159999999999999E-2</c:v>
                </c:pt>
                <c:pt idx="554">
                  <c:v>2.2200000000000056E-2</c:v>
                </c:pt>
                <c:pt idx="555">
                  <c:v>2.2240000000000079E-2</c:v>
                </c:pt>
                <c:pt idx="556">
                  <c:v>2.2280000000000081E-2</c:v>
                </c:pt>
                <c:pt idx="557">
                  <c:v>2.232E-2</c:v>
                </c:pt>
                <c:pt idx="558">
                  <c:v>2.2360000000000001E-2</c:v>
                </c:pt>
                <c:pt idx="559">
                  <c:v>2.2400000000000052E-2</c:v>
                </c:pt>
                <c:pt idx="560">
                  <c:v>2.2440000000000012E-2</c:v>
                </c:pt>
                <c:pt idx="561">
                  <c:v>2.2480000000000052E-2</c:v>
                </c:pt>
                <c:pt idx="562">
                  <c:v>2.2520000000000002E-2</c:v>
                </c:pt>
                <c:pt idx="563">
                  <c:v>2.256E-2</c:v>
                </c:pt>
                <c:pt idx="564">
                  <c:v>2.2600000000000012E-2</c:v>
                </c:pt>
                <c:pt idx="565">
                  <c:v>2.2640000000000052E-2</c:v>
                </c:pt>
                <c:pt idx="566">
                  <c:v>2.2680000000000092E-2</c:v>
                </c:pt>
                <c:pt idx="567">
                  <c:v>2.2720000000000001E-2</c:v>
                </c:pt>
                <c:pt idx="568">
                  <c:v>2.2759999999999999E-2</c:v>
                </c:pt>
                <c:pt idx="569">
                  <c:v>2.2800000000000094E-2</c:v>
                </c:pt>
                <c:pt idx="570">
                  <c:v>2.2840000000000093E-2</c:v>
                </c:pt>
                <c:pt idx="571">
                  <c:v>2.2880000000000095E-2</c:v>
                </c:pt>
                <c:pt idx="572">
                  <c:v>2.2919999999999999E-2</c:v>
                </c:pt>
                <c:pt idx="573">
                  <c:v>2.2960000000000001E-2</c:v>
                </c:pt>
                <c:pt idx="574">
                  <c:v>2.3E-2</c:v>
                </c:pt>
                <c:pt idx="575">
                  <c:v>2.3040000000000001E-2</c:v>
                </c:pt>
                <c:pt idx="576">
                  <c:v>2.308E-2</c:v>
                </c:pt>
                <c:pt idx="577">
                  <c:v>2.3119999999999988E-2</c:v>
                </c:pt>
                <c:pt idx="578">
                  <c:v>2.3159999999999997E-2</c:v>
                </c:pt>
                <c:pt idx="579">
                  <c:v>2.3199999999999988E-2</c:v>
                </c:pt>
                <c:pt idx="580">
                  <c:v>2.324E-2</c:v>
                </c:pt>
                <c:pt idx="581">
                  <c:v>2.3280000000000002E-2</c:v>
                </c:pt>
                <c:pt idx="582">
                  <c:v>2.3319999999999997E-2</c:v>
                </c:pt>
                <c:pt idx="583">
                  <c:v>2.3359999999999988E-2</c:v>
                </c:pt>
                <c:pt idx="584">
                  <c:v>2.3400000000000001E-2</c:v>
                </c:pt>
                <c:pt idx="585">
                  <c:v>2.3440000000000006E-2</c:v>
                </c:pt>
                <c:pt idx="586">
                  <c:v>2.3480000000000001E-2</c:v>
                </c:pt>
                <c:pt idx="587">
                  <c:v>2.3519999999999989E-2</c:v>
                </c:pt>
                <c:pt idx="588">
                  <c:v>2.3559999999999998E-2</c:v>
                </c:pt>
                <c:pt idx="589">
                  <c:v>2.3599999999999993E-2</c:v>
                </c:pt>
                <c:pt idx="590">
                  <c:v>2.3640000000000001E-2</c:v>
                </c:pt>
                <c:pt idx="591">
                  <c:v>2.368000000000001E-2</c:v>
                </c:pt>
                <c:pt idx="592">
                  <c:v>2.3719999999999998E-2</c:v>
                </c:pt>
                <c:pt idx="593">
                  <c:v>2.3759999999999993E-2</c:v>
                </c:pt>
                <c:pt idx="594">
                  <c:v>2.3800000000000002E-2</c:v>
                </c:pt>
                <c:pt idx="595">
                  <c:v>2.384E-2</c:v>
                </c:pt>
                <c:pt idx="596">
                  <c:v>2.3880000000000002E-2</c:v>
                </c:pt>
                <c:pt idx="597">
                  <c:v>2.3919999999999997E-2</c:v>
                </c:pt>
                <c:pt idx="598">
                  <c:v>2.3959999999999999E-2</c:v>
                </c:pt>
                <c:pt idx="599">
                  <c:v>2.4E-2</c:v>
                </c:pt>
                <c:pt idx="600">
                  <c:v>2.4040000000000002E-2</c:v>
                </c:pt>
                <c:pt idx="601">
                  <c:v>2.4080000000000001E-2</c:v>
                </c:pt>
                <c:pt idx="602">
                  <c:v>2.4119999999999999E-2</c:v>
                </c:pt>
                <c:pt idx="603">
                  <c:v>2.4159999999999997E-2</c:v>
                </c:pt>
                <c:pt idx="604">
                  <c:v>2.4199999999999989E-2</c:v>
                </c:pt>
                <c:pt idx="605">
                  <c:v>2.4240000000000001E-2</c:v>
                </c:pt>
                <c:pt idx="606">
                  <c:v>2.4280000000000006E-2</c:v>
                </c:pt>
                <c:pt idx="607">
                  <c:v>2.4319999999999998E-2</c:v>
                </c:pt>
                <c:pt idx="608">
                  <c:v>2.4359999999999993E-2</c:v>
                </c:pt>
                <c:pt idx="609">
                  <c:v>2.4400000000000002E-2</c:v>
                </c:pt>
                <c:pt idx="610">
                  <c:v>2.444000000000001E-2</c:v>
                </c:pt>
                <c:pt idx="611">
                  <c:v>2.4480000000000002E-2</c:v>
                </c:pt>
                <c:pt idx="612">
                  <c:v>2.4519999999999997E-2</c:v>
                </c:pt>
                <c:pt idx="613">
                  <c:v>2.4559999999999998E-2</c:v>
                </c:pt>
                <c:pt idx="614">
                  <c:v>2.4600000000000011E-2</c:v>
                </c:pt>
                <c:pt idx="615">
                  <c:v>2.4640000000000002E-2</c:v>
                </c:pt>
                <c:pt idx="616">
                  <c:v>2.4680000000000011E-2</c:v>
                </c:pt>
                <c:pt idx="617">
                  <c:v>2.4719999999999999E-2</c:v>
                </c:pt>
                <c:pt idx="618">
                  <c:v>2.4759999999999997E-2</c:v>
                </c:pt>
                <c:pt idx="619">
                  <c:v>2.4799999999999999E-2</c:v>
                </c:pt>
                <c:pt idx="620">
                  <c:v>2.4840000000000001E-2</c:v>
                </c:pt>
                <c:pt idx="621">
                  <c:v>2.4880000000000006E-2</c:v>
                </c:pt>
                <c:pt idx="622">
                  <c:v>2.4919999999999998E-2</c:v>
                </c:pt>
                <c:pt idx="623">
                  <c:v>2.496E-2</c:v>
                </c:pt>
                <c:pt idx="624">
                  <c:v>2.5000000000000001E-2</c:v>
                </c:pt>
                <c:pt idx="625">
                  <c:v>2.504000000000001E-2</c:v>
                </c:pt>
                <c:pt idx="626">
                  <c:v>2.5080000000000002E-2</c:v>
                </c:pt>
                <c:pt idx="627">
                  <c:v>2.512E-2</c:v>
                </c:pt>
                <c:pt idx="628">
                  <c:v>2.5159999999999998E-2</c:v>
                </c:pt>
                <c:pt idx="629">
                  <c:v>2.5200000000000011E-2</c:v>
                </c:pt>
                <c:pt idx="630">
                  <c:v>2.5240000000000002E-2</c:v>
                </c:pt>
                <c:pt idx="631">
                  <c:v>2.5280000000000011E-2</c:v>
                </c:pt>
                <c:pt idx="632">
                  <c:v>2.5319999999999999E-2</c:v>
                </c:pt>
                <c:pt idx="633">
                  <c:v>2.5359999999999997E-2</c:v>
                </c:pt>
                <c:pt idx="634">
                  <c:v>2.5399999999999999E-2</c:v>
                </c:pt>
                <c:pt idx="635">
                  <c:v>2.5440000000000011E-2</c:v>
                </c:pt>
                <c:pt idx="636">
                  <c:v>2.5480000000000006E-2</c:v>
                </c:pt>
                <c:pt idx="637">
                  <c:v>2.5519999999999998E-2</c:v>
                </c:pt>
                <c:pt idx="638">
                  <c:v>2.5559999999999999E-2</c:v>
                </c:pt>
                <c:pt idx="639">
                  <c:v>2.5600000000000012E-2</c:v>
                </c:pt>
                <c:pt idx="640">
                  <c:v>2.5640000000000052E-2</c:v>
                </c:pt>
                <c:pt idx="641">
                  <c:v>2.5680000000000012E-2</c:v>
                </c:pt>
                <c:pt idx="642">
                  <c:v>2.572E-2</c:v>
                </c:pt>
                <c:pt idx="643">
                  <c:v>2.5759999999999998E-2</c:v>
                </c:pt>
                <c:pt idx="644">
                  <c:v>2.5800000000000052E-2</c:v>
                </c:pt>
                <c:pt idx="645">
                  <c:v>2.5840000000000012E-2</c:v>
                </c:pt>
                <c:pt idx="646">
                  <c:v>2.5880000000000052E-2</c:v>
                </c:pt>
                <c:pt idx="647">
                  <c:v>2.5919999999999999E-2</c:v>
                </c:pt>
                <c:pt idx="648">
                  <c:v>2.596E-2</c:v>
                </c:pt>
                <c:pt idx="649">
                  <c:v>2.5999999999999999E-2</c:v>
                </c:pt>
                <c:pt idx="650">
                  <c:v>2.6040000000000011E-2</c:v>
                </c:pt>
                <c:pt idx="651">
                  <c:v>2.6080000000000002E-2</c:v>
                </c:pt>
                <c:pt idx="652">
                  <c:v>2.6120000000000001E-2</c:v>
                </c:pt>
                <c:pt idx="653">
                  <c:v>2.6159999999999999E-2</c:v>
                </c:pt>
                <c:pt idx="654">
                  <c:v>2.6200000000000011E-2</c:v>
                </c:pt>
                <c:pt idx="655">
                  <c:v>2.6240000000000051E-2</c:v>
                </c:pt>
                <c:pt idx="656">
                  <c:v>2.6280000000000012E-2</c:v>
                </c:pt>
                <c:pt idx="657">
                  <c:v>2.632E-2</c:v>
                </c:pt>
                <c:pt idx="658">
                  <c:v>2.6359999999999998E-2</c:v>
                </c:pt>
                <c:pt idx="659">
                  <c:v>2.6400000000000052E-2</c:v>
                </c:pt>
                <c:pt idx="660">
                  <c:v>2.6440000000000012E-2</c:v>
                </c:pt>
                <c:pt idx="661">
                  <c:v>2.6480000000000052E-2</c:v>
                </c:pt>
                <c:pt idx="662">
                  <c:v>2.6519999999999998E-2</c:v>
                </c:pt>
                <c:pt idx="663">
                  <c:v>2.656E-2</c:v>
                </c:pt>
                <c:pt idx="664">
                  <c:v>2.6599999999999999E-2</c:v>
                </c:pt>
                <c:pt idx="665">
                  <c:v>2.6640000000000056E-2</c:v>
                </c:pt>
                <c:pt idx="666">
                  <c:v>2.6680000000000016E-2</c:v>
                </c:pt>
                <c:pt idx="667">
                  <c:v>2.6720000000000001E-2</c:v>
                </c:pt>
                <c:pt idx="668">
                  <c:v>2.6759999999999999E-2</c:v>
                </c:pt>
                <c:pt idx="669">
                  <c:v>2.6800000000000056E-2</c:v>
                </c:pt>
                <c:pt idx="670">
                  <c:v>2.6840000000000079E-2</c:v>
                </c:pt>
                <c:pt idx="671">
                  <c:v>2.6880000000000084E-2</c:v>
                </c:pt>
                <c:pt idx="672">
                  <c:v>2.6919999999999999E-2</c:v>
                </c:pt>
                <c:pt idx="673">
                  <c:v>2.6960000000000001E-2</c:v>
                </c:pt>
                <c:pt idx="674">
                  <c:v>2.7000000000000086E-2</c:v>
                </c:pt>
                <c:pt idx="675">
                  <c:v>2.7040000000000085E-2</c:v>
                </c:pt>
                <c:pt idx="676">
                  <c:v>2.7080000000000083E-2</c:v>
                </c:pt>
                <c:pt idx="677">
                  <c:v>2.7120000000000002E-2</c:v>
                </c:pt>
                <c:pt idx="678">
                  <c:v>2.716E-2</c:v>
                </c:pt>
                <c:pt idx="679">
                  <c:v>2.7200000000000012E-2</c:v>
                </c:pt>
                <c:pt idx="680">
                  <c:v>2.7240000000000052E-2</c:v>
                </c:pt>
                <c:pt idx="681">
                  <c:v>2.7280000000000089E-2</c:v>
                </c:pt>
                <c:pt idx="682">
                  <c:v>2.7320000000000001E-2</c:v>
                </c:pt>
                <c:pt idx="683">
                  <c:v>2.7360000000000002E-2</c:v>
                </c:pt>
                <c:pt idx="684">
                  <c:v>2.7400000000000094E-2</c:v>
                </c:pt>
                <c:pt idx="685">
                  <c:v>2.7440000000000093E-2</c:v>
                </c:pt>
                <c:pt idx="686">
                  <c:v>2.7480000000000095E-2</c:v>
                </c:pt>
                <c:pt idx="687">
                  <c:v>2.7519999999999999E-2</c:v>
                </c:pt>
                <c:pt idx="688">
                  <c:v>2.7560000000000001E-2</c:v>
                </c:pt>
                <c:pt idx="689">
                  <c:v>2.7600000000000093E-2</c:v>
                </c:pt>
                <c:pt idx="690">
                  <c:v>2.7640000000000095E-2</c:v>
                </c:pt>
                <c:pt idx="691">
                  <c:v>2.7680000000000093E-2</c:v>
                </c:pt>
                <c:pt idx="692">
                  <c:v>2.7720000000000002E-2</c:v>
                </c:pt>
                <c:pt idx="693">
                  <c:v>2.776E-2</c:v>
                </c:pt>
                <c:pt idx="694">
                  <c:v>2.7800000000000095E-2</c:v>
                </c:pt>
                <c:pt idx="695">
                  <c:v>2.7840000000000104E-2</c:v>
                </c:pt>
                <c:pt idx="696">
                  <c:v>2.7880000000000099E-2</c:v>
                </c:pt>
                <c:pt idx="697">
                  <c:v>2.792E-2</c:v>
                </c:pt>
                <c:pt idx="698">
                  <c:v>2.7960000000000002E-2</c:v>
                </c:pt>
                <c:pt idx="699">
                  <c:v>2.8000000000000001E-2</c:v>
                </c:pt>
                <c:pt idx="700">
                  <c:v>2.8040000000000002E-2</c:v>
                </c:pt>
                <c:pt idx="701">
                  <c:v>2.8080000000000001E-2</c:v>
                </c:pt>
                <c:pt idx="702">
                  <c:v>2.8119999999999989E-2</c:v>
                </c:pt>
                <c:pt idx="703">
                  <c:v>2.8159999999999998E-2</c:v>
                </c:pt>
                <c:pt idx="704">
                  <c:v>2.8199999999999989E-2</c:v>
                </c:pt>
                <c:pt idx="705">
                  <c:v>2.8240000000000001E-2</c:v>
                </c:pt>
                <c:pt idx="706">
                  <c:v>2.828000000000001E-2</c:v>
                </c:pt>
                <c:pt idx="707">
                  <c:v>2.8319999999999998E-2</c:v>
                </c:pt>
                <c:pt idx="708">
                  <c:v>2.8359999999999993E-2</c:v>
                </c:pt>
                <c:pt idx="709">
                  <c:v>2.8400000000000002E-2</c:v>
                </c:pt>
                <c:pt idx="710">
                  <c:v>2.844000000000001E-2</c:v>
                </c:pt>
                <c:pt idx="711">
                  <c:v>2.8480000000000002E-2</c:v>
                </c:pt>
                <c:pt idx="712">
                  <c:v>2.8519999999999997E-2</c:v>
                </c:pt>
                <c:pt idx="713">
                  <c:v>2.8559999999999999E-2</c:v>
                </c:pt>
                <c:pt idx="714">
                  <c:v>2.86E-2</c:v>
                </c:pt>
                <c:pt idx="715">
                  <c:v>2.8640000000000002E-2</c:v>
                </c:pt>
                <c:pt idx="716">
                  <c:v>2.8680000000000001E-2</c:v>
                </c:pt>
                <c:pt idx="717">
                  <c:v>2.8719999999999999E-2</c:v>
                </c:pt>
                <c:pt idx="718">
                  <c:v>2.8759999999999997E-2</c:v>
                </c:pt>
                <c:pt idx="719">
                  <c:v>2.8799999999999999E-2</c:v>
                </c:pt>
                <c:pt idx="720">
                  <c:v>2.8840000000000001E-2</c:v>
                </c:pt>
                <c:pt idx="721">
                  <c:v>2.8880000000000006E-2</c:v>
                </c:pt>
                <c:pt idx="722">
                  <c:v>2.8919999999999998E-2</c:v>
                </c:pt>
                <c:pt idx="723">
                  <c:v>2.8959999999999993E-2</c:v>
                </c:pt>
                <c:pt idx="724">
                  <c:v>2.9000000000000001E-2</c:v>
                </c:pt>
                <c:pt idx="725">
                  <c:v>2.904000000000001E-2</c:v>
                </c:pt>
                <c:pt idx="726">
                  <c:v>2.9080000000000002E-2</c:v>
                </c:pt>
                <c:pt idx="727">
                  <c:v>2.9119999999999997E-2</c:v>
                </c:pt>
                <c:pt idx="728">
                  <c:v>2.9159999999999998E-2</c:v>
                </c:pt>
                <c:pt idx="729">
                  <c:v>2.9200000000000011E-2</c:v>
                </c:pt>
                <c:pt idx="730">
                  <c:v>2.9240000000000002E-2</c:v>
                </c:pt>
                <c:pt idx="731">
                  <c:v>2.9280000000000011E-2</c:v>
                </c:pt>
                <c:pt idx="732">
                  <c:v>2.9319999999999999E-2</c:v>
                </c:pt>
                <c:pt idx="733">
                  <c:v>2.9359999999999997E-2</c:v>
                </c:pt>
                <c:pt idx="734">
                  <c:v>2.9399999999999999E-2</c:v>
                </c:pt>
                <c:pt idx="735">
                  <c:v>2.9440000000000011E-2</c:v>
                </c:pt>
                <c:pt idx="736">
                  <c:v>2.9480000000000006E-2</c:v>
                </c:pt>
                <c:pt idx="737">
                  <c:v>2.9519999999999998E-2</c:v>
                </c:pt>
                <c:pt idx="738">
                  <c:v>2.9559999999999999E-2</c:v>
                </c:pt>
                <c:pt idx="739">
                  <c:v>2.9600000000000001E-2</c:v>
                </c:pt>
                <c:pt idx="740">
                  <c:v>2.9640000000000041E-2</c:v>
                </c:pt>
                <c:pt idx="741">
                  <c:v>2.9680000000000002E-2</c:v>
                </c:pt>
                <c:pt idx="742">
                  <c:v>2.972E-2</c:v>
                </c:pt>
                <c:pt idx="743">
                  <c:v>2.9759999999999998E-2</c:v>
                </c:pt>
                <c:pt idx="744">
                  <c:v>2.9800000000000011E-2</c:v>
                </c:pt>
                <c:pt idx="745">
                  <c:v>2.9840000000000002E-2</c:v>
                </c:pt>
                <c:pt idx="746">
                  <c:v>2.9880000000000011E-2</c:v>
                </c:pt>
                <c:pt idx="747">
                  <c:v>2.9919999999999999E-2</c:v>
                </c:pt>
                <c:pt idx="748">
                  <c:v>2.9960000000000001E-2</c:v>
                </c:pt>
                <c:pt idx="749">
                  <c:v>3.0000000000000002E-2</c:v>
                </c:pt>
                <c:pt idx="750">
                  <c:v>3.0040000000000011E-2</c:v>
                </c:pt>
                <c:pt idx="751">
                  <c:v>3.0080000000000016E-2</c:v>
                </c:pt>
                <c:pt idx="752">
                  <c:v>3.0119999999999997E-2</c:v>
                </c:pt>
                <c:pt idx="753">
                  <c:v>3.0159999999999999E-2</c:v>
                </c:pt>
                <c:pt idx="754">
                  <c:v>3.0200000000000012E-2</c:v>
                </c:pt>
                <c:pt idx="755">
                  <c:v>3.0240000000000006E-2</c:v>
                </c:pt>
                <c:pt idx="756">
                  <c:v>3.0280000000000012E-2</c:v>
                </c:pt>
                <c:pt idx="757">
                  <c:v>3.032E-2</c:v>
                </c:pt>
                <c:pt idx="758">
                  <c:v>3.0359999999999998E-2</c:v>
                </c:pt>
                <c:pt idx="759">
                  <c:v>3.0400000000000052E-2</c:v>
                </c:pt>
                <c:pt idx="760">
                  <c:v>3.0440000000000012E-2</c:v>
                </c:pt>
                <c:pt idx="761">
                  <c:v>3.0480000000000052E-2</c:v>
                </c:pt>
                <c:pt idx="762">
                  <c:v>3.0519999999999999E-2</c:v>
                </c:pt>
                <c:pt idx="763">
                  <c:v>3.056E-2</c:v>
                </c:pt>
                <c:pt idx="764">
                  <c:v>3.0599999999999999E-2</c:v>
                </c:pt>
                <c:pt idx="765">
                  <c:v>3.0640000000000056E-2</c:v>
                </c:pt>
                <c:pt idx="766">
                  <c:v>3.0680000000000002E-2</c:v>
                </c:pt>
                <c:pt idx="767">
                  <c:v>3.0720000000000001E-2</c:v>
                </c:pt>
                <c:pt idx="768">
                  <c:v>3.0759999999999999E-2</c:v>
                </c:pt>
                <c:pt idx="769">
                  <c:v>3.0800000000000011E-2</c:v>
                </c:pt>
                <c:pt idx="770">
                  <c:v>3.0840000000000051E-2</c:v>
                </c:pt>
                <c:pt idx="771">
                  <c:v>3.0880000000000012E-2</c:v>
                </c:pt>
                <c:pt idx="772">
                  <c:v>3.092E-2</c:v>
                </c:pt>
                <c:pt idx="773">
                  <c:v>3.0960000000000001E-2</c:v>
                </c:pt>
                <c:pt idx="774">
                  <c:v>3.1000000000000052E-2</c:v>
                </c:pt>
                <c:pt idx="775">
                  <c:v>3.1040000000000012E-2</c:v>
                </c:pt>
                <c:pt idx="776">
                  <c:v>3.1080000000000052E-2</c:v>
                </c:pt>
                <c:pt idx="777">
                  <c:v>3.1119999999999998E-2</c:v>
                </c:pt>
                <c:pt idx="778">
                  <c:v>3.116E-2</c:v>
                </c:pt>
                <c:pt idx="779">
                  <c:v>3.1199999999999999E-2</c:v>
                </c:pt>
                <c:pt idx="780">
                  <c:v>3.1240000000000052E-2</c:v>
                </c:pt>
                <c:pt idx="781">
                  <c:v>3.1280000000000002E-2</c:v>
                </c:pt>
                <c:pt idx="782">
                  <c:v>3.1320000000000001E-2</c:v>
                </c:pt>
                <c:pt idx="783">
                  <c:v>3.1359999999999999E-2</c:v>
                </c:pt>
                <c:pt idx="784">
                  <c:v>3.1399999999999997E-2</c:v>
                </c:pt>
                <c:pt idx="785">
                  <c:v>3.1440000000000051E-2</c:v>
                </c:pt>
                <c:pt idx="786">
                  <c:v>3.1480000000000015E-2</c:v>
                </c:pt>
                <c:pt idx="787">
                  <c:v>3.1519999999999999E-2</c:v>
                </c:pt>
                <c:pt idx="788">
                  <c:v>3.1559999999999998E-2</c:v>
                </c:pt>
                <c:pt idx="789">
                  <c:v>3.1600000000000052E-2</c:v>
                </c:pt>
                <c:pt idx="790">
                  <c:v>3.1640000000000015E-2</c:v>
                </c:pt>
                <c:pt idx="791">
                  <c:v>3.1680000000000055E-2</c:v>
                </c:pt>
                <c:pt idx="792">
                  <c:v>3.1719999999999998E-2</c:v>
                </c:pt>
                <c:pt idx="793">
                  <c:v>3.1760000000000004E-2</c:v>
                </c:pt>
                <c:pt idx="794">
                  <c:v>3.1800000000000002E-2</c:v>
                </c:pt>
                <c:pt idx="795">
                  <c:v>3.1840000000000042E-2</c:v>
                </c:pt>
                <c:pt idx="796">
                  <c:v>3.1880000000000012E-2</c:v>
                </c:pt>
                <c:pt idx="797">
                  <c:v>3.1920000000000004E-2</c:v>
                </c:pt>
                <c:pt idx="798">
                  <c:v>3.1960000000000002E-2</c:v>
                </c:pt>
                <c:pt idx="799">
                  <c:v>3.2000000000000042E-2</c:v>
                </c:pt>
                <c:pt idx="800">
                  <c:v>3.2040000000000082E-2</c:v>
                </c:pt>
                <c:pt idx="801">
                  <c:v>3.2080000000000011E-2</c:v>
                </c:pt>
                <c:pt idx="802">
                  <c:v>3.2120000000000003E-2</c:v>
                </c:pt>
                <c:pt idx="803">
                  <c:v>3.2160000000000001E-2</c:v>
                </c:pt>
                <c:pt idx="804">
                  <c:v>3.2199999999999999E-2</c:v>
                </c:pt>
                <c:pt idx="805">
                  <c:v>3.2240000000000012E-2</c:v>
                </c:pt>
                <c:pt idx="806">
                  <c:v>3.2280000000000052E-2</c:v>
                </c:pt>
                <c:pt idx="807">
                  <c:v>3.2320000000000002E-2</c:v>
                </c:pt>
                <c:pt idx="808">
                  <c:v>3.236E-2</c:v>
                </c:pt>
                <c:pt idx="809">
                  <c:v>3.2399999999999998E-2</c:v>
                </c:pt>
                <c:pt idx="810">
                  <c:v>3.2440000000000052E-2</c:v>
                </c:pt>
                <c:pt idx="811">
                  <c:v>3.2480000000000016E-2</c:v>
                </c:pt>
                <c:pt idx="812">
                  <c:v>3.252E-2</c:v>
                </c:pt>
                <c:pt idx="813">
                  <c:v>3.2559999999999999E-2</c:v>
                </c:pt>
                <c:pt idx="814">
                  <c:v>3.2600000000000115E-2</c:v>
                </c:pt>
                <c:pt idx="815">
                  <c:v>3.2640000000000016E-2</c:v>
                </c:pt>
                <c:pt idx="816">
                  <c:v>3.2680000000000056E-2</c:v>
                </c:pt>
                <c:pt idx="817">
                  <c:v>3.2719999999999999E-2</c:v>
                </c:pt>
                <c:pt idx="818">
                  <c:v>3.2760000000000004E-2</c:v>
                </c:pt>
                <c:pt idx="819">
                  <c:v>3.2800000000000121E-2</c:v>
                </c:pt>
                <c:pt idx="820">
                  <c:v>3.2840000000000119E-2</c:v>
                </c:pt>
                <c:pt idx="821">
                  <c:v>3.2880000000000117E-2</c:v>
                </c:pt>
                <c:pt idx="822">
                  <c:v>3.2920000000000005E-2</c:v>
                </c:pt>
                <c:pt idx="823">
                  <c:v>3.2960000000000003E-2</c:v>
                </c:pt>
                <c:pt idx="824">
                  <c:v>3.3000000000000002E-2</c:v>
                </c:pt>
                <c:pt idx="825">
                  <c:v>3.304E-2</c:v>
                </c:pt>
                <c:pt idx="826">
                  <c:v>3.3080000000000005E-2</c:v>
                </c:pt>
                <c:pt idx="827">
                  <c:v>3.3119999999999997E-2</c:v>
                </c:pt>
                <c:pt idx="828">
                  <c:v>3.3159999999999995E-2</c:v>
                </c:pt>
                <c:pt idx="829">
                  <c:v>3.32E-2</c:v>
                </c:pt>
                <c:pt idx="830">
                  <c:v>3.3239999999999999E-2</c:v>
                </c:pt>
                <c:pt idx="831">
                  <c:v>3.3280000000000004E-2</c:v>
                </c:pt>
                <c:pt idx="832">
                  <c:v>3.3319999999999995E-2</c:v>
                </c:pt>
                <c:pt idx="833">
                  <c:v>3.3360000000000001E-2</c:v>
                </c:pt>
                <c:pt idx="834">
                  <c:v>3.3399999999999999E-2</c:v>
                </c:pt>
                <c:pt idx="835">
                  <c:v>3.3440000000000004E-2</c:v>
                </c:pt>
                <c:pt idx="836">
                  <c:v>3.348000000000001E-2</c:v>
                </c:pt>
                <c:pt idx="837">
                  <c:v>3.3520000000000001E-2</c:v>
                </c:pt>
                <c:pt idx="838">
                  <c:v>3.356E-2</c:v>
                </c:pt>
                <c:pt idx="839">
                  <c:v>3.3599999999999998E-2</c:v>
                </c:pt>
                <c:pt idx="840">
                  <c:v>3.364000000000001E-2</c:v>
                </c:pt>
                <c:pt idx="841">
                  <c:v>3.3680000000000002E-2</c:v>
                </c:pt>
                <c:pt idx="842">
                  <c:v>3.372E-2</c:v>
                </c:pt>
                <c:pt idx="843">
                  <c:v>3.3759999999999998E-2</c:v>
                </c:pt>
                <c:pt idx="844">
                  <c:v>3.3799999999999997E-2</c:v>
                </c:pt>
                <c:pt idx="845">
                  <c:v>3.3840000000000002E-2</c:v>
                </c:pt>
                <c:pt idx="846">
                  <c:v>3.388E-2</c:v>
                </c:pt>
                <c:pt idx="847">
                  <c:v>3.3919999999999999E-2</c:v>
                </c:pt>
                <c:pt idx="848">
                  <c:v>3.3959999999999997E-2</c:v>
                </c:pt>
                <c:pt idx="849">
                  <c:v>3.4000000000000002E-2</c:v>
                </c:pt>
                <c:pt idx="850">
                  <c:v>3.4040000000000001E-2</c:v>
                </c:pt>
                <c:pt idx="851">
                  <c:v>3.4080000000000006E-2</c:v>
                </c:pt>
                <c:pt idx="852">
                  <c:v>3.4119999999999998E-2</c:v>
                </c:pt>
                <c:pt idx="853">
                  <c:v>3.4160000000000003E-2</c:v>
                </c:pt>
                <c:pt idx="854">
                  <c:v>3.4200000000000001E-2</c:v>
                </c:pt>
                <c:pt idx="855">
                  <c:v>3.4240000000000013E-2</c:v>
                </c:pt>
                <c:pt idx="856">
                  <c:v>3.4280000000000005E-2</c:v>
                </c:pt>
                <c:pt idx="857">
                  <c:v>3.4320000000000003E-2</c:v>
                </c:pt>
                <c:pt idx="858">
                  <c:v>3.4360000000000002E-2</c:v>
                </c:pt>
                <c:pt idx="859">
                  <c:v>3.44E-2</c:v>
                </c:pt>
                <c:pt idx="860">
                  <c:v>3.4440000000000005E-2</c:v>
                </c:pt>
                <c:pt idx="861">
                  <c:v>3.4480000000000011E-2</c:v>
                </c:pt>
                <c:pt idx="862">
                  <c:v>3.4520000000000002E-2</c:v>
                </c:pt>
                <c:pt idx="863">
                  <c:v>3.456E-2</c:v>
                </c:pt>
                <c:pt idx="864">
                  <c:v>3.4599999999999999E-2</c:v>
                </c:pt>
                <c:pt idx="865">
                  <c:v>3.4640000000000011E-2</c:v>
                </c:pt>
                <c:pt idx="866">
                  <c:v>3.4680000000000002E-2</c:v>
                </c:pt>
                <c:pt idx="867">
                  <c:v>3.4720000000000001E-2</c:v>
                </c:pt>
                <c:pt idx="868">
                  <c:v>3.4759999999999999E-2</c:v>
                </c:pt>
                <c:pt idx="869">
                  <c:v>3.4799999999999998E-2</c:v>
                </c:pt>
                <c:pt idx="870">
                  <c:v>3.484000000000001E-2</c:v>
                </c:pt>
                <c:pt idx="871">
                  <c:v>3.4880000000000001E-2</c:v>
                </c:pt>
                <c:pt idx="872">
                  <c:v>3.492E-2</c:v>
                </c:pt>
                <c:pt idx="873">
                  <c:v>3.4959999999999998E-2</c:v>
                </c:pt>
                <c:pt idx="874">
                  <c:v>3.500000000000001E-2</c:v>
                </c:pt>
                <c:pt idx="875">
                  <c:v>3.5040000000000002E-2</c:v>
                </c:pt>
                <c:pt idx="876">
                  <c:v>3.5080000000000014E-2</c:v>
                </c:pt>
                <c:pt idx="877">
                  <c:v>3.5119999999999998E-2</c:v>
                </c:pt>
                <c:pt idx="878">
                  <c:v>3.5159999999999997E-2</c:v>
                </c:pt>
                <c:pt idx="879">
                  <c:v>3.5200000000000002E-2</c:v>
                </c:pt>
                <c:pt idx="880">
                  <c:v>3.5240000000000014E-2</c:v>
                </c:pt>
                <c:pt idx="881">
                  <c:v>3.5280000000000006E-2</c:v>
                </c:pt>
                <c:pt idx="882">
                  <c:v>3.5319999999999997E-2</c:v>
                </c:pt>
                <c:pt idx="883">
                  <c:v>3.5360000000000003E-2</c:v>
                </c:pt>
                <c:pt idx="884">
                  <c:v>3.5400000000000001E-2</c:v>
                </c:pt>
                <c:pt idx="885">
                  <c:v>3.5440000000000006E-2</c:v>
                </c:pt>
                <c:pt idx="886">
                  <c:v>3.5480000000000012E-2</c:v>
                </c:pt>
                <c:pt idx="887">
                  <c:v>3.5520000000000003E-2</c:v>
                </c:pt>
                <c:pt idx="888">
                  <c:v>3.5560000000000001E-2</c:v>
                </c:pt>
                <c:pt idx="889">
                  <c:v>3.5600000000000041E-2</c:v>
                </c:pt>
                <c:pt idx="890">
                  <c:v>3.5640000000000012E-2</c:v>
                </c:pt>
                <c:pt idx="891">
                  <c:v>3.568000000000001E-2</c:v>
                </c:pt>
                <c:pt idx="892">
                  <c:v>3.5720000000000002E-2</c:v>
                </c:pt>
                <c:pt idx="893">
                  <c:v>3.576E-2</c:v>
                </c:pt>
                <c:pt idx="894">
                  <c:v>3.5799999999999998E-2</c:v>
                </c:pt>
                <c:pt idx="895">
                  <c:v>3.5840000000000011E-2</c:v>
                </c:pt>
                <c:pt idx="896">
                  <c:v>3.5880000000000002E-2</c:v>
                </c:pt>
                <c:pt idx="897">
                  <c:v>3.5920000000000001E-2</c:v>
                </c:pt>
                <c:pt idx="898">
                  <c:v>3.5959999999999999E-2</c:v>
                </c:pt>
                <c:pt idx="899">
                  <c:v>3.5999999999999997E-2</c:v>
                </c:pt>
                <c:pt idx="900">
                  <c:v>3.6040000000000016E-2</c:v>
                </c:pt>
                <c:pt idx="901">
                  <c:v>3.6080000000000015E-2</c:v>
                </c:pt>
                <c:pt idx="902">
                  <c:v>3.6119999999999999E-2</c:v>
                </c:pt>
                <c:pt idx="903">
                  <c:v>3.6159999999999998E-2</c:v>
                </c:pt>
                <c:pt idx="904">
                  <c:v>3.6200000000000052E-2</c:v>
                </c:pt>
                <c:pt idx="905">
                  <c:v>3.6240000000000015E-2</c:v>
                </c:pt>
                <c:pt idx="906">
                  <c:v>3.6280000000000055E-2</c:v>
                </c:pt>
                <c:pt idx="907">
                  <c:v>3.6319999999999998E-2</c:v>
                </c:pt>
                <c:pt idx="908">
                  <c:v>3.6360000000000003E-2</c:v>
                </c:pt>
                <c:pt idx="909">
                  <c:v>3.6400000000000016E-2</c:v>
                </c:pt>
                <c:pt idx="910">
                  <c:v>3.6440000000000056E-2</c:v>
                </c:pt>
                <c:pt idx="911">
                  <c:v>3.6480000000000012E-2</c:v>
                </c:pt>
                <c:pt idx="912">
                  <c:v>3.6520000000000004E-2</c:v>
                </c:pt>
                <c:pt idx="913">
                  <c:v>3.6560000000000002E-2</c:v>
                </c:pt>
                <c:pt idx="914">
                  <c:v>3.6600000000000042E-2</c:v>
                </c:pt>
                <c:pt idx="915">
                  <c:v>3.6640000000000082E-2</c:v>
                </c:pt>
                <c:pt idx="916">
                  <c:v>3.6680000000000011E-2</c:v>
                </c:pt>
                <c:pt idx="917">
                  <c:v>3.6720000000000003E-2</c:v>
                </c:pt>
                <c:pt idx="918">
                  <c:v>3.6760000000000001E-2</c:v>
                </c:pt>
                <c:pt idx="919">
                  <c:v>3.6799999999999999E-2</c:v>
                </c:pt>
                <c:pt idx="920">
                  <c:v>3.6840000000000012E-2</c:v>
                </c:pt>
                <c:pt idx="921">
                  <c:v>3.6880000000000052E-2</c:v>
                </c:pt>
                <c:pt idx="922">
                  <c:v>3.6920000000000001E-2</c:v>
                </c:pt>
                <c:pt idx="923">
                  <c:v>3.696E-2</c:v>
                </c:pt>
                <c:pt idx="924">
                  <c:v>3.6999999999999998E-2</c:v>
                </c:pt>
                <c:pt idx="925">
                  <c:v>3.7040000000000052E-2</c:v>
                </c:pt>
                <c:pt idx="926">
                  <c:v>3.7080000000000092E-2</c:v>
                </c:pt>
                <c:pt idx="927">
                  <c:v>3.712E-2</c:v>
                </c:pt>
                <c:pt idx="928">
                  <c:v>3.7159999999999999E-2</c:v>
                </c:pt>
                <c:pt idx="929">
                  <c:v>3.7200000000000052E-2</c:v>
                </c:pt>
                <c:pt idx="930">
                  <c:v>3.7240000000000016E-2</c:v>
                </c:pt>
                <c:pt idx="931">
                  <c:v>3.7280000000000056E-2</c:v>
                </c:pt>
                <c:pt idx="932">
                  <c:v>3.7319999999999999E-2</c:v>
                </c:pt>
                <c:pt idx="933">
                  <c:v>3.7360000000000004E-2</c:v>
                </c:pt>
                <c:pt idx="934">
                  <c:v>3.7400000000000128E-2</c:v>
                </c:pt>
                <c:pt idx="935">
                  <c:v>3.7440000000000119E-2</c:v>
                </c:pt>
                <c:pt idx="936">
                  <c:v>3.7480000000000117E-2</c:v>
                </c:pt>
                <c:pt idx="937">
                  <c:v>3.7520000000000005E-2</c:v>
                </c:pt>
                <c:pt idx="938">
                  <c:v>3.7560000000000003E-2</c:v>
                </c:pt>
                <c:pt idx="939">
                  <c:v>3.7600000000000119E-2</c:v>
                </c:pt>
                <c:pt idx="940">
                  <c:v>3.7640000000000118E-2</c:v>
                </c:pt>
                <c:pt idx="941">
                  <c:v>3.7680000000000012E-2</c:v>
                </c:pt>
                <c:pt idx="942">
                  <c:v>3.7720000000000004E-2</c:v>
                </c:pt>
                <c:pt idx="943">
                  <c:v>3.7760000000000002E-2</c:v>
                </c:pt>
                <c:pt idx="944">
                  <c:v>3.7800000000000125E-2</c:v>
                </c:pt>
                <c:pt idx="945">
                  <c:v>3.7840000000000124E-2</c:v>
                </c:pt>
                <c:pt idx="946">
                  <c:v>3.7880000000000115E-2</c:v>
                </c:pt>
                <c:pt idx="947">
                  <c:v>3.7920000000000002E-2</c:v>
                </c:pt>
                <c:pt idx="948">
                  <c:v>3.7960000000000001E-2</c:v>
                </c:pt>
                <c:pt idx="949">
                  <c:v>3.7999999999999999E-2</c:v>
                </c:pt>
                <c:pt idx="950">
                  <c:v>3.8040000000000004E-2</c:v>
                </c:pt>
                <c:pt idx="951">
                  <c:v>3.808000000000001E-2</c:v>
                </c:pt>
                <c:pt idx="952">
                  <c:v>3.8120000000000001E-2</c:v>
                </c:pt>
                <c:pt idx="953">
                  <c:v>3.8159999999999999E-2</c:v>
                </c:pt>
                <c:pt idx="954">
                  <c:v>3.8199999999999998E-2</c:v>
                </c:pt>
                <c:pt idx="955">
                  <c:v>3.824000000000001E-2</c:v>
                </c:pt>
                <c:pt idx="956">
                  <c:v>3.8280000000000002E-2</c:v>
                </c:pt>
                <c:pt idx="957">
                  <c:v>3.832E-2</c:v>
                </c:pt>
                <c:pt idx="958">
                  <c:v>3.8359999999999998E-2</c:v>
                </c:pt>
                <c:pt idx="959">
                  <c:v>3.8399999999999997E-2</c:v>
                </c:pt>
                <c:pt idx="960">
                  <c:v>3.8440000000000002E-2</c:v>
                </c:pt>
                <c:pt idx="961">
                  <c:v>3.848E-2</c:v>
                </c:pt>
                <c:pt idx="962">
                  <c:v>3.8519999999999999E-2</c:v>
                </c:pt>
                <c:pt idx="963">
                  <c:v>3.8559999999999997E-2</c:v>
                </c:pt>
                <c:pt idx="964">
                  <c:v>3.8600000000000002E-2</c:v>
                </c:pt>
                <c:pt idx="965">
                  <c:v>3.8640000000000001E-2</c:v>
                </c:pt>
                <c:pt idx="966">
                  <c:v>3.8680000000000006E-2</c:v>
                </c:pt>
                <c:pt idx="967">
                  <c:v>3.8719999999999997E-2</c:v>
                </c:pt>
                <c:pt idx="968">
                  <c:v>3.8760000000000003E-2</c:v>
                </c:pt>
                <c:pt idx="969">
                  <c:v>3.8800000000000001E-2</c:v>
                </c:pt>
                <c:pt idx="970">
                  <c:v>3.8840000000000006E-2</c:v>
                </c:pt>
                <c:pt idx="971">
                  <c:v>3.8880000000000005E-2</c:v>
                </c:pt>
                <c:pt idx="972">
                  <c:v>3.8920000000000003E-2</c:v>
                </c:pt>
                <c:pt idx="973">
                  <c:v>3.8960000000000002E-2</c:v>
                </c:pt>
                <c:pt idx="974">
                  <c:v>3.9000000000000014E-2</c:v>
                </c:pt>
                <c:pt idx="975">
                  <c:v>3.9040000000000005E-2</c:v>
                </c:pt>
                <c:pt idx="976">
                  <c:v>3.9080000000000011E-2</c:v>
                </c:pt>
                <c:pt idx="977">
                  <c:v>3.9120000000000002E-2</c:v>
                </c:pt>
                <c:pt idx="978">
                  <c:v>3.916E-2</c:v>
                </c:pt>
                <c:pt idx="979">
                  <c:v>3.9199999999999999E-2</c:v>
                </c:pt>
                <c:pt idx="980">
                  <c:v>3.9240000000000011E-2</c:v>
                </c:pt>
                <c:pt idx="981">
                  <c:v>3.9280000000000002E-2</c:v>
                </c:pt>
                <c:pt idx="982">
                  <c:v>3.9320000000000001E-2</c:v>
                </c:pt>
                <c:pt idx="983">
                  <c:v>3.9359999999999999E-2</c:v>
                </c:pt>
                <c:pt idx="984">
                  <c:v>3.9399999999999998E-2</c:v>
                </c:pt>
                <c:pt idx="985">
                  <c:v>3.944000000000001E-2</c:v>
                </c:pt>
                <c:pt idx="986">
                  <c:v>3.9480000000000001E-2</c:v>
                </c:pt>
                <c:pt idx="987">
                  <c:v>3.952E-2</c:v>
                </c:pt>
                <c:pt idx="988">
                  <c:v>3.9559999999999998E-2</c:v>
                </c:pt>
                <c:pt idx="989">
                  <c:v>3.960000000000001E-2</c:v>
                </c:pt>
                <c:pt idx="990">
                  <c:v>3.9640000000000002E-2</c:v>
                </c:pt>
                <c:pt idx="991">
                  <c:v>3.9680000000000042E-2</c:v>
                </c:pt>
                <c:pt idx="992">
                  <c:v>3.9719999999999998E-2</c:v>
                </c:pt>
                <c:pt idx="993">
                  <c:v>3.9759999999999997E-2</c:v>
                </c:pt>
                <c:pt idx="994">
                  <c:v>3.9800000000000002E-2</c:v>
                </c:pt>
                <c:pt idx="995">
                  <c:v>3.9840000000000014E-2</c:v>
                </c:pt>
                <c:pt idx="996">
                  <c:v>3.9880000000000006E-2</c:v>
                </c:pt>
                <c:pt idx="997">
                  <c:v>3.9919999999999997E-2</c:v>
                </c:pt>
                <c:pt idx="998">
                  <c:v>3.9960000000000002E-2</c:v>
                </c:pt>
                <c:pt idx="999">
                  <c:v>4.0000000000000022E-2</c:v>
                </c:pt>
                <c:pt idx="1000">
                  <c:v>4.0039999999999999E-2</c:v>
                </c:pt>
                <c:pt idx="1001">
                  <c:v>4.0079999999999998E-2</c:v>
                </c:pt>
                <c:pt idx="1002">
                  <c:v>4.0120000000000003E-2</c:v>
                </c:pt>
                <c:pt idx="1003">
                  <c:v>4.0160000000000001E-2</c:v>
                </c:pt>
                <c:pt idx="1004">
                  <c:v>4.02E-2</c:v>
                </c:pt>
                <c:pt idx="1005">
                  <c:v>4.0239999999999998E-2</c:v>
                </c:pt>
                <c:pt idx="1006">
                  <c:v>4.0280000000000003E-2</c:v>
                </c:pt>
                <c:pt idx="1007">
                  <c:v>4.0320000000000002E-2</c:v>
                </c:pt>
                <c:pt idx="1008">
                  <c:v>4.0360000000000104E-2</c:v>
                </c:pt>
                <c:pt idx="1009">
                  <c:v>4.0400000000000012E-2</c:v>
                </c:pt>
                <c:pt idx="1010">
                  <c:v>4.0440000000000004E-2</c:v>
                </c:pt>
                <c:pt idx="1011">
                  <c:v>4.0480000000000002E-2</c:v>
                </c:pt>
                <c:pt idx="1012">
                  <c:v>4.052E-2</c:v>
                </c:pt>
                <c:pt idx="1013">
                  <c:v>4.0559999999999999E-2</c:v>
                </c:pt>
                <c:pt idx="1014">
                  <c:v>4.0599999999999997E-2</c:v>
                </c:pt>
                <c:pt idx="1015">
                  <c:v>4.0639999999999996E-2</c:v>
                </c:pt>
                <c:pt idx="1016">
                  <c:v>4.0680000000000001E-2</c:v>
                </c:pt>
                <c:pt idx="1017">
                  <c:v>4.0720000000000013E-2</c:v>
                </c:pt>
                <c:pt idx="1018">
                  <c:v>4.0759999999999998E-2</c:v>
                </c:pt>
                <c:pt idx="1019">
                  <c:v>4.0800000000000003E-2</c:v>
                </c:pt>
                <c:pt idx="1020">
                  <c:v>4.0840000000000001E-2</c:v>
                </c:pt>
                <c:pt idx="1021">
                  <c:v>4.0880000000000014E-2</c:v>
                </c:pt>
                <c:pt idx="1022">
                  <c:v>4.0919999999999998E-2</c:v>
                </c:pt>
                <c:pt idx="1023">
                  <c:v>4.0960000000000003E-2</c:v>
                </c:pt>
                <c:pt idx="1024">
                  <c:v>4.1000000000000002E-2</c:v>
                </c:pt>
                <c:pt idx="1025">
                  <c:v>4.1039999999999986E-2</c:v>
                </c:pt>
                <c:pt idx="1026">
                  <c:v>4.1079999999999985E-2</c:v>
                </c:pt>
                <c:pt idx="1027">
                  <c:v>4.1119999999999997E-2</c:v>
                </c:pt>
                <c:pt idx="1028">
                  <c:v>4.1160000000000002E-2</c:v>
                </c:pt>
                <c:pt idx="1029">
                  <c:v>4.1199999999999987E-2</c:v>
                </c:pt>
                <c:pt idx="1030">
                  <c:v>4.1239999999999985E-2</c:v>
                </c:pt>
                <c:pt idx="1031">
                  <c:v>4.1279999999999956E-2</c:v>
                </c:pt>
                <c:pt idx="1032">
                  <c:v>4.1320000000000003E-2</c:v>
                </c:pt>
                <c:pt idx="1033">
                  <c:v>4.1360000000000022E-2</c:v>
                </c:pt>
                <c:pt idx="1034">
                  <c:v>4.1399999999999999E-2</c:v>
                </c:pt>
                <c:pt idx="1035">
                  <c:v>4.1439999999999998E-2</c:v>
                </c:pt>
                <c:pt idx="1036">
                  <c:v>4.1480000000000003E-2</c:v>
                </c:pt>
                <c:pt idx="1037">
                  <c:v>4.1519999999999987E-2</c:v>
                </c:pt>
                <c:pt idx="1038">
                  <c:v>4.156E-2</c:v>
                </c:pt>
                <c:pt idx="1039">
                  <c:v>4.1599999999999998E-2</c:v>
                </c:pt>
                <c:pt idx="1040">
                  <c:v>4.1639999999999976E-2</c:v>
                </c:pt>
                <c:pt idx="1041">
                  <c:v>4.1679999999999946E-2</c:v>
                </c:pt>
                <c:pt idx="1042">
                  <c:v>4.172E-2</c:v>
                </c:pt>
                <c:pt idx="1043">
                  <c:v>4.1759999999999999E-2</c:v>
                </c:pt>
                <c:pt idx="1044">
                  <c:v>4.1800000000000004E-2</c:v>
                </c:pt>
                <c:pt idx="1045">
                  <c:v>4.1839999999999995E-2</c:v>
                </c:pt>
                <c:pt idx="1046">
                  <c:v>4.1880000000000001E-2</c:v>
                </c:pt>
                <c:pt idx="1047">
                  <c:v>4.1919999999999999E-2</c:v>
                </c:pt>
                <c:pt idx="1048">
                  <c:v>4.1959999999999976E-2</c:v>
                </c:pt>
                <c:pt idx="1049">
                  <c:v>4.2000000000000023E-2</c:v>
                </c:pt>
                <c:pt idx="1050">
                  <c:v>4.2040000000000001E-2</c:v>
                </c:pt>
                <c:pt idx="1051">
                  <c:v>4.2079999999999999E-2</c:v>
                </c:pt>
                <c:pt idx="1052">
                  <c:v>4.2120000000000012E-2</c:v>
                </c:pt>
                <c:pt idx="1053">
                  <c:v>4.2160000000000024E-2</c:v>
                </c:pt>
                <c:pt idx="1054">
                  <c:v>4.2200000000000001E-2</c:v>
                </c:pt>
                <c:pt idx="1055">
                  <c:v>4.224E-2</c:v>
                </c:pt>
                <c:pt idx="1056">
                  <c:v>4.2279999999999977E-2</c:v>
                </c:pt>
                <c:pt idx="1057">
                  <c:v>4.2320000000000003E-2</c:v>
                </c:pt>
                <c:pt idx="1058">
                  <c:v>4.2360000000000134E-2</c:v>
                </c:pt>
                <c:pt idx="1059">
                  <c:v>4.2400000000000014E-2</c:v>
                </c:pt>
                <c:pt idx="1060">
                  <c:v>4.2440000000000012E-2</c:v>
                </c:pt>
                <c:pt idx="1061">
                  <c:v>4.2479999999999997E-2</c:v>
                </c:pt>
                <c:pt idx="1062">
                  <c:v>4.2520000000000002E-2</c:v>
                </c:pt>
                <c:pt idx="1063">
                  <c:v>4.2560000000000014E-2</c:v>
                </c:pt>
                <c:pt idx="1064">
                  <c:v>4.2600000000000013E-2</c:v>
                </c:pt>
                <c:pt idx="1065">
                  <c:v>4.2639999999999997E-2</c:v>
                </c:pt>
                <c:pt idx="1066">
                  <c:v>4.2680000000000003E-2</c:v>
                </c:pt>
                <c:pt idx="1067">
                  <c:v>4.2720000000000022E-2</c:v>
                </c:pt>
                <c:pt idx="1068">
                  <c:v>4.2759999999999999E-2</c:v>
                </c:pt>
                <c:pt idx="1069">
                  <c:v>4.2800000000000032E-2</c:v>
                </c:pt>
                <c:pt idx="1070">
                  <c:v>4.2840000000000003E-2</c:v>
                </c:pt>
                <c:pt idx="1071">
                  <c:v>4.2880000000000022E-2</c:v>
                </c:pt>
                <c:pt idx="1072">
                  <c:v>4.292E-2</c:v>
                </c:pt>
                <c:pt idx="1073">
                  <c:v>4.2959999999999998E-2</c:v>
                </c:pt>
                <c:pt idx="1074">
                  <c:v>4.3000000000000003E-2</c:v>
                </c:pt>
                <c:pt idx="1075">
                  <c:v>4.3040000000000002E-2</c:v>
                </c:pt>
                <c:pt idx="1076">
                  <c:v>4.308E-2</c:v>
                </c:pt>
                <c:pt idx="1077">
                  <c:v>4.3119999999999999E-2</c:v>
                </c:pt>
                <c:pt idx="1078">
                  <c:v>4.3159999999999997E-2</c:v>
                </c:pt>
                <c:pt idx="1079">
                  <c:v>4.3199999999999995E-2</c:v>
                </c:pt>
                <c:pt idx="1080">
                  <c:v>4.3239999999999987E-2</c:v>
                </c:pt>
                <c:pt idx="1081">
                  <c:v>4.3279999999999957E-2</c:v>
                </c:pt>
                <c:pt idx="1082">
                  <c:v>4.3320000000000004E-2</c:v>
                </c:pt>
                <c:pt idx="1083">
                  <c:v>4.3360000000000024E-2</c:v>
                </c:pt>
                <c:pt idx="1084">
                  <c:v>4.3400000000000001E-2</c:v>
                </c:pt>
                <c:pt idx="1085">
                  <c:v>4.3439999999999999E-2</c:v>
                </c:pt>
                <c:pt idx="1086">
                  <c:v>4.3479999999999998E-2</c:v>
                </c:pt>
                <c:pt idx="1087">
                  <c:v>4.3519999999999996E-2</c:v>
                </c:pt>
                <c:pt idx="1088">
                  <c:v>4.3560000000000001E-2</c:v>
                </c:pt>
                <c:pt idx="1089">
                  <c:v>4.36E-2</c:v>
                </c:pt>
                <c:pt idx="1090">
                  <c:v>4.3639999999999977E-2</c:v>
                </c:pt>
                <c:pt idx="1091">
                  <c:v>4.3679999999999976E-2</c:v>
                </c:pt>
                <c:pt idx="1092">
                  <c:v>4.3720000000000002E-2</c:v>
                </c:pt>
                <c:pt idx="1093">
                  <c:v>4.3760000000000014E-2</c:v>
                </c:pt>
                <c:pt idx="1094">
                  <c:v>4.3800000000000013E-2</c:v>
                </c:pt>
                <c:pt idx="1095">
                  <c:v>4.3839999999999997E-2</c:v>
                </c:pt>
                <c:pt idx="1096">
                  <c:v>4.3880000000000002E-2</c:v>
                </c:pt>
                <c:pt idx="1097">
                  <c:v>4.3920000000000001E-2</c:v>
                </c:pt>
                <c:pt idx="1098">
                  <c:v>4.3959999999999985E-2</c:v>
                </c:pt>
                <c:pt idx="1099">
                  <c:v>4.3999999999999997E-2</c:v>
                </c:pt>
                <c:pt idx="1100">
                  <c:v>4.4040000000000003E-2</c:v>
                </c:pt>
                <c:pt idx="1101">
                  <c:v>4.4080000000000112E-2</c:v>
                </c:pt>
                <c:pt idx="1102">
                  <c:v>4.4120000000000013E-2</c:v>
                </c:pt>
                <c:pt idx="1103">
                  <c:v>4.4159999999999998E-2</c:v>
                </c:pt>
                <c:pt idx="1104">
                  <c:v>4.4200000000000003E-2</c:v>
                </c:pt>
                <c:pt idx="1105">
                  <c:v>4.4240000000000002E-2</c:v>
                </c:pt>
                <c:pt idx="1106">
                  <c:v>4.4280000000000014E-2</c:v>
                </c:pt>
                <c:pt idx="1107">
                  <c:v>4.4320000000000033E-2</c:v>
                </c:pt>
                <c:pt idx="1108">
                  <c:v>4.4360000000000184E-2</c:v>
                </c:pt>
                <c:pt idx="1109">
                  <c:v>4.4400000000000113E-2</c:v>
                </c:pt>
                <c:pt idx="1110">
                  <c:v>4.4440000000000014E-2</c:v>
                </c:pt>
                <c:pt idx="1111">
                  <c:v>4.4479999999999999E-2</c:v>
                </c:pt>
                <c:pt idx="1112">
                  <c:v>4.4520000000000004E-2</c:v>
                </c:pt>
                <c:pt idx="1113">
                  <c:v>4.4560000000000113E-2</c:v>
                </c:pt>
                <c:pt idx="1114">
                  <c:v>4.4600000000000022E-2</c:v>
                </c:pt>
                <c:pt idx="1115">
                  <c:v>4.4639999999999999E-2</c:v>
                </c:pt>
                <c:pt idx="1116">
                  <c:v>4.4679999999999997E-2</c:v>
                </c:pt>
                <c:pt idx="1117">
                  <c:v>4.4720000000000024E-2</c:v>
                </c:pt>
                <c:pt idx="1118">
                  <c:v>4.4760000000000237E-2</c:v>
                </c:pt>
                <c:pt idx="1119">
                  <c:v>4.4800000000000034E-2</c:v>
                </c:pt>
                <c:pt idx="1120">
                  <c:v>4.4840000000000012E-2</c:v>
                </c:pt>
                <c:pt idx="1121">
                  <c:v>4.4880000000000024E-2</c:v>
                </c:pt>
                <c:pt idx="1122">
                  <c:v>4.4920000000000002E-2</c:v>
                </c:pt>
                <c:pt idx="1123">
                  <c:v>4.4960000000000104E-2</c:v>
                </c:pt>
                <c:pt idx="1124">
                  <c:v>4.5000000000000012E-2</c:v>
                </c:pt>
                <c:pt idx="1125">
                  <c:v>4.5040000000000004E-2</c:v>
                </c:pt>
                <c:pt idx="1126">
                  <c:v>4.5080000000000002E-2</c:v>
                </c:pt>
                <c:pt idx="1127">
                  <c:v>4.512E-2</c:v>
                </c:pt>
                <c:pt idx="1128">
                  <c:v>4.5159999999999999E-2</c:v>
                </c:pt>
                <c:pt idx="1129">
                  <c:v>4.5200000000000004E-2</c:v>
                </c:pt>
                <c:pt idx="1130">
                  <c:v>4.5239999999999995E-2</c:v>
                </c:pt>
                <c:pt idx="1131">
                  <c:v>4.5280000000000001E-2</c:v>
                </c:pt>
                <c:pt idx="1132">
                  <c:v>4.5320000000000013E-2</c:v>
                </c:pt>
                <c:pt idx="1133">
                  <c:v>4.5359999999999998E-2</c:v>
                </c:pt>
                <c:pt idx="1134">
                  <c:v>4.5400000000000003E-2</c:v>
                </c:pt>
                <c:pt idx="1135">
                  <c:v>4.5440000000000001E-2</c:v>
                </c:pt>
                <c:pt idx="1136">
                  <c:v>4.5480000000000013E-2</c:v>
                </c:pt>
                <c:pt idx="1137">
                  <c:v>4.5519999999999998E-2</c:v>
                </c:pt>
                <c:pt idx="1138">
                  <c:v>4.5560000000000003E-2</c:v>
                </c:pt>
                <c:pt idx="1139">
                  <c:v>4.5600000000000002E-2</c:v>
                </c:pt>
                <c:pt idx="1140">
                  <c:v>4.564E-2</c:v>
                </c:pt>
                <c:pt idx="1141">
                  <c:v>4.5679999999999985E-2</c:v>
                </c:pt>
                <c:pt idx="1142">
                  <c:v>4.5720000000000004E-2</c:v>
                </c:pt>
                <c:pt idx="1143">
                  <c:v>4.5760000000000134E-2</c:v>
                </c:pt>
                <c:pt idx="1144">
                  <c:v>4.5800000000000014E-2</c:v>
                </c:pt>
                <c:pt idx="1145">
                  <c:v>4.5839999999999999E-2</c:v>
                </c:pt>
                <c:pt idx="1146">
                  <c:v>4.5879999999999997E-2</c:v>
                </c:pt>
                <c:pt idx="1147">
                  <c:v>4.5920000000000002E-2</c:v>
                </c:pt>
                <c:pt idx="1148">
                  <c:v>4.5960000000000022E-2</c:v>
                </c:pt>
                <c:pt idx="1149">
                  <c:v>4.5999999999999999E-2</c:v>
                </c:pt>
                <c:pt idx="1150">
                  <c:v>4.6039999999999998E-2</c:v>
                </c:pt>
                <c:pt idx="1151">
                  <c:v>4.6080000000000003E-2</c:v>
                </c:pt>
                <c:pt idx="1152">
                  <c:v>4.6119999999999987E-2</c:v>
                </c:pt>
                <c:pt idx="1153">
                  <c:v>4.616E-2</c:v>
                </c:pt>
                <c:pt idx="1154">
                  <c:v>4.6199999999999998E-2</c:v>
                </c:pt>
                <c:pt idx="1155">
                  <c:v>4.6239999999999976E-2</c:v>
                </c:pt>
                <c:pt idx="1156">
                  <c:v>4.6279999999999946E-2</c:v>
                </c:pt>
                <c:pt idx="1157">
                  <c:v>4.632E-2</c:v>
                </c:pt>
                <c:pt idx="1158">
                  <c:v>4.6359999999999998E-2</c:v>
                </c:pt>
                <c:pt idx="1159">
                  <c:v>4.6400000000000004E-2</c:v>
                </c:pt>
                <c:pt idx="1160">
                  <c:v>4.6439999999999995E-2</c:v>
                </c:pt>
                <c:pt idx="1161">
                  <c:v>4.648E-2</c:v>
                </c:pt>
                <c:pt idx="1162">
                  <c:v>4.6519999999999999E-2</c:v>
                </c:pt>
                <c:pt idx="1163">
                  <c:v>4.6559999999999976E-2</c:v>
                </c:pt>
                <c:pt idx="1164">
                  <c:v>4.6599999999999996E-2</c:v>
                </c:pt>
                <c:pt idx="1165">
                  <c:v>4.6639999999999987E-2</c:v>
                </c:pt>
                <c:pt idx="1166">
                  <c:v>4.6679999999999965E-2</c:v>
                </c:pt>
                <c:pt idx="1167">
                  <c:v>4.6720000000000012E-2</c:v>
                </c:pt>
                <c:pt idx="1168">
                  <c:v>4.6760000000000024E-2</c:v>
                </c:pt>
                <c:pt idx="1169">
                  <c:v>4.6800000000000001E-2</c:v>
                </c:pt>
                <c:pt idx="1170">
                  <c:v>4.684E-2</c:v>
                </c:pt>
                <c:pt idx="1171">
                  <c:v>4.6879999999999977E-2</c:v>
                </c:pt>
                <c:pt idx="1172">
                  <c:v>4.6919999999999996E-2</c:v>
                </c:pt>
                <c:pt idx="1173">
                  <c:v>4.6960000000000002E-2</c:v>
                </c:pt>
                <c:pt idx="1174">
                  <c:v>4.7000000000000014E-2</c:v>
                </c:pt>
                <c:pt idx="1175">
                  <c:v>4.7040000000000012E-2</c:v>
                </c:pt>
                <c:pt idx="1176">
                  <c:v>4.7079999999999997E-2</c:v>
                </c:pt>
                <c:pt idx="1177">
                  <c:v>4.7120000000000002E-2</c:v>
                </c:pt>
                <c:pt idx="1178">
                  <c:v>4.7160000000000014E-2</c:v>
                </c:pt>
                <c:pt idx="1179">
                  <c:v>4.7200000000000013E-2</c:v>
                </c:pt>
                <c:pt idx="1180">
                  <c:v>4.7239999999999997E-2</c:v>
                </c:pt>
                <c:pt idx="1181">
                  <c:v>4.7280000000000003E-2</c:v>
                </c:pt>
                <c:pt idx="1182">
                  <c:v>4.7320000000000022E-2</c:v>
                </c:pt>
                <c:pt idx="1183">
                  <c:v>4.7360000000000124E-2</c:v>
                </c:pt>
                <c:pt idx="1184">
                  <c:v>4.7400000000000032E-2</c:v>
                </c:pt>
                <c:pt idx="1185">
                  <c:v>4.7440000000000003E-2</c:v>
                </c:pt>
                <c:pt idx="1186">
                  <c:v>4.7480000000000022E-2</c:v>
                </c:pt>
                <c:pt idx="1187">
                  <c:v>4.752E-2</c:v>
                </c:pt>
                <c:pt idx="1188">
                  <c:v>4.7559999999999998E-2</c:v>
                </c:pt>
                <c:pt idx="1189">
                  <c:v>4.7600000000000003E-2</c:v>
                </c:pt>
                <c:pt idx="1190">
                  <c:v>4.7640000000000002E-2</c:v>
                </c:pt>
                <c:pt idx="1191">
                  <c:v>4.768E-2</c:v>
                </c:pt>
                <c:pt idx="1192">
                  <c:v>4.7720000000000033E-2</c:v>
                </c:pt>
                <c:pt idx="1193">
                  <c:v>4.776000000000017E-2</c:v>
                </c:pt>
                <c:pt idx="1194">
                  <c:v>4.7800000000000023E-2</c:v>
                </c:pt>
                <c:pt idx="1195">
                  <c:v>4.7840000000000001E-2</c:v>
                </c:pt>
                <c:pt idx="1196">
                  <c:v>4.7879999999999999E-2</c:v>
                </c:pt>
                <c:pt idx="1197">
                  <c:v>4.7920000000000004E-2</c:v>
                </c:pt>
                <c:pt idx="1198">
                  <c:v>4.7960000000000023E-2</c:v>
                </c:pt>
                <c:pt idx="1199">
                  <c:v>4.8000000000000001E-2</c:v>
                </c:pt>
                <c:pt idx="1200">
                  <c:v>4.8039999999999999E-2</c:v>
                </c:pt>
                <c:pt idx="1201">
                  <c:v>4.8079999999999998E-2</c:v>
                </c:pt>
                <c:pt idx="1202">
                  <c:v>4.8119999999999996E-2</c:v>
                </c:pt>
                <c:pt idx="1203">
                  <c:v>4.8160000000000001E-2</c:v>
                </c:pt>
                <c:pt idx="1204">
                  <c:v>4.82E-2</c:v>
                </c:pt>
                <c:pt idx="1205">
                  <c:v>4.8239999999999998E-2</c:v>
                </c:pt>
                <c:pt idx="1206">
                  <c:v>4.8279999999999976E-2</c:v>
                </c:pt>
                <c:pt idx="1207">
                  <c:v>4.8320000000000002E-2</c:v>
                </c:pt>
                <c:pt idx="1208">
                  <c:v>4.8360000000000014E-2</c:v>
                </c:pt>
                <c:pt idx="1209">
                  <c:v>4.8400000000000012E-2</c:v>
                </c:pt>
                <c:pt idx="1210">
                  <c:v>4.8439999999999997E-2</c:v>
                </c:pt>
                <c:pt idx="1211">
                  <c:v>4.8480000000000002E-2</c:v>
                </c:pt>
                <c:pt idx="1212">
                  <c:v>4.8520000000000001E-2</c:v>
                </c:pt>
                <c:pt idx="1213">
                  <c:v>4.8559999999999985E-2</c:v>
                </c:pt>
                <c:pt idx="1214">
                  <c:v>4.8599999999999997E-2</c:v>
                </c:pt>
                <c:pt idx="1215">
                  <c:v>4.8639999999999996E-2</c:v>
                </c:pt>
                <c:pt idx="1216">
                  <c:v>4.8680000000000001E-2</c:v>
                </c:pt>
                <c:pt idx="1217">
                  <c:v>4.8720000000000013E-2</c:v>
                </c:pt>
                <c:pt idx="1218">
                  <c:v>4.8759999999999998E-2</c:v>
                </c:pt>
                <c:pt idx="1219">
                  <c:v>4.8800000000000003E-2</c:v>
                </c:pt>
                <c:pt idx="1220">
                  <c:v>4.8840000000000001E-2</c:v>
                </c:pt>
                <c:pt idx="1221">
                  <c:v>4.8880000000000014E-2</c:v>
                </c:pt>
                <c:pt idx="1222">
                  <c:v>4.8919999999999998E-2</c:v>
                </c:pt>
                <c:pt idx="1223">
                  <c:v>4.8959999999999997E-2</c:v>
                </c:pt>
                <c:pt idx="1224">
                  <c:v>4.9000000000000113E-2</c:v>
                </c:pt>
                <c:pt idx="1225">
                  <c:v>4.9040000000000014E-2</c:v>
                </c:pt>
                <c:pt idx="1226">
                  <c:v>4.9079999999999999E-2</c:v>
                </c:pt>
                <c:pt idx="1227">
                  <c:v>4.9120000000000004E-2</c:v>
                </c:pt>
                <c:pt idx="1228">
                  <c:v>4.9160000000000113E-2</c:v>
                </c:pt>
                <c:pt idx="1229">
                  <c:v>4.9200000000000021E-2</c:v>
                </c:pt>
                <c:pt idx="1230">
                  <c:v>4.9239999999999999E-2</c:v>
                </c:pt>
                <c:pt idx="1231">
                  <c:v>4.9279999999999997E-2</c:v>
                </c:pt>
                <c:pt idx="1232">
                  <c:v>4.9320000000000114E-2</c:v>
                </c:pt>
                <c:pt idx="1233">
                  <c:v>4.9360000000000237E-2</c:v>
                </c:pt>
                <c:pt idx="1234">
                  <c:v>4.9400000000000034E-2</c:v>
                </c:pt>
                <c:pt idx="1235">
                  <c:v>4.9440000000000012E-2</c:v>
                </c:pt>
                <c:pt idx="1236">
                  <c:v>4.9480000000000024E-2</c:v>
                </c:pt>
                <c:pt idx="1237">
                  <c:v>4.9520000000000022E-2</c:v>
                </c:pt>
                <c:pt idx="1238">
                  <c:v>4.9560000000000104E-2</c:v>
                </c:pt>
                <c:pt idx="1239">
                  <c:v>4.9600000000000012E-2</c:v>
                </c:pt>
                <c:pt idx="1240">
                  <c:v>4.9640000000000004E-2</c:v>
                </c:pt>
                <c:pt idx="1241">
                  <c:v>4.9680000000000002E-2</c:v>
                </c:pt>
                <c:pt idx="1242">
                  <c:v>4.9720000000000104E-2</c:v>
                </c:pt>
                <c:pt idx="1243">
                  <c:v>4.9760000000000235E-2</c:v>
                </c:pt>
                <c:pt idx="1244">
                  <c:v>4.9800000000000122E-2</c:v>
                </c:pt>
                <c:pt idx="1245">
                  <c:v>4.9840000000000002E-2</c:v>
                </c:pt>
                <c:pt idx="1246">
                  <c:v>4.9880000000000133E-2</c:v>
                </c:pt>
                <c:pt idx="1247">
                  <c:v>4.9920000000000013E-2</c:v>
                </c:pt>
                <c:pt idx="1248">
                  <c:v>4.9960000000000122E-2</c:v>
                </c:pt>
                <c:pt idx="1249">
                  <c:v>0.05</c:v>
                </c:pt>
                <c:pt idx="1250">
                  <c:v>5.0040000000000001E-2</c:v>
                </c:pt>
                <c:pt idx="1251">
                  <c:v>5.0080000000000013E-2</c:v>
                </c:pt>
                <c:pt idx="1252">
                  <c:v>5.0119999999999998E-2</c:v>
                </c:pt>
                <c:pt idx="1253">
                  <c:v>5.0160000000000003E-2</c:v>
                </c:pt>
                <c:pt idx="1254">
                  <c:v>5.0200000000000002E-2</c:v>
                </c:pt>
                <c:pt idx="1255">
                  <c:v>5.024E-2</c:v>
                </c:pt>
                <c:pt idx="1256">
                  <c:v>5.0279999999999977E-2</c:v>
                </c:pt>
                <c:pt idx="1257">
                  <c:v>5.0320000000000004E-2</c:v>
                </c:pt>
                <c:pt idx="1258">
                  <c:v>5.0360000000000134E-2</c:v>
                </c:pt>
                <c:pt idx="1259">
                  <c:v>5.0400000000000014E-2</c:v>
                </c:pt>
                <c:pt idx="1260">
                  <c:v>5.0439999999999999E-2</c:v>
                </c:pt>
                <c:pt idx="1261">
                  <c:v>5.0479999999999997E-2</c:v>
                </c:pt>
                <c:pt idx="1262">
                  <c:v>5.0520000000000002E-2</c:v>
                </c:pt>
                <c:pt idx="1263">
                  <c:v>5.0560000000000022E-2</c:v>
                </c:pt>
                <c:pt idx="1264">
                  <c:v>5.0599999999999999E-2</c:v>
                </c:pt>
                <c:pt idx="1265">
                  <c:v>5.0639999999999998E-2</c:v>
                </c:pt>
                <c:pt idx="1266">
                  <c:v>5.0680000000000003E-2</c:v>
                </c:pt>
                <c:pt idx="1267">
                  <c:v>5.0720000000000022E-2</c:v>
                </c:pt>
                <c:pt idx="1268">
                  <c:v>5.0760000000000034E-2</c:v>
                </c:pt>
                <c:pt idx="1269">
                  <c:v>5.0800000000000012E-2</c:v>
                </c:pt>
                <c:pt idx="1270">
                  <c:v>5.0840000000000003E-2</c:v>
                </c:pt>
                <c:pt idx="1271">
                  <c:v>5.0880000000000022E-2</c:v>
                </c:pt>
                <c:pt idx="1272">
                  <c:v>5.092E-2</c:v>
                </c:pt>
                <c:pt idx="1273">
                  <c:v>5.0959999999999998E-2</c:v>
                </c:pt>
                <c:pt idx="1274">
                  <c:v>5.1000000000000004E-2</c:v>
                </c:pt>
                <c:pt idx="1275">
                  <c:v>5.1039999999999995E-2</c:v>
                </c:pt>
                <c:pt idx="1276">
                  <c:v>5.108E-2</c:v>
                </c:pt>
                <c:pt idx="1277">
                  <c:v>5.1119999999999999E-2</c:v>
                </c:pt>
                <c:pt idx="1278">
                  <c:v>5.1159999999999976E-2</c:v>
                </c:pt>
                <c:pt idx="1279">
                  <c:v>5.1199999999999996E-2</c:v>
                </c:pt>
                <c:pt idx="1280">
                  <c:v>5.1239999999999987E-2</c:v>
                </c:pt>
                <c:pt idx="1281">
                  <c:v>5.1279999999999867E-2</c:v>
                </c:pt>
                <c:pt idx="1282">
                  <c:v>5.1320000000000011E-2</c:v>
                </c:pt>
                <c:pt idx="1283">
                  <c:v>5.1360000000000024E-2</c:v>
                </c:pt>
                <c:pt idx="1284">
                  <c:v>5.1400000000000001E-2</c:v>
                </c:pt>
                <c:pt idx="1285">
                  <c:v>5.144E-2</c:v>
                </c:pt>
                <c:pt idx="1286">
                  <c:v>5.1479999999999977E-2</c:v>
                </c:pt>
                <c:pt idx="1287">
                  <c:v>5.1519999999999996E-2</c:v>
                </c:pt>
                <c:pt idx="1288">
                  <c:v>5.1560000000000002E-2</c:v>
                </c:pt>
                <c:pt idx="1289">
                  <c:v>5.16E-2</c:v>
                </c:pt>
                <c:pt idx="1290">
                  <c:v>5.1639999999999985E-2</c:v>
                </c:pt>
                <c:pt idx="1291">
                  <c:v>5.1679999999999955E-2</c:v>
                </c:pt>
                <c:pt idx="1292">
                  <c:v>5.1720000000000002E-2</c:v>
                </c:pt>
                <c:pt idx="1293">
                  <c:v>5.1760000000000014E-2</c:v>
                </c:pt>
                <c:pt idx="1294">
                  <c:v>5.1800000000000013E-2</c:v>
                </c:pt>
                <c:pt idx="1295">
                  <c:v>5.1839999999999997E-2</c:v>
                </c:pt>
                <c:pt idx="1296">
                  <c:v>5.1880000000000003E-2</c:v>
                </c:pt>
                <c:pt idx="1297">
                  <c:v>5.1920000000000001E-2</c:v>
                </c:pt>
                <c:pt idx="1298">
                  <c:v>5.1959999999999985E-2</c:v>
                </c:pt>
                <c:pt idx="1299">
                  <c:v>5.1999999999999998E-2</c:v>
                </c:pt>
                <c:pt idx="1300">
                  <c:v>5.2040000000000003E-2</c:v>
                </c:pt>
                <c:pt idx="1301">
                  <c:v>5.2080000000000022E-2</c:v>
                </c:pt>
                <c:pt idx="1302">
                  <c:v>5.2120000000000014E-2</c:v>
                </c:pt>
                <c:pt idx="1303">
                  <c:v>5.2159999999999998E-2</c:v>
                </c:pt>
                <c:pt idx="1304">
                  <c:v>5.2200000000000003E-2</c:v>
                </c:pt>
                <c:pt idx="1305">
                  <c:v>5.2240000000000002E-2</c:v>
                </c:pt>
                <c:pt idx="1306">
                  <c:v>5.228E-2</c:v>
                </c:pt>
                <c:pt idx="1307">
                  <c:v>5.2320000000000033E-2</c:v>
                </c:pt>
                <c:pt idx="1308">
                  <c:v>5.2360000000000184E-2</c:v>
                </c:pt>
                <c:pt idx="1309">
                  <c:v>5.2400000000000023E-2</c:v>
                </c:pt>
                <c:pt idx="1310">
                  <c:v>5.2440000000000001E-2</c:v>
                </c:pt>
                <c:pt idx="1311">
                  <c:v>5.2479999999999999E-2</c:v>
                </c:pt>
                <c:pt idx="1312">
                  <c:v>5.2520000000000004E-2</c:v>
                </c:pt>
                <c:pt idx="1313">
                  <c:v>5.2560000000000023E-2</c:v>
                </c:pt>
                <c:pt idx="1314">
                  <c:v>5.2600000000000001E-2</c:v>
                </c:pt>
                <c:pt idx="1315">
                  <c:v>5.2639999999999999E-2</c:v>
                </c:pt>
                <c:pt idx="1316">
                  <c:v>5.2679999999999998E-2</c:v>
                </c:pt>
                <c:pt idx="1317">
                  <c:v>5.2720000000000024E-2</c:v>
                </c:pt>
                <c:pt idx="1318">
                  <c:v>5.2760000000000203E-2</c:v>
                </c:pt>
                <c:pt idx="1319">
                  <c:v>5.2800000000000034E-2</c:v>
                </c:pt>
                <c:pt idx="1320">
                  <c:v>5.2840000000000012E-2</c:v>
                </c:pt>
                <c:pt idx="1321">
                  <c:v>5.2880000000000024E-2</c:v>
                </c:pt>
                <c:pt idx="1322">
                  <c:v>5.2920000000000002E-2</c:v>
                </c:pt>
                <c:pt idx="1323">
                  <c:v>5.2960000000000014E-2</c:v>
                </c:pt>
                <c:pt idx="1324">
                  <c:v>5.3000000000000012E-2</c:v>
                </c:pt>
                <c:pt idx="1325">
                  <c:v>5.3039999999999997E-2</c:v>
                </c:pt>
                <c:pt idx="1326">
                  <c:v>5.3080000000000002E-2</c:v>
                </c:pt>
                <c:pt idx="1327">
                  <c:v>5.3120000000000001E-2</c:v>
                </c:pt>
                <c:pt idx="1328">
                  <c:v>5.3159999999999985E-2</c:v>
                </c:pt>
                <c:pt idx="1329">
                  <c:v>5.3199999999999997E-2</c:v>
                </c:pt>
                <c:pt idx="1330">
                  <c:v>5.3239999999999996E-2</c:v>
                </c:pt>
                <c:pt idx="1331">
                  <c:v>5.3280000000000001E-2</c:v>
                </c:pt>
                <c:pt idx="1332">
                  <c:v>5.3320000000000013E-2</c:v>
                </c:pt>
                <c:pt idx="1333">
                  <c:v>5.3359999999999998E-2</c:v>
                </c:pt>
                <c:pt idx="1334">
                  <c:v>5.3400000000000003E-2</c:v>
                </c:pt>
                <c:pt idx="1335">
                  <c:v>5.3440000000000001E-2</c:v>
                </c:pt>
                <c:pt idx="1336">
                  <c:v>5.3480000000000014E-2</c:v>
                </c:pt>
                <c:pt idx="1337">
                  <c:v>5.3519999999999998E-2</c:v>
                </c:pt>
                <c:pt idx="1338">
                  <c:v>5.3560000000000003E-2</c:v>
                </c:pt>
                <c:pt idx="1339">
                  <c:v>5.3600000000000002E-2</c:v>
                </c:pt>
                <c:pt idx="1340">
                  <c:v>5.3639999999999986E-2</c:v>
                </c:pt>
                <c:pt idx="1341">
                  <c:v>5.3679999999999985E-2</c:v>
                </c:pt>
                <c:pt idx="1342">
                  <c:v>5.3720000000000004E-2</c:v>
                </c:pt>
                <c:pt idx="1343">
                  <c:v>5.3760000000000113E-2</c:v>
                </c:pt>
                <c:pt idx="1344">
                  <c:v>5.3800000000000014E-2</c:v>
                </c:pt>
                <c:pt idx="1345">
                  <c:v>5.3839999999999999E-2</c:v>
                </c:pt>
                <c:pt idx="1346">
                  <c:v>5.3879999999999997E-2</c:v>
                </c:pt>
                <c:pt idx="1347">
                  <c:v>5.3920000000000003E-2</c:v>
                </c:pt>
                <c:pt idx="1348">
                  <c:v>5.3960000000000022E-2</c:v>
                </c:pt>
                <c:pt idx="1349">
                  <c:v>5.3999999999999999E-2</c:v>
                </c:pt>
                <c:pt idx="1350">
                  <c:v>5.4040000000000012E-2</c:v>
                </c:pt>
                <c:pt idx="1351">
                  <c:v>5.4080000000000114E-2</c:v>
                </c:pt>
                <c:pt idx="1352">
                  <c:v>5.4120000000000022E-2</c:v>
                </c:pt>
                <c:pt idx="1353">
                  <c:v>5.4160000000000132E-2</c:v>
                </c:pt>
                <c:pt idx="1354">
                  <c:v>5.4200000000000012E-2</c:v>
                </c:pt>
                <c:pt idx="1355">
                  <c:v>5.4240000000000003E-2</c:v>
                </c:pt>
                <c:pt idx="1356">
                  <c:v>5.4280000000000023E-2</c:v>
                </c:pt>
                <c:pt idx="1357">
                  <c:v>5.4320000000000104E-2</c:v>
                </c:pt>
                <c:pt idx="1358">
                  <c:v>5.4360000000000235E-2</c:v>
                </c:pt>
                <c:pt idx="1359">
                  <c:v>5.440000000000017E-2</c:v>
                </c:pt>
                <c:pt idx="1360">
                  <c:v>5.4440000000000002E-2</c:v>
                </c:pt>
                <c:pt idx="1361">
                  <c:v>5.4480000000000132E-2</c:v>
                </c:pt>
                <c:pt idx="1362">
                  <c:v>5.4520000000000013E-2</c:v>
                </c:pt>
                <c:pt idx="1363">
                  <c:v>5.4560000000000122E-2</c:v>
                </c:pt>
                <c:pt idx="1364">
                  <c:v>5.4600000000000003E-2</c:v>
                </c:pt>
                <c:pt idx="1365">
                  <c:v>5.4640000000000001E-2</c:v>
                </c:pt>
                <c:pt idx="1366">
                  <c:v>5.4679999999999999E-2</c:v>
                </c:pt>
                <c:pt idx="1367">
                  <c:v>5.4720000000000123E-2</c:v>
                </c:pt>
                <c:pt idx="1368">
                  <c:v>5.4760000000000253E-2</c:v>
                </c:pt>
                <c:pt idx="1369">
                  <c:v>5.4800000000000133E-2</c:v>
                </c:pt>
                <c:pt idx="1370">
                  <c:v>5.4840000000000014E-2</c:v>
                </c:pt>
                <c:pt idx="1371">
                  <c:v>5.4879999999999998E-2</c:v>
                </c:pt>
                <c:pt idx="1372">
                  <c:v>5.4920000000000004E-2</c:v>
                </c:pt>
                <c:pt idx="1373">
                  <c:v>5.4960000000000134E-2</c:v>
                </c:pt>
                <c:pt idx="1374">
                  <c:v>5.5000000000000014E-2</c:v>
                </c:pt>
                <c:pt idx="1375">
                  <c:v>5.5039999999999999E-2</c:v>
                </c:pt>
                <c:pt idx="1376">
                  <c:v>5.5079999999999997E-2</c:v>
                </c:pt>
                <c:pt idx="1377">
                  <c:v>5.5120000000000002E-2</c:v>
                </c:pt>
                <c:pt idx="1378">
                  <c:v>5.5160000000000022E-2</c:v>
                </c:pt>
                <c:pt idx="1379">
                  <c:v>5.5199999999999999E-2</c:v>
                </c:pt>
                <c:pt idx="1380">
                  <c:v>5.5239999999999997E-2</c:v>
                </c:pt>
                <c:pt idx="1381">
                  <c:v>5.5280000000000003E-2</c:v>
                </c:pt>
                <c:pt idx="1382">
                  <c:v>5.5320000000000022E-2</c:v>
                </c:pt>
                <c:pt idx="1383">
                  <c:v>5.5359999999999999E-2</c:v>
                </c:pt>
                <c:pt idx="1384">
                  <c:v>5.5400000000000033E-2</c:v>
                </c:pt>
                <c:pt idx="1385">
                  <c:v>5.5440000000000003E-2</c:v>
                </c:pt>
                <c:pt idx="1386">
                  <c:v>5.5480000000000022E-2</c:v>
                </c:pt>
                <c:pt idx="1387">
                  <c:v>5.552E-2</c:v>
                </c:pt>
                <c:pt idx="1388">
                  <c:v>5.5559999999999998E-2</c:v>
                </c:pt>
                <c:pt idx="1389">
                  <c:v>5.5600000000000004E-2</c:v>
                </c:pt>
                <c:pt idx="1390">
                  <c:v>5.5639999999999995E-2</c:v>
                </c:pt>
                <c:pt idx="1391">
                  <c:v>5.568E-2</c:v>
                </c:pt>
                <c:pt idx="1392">
                  <c:v>5.5720000000000013E-2</c:v>
                </c:pt>
                <c:pt idx="1393">
                  <c:v>5.5760000000000171E-2</c:v>
                </c:pt>
                <c:pt idx="1394">
                  <c:v>5.5800000000000023E-2</c:v>
                </c:pt>
                <c:pt idx="1395">
                  <c:v>5.5840000000000001E-2</c:v>
                </c:pt>
                <c:pt idx="1396">
                  <c:v>5.5879999999999999E-2</c:v>
                </c:pt>
                <c:pt idx="1397">
                  <c:v>5.5920000000000004E-2</c:v>
                </c:pt>
                <c:pt idx="1398">
                  <c:v>5.5960000000000024E-2</c:v>
                </c:pt>
                <c:pt idx="1399">
                  <c:v>5.6000000000000001E-2</c:v>
                </c:pt>
                <c:pt idx="1400">
                  <c:v>5.604E-2</c:v>
                </c:pt>
                <c:pt idx="1401">
                  <c:v>5.6079999999999977E-2</c:v>
                </c:pt>
                <c:pt idx="1402">
                  <c:v>5.6119999999999996E-2</c:v>
                </c:pt>
                <c:pt idx="1403">
                  <c:v>5.6160000000000002E-2</c:v>
                </c:pt>
                <c:pt idx="1404">
                  <c:v>5.62E-2</c:v>
                </c:pt>
                <c:pt idx="1405">
                  <c:v>5.6239999999999978E-2</c:v>
                </c:pt>
                <c:pt idx="1406">
                  <c:v>5.6279999999999955E-2</c:v>
                </c:pt>
                <c:pt idx="1407">
                  <c:v>5.6320000000000002E-2</c:v>
                </c:pt>
                <c:pt idx="1408">
                  <c:v>5.6360000000000014E-2</c:v>
                </c:pt>
                <c:pt idx="1409">
                  <c:v>5.6400000000000013E-2</c:v>
                </c:pt>
                <c:pt idx="1410">
                  <c:v>5.6439999999999997E-2</c:v>
                </c:pt>
                <c:pt idx="1411">
                  <c:v>5.6480000000000002E-2</c:v>
                </c:pt>
                <c:pt idx="1412">
                  <c:v>5.6520000000000001E-2</c:v>
                </c:pt>
                <c:pt idx="1413">
                  <c:v>5.6559999999999985E-2</c:v>
                </c:pt>
                <c:pt idx="1414">
                  <c:v>5.6599999999999998E-2</c:v>
                </c:pt>
                <c:pt idx="1415">
                  <c:v>5.6639999999999996E-2</c:v>
                </c:pt>
                <c:pt idx="1416">
                  <c:v>5.6680000000000001E-2</c:v>
                </c:pt>
                <c:pt idx="1417">
                  <c:v>5.6720000000000013E-2</c:v>
                </c:pt>
                <c:pt idx="1418">
                  <c:v>5.6759999999999998E-2</c:v>
                </c:pt>
                <c:pt idx="1419">
                  <c:v>5.6800000000000003E-2</c:v>
                </c:pt>
                <c:pt idx="1420">
                  <c:v>5.6840000000000002E-2</c:v>
                </c:pt>
                <c:pt idx="1421">
                  <c:v>5.6880000000000014E-2</c:v>
                </c:pt>
                <c:pt idx="1422">
                  <c:v>5.6919999999999998E-2</c:v>
                </c:pt>
                <c:pt idx="1423">
                  <c:v>5.6959999999999997E-2</c:v>
                </c:pt>
                <c:pt idx="1424">
                  <c:v>5.7000000000000023E-2</c:v>
                </c:pt>
                <c:pt idx="1425">
                  <c:v>5.704E-2</c:v>
                </c:pt>
                <c:pt idx="1426">
                  <c:v>5.7079999999999999E-2</c:v>
                </c:pt>
                <c:pt idx="1427">
                  <c:v>5.7120000000000004E-2</c:v>
                </c:pt>
                <c:pt idx="1428">
                  <c:v>5.7160000000000023E-2</c:v>
                </c:pt>
                <c:pt idx="1429">
                  <c:v>5.7200000000000001E-2</c:v>
                </c:pt>
                <c:pt idx="1430">
                  <c:v>5.7239999999999999E-2</c:v>
                </c:pt>
                <c:pt idx="1431">
                  <c:v>5.7279999999999998E-2</c:v>
                </c:pt>
                <c:pt idx="1432">
                  <c:v>5.7320000000000024E-2</c:v>
                </c:pt>
                <c:pt idx="1433">
                  <c:v>5.7360000000000216E-2</c:v>
                </c:pt>
                <c:pt idx="1434">
                  <c:v>5.7400000000000034E-2</c:v>
                </c:pt>
                <c:pt idx="1435">
                  <c:v>5.7440000000000012E-2</c:v>
                </c:pt>
                <c:pt idx="1436">
                  <c:v>5.7480000000000024E-2</c:v>
                </c:pt>
                <c:pt idx="1437">
                  <c:v>5.7520000000000002E-2</c:v>
                </c:pt>
                <c:pt idx="1438">
                  <c:v>5.7560000000000104E-2</c:v>
                </c:pt>
                <c:pt idx="1439">
                  <c:v>5.7600000000000012E-2</c:v>
                </c:pt>
                <c:pt idx="1440">
                  <c:v>5.7639999999999997E-2</c:v>
                </c:pt>
                <c:pt idx="1441">
                  <c:v>5.7680000000000002E-2</c:v>
                </c:pt>
                <c:pt idx="1442">
                  <c:v>5.7720000000000014E-2</c:v>
                </c:pt>
                <c:pt idx="1443">
                  <c:v>5.77600000000002E-2</c:v>
                </c:pt>
                <c:pt idx="1444">
                  <c:v>5.7800000000000094E-2</c:v>
                </c:pt>
                <c:pt idx="1445">
                  <c:v>5.7840000000000003E-2</c:v>
                </c:pt>
                <c:pt idx="1446">
                  <c:v>5.7880000000000133E-2</c:v>
                </c:pt>
                <c:pt idx="1447">
                  <c:v>5.7920000000000013E-2</c:v>
                </c:pt>
                <c:pt idx="1448">
                  <c:v>5.7959999999999998E-2</c:v>
                </c:pt>
                <c:pt idx="1449">
                  <c:v>5.8000000000000003E-2</c:v>
                </c:pt>
                <c:pt idx="1450">
                  <c:v>5.8040000000000001E-2</c:v>
                </c:pt>
                <c:pt idx="1451">
                  <c:v>5.8080000000000014E-2</c:v>
                </c:pt>
                <c:pt idx="1452">
                  <c:v>5.8119999999999998E-2</c:v>
                </c:pt>
                <c:pt idx="1453">
                  <c:v>5.8160000000000003E-2</c:v>
                </c:pt>
                <c:pt idx="1454">
                  <c:v>5.8200000000000002E-2</c:v>
                </c:pt>
                <c:pt idx="1455">
                  <c:v>5.8239999999999986E-2</c:v>
                </c:pt>
                <c:pt idx="1456">
                  <c:v>5.8279999999999985E-2</c:v>
                </c:pt>
                <c:pt idx="1457">
                  <c:v>5.8320000000000004E-2</c:v>
                </c:pt>
                <c:pt idx="1458">
                  <c:v>5.8360000000000113E-2</c:v>
                </c:pt>
                <c:pt idx="1459">
                  <c:v>5.8400000000000014E-2</c:v>
                </c:pt>
                <c:pt idx="1460">
                  <c:v>5.8439999999999999E-2</c:v>
                </c:pt>
                <c:pt idx="1461">
                  <c:v>5.8479999999999997E-2</c:v>
                </c:pt>
                <c:pt idx="1462">
                  <c:v>5.8520000000000003E-2</c:v>
                </c:pt>
                <c:pt idx="1463">
                  <c:v>5.8560000000000022E-2</c:v>
                </c:pt>
                <c:pt idx="1464">
                  <c:v>5.8599999999999999E-2</c:v>
                </c:pt>
                <c:pt idx="1465">
                  <c:v>5.8639999999999998E-2</c:v>
                </c:pt>
                <c:pt idx="1466">
                  <c:v>5.8680000000000003E-2</c:v>
                </c:pt>
                <c:pt idx="1467">
                  <c:v>5.8720000000000022E-2</c:v>
                </c:pt>
                <c:pt idx="1468">
                  <c:v>5.8760000000000034E-2</c:v>
                </c:pt>
                <c:pt idx="1469">
                  <c:v>5.8800000000000012E-2</c:v>
                </c:pt>
                <c:pt idx="1470">
                  <c:v>5.8840000000000003E-2</c:v>
                </c:pt>
                <c:pt idx="1471">
                  <c:v>5.8880000000000023E-2</c:v>
                </c:pt>
                <c:pt idx="1472">
                  <c:v>5.892E-2</c:v>
                </c:pt>
                <c:pt idx="1473">
                  <c:v>5.8959999999999999E-2</c:v>
                </c:pt>
                <c:pt idx="1474">
                  <c:v>5.9000000000000163E-2</c:v>
                </c:pt>
                <c:pt idx="1475">
                  <c:v>5.9040000000000023E-2</c:v>
                </c:pt>
                <c:pt idx="1476">
                  <c:v>5.9080000000000132E-2</c:v>
                </c:pt>
                <c:pt idx="1477">
                  <c:v>5.9120000000000013E-2</c:v>
                </c:pt>
                <c:pt idx="1478">
                  <c:v>5.9160000000000164E-2</c:v>
                </c:pt>
                <c:pt idx="1479">
                  <c:v>5.9200000000000003E-2</c:v>
                </c:pt>
                <c:pt idx="1480">
                  <c:v>5.9240000000000001E-2</c:v>
                </c:pt>
                <c:pt idx="1481">
                  <c:v>5.9279999999999999E-2</c:v>
                </c:pt>
                <c:pt idx="1482">
                  <c:v>5.9320000000000123E-2</c:v>
                </c:pt>
                <c:pt idx="1483">
                  <c:v>5.9360000000000274E-2</c:v>
                </c:pt>
                <c:pt idx="1484">
                  <c:v>5.9400000000000133E-2</c:v>
                </c:pt>
                <c:pt idx="1485">
                  <c:v>5.9440000000000014E-2</c:v>
                </c:pt>
                <c:pt idx="1486">
                  <c:v>5.9480000000000123E-2</c:v>
                </c:pt>
                <c:pt idx="1487">
                  <c:v>5.9520000000000003E-2</c:v>
                </c:pt>
                <c:pt idx="1488">
                  <c:v>5.9560000000000134E-2</c:v>
                </c:pt>
                <c:pt idx="1489">
                  <c:v>5.9600000000000014E-2</c:v>
                </c:pt>
                <c:pt idx="1490">
                  <c:v>5.9639999999999999E-2</c:v>
                </c:pt>
                <c:pt idx="1491">
                  <c:v>5.9679999999999997E-2</c:v>
                </c:pt>
                <c:pt idx="1492">
                  <c:v>5.9720000000000134E-2</c:v>
                </c:pt>
                <c:pt idx="1493">
                  <c:v>5.976000000000023E-2</c:v>
                </c:pt>
                <c:pt idx="1494">
                  <c:v>5.9800000000000124E-2</c:v>
                </c:pt>
                <c:pt idx="1495">
                  <c:v>5.9840000000000004E-2</c:v>
                </c:pt>
                <c:pt idx="1496">
                  <c:v>5.9880000000000169E-2</c:v>
                </c:pt>
                <c:pt idx="1497">
                  <c:v>5.9920000000000022E-2</c:v>
                </c:pt>
                <c:pt idx="1498">
                  <c:v>5.9959999999999999E-2</c:v>
                </c:pt>
                <c:pt idx="1499">
                  <c:v>6.0000000000000032E-2</c:v>
                </c:pt>
                <c:pt idx="1500">
                  <c:v>6.0040000000000003E-2</c:v>
                </c:pt>
                <c:pt idx="1501">
                  <c:v>6.0080000000000022E-2</c:v>
                </c:pt>
                <c:pt idx="1502">
                  <c:v>6.012E-2</c:v>
                </c:pt>
                <c:pt idx="1503">
                  <c:v>6.0159999999999998E-2</c:v>
                </c:pt>
                <c:pt idx="1504">
                  <c:v>6.0200000000000004E-2</c:v>
                </c:pt>
                <c:pt idx="1505">
                  <c:v>6.0239999999999995E-2</c:v>
                </c:pt>
                <c:pt idx="1506">
                  <c:v>6.028E-2</c:v>
                </c:pt>
                <c:pt idx="1507">
                  <c:v>6.0320000000000012E-2</c:v>
                </c:pt>
                <c:pt idx="1508">
                  <c:v>6.036000000000017E-2</c:v>
                </c:pt>
                <c:pt idx="1509">
                  <c:v>6.0400000000000023E-2</c:v>
                </c:pt>
                <c:pt idx="1510">
                  <c:v>6.0440000000000001E-2</c:v>
                </c:pt>
                <c:pt idx="1511">
                  <c:v>6.0479999999999999E-2</c:v>
                </c:pt>
                <c:pt idx="1512">
                  <c:v>6.0520000000000004E-2</c:v>
                </c:pt>
                <c:pt idx="1513">
                  <c:v>6.0560000000000024E-2</c:v>
                </c:pt>
                <c:pt idx="1514">
                  <c:v>6.0600000000000001E-2</c:v>
                </c:pt>
                <c:pt idx="1515">
                  <c:v>6.0639999999999999E-2</c:v>
                </c:pt>
                <c:pt idx="1516">
                  <c:v>6.0679999999999977E-2</c:v>
                </c:pt>
                <c:pt idx="1517">
                  <c:v>6.0720000000000024E-2</c:v>
                </c:pt>
                <c:pt idx="1518">
                  <c:v>6.0760000000000133E-2</c:v>
                </c:pt>
                <c:pt idx="1519">
                  <c:v>6.0800000000000014E-2</c:v>
                </c:pt>
                <c:pt idx="1520">
                  <c:v>6.0840000000000012E-2</c:v>
                </c:pt>
                <c:pt idx="1521">
                  <c:v>6.0879999999999997E-2</c:v>
                </c:pt>
                <c:pt idx="1522">
                  <c:v>6.0920000000000002E-2</c:v>
                </c:pt>
                <c:pt idx="1523">
                  <c:v>6.0960000000000014E-2</c:v>
                </c:pt>
                <c:pt idx="1524">
                  <c:v>6.1000000000000013E-2</c:v>
                </c:pt>
                <c:pt idx="1525">
                  <c:v>6.1039999999999997E-2</c:v>
                </c:pt>
                <c:pt idx="1526">
                  <c:v>6.1080000000000002E-2</c:v>
                </c:pt>
                <c:pt idx="1527">
                  <c:v>6.1120000000000001E-2</c:v>
                </c:pt>
                <c:pt idx="1528">
                  <c:v>6.1159999999999985E-2</c:v>
                </c:pt>
                <c:pt idx="1529">
                  <c:v>6.1199999999999997E-2</c:v>
                </c:pt>
                <c:pt idx="1530">
                  <c:v>6.1239999999999996E-2</c:v>
                </c:pt>
                <c:pt idx="1531">
                  <c:v>6.1280000000000001E-2</c:v>
                </c:pt>
                <c:pt idx="1532">
                  <c:v>6.1320000000000013E-2</c:v>
                </c:pt>
                <c:pt idx="1533">
                  <c:v>6.1359999999999998E-2</c:v>
                </c:pt>
                <c:pt idx="1534">
                  <c:v>6.1400000000000003E-2</c:v>
                </c:pt>
                <c:pt idx="1535">
                  <c:v>6.1440000000000002E-2</c:v>
                </c:pt>
                <c:pt idx="1536">
                  <c:v>6.1480000000000014E-2</c:v>
                </c:pt>
                <c:pt idx="1537">
                  <c:v>6.1519999999999998E-2</c:v>
                </c:pt>
                <c:pt idx="1538">
                  <c:v>6.1559999999999997E-2</c:v>
                </c:pt>
                <c:pt idx="1539">
                  <c:v>6.1600000000000002E-2</c:v>
                </c:pt>
                <c:pt idx="1540">
                  <c:v>6.1639999999999986E-2</c:v>
                </c:pt>
                <c:pt idx="1541">
                  <c:v>6.1679999999999985E-2</c:v>
                </c:pt>
                <c:pt idx="1542">
                  <c:v>6.1720000000000004E-2</c:v>
                </c:pt>
                <c:pt idx="1543">
                  <c:v>6.1760000000000023E-2</c:v>
                </c:pt>
                <c:pt idx="1544">
                  <c:v>6.1800000000000001E-2</c:v>
                </c:pt>
                <c:pt idx="1545">
                  <c:v>6.1839999999999999E-2</c:v>
                </c:pt>
                <c:pt idx="1546">
                  <c:v>6.1879999999999998E-2</c:v>
                </c:pt>
                <c:pt idx="1547">
                  <c:v>6.1920000000000003E-2</c:v>
                </c:pt>
                <c:pt idx="1548">
                  <c:v>6.1960000000000001E-2</c:v>
                </c:pt>
                <c:pt idx="1549">
                  <c:v>6.2000000000000034E-2</c:v>
                </c:pt>
                <c:pt idx="1550">
                  <c:v>6.2040000000000012E-2</c:v>
                </c:pt>
                <c:pt idx="1551">
                  <c:v>6.2080000000000024E-2</c:v>
                </c:pt>
                <c:pt idx="1552">
                  <c:v>6.2120000000000002E-2</c:v>
                </c:pt>
                <c:pt idx="1553">
                  <c:v>6.2160000000000104E-2</c:v>
                </c:pt>
                <c:pt idx="1554">
                  <c:v>6.2200000000000012E-2</c:v>
                </c:pt>
                <c:pt idx="1555">
                  <c:v>6.2239999999999997E-2</c:v>
                </c:pt>
                <c:pt idx="1556">
                  <c:v>6.2280000000000002E-2</c:v>
                </c:pt>
                <c:pt idx="1557">
                  <c:v>6.2320000000000104E-2</c:v>
                </c:pt>
                <c:pt idx="1558">
                  <c:v>6.23600000000002E-2</c:v>
                </c:pt>
                <c:pt idx="1559">
                  <c:v>6.2400000000000122E-2</c:v>
                </c:pt>
                <c:pt idx="1560">
                  <c:v>6.2440000000000002E-2</c:v>
                </c:pt>
                <c:pt idx="1561">
                  <c:v>6.2480000000000133E-2</c:v>
                </c:pt>
                <c:pt idx="1562">
                  <c:v>6.252000000000002E-2</c:v>
                </c:pt>
                <c:pt idx="1563">
                  <c:v>6.2560000000000004E-2</c:v>
                </c:pt>
                <c:pt idx="1564">
                  <c:v>6.2600000000000003E-2</c:v>
                </c:pt>
                <c:pt idx="1565">
                  <c:v>6.2640000000000001E-2</c:v>
                </c:pt>
                <c:pt idx="1566">
                  <c:v>6.268E-2</c:v>
                </c:pt>
                <c:pt idx="1567">
                  <c:v>6.2720000000000012E-2</c:v>
                </c:pt>
                <c:pt idx="1568">
                  <c:v>6.2760000000000246E-2</c:v>
                </c:pt>
                <c:pt idx="1569">
                  <c:v>6.2800000000000022E-2</c:v>
                </c:pt>
                <c:pt idx="1570">
                  <c:v>6.2839999999999993E-2</c:v>
                </c:pt>
                <c:pt idx="1571">
                  <c:v>6.2880000000000033E-2</c:v>
                </c:pt>
                <c:pt idx="1572">
                  <c:v>6.2920000000000004E-2</c:v>
                </c:pt>
                <c:pt idx="1573">
                  <c:v>6.296000000000003E-2</c:v>
                </c:pt>
                <c:pt idx="1574">
                  <c:v>6.3E-2</c:v>
                </c:pt>
                <c:pt idx="1575">
                  <c:v>6.3039999999999999E-2</c:v>
                </c:pt>
                <c:pt idx="1576">
                  <c:v>6.3079999999999997E-2</c:v>
                </c:pt>
                <c:pt idx="1577">
                  <c:v>6.3119999999999996E-2</c:v>
                </c:pt>
                <c:pt idx="1578">
                  <c:v>6.3159999999999994E-2</c:v>
                </c:pt>
                <c:pt idx="1579">
                  <c:v>6.3200000000000006E-2</c:v>
                </c:pt>
                <c:pt idx="1580">
                  <c:v>6.3240000000000005E-2</c:v>
                </c:pt>
                <c:pt idx="1581">
                  <c:v>6.3280000000000003E-2</c:v>
                </c:pt>
                <c:pt idx="1582">
                  <c:v>6.3320000000000001E-2</c:v>
                </c:pt>
                <c:pt idx="1583">
                  <c:v>6.3360000000000014E-2</c:v>
                </c:pt>
                <c:pt idx="1584">
                  <c:v>6.3400000000000012E-2</c:v>
                </c:pt>
                <c:pt idx="1585">
                  <c:v>6.3439999999999996E-2</c:v>
                </c:pt>
                <c:pt idx="1586">
                  <c:v>6.3479999999999995E-2</c:v>
                </c:pt>
                <c:pt idx="1587">
                  <c:v>6.3519999999999993E-2</c:v>
                </c:pt>
                <c:pt idx="1588">
                  <c:v>6.3560000000000019E-2</c:v>
                </c:pt>
                <c:pt idx="1589">
                  <c:v>6.3600000000000004E-2</c:v>
                </c:pt>
                <c:pt idx="1590">
                  <c:v>6.3640000000000002E-2</c:v>
                </c:pt>
                <c:pt idx="1591">
                  <c:v>6.368E-2</c:v>
                </c:pt>
                <c:pt idx="1592">
                  <c:v>6.3720000000000013E-2</c:v>
                </c:pt>
                <c:pt idx="1593">
                  <c:v>6.3759999999999997E-2</c:v>
                </c:pt>
                <c:pt idx="1594">
                  <c:v>6.3800000000000009E-2</c:v>
                </c:pt>
                <c:pt idx="1595">
                  <c:v>6.3839999999999994E-2</c:v>
                </c:pt>
                <c:pt idx="1596">
                  <c:v>6.388000000000002E-2</c:v>
                </c:pt>
                <c:pt idx="1597">
                  <c:v>6.3920000000000005E-2</c:v>
                </c:pt>
                <c:pt idx="1598">
                  <c:v>6.3960000000000003E-2</c:v>
                </c:pt>
                <c:pt idx="1599">
                  <c:v>6.4000000000000112E-2</c:v>
                </c:pt>
                <c:pt idx="1600">
                  <c:v>6.404E-2</c:v>
                </c:pt>
                <c:pt idx="1601">
                  <c:v>6.4079999999999998E-2</c:v>
                </c:pt>
                <c:pt idx="1602">
                  <c:v>6.412000000000001E-2</c:v>
                </c:pt>
                <c:pt idx="1603">
                  <c:v>6.4160000000000023E-2</c:v>
                </c:pt>
                <c:pt idx="1604">
                  <c:v>6.4199999999999993E-2</c:v>
                </c:pt>
                <c:pt idx="1605">
                  <c:v>6.4240000000000005E-2</c:v>
                </c:pt>
                <c:pt idx="1606">
                  <c:v>6.4280000000000004E-2</c:v>
                </c:pt>
                <c:pt idx="1607">
                  <c:v>6.4320000000000113E-2</c:v>
                </c:pt>
                <c:pt idx="1608">
                  <c:v>6.436000000000025E-2</c:v>
                </c:pt>
                <c:pt idx="1609">
                  <c:v>6.4400000000000124E-2</c:v>
                </c:pt>
                <c:pt idx="1610">
                  <c:v>6.4440000000000011E-2</c:v>
                </c:pt>
                <c:pt idx="1611">
                  <c:v>6.4479999999999996E-2</c:v>
                </c:pt>
                <c:pt idx="1612">
                  <c:v>6.4519999999999994E-2</c:v>
                </c:pt>
                <c:pt idx="1613">
                  <c:v>6.4560000000000034E-2</c:v>
                </c:pt>
                <c:pt idx="1614">
                  <c:v>6.4600000000000019E-2</c:v>
                </c:pt>
                <c:pt idx="1615">
                  <c:v>6.4640000000000003E-2</c:v>
                </c:pt>
                <c:pt idx="1616">
                  <c:v>6.4680000000000001E-2</c:v>
                </c:pt>
                <c:pt idx="1617">
                  <c:v>6.4720000000000014E-2</c:v>
                </c:pt>
                <c:pt idx="1618">
                  <c:v>6.4760000000000248E-2</c:v>
                </c:pt>
                <c:pt idx="1619">
                  <c:v>6.4800000000000024E-2</c:v>
                </c:pt>
                <c:pt idx="1620">
                  <c:v>6.4840000000000023E-2</c:v>
                </c:pt>
                <c:pt idx="1621">
                  <c:v>6.4879999999999993E-2</c:v>
                </c:pt>
                <c:pt idx="1622">
                  <c:v>6.4920000000000019E-2</c:v>
                </c:pt>
                <c:pt idx="1623">
                  <c:v>6.4960000000000032E-2</c:v>
                </c:pt>
                <c:pt idx="1624">
                  <c:v>6.5000000000000002E-2</c:v>
                </c:pt>
                <c:pt idx="1625">
                  <c:v>6.5040000000000001E-2</c:v>
                </c:pt>
                <c:pt idx="1626">
                  <c:v>6.5079999999999999E-2</c:v>
                </c:pt>
                <c:pt idx="1627">
                  <c:v>6.5119999999999997E-2</c:v>
                </c:pt>
                <c:pt idx="1628">
                  <c:v>6.5159999999999996E-2</c:v>
                </c:pt>
                <c:pt idx="1629">
                  <c:v>6.5199999999999994E-2</c:v>
                </c:pt>
                <c:pt idx="1630">
                  <c:v>6.5240000000000006E-2</c:v>
                </c:pt>
                <c:pt idx="1631">
                  <c:v>6.5280000000000019E-2</c:v>
                </c:pt>
                <c:pt idx="1632">
                  <c:v>6.5320000000000003E-2</c:v>
                </c:pt>
                <c:pt idx="1633">
                  <c:v>6.5360000000000112E-2</c:v>
                </c:pt>
                <c:pt idx="1634">
                  <c:v>6.5400000000000014E-2</c:v>
                </c:pt>
                <c:pt idx="1635">
                  <c:v>6.5439999999999998E-2</c:v>
                </c:pt>
                <c:pt idx="1636">
                  <c:v>6.5479999999999997E-2</c:v>
                </c:pt>
                <c:pt idx="1637">
                  <c:v>6.5520000000000009E-2</c:v>
                </c:pt>
                <c:pt idx="1638">
                  <c:v>6.5559999999999993E-2</c:v>
                </c:pt>
                <c:pt idx="1639">
                  <c:v>6.5600000000000006E-2</c:v>
                </c:pt>
                <c:pt idx="1640">
                  <c:v>6.5640000000000004E-2</c:v>
                </c:pt>
                <c:pt idx="1641">
                  <c:v>6.5680000000000002E-2</c:v>
                </c:pt>
                <c:pt idx="1642">
                  <c:v>6.5720000000000028E-2</c:v>
                </c:pt>
                <c:pt idx="1643">
                  <c:v>6.5759999999999999E-2</c:v>
                </c:pt>
                <c:pt idx="1644">
                  <c:v>6.5800000000000011E-2</c:v>
                </c:pt>
                <c:pt idx="1645">
                  <c:v>6.584000000000001E-2</c:v>
                </c:pt>
                <c:pt idx="1646">
                  <c:v>6.5879999999999994E-2</c:v>
                </c:pt>
                <c:pt idx="1647">
                  <c:v>6.5920000000000006E-2</c:v>
                </c:pt>
                <c:pt idx="1648">
                  <c:v>6.5960000000000032E-2</c:v>
                </c:pt>
                <c:pt idx="1649">
                  <c:v>6.6000000000000003E-2</c:v>
                </c:pt>
                <c:pt idx="1650">
                  <c:v>6.6040000000000001E-2</c:v>
                </c:pt>
                <c:pt idx="1651">
                  <c:v>6.608E-2</c:v>
                </c:pt>
                <c:pt idx="1652">
                  <c:v>6.6119999999999998E-2</c:v>
                </c:pt>
                <c:pt idx="1653">
                  <c:v>6.6159999999999997E-2</c:v>
                </c:pt>
                <c:pt idx="1654">
                  <c:v>6.6199999999999995E-2</c:v>
                </c:pt>
                <c:pt idx="1655">
                  <c:v>6.6239999999999979E-2</c:v>
                </c:pt>
                <c:pt idx="1656">
                  <c:v>6.6280000000000006E-2</c:v>
                </c:pt>
                <c:pt idx="1657">
                  <c:v>6.6320000000000004E-2</c:v>
                </c:pt>
                <c:pt idx="1658">
                  <c:v>6.6360000000000002E-2</c:v>
                </c:pt>
                <c:pt idx="1659">
                  <c:v>6.6400000000000001E-2</c:v>
                </c:pt>
                <c:pt idx="1660">
                  <c:v>6.6439999999999999E-2</c:v>
                </c:pt>
                <c:pt idx="1661">
                  <c:v>6.6479999999999997E-2</c:v>
                </c:pt>
                <c:pt idx="1662">
                  <c:v>6.6519999999999996E-2</c:v>
                </c:pt>
                <c:pt idx="1663">
                  <c:v>6.655999999999998E-2</c:v>
                </c:pt>
                <c:pt idx="1664">
                  <c:v>6.6600000000000006E-2</c:v>
                </c:pt>
                <c:pt idx="1665">
                  <c:v>6.6640000000000005E-2</c:v>
                </c:pt>
                <c:pt idx="1666">
                  <c:v>6.6680000000000003E-2</c:v>
                </c:pt>
                <c:pt idx="1667">
                  <c:v>6.6720000000000002E-2</c:v>
                </c:pt>
                <c:pt idx="1668">
                  <c:v>6.6760000000000014E-2</c:v>
                </c:pt>
                <c:pt idx="1669">
                  <c:v>6.6799999999999998E-2</c:v>
                </c:pt>
                <c:pt idx="1670">
                  <c:v>6.6839999999999997E-2</c:v>
                </c:pt>
                <c:pt idx="1671">
                  <c:v>6.6879999999999995E-2</c:v>
                </c:pt>
                <c:pt idx="1672">
                  <c:v>6.6919999999999993E-2</c:v>
                </c:pt>
                <c:pt idx="1673">
                  <c:v>6.696000000000002E-2</c:v>
                </c:pt>
                <c:pt idx="1674">
                  <c:v>6.7000000000000004E-2</c:v>
                </c:pt>
                <c:pt idx="1675">
                  <c:v>6.7040000000000002E-2</c:v>
                </c:pt>
                <c:pt idx="1676">
                  <c:v>6.7080000000000084E-2</c:v>
                </c:pt>
                <c:pt idx="1677">
                  <c:v>6.7119999999999999E-2</c:v>
                </c:pt>
                <c:pt idx="1678">
                  <c:v>6.7159999999999997E-2</c:v>
                </c:pt>
                <c:pt idx="1679">
                  <c:v>6.720000000000001E-2</c:v>
                </c:pt>
                <c:pt idx="1680">
                  <c:v>6.7239999999999994E-2</c:v>
                </c:pt>
                <c:pt idx="1681">
                  <c:v>6.728000000000002E-2</c:v>
                </c:pt>
                <c:pt idx="1682">
                  <c:v>6.7320000000000033E-2</c:v>
                </c:pt>
                <c:pt idx="1683">
                  <c:v>6.7360000000000114E-2</c:v>
                </c:pt>
                <c:pt idx="1684">
                  <c:v>6.7400000000000029E-2</c:v>
                </c:pt>
                <c:pt idx="1685">
                  <c:v>6.744E-2</c:v>
                </c:pt>
                <c:pt idx="1686">
                  <c:v>6.7479999999999998E-2</c:v>
                </c:pt>
                <c:pt idx="1687">
                  <c:v>6.7520000000000011E-2</c:v>
                </c:pt>
                <c:pt idx="1688">
                  <c:v>6.7559999999999995E-2</c:v>
                </c:pt>
                <c:pt idx="1689">
                  <c:v>6.7599999999999993E-2</c:v>
                </c:pt>
                <c:pt idx="1690">
                  <c:v>6.7640000000000006E-2</c:v>
                </c:pt>
                <c:pt idx="1691">
                  <c:v>6.7680000000000004E-2</c:v>
                </c:pt>
                <c:pt idx="1692">
                  <c:v>6.772000000000003E-2</c:v>
                </c:pt>
                <c:pt idx="1693">
                  <c:v>6.7760000000000237E-2</c:v>
                </c:pt>
                <c:pt idx="1694">
                  <c:v>6.7800000000000013E-2</c:v>
                </c:pt>
                <c:pt idx="1695">
                  <c:v>6.7840000000000011E-2</c:v>
                </c:pt>
                <c:pt idx="1696">
                  <c:v>6.7879999999999996E-2</c:v>
                </c:pt>
                <c:pt idx="1697">
                  <c:v>6.7919999999999994E-2</c:v>
                </c:pt>
                <c:pt idx="1698">
                  <c:v>6.7960000000000034E-2</c:v>
                </c:pt>
                <c:pt idx="1699">
                  <c:v>6.8000000000000019E-2</c:v>
                </c:pt>
                <c:pt idx="1700">
                  <c:v>6.8040000000000003E-2</c:v>
                </c:pt>
                <c:pt idx="1701">
                  <c:v>6.8080000000000002E-2</c:v>
                </c:pt>
                <c:pt idx="1702">
                  <c:v>6.812E-2</c:v>
                </c:pt>
                <c:pt idx="1703">
                  <c:v>6.8159999999999998E-2</c:v>
                </c:pt>
                <c:pt idx="1704">
                  <c:v>6.8199999999999997E-2</c:v>
                </c:pt>
                <c:pt idx="1705">
                  <c:v>6.8239999999999995E-2</c:v>
                </c:pt>
                <c:pt idx="1706">
                  <c:v>6.827999999999998E-2</c:v>
                </c:pt>
                <c:pt idx="1707">
                  <c:v>6.832000000000002E-2</c:v>
                </c:pt>
                <c:pt idx="1708">
                  <c:v>6.8360000000000004E-2</c:v>
                </c:pt>
                <c:pt idx="1709">
                  <c:v>6.8400000000000002E-2</c:v>
                </c:pt>
                <c:pt idx="1710">
                  <c:v>6.8440000000000001E-2</c:v>
                </c:pt>
                <c:pt idx="1711">
                  <c:v>6.8479999999999999E-2</c:v>
                </c:pt>
                <c:pt idx="1712">
                  <c:v>6.8519999999999998E-2</c:v>
                </c:pt>
                <c:pt idx="1713">
                  <c:v>6.8559999999999996E-2</c:v>
                </c:pt>
                <c:pt idx="1714">
                  <c:v>6.8599999999999994E-2</c:v>
                </c:pt>
                <c:pt idx="1715">
                  <c:v>6.8640000000000007E-2</c:v>
                </c:pt>
                <c:pt idx="1716">
                  <c:v>6.8680000000000005E-2</c:v>
                </c:pt>
                <c:pt idx="1717">
                  <c:v>6.8720000000000003E-2</c:v>
                </c:pt>
                <c:pt idx="1718">
                  <c:v>6.8760000000000113E-2</c:v>
                </c:pt>
                <c:pt idx="1719">
                  <c:v>6.88E-2</c:v>
                </c:pt>
                <c:pt idx="1720">
                  <c:v>6.8839999999999998E-2</c:v>
                </c:pt>
                <c:pt idx="1721">
                  <c:v>6.8879999999999997E-2</c:v>
                </c:pt>
                <c:pt idx="1722">
                  <c:v>6.8920000000000009E-2</c:v>
                </c:pt>
                <c:pt idx="1723">
                  <c:v>6.8959999999999994E-2</c:v>
                </c:pt>
                <c:pt idx="1724">
                  <c:v>6.9000000000000034E-2</c:v>
                </c:pt>
                <c:pt idx="1725">
                  <c:v>6.9040000000000004E-2</c:v>
                </c:pt>
                <c:pt idx="1726">
                  <c:v>6.9080000000000114E-2</c:v>
                </c:pt>
                <c:pt idx="1727">
                  <c:v>6.9120000000000001E-2</c:v>
                </c:pt>
                <c:pt idx="1728">
                  <c:v>6.9159999999999999E-2</c:v>
                </c:pt>
                <c:pt idx="1729">
                  <c:v>6.9200000000000012E-2</c:v>
                </c:pt>
                <c:pt idx="1730">
                  <c:v>6.9239999999999996E-2</c:v>
                </c:pt>
                <c:pt idx="1731">
                  <c:v>6.9279999999999994E-2</c:v>
                </c:pt>
                <c:pt idx="1732">
                  <c:v>6.9320000000000034E-2</c:v>
                </c:pt>
                <c:pt idx="1733">
                  <c:v>6.9360000000000269E-2</c:v>
                </c:pt>
                <c:pt idx="1734">
                  <c:v>6.9400000000000114E-2</c:v>
                </c:pt>
                <c:pt idx="1735">
                  <c:v>6.9440000000000002E-2</c:v>
                </c:pt>
                <c:pt idx="1736">
                  <c:v>6.9480000000000014E-2</c:v>
                </c:pt>
                <c:pt idx="1737">
                  <c:v>6.9520000000000012E-2</c:v>
                </c:pt>
                <c:pt idx="1738">
                  <c:v>6.9559999999999997E-2</c:v>
                </c:pt>
                <c:pt idx="1739">
                  <c:v>6.9600000000000023E-2</c:v>
                </c:pt>
                <c:pt idx="1740">
                  <c:v>6.9639999999999994E-2</c:v>
                </c:pt>
                <c:pt idx="1741">
                  <c:v>6.968000000000002E-2</c:v>
                </c:pt>
                <c:pt idx="1742">
                  <c:v>6.9720000000000032E-2</c:v>
                </c:pt>
                <c:pt idx="1743">
                  <c:v>6.976000000000028E-2</c:v>
                </c:pt>
                <c:pt idx="1744">
                  <c:v>6.9800000000000112E-2</c:v>
                </c:pt>
                <c:pt idx="1745">
                  <c:v>6.9840000000000013E-2</c:v>
                </c:pt>
                <c:pt idx="1746">
                  <c:v>6.9879999999999998E-2</c:v>
                </c:pt>
                <c:pt idx="1747">
                  <c:v>6.992000000000001E-2</c:v>
                </c:pt>
                <c:pt idx="1748">
                  <c:v>6.9959999999999994E-2</c:v>
                </c:pt>
                <c:pt idx="1749">
                  <c:v>7.0000000000000021E-2</c:v>
                </c:pt>
                <c:pt idx="1750">
                  <c:v>7.0040000000000019E-2</c:v>
                </c:pt>
                <c:pt idx="1751">
                  <c:v>7.0080000000000003E-2</c:v>
                </c:pt>
                <c:pt idx="1752">
                  <c:v>7.0120000000000002E-2</c:v>
                </c:pt>
                <c:pt idx="1753">
                  <c:v>7.0160000000000014E-2</c:v>
                </c:pt>
                <c:pt idx="1754">
                  <c:v>7.0199999999999999E-2</c:v>
                </c:pt>
                <c:pt idx="1755">
                  <c:v>7.0239999999999997E-2</c:v>
                </c:pt>
                <c:pt idx="1756">
                  <c:v>7.0279999999999995E-2</c:v>
                </c:pt>
                <c:pt idx="1757">
                  <c:v>7.0319999999999994E-2</c:v>
                </c:pt>
                <c:pt idx="1758">
                  <c:v>7.0360000000000034E-2</c:v>
                </c:pt>
                <c:pt idx="1759">
                  <c:v>7.0400000000000004E-2</c:v>
                </c:pt>
                <c:pt idx="1760">
                  <c:v>7.0440000000000003E-2</c:v>
                </c:pt>
                <c:pt idx="1761">
                  <c:v>7.0480000000000029E-2</c:v>
                </c:pt>
                <c:pt idx="1762">
                  <c:v>7.0519999999999999E-2</c:v>
                </c:pt>
                <c:pt idx="1763">
                  <c:v>7.0559999999999998E-2</c:v>
                </c:pt>
                <c:pt idx="1764">
                  <c:v>7.060000000000001E-2</c:v>
                </c:pt>
                <c:pt idx="1765">
                  <c:v>7.0639999999999994E-2</c:v>
                </c:pt>
                <c:pt idx="1766">
                  <c:v>7.0680000000000007E-2</c:v>
                </c:pt>
                <c:pt idx="1767">
                  <c:v>7.0720000000000033E-2</c:v>
                </c:pt>
                <c:pt idx="1768">
                  <c:v>7.0760000000000114E-2</c:v>
                </c:pt>
                <c:pt idx="1769">
                  <c:v>7.0800000000000002E-2</c:v>
                </c:pt>
                <c:pt idx="1770">
                  <c:v>7.084E-2</c:v>
                </c:pt>
                <c:pt idx="1771">
                  <c:v>7.0879999999999999E-2</c:v>
                </c:pt>
                <c:pt idx="1772">
                  <c:v>7.0920000000000011E-2</c:v>
                </c:pt>
                <c:pt idx="1773">
                  <c:v>7.0959999999999995E-2</c:v>
                </c:pt>
                <c:pt idx="1774">
                  <c:v>7.0999999999999994E-2</c:v>
                </c:pt>
                <c:pt idx="1775">
                  <c:v>7.1040000000000006E-2</c:v>
                </c:pt>
                <c:pt idx="1776">
                  <c:v>7.1080000000000004E-2</c:v>
                </c:pt>
                <c:pt idx="1777">
                  <c:v>7.1120000000000003E-2</c:v>
                </c:pt>
                <c:pt idx="1778">
                  <c:v>7.1160000000000001E-2</c:v>
                </c:pt>
                <c:pt idx="1779">
                  <c:v>7.1199999999999999E-2</c:v>
                </c:pt>
                <c:pt idx="1780">
                  <c:v>7.1239999999999998E-2</c:v>
                </c:pt>
                <c:pt idx="1781">
                  <c:v>7.1279999999999996E-2</c:v>
                </c:pt>
                <c:pt idx="1782">
                  <c:v>7.1320000000000008E-2</c:v>
                </c:pt>
                <c:pt idx="1783">
                  <c:v>7.1360000000000021E-2</c:v>
                </c:pt>
                <c:pt idx="1784">
                  <c:v>7.1400000000000019E-2</c:v>
                </c:pt>
                <c:pt idx="1785">
                  <c:v>7.1440000000000003E-2</c:v>
                </c:pt>
                <c:pt idx="1786">
                  <c:v>7.1480000000000002E-2</c:v>
                </c:pt>
                <c:pt idx="1787">
                  <c:v>7.152E-2</c:v>
                </c:pt>
                <c:pt idx="1788">
                  <c:v>7.1559999999999999E-2</c:v>
                </c:pt>
                <c:pt idx="1789">
                  <c:v>7.1599999999999997E-2</c:v>
                </c:pt>
                <c:pt idx="1790">
                  <c:v>7.1639999999999995E-2</c:v>
                </c:pt>
                <c:pt idx="1791">
                  <c:v>7.167999999999998E-2</c:v>
                </c:pt>
                <c:pt idx="1792">
                  <c:v>7.172000000000002E-2</c:v>
                </c:pt>
                <c:pt idx="1793">
                  <c:v>7.1760000000000004E-2</c:v>
                </c:pt>
                <c:pt idx="1794">
                  <c:v>7.1800000000000003E-2</c:v>
                </c:pt>
                <c:pt idx="1795">
                  <c:v>7.1840000000000001E-2</c:v>
                </c:pt>
                <c:pt idx="1796">
                  <c:v>7.1879999999999999E-2</c:v>
                </c:pt>
                <c:pt idx="1797">
                  <c:v>7.1919999999999998E-2</c:v>
                </c:pt>
                <c:pt idx="1798">
                  <c:v>7.1959999999999996E-2</c:v>
                </c:pt>
                <c:pt idx="1799">
                  <c:v>7.1999999999999995E-2</c:v>
                </c:pt>
                <c:pt idx="1800">
                  <c:v>7.2040000000000021E-2</c:v>
                </c:pt>
                <c:pt idx="1801">
                  <c:v>7.2080000000000033E-2</c:v>
                </c:pt>
                <c:pt idx="1802">
                  <c:v>7.2120000000000004E-2</c:v>
                </c:pt>
                <c:pt idx="1803">
                  <c:v>7.216000000000003E-2</c:v>
                </c:pt>
                <c:pt idx="1804">
                  <c:v>7.22E-2</c:v>
                </c:pt>
                <c:pt idx="1805">
                  <c:v>7.2239999999999999E-2</c:v>
                </c:pt>
                <c:pt idx="1806">
                  <c:v>7.2279999999999997E-2</c:v>
                </c:pt>
                <c:pt idx="1807">
                  <c:v>7.2320000000000023E-2</c:v>
                </c:pt>
                <c:pt idx="1808">
                  <c:v>7.2359999999999994E-2</c:v>
                </c:pt>
                <c:pt idx="1809">
                  <c:v>7.2400000000000034E-2</c:v>
                </c:pt>
                <c:pt idx="1810">
                  <c:v>7.2440000000000004E-2</c:v>
                </c:pt>
                <c:pt idx="1811">
                  <c:v>7.2480000000000031E-2</c:v>
                </c:pt>
                <c:pt idx="1812">
                  <c:v>7.2520000000000001E-2</c:v>
                </c:pt>
                <c:pt idx="1813">
                  <c:v>7.2559999999999999E-2</c:v>
                </c:pt>
                <c:pt idx="1814">
                  <c:v>7.2600000000000012E-2</c:v>
                </c:pt>
                <c:pt idx="1815">
                  <c:v>7.2639999999999996E-2</c:v>
                </c:pt>
                <c:pt idx="1816">
                  <c:v>7.2679999999999995E-2</c:v>
                </c:pt>
                <c:pt idx="1817">
                  <c:v>7.2720000000000104E-2</c:v>
                </c:pt>
                <c:pt idx="1818">
                  <c:v>7.2760000000000269E-2</c:v>
                </c:pt>
                <c:pt idx="1819">
                  <c:v>7.2800000000000031E-2</c:v>
                </c:pt>
                <c:pt idx="1820">
                  <c:v>7.2840000000000002E-2</c:v>
                </c:pt>
                <c:pt idx="1821">
                  <c:v>7.2880000000000014E-2</c:v>
                </c:pt>
                <c:pt idx="1822">
                  <c:v>7.2920000000000013E-2</c:v>
                </c:pt>
                <c:pt idx="1823">
                  <c:v>7.2959999999999997E-2</c:v>
                </c:pt>
                <c:pt idx="1824">
                  <c:v>7.3000000000000009E-2</c:v>
                </c:pt>
                <c:pt idx="1825">
                  <c:v>7.3039999999999994E-2</c:v>
                </c:pt>
                <c:pt idx="1826">
                  <c:v>7.308000000000002E-2</c:v>
                </c:pt>
                <c:pt idx="1827">
                  <c:v>7.3120000000000004E-2</c:v>
                </c:pt>
                <c:pt idx="1828">
                  <c:v>7.3160000000000003E-2</c:v>
                </c:pt>
                <c:pt idx="1829">
                  <c:v>7.3200000000000001E-2</c:v>
                </c:pt>
                <c:pt idx="1830">
                  <c:v>7.324E-2</c:v>
                </c:pt>
                <c:pt idx="1831">
                  <c:v>7.3279999999999998E-2</c:v>
                </c:pt>
                <c:pt idx="1832">
                  <c:v>7.332000000000001E-2</c:v>
                </c:pt>
                <c:pt idx="1833">
                  <c:v>7.3360000000000022E-2</c:v>
                </c:pt>
                <c:pt idx="1834">
                  <c:v>7.3400000000000021E-2</c:v>
                </c:pt>
                <c:pt idx="1835">
                  <c:v>7.3440000000000005E-2</c:v>
                </c:pt>
                <c:pt idx="1836">
                  <c:v>7.3480000000000004E-2</c:v>
                </c:pt>
                <c:pt idx="1837">
                  <c:v>7.3520000000000002E-2</c:v>
                </c:pt>
                <c:pt idx="1838">
                  <c:v>7.356E-2</c:v>
                </c:pt>
                <c:pt idx="1839">
                  <c:v>7.3599999999999999E-2</c:v>
                </c:pt>
                <c:pt idx="1840">
                  <c:v>7.3639999999999997E-2</c:v>
                </c:pt>
                <c:pt idx="1841">
                  <c:v>7.3679999999999995E-2</c:v>
                </c:pt>
                <c:pt idx="1842">
                  <c:v>7.3719999999999994E-2</c:v>
                </c:pt>
                <c:pt idx="1843">
                  <c:v>7.3760000000000034E-2</c:v>
                </c:pt>
                <c:pt idx="1844">
                  <c:v>7.3800000000000004E-2</c:v>
                </c:pt>
                <c:pt idx="1845">
                  <c:v>7.3840000000000003E-2</c:v>
                </c:pt>
                <c:pt idx="1846">
                  <c:v>7.3880000000000001E-2</c:v>
                </c:pt>
                <c:pt idx="1847">
                  <c:v>7.392E-2</c:v>
                </c:pt>
                <c:pt idx="1848">
                  <c:v>7.3959999999999998E-2</c:v>
                </c:pt>
                <c:pt idx="1849">
                  <c:v>7.3999999999999996E-2</c:v>
                </c:pt>
                <c:pt idx="1850">
                  <c:v>7.4040000000000022E-2</c:v>
                </c:pt>
                <c:pt idx="1851">
                  <c:v>7.4079999999999993E-2</c:v>
                </c:pt>
                <c:pt idx="1852">
                  <c:v>7.4120000000000019E-2</c:v>
                </c:pt>
                <c:pt idx="1853">
                  <c:v>7.4160000000000184E-2</c:v>
                </c:pt>
                <c:pt idx="1854">
                  <c:v>7.4200000000000002E-2</c:v>
                </c:pt>
                <c:pt idx="1855">
                  <c:v>7.424E-2</c:v>
                </c:pt>
                <c:pt idx="1856">
                  <c:v>7.4279999999999999E-2</c:v>
                </c:pt>
                <c:pt idx="1857">
                  <c:v>7.4320000000000094E-2</c:v>
                </c:pt>
                <c:pt idx="1858">
                  <c:v>7.4360000000000134E-2</c:v>
                </c:pt>
                <c:pt idx="1859">
                  <c:v>7.4400000000000133E-2</c:v>
                </c:pt>
                <c:pt idx="1860">
                  <c:v>7.444000000000002E-2</c:v>
                </c:pt>
                <c:pt idx="1861">
                  <c:v>7.4480000000000032E-2</c:v>
                </c:pt>
                <c:pt idx="1862">
                  <c:v>7.4520000000000003E-2</c:v>
                </c:pt>
                <c:pt idx="1863">
                  <c:v>7.4560000000000112E-2</c:v>
                </c:pt>
                <c:pt idx="1864">
                  <c:v>7.4600000000000014E-2</c:v>
                </c:pt>
                <c:pt idx="1865">
                  <c:v>7.4639999999999998E-2</c:v>
                </c:pt>
                <c:pt idx="1866">
                  <c:v>7.4679999999999996E-2</c:v>
                </c:pt>
                <c:pt idx="1867">
                  <c:v>7.4720000000000134E-2</c:v>
                </c:pt>
                <c:pt idx="1868">
                  <c:v>7.4759999999999993E-2</c:v>
                </c:pt>
                <c:pt idx="1869">
                  <c:v>7.4800000000000033E-2</c:v>
                </c:pt>
                <c:pt idx="1870">
                  <c:v>7.4840000000000004E-2</c:v>
                </c:pt>
                <c:pt idx="1871">
                  <c:v>7.4880000000000113E-2</c:v>
                </c:pt>
                <c:pt idx="1872">
                  <c:v>7.4920000000000014E-2</c:v>
                </c:pt>
                <c:pt idx="1873">
                  <c:v>7.4959999999999999E-2</c:v>
                </c:pt>
                <c:pt idx="1874">
                  <c:v>7.5000000000000011E-2</c:v>
                </c:pt>
                <c:pt idx="1875">
                  <c:v>7.5040000000000009E-2</c:v>
                </c:pt>
                <c:pt idx="1876">
                  <c:v>7.5079999999999994E-2</c:v>
                </c:pt>
                <c:pt idx="1877">
                  <c:v>7.5120000000000006E-2</c:v>
                </c:pt>
                <c:pt idx="1878">
                  <c:v>7.5160000000000032E-2</c:v>
                </c:pt>
                <c:pt idx="1879">
                  <c:v>7.5200000000000003E-2</c:v>
                </c:pt>
                <c:pt idx="1880">
                  <c:v>7.5240000000000001E-2</c:v>
                </c:pt>
                <c:pt idx="1881">
                  <c:v>7.528E-2</c:v>
                </c:pt>
                <c:pt idx="1882">
                  <c:v>7.5320000000000012E-2</c:v>
                </c:pt>
                <c:pt idx="1883">
                  <c:v>7.5360000000000024E-2</c:v>
                </c:pt>
                <c:pt idx="1884">
                  <c:v>7.5400000000000023E-2</c:v>
                </c:pt>
                <c:pt idx="1885">
                  <c:v>7.5439999999999993E-2</c:v>
                </c:pt>
                <c:pt idx="1886">
                  <c:v>7.5480000000000033E-2</c:v>
                </c:pt>
                <c:pt idx="1887">
                  <c:v>7.5520000000000004E-2</c:v>
                </c:pt>
                <c:pt idx="1888">
                  <c:v>7.5560000000000002E-2</c:v>
                </c:pt>
                <c:pt idx="1889">
                  <c:v>7.5600000000000001E-2</c:v>
                </c:pt>
                <c:pt idx="1890">
                  <c:v>7.5639999999999999E-2</c:v>
                </c:pt>
                <c:pt idx="1891">
                  <c:v>7.5679999999999997E-2</c:v>
                </c:pt>
                <c:pt idx="1892">
                  <c:v>7.5720000000000023E-2</c:v>
                </c:pt>
                <c:pt idx="1893">
                  <c:v>7.5759999999999994E-2</c:v>
                </c:pt>
                <c:pt idx="1894">
                  <c:v>7.580000000000002E-2</c:v>
                </c:pt>
                <c:pt idx="1895">
                  <c:v>7.5840000000000019E-2</c:v>
                </c:pt>
                <c:pt idx="1896">
                  <c:v>7.5880000000000003E-2</c:v>
                </c:pt>
                <c:pt idx="1897">
                  <c:v>7.5920000000000001E-2</c:v>
                </c:pt>
                <c:pt idx="1898">
                  <c:v>7.5960000000000014E-2</c:v>
                </c:pt>
                <c:pt idx="1899">
                  <c:v>7.5999999999999998E-2</c:v>
                </c:pt>
                <c:pt idx="1900">
                  <c:v>7.6039999999999996E-2</c:v>
                </c:pt>
                <c:pt idx="1901">
                  <c:v>7.6079999999999995E-2</c:v>
                </c:pt>
                <c:pt idx="1902">
                  <c:v>7.6119999999999993E-2</c:v>
                </c:pt>
                <c:pt idx="1903">
                  <c:v>7.6160000000000019E-2</c:v>
                </c:pt>
                <c:pt idx="1904">
                  <c:v>7.6200000000000004E-2</c:v>
                </c:pt>
                <c:pt idx="1905">
                  <c:v>7.6240000000000002E-2</c:v>
                </c:pt>
                <c:pt idx="1906">
                  <c:v>7.6280000000000001E-2</c:v>
                </c:pt>
                <c:pt idx="1907">
                  <c:v>7.6319999999999999E-2</c:v>
                </c:pt>
                <c:pt idx="1908">
                  <c:v>7.6359999999999997E-2</c:v>
                </c:pt>
                <c:pt idx="1909">
                  <c:v>7.640000000000001E-2</c:v>
                </c:pt>
                <c:pt idx="1910">
                  <c:v>7.6439999999999994E-2</c:v>
                </c:pt>
                <c:pt idx="1911">
                  <c:v>7.648000000000002E-2</c:v>
                </c:pt>
                <c:pt idx="1912">
                  <c:v>7.6520000000000005E-2</c:v>
                </c:pt>
                <c:pt idx="1913">
                  <c:v>7.6560000000000003E-2</c:v>
                </c:pt>
                <c:pt idx="1914">
                  <c:v>7.6600000000000001E-2</c:v>
                </c:pt>
                <c:pt idx="1915">
                  <c:v>7.664E-2</c:v>
                </c:pt>
                <c:pt idx="1916">
                  <c:v>7.6679999999999998E-2</c:v>
                </c:pt>
                <c:pt idx="1917">
                  <c:v>7.672000000000001E-2</c:v>
                </c:pt>
                <c:pt idx="1918">
                  <c:v>7.6759999999999995E-2</c:v>
                </c:pt>
                <c:pt idx="1919">
                  <c:v>7.6799999999999993E-2</c:v>
                </c:pt>
                <c:pt idx="1920">
                  <c:v>7.6840000000000006E-2</c:v>
                </c:pt>
                <c:pt idx="1921">
                  <c:v>7.6880000000000004E-2</c:v>
                </c:pt>
                <c:pt idx="1922">
                  <c:v>7.6920000000000002E-2</c:v>
                </c:pt>
                <c:pt idx="1923">
                  <c:v>7.6960000000000001E-2</c:v>
                </c:pt>
                <c:pt idx="1924">
                  <c:v>7.6999999999999999E-2</c:v>
                </c:pt>
                <c:pt idx="1925">
                  <c:v>7.7040000000000011E-2</c:v>
                </c:pt>
                <c:pt idx="1926">
                  <c:v>7.7079999999999996E-2</c:v>
                </c:pt>
                <c:pt idx="1927">
                  <c:v>7.7119999999999994E-2</c:v>
                </c:pt>
                <c:pt idx="1928">
                  <c:v>7.7160000000000034E-2</c:v>
                </c:pt>
                <c:pt idx="1929">
                  <c:v>7.7200000000000019E-2</c:v>
                </c:pt>
                <c:pt idx="1930">
                  <c:v>7.7240000000000003E-2</c:v>
                </c:pt>
                <c:pt idx="1931">
                  <c:v>7.7280000000000001E-2</c:v>
                </c:pt>
                <c:pt idx="1932">
                  <c:v>7.7320000000000014E-2</c:v>
                </c:pt>
                <c:pt idx="1933">
                  <c:v>7.7360000000000248E-2</c:v>
                </c:pt>
                <c:pt idx="1934">
                  <c:v>7.7400000000000024E-2</c:v>
                </c:pt>
                <c:pt idx="1935">
                  <c:v>7.7440000000000009E-2</c:v>
                </c:pt>
                <c:pt idx="1936">
                  <c:v>7.7479999999999993E-2</c:v>
                </c:pt>
                <c:pt idx="1937">
                  <c:v>7.7520000000000019E-2</c:v>
                </c:pt>
                <c:pt idx="1938">
                  <c:v>7.7560000000000032E-2</c:v>
                </c:pt>
                <c:pt idx="1939">
                  <c:v>7.7600000000000002E-2</c:v>
                </c:pt>
                <c:pt idx="1940">
                  <c:v>7.7640000000000001E-2</c:v>
                </c:pt>
                <c:pt idx="1941">
                  <c:v>7.7679999999999999E-2</c:v>
                </c:pt>
                <c:pt idx="1942">
                  <c:v>7.7720000000000122E-2</c:v>
                </c:pt>
                <c:pt idx="1943">
                  <c:v>7.7760000000000246E-2</c:v>
                </c:pt>
                <c:pt idx="1944">
                  <c:v>7.7800000000000133E-2</c:v>
                </c:pt>
                <c:pt idx="1945">
                  <c:v>7.784000000000002E-2</c:v>
                </c:pt>
                <c:pt idx="1946">
                  <c:v>7.7880000000000033E-2</c:v>
                </c:pt>
                <c:pt idx="1947">
                  <c:v>7.7920000000000003E-2</c:v>
                </c:pt>
                <c:pt idx="1948">
                  <c:v>7.7960000000000113E-2</c:v>
                </c:pt>
                <c:pt idx="1949">
                  <c:v>7.8000000000000014E-2</c:v>
                </c:pt>
                <c:pt idx="1950">
                  <c:v>7.8039999999999998E-2</c:v>
                </c:pt>
                <c:pt idx="1951">
                  <c:v>7.8079999999999997E-2</c:v>
                </c:pt>
                <c:pt idx="1952">
                  <c:v>7.8120000000000009E-2</c:v>
                </c:pt>
                <c:pt idx="1953">
                  <c:v>7.8159999999999993E-2</c:v>
                </c:pt>
                <c:pt idx="1954">
                  <c:v>7.8200000000000006E-2</c:v>
                </c:pt>
                <c:pt idx="1955">
                  <c:v>7.8240000000000004E-2</c:v>
                </c:pt>
                <c:pt idx="1956">
                  <c:v>7.8280000000000002E-2</c:v>
                </c:pt>
                <c:pt idx="1957">
                  <c:v>7.8320000000000001E-2</c:v>
                </c:pt>
                <c:pt idx="1958">
                  <c:v>7.8359999999999999E-2</c:v>
                </c:pt>
                <c:pt idx="1959">
                  <c:v>7.8400000000000011E-2</c:v>
                </c:pt>
                <c:pt idx="1960">
                  <c:v>7.844000000000001E-2</c:v>
                </c:pt>
                <c:pt idx="1961">
                  <c:v>7.8479999999999994E-2</c:v>
                </c:pt>
                <c:pt idx="1962">
                  <c:v>7.8520000000000006E-2</c:v>
                </c:pt>
                <c:pt idx="1963">
                  <c:v>7.8560000000000019E-2</c:v>
                </c:pt>
                <c:pt idx="1964">
                  <c:v>7.8600000000000003E-2</c:v>
                </c:pt>
                <c:pt idx="1965">
                  <c:v>7.8640000000000002E-2</c:v>
                </c:pt>
                <c:pt idx="1966">
                  <c:v>7.868E-2</c:v>
                </c:pt>
                <c:pt idx="1967">
                  <c:v>7.8720000000000012E-2</c:v>
                </c:pt>
                <c:pt idx="1968">
                  <c:v>7.8759999999999997E-2</c:v>
                </c:pt>
                <c:pt idx="1969">
                  <c:v>7.8800000000000023E-2</c:v>
                </c:pt>
                <c:pt idx="1970">
                  <c:v>7.8839999999999993E-2</c:v>
                </c:pt>
                <c:pt idx="1971">
                  <c:v>7.888000000000002E-2</c:v>
                </c:pt>
                <c:pt idx="1972">
                  <c:v>7.8920000000000004E-2</c:v>
                </c:pt>
                <c:pt idx="1973">
                  <c:v>7.8960000000000002E-2</c:v>
                </c:pt>
                <c:pt idx="1974">
                  <c:v>7.9000000000000237E-2</c:v>
                </c:pt>
                <c:pt idx="1975">
                  <c:v>7.9040000000000013E-2</c:v>
                </c:pt>
                <c:pt idx="1976">
                  <c:v>7.9079999999999998E-2</c:v>
                </c:pt>
                <c:pt idx="1977">
                  <c:v>7.9120000000000024E-2</c:v>
                </c:pt>
                <c:pt idx="1978">
                  <c:v>7.9159999999999994E-2</c:v>
                </c:pt>
                <c:pt idx="1979">
                  <c:v>7.920000000000002E-2</c:v>
                </c:pt>
                <c:pt idx="1980">
                  <c:v>7.9240000000000019E-2</c:v>
                </c:pt>
                <c:pt idx="1981">
                  <c:v>7.9280000000000003E-2</c:v>
                </c:pt>
                <c:pt idx="1982">
                  <c:v>7.9320000000000113E-2</c:v>
                </c:pt>
                <c:pt idx="1983">
                  <c:v>7.9360000000000278E-2</c:v>
                </c:pt>
                <c:pt idx="1984">
                  <c:v>7.9400000000000123E-2</c:v>
                </c:pt>
                <c:pt idx="1985">
                  <c:v>7.9440000000000011E-2</c:v>
                </c:pt>
                <c:pt idx="1986">
                  <c:v>7.9480000000000134E-2</c:v>
                </c:pt>
                <c:pt idx="1987">
                  <c:v>7.9519999999999993E-2</c:v>
                </c:pt>
                <c:pt idx="1988">
                  <c:v>7.9560000000000033E-2</c:v>
                </c:pt>
                <c:pt idx="1989">
                  <c:v>7.9600000000000004E-2</c:v>
                </c:pt>
                <c:pt idx="1990">
                  <c:v>7.9640000000000002E-2</c:v>
                </c:pt>
                <c:pt idx="1991">
                  <c:v>7.9680000000000029E-2</c:v>
                </c:pt>
                <c:pt idx="1992">
                  <c:v>7.9720000000000124E-2</c:v>
                </c:pt>
                <c:pt idx="1993">
                  <c:v>7.9760000000000275E-2</c:v>
                </c:pt>
                <c:pt idx="1994">
                  <c:v>7.9800000000000232E-2</c:v>
                </c:pt>
                <c:pt idx="1995">
                  <c:v>7.9839999999999994E-2</c:v>
                </c:pt>
                <c:pt idx="1996">
                  <c:v>7.9880000000000034E-2</c:v>
                </c:pt>
                <c:pt idx="1997">
                  <c:v>7.9920000000000033E-2</c:v>
                </c:pt>
                <c:pt idx="1998">
                  <c:v>7.9960000000000114E-2</c:v>
                </c:pt>
                <c:pt idx="1999">
                  <c:v>8.0000000000000043E-2</c:v>
                </c:pt>
                <c:pt idx="2000">
                  <c:v>8.004E-2</c:v>
                </c:pt>
                <c:pt idx="2001">
                  <c:v>8.0080000000000012E-2</c:v>
                </c:pt>
                <c:pt idx="2002">
                  <c:v>8.0120000000000025E-2</c:v>
                </c:pt>
                <c:pt idx="2003">
                  <c:v>8.0160000000000023E-2</c:v>
                </c:pt>
                <c:pt idx="2004">
                  <c:v>8.0200000000000021E-2</c:v>
                </c:pt>
                <c:pt idx="2005">
                  <c:v>8.0240000000000006E-2</c:v>
                </c:pt>
                <c:pt idx="2006">
                  <c:v>8.0280000000000018E-2</c:v>
                </c:pt>
                <c:pt idx="2007">
                  <c:v>8.0320000000000003E-2</c:v>
                </c:pt>
                <c:pt idx="2008">
                  <c:v>8.0360000000000001E-2</c:v>
                </c:pt>
                <c:pt idx="2009">
                  <c:v>8.0400000000000041E-2</c:v>
                </c:pt>
                <c:pt idx="2010">
                  <c:v>8.0440000000000011E-2</c:v>
                </c:pt>
                <c:pt idx="2011">
                  <c:v>8.048000000000001E-2</c:v>
                </c:pt>
                <c:pt idx="2012">
                  <c:v>8.0520000000000383E-2</c:v>
                </c:pt>
                <c:pt idx="2013">
                  <c:v>8.0560000000000048E-2</c:v>
                </c:pt>
                <c:pt idx="2014">
                  <c:v>8.0600000000000047E-2</c:v>
                </c:pt>
                <c:pt idx="2015">
                  <c:v>8.0640000000000003E-2</c:v>
                </c:pt>
                <c:pt idx="2016">
                  <c:v>8.0680000000000002E-2</c:v>
                </c:pt>
                <c:pt idx="2017">
                  <c:v>8.0720000000000208E-2</c:v>
                </c:pt>
                <c:pt idx="2018">
                  <c:v>8.0760000000000026E-2</c:v>
                </c:pt>
                <c:pt idx="2019">
                  <c:v>8.0800000000000025E-2</c:v>
                </c:pt>
                <c:pt idx="2020">
                  <c:v>8.0840000000000023E-2</c:v>
                </c:pt>
                <c:pt idx="2021">
                  <c:v>8.0880000000000021E-2</c:v>
                </c:pt>
                <c:pt idx="2022">
                  <c:v>8.0920000000000047E-2</c:v>
                </c:pt>
                <c:pt idx="2023">
                  <c:v>8.0960000000000004E-2</c:v>
                </c:pt>
                <c:pt idx="2024">
                  <c:v>8.1000000000000003E-2</c:v>
                </c:pt>
                <c:pt idx="2025">
                  <c:v>8.1040000000000001E-2</c:v>
                </c:pt>
                <c:pt idx="2026">
                  <c:v>8.1080000000000013E-2</c:v>
                </c:pt>
                <c:pt idx="2027">
                  <c:v>8.1120000000000025E-2</c:v>
                </c:pt>
                <c:pt idx="2028">
                  <c:v>8.1160000000000024E-2</c:v>
                </c:pt>
                <c:pt idx="2029">
                  <c:v>8.1200000000000022E-2</c:v>
                </c:pt>
                <c:pt idx="2030">
                  <c:v>8.1240000000000021E-2</c:v>
                </c:pt>
                <c:pt idx="2031">
                  <c:v>8.1279999999999991E-2</c:v>
                </c:pt>
                <c:pt idx="2032">
                  <c:v>8.1320000000000003E-2</c:v>
                </c:pt>
                <c:pt idx="2033">
                  <c:v>8.1360000000000002E-2</c:v>
                </c:pt>
                <c:pt idx="2034">
                  <c:v>8.14E-2</c:v>
                </c:pt>
                <c:pt idx="2035">
                  <c:v>8.1440000000000012E-2</c:v>
                </c:pt>
                <c:pt idx="2036">
                  <c:v>8.1480000000000011E-2</c:v>
                </c:pt>
                <c:pt idx="2037">
                  <c:v>8.1520000000000245E-2</c:v>
                </c:pt>
                <c:pt idx="2038">
                  <c:v>8.1560000000000063E-2</c:v>
                </c:pt>
                <c:pt idx="2039">
                  <c:v>8.1600000000000006E-2</c:v>
                </c:pt>
                <c:pt idx="2040">
                  <c:v>8.1640000000000004E-2</c:v>
                </c:pt>
                <c:pt idx="2041">
                  <c:v>8.1680000000000003E-2</c:v>
                </c:pt>
                <c:pt idx="2042">
                  <c:v>8.1720000000000098E-2</c:v>
                </c:pt>
                <c:pt idx="2043">
                  <c:v>8.1760000000000041E-2</c:v>
                </c:pt>
                <c:pt idx="2044">
                  <c:v>8.1800000000000025E-2</c:v>
                </c:pt>
                <c:pt idx="2045">
                  <c:v>8.1840000000000024E-2</c:v>
                </c:pt>
                <c:pt idx="2046">
                  <c:v>8.1880000000000008E-2</c:v>
                </c:pt>
                <c:pt idx="2047">
                  <c:v>8.1920000000000007E-2</c:v>
                </c:pt>
                <c:pt idx="2048">
                  <c:v>8.1960000000000005E-2</c:v>
                </c:pt>
                <c:pt idx="2049">
                  <c:v>8.2000000000000003E-2</c:v>
                </c:pt>
                <c:pt idx="2050">
                  <c:v>8.2040000000000002E-2</c:v>
                </c:pt>
                <c:pt idx="2051">
                  <c:v>8.2080000000000014E-2</c:v>
                </c:pt>
                <c:pt idx="2052">
                  <c:v>8.2120000000000026E-2</c:v>
                </c:pt>
                <c:pt idx="2053">
                  <c:v>8.2160000000000025E-2</c:v>
                </c:pt>
                <c:pt idx="2054">
                  <c:v>8.2200000000000009E-2</c:v>
                </c:pt>
                <c:pt idx="2055">
                  <c:v>8.2240000000000008E-2</c:v>
                </c:pt>
                <c:pt idx="2056">
                  <c:v>8.2279999999999992E-2</c:v>
                </c:pt>
                <c:pt idx="2057">
                  <c:v>8.2320000000000004E-2</c:v>
                </c:pt>
                <c:pt idx="2058">
                  <c:v>8.2360000000000003E-2</c:v>
                </c:pt>
                <c:pt idx="2059">
                  <c:v>8.2400000000000015E-2</c:v>
                </c:pt>
                <c:pt idx="2060">
                  <c:v>8.2440000000000013E-2</c:v>
                </c:pt>
                <c:pt idx="2061">
                  <c:v>8.2479999999999998E-2</c:v>
                </c:pt>
                <c:pt idx="2062">
                  <c:v>8.2520000000000066E-2</c:v>
                </c:pt>
                <c:pt idx="2063">
                  <c:v>8.2560000000000064E-2</c:v>
                </c:pt>
                <c:pt idx="2064">
                  <c:v>8.2600000000000007E-2</c:v>
                </c:pt>
                <c:pt idx="2065">
                  <c:v>8.2640000000000005E-2</c:v>
                </c:pt>
                <c:pt idx="2066">
                  <c:v>8.2680000000000003E-2</c:v>
                </c:pt>
                <c:pt idx="2067">
                  <c:v>8.2720000000000043E-2</c:v>
                </c:pt>
                <c:pt idx="2068">
                  <c:v>8.2760000000000028E-2</c:v>
                </c:pt>
                <c:pt idx="2069">
                  <c:v>8.280000000000004E-2</c:v>
                </c:pt>
                <c:pt idx="2070">
                  <c:v>8.2840000000000011E-2</c:v>
                </c:pt>
                <c:pt idx="2071">
                  <c:v>8.2880000000000009E-2</c:v>
                </c:pt>
                <c:pt idx="2072">
                  <c:v>8.2920000000000008E-2</c:v>
                </c:pt>
                <c:pt idx="2073">
                  <c:v>8.2960000000000006E-2</c:v>
                </c:pt>
                <c:pt idx="2074">
                  <c:v>8.3000000000000046E-2</c:v>
                </c:pt>
                <c:pt idx="2075">
                  <c:v>8.3040000000000044E-2</c:v>
                </c:pt>
                <c:pt idx="2076">
                  <c:v>8.3080000000000001E-2</c:v>
                </c:pt>
                <c:pt idx="2077">
                  <c:v>8.3120000000000263E-2</c:v>
                </c:pt>
                <c:pt idx="2078">
                  <c:v>8.3160000000000067E-2</c:v>
                </c:pt>
                <c:pt idx="2079">
                  <c:v>8.3200000000000024E-2</c:v>
                </c:pt>
                <c:pt idx="2080">
                  <c:v>8.3240000000000022E-2</c:v>
                </c:pt>
                <c:pt idx="2081">
                  <c:v>8.3280000000000007E-2</c:v>
                </c:pt>
                <c:pt idx="2082">
                  <c:v>8.3320000000000047E-2</c:v>
                </c:pt>
                <c:pt idx="2083">
                  <c:v>8.3360000000000045E-2</c:v>
                </c:pt>
                <c:pt idx="2084">
                  <c:v>8.3400000000000002E-2</c:v>
                </c:pt>
                <c:pt idx="2085">
                  <c:v>8.344E-2</c:v>
                </c:pt>
                <c:pt idx="2086">
                  <c:v>8.348000000000004E-2</c:v>
                </c:pt>
                <c:pt idx="2087">
                  <c:v>8.3520000000000552E-2</c:v>
                </c:pt>
                <c:pt idx="2088">
                  <c:v>8.3560000000000453E-2</c:v>
                </c:pt>
                <c:pt idx="2089">
                  <c:v>8.3600000000000355E-2</c:v>
                </c:pt>
                <c:pt idx="2090">
                  <c:v>8.3640000000000048E-2</c:v>
                </c:pt>
                <c:pt idx="2091">
                  <c:v>8.3680000000000046E-2</c:v>
                </c:pt>
                <c:pt idx="2092">
                  <c:v>8.3720000000000502E-2</c:v>
                </c:pt>
                <c:pt idx="2093">
                  <c:v>8.3760000000000265E-2</c:v>
                </c:pt>
                <c:pt idx="2094">
                  <c:v>8.3800000000000208E-2</c:v>
                </c:pt>
                <c:pt idx="2095">
                  <c:v>8.3840000000000026E-2</c:v>
                </c:pt>
                <c:pt idx="2096">
                  <c:v>8.3880000000000024E-2</c:v>
                </c:pt>
                <c:pt idx="2097">
                  <c:v>8.3920000000000328E-2</c:v>
                </c:pt>
                <c:pt idx="2098">
                  <c:v>8.3960000000000048E-2</c:v>
                </c:pt>
                <c:pt idx="2099">
                  <c:v>8.4000000000000047E-2</c:v>
                </c:pt>
                <c:pt idx="2100">
                  <c:v>8.4040000000000004E-2</c:v>
                </c:pt>
                <c:pt idx="2101">
                  <c:v>8.4080000000000002E-2</c:v>
                </c:pt>
                <c:pt idx="2102">
                  <c:v>8.4120000000000208E-2</c:v>
                </c:pt>
                <c:pt idx="2103">
                  <c:v>8.4160000000000068E-2</c:v>
                </c:pt>
                <c:pt idx="2104">
                  <c:v>8.4200000000000025E-2</c:v>
                </c:pt>
                <c:pt idx="2105">
                  <c:v>8.4240000000000023E-2</c:v>
                </c:pt>
                <c:pt idx="2106">
                  <c:v>8.4280000000000022E-2</c:v>
                </c:pt>
                <c:pt idx="2107">
                  <c:v>8.4320000000000048E-2</c:v>
                </c:pt>
                <c:pt idx="2108">
                  <c:v>8.4360000000000004E-2</c:v>
                </c:pt>
                <c:pt idx="2109">
                  <c:v>8.4400000000000003E-2</c:v>
                </c:pt>
                <c:pt idx="2110">
                  <c:v>8.4440000000000001E-2</c:v>
                </c:pt>
                <c:pt idx="2111">
                  <c:v>8.448E-2</c:v>
                </c:pt>
                <c:pt idx="2112">
                  <c:v>8.452000000000047E-2</c:v>
                </c:pt>
                <c:pt idx="2113">
                  <c:v>8.4560000000000371E-2</c:v>
                </c:pt>
                <c:pt idx="2114">
                  <c:v>8.4600000000000244E-2</c:v>
                </c:pt>
                <c:pt idx="2115">
                  <c:v>8.4640000000000007E-2</c:v>
                </c:pt>
                <c:pt idx="2116">
                  <c:v>8.4680000000000005E-2</c:v>
                </c:pt>
                <c:pt idx="2117">
                  <c:v>8.4720000000000267E-2</c:v>
                </c:pt>
                <c:pt idx="2118">
                  <c:v>8.4760000000000266E-2</c:v>
                </c:pt>
                <c:pt idx="2119">
                  <c:v>8.4800000000000028E-2</c:v>
                </c:pt>
                <c:pt idx="2120">
                  <c:v>8.484000000000004E-2</c:v>
                </c:pt>
                <c:pt idx="2121">
                  <c:v>8.4880000000000025E-2</c:v>
                </c:pt>
                <c:pt idx="2122">
                  <c:v>8.4920000000000065E-2</c:v>
                </c:pt>
                <c:pt idx="2123">
                  <c:v>8.4960000000000063E-2</c:v>
                </c:pt>
                <c:pt idx="2124">
                  <c:v>8.5000000000000006E-2</c:v>
                </c:pt>
                <c:pt idx="2125">
                  <c:v>8.5040000000000004E-2</c:v>
                </c:pt>
                <c:pt idx="2126">
                  <c:v>8.5080000000000003E-2</c:v>
                </c:pt>
                <c:pt idx="2127">
                  <c:v>8.5120000000000043E-2</c:v>
                </c:pt>
                <c:pt idx="2128">
                  <c:v>8.5160000000000027E-2</c:v>
                </c:pt>
                <c:pt idx="2129">
                  <c:v>8.5200000000000026E-2</c:v>
                </c:pt>
                <c:pt idx="2130">
                  <c:v>8.5240000000000024E-2</c:v>
                </c:pt>
                <c:pt idx="2131">
                  <c:v>8.5280000000000009E-2</c:v>
                </c:pt>
                <c:pt idx="2132">
                  <c:v>8.5320000000000007E-2</c:v>
                </c:pt>
                <c:pt idx="2133">
                  <c:v>8.5360000000000005E-2</c:v>
                </c:pt>
                <c:pt idx="2134">
                  <c:v>8.5400000000000004E-2</c:v>
                </c:pt>
                <c:pt idx="2135">
                  <c:v>8.5440000000000002E-2</c:v>
                </c:pt>
                <c:pt idx="2136">
                  <c:v>8.5480000000000014E-2</c:v>
                </c:pt>
                <c:pt idx="2137">
                  <c:v>8.5520000000000429E-2</c:v>
                </c:pt>
                <c:pt idx="2138">
                  <c:v>8.5560000000000067E-2</c:v>
                </c:pt>
                <c:pt idx="2139">
                  <c:v>8.5600000000000065E-2</c:v>
                </c:pt>
                <c:pt idx="2140">
                  <c:v>8.5640000000000022E-2</c:v>
                </c:pt>
                <c:pt idx="2141">
                  <c:v>8.5680000000000006E-2</c:v>
                </c:pt>
                <c:pt idx="2142">
                  <c:v>8.5720000000000227E-2</c:v>
                </c:pt>
                <c:pt idx="2143">
                  <c:v>8.5760000000000045E-2</c:v>
                </c:pt>
                <c:pt idx="2144">
                  <c:v>8.5800000000000043E-2</c:v>
                </c:pt>
                <c:pt idx="2145">
                  <c:v>8.584E-2</c:v>
                </c:pt>
                <c:pt idx="2146">
                  <c:v>8.5880000000000026E-2</c:v>
                </c:pt>
                <c:pt idx="2147">
                  <c:v>8.5920000000000066E-2</c:v>
                </c:pt>
                <c:pt idx="2148">
                  <c:v>8.5960000000000023E-2</c:v>
                </c:pt>
                <c:pt idx="2149">
                  <c:v>8.6000000000000021E-2</c:v>
                </c:pt>
                <c:pt idx="2150">
                  <c:v>8.6040000000000005E-2</c:v>
                </c:pt>
                <c:pt idx="2151">
                  <c:v>8.6080000000000004E-2</c:v>
                </c:pt>
                <c:pt idx="2152">
                  <c:v>8.6120000000000044E-2</c:v>
                </c:pt>
                <c:pt idx="2153">
                  <c:v>8.616E-2</c:v>
                </c:pt>
                <c:pt idx="2154">
                  <c:v>8.620000000000004E-2</c:v>
                </c:pt>
                <c:pt idx="2155">
                  <c:v>8.6240000000000011E-2</c:v>
                </c:pt>
                <c:pt idx="2156">
                  <c:v>8.6280000000000009E-2</c:v>
                </c:pt>
                <c:pt idx="2157">
                  <c:v>8.6320000000000008E-2</c:v>
                </c:pt>
                <c:pt idx="2158">
                  <c:v>8.6360000000000006E-2</c:v>
                </c:pt>
                <c:pt idx="2159">
                  <c:v>8.6400000000000018E-2</c:v>
                </c:pt>
                <c:pt idx="2160">
                  <c:v>8.6440000000000031E-2</c:v>
                </c:pt>
                <c:pt idx="2161">
                  <c:v>8.6479999999999987E-2</c:v>
                </c:pt>
                <c:pt idx="2162">
                  <c:v>8.6520000000000263E-2</c:v>
                </c:pt>
                <c:pt idx="2163">
                  <c:v>8.6560000000000067E-2</c:v>
                </c:pt>
                <c:pt idx="2164">
                  <c:v>8.6600000000000024E-2</c:v>
                </c:pt>
                <c:pt idx="2165">
                  <c:v>8.6640000000000023E-2</c:v>
                </c:pt>
                <c:pt idx="2166">
                  <c:v>8.6680000000000021E-2</c:v>
                </c:pt>
                <c:pt idx="2167">
                  <c:v>8.6720000000000047E-2</c:v>
                </c:pt>
                <c:pt idx="2168">
                  <c:v>8.6760000000000045E-2</c:v>
                </c:pt>
                <c:pt idx="2169">
                  <c:v>8.6800000000000002E-2</c:v>
                </c:pt>
                <c:pt idx="2170">
                  <c:v>8.6840000000000001E-2</c:v>
                </c:pt>
                <c:pt idx="2171">
                  <c:v>8.6880000000000013E-2</c:v>
                </c:pt>
                <c:pt idx="2172">
                  <c:v>8.6920000000000025E-2</c:v>
                </c:pt>
                <c:pt idx="2173">
                  <c:v>8.6960000000000023E-2</c:v>
                </c:pt>
                <c:pt idx="2174">
                  <c:v>8.7000000000000022E-2</c:v>
                </c:pt>
                <c:pt idx="2175">
                  <c:v>8.704000000000002E-2</c:v>
                </c:pt>
                <c:pt idx="2176">
                  <c:v>8.7079999999999991E-2</c:v>
                </c:pt>
                <c:pt idx="2177">
                  <c:v>8.7120000000000003E-2</c:v>
                </c:pt>
                <c:pt idx="2178">
                  <c:v>8.7160000000000001E-2</c:v>
                </c:pt>
                <c:pt idx="2179">
                  <c:v>8.72E-2</c:v>
                </c:pt>
                <c:pt idx="2180">
                  <c:v>8.7240000000000012E-2</c:v>
                </c:pt>
                <c:pt idx="2181">
                  <c:v>8.728000000000001E-2</c:v>
                </c:pt>
                <c:pt idx="2182">
                  <c:v>8.7320000000000023E-2</c:v>
                </c:pt>
                <c:pt idx="2183">
                  <c:v>8.7360000000000021E-2</c:v>
                </c:pt>
                <c:pt idx="2184">
                  <c:v>8.7399999999999992E-2</c:v>
                </c:pt>
                <c:pt idx="2185">
                  <c:v>8.743999999999999E-2</c:v>
                </c:pt>
                <c:pt idx="2186">
                  <c:v>8.7479999999999988E-2</c:v>
                </c:pt>
                <c:pt idx="2187">
                  <c:v>8.7520000000000028E-2</c:v>
                </c:pt>
                <c:pt idx="2188">
                  <c:v>8.7560000000000068E-2</c:v>
                </c:pt>
                <c:pt idx="2189">
                  <c:v>8.7600000000000025E-2</c:v>
                </c:pt>
                <c:pt idx="2190">
                  <c:v>8.7640000000000023E-2</c:v>
                </c:pt>
                <c:pt idx="2191">
                  <c:v>8.7680000000000022E-2</c:v>
                </c:pt>
                <c:pt idx="2192">
                  <c:v>8.7720000000000006E-2</c:v>
                </c:pt>
                <c:pt idx="2193">
                  <c:v>8.7760000000000005E-2</c:v>
                </c:pt>
                <c:pt idx="2194">
                  <c:v>8.7800000000000003E-2</c:v>
                </c:pt>
                <c:pt idx="2195">
                  <c:v>8.7840000000000001E-2</c:v>
                </c:pt>
                <c:pt idx="2196">
                  <c:v>8.788E-2</c:v>
                </c:pt>
                <c:pt idx="2197">
                  <c:v>8.7920000000000026E-2</c:v>
                </c:pt>
                <c:pt idx="2198">
                  <c:v>8.7960000000000024E-2</c:v>
                </c:pt>
                <c:pt idx="2199">
                  <c:v>8.8000000000000064E-2</c:v>
                </c:pt>
                <c:pt idx="2200">
                  <c:v>8.8040000000000063E-2</c:v>
                </c:pt>
                <c:pt idx="2201">
                  <c:v>8.8080000000000006E-2</c:v>
                </c:pt>
                <c:pt idx="2202">
                  <c:v>8.8120000000000268E-2</c:v>
                </c:pt>
                <c:pt idx="2203">
                  <c:v>8.8160000000000224E-2</c:v>
                </c:pt>
                <c:pt idx="2204">
                  <c:v>8.8200000000000028E-2</c:v>
                </c:pt>
                <c:pt idx="2205">
                  <c:v>8.8240000000000041E-2</c:v>
                </c:pt>
                <c:pt idx="2206">
                  <c:v>8.8280000000000025E-2</c:v>
                </c:pt>
                <c:pt idx="2207">
                  <c:v>8.8320000000000065E-2</c:v>
                </c:pt>
                <c:pt idx="2208">
                  <c:v>8.8360000000000063E-2</c:v>
                </c:pt>
                <c:pt idx="2209">
                  <c:v>8.8400000000000006E-2</c:v>
                </c:pt>
                <c:pt idx="2210">
                  <c:v>8.8440000000000005E-2</c:v>
                </c:pt>
                <c:pt idx="2211">
                  <c:v>8.8480000000000003E-2</c:v>
                </c:pt>
                <c:pt idx="2212">
                  <c:v>8.8520000000000515E-2</c:v>
                </c:pt>
                <c:pt idx="2213">
                  <c:v>8.8560000000000416E-2</c:v>
                </c:pt>
                <c:pt idx="2214">
                  <c:v>8.8600000000000248E-2</c:v>
                </c:pt>
                <c:pt idx="2215">
                  <c:v>8.8640000000000066E-2</c:v>
                </c:pt>
                <c:pt idx="2216">
                  <c:v>8.8680000000000064E-2</c:v>
                </c:pt>
                <c:pt idx="2217">
                  <c:v>8.8720000000000424E-2</c:v>
                </c:pt>
                <c:pt idx="2218">
                  <c:v>8.8760000000000436E-2</c:v>
                </c:pt>
                <c:pt idx="2219">
                  <c:v>8.8800000000000226E-2</c:v>
                </c:pt>
                <c:pt idx="2220">
                  <c:v>8.8840000000000044E-2</c:v>
                </c:pt>
                <c:pt idx="2221">
                  <c:v>8.8880000000000028E-2</c:v>
                </c:pt>
                <c:pt idx="2222">
                  <c:v>8.8920000000000401E-2</c:v>
                </c:pt>
                <c:pt idx="2223">
                  <c:v>8.8960000000000067E-2</c:v>
                </c:pt>
                <c:pt idx="2224">
                  <c:v>8.9000000000000065E-2</c:v>
                </c:pt>
                <c:pt idx="2225">
                  <c:v>8.9040000000000022E-2</c:v>
                </c:pt>
                <c:pt idx="2226">
                  <c:v>8.9080000000000006E-2</c:v>
                </c:pt>
                <c:pt idx="2227">
                  <c:v>8.9120000000000227E-2</c:v>
                </c:pt>
                <c:pt idx="2228">
                  <c:v>8.9160000000000045E-2</c:v>
                </c:pt>
                <c:pt idx="2229">
                  <c:v>8.9200000000000043E-2</c:v>
                </c:pt>
                <c:pt idx="2230">
                  <c:v>8.924E-2</c:v>
                </c:pt>
                <c:pt idx="2231">
                  <c:v>8.9280000000000012E-2</c:v>
                </c:pt>
                <c:pt idx="2232">
                  <c:v>8.9320000000000066E-2</c:v>
                </c:pt>
                <c:pt idx="2233">
                  <c:v>8.9360000000000023E-2</c:v>
                </c:pt>
                <c:pt idx="2234">
                  <c:v>8.9400000000000021E-2</c:v>
                </c:pt>
                <c:pt idx="2235">
                  <c:v>8.9440000000000006E-2</c:v>
                </c:pt>
                <c:pt idx="2236">
                  <c:v>8.9480000000000018E-2</c:v>
                </c:pt>
                <c:pt idx="2237">
                  <c:v>8.9520000000000474E-2</c:v>
                </c:pt>
                <c:pt idx="2238">
                  <c:v>8.9560000000000362E-2</c:v>
                </c:pt>
                <c:pt idx="2239">
                  <c:v>8.9600000000000068E-2</c:v>
                </c:pt>
                <c:pt idx="2240">
                  <c:v>8.9640000000000025E-2</c:v>
                </c:pt>
                <c:pt idx="2241">
                  <c:v>8.9680000000000024E-2</c:v>
                </c:pt>
                <c:pt idx="2242">
                  <c:v>8.9720000000000355E-2</c:v>
                </c:pt>
                <c:pt idx="2243">
                  <c:v>8.9760000000000048E-2</c:v>
                </c:pt>
                <c:pt idx="2244">
                  <c:v>8.9800000000000046E-2</c:v>
                </c:pt>
                <c:pt idx="2245">
                  <c:v>8.9840000000000003E-2</c:v>
                </c:pt>
                <c:pt idx="2246">
                  <c:v>8.9880000000000002E-2</c:v>
                </c:pt>
                <c:pt idx="2247">
                  <c:v>8.9920000000000208E-2</c:v>
                </c:pt>
                <c:pt idx="2248">
                  <c:v>8.9960000000000026E-2</c:v>
                </c:pt>
                <c:pt idx="2249">
                  <c:v>9.0000000000000024E-2</c:v>
                </c:pt>
                <c:pt idx="2250">
                  <c:v>9.0040000000000023E-2</c:v>
                </c:pt>
                <c:pt idx="2251">
                  <c:v>9.0080000000000021E-2</c:v>
                </c:pt>
                <c:pt idx="2252">
                  <c:v>9.0120000000000047E-2</c:v>
                </c:pt>
                <c:pt idx="2253">
                  <c:v>9.0160000000000004E-2</c:v>
                </c:pt>
                <c:pt idx="2254">
                  <c:v>9.0200000000000002E-2</c:v>
                </c:pt>
                <c:pt idx="2255">
                  <c:v>9.0240000000000001E-2</c:v>
                </c:pt>
                <c:pt idx="2256">
                  <c:v>9.0280000000000013E-2</c:v>
                </c:pt>
                <c:pt idx="2257">
                  <c:v>9.0320000000000025E-2</c:v>
                </c:pt>
                <c:pt idx="2258">
                  <c:v>9.0360000000000024E-2</c:v>
                </c:pt>
                <c:pt idx="2259">
                  <c:v>9.0400000000000022E-2</c:v>
                </c:pt>
                <c:pt idx="2260">
                  <c:v>9.044000000000002E-2</c:v>
                </c:pt>
                <c:pt idx="2261">
                  <c:v>9.0479999999999991E-2</c:v>
                </c:pt>
                <c:pt idx="2262">
                  <c:v>9.0520000000000267E-2</c:v>
                </c:pt>
                <c:pt idx="2263">
                  <c:v>9.0560000000000265E-2</c:v>
                </c:pt>
                <c:pt idx="2264">
                  <c:v>9.0600000000000028E-2</c:v>
                </c:pt>
                <c:pt idx="2265">
                  <c:v>9.0640000000000026E-2</c:v>
                </c:pt>
                <c:pt idx="2266">
                  <c:v>9.0680000000000024E-2</c:v>
                </c:pt>
                <c:pt idx="2267">
                  <c:v>9.0720000000000245E-2</c:v>
                </c:pt>
                <c:pt idx="2268">
                  <c:v>9.0760000000000063E-2</c:v>
                </c:pt>
                <c:pt idx="2269">
                  <c:v>9.0800000000000006E-2</c:v>
                </c:pt>
                <c:pt idx="2270">
                  <c:v>9.0840000000000004E-2</c:v>
                </c:pt>
                <c:pt idx="2271">
                  <c:v>9.0880000000000002E-2</c:v>
                </c:pt>
                <c:pt idx="2272">
                  <c:v>9.0920000000000098E-2</c:v>
                </c:pt>
                <c:pt idx="2273">
                  <c:v>9.0960000000000041E-2</c:v>
                </c:pt>
                <c:pt idx="2274">
                  <c:v>9.1000000000000025E-2</c:v>
                </c:pt>
                <c:pt idx="2275">
                  <c:v>9.1040000000000024E-2</c:v>
                </c:pt>
                <c:pt idx="2276">
                  <c:v>9.1080000000000022E-2</c:v>
                </c:pt>
                <c:pt idx="2277">
                  <c:v>9.1120000000000007E-2</c:v>
                </c:pt>
                <c:pt idx="2278">
                  <c:v>9.1160000000000005E-2</c:v>
                </c:pt>
                <c:pt idx="2279">
                  <c:v>9.1200000000000003E-2</c:v>
                </c:pt>
                <c:pt idx="2280">
                  <c:v>9.1240000000000002E-2</c:v>
                </c:pt>
                <c:pt idx="2281">
                  <c:v>9.128E-2</c:v>
                </c:pt>
                <c:pt idx="2282">
                  <c:v>9.1320000000000026E-2</c:v>
                </c:pt>
                <c:pt idx="2283">
                  <c:v>9.1360000000000025E-2</c:v>
                </c:pt>
                <c:pt idx="2284">
                  <c:v>9.1400000000000009E-2</c:v>
                </c:pt>
                <c:pt idx="2285">
                  <c:v>9.1440000000000007E-2</c:v>
                </c:pt>
                <c:pt idx="2286">
                  <c:v>9.1479999999999992E-2</c:v>
                </c:pt>
                <c:pt idx="2287">
                  <c:v>9.1520000000000268E-2</c:v>
                </c:pt>
                <c:pt idx="2288">
                  <c:v>9.1560000000000225E-2</c:v>
                </c:pt>
                <c:pt idx="2289">
                  <c:v>9.1600000000000042E-2</c:v>
                </c:pt>
                <c:pt idx="2290">
                  <c:v>9.1640000000000041E-2</c:v>
                </c:pt>
                <c:pt idx="2291">
                  <c:v>9.1680000000000025E-2</c:v>
                </c:pt>
                <c:pt idx="2292">
                  <c:v>9.1720000000000065E-2</c:v>
                </c:pt>
                <c:pt idx="2293">
                  <c:v>9.1760000000000064E-2</c:v>
                </c:pt>
                <c:pt idx="2294">
                  <c:v>9.1800000000000007E-2</c:v>
                </c:pt>
                <c:pt idx="2295">
                  <c:v>9.1840000000000005E-2</c:v>
                </c:pt>
                <c:pt idx="2296">
                  <c:v>9.1880000000000003E-2</c:v>
                </c:pt>
                <c:pt idx="2297">
                  <c:v>9.1920000000000043E-2</c:v>
                </c:pt>
                <c:pt idx="2298">
                  <c:v>9.1960000000000028E-2</c:v>
                </c:pt>
                <c:pt idx="2299">
                  <c:v>9.2000000000000026E-2</c:v>
                </c:pt>
                <c:pt idx="2300">
                  <c:v>9.2040000000000011E-2</c:v>
                </c:pt>
                <c:pt idx="2301">
                  <c:v>9.2080000000000009E-2</c:v>
                </c:pt>
                <c:pt idx="2302">
                  <c:v>9.2120000000000007E-2</c:v>
                </c:pt>
                <c:pt idx="2303">
                  <c:v>9.2160000000000006E-2</c:v>
                </c:pt>
                <c:pt idx="2304">
                  <c:v>9.2200000000000004E-2</c:v>
                </c:pt>
                <c:pt idx="2305">
                  <c:v>9.224000000000003E-2</c:v>
                </c:pt>
                <c:pt idx="2306">
                  <c:v>9.2279999999999987E-2</c:v>
                </c:pt>
                <c:pt idx="2307">
                  <c:v>9.2320000000000027E-2</c:v>
                </c:pt>
                <c:pt idx="2308">
                  <c:v>9.2360000000000012E-2</c:v>
                </c:pt>
                <c:pt idx="2309">
                  <c:v>9.240000000000001E-2</c:v>
                </c:pt>
                <c:pt idx="2310">
                  <c:v>9.2440000000000008E-2</c:v>
                </c:pt>
                <c:pt idx="2311">
                  <c:v>9.2479999999999979E-2</c:v>
                </c:pt>
                <c:pt idx="2312">
                  <c:v>9.2520000000000047E-2</c:v>
                </c:pt>
                <c:pt idx="2313">
                  <c:v>9.2560000000000045E-2</c:v>
                </c:pt>
                <c:pt idx="2314">
                  <c:v>9.2600000000000002E-2</c:v>
                </c:pt>
                <c:pt idx="2315">
                  <c:v>9.264E-2</c:v>
                </c:pt>
                <c:pt idx="2316">
                  <c:v>9.2680000000000012E-2</c:v>
                </c:pt>
                <c:pt idx="2317">
                  <c:v>9.2720000000000025E-2</c:v>
                </c:pt>
                <c:pt idx="2318">
                  <c:v>9.2760000000000023E-2</c:v>
                </c:pt>
                <c:pt idx="2319">
                  <c:v>9.2800000000000021E-2</c:v>
                </c:pt>
                <c:pt idx="2320">
                  <c:v>9.2840000000000006E-2</c:v>
                </c:pt>
                <c:pt idx="2321">
                  <c:v>9.2880000000000018E-2</c:v>
                </c:pt>
                <c:pt idx="2322">
                  <c:v>9.2920000000000003E-2</c:v>
                </c:pt>
                <c:pt idx="2323">
                  <c:v>9.2960000000000001E-2</c:v>
                </c:pt>
                <c:pt idx="2324">
                  <c:v>9.3000000000000208E-2</c:v>
                </c:pt>
                <c:pt idx="2325">
                  <c:v>9.3040000000000025E-2</c:v>
                </c:pt>
                <c:pt idx="2326">
                  <c:v>9.3080000000000024E-2</c:v>
                </c:pt>
                <c:pt idx="2327">
                  <c:v>9.3120000000000355E-2</c:v>
                </c:pt>
                <c:pt idx="2328">
                  <c:v>9.3160000000000048E-2</c:v>
                </c:pt>
                <c:pt idx="2329">
                  <c:v>9.3200000000000047E-2</c:v>
                </c:pt>
                <c:pt idx="2330">
                  <c:v>9.3240000000000003E-2</c:v>
                </c:pt>
                <c:pt idx="2331">
                  <c:v>9.3280000000000002E-2</c:v>
                </c:pt>
                <c:pt idx="2332">
                  <c:v>9.3320000000000208E-2</c:v>
                </c:pt>
                <c:pt idx="2333">
                  <c:v>9.3360000000000068E-2</c:v>
                </c:pt>
                <c:pt idx="2334">
                  <c:v>9.3400000000000025E-2</c:v>
                </c:pt>
                <c:pt idx="2335">
                  <c:v>9.3440000000000023E-2</c:v>
                </c:pt>
                <c:pt idx="2336">
                  <c:v>9.3480000000000021E-2</c:v>
                </c:pt>
                <c:pt idx="2337">
                  <c:v>9.3520000000000561E-2</c:v>
                </c:pt>
                <c:pt idx="2338">
                  <c:v>9.3560000000000504E-2</c:v>
                </c:pt>
                <c:pt idx="2339">
                  <c:v>9.3600000000000266E-2</c:v>
                </c:pt>
                <c:pt idx="2340">
                  <c:v>9.3640000000000265E-2</c:v>
                </c:pt>
                <c:pt idx="2341">
                  <c:v>9.3680000000000097E-2</c:v>
                </c:pt>
                <c:pt idx="2342">
                  <c:v>9.3720000000000511E-2</c:v>
                </c:pt>
                <c:pt idx="2343">
                  <c:v>9.3760000000000385E-2</c:v>
                </c:pt>
                <c:pt idx="2344">
                  <c:v>9.3800000000000244E-2</c:v>
                </c:pt>
                <c:pt idx="2345">
                  <c:v>9.3840000000000048E-2</c:v>
                </c:pt>
                <c:pt idx="2346">
                  <c:v>9.3880000000000005E-2</c:v>
                </c:pt>
                <c:pt idx="2347">
                  <c:v>9.3920000000000267E-2</c:v>
                </c:pt>
                <c:pt idx="2348">
                  <c:v>9.3960000000000266E-2</c:v>
                </c:pt>
                <c:pt idx="2349">
                  <c:v>9.4000000000000028E-2</c:v>
                </c:pt>
                <c:pt idx="2350">
                  <c:v>9.404000000000004E-2</c:v>
                </c:pt>
                <c:pt idx="2351">
                  <c:v>9.4080000000000025E-2</c:v>
                </c:pt>
                <c:pt idx="2352">
                  <c:v>9.4120000000000245E-2</c:v>
                </c:pt>
                <c:pt idx="2353">
                  <c:v>9.4160000000000063E-2</c:v>
                </c:pt>
                <c:pt idx="2354">
                  <c:v>9.4200000000000006E-2</c:v>
                </c:pt>
                <c:pt idx="2355">
                  <c:v>9.4240000000000004E-2</c:v>
                </c:pt>
                <c:pt idx="2356">
                  <c:v>9.4280000000000003E-2</c:v>
                </c:pt>
                <c:pt idx="2357">
                  <c:v>9.4320000000000098E-2</c:v>
                </c:pt>
                <c:pt idx="2358">
                  <c:v>9.4360000000000041E-2</c:v>
                </c:pt>
                <c:pt idx="2359">
                  <c:v>9.4400000000000026E-2</c:v>
                </c:pt>
                <c:pt idx="2360">
                  <c:v>9.4440000000000024E-2</c:v>
                </c:pt>
                <c:pt idx="2361">
                  <c:v>9.4480000000000008E-2</c:v>
                </c:pt>
                <c:pt idx="2362">
                  <c:v>9.4520000000000493E-2</c:v>
                </c:pt>
                <c:pt idx="2363">
                  <c:v>9.4560000000000408E-2</c:v>
                </c:pt>
                <c:pt idx="2364">
                  <c:v>9.4600000000000226E-2</c:v>
                </c:pt>
                <c:pt idx="2365">
                  <c:v>9.4640000000000044E-2</c:v>
                </c:pt>
                <c:pt idx="2366">
                  <c:v>9.4680000000000028E-2</c:v>
                </c:pt>
                <c:pt idx="2367">
                  <c:v>9.4720000000000248E-2</c:v>
                </c:pt>
                <c:pt idx="2368">
                  <c:v>9.4760000000000066E-2</c:v>
                </c:pt>
                <c:pt idx="2369">
                  <c:v>9.4800000000000065E-2</c:v>
                </c:pt>
                <c:pt idx="2370">
                  <c:v>9.4840000000000022E-2</c:v>
                </c:pt>
                <c:pt idx="2371">
                  <c:v>9.4880000000000006E-2</c:v>
                </c:pt>
                <c:pt idx="2372">
                  <c:v>9.4920000000000226E-2</c:v>
                </c:pt>
                <c:pt idx="2373">
                  <c:v>9.4960000000000044E-2</c:v>
                </c:pt>
                <c:pt idx="2374">
                  <c:v>9.5000000000000043E-2</c:v>
                </c:pt>
                <c:pt idx="2375">
                  <c:v>9.5040000000000041E-2</c:v>
                </c:pt>
                <c:pt idx="2376">
                  <c:v>9.5080000000000026E-2</c:v>
                </c:pt>
                <c:pt idx="2377">
                  <c:v>9.5120000000000066E-2</c:v>
                </c:pt>
                <c:pt idx="2378">
                  <c:v>9.5160000000000022E-2</c:v>
                </c:pt>
                <c:pt idx="2379">
                  <c:v>9.5200000000000007E-2</c:v>
                </c:pt>
                <c:pt idx="2380">
                  <c:v>9.5240000000000005E-2</c:v>
                </c:pt>
                <c:pt idx="2381">
                  <c:v>9.5280000000000004E-2</c:v>
                </c:pt>
                <c:pt idx="2382">
                  <c:v>9.5320000000000044E-2</c:v>
                </c:pt>
                <c:pt idx="2383">
                  <c:v>9.536E-2</c:v>
                </c:pt>
                <c:pt idx="2384">
                  <c:v>9.540000000000004E-2</c:v>
                </c:pt>
                <c:pt idx="2385">
                  <c:v>9.5440000000000011E-2</c:v>
                </c:pt>
                <c:pt idx="2386">
                  <c:v>9.5480000000000009E-2</c:v>
                </c:pt>
                <c:pt idx="2387">
                  <c:v>9.5520000000000396E-2</c:v>
                </c:pt>
                <c:pt idx="2388">
                  <c:v>9.5560000000000228E-2</c:v>
                </c:pt>
                <c:pt idx="2389">
                  <c:v>9.5600000000000046E-2</c:v>
                </c:pt>
                <c:pt idx="2390">
                  <c:v>9.5640000000000044E-2</c:v>
                </c:pt>
                <c:pt idx="2391">
                  <c:v>9.5680000000000001E-2</c:v>
                </c:pt>
                <c:pt idx="2392">
                  <c:v>9.5720000000000263E-2</c:v>
                </c:pt>
                <c:pt idx="2393">
                  <c:v>9.5760000000000067E-2</c:v>
                </c:pt>
                <c:pt idx="2394">
                  <c:v>9.5800000000000024E-2</c:v>
                </c:pt>
                <c:pt idx="2395">
                  <c:v>9.5840000000000022E-2</c:v>
                </c:pt>
                <c:pt idx="2396">
                  <c:v>9.5880000000000007E-2</c:v>
                </c:pt>
                <c:pt idx="2397">
                  <c:v>9.5920000000000047E-2</c:v>
                </c:pt>
                <c:pt idx="2398">
                  <c:v>9.5960000000000045E-2</c:v>
                </c:pt>
                <c:pt idx="2399">
                  <c:v>9.6000000000000002E-2</c:v>
                </c:pt>
                <c:pt idx="2400">
                  <c:v>9.604E-2</c:v>
                </c:pt>
                <c:pt idx="2401">
                  <c:v>9.608000000000004E-2</c:v>
                </c:pt>
                <c:pt idx="2402">
                  <c:v>9.6120000000000025E-2</c:v>
                </c:pt>
                <c:pt idx="2403">
                  <c:v>9.6160000000000023E-2</c:v>
                </c:pt>
                <c:pt idx="2404">
                  <c:v>9.6200000000000022E-2</c:v>
                </c:pt>
                <c:pt idx="2405">
                  <c:v>9.624000000000002E-2</c:v>
                </c:pt>
                <c:pt idx="2406">
                  <c:v>9.6280000000000018E-2</c:v>
                </c:pt>
                <c:pt idx="2407">
                  <c:v>9.6320000000000003E-2</c:v>
                </c:pt>
                <c:pt idx="2408">
                  <c:v>9.6360000000000001E-2</c:v>
                </c:pt>
                <c:pt idx="2409">
                  <c:v>9.64E-2</c:v>
                </c:pt>
                <c:pt idx="2410">
                  <c:v>9.6440000000000012E-2</c:v>
                </c:pt>
                <c:pt idx="2411">
                  <c:v>9.648000000000001E-2</c:v>
                </c:pt>
                <c:pt idx="2412">
                  <c:v>9.6520000000000328E-2</c:v>
                </c:pt>
                <c:pt idx="2413">
                  <c:v>9.6560000000000243E-2</c:v>
                </c:pt>
                <c:pt idx="2414">
                  <c:v>9.6600000000000005E-2</c:v>
                </c:pt>
                <c:pt idx="2415">
                  <c:v>9.6640000000000004E-2</c:v>
                </c:pt>
                <c:pt idx="2416">
                  <c:v>9.6680000000000002E-2</c:v>
                </c:pt>
                <c:pt idx="2417">
                  <c:v>9.6720000000000028E-2</c:v>
                </c:pt>
                <c:pt idx="2418">
                  <c:v>9.6760000000000068E-2</c:v>
                </c:pt>
                <c:pt idx="2419">
                  <c:v>9.6800000000000025E-2</c:v>
                </c:pt>
                <c:pt idx="2420">
                  <c:v>9.6840000000000023E-2</c:v>
                </c:pt>
                <c:pt idx="2421">
                  <c:v>9.6880000000000022E-2</c:v>
                </c:pt>
                <c:pt idx="2422">
                  <c:v>9.6920000000000006E-2</c:v>
                </c:pt>
                <c:pt idx="2423">
                  <c:v>9.6960000000000005E-2</c:v>
                </c:pt>
                <c:pt idx="2424">
                  <c:v>9.7000000000000003E-2</c:v>
                </c:pt>
                <c:pt idx="2425">
                  <c:v>9.7040000000000001E-2</c:v>
                </c:pt>
                <c:pt idx="2426">
                  <c:v>9.708E-2</c:v>
                </c:pt>
                <c:pt idx="2427">
                  <c:v>9.7120000000000026E-2</c:v>
                </c:pt>
                <c:pt idx="2428">
                  <c:v>9.7160000000000024E-2</c:v>
                </c:pt>
                <c:pt idx="2429">
                  <c:v>9.7200000000000022E-2</c:v>
                </c:pt>
                <c:pt idx="2430">
                  <c:v>9.7240000000000007E-2</c:v>
                </c:pt>
                <c:pt idx="2431">
                  <c:v>9.7279999999999991E-2</c:v>
                </c:pt>
                <c:pt idx="2432">
                  <c:v>9.7320000000000004E-2</c:v>
                </c:pt>
                <c:pt idx="2433">
                  <c:v>9.7360000000000002E-2</c:v>
                </c:pt>
                <c:pt idx="2434">
                  <c:v>9.74E-2</c:v>
                </c:pt>
                <c:pt idx="2435">
                  <c:v>9.7440000000000013E-2</c:v>
                </c:pt>
                <c:pt idx="2436">
                  <c:v>9.7480000000000011E-2</c:v>
                </c:pt>
                <c:pt idx="2437">
                  <c:v>9.7520000000000065E-2</c:v>
                </c:pt>
                <c:pt idx="2438">
                  <c:v>9.7560000000000063E-2</c:v>
                </c:pt>
                <c:pt idx="2439">
                  <c:v>9.7600000000000006E-2</c:v>
                </c:pt>
                <c:pt idx="2440">
                  <c:v>9.7640000000000005E-2</c:v>
                </c:pt>
                <c:pt idx="2441">
                  <c:v>9.7680000000000003E-2</c:v>
                </c:pt>
                <c:pt idx="2442">
                  <c:v>9.7720000000000043E-2</c:v>
                </c:pt>
                <c:pt idx="2443">
                  <c:v>9.7760000000000027E-2</c:v>
                </c:pt>
                <c:pt idx="2444">
                  <c:v>9.7800000000000026E-2</c:v>
                </c:pt>
                <c:pt idx="2445">
                  <c:v>9.7840000000000024E-2</c:v>
                </c:pt>
                <c:pt idx="2446">
                  <c:v>9.7880000000000009E-2</c:v>
                </c:pt>
                <c:pt idx="2447">
                  <c:v>9.7920000000000007E-2</c:v>
                </c:pt>
                <c:pt idx="2448">
                  <c:v>9.7960000000000005E-2</c:v>
                </c:pt>
                <c:pt idx="2449">
                  <c:v>9.8000000000000226E-2</c:v>
                </c:pt>
                <c:pt idx="2450">
                  <c:v>9.8040000000000044E-2</c:v>
                </c:pt>
                <c:pt idx="2451">
                  <c:v>9.8080000000000028E-2</c:v>
                </c:pt>
                <c:pt idx="2452">
                  <c:v>9.8120000000000401E-2</c:v>
                </c:pt>
                <c:pt idx="2453">
                  <c:v>9.8160000000000067E-2</c:v>
                </c:pt>
                <c:pt idx="2454">
                  <c:v>9.8200000000000065E-2</c:v>
                </c:pt>
                <c:pt idx="2455">
                  <c:v>9.8240000000000022E-2</c:v>
                </c:pt>
                <c:pt idx="2456">
                  <c:v>9.8280000000000006E-2</c:v>
                </c:pt>
                <c:pt idx="2457">
                  <c:v>9.8320000000000227E-2</c:v>
                </c:pt>
                <c:pt idx="2458">
                  <c:v>9.8360000000000045E-2</c:v>
                </c:pt>
                <c:pt idx="2459">
                  <c:v>9.8400000000000043E-2</c:v>
                </c:pt>
                <c:pt idx="2460">
                  <c:v>9.844E-2</c:v>
                </c:pt>
                <c:pt idx="2461">
                  <c:v>9.8480000000000012E-2</c:v>
                </c:pt>
                <c:pt idx="2462">
                  <c:v>9.8520000000000552E-2</c:v>
                </c:pt>
                <c:pt idx="2463">
                  <c:v>9.8560000000000453E-2</c:v>
                </c:pt>
                <c:pt idx="2464">
                  <c:v>9.8600000000000382E-2</c:v>
                </c:pt>
                <c:pt idx="2465">
                  <c:v>9.8640000000000227E-2</c:v>
                </c:pt>
                <c:pt idx="2466">
                  <c:v>9.8680000000000045E-2</c:v>
                </c:pt>
                <c:pt idx="2467">
                  <c:v>9.8720000000000474E-2</c:v>
                </c:pt>
                <c:pt idx="2468">
                  <c:v>9.8760000000000361E-2</c:v>
                </c:pt>
                <c:pt idx="2469">
                  <c:v>9.8800000000000068E-2</c:v>
                </c:pt>
                <c:pt idx="2470">
                  <c:v>9.8840000000000067E-2</c:v>
                </c:pt>
                <c:pt idx="2471">
                  <c:v>9.8880000000000023E-2</c:v>
                </c:pt>
                <c:pt idx="2472">
                  <c:v>9.8920000000000383E-2</c:v>
                </c:pt>
                <c:pt idx="2473">
                  <c:v>9.8960000000000048E-2</c:v>
                </c:pt>
                <c:pt idx="2474">
                  <c:v>9.9000000000000046E-2</c:v>
                </c:pt>
                <c:pt idx="2475">
                  <c:v>9.9040000000000045E-2</c:v>
                </c:pt>
                <c:pt idx="2476">
                  <c:v>9.9080000000000001E-2</c:v>
                </c:pt>
                <c:pt idx="2477">
                  <c:v>9.9120000000000208E-2</c:v>
                </c:pt>
                <c:pt idx="2478">
                  <c:v>9.9160000000000026E-2</c:v>
                </c:pt>
                <c:pt idx="2479">
                  <c:v>9.9200000000000024E-2</c:v>
                </c:pt>
                <c:pt idx="2480">
                  <c:v>9.9240000000000023E-2</c:v>
                </c:pt>
                <c:pt idx="2481">
                  <c:v>9.9280000000000021E-2</c:v>
                </c:pt>
                <c:pt idx="2482">
                  <c:v>9.9320000000000047E-2</c:v>
                </c:pt>
                <c:pt idx="2483">
                  <c:v>9.9360000000000004E-2</c:v>
                </c:pt>
                <c:pt idx="2484">
                  <c:v>9.9400000000000002E-2</c:v>
                </c:pt>
                <c:pt idx="2485">
                  <c:v>9.9440000000000001E-2</c:v>
                </c:pt>
                <c:pt idx="2486">
                  <c:v>9.9480000000000013E-2</c:v>
                </c:pt>
                <c:pt idx="2487">
                  <c:v>9.9520000000000539E-2</c:v>
                </c:pt>
                <c:pt idx="2488">
                  <c:v>9.9560000000000454E-2</c:v>
                </c:pt>
                <c:pt idx="2489">
                  <c:v>9.9600000000000244E-2</c:v>
                </c:pt>
                <c:pt idx="2490">
                  <c:v>9.9640000000000048E-2</c:v>
                </c:pt>
                <c:pt idx="2491">
                  <c:v>9.9680000000000005E-2</c:v>
                </c:pt>
                <c:pt idx="2492">
                  <c:v>9.9720000000000267E-2</c:v>
                </c:pt>
                <c:pt idx="2493">
                  <c:v>9.9760000000000265E-2</c:v>
                </c:pt>
                <c:pt idx="2494">
                  <c:v>9.9800000000000028E-2</c:v>
                </c:pt>
                <c:pt idx="2495">
                  <c:v>9.9840000000000026E-2</c:v>
                </c:pt>
                <c:pt idx="2496">
                  <c:v>9.9880000000000024E-2</c:v>
                </c:pt>
                <c:pt idx="2497">
                  <c:v>9.9920000000000245E-2</c:v>
                </c:pt>
                <c:pt idx="2498">
                  <c:v>9.9960000000000063E-2</c:v>
                </c:pt>
                <c:pt idx="2499">
                  <c:v>0.1</c:v>
                </c:pt>
                <c:pt idx="2500">
                  <c:v>0.10004</c:v>
                </c:pt>
                <c:pt idx="2501">
                  <c:v>0.10008</c:v>
                </c:pt>
                <c:pt idx="2502">
                  <c:v>0.10012000000000019</c:v>
                </c:pt>
                <c:pt idx="2503">
                  <c:v>0.10016000000000012</c:v>
                </c:pt>
                <c:pt idx="2504">
                  <c:v>0.10020000000000009</c:v>
                </c:pt>
                <c:pt idx="2505">
                  <c:v>0.10024000000000002</c:v>
                </c:pt>
                <c:pt idx="2506">
                  <c:v>0.10027999999999998</c:v>
                </c:pt>
                <c:pt idx="2507">
                  <c:v>0.10032000000000002</c:v>
                </c:pt>
                <c:pt idx="2508">
                  <c:v>0.10036</c:v>
                </c:pt>
                <c:pt idx="2509">
                  <c:v>0.1004</c:v>
                </c:pt>
                <c:pt idx="2510">
                  <c:v>0.10044</c:v>
                </c:pt>
                <c:pt idx="2511">
                  <c:v>0.10048</c:v>
                </c:pt>
                <c:pt idx="2512">
                  <c:v>0.10052000000000012</c:v>
                </c:pt>
                <c:pt idx="2513">
                  <c:v>0.10056000000000002</c:v>
                </c:pt>
                <c:pt idx="2514">
                  <c:v>0.10059999999999998</c:v>
                </c:pt>
                <c:pt idx="2515">
                  <c:v>0.10063999999999998</c:v>
                </c:pt>
                <c:pt idx="2516">
                  <c:v>0.10068000000000002</c:v>
                </c:pt>
                <c:pt idx="2517">
                  <c:v>0.10072000000000025</c:v>
                </c:pt>
                <c:pt idx="2518">
                  <c:v>0.10076000000000022</c:v>
                </c:pt>
                <c:pt idx="2519">
                  <c:v>0.1008</c:v>
                </c:pt>
                <c:pt idx="2520">
                  <c:v>0.10084</c:v>
                </c:pt>
                <c:pt idx="2521">
                  <c:v>0.10088</c:v>
                </c:pt>
                <c:pt idx="2522">
                  <c:v>0.10092000000000002</c:v>
                </c:pt>
                <c:pt idx="2523">
                  <c:v>0.10095999999999968</c:v>
                </c:pt>
                <c:pt idx="2524">
                  <c:v>0.10100000000000002</c:v>
                </c:pt>
                <c:pt idx="2525">
                  <c:v>0.10104</c:v>
                </c:pt>
                <c:pt idx="2526">
                  <c:v>0.10108</c:v>
                </c:pt>
                <c:pt idx="2527">
                  <c:v>0.10112000000000022</c:v>
                </c:pt>
                <c:pt idx="2528">
                  <c:v>0.10116000000000012</c:v>
                </c:pt>
                <c:pt idx="2529">
                  <c:v>0.10120000000000012</c:v>
                </c:pt>
                <c:pt idx="2530">
                  <c:v>0.10124000000000002</c:v>
                </c:pt>
                <c:pt idx="2531">
                  <c:v>0.10128000000000002</c:v>
                </c:pt>
                <c:pt idx="2532">
                  <c:v>0.10131999999999967</c:v>
                </c:pt>
                <c:pt idx="2533">
                  <c:v>0.10136000000000002</c:v>
                </c:pt>
                <c:pt idx="2534">
                  <c:v>0.1014</c:v>
                </c:pt>
                <c:pt idx="2535">
                  <c:v>0.10144</c:v>
                </c:pt>
                <c:pt idx="2536">
                  <c:v>0.10148</c:v>
                </c:pt>
                <c:pt idx="2537">
                  <c:v>0.10152000000000012</c:v>
                </c:pt>
                <c:pt idx="2538">
                  <c:v>0.10156000000000009</c:v>
                </c:pt>
                <c:pt idx="2539">
                  <c:v>0.10160000000000002</c:v>
                </c:pt>
                <c:pt idx="2540">
                  <c:v>0.10163999999999998</c:v>
                </c:pt>
                <c:pt idx="2541">
                  <c:v>0.10168000000000002</c:v>
                </c:pt>
                <c:pt idx="2542">
                  <c:v>0.10172000000000025</c:v>
                </c:pt>
                <c:pt idx="2543">
                  <c:v>0.10176000000000024</c:v>
                </c:pt>
                <c:pt idx="2544">
                  <c:v>0.1018</c:v>
                </c:pt>
                <c:pt idx="2545">
                  <c:v>0.10184</c:v>
                </c:pt>
                <c:pt idx="2546">
                  <c:v>0.10188</c:v>
                </c:pt>
                <c:pt idx="2547">
                  <c:v>0.10192000000000002</c:v>
                </c:pt>
                <c:pt idx="2548">
                  <c:v>0.10196000000000002</c:v>
                </c:pt>
                <c:pt idx="2549">
                  <c:v>0.10199999999999998</c:v>
                </c:pt>
                <c:pt idx="2550">
                  <c:v>0.10204000000000002</c:v>
                </c:pt>
                <c:pt idx="2551">
                  <c:v>0.10208</c:v>
                </c:pt>
                <c:pt idx="2552">
                  <c:v>0.10212000000000022</c:v>
                </c:pt>
                <c:pt idx="2553">
                  <c:v>0.10216000000000022</c:v>
                </c:pt>
                <c:pt idx="2554">
                  <c:v>0.10220000000000012</c:v>
                </c:pt>
                <c:pt idx="2555">
                  <c:v>0.10224000000000009</c:v>
                </c:pt>
                <c:pt idx="2556">
                  <c:v>0.10228000000000002</c:v>
                </c:pt>
                <c:pt idx="2557">
                  <c:v>0.10231999999999968</c:v>
                </c:pt>
                <c:pt idx="2558">
                  <c:v>0.10236000000000002</c:v>
                </c:pt>
                <c:pt idx="2559">
                  <c:v>0.1024</c:v>
                </c:pt>
                <c:pt idx="2560">
                  <c:v>0.10244</c:v>
                </c:pt>
                <c:pt idx="2561">
                  <c:v>0.10248</c:v>
                </c:pt>
                <c:pt idx="2562">
                  <c:v>0.10252000000000012</c:v>
                </c:pt>
                <c:pt idx="2563">
                  <c:v>0.10256000000000012</c:v>
                </c:pt>
                <c:pt idx="2564">
                  <c:v>0.10260000000000002</c:v>
                </c:pt>
                <c:pt idx="2565">
                  <c:v>0.10264000000000002</c:v>
                </c:pt>
                <c:pt idx="2566">
                  <c:v>0.10267999999999998</c:v>
                </c:pt>
                <c:pt idx="2567">
                  <c:v>0.10272000000000028</c:v>
                </c:pt>
                <c:pt idx="2568">
                  <c:v>0.10276000000000025</c:v>
                </c:pt>
                <c:pt idx="2569">
                  <c:v>0.1028</c:v>
                </c:pt>
                <c:pt idx="2570">
                  <c:v>0.10284</c:v>
                </c:pt>
                <c:pt idx="2571">
                  <c:v>0.10288</c:v>
                </c:pt>
                <c:pt idx="2572">
                  <c:v>0.10292000000000009</c:v>
                </c:pt>
                <c:pt idx="2573">
                  <c:v>0.10296000000000002</c:v>
                </c:pt>
                <c:pt idx="2574">
                  <c:v>0.10299999999999998</c:v>
                </c:pt>
                <c:pt idx="2575">
                  <c:v>0.10304000000000002</c:v>
                </c:pt>
                <c:pt idx="2576">
                  <c:v>0.10308</c:v>
                </c:pt>
                <c:pt idx="2577">
                  <c:v>0.10312000000000024</c:v>
                </c:pt>
                <c:pt idx="2578">
                  <c:v>0.10316000000000022</c:v>
                </c:pt>
                <c:pt idx="2579">
                  <c:v>0.10320000000000012</c:v>
                </c:pt>
                <c:pt idx="2580">
                  <c:v>0.10324000000000012</c:v>
                </c:pt>
                <c:pt idx="2581">
                  <c:v>0.10328000000000002</c:v>
                </c:pt>
                <c:pt idx="2582">
                  <c:v>0.10332000000000002</c:v>
                </c:pt>
                <c:pt idx="2583">
                  <c:v>0.10335999999999967</c:v>
                </c:pt>
                <c:pt idx="2584">
                  <c:v>0.10340000000000002</c:v>
                </c:pt>
                <c:pt idx="2585">
                  <c:v>0.10344</c:v>
                </c:pt>
                <c:pt idx="2586">
                  <c:v>0.10348</c:v>
                </c:pt>
                <c:pt idx="2587">
                  <c:v>0.10352000000000022</c:v>
                </c:pt>
                <c:pt idx="2588">
                  <c:v>0.10356000000000012</c:v>
                </c:pt>
                <c:pt idx="2589">
                  <c:v>0.10360000000000009</c:v>
                </c:pt>
                <c:pt idx="2590">
                  <c:v>0.10364000000000002</c:v>
                </c:pt>
                <c:pt idx="2591">
                  <c:v>0.10367999999999998</c:v>
                </c:pt>
                <c:pt idx="2592">
                  <c:v>0.1037200000000003</c:v>
                </c:pt>
                <c:pt idx="2593">
                  <c:v>0.10376000000000027</c:v>
                </c:pt>
                <c:pt idx="2594">
                  <c:v>0.1038</c:v>
                </c:pt>
                <c:pt idx="2595">
                  <c:v>0.10384</c:v>
                </c:pt>
                <c:pt idx="2596">
                  <c:v>0.10388</c:v>
                </c:pt>
                <c:pt idx="2597">
                  <c:v>0.10392000000000012</c:v>
                </c:pt>
                <c:pt idx="2598">
                  <c:v>0.10396000000000002</c:v>
                </c:pt>
                <c:pt idx="2599">
                  <c:v>0.10400000000000002</c:v>
                </c:pt>
                <c:pt idx="2600">
                  <c:v>0.10403999999999998</c:v>
                </c:pt>
                <c:pt idx="2601">
                  <c:v>0.10408000000000002</c:v>
                </c:pt>
                <c:pt idx="2602">
                  <c:v>0.10412000000000025</c:v>
                </c:pt>
                <c:pt idx="2603">
                  <c:v>0.10416000000000022</c:v>
                </c:pt>
                <c:pt idx="2604">
                  <c:v>0.10420000000000022</c:v>
                </c:pt>
                <c:pt idx="2605">
                  <c:v>0.10424000000000012</c:v>
                </c:pt>
                <c:pt idx="2606">
                  <c:v>0.10428000000000009</c:v>
                </c:pt>
                <c:pt idx="2607">
                  <c:v>0.10432000000000002</c:v>
                </c:pt>
                <c:pt idx="2608">
                  <c:v>0.1043599999999997</c:v>
                </c:pt>
                <c:pt idx="2609">
                  <c:v>0.10440000000000002</c:v>
                </c:pt>
                <c:pt idx="2610">
                  <c:v>0.10444000000000002</c:v>
                </c:pt>
                <c:pt idx="2611">
                  <c:v>0.10448</c:v>
                </c:pt>
                <c:pt idx="2612">
                  <c:v>0.10452000000000022</c:v>
                </c:pt>
                <c:pt idx="2613">
                  <c:v>0.10456000000000019</c:v>
                </c:pt>
                <c:pt idx="2614">
                  <c:v>0.10460000000000012</c:v>
                </c:pt>
                <c:pt idx="2615">
                  <c:v>0.10464000000000002</c:v>
                </c:pt>
                <c:pt idx="2616">
                  <c:v>0.10468000000000002</c:v>
                </c:pt>
                <c:pt idx="2617">
                  <c:v>0.10471999999999998</c:v>
                </c:pt>
                <c:pt idx="2618">
                  <c:v>0.10476000000000028</c:v>
                </c:pt>
                <c:pt idx="2619">
                  <c:v>0.1048</c:v>
                </c:pt>
                <c:pt idx="2620">
                  <c:v>0.10484</c:v>
                </c:pt>
                <c:pt idx="2621">
                  <c:v>0.10488</c:v>
                </c:pt>
                <c:pt idx="2622">
                  <c:v>0.10492000000000012</c:v>
                </c:pt>
                <c:pt idx="2623">
                  <c:v>0.10496000000000009</c:v>
                </c:pt>
                <c:pt idx="2624">
                  <c:v>0.10500000000000002</c:v>
                </c:pt>
                <c:pt idx="2625">
                  <c:v>0.10503999999999998</c:v>
                </c:pt>
                <c:pt idx="2626">
                  <c:v>0.10508000000000002</c:v>
                </c:pt>
                <c:pt idx="2627">
                  <c:v>0.10512000000000027</c:v>
                </c:pt>
                <c:pt idx="2628">
                  <c:v>0.10516000000000025</c:v>
                </c:pt>
                <c:pt idx="2629">
                  <c:v>0.10520000000000022</c:v>
                </c:pt>
                <c:pt idx="2630">
                  <c:v>0.10524000000000019</c:v>
                </c:pt>
                <c:pt idx="2631">
                  <c:v>0.10528000000000012</c:v>
                </c:pt>
                <c:pt idx="2632">
                  <c:v>0.10532000000000002</c:v>
                </c:pt>
                <c:pt idx="2633">
                  <c:v>0.10536000000000002</c:v>
                </c:pt>
                <c:pt idx="2634">
                  <c:v>0.10539999999999998</c:v>
                </c:pt>
                <c:pt idx="2635">
                  <c:v>0.10544000000000002</c:v>
                </c:pt>
                <c:pt idx="2636">
                  <c:v>0.10548</c:v>
                </c:pt>
                <c:pt idx="2637">
                  <c:v>0.10552000000000022</c:v>
                </c:pt>
                <c:pt idx="2638">
                  <c:v>0.10556000000000022</c:v>
                </c:pt>
                <c:pt idx="2639">
                  <c:v>0.10560000000000012</c:v>
                </c:pt>
                <c:pt idx="2640">
                  <c:v>0.10564000000000009</c:v>
                </c:pt>
                <c:pt idx="2641">
                  <c:v>0.10568000000000002</c:v>
                </c:pt>
                <c:pt idx="2642">
                  <c:v>0.10571999999999998</c:v>
                </c:pt>
                <c:pt idx="2643">
                  <c:v>0.1057600000000003</c:v>
                </c:pt>
                <c:pt idx="2644">
                  <c:v>0.10580000000000002</c:v>
                </c:pt>
                <c:pt idx="2645">
                  <c:v>0.10584</c:v>
                </c:pt>
                <c:pt idx="2646">
                  <c:v>0.10588</c:v>
                </c:pt>
                <c:pt idx="2647">
                  <c:v>0.10592000000000019</c:v>
                </c:pt>
                <c:pt idx="2648">
                  <c:v>0.10596000000000012</c:v>
                </c:pt>
                <c:pt idx="2649">
                  <c:v>0.10600000000000002</c:v>
                </c:pt>
                <c:pt idx="2650">
                  <c:v>0.10604000000000002</c:v>
                </c:pt>
                <c:pt idx="2651">
                  <c:v>0.10607999999999998</c:v>
                </c:pt>
                <c:pt idx="2652">
                  <c:v>0.10612000000000028</c:v>
                </c:pt>
                <c:pt idx="2653">
                  <c:v>0.10616000000000025</c:v>
                </c:pt>
                <c:pt idx="2654">
                  <c:v>0.10620000000000022</c:v>
                </c:pt>
                <c:pt idx="2655">
                  <c:v>0.10624000000000022</c:v>
                </c:pt>
                <c:pt idx="2656">
                  <c:v>0.10628000000000012</c:v>
                </c:pt>
                <c:pt idx="2657">
                  <c:v>0.10632000000000009</c:v>
                </c:pt>
                <c:pt idx="2658">
                  <c:v>0.10636000000000002</c:v>
                </c:pt>
                <c:pt idx="2659">
                  <c:v>0.10639999999999998</c:v>
                </c:pt>
                <c:pt idx="2660">
                  <c:v>0.10644000000000002</c:v>
                </c:pt>
                <c:pt idx="2661">
                  <c:v>0.10648000000000002</c:v>
                </c:pt>
                <c:pt idx="2662">
                  <c:v>0.10652000000000025</c:v>
                </c:pt>
                <c:pt idx="2663">
                  <c:v>0.10656000000000022</c:v>
                </c:pt>
                <c:pt idx="2664">
                  <c:v>0.10660000000000019</c:v>
                </c:pt>
                <c:pt idx="2665">
                  <c:v>0.10664000000000012</c:v>
                </c:pt>
                <c:pt idx="2666">
                  <c:v>0.10668000000000002</c:v>
                </c:pt>
                <c:pt idx="2667">
                  <c:v>0.10672000000000036</c:v>
                </c:pt>
                <c:pt idx="2668">
                  <c:v>0.10675999999999998</c:v>
                </c:pt>
                <c:pt idx="2669">
                  <c:v>0.10680000000000002</c:v>
                </c:pt>
                <c:pt idx="2670">
                  <c:v>0.10684</c:v>
                </c:pt>
                <c:pt idx="2671">
                  <c:v>0.10688</c:v>
                </c:pt>
                <c:pt idx="2672">
                  <c:v>0.10692000000000022</c:v>
                </c:pt>
                <c:pt idx="2673">
                  <c:v>0.10696000000000012</c:v>
                </c:pt>
                <c:pt idx="2674">
                  <c:v>0.10700000000000012</c:v>
                </c:pt>
                <c:pt idx="2675">
                  <c:v>0.10704000000000002</c:v>
                </c:pt>
                <c:pt idx="2676">
                  <c:v>0.10707999999999998</c:v>
                </c:pt>
                <c:pt idx="2677">
                  <c:v>0.1071200000000003</c:v>
                </c:pt>
                <c:pt idx="2678">
                  <c:v>0.10716000000000027</c:v>
                </c:pt>
                <c:pt idx="2679">
                  <c:v>0.10720000000000025</c:v>
                </c:pt>
                <c:pt idx="2680">
                  <c:v>0.10724000000000022</c:v>
                </c:pt>
                <c:pt idx="2681">
                  <c:v>0.10728000000000019</c:v>
                </c:pt>
                <c:pt idx="2682">
                  <c:v>0.10732000000000012</c:v>
                </c:pt>
                <c:pt idx="2683">
                  <c:v>0.10736000000000002</c:v>
                </c:pt>
                <c:pt idx="2684">
                  <c:v>0.10740000000000002</c:v>
                </c:pt>
                <c:pt idx="2685">
                  <c:v>0.10743999999999998</c:v>
                </c:pt>
                <c:pt idx="2686">
                  <c:v>0.10748000000000002</c:v>
                </c:pt>
                <c:pt idx="2687">
                  <c:v>0.10752000000000025</c:v>
                </c:pt>
                <c:pt idx="2688">
                  <c:v>0.10756000000000022</c:v>
                </c:pt>
                <c:pt idx="2689">
                  <c:v>0.10760000000000022</c:v>
                </c:pt>
                <c:pt idx="2690">
                  <c:v>0.10764000000000012</c:v>
                </c:pt>
                <c:pt idx="2691">
                  <c:v>0.10768000000000012</c:v>
                </c:pt>
                <c:pt idx="2692">
                  <c:v>0.10772000000000036</c:v>
                </c:pt>
                <c:pt idx="2693">
                  <c:v>0.10775999999999998</c:v>
                </c:pt>
                <c:pt idx="2694">
                  <c:v>0.10780000000000002</c:v>
                </c:pt>
                <c:pt idx="2695">
                  <c:v>0.10784000000000002</c:v>
                </c:pt>
                <c:pt idx="2696">
                  <c:v>0.10788</c:v>
                </c:pt>
                <c:pt idx="2697">
                  <c:v>0.10792000000000022</c:v>
                </c:pt>
                <c:pt idx="2698">
                  <c:v>0.10796000000000019</c:v>
                </c:pt>
                <c:pt idx="2699">
                  <c:v>0.10800000000000012</c:v>
                </c:pt>
                <c:pt idx="2700">
                  <c:v>0.10804000000000002</c:v>
                </c:pt>
                <c:pt idx="2701">
                  <c:v>0.10808000000000002</c:v>
                </c:pt>
                <c:pt idx="2702">
                  <c:v>0.10811999999999998</c:v>
                </c:pt>
                <c:pt idx="2703">
                  <c:v>0.10816000000000028</c:v>
                </c:pt>
                <c:pt idx="2704">
                  <c:v>0.10820000000000025</c:v>
                </c:pt>
                <c:pt idx="2705">
                  <c:v>0.10824000000000022</c:v>
                </c:pt>
                <c:pt idx="2706">
                  <c:v>0.10828000000000022</c:v>
                </c:pt>
                <c:pt idx="2707">
                  <c:v>0.10832000000000012</c:v>
                </c:pt>
                <c:pt idx="2708">
                  <c:v>0.10836000000000012</c:v>
                </c:pt>
                <c:pt idx="2709">
                  <c:v>0.10840000000000002</c:v>
                </c:pt>
                <c:pt idx="2710">
                  <c:v>0.10843999999999998</c:v>
                </c:pt>
                <c:pt idx="2711">
                  <c:v>0.10847999999999998</c:v>
                </c:pt>
                <c:pt idx="2712">
                  <c:v>0.10852000000000027</c:v>
                </c:pt>
                <c:pt idx="2713">
                  <c:v>0.10856000000000025</c:v>
                </c:pt>
                <c:pt idx="2714">
                  <c:v>0.10860000000000022</c:v>
                </c:pt>
                <c:pt idx="2715">
                  <c:v>0.10864000000000019</c:v>
                </c:pt>
                <c:pt idx="2716">
                  <c:v>0.10868000000000012</c:v>
                </c:pt>
                <c:pt idx="2717">
                  <c:v>0.10872000000000039</c:v>
                </c:pt>
                <c:pt idx="2718">
                  <c:v>0.10876000000000036</c:v>
                </c:pt>
                <c:pt idx="2719">
                  <c:v>0.10879999999999999</c:v>
                </c:pt>
                <c:pt idx="2720">
                  <c:v>0.10884000000000002</c:v>
                </c:pt>
                <c:pt idx="2721">
                  <c:v>0.10888</c:v>
                </c:pt>
                <c:pt idx="2722">
                  <c:v>0.10892000000000022</c:v>
                </c:pt>
                <c:pt idx="2723">
                  <c:v>0.10896000000000022</c:v>
                </c:pt>
                <c:pt idx="2724">
                  <c:v>0.10900000000000012</c:v>
                </c:pt>
                <c:pt idx="2725">
                  <c:v>0.10904000000000012</c:v>
                </c:pt>
                <c:pt idx="2726">
                  <c:v>0.10908000000000002</c:v>
                </c:pt>
                <c:pt idx="2727">
                  <c:v>0.10911999999999998</c:v>
                </c:pt>
                <c:pt idx="2728">
                  <c:v>0.10915999999999998</c:v>
                </c:pt>
                <c:pt idx="2729">
                  <c:v>0.10920000000000027</c:v>
                </c:pt>
                <c:pt idx="2730">
                  <c:v>0.10924000000000025</c:v>
                </c:pt>
                <c:pt idx="2731">
                  <c:v>0.10928000000000022</c:v>
                </c:pt>
                <c:pt idx="2732">
                  <c:v>0.10932000000000019</c:v>
                </c:pt>
                <c:pt idx="2733">
                  <c:v>0.10936000000000012</c:v>
                </c:pt>
                <c:pt idx="2734">
                  <c:v>0.10940000000000009</c:v>
                </c:pt>
                <c:pt idx="2735">
                  <c:v>0.10944000000000002</c:v>
                </c:pt>
                <c:pt idx="2736">
                  <c:v>0.10947999999999998</c:v>
                </c:pt>
                <c:pt idx="2737">
                  <c:v>0.1095200000000003</c:v>
                </c:pt>
                <c:pt idx="2738">
                  <c:v>0.10956000000000025</c:v>
                </c:pt>
                <c:pt idx="2739">
                  <c:v>0.10960000000000024</c:v>
                </c:pt>
                <c:pt idx="2740">
                  <c:v>0.10964000000000022</c:v>
                </c:pt>
                <c:pt idx="2741">
                  <c:v>0.10968000000000012</c:v>
                </c:pt>
                <c:pt idx="2742">
                  <c:v>0.10972000000000044</c:v>
                </c:pt>
                <c:pt idx="2743">
                  <c:v>0.10976000000000036</c:v>
                </c:pt>
                <c:pt idx="2744">
                  <c:v>0.10979999999999999</c:v>
                </c:pt>
                <c:pt idx="2745">
                  <c:v>0.10983999999999998</c:v>
                </c:pt>
                <c:pt idx="2746">
                  <c:v>0.10988000000000002</c:v>
                </c:pt>
                <c:pt idx="2747">
                  <c:v>0.10992000000000025</c:v>
                </c:pt>
                <c:pt idx="2748">
                  <c:v>0.10996000000000022</c:v>
                </c:pt>
                <c:pt idx="2749">
                  <c:v>0.11</c:v>
                </c:pt>
                <c:pt idx="2750">
                  <c:v>0.11004</c:v>
                </c:pt>
                <c:pt idx="2751">
                  <c:v>0.11008</c:v>
                </c:pt>
                <c:pt idx="2752">
                  <c:v>0.11012000000000002</c:v>
                </c:pt>
                <c:pt idx="2753">
                  <c:v>0.11015999999999967</c:v>
                </c:pt>
                <c:pt idx="2754">
                  <c:v>0.11020000000000002</c:v>
                </c:pt>
                <c:pt idx="2755">
                  <c:v>0.11024</c:v>
                </c:pt>
                <c:pt idx="2756">
                  <c:v>0.11028</c:v>
                </c:pt>
                <c:pt idx="2757">
                  <c:v>0.11032</c:v>
                </c:pt>
                <c:pt idx="2758">
                  <c:v>0.11036</c:v>
                </c:pt>
                <c:pt idx="2759">
                  <c:v>0.1104</c:v>
                </c:pt>
                <c:pt idx="2760">
                  <c:v>0.11044</c:v>
                </c:pt>
                <c:pt idx="2761">
                  <c:v>0.1104799999999997</c:v>
                </c:pt>
                <c:pt idx="2762">
                  <c:v>0.11051999999999967</c:v>
                </c:pt>
                <c:pt idx="2763">
                  <c:v>0.11056000000000002</c:v>
                </c:pt>
                <c:pt idx="2764">
                  <c:v>0.1106</c:v>
                </c:pt>
                <c:pt idx="2765">
                  <c:v>0.11064</c:v>
                </c:pt>
                <c:pt idx="2766">
                  <c:v>0.11068</c:v>
                </c:pt>
                <c:pt idx="2767">
                  <c:v>0.11072000000000012</c:v>
                </c:pt>
                <c:pt idx="2768">
                  <c:v>0.11076000000000009</c:v>
                </c:pt>
                <c:pt idx="2769">
                  <c:v>0.1108</c:v>
                </c:pt>
                <c:pt idx="2770">
                  <c:v>0.11083999999999967</c:v>
                </c:pt>
                <c:pt idx="2771">
                  <c:v>0.11088000000000001</c:v>
                </c:pt>
                <c:pt idx="2772">
                  <c:v>0.11092</c:v>
                </c:pt>
                <c:pt idx="2773">
                  <c:v>0.11096</c:v>
                </c:pt>
                <c:pt idx="2774">
                  <c:v>0.111</c:v>
                </c:pt>
                <c:pt idx="2775">
                  <c:v>0.11104</c:v>
                </c:pt>
                <c:pt idx="2776">
                  <c:v>0.11108</c:v>
                </c:pt>
                <c:pt idx="2777">
                  <c:v>0.11112000000000002</c:v>
                </c:pt>
                <c:pt idx="2778">
                  <c:v>0.1111599999999997</c:v>
                </c:pt>
                <c:pt idx="2779">
                  <c:v>0.11119999999999998</c:v>
                </c:pt>
                <c:pt idx="2780">
                  <c:v>0.11124000000000002</c:v>
                </c:pt>
                <c:pt idx="2781">
                  <c:v>0.11128</c:v>
                </c:pt>
                <c:pt idx="2782">
                  <c:v>0.11132</c:v>
                </c:pt>
                <c:pt idx="2783">
                  <c:v>0.11136</c:v>
                </c:pt>
                <c:pt idx="2784">
                  <c:v>0.1114</c:v>
                </c:pt>
                <c:pt idx="2785">
                  <c:v>0.11144</c:v>
                </c:pt>
                <c:pt idx="2786">
                  <c:v>0.11148</c:v>
                </c:pt>
                <c:pt idx="2787">
                  <c:v>0.11151999999999967</c:v>
                </c:pt>
                <c:pt idx="2788">
                  <c:v>0.11156000000000002</c:v>
                </c:pt>
                <c:pt idx="2789">
                  <c:v>0.1116</c:v>
                </c:pt>
                <c:pt idx="2790">
                  <c:v>0.11164</c:v>
                </c:pt>
                <c:pt idx="2791">
                  <c:v>0.11168</c:v>
                </c:pt>
                <c:pt idx="2792">
                  <c:v>0.11172000000000012</c:v>
                </c:pt>
                <c:pt idx="2793">
                  <c:v>0.11176000000000012</c:v>
                </c:pt>
                <c:pt idx="2794">
                  <c:v>0.1118</c:v>
                </c:pt>
                <c:pt idx="2795">
                  <c:v>0.1118399999999997</c:v>
                </c:pt>
                <c:pt idx="2796">
                  <c:v>0.11187999999999967</c:v>
                </c:pt>
                <c:pt idx="2797">
                  <c:v>0.11192000000000002</c:v>
                </c:pt>
                <c:pt idx="2798">
                  <c:v>0.11196</c:v>
                </c:pt>
                <c:pt idx="2799">
                  <c:v>0.112</c:v>
                </c:pt>
                <c:pt idx="2800">
                  <c:v>0.11204</c:v>
                </c:pt>
                <c:pt idx="2801">
                  <c:v>0.11208</c:v>
                </c:pt>
                <c:pt idx="2802">
                  <c:v>0.11212000000000009</c:v>
                </c:pt>
                <c:pt idx="2803">
                  <c:v>0.11216000000000002</c:v>
                </c:pt>
                <c:pt idx="2804">
                  <c:v>0.11219999999999998</c:v>
                </c:pt>
                <c:pt idx="2805">
                  <c:v>0.11224000000000002</c:v>
                </c:pt>
                <c:pt idx="2806">
                  <c:v>0.11228</c:v>
                </c:pt>
                <c:pt idx="2807">
                  <c:v>0.11232</c:v>
                </c:pt>
                <c:pt idx="2808">
                  <c:v>0.11236</c:v>
                </c:pt>
                <c:pt idx="2809">
                  <c:v>0.1124</c:v>
                </c:pt>
                <c:pt idx="2810">
                  <c:v>0.11244</c:v>
                </c:pt>
                <c:pt idx="2811">
                  <c:v>0.11248</c:v>
                </c:pt>
                <c:pt idx="2812">
                  <c:v>0.11252000000000002</c:v>
                </c:pt>
                <c:pt idx="2813">
                  <c:v>0.11255999999999967</c:v>
                </c:pt>
                <c:pt idx="2814">
                  <c:v>0.11260000000000002</c:v>
                </c:pt>
                <c:pt idx="2815">
                  <c:v>0.11264</c:v>
                </c:pt>
                <c:pt idx="2816">
                  <c:v>0.11268</c:v>
                </c:pt>
                <c:pt idx="2817">
                  <c:v>0.11272000000000022</c:v>
                </c:pt>
                <c:pt idx="2818">
                  <c:v>0.11276000000000012</c:v>
                </c:pt>
                <c:pt idx="2819">
                  <c:v>0.1128</c:v>
                </c:pt>
                <c:pt idx="2820">
                  <c:v>0.11284</c:v>
                </c:pt>
                <c:pt idx="2821">
                  <c:v>0.11287999999999968</c:v>
                </c:pt>
                <c:pt idx="2822">
                  <c:v>0.11292000000000002</c:v>
                </c:pt>
                <c:pt idx="2823">
                  <c:v>0.11296</c:v>
                </c:pt>
                <c:pt idx="2824">
                  <c:v>0.113</c:v>
                </c:pt>
                <c:pt idx="2825">
                  <c:v>0.11304</c:v>
                </c:pt>
                <c:pt idx="2826">
                  <c:v>0.11308</c:v>
                </c:pt>
                <c:pt idx="2827">
                  <c:v>0.11312000000000012</c:v>
                </c:pt>
                <c:pt idx="2828">
                  <c:v>0.11316000000000002</c:v>
                </c:pt>
                <c:pt idx="2829">
                  <c:v>0.11320000000000002</c:v>
                </c:pt>
                <c:pt idx="2830">
                  <c:v>0.11323999999999998</c:v>
                </c:pt>
                <c:pt idx="2831">
                  <c:v>0.11328000000000002</c:v>
                </c:pt>
                <c:pt idx="2832">
                  <c:v>0.11332</c:v>
                </c:pt>
                <c:pt idx="2833">
                  <c:v>0.11336</c:v>
                </c:pt>
                <c:pt idx="2834">
                  <c:v>0.1134</c:v>
                </c:pt>
                <c:pt idx="2835">
                  <c:v>0.11344</c:v>
                </c:pt>
                <c:pt idx="2836">
                  <c:v>0.11348</c:v>
                </c:pt>
                <c:pt idx="2837">
                  <c:v>0.11352000000000002</c:v>
                </c:pt>
                <c:pt idx="2838">
                  <c:v>0.11355999999999968</c:v>
                </c:pt>
                <c:pt idx="2839">
                  <c:v>0.11360000000000002</c:v>
                </c:pt>
                <c:pt idx="2840">
                  <c:v>0.11364</c:v>
                </c:pt>
                <c:pt idx="2841">
                  <c:v>0.11368</c:v>
                </c:pt>
                <c:pt idx="2842">
                  <c:v>0.11372000000000022</c:v>
                </c:pt>
                <c:pt idx="2843">
                  <c:v>0.11376000000000012</c:v>
                </c:pt>
                <c:pt idx="2844">
                  <c:v>0.1138</c:v>
                </c:pt>
                <c:pt idx="2845">
                  <c:v>0.11384</c:v>
                </c:pt>
                <c:pt idx="2846">
                  <c:v>0.11388</c:v>
                </c:pt>
                <c:pt idx="2847">
                  <c:v>0.11391999999999967</c:v>
                </c:pt>
                <c:pt idx="2848">
                  <c:v>0.11396000000000002</c:v>
                </c:pt>
                <c:pt idx="2849">
                  <c:v>0.114</c:v>
                </c:pt>
                <c:pt idx="2850">
                  <c:v>0.11404</c:v>
                </c:pt>
                <c:pt idx="2851">
                  <c:v>0.11408</c:v>
                </c:pt>
                <c:pt idx="2852">
                  <c:v>0.11412000000000012</c:v>
                </c:pt>
                <c:pt idx="2853">
                  <c:v>0.11416000000000009</c:v>
                </c:pt>
                <c:pt idx="2854">
                  <c:v>0.11420000000000002</c:v>
                </c:pt>
                <c:pt idx="2855">
                  <c:v>0.11423999999999998</c:v>
                </c:pt>
                <c:pt idx="2856">
                  <c:v>0.11428000000000002</c:v>
                </c:pt>
                <c:pt idx="2857">
                  <c:v>0.11432</c:v>
                </c:pt>
                <c:pt idx="2858">
                  <c:v>0.11436</c:v>
                </c:pt>
                <c:pt idx="2859">
                  <c:v>0.1144</c:v>
                </c:pt>
                <c:pt idx="2860">
                  <c:v>0.11444</c:v>
                </c:pt>
                <c:pt idx="2861">
                  <c:v>0.11448</c:v>
                </c:pt>
                <c:pt idx="2862">
                  <c:v>0.11452000000000002</c:v>
                </c:pt>
                <c:pt idx="2863">
                  <c:v>0.11456000000000002</c:v>
                </c:pt>
                <c:pt idx="2864">
                  <c:v>0.11459999999999998</c:v>
                </c:pt>
                <c:pt idx="2865">
                  <c:v>0.11464000000000002</c:v>
                </c:pt>
                <c:pt idx="2866">
                  <c:v>0.11468</c:v>
                </c:pt>
                <c:pt idx="2867">
                  <c:v>0.11472000000000022</c:v>
                </c:pt>
                <c:pt idx="2868">
                  <c:v>0.11476000000000022</c:v>
                </c:pt>
                <c:pt idx="2869">
                  <c:v>0.1148</c:v>
                </c:pt>
                <c:pt idx="2870">
                  <c:v>0.11484</c:v>
                </c:pt>
                <c:pt idx="2871">
                  <c:v>0.11488</c:v>
                </c:pt>
                <c:pt idx="2872">
                  <c:v>0.11491999999999968</c:v>
                </c:pt>
                <c:pt idx="2873">
                  <c:v>0.11496000000000002</c:v>
                </c:pt>
                <c:pt idx="2874">
                  <c:v>0.115</c:v>
                </c:pt>
                <c:pt idx="2875">
                  <c:v>0.11504</c:v>
                </c:pt>
                <c:pt idx="2876">
                  <c:v>0.11508</c:v>
                </c:pt>
                <c:pt idx="2877">
                  <c:v>0.11512000000000019</c:v>
                </c:pt>
                <c:pt idx="2878">
                  <c:v>0.11516000000000012</c:v>
                </c:pt>
                <c:pt idx="2879">
                  <c:v>0.11520000000000002</c:v>
                </c:pt>
                <c:pt idx="2880">
                  <c:v>0.11524000000000002</c:v>
                </c:pt>
                <c:pt idx="2881">
                  <c:v>0.11527999999999998</c:v>
                </c:pt>
                <c:pt idx="2882">
                  <c:v>0.11532000000000002</c:v>
                </c:pt>
                <c:pt idx="2883">
                  <c:v>0.11536</c:v>
                </c:pt>
                <c:pt idx="2884">
                  <c:v>0.1154</c:v>
                </c:pt>
                <c:pt idx="2885">
                  <c:v>0.11544</c:v>
                </c:pt>
                <c:pt idx="2886">
                  <c:v>0.11548</c:v>
                </c:pt>
                <c:pt idx="2887">
                  <c:v>0.11552000000000009</c:v>
                </c:pt>
                <c:pt idx="2888">
                  <c:v>0.11556000000000002</c:v>
                </c:pt>
                <c:pt idx="2889">
                  <c:v>0.11559999999999998</c:v>
                </c:pt>
                <c:pt idx="2890">
                  <c:v>0.11564000000000002</c:v>
                </c:pt>
                <c:pt idx="2891">
                  <c:v>0.11568000000000002</c:v>
                </c:pt>
                <c:pt idx="2892">
                  <c:v>0.11572000000000025</c:v>
                </c:pt>
                <c:pt idx="2893">
                  <c:v>0.11576000000000022</c:v>
                </c:pt>
                <c:pt idx="2894">
                  <c:v>0.1158</c:v>
                </c:pt>
                <c:pt idx="2895">
                  <c:v>0.11584</c:v>
                </c:pt>
                <c:pt idx="2896">
                  <c:v>0.11588</c:v>
                </c:pt>
                <c:pt idx="2897">
                  <c:v>0.11592000000000002</c:v>
                </c:pt>
                <c:pt idx="2898">
                  <c:v>0.11595999999999967</c:v>
                </c:pt>
                <c:pt idx="2899">
                  <c:v>0.11600000000000002</c:v>
                </c:pt>
                <c:pt idx="2900">
                  <c:v>0.11604</c:v>
                </c:pt>
                <c:pt idx="2901">
                  <c:v>0.11608</c:v>
                </c:pt>
                <c:pt idx="2902">
                  <c:v>0.11612000000000022</c:v>
                </c:pt>
                <c:pt idx="2903">
                  <c:v>0.11616000000000012</c:v>
                </c:pt>
                <c:pt idx="2904">
                  <c:v>0.11620000000000009</c:v>
                </c:pt>
                <c:pt idx="2905">
                  <c:v>0.11624000000000002</c:v>
                </c:pt>
                <c:pt idx="2906">
                  <c:v>0.11627999999999998</c:v>
                </c:pt>
                <c:pt idx="2907">
                  <c:v>0.11632000000000002</c:v>
                </c:pt>
                <c:pt idx="2908">
                  <c:v>0.11636000000000002</c:v>
                </c:pt>
                <c:pt idx="2909">
                  <c:v>0.1164</c:v>
                </c:pt>
                <c:pt idx="2910">
                  <c:v>0.11644</c:v>
                </c:pt>
                <c:pt idx="2911">
                  <c:v>0.11648</c:v>
                </c:pt>
                <c:pt idx="2912">
                  <c:v>0.11652000000000012</c:v>
                </c:pt>
                <c:pt idx="2913">
                  <c:v>0.11656000000000002</c:v>
                </c:pt>
                <c:pt idx="2914">
                  <c:v>0.11660000000000002</c:v>
                </c:pt>
                <c:pt idx="2915">
                  <c:v>0.11663999999999998</c:v>
                </c:pt>
                <c:pt idx="2916">
                  <c:v>0.11668000000000002</c:v>
                </c:pt>
                <c:pt idx="2917">
                  <c:v>0.11672000000000025</c:v>
                </c:pt>
                <c:pt idx="2918">
                  <c:v>0.11676000000000022</c:v>
                </c:pt>
                <c:pt idx="2919">
                  <c:v>0.1168</c:v>
                </c:pt>
                <c:pt idx="2920">
                  <c:v>0.11684</c:v>
                </c:pt>
                <c:pt idx="2921">
                  <c:v>0.11688</c:v>
                </c:pt>
                <c:pt idx="2922">
                  <c:v>0.11692000000000002</c:v>
                </c:pt>
                <c:pt idx="2923">
                  <c:v>0.1169599999999997</c:v>
                </c:pt>
                <c:pt idx="2924">
                  <c:v>0.11700000000000002</c:v>
                </c:pt>
                <c:pt idx="2925">
                  <c:v>0.11704000000000002</c:v>
                </c:pt>
                <c:pt idx="2926">
                  <c:v>0.11708</c:v>
                </c:pt>
                <c:pt idx="2927">
                  <c:v>0.11712000000000022</c:v>
                </c:pt>
                <c:pt idx="2928">
                  <c:v>0.11716000000000019</c:v>
                </c:pt>
                <c:pt idx="2929">
                  <c:v>0.11720000000000012</c:v>
                </c:pt>
                <c:pt idx="2930">
                  <c:v>0.11724000000000002</c:v>
                </c:pt>
                <c:pt idx="2931">
                  <c:v>0.11728000000000002</c:v>
                </c:pt>
                <c:pt idx="2932">
                  <c:v>0.11731999999999967</c:v>
                </c:pt>
                <c:pt idx="2933">
                  <c:v>0.11736000000000002</c:v>
                </c:pt>
                <c:pt idx="2934">
                  <c:v>0.1174</c:v>
                </c:pt>
                <c:pt idx="2935">
                  <c:v>0.11744</c:v>
                </c:pt>
                <c:pt idx="2936">
                  <c:v>0.11748</c:v>
                </c:pt>
                <c:pt idx="2937">
                  <c:v>0.11752000000000012</c:v>
                </c:pt>
                <c:pt idx="2938">
                  <c:v>0.11756000000000009</c:v>
                </c:pt>
                <c:pt idx="2939">
                  <c:v>0.11760000000000002</c:v>
                </c:pt>
                <c:pt idx="2940">
                  <c:v>0.11763999999999998</c:v>
                </c:pt>
                <c:pt idx="2941">
                  <c:v>0.11768000000000002</c:v>
                </c:pt>
                <c:pt idx="2942">
                  <c:v>0.11772000000000027</c:v>
                </c:pt>
                <c:pt idx="2943">
                  <c:v>0.11776000000000025</c:v>
                </c:pt>
                <c:pt idx="2944">
                  <c:v>0.1178</c:v>
                </c:pt>
                <c:pt idx="2945">
                  <c:v>0.11784</c:v>
                </c:pt>
                <c:pt idx="2946">
                  <c:v>0.11788</c:v>
                </c:pt>
                <c:pt idx="2947">
                  <c:v>0.11792000000000002</c:v>
                </c:pt>
                <c:pt idx="2948">
                  <c:v>0.11796000000000002</c:v>
                </c:pt>
                <c:pt idx="2949">
                  <c:v>0.11799999999999998</c:v>
                </c:pt>
                <c:pt idx="2950">
                  <c:v>0.11804000000000002</c:v>
                </c:pt>
                <c:pt idx="2951">
                  <c:v>0.11808</c:v>
                </c:pt>
                <c:pt idx="2952">
                  <c:v>0.11812000000000022</c:v>
                </c:pt>
                <c:pt idx="2953">
                  <c:v>0.11816000000000022</c:v>
                </c:pt>
                <c:pt idx="2954">
                  <c:v>0.11820000000000012</c:v>
                </c:pt>
                <c:pt idx="2955">
                  <c:v>0.11824000000000012</c:v>
                </c:pt>
                <c:pt idx="2956">
                  <c:v>0.11828000000000002</c:v>
                </c:pt>
                <c:pt idx="2957">
                  <c:v>0.1183199999999997</c:v>
                </c:pt>
                <c:pt idx="2958">
                  <c:v>0.11836000000000002</c:v>
                </c:pt>
                <c:pt idx="2959">
                  <c:v>0.11840000000000002</c:v>
                </c:pt>
                <c:pt idx="2960">
                  <c:v>0.11844</c:v>
                </c:pt>
                <c:pt idx="2961">
                  <c:v>0.11848</c:v>
                </c:pt>
                <c:pt idx="2962">
                  <c:v>0.11852000000000019</c:v>
                </c:pt>
                <c:pt idx="2963">
                  <c:v>0.11856000000000012</c:v>
                </c:pt>
                <c:pt idx="2964">
                  <c:v>0.11860000000000002</c:v>
                </c:pt>
                <c:pt idx="2965">
                  <c:v>0.11864000000000002</c:v>
                </c:pt>
                <c:pt idx="2966">
                  <c:v>0.11867999999999998</c:v>
                </c:pt>
                <c:pt idx="2967">
                  <c:v>0.11872000000000028</c:v>
                </c:pt>
                <c:pt idx="2968">
                  <c:v>0.11876000000000025</c:v>
                </c:pt>
                <c:pt idx="2969">
                  <c:v>0.1188</c:v>
                </c:pt>
                <c:pt idx="2970">
                  <c:v>0.11884</c:v>
                </c:pt>
                <c:pt idx="2971">
                  <c:v>0.11888</c:v>
                </c:pt>
                <c:pt idx="2972">
                  <c:v>0.11892000000000012</c:v>
                </c:pt>
                <c:pt idx="2973">
                  <c:v>0.11896000000000002</c:v>
                </c:pt>
                <c:pt idx="2974">
                  <c:v>0.11899999999999998</c:v>
                </c:pt>
                <c:pt idx="2975">
                  <c:v>0.11904000000000002</c:v>
                </c:pt>
                <c:pt idx="2976">
                  <c:v>0.11908000000000002</c:v>
                </c:pt>
                <c:pt idx="2977">
                  <c:v>0.11912000000000025</c:v>
                </c:pt>
                <c:pt idx="2978">
                  <c:v>0.11916000000000022</c:v>
                </c:pt>
                <c:pt idx="2979">
                  <c:v>0.11920000000000019</c:v>
                </c:pt>
                <c:pt idx="2980">
                  <c:v>0.11924000000000012</c:v>
                </c:pt>
                <c:pt idx="2981">
                  <c:v>0.11928000000000002</c:v>
                </c:pt>
                <c:pt idx="2982">
                  <c:v>0.11932000000000002</c:v>
                </c:pt>
                <c:pt idx="2983">
                  <c:v>0.11935999999999967</c:v>
                </c:pt>
                <c:pt idx="2984">
                  <c:v>0.11940000000000002</c:v>
                </c:pt>
                <c:pt idx="2985">
                  <c:v>0.11944</c:v>
                </c:pt>
                <c:pt idx="2986">
                  <c:v>0.11948</c:v>
                </c:pt>
                <c:pt idx="2987">
                  <c:v>0.11952000000000022</c:v>
                </c:pt>
                <c:pt idx="2988">
                  <c:v>0.11956000000000012</c:v>
                </c:pt>
                <c:pt idx="2989">
                  <c:v>0.11960000000000012</c:v>
                </c:pt>
                <c:pt idx="2990">
                  <c:v>0.11964000000000002</c:v>
                </c:pt>
                <c:pt idx="2991">
                  <c:v>0.11967999999999998</c:v>
                </c:pt>
                <c:pt idx="2992">
                  <c:v>0.11971999999999998</c:v>
                </c:pt>
                <c:pt idx="2993">
                  <c:v>0.11976000000000027</c:v>
                </c:pt>
                <c:pt idx="2994">
                  <c:v>0.1198</c:v>
                </c:pt>
                <c:pt idx="2995">
                  <c:v>0.11984</c:v>
                </c:pt>
                <c:pt idx="2996">
                  <c:v>0.11988</c:v>
                </c:pt>
                <c:pt idx="2997">
                  <c:v>0.11992000000000012</c:v>
                </c:pt>
                <c:pt idx="2998">
                  <c:v>0.11996000000000002</c:v>
                </c:pt>
                <c:pt idx="2999">
                  <c:v>0.12000000000000002</c:v>
                </c:pt>
                <c:pt idx="3000">
                  <c:v>0.12003999999999998</c:v>
                </c:pt>
                <c:pt idx="3001">
                  <c:v>0.12008000000000002</c:v>
                </c:pt>
                <c:pt idx="3002">
                  <c:v>0.12012000000000025</c:v>
                </c:pt>
                <c:pt idx="3003">
                  <c:v>0.12016000000000022</c:v>
                </c:pt>
                <c:pt idx="3004">
                  <c:v>0.12020000000000022</c:v>
                </c:pt>
                <c:pt idx="3005">
                  <c:v>0.12024000000000012</c:v>
                </c:pt>
                <c:pt idx="3006">
                  <c:v>0.12028000000000012</c:v>
                </c:pt>
                <c:pt idx="3007">
                  <c:v>0.12032000000000002</c:v>
                </c:pt>
                <c:pt idx="3008">
                  <c:v>0.1203599999999997</c:v>
                </c:pt>
                <c:pt idx="3009">
                  <c:v>0.12039999999999998</c:v>
                </c:pt>
                <c:pt idx="3010">
                  <c:v>0.12044000000000002</c:v>
                </c:pt>
                <c:pt idx="3011">
                  <c:v>0.12048</c:v>
                </c:pt>
                <c:pt idx="3012">
                  <c:v>0.12052000000000022</c:v>
                </c:pt>
                <c:pt idx="3013">
                  <c:v>0.12056000000000019</c:v>
                </c:pt>
                <c:pt idx="3014">
                  <c:v>0.12060000000000012</c:v>
                </c:pt>
                <c:pt idx="3015">
                  <c:v>0.12064000000000002</c:v>
                </c:pt>
                <c:pt idx="3016">
                  <c:v>0.12068000000000002</c:v>
                </c:pt>
                <c:pt idx="3017">
                  <c:v>0.12071999999999998</c:v>
                </c:pt>
                <c:pt idx="3018">
                  <c:v>0.1207600000000003</c:v>
                </c:pt>
                <c:pt idx="3019">
                  <c:v>0.1208</c:v>
                </c:pt>
                <c:pt idx="3020">
                  <c:v>0.12084</c:v>
                </c:pt>
                <c:pt idx="3021">
                  <c:v>0.12088</c:v>
                </c:pt>
                <c:pt idx="3022">
                  <c:v>0.12092000000000012</c:v>
                </c:pt>
                <c:pt idx="3023">
                  <c:v>0.12096000000000012</c:v>
                </c:pt>
                <c:pt idx="3024">
                  <c:v>0.12100000000000002</c:v>
                </c:pt>
                <c:pt idx="3025">
                  <c:v>0.12103999999999998</c:v>
                </c:pt>
                <c:pt idx="3026">
                  <c:v>0.12107999999999998</c:v>
                </c:pt>
                <c:pt idx="3027">
                  <c:v>0.12112000000000027</c:v>
                </c:pt>
                <c:pt idx="3028">
                  <c:v>0.12116000000000025</c:v>
                </c:pt>
                <c:pt idx="3029">
                  <c:v>0.12120000000000022</c:v>
                </c:pt>
                <c:pt idx="3030">
                  <c:v>0.12124000000000019</c:v>
                </c:pt>
                <c:pt idx="3031">
                  <c:v>0.12128000000000012</c:v>
                </c:pt>
                <c:pt idx="3032">
                  <c:v>0.12132000000000009</c:v>
                </c:pt>
                <c:pt idx="3033">
                  <c:v>0.12136000000000002</c:v>
                </c:pt>
                <c:pt idx="3034">
                  <c:v>0.12139999999999998</c:v>
                </c:pt>
                <c:pt idx="3035">
                  <c:v>0.12144000000000002</c:v>
                </c:pt>
                <c:pt idx="3036">
                  <c:v>0.12148</c:v>
                </c:pt>
                <c:pt idx="3037">
                  <c:v>0.12152000000000024</c:v>
                </c:pt>
                <c:pt idx="3038">
                  <c:v>0.12156000000000022</c:v>
                </c:pt>
                <c:pt idx="3039">
                  <c:v>0.12160000000000012</c:v>
                </c:pt>
                <c:pt idx="3040">
                  <c:v>0.12164000000000012</c:v>
                </c:pt>
                <c:pt idx="3041">
                  <c:v>0.12168000000000002</c:v>
                </c:pt>
                <c:pt idx="3042">
                  <c:v>0.12171999999999998</c:v>
                </c:pt>
                <c:pt idx="3043">
                  <c:v>0.12175999999999998</c:v>
                </c:pt>
                <c:pt idx="3044">
                  <c:v>0.12180000000000002</c:v>
                </c:pt>
                <c:pt idx="3045">
                  <c:v>0.12184</c:v>
                </c:pt>
                <c:pt idx="3046">
                  <c:v>0.12188</c:v>
                </c:pt>
                <c:pt idx="3047">
                  <c:v>0.12192000000000019</c:v>
                </c:pt>
                <c:pt idx="3048">
                  <c:v>0.12196000000000012</c:v>
                </c:pt>
                <c:pt idx="3049">
                  <c:v>0.12200000000000009</c:v>
                </c:pt>
                <c:pt idx="3050">
                  <c:v>0.12204000000000002</c:v>
                </c:pt>
                <c:pt idx="3051">
                  <c:v>0.12207999999999998</c:v>
                </c:pt>
                <c:pt idx="3052">
                  <c:v>0.1221200000000003</c:v>
                </c:pt>
                <c:pt idx="3053">
                  <c:v>0.12216000000000025</c:v>
                </c:pt>
                <c:pt idx="3054">
                  <c:v>0.12220000000000024</c:v>
                </c:pt>
                <c:pt idx="3055">
                  <c:v>0.12224000000000022</c:v>
                </c:pt>
                <c:pt idx="3056">
                  <c:v>0.12228000000000012</c:v>
                </c:pt>
                <c:pt idx="3057">
                  <c:v>0.12232000000000012</c:v>
                </c:pt>
                <c:pt idx="3058">
                  <c:v>0.12236000000000002</c:v>
                </c:pt>
                <c:pt idx="3059">
                  <c:v>0.12239999999999998</c:v>
                </c:pt>
                <c:pt idx="3060">
                  <c:v>0.12243999999999998</c:v>
                </c:pt>
                <c:pt idx="3061">
                  <c:v>0.12248000000000002</c:v>
                </c:pt>
                <c:pt idx="3062">
                  <c:v>0.12252000000000025</c:v>
                </c:pt>
                <c:pt idx="3063">
                  <c:v>0.12256000000000022</c:v>
                </c:pt>
                <c:pt idx="3064">
                  <c:v>0.12260000000000019</c:v>
                </c:pt>
                <c:pt idx="3065">
                  <c:v>0.12264000000000012</c:v>
                </c:pt>
                <c:pt idx="3066">
                  <c:v>0.12268000000000009</c:v>
                </c:pt>
                <c:pt idx="3067">
                  <c:v>0.12272000000000036</c:v>
                </c:pt>
                <c:pt idx="3068">
                  <c:v>0.12275999999999998</c:v>
                </c:pt>
                <c:pt idx="3069">
                  <c:v>0.12280000000000002</c:v>
                </c:pt>
                <c:pt idx="3070">
                  <c:v>0.12284</c:v>
                </c:pt>
                <c:pt idx="3071">
                  <c:v>0.12288</c:v>
                </c:pt>
                <c:pt idx="3072">
                  <c:v>0.12292000000000022</c:v>
                </c:pt>
                <c:pt idx="3073">
                  <c:v>0.12296000000000012</c:v>
                </c:pt>
                <c:pt idx="3074">
                  <c:v>0.12300000000000012</c:v>
                </c:pt>
                <c:pt idx="3075">
                  <c:v>0.12304000000000002</c:v>
                </c:pt>
                <c:pt idx="3076">
                  <c:v>0.12307999999999998</c:v>
                </c:pt>
                <c:pt idx="3077">
                  <c:v>0.12311999999999998</c:v>
                </c:pt>
                <c:pt idx="3078">
                  <c:v>0.12316000000000027</c:v>
                </c:pt>
                <c:pt idx="3079">
                  <c:v>0.12320000000000025</c:v>
                </c:pt>
                <c:pt idx="3080">
                  <c:v>0.12324000000000022</c:v>
                </c:pt>
                <c:pt idx="3081">
                  <c:v>0.12328000000000019</c:v>
                </c:pt>
                <c:pt idx="3082">
                  <c:v>0.12332000000000012</c:v>
                </c:pt>
                <c:pt idx="3083">
                  <c:v>0.12336000000000009</c:v>
                </c:pt>
                <c:pt idx="3084">
                  <c:v>0.12340000000000002</c:v>
                </c:pt>
                <c:pt idx="3085">
                  <c:v>0.12343999999999998</c:v>
                </c:pt>
                <c:pt idx="3086">
                  <c:v>0.12348000000000002</c:v>
                </c:pt>
                <c:pt idx="3087">
                  <c:v>0.12352000000000025</c:v>
                </c:pt>
                <c:pt idx="3088">
                  <c:v>0.12356000000000024</c:v>
                </c:pt>
                <c:pt idx="3089">
                  <c:v>0.12360000000000022</c:v>
                </c:pt>
                <c:pt idx="3090">
                  <c:v>0.12364000000000012</c:v>
                </c:pt>
                <c:pt idx="3091">
                  <c:v>0.12368000000000012</c:v>
                </c:pt>
                <c:pt idx="3092">
                  <c:v>0.12372000000000036</c:v>
                </c:pt>
                <c:pt idx="3093">
                  <c:v>0.12376000000000033</c:v>
                </c:pt>
                <c:pt idx="3094">
                  <c:v>0.12379999999999999</c:v>
                </c:pt>
                <c:pt idx="3095">
                  <c:v>0.12384000000000002</c:v>
                </c:pt>
                <c:pt idx="3096">
                  <c:v>0.12388</c:v>
                </c:pt>
                <c:pt idx="3097">
                  <c:v>0.12392000000000022</c:v>
                </c:pt>
                <c:pt idx="3098">
                  <c:v>0.12396000000000022</c:v>
                </c:pt>
                <c:pt idx="3099">
                  <c:v>0.12400000000000012</c:v>
                </c:pt>
                <c:pt idx="3100">
                  <c:v>0.12404000000000009</c:v>
                </c:pt>
                <c:pt idx="3101">
                  <c:v>0.12408000000000002</c:v>
                </c:pt>
                <c:pt idx="3102">
                  <c:v>0.12411999999999998</c:v>
                </c:pt>
                <c:pt idx="3103">
                  <c:v>0.1241600000000003</c:v>
                </c:pt>
                <c:pt idx="3104">
                  <c:v>0.12420000000000025</c:v>
                </c:pt>
                <c:pt idx="3105">
                  <c:v>0.12424000000000024</c:v>
                </c:pt>
                <c:pt idx="3106">
                  <c:v>0.12428000000000022</c:v>
                </c:pt>
                <c:pt idx="3107">
                  <c:v>0.12432000000000012</c:v>
                </c:pt>
                <c:pt idx="3108">
                  <c:v>0.12436000000000012</c:v>
                </c:pt>
                <c:pt idx="3109">
                  <c:v>0.12440000000000002</c:v>
                </c:pt>
                <c:pt idx="3110">
                  <c:v>0.12444000000000002</c:v>
                </c:pt>
                <c:pt idx="3111">
                  <c:v>0.12447999999999998</c:v>
                </c:pt>
                <c:pt idx="3112">
                  <c:v>0.12452000000000028</c:v>
                </c:pt>
                <c:pt idx="3113">
                  <c:v>0.12456000000000025</c:v>
                </c:pt>
                <c:pt idx="3114">
                  <c:v>0.12460000000000022</c:v>
                </c:pt>
                <c:pt idx="3115">
                  <c:v>0.12464000000000022</c:v>
                </c:pt>
                <c:pt idx="3116">
                  <c:v>0.12468000000000012</c:v>
                </c:pt>
                <c:pt idx="3117">
                  <c:v>0.12472000000000044</c:v>
                </c:pt>
                <c:pt idx="3118">
                  <c:v>0.12476000000000036</c:v>
                </c:pt>
                <c:pt idx="3119">
                  <c:v>0.12479999999999999</c:v>
                </c:pt>
                <c:pt idx="3120">
                  <c:v>0.12484000000000002</c:v>
                </c:pt>
                <c:pt idx="3121">
                  <c:v>0.12488</c:v>
                </c:pt>
                <c:pt idx="3122">
                  <c:v>0.12492000000000024</c:v>
                </c:pt>
                <c:pt idx="3123">
                  <c:v>0.12496000000000022</c:v>
                </c:pt>
                <c:pt idx="3124">
                  <c:v>0.125</c:v>
                </c:pt>
                <c:pt idx="3125">
                  <c:v>0.12504000000000001</c:v>
                </c:pt>
                <c:pt idx="3126">
                  <c:v>0.12508</c:v>
                </c:pt>
                <c:pt idx="3127">
                  <c:v>0.12511999999999998</c:v>
                </c:pt>
                <c:pt idx="3128">
                  <c:v>0.12515999999999997</c:v>
                </c:pt>
                <c:pt idx="3129">
                  <c:v>0.12520000000000001</c:v>
                </c:pt>
                <c:pt idx="3130">
                  <c:v>0.12523999999999999</c:v>
                </c:pt>
                <c:pt idx="3131">
                  <c:v>0.12528</c:v>
                </c:pt>
                <c:pt idx="3132">
                  <c:v>0.12531999999999999</c:v>
                </c:pt>
                <c:pt idx="3133">
                  <c:v>0.12536</c:v>
                </c:pt>
                <c:pt idx="3134">
                  <c:v>0.12540000000000001</c:v>
                </c:pt>
                <c:pt idx="3135">
                  <c:v>0.12544000000000041</c:v>
                </c:pt>
                <c:pt idx="3136">
                  <c:v>0.12548000000000001</c:v>
                </c:pt>
                <c:pt idx="3137">
                  <c:v>0.12551999999999999</c:v>
                </c:pt>
                <c:pt idx="3138">
                  <c:v>0.12556</c:v>
                </c:pt>
                <c:pt idx="3139">
                  <c:v>0.12559999999999999</c:v>
                </c:pt>
                <c:pt idx="3140">
                  <c:v>0.12564</c:v>
                </c:pt>
                <c:pt idx="3141">
                  <c:v>0.12567999999999988</c:v>
                </c:pt>
                <c:pt idx="3142">
                  <c:v>0.12572</c:v>
                </c:pt>
                <c:pt idx="3143">
                  <c:v>0.12576000000000001</c:v>
                </c:pt>
                <c:pt idx="3144">
                  <c:v>0.1258</c:v>
                </c:pt>
                <c:pt idx="3145">
                  <c:v>0.12584000000000001</c:v>
                </c:pt>
                <c:pt idx="3146">
                  <c:v>0.12587999999999988</c:v>
                </c:pt>
                <c:pt idx="3147">
                  <c:v>0.12592</c:v>
                </c:pt>
                <c:pt idx="3148">
                  <c:v>0.12595999999999999</c:v>
                </c:pt>
                <c:pt idx="3149">
                  <c:v>0.126</c:v>
                </c:pt>
                <c:pt idx="3150">
                  <c:v>0.12604000000000001</c:v>
                </c:pt>
                <c:pt idx="3151">
                  <c:v>0.12608</c:v>
                </c:pt>
                <c:pt idx="3152">
                  <c:v>0.12611999999999998</c:v>
                </c:pt>
                <c:pt idx="3153">
                  <c:v>0.12615999999999997</c:v>
                </c:pt>
                <c:pt idx="3154">
                  <c:v>0.12620000000000001</c:v>
                </c:pt>
                <c:pt idx="3155">
                  <c:v>0.12623999999999999</c:v>
                </c:pt>
                <c:pt idx="3156">
                  <c:v>0.12628</c:v>
                </c:pt>
                <c:pt idx="3157">
                  <c:v>0.12631999999999999</c:v>
                </c:pt>
                <c:pt idx="3158">
                  <c:v>0.12636</c:v>
                </c:pt>
                <c:pt idx="3159">
                  <c:v>0.12640000000000001</c:v>
                </c:pt>
                <c:pt idx="3160">
                  <c:v>0.12644000000000041</c:v>
                </c:pt>
                <c:pt idx="3161">
                  <c:v>0.12648000000000001</c:v>
                </c:pt>
                <c:pt idx="3162">
                  <c:v>0.12651999999999999</c:v>
                </c:pt>
                <c:pt idx="3163">
                  <c:v>0.12656000000000001</c:v>
                </c:pt>
                <c:pt idx="3164">
                  <c:v>0.12659999999999999</c:v>
                </c:pt>
                <c:pt idx="3165">
                  <c:v>0.12664</c:v>
                </c:pt>
                <c:pt idx="3166">
                  <c:v>0.12667999999999988</c:v>
                </c:pt>
                <c:pt idx="3167">
                  <c:v>0.12672</c:v>
                </c:pt>
                <c:pt idx="3168">
                  <c:v>0.12676000000000001</c:v>
                </c:pt>
                <c:pt idx="3169">
                  <c:v>0.1268</c:v>
                </c:pt>
                <c:pt idx="3170">
                  <c:v>0.12684000000000001</c:v>
                </c:pt>
                <c:pt idx="3171">
                  <c:v>0.12687999999999997</c:v>
                </c:pt>
                <c:pt idx="3172">
                  <c:v>0.12692000000000001</c:v>
                </c:pt>
                <c:pt idx="3173">
                  <c:v>0.12695999999999999</c:v>
                </c:pt>
                <c:pt idx="3174">
                  <c:v>0.127</c:v>
                </c:pt>
                <c:pt idx="3175">
                  <c:v>0.12703999999999999</c:v>
                </c:pt>
                <c:pt idx="3176">
                  <c:v>0.12708</c:v>
                </c:pt>
                <c:pt idx="3177">
                  <c:v>0.12711999999999998</c:v>
                </c:pt>
                <c:pt idx="3178">
                  <c:v>0.12716</c:v>
                </c:pt>
                <c:pt idx="3179">
                  <c:v>0.12720000000000001</c:v>
                </c:pt>
                <c:pt idx="3180">
                  <c:v>0.12723999999999999</c:v>
                </c:pt>
                <c:pt idx="3181">
                  <c:v>0.12728</c:v>
                </c:pt>
                <c:pt idx="3182">
                  <c:v>0.12731999999999999</c:v>
                </c:pt>
                <c:pt idx="3183">
                  <c:v>0.12736</c:v>
                </c:pt>
                <c:pt idx="3184">
                  <c:v>0.12740000000000001</c:v>
                </c:pt>
                <c:pt idx="3185">
                  <c:v>0.12744000000000041</c:v>
                </c:pt>
                <c:pt idx="3186">
                  <c:v>0.12748000000000001</c:v>
                </c:pt>
                <c:pt idx="3187">
                  <c:v>0.12751999999999999</c:v>
                </c:pt>
                <c:pt idx="3188">
                  <c:v>0.12756000000000001</c:v>
                </c:pt>
                <c:pt idx="3189">
                  <c:v>0.12759999999999999</c:v>
                </c:pt>
                <c:pt idx="3190">
                  <c:v>0.12764</c:v>
                </c:pt>
                <c:pt idx="3191">
                  <c:v>0.12767999999999988</c:v>
                </c:pt>
                <c:pt idx="3192">
                  <c:v>0.12772</c:v>
                </c:pt>
                <c:pt idx="3193">
                  <c:v>0.12776000000000001</c:v>
                </c:pt>
                <c:pt idx="3194">
                  <c:v>0.1278</c:v>
                </c:pt>
                <c:pt idx="3195">
                  <c:v>0.12784000000000001</c:v>
                </c:pt>
                <c:pt idx="3196">
                  <c:v>0.12787999999999997</c:v>
                </c:pt>
                <c:pt idx="3197">
                  <c:v>0.12792000000000001</c:v>
                </c:pt>
                <c:pt idx="3198">
                  <c:v>0.12795999999999999</c:v>
                </c:pt>
                <c:pt idx="3199">
                  <c:v>0.128</c:v>
                </c:pt>
                <c:pt idx="3200">
                  <c:v>0.12803999999999999</c:v>
                </c:pt>
                <c:pt idx="3201">
                  <c:v>0.12808</c:v>
                </c:pt>
                <c:pt idx="3202">
                  <c:v>0.12811999999999998</c:v>
                </c:pt>
                <c:pt idx="3203">
                  <c:v>0.12816</c:v>
                </c:pt>
                <c:pt idx="3204">
                  <c:v>0.12820000000000001</c:v>
                </c:pt>
                <c:pt idx="3205">
                  <c:v>0.12823999999999999</c:v>
                </c:pt>
                <c:pt idx="3206">
                  <c:v>0.12828000000000001</c:v>
                </c:pt>
                <c:pt idx="3207">
                  <c:v>0.12831999999999999</c:v>
                </c:pt>
                <c:pt idx="3208">
                  <c:v>0.12836</c:v>
                </c:pt>
                <c:pt idx="3209">
                  <c:v>0.12839999999999999</c:v>
                </c:pt>
                <c:pt idx="3210">
                  <c:v>0.12844000000000041</c:v>
                </c:pt>
                <c:pt idx="3211">
                  <c:v>0.12848000000000001</c:v>
                </c:pt>
                <c:pt idx="3212">
                  <c:v>0.12852</c:v>
                </c:pt>
                <c:pt idx="3213">
                  <c:v>0.12856000000000001</c:v>
                </c:pt>
                <c:pt idx="3214">
                  <c:v>0.12859999999999999</c:v>
                </c:pt>
                <c:pt idx="3215">
                  <c:v>0.12864</c:v>
                </c:pt>
                <c:pt idx="3216">
                  <c:v>0.12867999999999988</c:v>
                </c:pt>
                <c:pt idx="3217">
                  <c:v>0.12872</c:v>
                </c:pt>
                <c:pt idx="3218">
                  <c:v>0.12876000000000001</c:v>
                </c:pt>
                <c:pt idx="3219">
                  <c:v>0.1288</c:v>
                </c:pt>
                <c:pt idx="3220">
                  <c:v>0.12884000000000001</c:v>
                </c:pt>
                <c:pt idx="3221">
                  <c:v>0.12887999999999997</c:v>
                </c:pt>
                <c:pt idx="3222">
                  <c:v>0.12892000000000001</c:v>
                </c:pt>
                <c:pt idx="3223">
                  <c:v>0.12895999999999999</c:v>
                </c:pt>
                <c:pt idx="3224">
                  <c:v>0.129</c:v>
                </c:pt>
                <c:pt idx="3225">
                  <c:v>0.12903999999999999</c:v>
                </c:pt>
                <c:pt idx="3226">
                  <c:v>0.12908</c:v>
                </c:pt>
                <c:pt idx="3227">
                  <c:v>0.12911999999999998</c:v>
                </c:pt>
                <c:pt idx="3228">
                  <c:v>0.12916</c:v>
                </c:pt>
                <c:pt idx="3229">
                  <c:v>0.12920000000000001</c:v>
                </c:pt>
                <c:pt idx="3230">
                  <c:v>0.12923999999999999</c:v>
                </c:pt>
                <c:pt idx="3231">
                  <c:v>0.12928000000000001</c:v>
                </c:pt>
                <c:pt idx="3232">
                  <c:v>0.12931999999999999</c:v>
                </c:pt>
                <c:pt idx="3233">
                  <c:v>0.12936</c:v>
                </c:pt>
                <c:pt idx="3234">
                  <c:v>0.12939999999999999</c:v>
                </c:pt>
                <c:pt idx="3235">
                  <c:v>0.12944000000000044</c:v>
                </c:pt>
                <c:pt idx="3236">
                  <c:v>0.12948000000000001</c:v>
                </c:pt>
                <c:pt idx="3237">
                  <c:v>0.12952</c:v>
                </c:pt>
                <c:pt idx="3238">
                  <c:v>0.12956000000000001</c:v>
                </c:pt>
                <c:pt idx="3239">
                  <c:v>0.12959999999999999</c:v>
                </c:pt>
                <c:pt idx="3240">
                  <c:v>0.12964000000000001</c:v>
                </c:pt>
                <c:pt idx="3241">
                  <c:v>0.12967999999999988</c:v>
                </c:pt>
                <c:pt idx="3242">
                  <c:v>0.12972</c:v>
                </c:pt>
                <c:pt idx="3243">
                  <c:v>0.12975999999999999</c:v>
                </c:pt>
                <c:pt idx="3244">
                  <c:v>0.1298</c:v>
                </c:pt>
                <c:pt idx="3245">
                  <c:v>0.12984000000000001</c:v>
                </c:pt>
                <c:pt idx="3246">
                  <c:v>0.12988</c:v>
                </c:pt>
                <c:pt idx="3247">
                  <c:v>0.12992000000000001</c:v>
                </c:pt>
                <c:pt idx="3248">
                  <c:v>0.12995999999999999</c:v>
                </c:pt>
                <c:pt idx="3249">
                  <c:v>0.13</c:v>
                </c:pt>
                <c:pt idx="3250">
                  <c:v>0.13003999999999999</c:v>
                </c:pt>
                <c:pt idx="3251">
                  <c:v>0.13008</c:v>
                </c:pt>
                <c:pt idx="3252">
                  <c:v>0.13011999999999999</c:v>
                </c:pt>
                <c:pt idx="3253">
                  <c:v>0.13016</c:v>
                </c:pt>
                <c:pt idx="3254">
                  <c:v>0.13020000000000001</c:v>
                </c:pt>
                <c:pt idx="3255">
                  <c:v>0.13023999999999999</c:v>
                </c:pt>
                <c:pt idx="3256">
                  <c:v>0.13028000000000001</c:v>
                </c:pt>
                <c:pt idx="3257">
                  <c:v>0.13031999999999999</c:v>
                </c:pt>
                <c:pt idx="3258">
                  <c:v>0.13036</c:v>
                </c:pt>
                <c:pt idx="3259">
                  <c:v>0.13039999999999999</c:v>
                </c:pt>
                <c:pt idx="3260">
                  <c:v>0.13044000000000044</c:v>
                </c:pt>
                <c:pt idx="3261">
                  <c:v>0.13048000000000001</c:v>
                </c:pt>
                <c:pt idx="3262">
                  <c:v>0.13052</c:v>
                </c:pt>
                <c:pt idx="3263">
                  <c:v>0.13056000000000001</c:v>
                </c:pt>
                <c:pt idx="3264">
                  <c:v>0.13059999999999999</c:v>
                </c:pt>
                <c:pt idx="3265">
                  <c:v>0.13064000000000001</c:v>
                </c:pt>
                <c:pt idx="3266">
                  <c:v>0.13067999999999988</c:v>
                </c:pt>
                <c:pt idx="3267">
                  <c:v>0.13072</c:v>
                </c:pt>
                <c:pt idx="3268">
                  <c:v>0.13075999999999999</c:v>
                </c:pt>
                <c:pt idx="3269">
                  <c:v>0.1308</c:v>
                </c:pt>
                <c:pt idx="3270">
                  <c:v>0.13084000000000001</c:v>
                </c:pt>
                <c:pt idx="3271">
                  <c:v>0.13088</c:v>
                </c:pt>
                <c:pt idx="3272">
                  <c:v>0.13092000000000001</c:v>
                </c:pt>
                <c:pt idx="3273">
                  <c:v>0.13095999999999999</c:v>
                </c:pt>
                <c:pt idx="3274">
                  <c:v>0.13100000000000001</c:v>
                </c:pt>
                <c:pt idx="3275">
                  <c:v>0.13103999999999999</c:v>
                </c:pt>
                <c:pt idx="3276">
                  <c:v>0.13108</c:v>
                </c:pt>
                <c:pt idx="3277">
                  <c:v>0.13111999999999999</c:v>
                </c:pt>
                <c:pt idx="3278">
                  <c:v>0.13116</c:v>
                </c:pt>
                <c:pt idx="3279">
                  <c:v>0.13120000000000001</c:v>
                </c:pt>
                <c:pt idx="3280">
                  <c:v>0.13124000000000041</c:v>
                </c:pt>
                <c:pt idx="3281">
                  <c:v>0.13128000000000001</c:v>
                </c:pt>
                <c:pt idx="3282">
                  <c:v>0.13131999999999999</c:v>
                </c:pt>
                <c:pt idx="3283">
                  <c:v>0.13136</c:v>
                </c:pt>
                <c:pt idx="3284">
                  <c:v>0.13139999999999999</c:v>
                </c:pt>
                <c:pt idx="3285">
                  <c:v>0.1314400000000005</c:v>
                </c:pt>
                <c:pt idx="3286">
                  <c:v>0.13148000000000001</c:v>
                </c:pt>
                <c:pt idx="3287">
                  <c:v>0.13152</c:v>
                </c:pt>
                <c:pt idx="3288">
                  <c:v>0.13156000000000001</c:v>
                </c:pt>
                <c:pt idx="3289">
                  <c:v>0.13159999999999999</c:v>
                </c:pt>
                <c:pt idx="3290">
                  <c:v>0.13164000000000001</c:v>
                </c:pt>
                <c:pt idx="3291">
                  <c:v>0.13167999999999988</c:v>
                </c:pt>
                <c:pt idx="3292">
                  <c:v>0.13172</c:v>
                </c:pt>
                <c:pt idx="3293">
                  <c:v>0.13175999999999999</c:v>
                </c:pt>
                <c:pt idx="3294">
                  <c:v>0.1318</c:v>
                </c:pt>
                <c:pt idx="3295">
                  <c:v>0.13184000000000001</c:v>
                </c:pt>
                <c:pt idx="3296">
                  <c:v>0.13188</c:v>
                </c:pt>
                <c:pt idx="3297">
                  <c:v>0.13192000000000001</c:v>
                </c:pt>
                <c:pt idx="3298">
                  <c:v>0.13195999999999999</c:v>
                </c:pt>
                <c:pt idx="3299">
                  <c:v>0.13200000000000001</c:v>
                </c:pt>
                <c:pt idx="3300">
                  <c:v>0.13203999999999999</c:v>
                </c:pt>
                <c:pt idx="3301">
                  <c:v>0.13208</c:v>
                </c:pt>
                <c:pt idx="3302">
                  <c:v>0.13211999999999999</c:v>
                </c:pt>
                <c:pt idx="3303">
                  <c:v>0.13216</c:v>
                </c:pt>
                <c:pt idx="3304">
                  <c:v>0.13220000000000001</c:v>
                </c:pt>
                <c:pt idx="3305">
                  <c:v>0.13224000000000041</c:v>
                </c:pt>
                <c:pt idx="3306">
                  <c:v>0.13228000000000001</c:v>
                </c:pt>
                <c:pt idx="3307">
                  <c:v>0.13231999999999999</c:v>
                </c:pt>
                <c:pt idx="3308">
                  <c:v>0.13236000000000001</c:v>
                </c:pt>
                <c:pt idx="3309">
                  <c:v>0.13239999999999999</c:v>
                </c:pt>
                <c:pt idx="3310">
                  <c:v>0.1324400000000005</c:v>
                </c:pt>
                <c:pt idx="3311">
                  <c:v>0.13247999999999999</c:v>
                </c:pt>
                <c:pt idx="3312">
                  <c:v>0.13252</c:v>
                </c:pt>
                <c:pt idx="3313">
                  <c:v>0.13256000000000001</c:v>
                </c:pt>
                <c:pt idx="3314">
                  <c:v>0.1326</c:v>
                </c:pt>
                <c:pt idx="3315">
                  <c:v>0.13264000000000001</c:v>
                </c:pt>
                <c:pt idx="3316">
                  <c:v>0.13267999999999988</c:v>
                </c:pt>
                <c:pt idx="3317">
                  <c:v>0.13272</c:v>
                </c:pt>
                <c:pt idx="3318">
                  <c:v>0.13275999999999999</c:v>
                </c:pt>
                <c:pt idx="3319">
                  <c:v>0.1328</c:v>
                </c:pt>
                <c:pt idx="3320">
                  <c:v>0.13284000000000001</c:v>
                </c:pt>
                <c:pt idx="3321">
                  <c:v>0.13288</c:v>
                </c:pt>
                <c:pt idx="3322">
                  <c:v>0.13292000000000001</c:v>
                </c:pt>
                <c:pt idx="3323">
                  <c:v>0.13295999999999999</c:v>
                </c:pt>
                <c:pt idx="3324">
                  <c:v>0.13300000000000001</c:v>
                </c:pt>
                <c:pt idx="3325">
                  <c:v>0.13303999999999999</c:v>
                </c:pt>
                <c:pt idx="3326">
                  <c:v>0.13308</c:v>
                </c:pt>
                <c:pt idx="3327">
                  <c:v>0.13311999999999999</c:v>
                </c:pt>
                <c:pt idx="3328">
                  <c:v>0.13316</c:v>
                </c:pt>
                <c:pt idx="3329">
                  <c:v>0.13320000000000001</c:v>
                </c:pt>
                <c:pt idx="3330">
                  <c:v>0.13324000000000041</c:v>
                </c:pt>
                <c:pt idx="3331">
                  <c:v>0.13328000000000001</c:v>
                </c:pt>
                <c:pt idx="3332">
                  <c:v>0.13331999999999999</c:v>
                </c:pt>
                <c:pt idx="3333">
                  <c:v>0.13336000000000001</c:v>
                </c:pt>
                <c:pt idx="3334">
                  <c:v>0.13339999999999999</c:v>
                </c:pt>
                <c:pt idx="3335">
                  <c:v>0.1334400000000005</c:v>
                </c:pt>
                <c:pt idx="3336">
                  <c:v>0.13347999999999999</c:v>
                </c:pt>
                <c:pt idx="3337">
                  <c:v>0.13352</c:v>
                </c:pt>
                <c:pt idx="3338">
                  <c:v>0.13356000000000001</c:v>
                </c:pt>
                <c:pt idx="3339">
                  <c:v>0.1336</c:v>
                </c:pt>
                <c:pt idx="3340">
                  <c:v>0.13364000000000001</c:v>
                </c:pt>
                <c:pt idx="3341">
                  <c:v>0.13367999999999997</c:v>
                </c:pt>
                <c:pt idx="3342">
                  <c:v>0.13372000000000001</c:v>
                </c:pt>
                <c:pt idx="3343">
                  <c:v>0.13375999999999999</c:v>
                </c:pt>
                <c:pt idx="3344">
                  <c:v>0.1338</c:v>
                </c:pt>
                <c:pt idx="3345">
                  <c:v>0.13383999999999999</c:v>
                </c:pt>
                <c:pt idx="3346">
                  <c:v>0.13388</c:v>
                </c:pt>
                <c:pt idx="3347">
                  <c:v>0.13392000000000001</c:v>
                </c:pt>
                <c:pt idx="3348">
                  <c:v>0.13396000000000041</c:v>
                </c:pt>
                <c:pt idx="3349">
                  <c:v>0.13400000000000001</c:v>
                </c:pt>
                <c:pt idx="3350">
                  <c:v>0.13403999999999999</c:v>
                </c:pt>
                <c:pt idx="3351">
                  <c:v>0.13408</c:v>
                </c:pt>
                <c:pt idx="3352">
                  <c:v>0.13411999999999999</c:v>
                </c:pt>
                <c:pt idx="3353">
                  <c:v>0.13416</c:v>
                </c:pt>
                <c:pt idx="3354">
                  <c:v>0.13420000000000001</c:v>
                </c:pt>
                <c:pt idx="3355">
                  <c:v>0.13424000000000041</c:v>
                </c:pt>
                <c:pt idx="3356">
                  <c:v>0.13428000000000001</c:v>
                </c:pt>
                <c:pt idx="3357">
                  <c:v>0.13431999999999999</c:v>
                </c:pt>
                <c:pt idx="3358">
                  <c:v>0.13436000000000001</c:v>
                </c:pt>
                <c:pt idx="3359">
                  <c:v>0.13439999999999999</c:v>
                </c:pt>
                <c:pt idx="3360">
                  <c:v>0.1344400000000005</c:v>
                </c:pt>
                <c:pt idx="3361">
                  <c:v>0.13447999999999999</c:v>
                </c:pt>
                <c:pt idx="3362">
                  <c:v>0.13452</c:v>
                </c:pt>
                <c:pt idx="3363">
                  <c:v>0.13456000000000001</c:v>
                </c:pt>
                <c:pt idx="3364">
                  <c:v>0.1346</c:v>
                </c:pt>
                <c:pt idx="3365">
                  <c:v>0.13464000000000001</c:v>
                </c:pt>
                <c:pt idx="3366">
                  <c:v>0.13467999999999997</c:v>
                </c:pt>
                <c:pt idx="3367">
                  <c:v>0.13472000000000001</c:v>
                </c:pt>
                <c:pt idx="3368">
                  <c:v>0.13475999999999999</c:v>
                </c:pt>
                <c:pt idx="3369">
                  <c:v>0.1348</c:v>
                </c:pt>
                <c:pt idx="3370">
                  <c:v>0.13483999999999999</c:v>
                </c:pt>
                <c:pt idx="3371">
                  <c:v>0.13488</c:v>
                </c:pt>
                <c:pt idx="3372">
                  <c:v>0.13492000000000001</c:v>
                </c:pt>
                <c:pt idx="3373">
                  <c:v>0.13496000000000041</c:v>
                </c:pt>
                <c:pt idx="3374">
                  <c:v>0.13500000000000001</c:v>
                </c:pt>
                <c:pt idx="3375">
                  <c:v>0.13503999999999999</c:v>
                </c:pt>
                <c:pt idx="3376">
                  <c:v>0.13508000000000001</c:v>
                </c:pt>
                <c:pt idx="3377">
                  <c:v>0.13511999999999999</c:v>
                </c:pt>
                <c:pt idx="3378">
                  <c:v>0.13516</c:v>
                </c:pt>
                <c:pt idx="3379">
                  <c:v>0.13519999999999999</c:v>
                </c:pt>
                <c:pt idx="3380">
                  <c:v>0.13524000000000044</c:v>
                </c:pt>
                <c:pt idx="3381">
                  <c:v>0.13528000000000001</c:v>
                </c:pt>
                <c:pt idx="3382">
                  <c:v>0.13532</c:v>
                </c:pt>
                <c:pt idx="3383">
                  <c:v>0.13536000000000001</c:v>
                </c:pt>
                <c:pt idx="3384">
                  <c:v>0.13539999999999999</c:v>
                </c:pt>
                <c:pt idx="3385">
                  <c:v>0.13544000000000056</c:v>
                </c:pt>
                <c:pt idx="3386">
                  <c:v>0.13547999999999999</c:v>
                </c:pt>
                <c:pt idx="3387">
                  <c:v>0.13552</c:v>
                </c:pt>
                <c:pt idx="3388">
                  <c:v>0.13556000000000001</c:v>
                </c:pt>
                <c:pt idx="3389">
                  <c:v>0.1356</c:v>
                </c:pt>
                <c:pt idx="3390">
                  <c:v>0.13564000000000001</c:v>
                </c:pt>
                <c:pt idx="3391">
                  <c:v>0.13568</c:v>
                </c:pt>
                <c:pt idx="3392">
                  <c:v>0.13572000000000001</c:v>
                </c:pt>
                <c:pt idx="3393">
                  <c:v>0.13575999999999999</c:v>
                </c:pt>
                <c:pt idx="3394">
                  <c:v>0.1358</c:v>
                </c:pt>
                <c:pt idx="3395">
                  <c:v>0.13583999999999999</c:v>
                </c:pt>
                <c:pt idx="3396">
                  <c:v>0.13588</c:v>
                </c:pt>
                <c:pt idx="3397">
                  <c:v>0.13592000000000001</c:v>
                </c:pt>
                <c:pt idx="3398">
                  <c:v>0.13596000000000041</c:v>
                </c:pt>
                <c:pt idx="3399">
                  <c:v>0.13600000000000001</c:v>
                </c:pt>
                <c:pt idx="3400">
                  <c:v>0.13603999999999999</c:v>
                </c:pt>
                <c:pt idx="3401">
                  <c:v>0.13608000000000001</c:v>
                </c:pt>
                <c:pt idx="3402">
                  <c:v>0.13611999999999999</c:v>
                </c:pt>
                <c:pt idx="3403">
                  <c:v>0.13616</c:v>
                </c:pt>
                <c:pt idx="3404">
                  <c:v>0.13619999999999999</c:v>
                </c:pt>
                <c:pt idx="3405">
                  <c:v>0.13624000000000044</c:v>
                </c:pt>
                <c:pt idx="3406">
                  <c:v>0.13628000000000001</c:v>
                </c:pt>
                <c:pt idx="3407">
                  <c:v>0.13632</c:v>
                </c:pt>
                <c:pt idx="3408">
                  <c:v>0.13636000000000001</c:v>
                </c:pt>
                <c:pt idx="3409">
                  <c:v>0.13639999999999999</c:v>
                </c:pt>
                <c:pt idx="3410">
                  <c:v>0.13644000000000056</c:v>
                </c:pt>
                <c:pt idx="3411">
                  <c:v>0.13647999999999999</c:v>
                </c:pt>
                <c:pt idx="3412">
                  <c:v>0.13652</c:v>
                </c:pt>
                <c:pt idx="3413">
                  <c:v>0.13655999999999999</c:v>
                </c:pt>
                <c:pt idx="3414">
                  <c:v>0.1366</c:v>
                </c:pt>
                <c:pt idx="3415">
                  <c:v>0.13664000000000001</c:v>
                </c:pt>
                <c:pt idx="3416">
                  <c:v>0.13668</c:v>
                </c:pt>
                <c:pt idx="3417">
                  <c:v>0.13672000000000001</c:v>
                </c:pt>
                <c:pt idx="3418">
                  <c:v>0.13675999999999999</c:v>
                </c:pt>
                <c:pt idx="3419">
                  <c:v>0.1368</c:v>
                </c:pt>
                <c:pt idx="3420">
                  <c:v>0.13683999999999999</c:v>
                </c:pt>
                <c:pt idx="3421">
                  <c:v>0.13688</c:v>
                </c:pt>
                <c:pt idx="3422">
                  <c:v>0.13692000000000001</c:v>
                </c:pt>
                <c:pt idx="3423">
                  <c:v>0.13696000000000041</c:v>
                </c:pt>
                <c:pt idx="3424">
                  <c:v>0.13700000000000001</c:v>
                </c:pt>
                <c:pt idx="3425">
                  <c:v>0.13704000000000024</c:v>
                </c:pt>
                <c:pt idx="3426">
                  <c:v>0.13708000000000001</c:v>
                </c:pt>
                <c:pt idx="3427">
                  <c:v>0.13711999999999999</c:v>
                </c:pt>
                <c:pt idx="3428">
                  <c:v>0.13716</c:v>
                </c:pt>
                <c:pt idx="3429">
                  <c:v>0.13719999999999999</c:v>
                </c:pt>
                <c:pt idx="3430">
                  <c:v>0.13724000000000044</c:v>
                </c:pt>
                <c:pt idx="3431">
                  <c:v>0.13728000000000001</c:v>
                </c:pt>
                <c:pt idx="3432">
                  <c:v>0.13732</c:v>
                </c:pt>
                <c:pt idx="3433">
                  <c:v>0.13736000000000001</c:v>
                </c:pt>
                <c:pt idx="3434">
                  <c:v>0.13739999999999999</c:v>
                </c:pt>
                <c:pt idx="3435">
                  <c:v>0.13744000000000056</c:v>
                </c:pt>
                <c:pt idx="3436">
                  <c:v>0.13747999999999999</c:v>
                </c:pt>
                <c:pt idx="3437">
                  <c:v>0.13752</c:v>
                </c:pt>
                <c:pt idx="3438">
                  <c:v>0.13755999999999999</c:v>
                </c:pt>
                <c:pt idx="3439">
                  <c:v>0.1376</c:v>
                </c:pt>
                <c:pt idx="3440">
                  <c:v>0.13764000000000001</c:v>
                </c:pt>
                <c:pt idx="3441">
                  <c:v>0.13768</c:v>
                </c:pt>
                <c:pt idx="3442">
                  <c:v>0.13772000000000001</c:v>
                </c:pt>
                <c:pt idx="3443">
                  <c:v>0.13775999999999999</c:v>
                </c:pt>
                <c:pt idx="3444">
                  <c:v>0.13780000000000001</c:v>
                </c:pt>
                <c:pt idx="3445">
                  <c:v>0.13783999999999999</c:v>
                </c:pt>
                <c:pt idx="3446">
                  <c:v>0.13788</c:v>
                </c:pt>
                <c:pt idx="3447">
                  <c:v>0.13792000000000001</c:v>
                </c:pt>
                <c:pt idx="3448">
                  <c:v>0.13796000000000044</c:v>
                </c:pt>
                <c:pt idx="3449">
                  <c:v>0.13800000000000001</c:v>
                </c:pt>
                <c:pt idx="3450">
                  <c:v>0.13804000000000041</c:v>
                </c:pt>
                <c:pt idx="3451">
                  <c:v>0.13808000000000001</c:v>
                </c:pt>
                <c:pt idx="3452">
                  <c:v>0.13811999999999999</c:v>
                </c:pt>
                <c:pt idx="3453">
                  <c:v>0.13816000000000001</c:v>
                </c:pt>
                <c:pt idx="3454">
                  <c:v>0.13819999999999999</c:v>
                </c:pt>
                <c:pt idx="3455">
                  <c:v>0.1382400000000005</c:v>
                </c:pt>
                <c:pt idx="3456">
                  <c:v>0.13827999999999999</c:v>
                </c:pt>
                <c:pt idx="3457">
                  <c:v>0.13832</c:v>
                </c:pt>
                <c:pt idx="3458">
                  <c:v>0.13836000000000001</c:v>
                </c:pt>
                <c:pt idx="3459">
                  <c:v>0.13840000000000041</c:v>
                </c:pt>
                <c:pt idx="3460">
                  <c:v>0.13844000000000056</c:v>
                </c:pt>
                <c:pt idx="3461">
                  <c:v>0.13847999999999999</c:v>
                </c:pt>
                <c:pt idx="3462">
                  <c:v>0.13852</c:v>
                </c:pt>
                <c:pt idx="3463">
                  <c:v>0.13855999999999999</c:v>
                </c:pt>
                <c:pt idx="3464">
                  <c:v>0.1386</c:v>
                </c:pt>
                <c:pt idx="3465">
                  <c:v>0.13864000000000001</c:v>
                </c:pt>
                <c:pt idx="3466">
                  <c:v>0.13868</c:v>
                </c:pt>
                <c:pt idx="3467">
                  <c:v>0.13872000000000001</c:v>
                </c:pt>
                <c:pt idx="3468">
                  <c:v>0.13875999999999999</c:v>
                </c:pt>
                <c:pt idx="3469">
                  <c:v>0.13880000000000001</c:v>
                </c:pt>
                <c:pt idx="3470">
                  <c:v>0.13883999999999999</c:v>
                </c:pt>
                <c:pt idx="3471">
                  <c:v>0.13888</c:v>
                </c:pt>
                <c:pt idx="3472">
                  <c:v>0.13892000000000004</c:v>
                </c:pt>
                <c:pt idx="3473">
                  <c:v>0.13896000000000044</c:v>
                </c:pt>
                <c:pt idx="3474">
                  <c:v>0.13900000000000001</c:v>
                </c:pt>
                <c:pt idx="3475">
                  <c:v>0.13904000000000041</c:v>
                </c:pt>
                <c:pt idx="3476">
                  <c:v>0.13908000000000001</c:v>
                </c:pt>
                <c:pt idx="3477">
                  <c:v>0.13911999999999999</c:v>
                </c:pt>
                <c:pt idx="3478">
                  <c:v>0.13916000000000001</c:v>
                </c:pt>
                <c:pt idx="3479">
                  <c:v>0.13919999999999999</c:v>
                </c:pt>
                <c:pt idx="3480">
                  <c:v>0.1392400000000005</c:v>
                </c:pt>
                <c:pt idx="3481">
                  <c:v>0.13927999999999999</c:v>
                </c:pt>
                <c:pt idx="3482">
                  <c:v>0.13932</c:v>
                </c:pt>
                <c:pt idx="3483">
                  <c:v>0.13936000000000001</c:v>
                </c:pt>
                <c:pt idx="3484">
                  <c:v>0.13940000000000041</c:v>
                </c:pt>
                <c:pt idx="3485">
                  <c:v>0.13944000000000056</c:v>
                </c:pt>
                <c:pt idx="3486">
                  <c:v>0.13947999999999999</c:v>
                </c:pt>
                <c:pt idx="3487">
                  <c:v>0.13952000000000001</c:v>
                </c:pt>
                <c:pt idx="3488">
                  <c:v>0.13955999999999999</c:v>
                </c:pt>
                <c:pt idx="3489">
                  <c:v>0.1396</c:v>
                </c:pt>
                <c:pt idx="3490">
                  <c:v>0.13963999999999999</c:v>
                </c:pt>
                <c:pt idx="3491">
                  <c:v>0.13968</c:v>
                </c:pt>
                <c:pt idx="3492">
                  <c:v>0.13972000000000001</c:v>
                </c:pt>
                <c:pt idx="3493">
                  <c:v>0.13976000000000041</c:v>
                </c:pt>
                <c:pt idx="3494">
                  <c:v>0.13980000000000001</c:v>
                </c:pt>
                <c:pt idx="3495">
                  <c:v>0.13983999999999999</c:v>
                </c:pt>
                <c:pt idx="3496">
                  <c:v>0.13988</c:v>
                </c:pt>
                <c:pt idx="3497">
                  <c:v>0.13992000000000004</c:v>
                </c:pt>
                <c:pt idx="3498">
                  <c:v>0.1399600000000005</c:v>
                </c:pt>
                <c:pt idx="3499">
                  <c:v>0.14000000000000001</c:v>
                </c:pt>
                <c:pt idx="3500">
                  <c:v>0.14004000000000041</c:v>
                </c:pt>
                <c:pt idx="3501">
                  <c:v>0.14008000000000001</c:v>
                </c:pt>
                <c:pt idx="3502">
                  <c:v>0.14011999999999999</c:v>
                </c:pt>
                <c:pt idx="3503">
                  <c:v>0.14016000000000001</c:v>
                </c:pt>
                <c:pt idx="3504">
                  <c:v>0.14019999999999999</c:v>
                </c:pt>
                <c:pt idx="3505">
                  <c:v>0.1402400000000005</c:v>
                </c:pt>
                <c:pt idx="3506">
                  <c:v>0.14027999999999999</c:v>
                </c:pt>
                <c:pt idx="3507">
                  <c:v>0.14032</c:v>
                </c:pt>
                <c:pt idx="3508">
                  <c:v>0.14036000000000001</c:v>
                </c:pt>
                <c:pt idx="3509">
                  <c:v>0.14040000000000041</c:v>
                </c:pt>
                <c:pt idx="3510">
                  <c:v>0.14044000000000056</c:v>
                </c:pt>
                <c:pt idx="3511">
                  <c:v>0.14047999999999999</c:v>
                </c:pt>
                <c:pt idx="3512">
                  <c:v>0.14052000000000001</c:v>
                </c:pt>
                <c:pt idx="3513">
                  <c:v>0.14055999999999999</c:v>
                </c:pt>
                <c:pt idx="3514">
                  <c:v>0.1406</c:v>
                </c:pt>
                <c:pt idx="3515">
                  <c:v>0.14063999999999999</c:v>
                </c:pt>
                <c:pt idx="3516">
                  <c:v>0.14068</c:v>
                </c:pt>
                <c:pt idx="3517">
                  <c:v>0.14072000000000001</c:v>
                </c:pt>
                <c:pt idx="3518">
                  <c:v>0.14076000000000041</c:v>
                </c:pt>
                <c:pt idx="3519">
                  <c:v>0.14080000000000001</c:v>
                </c:pt>
                <c:pt idx="3520">
                  <c:v>0.14083999999999999</c:v>
                </c:pt>
                <c:pt idx="3521">
                  <c:v>0.14088000000000001</c:v>
                </c:pt>
                <c:pt idx="3522">
                  <c:v>0.14092000000000021</c:v>
                </c:pt>
                <c:pt idx="3523">
                  <c:v>0.1409600000000005</c:v>
                </c:pt>
                <c:pt idx="3524">
                  <c:v>0.14100000000000001</c:v>
                </c:pt>
                <c:pt idx="3525">
                  <c:v>0.14104000000000044</c:v>
                </c:pt>
                <c:pt idx="3526">
                  <c:v>0.14108000000000001</c:v>
                </c:pt>
                <c:pt idx="3527">
                  <c:v>0.14112</c:v>
                </c:pt>
                <c:pt idx="3528">
                  <c:v>0.14116000000000001</c:v>
                </c:pt>
                <c:pt idx="3529">
                  <c:v>0.14119999999999999</c:v>
                </c:pt>
                <c:pt idx="3530">
                  <c:v>0.14124000000000056</c:v>
                </c:pt>
                <c:pt idx="3531">
                  <c:v>0.14127999999999999</c:v>
                </c:pt>
                <c:pt idx="3532">
                  <c:v>0.14132</c:v>
                </c:pt>
                <c:pt idx="3533">
                  <c:v>0.14136000000000001</c:v>
                </c:pt>
                <c:pt idx="3534">
                  <c:v>0.14140000000000041</c:v>
                </c:pt>
                <c:pt idx="3535">
                  <c:v>0.14144000000000068</c:v>
                </c:pt>
                <c:pt idx="3536">
                  <c:v>0.14147999999999999</c:v>
                </c:pt>
                <c:pt idx="3537">
                  <c:v>0.14152000000000001</c:v>
                </c:pt>
                <c:pt idx="3538">
                  <c:v>0.14155999999999999</c:v>
                </c:pt>
                <c:pt idx="3539">
                  <c:v>0.1416</c:v>
                </c:pt>
                <c:pt idx="3540">
                  <c:v>0.14163999999999999</c:v>
                </c:pt>
                <c:pt idx="3541">
                  <c:v>0.14168</c:v>
                </c:pt>
                <c:pt idx="3542">
                  <c:v>0.14172000000000001</c:v>
                </c:pt>
                <c:pt idx="3543">
                  <c:v>0.14176000000000041</c:v>
                </c:pt>
                <c:pt idx="3544">
                  <c:v>0.14180000000000001</c:v>
                </c:pt>
                <c:pt idx="3545">
                  <c:v>0.14183999999999999</c:v>
                </c:pt>
                <c:pt idx="3546">
                  <c:v>0.14188000000000001</c:v>
                </c:pt>
                <c:pt idx="3547">
                  <c:v>0.14192000000000021</c:v>
                </c:pt>
                <c:pt idx="3548">
                  <c:v>0.1419600000000005</c:v>
                </c:pt>
                <c:pt idx="3549">
                  <c:v>0.14200000000000004</c:v>
                </c:pt>
                <c:pt idx="3550">
                  <c:v>0.14204000000000044</c:v>
                </c:pt>
                <c:pt idx="3551">
                  <c:v>0.14208000000000001</c:v>
                </c:pt>
                <c:pt idx="3552">
                  <c:v>0.14212</c:v>
                </c:pt>
                <c:pt idx="3553">
                  <c:v>0.14216000000000001</c:v>
                </c:pt>
                <c:pt idx="3554">
                  <c:v>0.14219999999999999</c:v>
                </c:pt>
                <c:pt idx="3555">
                  <c:v>0.14224000000000056</c:v>
                </c:pt>
                <c:pt idx="3556">
                  <c:v>0.14227999999999999</c:v>
                </c:pt>
                <c:pt idx="3557">
                  <c:v>0.14232</c:v>
                </c:pt>
                <c:pt idx="3558">
                  <c:v>0.14235999999999999</c:v>
                </c:pt>
                <c:pt idx="3559">
                  <c:v>0.14240000000000044</c:v>
                </c:pt>
                <c:pt idx="3560">
                  <c:v>0.14244000000000068</c:v>
                </c:pt>
                <c:pt idx="3561">
                  <c:v>0.14248000000000041</c:v>
                </c:pt>
                <c:pt idx="3562">
                  <c:v>0.14252000000000001</c:v>
                </c:pt>
                <c:pt idx="3563">
                  <c:v>0.14255999999999999</c:v>
                </c:pt>
                <c:pt idx="3564">
                  <c:v>0.1426</c:v>
                </c:pt>
                <c:pt idx="3565">
                  <c:v>0.14263999999999999</c:v>
                </c:pt>
                <c:pt idx="3566">
                  <c:v>0.14268</c:v>
                </c:pt>
                <c:pt idx="3567">
                  <c:v>0.14272000000000001</c:v>
                </c:pt>
                <c:pt idx="3568">
                  <c:v>0.14276000000000041</c:v>
                </c:pt>
                <c:pt idx="3569">
                  <c:v>0.14280000000000001</c:v>
                </c:pt>
                <c:pt idx="3570">
                  <c:v>0.14283999999999999</c:v>
                </c:pt>
                <c:pt idx="3571">
                  <c:v>0.14288000000000001</c:v>
                </c:pt>
                <c:pt idx="3572">
                  <c:v>0.14292000000000021</c:v>
                </c:pt>
                <c:pt idx="3573">
                  <c:v>0.1429600000000005</c:v>
                </c:pt>
                <c:pt idx="3574">
                  <c:v>0.14300000000000004</c:v>
                </c:pt>
                <c:pt idx="3575">
                  <c:v>0.14304000000000044</c:v>
                </c:pt>
                <c:pt idx="3576">
                  <c:v>0.14308000000000001</c:v>
                </c:pt>
                <c:pt idx="3577">
                  <c:v>0.14312</c:v>
                </c:pt>
                <c:pt idx="3578">
                  <c:v>0.14316000000000001</c:v>
                </c:pt>
                <c:pt idx="3579">
                  <c:v>0.14319999999999999</c:v>
                </c:pt>
                <c:pt idx="3580">
                  <c:v>0.14324000000000056</c:v>
                </c:pt>
                <c:pt idx="3581">
                  <c:v>0.14327999999999999</c:v>
                </c:pt>
                <c:pt idx="3582">
                  <c:v>0.14332</c:v>
                </c:pt>
                <c:pt idx="3583">
                  <c:v>0.14335999999999999</c:v>
                </c:pt>
                <c:pt idx="3584">
                  <c:v>0.14340000000000044</c:v>
                </c:pt>
                <c:pt idx="3585">
                  <c:v>0.14344000000000068</c:v>
                </c:pt>
                <c:pt idx="3586">
                  <c:v>0.14348000000000041</c:v>
                </c:pt>
                <c:pt idx="3587">
                  <c:v>0.14352000000000001</c:v>
                </c:pt>
                <c:pt idx="3588">
                  <c:v>0.14355999999999999</c:v>
                </c:pt>
                <c:pt idx="3589">
                  <c:v>0.14360000000000001</c:v>
                </c:pt>
                <c:pt idx="3590">
                  <c:v>0.14363999999999999</c:v>
                </c:pt>
                <c:pt idx="3591">
                  <c:v>0.14368</c:v>
                </c:pt>
                <c:pt idx="3592">
                  <c:v>0.14372000000000001</c:v>
                </c:pt>
                <c:pt idx="3593">
                  <c:v>0.14376000000000044</c:v>
                </c:pt>
                <c:pt idx="3594">
                  <c:v>0.14380000000000001</c:v>
                </c:pt>
                <c:pt idx="3595">
                  <c:v>0.14384000000000041</c:v>
                </c:pt>
                <c:pt idx="3596">
                  <c:v>0.14388000000000001</c:v>
                </c:pt>
                <c:pt idx="3597">
                  <c:v>0.14392000000000021</c:v>
                </c:pt>
                <c:pt idx="3598">
                  <c:v>0.14396000000000056</c:v>
                </c:pt>
                <c:pt idx="3599">
                  <c:v>0.14400000000000004</c:v>
                </c:pt>
                <c:pt idx="3600">
                  <c:v>0.1440400000000005</c:v>
                </c:pt>
                <c:pt idx="3601">
                  <c:v>0.14408000000000001</c:v>
                </c:pt>
                <c:pt idx="3602">
                  <c:v>0.14412</c:v>
                </c:pt>
                <c:pt idx="3603">
                  <c:v>0.14416000000000001</c:v>
                </c:pt>
                <c:pt idx="3604">
                  <c:v>0.14419999999999999</c:v>
                </c:pt>
                <c:pt idx="3605">
                  <c:v>0.14424000000000056</c:v>
                </c:pt>
                <c:pt idx="3606">
                  <c:v>0.14427999999999999</c:v>
                </c:pt>
                <c:pt idx="3607">
                  <c:v>0.14432</c:v>
                </c:pt>
                <c:pt idx="3608">
                  <c:v>0.14435999999999999</c:v>
                </c:pt>
                <c:pt idx="3609">
                  <c:v>0.14440000000000044</c:v>
                </c:pt>
                <c:pt idx="3610">
                  <c:v>0.14444000000000068</c:v>
                </c:pt>
                <c:pt idx="3611">
                  <c:v>0.14448000000000041</c:v>
                </c:pt>
                <c:pt idx="3612">
                  <c:v>0.14452000000000001</c:v>
                </c:pt>
                <c:pt idx="3613">
                  <c:v>0.14455999999999999</c:v>
                </c:pt>
                <c:pt idx="3614">
                  <c:v>0.14460000000000001</c:v>
                </c:pt>
                <c:pt idx="3615">
                  <c:v>0.14463999999999999</c:v>
                </c:pt>
                <c:pt idx="3616">
                  <c:v>0.14468</c:v>
                </c:pt>
                <c:pt idx="3617">
                  <c:v>0.14472000000000004</c:v>
                </c:pt>
                <c:pt idx="3618">
                  <c:v>0.14476000000000044</c:v>
                </c:pt>
                <c:pt idx="3619">
                  <c:v>0.14480000000000001</c:v>
                </c:pt>
                <c:pt idx="3620">
                  <c:v>0.14484000000000041</c:v>
                </c:pt>
                <c:pt idx="3621">
                  <c:v>0.14488000000000001</c:v>
                </c:pt>
                <c:pt idx="3622">
                  <c:v>0.14492000000000024</c:v>
                </c:pt>
                <c:pt idx="3623">
                  <c:v>0.14496000000000056</c:v>
                </c:pt>
                <c:pt idx="3624">
                  <c:v>0.14500000000000021</c:v>
                </c:pt>
                <c:pt idx="3625">
                  <c:v>0.1450400000000005</c:v>
                </c:pt>
                <c:pt idx="3626">
                  <c:v>0.14507999999999999</c:v>
                </c:pt>
                <c:pt idx="3627">
                  <c:v>0.14512</c:v>
                </c:pt>
                <c:pt idx="3628">
                  <c:v>0.14516000000000001</c:v>
                </c:pt>
                <c:pt idx="3629">
                  <c:v>0.14520000000000041</c:v>
                </c:pt>
                <c:pt idx="3630">
                  <c:v>0.14524000000000056</c:v>
                </c:pt>
                <c:pt idx="3631">
                  <c:v>0.14527999999999999</c:v>
                </c:pt>
                <c:pt idx="3632">
                  <c:v>0.14532</c:v>
                </c:pt>
                <c:pt idx="3633">
                  <c:v>0.14535999999999999</c:v>
                </c:pt>
                <c:pt idx="3634">
                  <c:v>0.1454000000000005</c:v>
                </c:pt>
                <c:pt idx="3635">
                  <c:v>0.14544000000000068</c:v>
                </c:pt>
                <c:pt idx="3636">
                  <c:v>0.14548000000000041</c:v>
                </c:pt>
                <c:pt idx="3637">
                  <c:v>0.14552000000000001</c:v>
                </c:pt>
                <c:pt idx="3638">
                  <c:v>0.14555999999999999</c:v>
                </c:pt>
                <c:pt idx="3639">
                  <c:v>0.14560000000000001</c:v>
                </c:pt>
                <c:pt idx="3640">
                  <c:v>0.14563999999999999</c:v>
                </c:pt>
                <c:pt idx="3641">
                  <c:v>0.14568</c:v>
                </c:pt>
                <c:pt idx="3642">
                  <c:v>0.14572000000000004</c:v>
                </c:pt>
                <c:pt idx="3643">
                  <c:v>0.14576000000000044</c:v>
                </c:pt>
                <c:pt idx="3644">
                  <c:v>0.14580000000000001</c:v>
                </c:pt>
                <c:pt idx="3645">
                  <c:v>0.14584000000000041</c:v>
                </c:pt>
                <c:pt idx="3646">
                  <c:v>0.14588000000000001</c:v>
                </c:pt>
                <c:pt idx="3647">
                  <c:v>0.14592000000000024</c:v>
                </c:pt>
                <c:pt idx="3648">
                  <c:v>0.14596000000000056</c:v>
                </c:pt>
                <c:pt idx="3649">
                  <c:v>0.14600000000000021</c:v>
                </c:pt>
                <c:pt idx="3650">
                  <c:v>0.1460400000000005</c:v>
                </c:pt>
                <c:pt idx="3651">
                  <c:v>0.14607999999999999</c:v>
                </c:pt>
                <c:pt idx="3652">
                  <c:v>0.14612</c:v>
                </c:pt>
                <c:pt idx="3653">
                  <c:v>0.14616000000000001</c:v>
                </c:pt>
                <c:pt idx="3654">
                  <c:v>0.14620000000000041</c:v>
                </c:pt>
                <c:pt idx="3655">
                  <c:v>0.14624000000000056</c:v>
                </c:pt>
                <c:pt idx="3656">
                  <c:v>0.14627999999999999</c:v>
                </c:pt>
                <c:pt idx="3657">
                  <c:v>0.14632000000000001</c:v>
                </c:pt>
                <c:pt idx="3658">
                  <c:v>0.14635999999999999</c:v>
                </c:pt>
                <c:pt idx="3659">
                  <c:v>0.1464000000000005</c:v>
                </c:pt>
                <c:pt idx="3660">
                  <c:v>0.14644000000000063</c:v>
                </c:pt>
                <c:pt idx="3661">
                  <c:v>0.14648000000000044</c:v>
                </c:pt>
                <c:pt idx="3662">
                  <c:v>0.14652000000000001</c:v>
                </c:pt>
                <c:pt idx="3663">
                  <c:v>0.14656000000000041</c:v>
                </c:pt>
                <c:pt idx="3664">
                  <c:v>0.14660000000000001</c:v>
                </c:pt>
                <c:pt idx="3665">
                  <c:v>0.14663999999999999</c:v>
                </c:pt>
                <c:pt idx="3666">
                  <c:v>0.14668</c:v>
                </c:pt>
                <c:pt idx="3667">
                  <c:v>0.14672000000000004</c:v>
                </c:pt>
                <c:pt idx="3668">
                  <c:v>0.1467600000000005</c:v>
                </c:pt>
                <c:pt idx="3669">
                  <c:v>0.14680000000000001</c:v>
                </c:pt>
                <c:pt idx="3670">
                  <c:v>0.14684000000000041</c:v>
                </c:pt>
                <c:pt idx="3671">
                  <c:v>0.14688000000000001</c:v>
                </c:pt>
                <c:pt idx="3672">
                  <c:v>0.14692000000000024</c:v>
                </c:pt>
                <c:pt idx="3673">
                  <c:v>0.14696000000000056</c:v>
                </c:pt>
                <c:pt idx="3674">
                  <c:v>0.14700000000000021</c:v>
                </c:pt>
                <c:pt idx="3675">
                  <c:v>0.14704000000000053</c:v>
                </c:pt>
                <c:pt idx="3676">
                  <c:v>0.14707999999999999</c:v>
                </c:pt>
                <c:pt idx="3677">
                  <c:v>0.14712</c:v>
                </c:pt>
                <c:pt idx="3678">
                  <c:v>0.14716000000000001</c:v>
                </c:pt>
                <c:pt idx="3679">
                  <c:v>0.14720000000000041</c:v>
                </c:pt>
                <c:pt idx="3680">
                  <c:v>0.14724000000000062</c:v>
                </c:pt>
                <c:pt idx="3681">
                  <c:v>0.14727999999999999</c:v>
                </c:pt>
                <c:pt idx="3682">
                  <c:v>0.14732000000000001</c:v>
                </c:pt>
                <c:pt idx="3683">
                  <c:v>0.14735999999999999</c:v>
                </c:pt>
                <c:pt idx="3684">
                  <c:v>0.1474000000000005</c:v>
                </c:pt>
                <c:pt idx="3685">
                  <c:v>0.14744000000000076</c:v>
                </c:pt>
                <c:pt idx="3686">
                  <c:v>0.14748000000000044</c:v>
                </c:pt>
                <c:pt idx="3687">
                  <c:v>0.14752000000000001</c:v>
                </c:pt>
                <c:pt idx="3688">
                  <c:v>0.14756000000000041</c:v>
                </c:pt>
                <c:pt idx="3689">
                  <c:v>0.14760000000000001</c:v>
                </c:pt>
                <c:pt idx="3690">
                  <c:v>0.14763999999999999</c:v>
                </c:pt>
                <c:pt idx="3691">
                  <c:v>0.14768000000000001</c:v>
                </c:pt>
                <c:pt idx="3692">
                  <c:v>0.14772000000000021</c:v>
                </c:pt>
                <c:pt idx="3693">
                  <c:v>0.1477600000000005</c:v>
                </c:pt>
                <c:pt idx="3694">
                  <c:v>0.14780000000000001</c:v>
                </c:pt>
                <c:pt idx="3695">
                  <c:v>0.14784000000000044</c:v>
                </c:pt>
                <c:pt idx="3696">
                  <c:v>0.14788000000000001</c:v>
                </c:pt>
                <c:pt idx="3697">
                  <c:v>0.14792000000000041</c:v>
                </c:pt>
                <c:pt idx="3698">
                  <c:v>0.14796000000000056</c:v>
                </c:pt>
                <c:pt idx="3699">
                  <c:v>0.14800000000000021</c:v>
                </c:pt>
                <c:pt idx="3700">
                  <c:v>0.14804000000000056</c:v>
                </c:pt>
                <c:pt idx="3701">
                  <c:v>0.14807999999999999</c:v>
                </c:pt>
                <c:pt idx="3702">
                  <c:v>0.14812</c:v>
                </c:pt>
                <c:pt idx="3703">
                  <c:v>0.14815999999999999</c:v>
                </c:pt>
                <c:pt idx="3704">
                  <c:v>0.14820000000000041</c:v>
                </c:pt>
                <c:pt idx="3705">
                  <c:v>0.14824000000000068</c:v>
                </c:pt>
                <c:pt idx="3706">
                  <c:v>0.14828000000000024</c:v>
                </c:pt>
                <c:pt idx="3707">
                  <c:v>0.14832000000000001</c:v>
                </c:pt>
                <c:pt idx="3708">
                  <c:v>0.14835999999999999</c:v>
                </c:pt>
                <c:pt idx="3709">
                  <c:v>0.14840000000000053</c:v>
                </c:pt>
                <c:pt idx="3710">
                  <c:v>0.14844000000000077</c:v>
                </c:pt>
                <c:pt idx="3711">
                  <c:v>0.14848000000000044</c:v>
                </c:pt>
                <c:pt idx="3712">
                  <c:v>0.14852000000000001</c:v>
                </c:pt>
                <c:pt idx="3713">
                  <c:v>0.14856000000000041</c:v>
                </c:pt>
                <c:pt idx="3714">
                  <c:v>0.14860000000000001</c:v>
                </c:pt>
                <c:pt idx="3715">
                  <c:v>0.14863999999999999</c:v>
                </c:pt>
                <c:pt idx="3716">
                  <c:v>0.14868000000000001</c:v>
                </c:pt>
                <c:pt idx="3717">
                  <c:v>0.14872000000000021</c:v>
                </c:pt>
                <c:pt idx="3718">
                  <c:v>0.1487600000000005</c:v>
                </c:pt>
                <c:pt idx="3719">
                  <c:v>0.14880000000000004</c:v>
                </c:pt>
                <c:pt idx="3720">
                  <c:v>0.14884000000000044</c:v>
                </c:pt>
                <c:pt idx="3721">
                  <c:v>0.14888000000000001</c:v>
                </c:pt>
                <c:pt idx="3722">
                  <c:v>0.14892000000000041</c:v>
                </c:pt>
                <c:pt idx="3723">
                  <c:v>0.14896000000000056</c:v>
                </c:pt>
                <c:pt idx="3724">
                  <c:v>0.14900000000000024</c:v>
                </c:pt>
                <c:pt idx="3725">
                  <c:v>0.14904000000000056</c:v>
                </c:pt>
                <c:pt idx="3726">
                  <c:v>0.14907999999999999</c:v>
                </c:pt>
                <c:pt idx="3727">
                  <c:v>0.14912</c:v>
                </c:pt>
                <c:pt idx="3728">
                  <c:v>0.14915999999999999</c:v>
                </c:pt>
                <c:pt idx="3729">
                  <c:v>0.14920000000000044</c:v>
                </c:pt>
                <c:pt idx="3730">
                  <c:v>0.14924000000000068</c:v>
                </c:pt>
                <c:pt idx="3731">
                  <c:v>0.14928000000000041</c:v>
                </c:pt>
                <c:pt idx="3732">
                  <c:v>0.14932000000000001</c:v>
                </c:pt>
                <c:pt idx="3733">
                  <c:v>0.14935999999999999</c:v>
                </c:pt>
                <c:pt idx="3734">
                  <c:v>0.14940000000000056</c:v>
                </c:pt>
                <c:pt idx="3735">
                  <c:v>0.14944000000000077</c:v>
                </c:pt>
                <c:pt idx="3736">
                  <c:v>0.1494800000000005</c:v>
                </c:pt>
                <c:pt idx="3737">
                  <c:v>0.14952000000000001</c:v>
                </c:pt>
                <c:pt idx="3738">
                  <c:v>0.14956000000000041</c:v>
                </c:pt>
                <c:pt idx="3739">
                  <c:v>0.14960000000000001</c:v>
                </c:pt>
                <c:pt idx="3740">
                  <c:v>0.14964000000000041</c:v>
                </c:pt>
                <c:pt idx="3741">
                  <c:v>0.14968000000000001</c:v>
                </c:pt>
                <c:pt idx="3742">
                  <c:v>0.14972000000000021</c:v>
                </c:pt>
                <c:pt idx="3743">
                  <c:v>0.14976000000000056</c:v>
                </c:pt>
                <c:pt idx="3744">
                  <c:v>0.14980000000000004</c:v>
                </c:pt>
                <c:pt idx="3745">
                  <c:v>0.1498400000000005</c:v>
                </c:pt>
                <c:pt idx="3746">
                  <c:v>0.14988000000000001</c:v>
                </c:pt>
                <c:pt idx="3747">
                  <c:v>0.14992000000000041</c:v>
                </c:pt>
                <c:pt idx="3748">
                  <c:v>0.14996000000000068</c:v>
                </c:pt>
                <c:pt idx="3749">
                  <c:v>0.15000000000000024</c:v>
                </c:pt>
                <c:pt idx="3750">
                  <c:v>0.15004000000000056</c:v>
                </c:pt>
                <c:pt idx="3751">
                  <c:v>0.15007999999999999</c:v>
                </c:pt>
                <c:pt idx="3752">
                  <c:v>0.15012</c:v>
                </c:pt>
                <c:pt idx="3753">
                  <c:v>0.15015999999999999</c:v>
                </c:pt>
                <c:pt idx="3754">
                  <c:v>0.15020000000000044</c:v>
                </c:pt>
                <c:pt idx="3755">
                  <c:v>0.15024000000000068</c:v>
                </c:pt>
                <c:pt idx="3756">
                  <c:v>0.15028000000000041</c:v>
                </c:pt>
                <c:pt idx="3757">
                  <c:v>0.15032000000000001</c:v>
                </c:pt>
                <c:pt idx="3758">
                  <c:v>0.15035999999999999</c:v>
                </c:pt>
                <c:pt idx="3759">
                  <c:v>0.15040000000000056</c:v>
                </c:pt>
                <c:pt idx="3760">
                  <c:v>0.15044000000000077</c:v>
                </c:pt>
                <c:pt idx="3761">
                  <c:v>0.1504800000000005</c:v>
                </c:pt>
                <c:pt idx="3762">
                  <c:v>0.15052000000000001</c:v>
                </c:pt>
                <c:pt idx="3763">
                  <c:v>0.15056000000000044</c:v>
                </c:pt>
                <c:pt idx="3764">
                  <c:v>0.15060000000000001</c:v>
                </c:pt>
                <c:pt idx="3765">
                  <c:v>0.15064000000000041</c:v>
                </c:pt>
                <c:pt idx="3766">
                  <c:v>0.15068000000000001</c:v>
                </c:pt>
                <c:pt idx="3767">
                  <c:v>0.15072000000000021</c:v>
                </c:pt>
                <c:pt idx="3768">
                  <c:v>0.15076000000000056</c:v>
                </c:pt>
                <c:pt idx="3769">
                  <c:v>0.15080000000000021</c:v>
                </c:pt>
                <c:pt idx="3770">
                  <c:v>0.1508400000000005</c:v>
                </c:pt>
                <c:pt idx="3771">
                  <c:v>0.15087999999999999</c:v>
                </c:pt>
                <c:pt idx="3772">
                  <c:v>0.15092000000000041</c:v>
                </c:pt>
                <c:pt idx="3773">
                  <c:v>0.15096000000000068</c:v>
                </c:pt>
                <c:pt idx="3774">
                  <c:v>0.15100000000000041</c:v>
                </c:pt>
                <c:pt idx="3775">
                  <c:v>0.15104000000000056</c:v>
                </c:pt>
                <c:pt idx="3776">
                  <c:v>0.15107999999999999</c:v>
                </c:pt>
                <c:pt idx="3777">
                  <c:v>0.15112</c:v>
                </c:pt>
                <c:pt idx="3778">
                  <c:v>0.15115999999999999</c:v>
                </c:pt>
                <c:pt idx="3779">
                  <c:v>0.1512000000000005</c:v>
                </c:pt>
                <c:pt idx="3780">
                  <c:v>0.15124000000000068</c:v>
                </c:pt>
                <c:pt idx="3781">
                  <c:v>0.15128000000000041</c:v>
                </c:pt>
                <c:pt idx="3782">
                  <c:v>0.15132000000000001</c:v>
                </c:pt>
                <c:pt idx="3783">
                  <c:v>0.15135999999999999</c:v>
                </c:pt>
                <c:pt idx="3784">
                  <c:v>0.15140000000000056</c:v>
                </c:pt>
                <c:pt idx="3785">
                  <c:v>0.15144000000000077</c:v>
                </c:pt>
                <c:pt idx="3786">
                  <c:v>0.1514800000000005</c:v>
                </c:pt>
                <c:pt idx="3787">
                  <c:v>0.15152000000000004</c:v>
                </c:pt>
                <c:pt idx="3788">
                  <c:v>0.15156000000000044</c:v>
                </c:pt>
                <c:pt idx="3789">
                  <c:v>0.15160000000000001</c:v>
                </c:pt>
                <c:pt idx="3790">
                  <c:v>0.15164000000000041</c:v>
                </c:pt>
                <c:pt idx="3791">
                  <c:v>0.15168000000000001</c:v>
                </c:pt>
                <c:pt idx="3792">
                  <c:v>0.15172000000000024</c:v>
                </c:pt>
                <c:pt idx="3793">
                  <c:v>0.15176000000000056</c:v>
                </c:pt>
                <c:pt idx="3794">
                  <c:v>0.15180000000000021</c:v>
                </c:pt>
                <c:pt idx="3795">
                  <c:v>0.1518400000000005</c:v>
                </c:pt>
                <c:pt idx="3796">
                  <c:v>0.15187999999999999</c:v>
                </c:pt>
                <c:pt idx="3797">
                  <c:v>0.15192000000000044</c:v>
                </c:pt>
                <c:pt idx="3798">
                  <c:v>0.15196000000000068</c:v>
                </c:pt>
                <c:pt idx="3799">
                  <c:v>0.15200000000000041</c:v>
                </c:pt>
                <c:pt idx="3800">
                  <c:v>0.15204000000000056</c:v>
                </c:pt>
                <c:pt idx="3801">
                  <c:v>0.15207999999999999</c:v>
                </c:pt>
                <c:pt idx="3802">
                  <c:v>0.15212000000000001</c:v>
                </c:pt>
                <c:pt idx="3803">
                  <c:v>0.15215999999999999</c:v>
                </c:pt>
                <c:pt idx="3804">
                  <c:v>0.1522000000000005</c:v>
                </c:pt>
                <c:pt idx="3805">
                  <c:v>0.15224000000000062</c:v>
                </c:pt>
                <c:pt idx="3806">
                  <c:v>0.15228000000000044</c:v>
                </c:pt>
                <c:pt idx="3807">
                  <c:v>0.15232000000000001</c:v>
                </c:pt>
                <c:pt idx="3808">
                  <c:v>0.15236000000000041</c:v>
                </c:pt>
                <c:pt idx="3809">
                  <c:v>0.15240000000000056</c:v>
                </c:pt>
                <c:pt idx="3810">
                  <c:v>0.15244000000000077</c:v>
                </c:pt>
                <c:pt idx="3811">
                  <c:v>0.15248000000000056</c:v>
                </c:pt>
                <c:pt idx="3812">
                  <c:v>0.15252000000000004</c:v>
                </c:pt>
                <c:pt idx="3813">
                  <c:v>0.1525600000000005</c:v>
                </c:pt>
                <c:pt idx="3814">
                  <c:v>0.15260000000000001</c:v>
                </c:pt>
                <c:pt idx="3815">
                  <c:v>0.15264000000000041</c:v>
                </c:pt>
                <c:pt idx="3816">
                  <c:v>0.15268000000000001</c:v>
                </c:pt>
                <c:pt idx="3817">
                  <c:v>0.15272000000000024</c:v>
                </c:pt>
                <c:pt idx="3818">
                  <c:v>0.15276000000000056</c:v>
                </c:pt>
                <c:pt idx="3819">
                  <c:v>0.15280000000000021</c:v>
                </c:pt>
                <c:pt idx="3820">
                  <c:v>0.1528400000000005</c:v>
                </c:pt>
                <c:pt idx="3821">
                  <c:v>0.15287999999999999</c:v>
                </c:pt>
                <c:pt idx="3822">
                  <c:v>0.15292000000000044</c:v>
                </c:pt>
                <c:pt idx="3823">
                  <c:v>0.15296000000000068</c:v>
                </c:pt>
                <c:pt idx="3824">
                  <c:v>0.15300000000000041</c:v>
                </c:pt>
                <c:pt idx="3825">
                  <c:v>0.15304000000000056</c:v>
                </c:pt>
                <c:pt idx="3826">
                  <c:v>0.15307999999999999</c:v>
                </c:pt>
                <c:pt idx="3827">
                  <c:v>0.15312000000000001</c:v>
                </c:pt>
                <c:pt idx="3828">
                  <c:v>0.15315999999999999</c:v>
                </c:pt>
                <c:pt idx="3829">
                  <c:v>0.1532000000000005</c:v>
                </c:pt>
                <c:pt idx="3830">
                  <c:v>0.15324000000000068</c:v>
                </c:pt>
                <c:pt idx="3831">
                  <c:v>0.15328000000000044</c:v>
                </c:pt>
                <c:pt idx="3832">
                  <c:v>0.15332000000000001</c:v>
                </c:pt>
                <c:pt idx="3833">
                  <c:v>0.15336000000000041</c:v>
                </c:pt>
                <c:pt idx="3834">
                  <c:v>0.15340000000000056</c:v>
                </c:pt>
                <c:pt idx="3835">
                  <c:v>0.15344000000000077</c:v>
                </c:pt>
                <c:pt idx="3836">
                  <c:v>0.15348000000000056</c:v>
                </c:pt>
                <c:pt idx="3837">
                  <c:v>0.15352000000000021</c:v>
                </c:pt>
                <c:pt idx="3838">
                  <c:v>0.1535600000000005</c:v>
                </c:pt>
                <c:pt idx="3839">
                  <c:v>0.15360000000000001</c:v>
                </c:pt>
                <c:pt idx="3840">
                  <c:v>0.15364000000000044</c:v>
                </c:pt>
                <c:pt idx="3841">
                  <c:v>0.15368000000000001</c:v>
                </c:pt>
                <c:pt idx="3842">
                  <c:v>0.15372000000000041</c:v>
                </c:pt>
                <c:pt idx="3843">
                  <c:v>0.15376000000000056</c:v>
                </c:pt>
                <c:pt idx="3844">
                  <c:v>0.15380000000000021</c:v>
                </c:pt>
                <c:pt idx="3845">
                  <c:v>0.15384000000000056</c:v>
                </c:pt>
                <c:pt idx="3846">
                  <c:v>0.15387999999999999</c:v>
                </c:pt>
                <c:pt idx="3847">
                  <c:v>0.1539200000000005</c:v>
                </c:pt>
                <c:pt idx="3848">
                  <c:v>0.15396000000000068</c:v>
                </c:pt>
                <c:pt idx="3849">
                  <c:v>0.15400000000000041</c:v>
                </c:pt>
                <c:pt idx="3850">
                  <c:v>0.15404000000000068</c:v>
                </c:pt>
                <c:pt idx="3851">
                  <c:v>0.15407999999999999</c:v>
                </c:pt>
                <c:pt idx="3852">
                  <c:v>0.15412000000000001</c:v>
                </c:pt>
                <c:pt idx="3853">
                  <c:v>0.15415999999999999</c:v>
                </c:pt>
                <c:pt idx="3854">
                  <c:v>0.1542000000000005</c:v>
                </c:pt>
                <c:pt idx="3855">
                  <c:v>0.15424000000000077</c:v>
                </c:pt>
                <c:pt idx="3856">
                  <c:v>0.15428000000000044</c:v>
                </c:pt>
                <c:pt idx="3857">
                  <c:v>0.15432000000000001</c:v>
                </c:pt>
                <c:pt idx="3858">
                  <c:v>0.15436000000000041</c:v>
                </c:pt>
                <c:pt idx="3859">
                  <c:v>0.15440000000000056</c:v>
                </c:pt>
                <c:pt idx="3860">
                  <c:v>0.15444000000000083</c:v>
                </c:pt>
                <c:pt idx="3861">
                  <c:v>0.15448000000000056</c:v>
                </c:pt>
                <c:pt idx="3862">
                  <c:v>0.15452000000000021</c:v>
                </c:pt>
                <c:pt idx="3863">
                  <c:v>0.1545600000000005</c:v>
                </c:pt>
                <c:pt idx="3864">
                  <c:v>0.15460000000000004</c:v>
                </c:pt>
                <c:pt idx="3865">
                  <c:v>0.15464000000000044</c:v>
                </c:pt>
                <c:pt idx="3866">
                  <c:v>0.15468000000000001</c:v>
                </c:pt>
                <c:pt idx="3867">
                  <c:v>0.15472000000000041</c:v>
                </c:pt>
                <c:pt idx="3868">
                  <c:v>0.15476000000000056</c:v>
                </c:pt>
                <c:pt idx="3869">
                  <c:v>0.15480000000000024</c:v>
                </c:pt>
                <c:pt idx="3870">
                  <c:v>0.15484000000000056</c:v>
                </c:pt>
                <c:pt idx="3871">
                  <c:v>0.15487999999999999</c:v>
                </c:pt>
                <c:pt idx="3872">
                  <c:v>0.1549200000000005</c:v>
                </c:pt>
                <c:pt idx="3873">
                  <c:v>0.15496000000000063</c:v>
                </c:pt>
                <c:pt idx="3874">
                  <c:v>0.15500000000000044</c:v>
                </c:pt>
                <c:pt idx="3875">
                  <c:v>0.15504000000000068</c:v>
                </c:pt>
                <c:pt idx="3876">
                  <c:v>0.15508000000000041</c:v>
                </c:pt>
                <c:pt idx="3877">
                  <c:v>0.15512000000000001</c:v>
                </c:pt>
                <c:pt idx="3878">
                  <c:v>0.15515999999999999</c:v>
                </c:pt>
                <c:pt idx="3879">
                  <c:v>0.15520000000000056</c:v>
                </c:pt>
                <c:pt idx="3880">
                  <c:v>0.15524000000000077</c:v>
                </c:pt>
                <c:pt idx="3881">
                  <c:v>0.1552800000000005</c:v>
                </c:pt>
                <c:pt idx="3882">
                  <c:v>0.15532000000000001</c:v>
                </c:pt>
                <c:pt idx="3883">
                  <c:v>0.15536000000000041</c:v>
                </c:pt>
                <c:pt idx="3884">
                  <c:v>0.15540000000000068</c:v>
                </c:pt>
                <c:pt idx="3885">
                  <c:v>0.15544000000000083</c:v>
                </c:pt>
                <c:pt idx="3886">
                  <c:v>0.15548000000000056</c:v>
                </c:pt>
                <c:pt idx="3887">
                  <c:v>0.15552000000000021</c:v>
                </c:pt>
                <c:pt idx="3888">
                  <c:v>0.1555600000000005</c:v>
                </c:pt>
                <c:pt idx="3889">
                  <c:v>0.15560000000000004</c:v>
                </c:pt>
                <c:pt idx="3890">
                  <c:v>0.15564000000000044</c:v>
                </c:pt>
                <c:pt idx="3891">
                  <c:v>0.15568000000000001</c:v>
                </c:pt>
                <c:pt idx="3892">
                  <c:v>0.15572000000000041</c:v>
                </c:pt>
                <c:pt idx="3893">
                  <c:v>0.15576000000000059</c:v>
                </c:pt>
                <c:pt idx="3894">
                  <c:v>0.15580000000000024</c:v>
                </c:pt>
                <c:pt idx="3895">
                  <c:v>0.15584000000000056</c:v>
                </c:pt>
                <c:pt idx="3896">
                  <c:v>0.15587999999999999</c:v>
                </c:pt>
                <c:pt idx="3897">
                  <c:v>0.1559200000000005</c:v>
                </c:pt>
                <c:pt idx="3898">
                  <c:v>0.15596000000000074</c:v>
                </c:pt>
                <c:pt idx="3899">
                  <c:v>0.15600000000000044</c:v>
                </c:pt>
                <c:pt idx="3900">
                  <c:v>0.15604000000000068</c:v>
                </c:pt>
                <c:pt idx="3901">
                  <c:v>0.15608000000000041</c:v>
                </c:pt>
                <c:pt idx="3902">
                  <c:v>0.15612000000000001</c:v>
                </c:pt>
                <c:pt idx="3903">
                  <c:v>0.15615999999999999</c:v>
                </c:pt>
                <c:pt idx="3904">
                  <c:v>0.15620000000000056</c:v>
                </c:pt>
                <c:pt idx="3905">
                  <c:v>0.15624000000000077</c:v>
                </c:pt>
                <c:pt idx="3906">
                  <c:v>0.1562800000000005</c:v>
                </c:pt>
                <c:pt idx="3907">
                  <c:v>0.15632000000000001</c:v>
                </c:pt>
                <c:pt idx="3908">
                  <c:v>0.15636000000000044</c:v>
                </c:pt>
                <c:pt idx="3909">
                  <c:v>0.15640000000000068</c:v>
                </c:pt>
                <c:pt idx="3910">
                  <c:v>0.15644000000000091</c:v>
                </c:pt>
                <c:pt idx="3911">
                  <c:v>0.15648000000000056</c:v>
                </c:pt>
                <c:pt idx="3912">
                  <c:v>0.15652000000000021</c:v>
                </c:pt>
                <c:pt idx="3913">
                  <c:v>0.15656000000000056</c:v>
                </c:pt>
                <c:pt idx="3914">
                  <c:v>0.15660000000000004</c:v>
                </c:pt>
                <c:pt idx="3915">
                  <c:v>0.1566400000000005</c:v>
                </c:pt>
                <c:pt idx="3916">
                  <c:v>0.15668000000000001</c:v>
                </c:pt>
                <c:pt idx="3917">
                  <c:v>0.15672000000000041</c:v>
                </c:pt>
                <c:pt idx="3918">
                  <c:v>0.15676000000000068</c:v>
                </c:pt>
                <c:pt idx="3919">
                  <c:v>0.15680000000000024</c:v>
                </c:pt>
                <c:pt idx="3920">
                  <c:v>0.15684000000000056</c:v>
                </c:pt>
                <c:pt idx="3921">
                  <c:v>0.15687999999999999</c:v>
                </c:pt>
                <c:pt idx="3922">
                  <c:v>0.1569200000000005</c:v>
                </c:pt>
                <c:pt idx="3923">
                  <c:v>0.15696000000000077</c:v>
                </c:pt>
                <c:pt idx="3924">
                  <c:v>0.15700000000000044</c:v>
                </c:pt>
                <c:pt idx="3925">
                  <c:v>0.15704000000000068</c:v>
                </c:pt>
                <c:pt idx="3926">
                  <c:v>0.15708000000000041</c:v>
                </c:pt>
                <c:pt idx="3927">
                  <c:v>0.15712000000000001</c:v>
                </c:pt>
                <c:pt idx="3928">
                  <c:v>0.15715999999999999</c:v>
                </c:pt>
                <c:pt idx="3929">
                  <c:v>0.15720000000000056</c:v>
                </c:pt>
                <c:pt idx="3930">
                  <c:v>0.15724000000000077</c:v>
                </c:pt>
                <c:pt idx="3931">
                  <c:v>0.1572800000000005</c:v>
                </c:pt>
                <c:pt idx="3932">
                  <c:v>0.15732000000000004</c:v>
                </c:pt>
                <c:pt idx="3933">
                  <c:v>0.15736000000000044</c:v>
                </c:pt>
                <c:pt idx="3934">
                  <c:v>0.15740000000000068</c:v>
                </c:pt>
                <c:pt idx="3935">
                  <c:v>0.15744000000000091</c:v>
                </c:pt>
                <c:pt idx="3936">
                  <c:v>0.15748000000000056</c:v>
                </c:pt>
                <c:pt idx="3937">
                  <c:v>0.15752000000000024</c:v>
                </c:pt>
                <c:pt idx="3938">
                  <c:v>0.15756000000000056</c:v>
                </c:pt>
                <c:pt idx="3939">
                  <c:v>0.15760000000000021</c:v>
                </c:pt>
                <c:pt idx="3940">
                  <c:v>0.1576400000000005</c:v>
                </c:pt>
                <c:pt idx="3941">
                  <c:v>0.15767999999999999</c:v>
                </c:pt>
                <c:pt idx="3942">
                  <c:v>0.15772000000000044</c:v>
                </c:pt>
                <c:pt idx="3943">
                  <c:v>0.15776000000000068</c:v>
                </c:pt>
                <c:pt idx="3944">
                  <c:v>0.15780000000000041</c:v>
                </c:pt>
                <c:pt idx="3945">
                  <c:v>0.15784000000000056</c:v>
                </c:pt>
                <c:pt idx="3946">
                  <c:v>0.15787999999999999</c:v>
                </c:pt>
                <c:pt idx="3947">
                  <c:v>0.15792000000000056</c:v>
                </c:pt>
                <c:pt idx="3948">
                  <c:v>0.15796000000000077</c:v>
                </c:pt>
                <c:pt idx="3949">
                  <c:v>0.1580000000000005</c:v>
                </c:pt>
                <c:pt idx="3950">
                  <c:v>0.15804000000000068</c:v>
                </c:pt>
                <c:pt idx="3951">
                  <c:v>0.15808000000000041</c:v>
                </c:pt>
                <c:pt idx="3952">
                  <c:v>0.15812000000000001</c:v>
                </c:pt>
                <c:pt idx="3953">
                  <c:v>0.15816000000000024</c:v>
                </c:pt>
                <c:pt idx="3954">
                  <c:v>0.15820000000000056</c:v>
                </c:pt>
                <c:pt idx="3955">
                  <c:v>0.15824000000000077</c:v>
                </c:pt>
                <c:pt idx="3956">
                  <c:v>0.15828000000000053</c:v>
                </c:pt>
                <c:pt idx="3957">
                  <c:v>0.15832000000000004</c:v>
                </c:pt>
                <c:pt idx="3958">
                  <c:v>0.15836000000000044</c:v>
                </c:pt>
                <c:pt idx="3959">
                  <c:v>0.15840000000000068</c:v>
                </c:pt>
                <c:pt idx="3960">
                  <c:v>0.15844000000000091</c:v>
                </c:pt>
                <c:pt idx="3961">
                  <c:v>0.15848000000000062</c:v>
                </c:pt>
                <c:pt idx="3962">
                  <c:v>0.15852000000000024</c:v>
                </c:pt>
                <c:pt idx="3963">
                  <c:v>0.15856000000000056</c:v>
                </c:pt>
                <c:pt idx="3964">
                  <c:v>0.15860000000000021</c:v>
                </c:pt>
                <c:pt idx="3965">
                  <c:v>0.1586400000000005</c:v>
                </c:pt>
                <c:pt idx="3966">
                  <c:v>0.15867999999999999</c:v>
                </c:pt>
                <c:pt idx="3967">
                  <c:v>0.15872000000000044</c:v>
                </c:pt>
                <c:pt idx="3968">
                  <c:v>0.15876000000000068</c:v>
                </c:pt>
                <c:pt idx="3969">
                  <c:v>0.15880000000000041</c:v>
                </c:pt>
                <c:pt idx="3970">
                  <c:v>0.15884000000000056</c:v>
                </c:pt>
                <c:pt idx="3971">
                  <c:v>0.15887999999999999</c:v>
                </c:pt>
                <c:pt idx="3972">
                  <c:v>0.15892000000000056</c:v>
                </c:pt>
                <c:pt idx="3973">
                  <c:v>0.15896000000000077</c:v>
                </c:pt>
                <c:pt idx="3974">
                  <c:v>0.1590000000000005</c:v>
                </c:pt>
                <c:pt idx="3975">
                  <c:v>0.15904000000000063</c:v>
                </c:pt>
                <c:pt idx="3976">
                  <c:v>0.15908000000000044</c:v>
                </c:pt>
                <c:pt idx="3977">
                  <c:v>0.15912000000000001</c:v>
                </c:pt>
                <c:pt idx="3978">
                  <c:v>0.15916000000000041</c:v>
                </c:pt>
                <c:pt idx="3979">
                  <c:v>0.15920000000000056</c:v>
                </c:pt>
                <c:pt idx="3980">
                  <c:v>0.15924000000000077</c:v>
                </c:pt>
                <c:pt idx="3981">
                  <c:v>0.15928000000000056</c:v>
                </c:pt>
                <c:pt idx="3982">
                  <c:v>0.15932000000000004</c:v>
                </c:pt>
                <c:pt idx="3983">
                  <c:v>0.1593600000000005</c:v>
                </c:pt>
                <c:pt idx="3984">
                  <c:v>0.15940000000000062</c:v>
                </c:pt>
                <c:pt idx="3985">
                  <c:v>0.15944000000000091</c:v>
                </c:pt>
                <c:pt idx="3986">
                  <c:v>0.15948000000000068</c:v>
                </c:pt>
                <c:pt idx="3987">
                  <c:v>0.15952000000000024</c:v>
                </c:pt>
                <c:pt idx="3988">
                  <c:v>0.15956000000000056</c:v>
                </c:pt>
                <c:pt idx="3989">
                  <c:v>0.15960000000000021</c:v>
                </c:pt>
                <c:pt idx="3990">
                  <c:v>0.15964000000000053</c:v>
                </c:pt>
                <c:pt idx="3991">
                  <c:v>0.15967999999999999</c:v>
                </c:pt>
                <c:pt idx="3992">
                  <c:v>0.15972000000000044</c:v>
                </c:pt>
                <c:pt idx="3993">
                  <c:v>0.15976000000000068</c:v>
                </c:pt>
                <c:pt idx="3994">
                  <c:v>0.15980000000000041</c:v>
                </c:pt>
                <c:pt idx="3995">
                  <c:v>0.15984000000000062</c:v>
                </c:pt>
                <c:pt idx="3996">
                  <c:v>0.15987999999999999</c:v>
                </c:pt>
                <c:pt idx="3997">
                  <c:v>0.15992000000000056</c:v>
                </c:pt>
                <c:pt idx="3998">
                  <c:v>0.15996000000000077</c:v>
                </c:pt>
                <c:pt idx="3999">
                  <c:v>0.16</c:v>
                </c:pt>
                <c:pt idx="4000">
                  <c:v>0.16003999999999999</c:v>
                </c:pt>
                <c:pt idx="4001">
                  <c:v>0.16008</c:v>
                </c:pt>
                <c:pt idx="4002">
                  <c:v>0.16011999999999998</c:v>
                </c:pt>
                <c:pt idx="4003">
                  <c:v>0.16016</c:v>
                </c:pt>
                <c:pt idx="4004">
                  <c:v>0.16020000000000001</c:v>
                </c:pt>
                <c:pt idx="4005">
                  <c:v>0.16023999999999999</c:v>
                </c:pt>
                <c:pt idx="4006">
                  <c:v>0.16028000000000001</c:v>
                </c:pt>
                <c:pt idx="4007">
                  <c:v>0.16031999999999999</c:v>
                </c:pt>
                <c:pt idx="4008">
                  <c:v>0.16036</c:v>
                </c:pt>
                <c:pt idx="4009">
                  <c:v>0.16039999999999999</c:v>
                </c:pt>
                <c:pt idx="4010">
                  <c:v>0.16044000000000044</c:v>
                </c:pt>
                <c:pt idx="4011">
                  <c:v>0.16048000000000001</c:v>
                </c:pt>
                <c:pt idx="4012">
                  <c:v>0.16052</c:v>
                </c:pt>
                <c:pt idx="4013">
                  <c:v>0.16056000000000001</c:v>
                </c:pt>
                <c:pt idx="4014">
                  <c:v>0.16059999999999999</c:v>
                </c:pt>
                <c:pt idx="4015">
                  <c:v>0.16064000000000001</c:v>
                </c:pt>
                <c:pt idx="4016">
                  <c:v>0.16067999999999988</c:v>
                </c:pt>
                <c:pt idx="4017">
                  <c:v>0.16072</c:v>
                </c:pt>
                <c:pt idx="4018">
                  <c:v>0.16075999999999999</c:v>
                </c:pt>
                <c:pt idx="4019">
                  <c:v>0.1608</c:v>
                </c:pt>
                <c:pt idx="4020">
                  <c:v>0.16084000000000001</c:v>
                </c:pt>
                <c:pt idx="4021">
                  <c:v>0.16088</c:v>
                </c:pt>
                <c:pt idx="4022">
                  <c:v>0.16092000000000001</c:v>
                </c:pt>
                <c:pt idx="4023">
                  <c:v>0.16095999999999999</c:v>
                </c:pt>
                <c:pt idx="4024">
                  <c:v>0.161</c:v>
                </c:pt>
                <c:pt idx="4025">
                  <c:v>0.16103999999999999</c:v>
                </c:pt>
                <c:pt idx="4026">
                  <c:v>0.16108</c:v>
                </c:pt>
                <c:pt idx="4027">
                  <c:v>0.16111999999999999</c:v>
                </c:pt>
                <c:pt idx="4028">
                  <c:v>0.16116</c:v>
                </c:pt>
                <c:pt idx="4029">
                  <c:v>0.16120000000000001</c:v>
                </c:pt>
                <c:pt idx="4030">
                  <c:v>0.16123999999999999</c:v>
                </c:pt>
                <c:pt idx="4031">
                  <c:v>0.16128000000000001</c:v>
                </c:pt>
                <c:pt idx="4032">
                  <c:v>0.16131999999999999</c:v>
                </c:pt>
                <c:pt idx="4033">
                  <c:v>0.16136</c:v>
                </c:pt>
                <c:pt idx="4034">
                  <c:v>0.16139999999999999</c:v>
                </c:pt>
                <c:pt idx="4035">
                  <c:v>0.16144000000000044</c:v>
                </c:pt>
                <c:pt idx="4036">
                  <c:v>0.16148000000000001</c:v>
                </c:pt>
                <c:pt idx="4037">
                  <c:v>0.16152</c:v>
                </c:pt>
                <c:pt idx="4038">
                  <c:v>0.16156000000000001</c:v>
                </c:pt>
                <c:pt idx="4039">
                  <c:v>0.16159999999999999</c:v>
                </c:pt>
                <c:pt idx="4040">
                  <c:v>0.16164000000000001</c:v>
                </c:pt>
                <c:pt idx="4041">
                  <c:v>0.16167999999999988</c:v>
                </c:pt>
                <c:pt idx="4042">
                  <c:v>0.16172</c:v>
                </c:pt>
                <c:pt idx="4043">
                  <c:v>0.16175999999999999</c:v>
                </c:pt>
                <c:pt idx="4044">
                  <c:v>0.1618</c:v>
                </c:pt>
                <c:pt idx="4045">
                  <c:v>0.16184000000000001</c:v>
                </c:pt>
                <c:pt idx="4046">
                  <c:v>0.16188</c:v>
                </c:pt>
                <c:pt idx="4047">
                  <c:v>0.16192000000000001</c:v>
                </c:pt>
                <c:pt idx="4048">
                  <c:v>0.16195999999999999</c:v>
                </c:pt>
                <c:pt idx="4049">
                  <c:v>0.16200000000000001</c:v>
                </c:pt>
                <c:pt idx="4050">
                  <c:v>0.16203999999999999</c:v>
                </c:pt>
                <c:pt idx="4051">
                  <c:v>0.16208</c:v>
                </c:pt>
                <c:pt idx="4052">
                  <c:v>0.16211999999999999</c:v>
                </c:pt>
                <c:pt idx="4053">
                  <c:v>0.16216</c:v>
                </c:pt>
                <c:pt idx="4054">
                  <c:v>0.16220000000000001</c:v>
                </c:pt>
                <c:pt idx="4055">
                  <c:v>0.16224000000000041</c:v>
                </c:pt>
                <c:pt idx="4056">
                  <c:v>0.16228000000000001</c:v>
                </c:pt>
                <c:pt idx="4057">
                  <c:v>0.16231999999999999</c:v>
                </c:pt>
                <c:pt idx="4058">
                  <c:v>0.16236</c:v>
                </c:pt>
                <c:pt idx="4059">
                  <c:v>0.16239999999999999</c:v>
                </c:pt>
                <c:pt idx="4060">
                  <c:v>0.1624400000000005</c:v>
                </c:pt>
                <c:pt idx="4061">
                  <c:v>0.16248000000000001</c:v>
                </c:pt>
                <c:pt idx="4062">
                  <c:v>0.16252</c:v>
                </c:pt>
                <c:pt idx="4063">
                  <c:v>0.16256000000000001</c:v>
                </c:pt>
                <c:pt idx="4064">
                  <c:v>0.16259999999999999</c:v>
                </c:pt>
                <c:pt idx="4065">
                  <c:v>0.16264000000000001</c:v>
                </c:pt>
                <c:pt idx="4066">
                  <c:v>0.16267999999999988</c:v>
                </c:pt>
                <c:pt idx="4067">
                  <c:v>0.16272</c:v>
                </c:pt>
                <c:pt idx="4068">
                  <c:v>0.16275999999999999</c:v>
                </c:pt>
                <c:pt idx="4069">
                  <c:v>0.1628</c:v>
                </c:pt>
                <c:pt idx="4070">
                  <c:v>0.16284000000000001</c:v>
                </c:pt>
                <c:pt idx="4071">
                  <c:v>0.16288</c:v>
                </c:pt>
                <c:pt idx="4072">
                  <c:v>0.16292000000000001</c:v>
                </c:pt>
                <c:pt idx="4073">
                  <c:v>0.16295999999999999</c:v>
                </c:pt>
                <c:pt idx="4074">
                  <c:v>0.16300000000000001</c:v>
                </c:pt>
                <c:pt idx="4075">
                  <c:v>0.16303999999999999</c:v>
                </c:pt>
                <c:pt idx="4076">
                  <c:v>0.16308</c:v>
                </c:pt>
                <c:pt idx="4077">
                  <c:v>0.16311999999999999</c:v>
                </c:pt>
                <c:pt idx="4078">
                  <c:v>0.16316</c:v>
                </c:pt>
                <c:pt idx="4079">
                  <c:v>0.16320000000000001</c:v>
                </c:pt>
                <c:pt idx="4080">
                  <c:v>0.16324000000000041</c:v>
                </c:pt>
                <c:pt idx="4081">
                  <c:v>0.16328000000000001</c:v>
                </c:pt>
                <c:pt idx="4082">
                  <c:v>0.16331999999999999</c:v>
                </c:pt>
                <c:pt idx="4083">
                  <c:v>0.16336000000000001</c:v>
                </c:pt>
                <c:pt idx="4084">
                  <c:v>0.16339999999999999</c:v>
                </c:pt>
                <c:pt idx="4085">
                  <c:v>0.1634400000000005</c:v>
                </c:pt>
                <c:pt idx="4086">
                  <c:v>0.16347999999999999</c:v>
                </c:pt>
                <c:pt idx="4087">
                  <c:v>0.16352</c:v>
                </c:pt>
                <c:pt idx="4088">
                  <c:v>0.16356000000000001</c:v>
                </c:pt>
                <c:pt idx="4089">
                  <c:v>0.1636</c:v>
                </c:pt>
                <c:pt idx="4090">
                  <c:v>0.16364000000000001</c:v>
                </c:pt>
                <c:pt idx="4091">
                  <c:v>0.16367999999999988</c:v>
                </c:pt>
                <c:pt idx="4092">
                  <c:v>0.16372</c:v>
                </c:pt>
                <c:pt idx="4093">
                  <c:v>0.16375999999999999</c:v>
                </c:pt>
                <c:pt idx="4094">
                  <c:v>0.1638</c:v>
                </c:pt>
                <c:pt idx="4095">
                  <c:v>0.16384000000000001</c:v>
                </c:pt>
                <c:pt idx="4096">
                  <c:v>0.16388</c:v>
                </c:pt>
                <c:pt idx="4097">
                  <c:v>0.16392000000000001</c:v>
                </c:pt>
                <c:pt idx="4098">
                  <c:v>0.16395999999999999</c:v>
                </c:pt>
                <c:pt idx="4099">
                  <c:v>0.16400000000000001</c:v>
                </c:pt>
                <c:pt idx="4100">
                  <c:v>0.16403999999999999</c:v>
                </c:pt>
                <c:pt idx="4101">
                  <c:v>0.16408</c:v>
                </c:pt>
                <c:pt idx="4102">
                  <c:v>0.16411999999999999</c:v>
                </c:pt>
                <c:pt idx="4103">
                  <c:v>0.16416</c:v>
                </c:pt>
                <c:pt idx="4104">
                  <c:v>0.16420000000000001</c:v>
                </c:pt>
                <c:pt idx="4105">
                  <c:v>0.16424000000000041</c:v>
                </c:pt>
                <c:pt idx="4106">
                  <c:v>0.16428000000000001</c:v>
                </c:pt>
                <c:pt idx="4107">
                  <c:v>0.16431999999999999</c:v>
                </c:pt>
                <c:pt idx="4108">
                  <c:v>0.16436000000000001</c:v>
                </c:pt>
                <c:pt idx="4109">
                  <c:v>0.16439999999999999</c:v>
                </c:pt>
                <c:pt idx="4110">
                  <c:v>0.1644400000000005</c:v>
                </c:pt>
                <c:pt idx="4111">
                  <c:v>0.16447999999999999</c:v>
                </c:pt>
                <c:pt idx="4112">
                  <c:v>0.16452</c:v>
                </c:pt>
                <c:pt idx="4113">
                  <c:v>0.16456000000000001</c:v>
                </c:pt>
                <c:pt idx="4114">
                  <c:v>0.1646</c:v>
                </c:pt>
                <c:pt idx="4115">
                  <c:v>0.16464000000000001</c:v>
                </c:pt>
                <c:pt idx="4116">
                  <c:v>0.16467999999999997</c:v>
                </c:pt>
                <c:pt idx="4117">
                  <c:v>0.16472000000000001</c:v>
                </c:pt>
                <c:pt idx="4118">
                  <c:v>0.16475999999999999</c:v>
                </c:pt>
                <c:pt idx="4119">
                  <c:v>0.1648</c:v>
                </c:pt>
                <c:pt idx="4120">
                  <c:v>0.16483999999999999</c:v>
                </c:pt>
                <c:pt idx="4121">
                  <c:v>0.16488</c:v>
                </c:pt>
                <c:pt idx="4122">
                  <c:v>0.16492000000000001</c:v>
                </c:pt>
                <c:pt idx="4123">
                  <c:v>0.16496000000000041</c:v>
                </c:pt>
                <c:pt idx="4124">
                  <c:v>0.16500000000000001</c:v>
                </c:pt>
                <c:pt idx="4125">
                  <c:v>0.16503999999999999</c:v>
                </c:pt>
                <c:pt idx="4126">
                  <c:v>0.16508</c:v>
                </c:pt>
                <c:pt idx="4127">
                  <c:v>0.16511999999999999</c:v>
                </c:pt>
                <c:pt idx="4128">
                  <c:v>0.16516</c:v>
                </c:pt>
                <c:pt idx="4129">
                  <c:v>0.16520000000000001</c:v>
                </c:pt>
                <c:pt idx="4130">
                  <c:v>0.16524000000000041</c:v>
                </c:pt>
                <c:pt idx="4131">
                  <c:v>0.16528000000000001</c:v>
                </c:pt>
                <c:pt idx="4132">
                  <c:v>0.16531999999999999</c:v>
                </c:pt>
                <c:pt idx="4133">
                  <c:v>0.16536000000000001</c:v>
                </c:pt>
                <c:pt idx="4134">
                  <c:v>0.16539999999999999</c:v>
                </c:pt>
                <c:pt idx="4135">
                  <c:v>0.1654400000000005</c:v>
                </c:pt>
                <c:pt idx="4136">
                  <c:v>0.16547999999999999</c:v>
                </c:pt>
                <c:pt idx="4137">
                  <c:v>0.16552</c:v>
                </c:pt>
                <c:pt idx="4138">
                  <c:v>0.16556000000000001</c:v>
                </c:pt>
                <c:pt idx="4139">
                  <c:v>0.1656</c:v>
                </c:pt>
                <c:pt idx="4140">
                  <c:v>0.16564000000000001</c:v>
                </c:pt>
                <c:pt idx="4141">
                  <c:v>0.16567999999999997</c:v>
                </c:pt>
                <c:pt idx="4142">
                  <c:v>0.16572000000000001</c:v>
                </c:pt>
                <c:pt idx="4143">
                  <c:v>0.16575999999999999</c:v>
                </c:pt>
                <c:pt idx="4144">
                  <c:v>0.1658</c:v>
                </c:pt>
                <c:pt idx="4145">
                  <c:v>0.16583999999999999</c:v>
                </c:pt>
                <c:pt idx="4146">
                  <c:v>0.16588</c:v>
                </c:pt>
                <c:pt idx="4147">
                  <c:v>0.16592000000000001</c:v>
                </c:pt>
                <c:pt idx="4148">
                  <c:v>0.16596000000000041</c:v>
                </c:pt>
                <c:pt idx="4149">
                  <c:v>0.16600000000000001</c:v>
                </c:pt>
                <c:pt idx="4150">
                  <c:v>0.16603999999999999</c:v>
                </c:pt>
                <c:pt idx="4151">
                  <c:v>0.16608000000000001</c:v>
                </c:pt>
                <c:pt idx="4152">
                  <c:v>0.16611999999999999</c:v>
                </c:pt>
                <c:pt idx="4153">
                  <c:v>0.16616</c:v>
                </c:pt>
                <c:pt idx="4154">
                  <c:v>0.16619999999999999</c:v>
                </c:pt>
                <c:pt idx="4155">
                  <c:v>0.16624000000000044</c:v>
                </c:pt>
                <c:pt idx="4156">
                  <c:v>0.16628000000000001</c:v>
                </c:pt>
                <c:pt idx="4157">
                  <c:v>0.16632</c:v>
                </c:pt>
                <c:pt idx="4158">
                  <c:v>0.16636000000000001</c:v>
                </c:pt>
                <c:pt idx="4159">
                  <c:v>0.16639999999999999</c:v>
                </c:pt>
                <c:pt idx="4160">
                  <c:v>0.16644000000000056</c:v>
                </c:pt>
                <c:pt idx="4161">
                  <c:v>0.16647999999999999</c:v>
                </c:pt>
                <c:pt idx="4162">
                  <c:v>0.16652</c:v>
                </c:pt>
                <c:pt idx="4163">
                  <c:v>0.16656000000000001</c:v>
                </c:pt>
                <c:pt idx="4164">
                  <c:v>0.1666</c:v>
                </c:pt>
                <c:pt idx="4165">
                  <c:v>0.16664000000000001</c:v>
                </c:pt>
                <c:pt idx="4166">
                  <c:v>0.16667999999999997</c:v>
                </c:pt>
                <c:pt idx="4167">
                  <c:v>0.16672000000000001</c:v>
                </c:pt>
                <c:pt idx="4168">
                  <c:v>0.16675999999999999</c:v>
                </c:pt>
                <c:pt idx="4169">
                  <c:v>0.1668</c:v>
                </c:pt>
                <c:pt idx="4170">
                  <c:v>0.16683999999999999</c:v>
                </c:pt>
                <c:pt idx="4171">
                  <c:v>0.16688</c:v>
                </c:pt>
                <c:pt idx="4172">
                  <c:v>0.16692000000000001</c:v>
                </c:pt>
                <c:pt idx="4173">
                  <c:v>0.16696000000000041</c:v>
                </c:pt>
                <c:pt idx="4174">
                  <c:v>0.16700000000000001</c:v>
                </c:pt>
                <c:pt idx="4175">
                  <c:v>0.16703999999999999</c:v>
                </c:pt>
                <c:pt idx="4176">
                  <c:v>0.16708000000000001</c:v>
                </c:pt>
                <c:pt idx="4177">
                  <c:v>0.16711999999999999</c:v>
                </c:pt>
                <c:pt idx="4178">
                  <c:v>0.16716</c:v>
                </c:pt>
                <c:pt idx="4179">
                  <c:v>0.16719999999999999</c:v>
                </c:pt>
                <c:pt idx="4180">
                  <c:v>0.16724000000000044</c:v>
                </c:pt>
                <c:pt idx="4181">
                  <c:v>0.16728000000000001</c:v>
                </c:pt>
                <c:pt idx="4182">
                  <c:v>0.16732</c:v>
                </c:pt>
                <c:pt idx="4183">
                  <c:v>0.16736000000000001</c:v>
                </c:pt>
                <c:pt idx="4184">
                  <c:v>0.16739999999999999</c:v>
                </c:pt>
                <c:pt idx="4185">
                  <c:v>0.16744000000000056</c:v>
                </c:pt>
                <c:pt idx="4186">
                  <c:v>0.16747999999999999</c:v>
                </c:pt>
                <c:pt idx="4187">
                  <c:v>0.16752</c:v>
                </c:pt>
                <c:pt idx="4188">
                  <c:v>0.16755999999999999</c:v>
                </c:pt>
                <c:pt idx="4189">
                  <c:v>0.1676</c:v>
                </c:pt>
                <c:pt idx="4190">
                  <c:v>0.16764000000000001</c:v>
                </c:pt>
                <c:pt idx="4191">
                  <c:v>0.16768</c:v>
                </c:pt>
                <c:pt idx="4192">
                  <c:v>0.16772000000000001</c:v>
                </c:pt>
                <c:pt idx="4193">
                  <c:v>0.16775999999999999</c:v>
                </c:pt>
                <c:pt idx="4194">
                  <c:v>0.1678</c:v>
                </c:pt>
                <c:pt idx="4195">
                  <c:v>0.16783999999999999</c:v>
                </c:pt>
                <c:pt idx="4196">
                  <c:v>0.16788</c:v>
                </c:pt>
                <c:pt idx="4197">
                  <c:v>0.16792000000000001</c:v>
                </c:pt>
                <c:pt idx="4198">
                  <c:v>0.16796000000000041</c:v>
                </c:pt>
                <c:pt idx="4199">
                  <c:v>0.16800000000000001</c:v>
                </c:pt>
                <c:pt idx="4200">
                  <c:v>0.16803999999999999</c:v>
                </c:pt>
                <c:pt idx="4201">
                  <c:v>0.16808000000000001</c:v>
                </c:pt>
                <c:pt idx="4202">
                  <c:v>0.16811999999999999</c:v>
                </c:pt>
                <c:pt idx="4203">
                  <c:v>0.16816</c:v>
                </c:pt>
                <c:pt idx="4204">
                  <c:v>0.16819999999999999</c:v>
                </c:pt>
                <c:pt idx="4205">
                  <c:v>0.16824000000000044</c:v>
                </c:pt>
                <c:pt idx="4206">
                  <c:v>0.16828000000000001</c:v>
                </c:pt>
                <c:pt idx="4207">
                  <c:v>0.16832</c:v>
                </c:pt>
                <c:pt idx="4208">
                  <c:v>0.16836000000000001</c:v>
                </c:pt>
                <c:pt idx="4209">
                  <c:v>0.16839999999999999</c:v>
                </c:pt>
                <c:pt idx="4210">
                  <c:v>0.16844000000000056</c:v>
                </c:pt>
                <c:pt idx="4211">
                  <c:v>0.16847999999999999</c:v>
                </c:pt>
                <c:pt idx="4212">
                  <c:v>0.16852</c:v>
                </c:pt>
                <c:pt idx="4213">
                  <c:v>0.16855999999999999</c:v>
                </c:pt>
                <c:pt idx="4214">
                  <c:v>0.1686</c:v>
                </c:pt>
                <c:pt idx="4215">
                  <c:v>0.16864000000000001</c:v>
                </c:pt>
                <c:pt idx="4216">
                  <c:v>0.16868</c:v>
                </c:pt>
                <c:pt idx="4217">
                  <c:v>0.16872000000000001</c:v>
                </c:pt>
                <c:pt idx="4218">
                  <c:v>0.16875999999999999</c:v>
                </c:pt>
                <c:pt idx="4219">
                  <c:v>0.16880000000000001</c:v>
                </c:pt>
                <c:pt idx="4220">
                  <c:v>0.16883999999999999</c:v>
                </c:pt>
                <c:pt idx="4221">
                  <c:v>0.16888</c:v>
                </c:pt>
                <c:pt idx="4222">
                  <c:v>0.16892000000000001</c:v>
                </c:pt>
                <c:pt idx="4223">
                  <c:v>0.16896000000000044</c:v>
                </c:pt>
                <c:pt idx="4224">
                  <c:v>0.16900000000000001</c:v>
                </c:pt>
                <c:pt idx="4225">
                  <c:v>0.16904000000000041</c:v>
                </c:pt>
                <c:pt idx="4226">
                  <c:v>0.16908000000000001</c:v>
                </c:pt>
                <c:pt idx="4227">
                  <c:v>0.16911999999999999</c:v>
                </c:pt>
                <c:pt idx="4228">
                  <c:v>0.16916</c:v>
                </c:pt>
                <c:pt idx="4229">
                  <c:v>0.16919999999999999</c:v>
                </c:pt>
                <c:pt idx="4230">
                  <c:v>0.1692400000000005</c:v>
                </c:pt>
                <c:pt idx="4231">
                  <c:v>0.16928000000000001</c:v>
                </c:pt>
                <c:pt idx="4232">
                  <c:v>0.16932</c:v>
                </c:pt>
                <c:pt idx="4233">
                  <c:v>0.16936000000000001</c:v>
                </c:pt>
                <c:pt idx="4234">
                  <c:v>0.16940000000000024</c:v>
                </c:pt>
                <c:pt idx="4235">
                  <c:v>0.16944000000000056</c:v>
                </c:pt>
                <c:pt idx="4236">
                  <c:v>0.16947999999999999</c:v>
                </c:pt>
                <c:pt idx="4237">
                  <c:v>0.16952</c:v>
                </c:pt>
                <c:pt idx="4238">
                  <c:v>0.16955999999999999</c:v>
                </c:pt>
                <c:pt idx="4239">
                  <c:v>0.1696</c:v>
                </c:pt>
                <c:pt idx="4240">
                  <c:v>0.16964000000000001</c:v>
                </c:pt>
                <c:pt idx="4241">
                  <c:v>0.16968</c:v>
                </c:pt>
                <c:pt idx="4242">
                  <c:v>0.16972000000000001</c:v>
                </c:pt>
                <c:pt idx="4243">
                  <c:v>0.16975999999999999</c:v>
                </c:pt>
                <c:pt idx="4244">
                  <c:v>0.16980000000000001</c:v>
                </c:pt>
                <c:pt idx="4245">
                  <c:v>0.16983999999999999</c:v>
                </c:pt>
                <c:pt idx="4246">
                  <c:v>0.16988</c:v>
                </c:pt>
                <c:pt idx="4247">
                  <c:v>0.16992000000000004</c:v>
                </c:pt>
                <c:pt idx="4248">
                  <c:v>0.16996000000000044</c:v>
                </c:pt>
                <c:pt idx="4249">
                  <c:v>0.17</c:v>
                </c:pt>
                <c:pt idx="4250">
                  <c:v>0.17004000000000041</c:v>
                </c:pt>
                <c:pt idx="4251">
                  <c:v>0.17008000000000001</c:v>
                </c:pt>
                <c:pt idx="4252">
                  <c:v>0.17011999999999999</c:v>
                </c:pt>
                <c:pt idx="4253">
                  <c:v>0.17016000000000001</c:v>
                </c:pt>
                <c:pt idx="4254">
                  <c:v>0.17019999999999999</c:v>
                </c:pt>
                <c:pt idx="4255">
                  <c:v>0.1702400000000005</c:v>
                </c:pt>
                <c:pt idx="4256">
                  <c:v>0.17027999999999999</c:v>
                </c:pt>
                <c:pt idx="4257">
                  <c:v>0.17032</c:v>
                </c:pt>
                <c:pt idx="4258">
                  <c:v>0.17036000000000001</c:v>
                </c:pt>
                <c:pt idx="4259">
                  <c:v>0.17040000000000041</c:v>
                </c:pt>
                <c:pt idx="4260">
                  <c:v>0.17044000000000056</c:v>
                </c:pt>
                <c:pt idx="4261">
                  <c:v>0.17047999999999999</c:v>
                </c:pt>
                <c:pt idx="4262">
                  <c:v>0.17052</c:v>
                </c:pt>
                <c:pt idx="4263">
                  <c:v>0.17055999999999999</c:v>
                </c:pt>
                <c:pt idx="4264">
                  <c:v>0.1706</c:v>
                </c:pt>
                <c:pt idx="4265">
                  <c:v>0.17063999999999999</c:v>
                </c:pt>
                <c:pt idx="4266">
                  <c:v>0.17068</c:v>
                </c:pt>
                <c:pt idx="4267">
                  <c:v>0.17072000000000001</c:v>
                </c:pt>
                <c:pt idx="4268">
                  <c:v>0.17076000000000024</c:v>
                </c:pt>
                <c:pt idx="4269">
                  <c:v>0.17080000000000001</c:v>
                </c:pt>
                <c:pt idx="4270">
                  <c:v>0.17083999999999999</c:v>
                </c:pt>
                <c:pt idx="4271">
                  <c:v>0.17088</c:v>
                </c:pt>
                <c:pt idx="4272">
                  <c:v>0.17092000000000004</c:v>
                </c:pt>
                <c:pt idx="4273">
                  <c:v>0.17096000000000044</c:v>
                </c:pt>
                <c:pt idx="4274">
                  <c:v>0.17100000000000001</c:v>
                </c:pt>
                <c:pt idx="4275">
                  <c:v>0.17104000000000041</c:v>
                </c:pt>
                <c:pt idx="4276">
                  <c:v>0.17108000000000001</c:v>
                </c:pt>
                <c:pt idx="4277">
                  <c:v>0.17111999999999999</c:v>
                </c:pt>
                <c:pt idx="4278">
                  <c:v>0.17116000000000001</c:v>
                </c:pt>
                <c:pt idx="4279">
                  <c:v>0.17119999999999999</c:v>
                </c:pt>
                <c:pt idx="4280">
                  <c:v>0.1712400000000005</c:v>
                </c:pt>
                <c:pt idx="4281">
                  <c:v>0.17127999999999999</c:v>
                </c:pt>
                <c:pt idx="4282">
                  <c:v>0.17132</c:v>
                </c:pt>
                <c:pt idx="4283">
                  <c:v>0.17136000000000001</c:v>
                </c:pt>
                <c:pt idx="4284">
                  <c:v>0.17140000000000041</c:v>
                </c:pt>
                <c:pt idx="4285">
                  <c:v>0.17144000000000056</c:v>
                </c:pt>
                <c:pt idx="4286">
                  <c:v>0.17147999999999999</c:v>
                </c:pt>
                <c:pt idx="4287">
                  <c:v>0.17152000000000001</c:v>
                </c:pt>
                <c:pt idx="4288">
                  <c:v>0.17155999999999999</c:v>
                </c:pt>
                <c:pt idx="4289">
                  <c:v>0.1716</c:v>
                </c:pt>
                <c:pt idx="4290">
                  <c:v>0.17163999999999999</c:v>
                </c:pt>
                <c:pt idx="4291">
                  <c:v>0.17168</c:v>
                </c:pt>
                <c:pt idx="4292">
                  <c:v>0.17172000000000001</c:v>
                </c:pt>
                <c:pt idx="4293">
                  <c:v>0.17176000000000041</c:v>
                </c:pt>
                <c:pt idx="4294">
                  <c:v>0.17180000000000001</c:v>
                </c:pt>
                <c:pt idx="4295">
                  <c:v>0.17183999999999999</c:v>
                </c:pt>
                <c:pt idx="4296">
                  <c:v>0.17188000000000001</c:v>
                </c:pt>
                <c:pt idx="4297">
                  <c:v>0.17192000000000021</c:v>
                </c:pt>
                <c:pt idx="4298">
                  <c:v>0.1719600000000005</c:v>
                </c:pt>
                <c:pt idx="4299">
                  <c:v>0.17200000000000001</c:v>
                </c:pt>
                <c:pt idx="4300">
                  <c:v>0.17204000000000041</c:v>
                </c:pt>
                <c:pt idx="4301">
                  <c:v>0.17208000000000001</c:v>
                </c:pt>
                <c:pt idx="4302">
                  <c:v>0.17212</c:v>
                </c:pt>
                <c:pt idx="4303">
                  <c:v>0.17216000000000001</c:v>
                </c:pt>
                <c:pt idx="4304">
                  <c:v>0.17219999999999999</c:v>
                </c:pt>
                <c:pt idx="4305">
                  <c:v>0.17224000000000056</c:v>
                </c:pt>
                <c:pt idx="4306">
                  <c:v>0.17227999999999999</c:v>
                </c:pt>
                <c:pt idx="4307">
                  <c:v>0.17232</c:v>
                </c:pt>
                <c:pt idx="4308">
                  <c:v>0.17236000000000001</c:v>
                </c:pt>
                <c:pt idx="4309">
                  <c:v>0.17240000000000041</c:v>
                </c:pt>
                <c:pt idx="4310">
                  <c:v>0.17244000000000068</c:v>
                </c:pt>
                <c:pt idx="4311">
                  <c:v>0.17247999999999999</c:v>
                </c:pt>
                <c:pt idx="4312">
                  <c:v>0.17252000000000001</c:v>
                </c:pt>
                <c:pt idx="4313">
                  <c:v>0.17255999999999999</c:v>
                </c:pt>
                <c:pt idx="4314">
                  <c:v>0.1726</c:v>
                </c:pt>
                <c:pt idx="4315">
                  <c:v>0.17263999999999999</c:v>
                </c:pt>
                <c:pt idx="4316">
                  <c:v>0.17268</c:v>
                </c:pt>
                <c:pt idx="4317">
                  <c:v>0.17272000000000001</c:v>
                </c:pt>
                <c:pt idx="4318">
                  <c:v>0.17276000000000041</c:v>
                </c:pt>
                <c:pt idx="4319">
                  <c:v>0.17280000000000001</c:v>
                </c:pt>
                <c:pt idx="4320">
                  <c:v>0.17283999999999999</c:v>
                </c:pt>
                <c:pt idx="4321">
                  <c:v>0.17288000000000001</c:v>
                </c:pt>
                <c:pt idx="4322">
                  <c:v>0.17292000000000021</c:v>
                </c:pt>
                <c:pt idx="4323">
                  <c:v>0.1729600000000005</c:v>
                </c:pt>
                <c:pt idx="4324">
                  <c:v>0.17300000000000001</c:v>
                </c:pt>
                <c:pt idx="4325">
                  <c:v>0.17304000000000044</c:v>
                </c:pt>
                <c:pt idx="4326">
                  <c:v>0.17308000000000001</c:v>
                </c:pt>
                <c:pt idx="4327">
                  <c:v>0.17312</c:v>
                </c:pt>
                <c:pt idx="4328">
                  <c:v>0.17316000000000001</c:v>
                </c:pt>
                <c:pt idx="4329">
                  <c:v>0.17319999999999999</c:v>
                </c:pt>
                <c:pt idx="4330">
                  <c:v>0.17324000000000056</c:v>
                </c:pt>
                <c:pt idx="4331">
                  <c:v>0.17327999999999999</c:v>
                </c:pt>
                <c:pt idx="4332">
                  <c:v>0.17332</c:v>
                </c:pt>
                <c:pt idx="4333">
                  <c:v>0.17335999999999999</c:v>
                </c:pt>
                <c:pt idx="4334">
                  <c:v>0.17340000000000041</c:v>
                </c:pt>
                <c:pt idx="4335">
                  <c:v>0.17344000000000068</c:v>
                </c:pt>
                <c:pt idx="4336">
                  <c:v>0.17348000000000041</c:v>
                </c:pt>
                <c:pt idx="4337">
                  <c:v>0.17352000000000001</c:v>
                </c:pt>
                <c:pt idx="4338">
                  <c:v>0.17355999999999999</c:v>
                </c:pt>
                <c:pt idx="4339">
                  <c:v>0.1736</c:v>
                </c:pt>
                <c:pt idx="4340">
                  <c:v>0.17363999999999999</c:v>
                </c:pt>
                <c:pt idx="4341">
                  <c:v>0.17368</c:v>
                </c:pt>
                <c:pt idx="4342">
                  <c:v>0.17372000000000001</c:v>
                </c:pt>
                <c:pt idx="4343">
                  <c:v>0.17376000000000041</c:v>
                </c:pt>
                <c:pt idx="4344">
                  <c:v>0.17380000000000001</c:v>
                </c:pt>
                <c:pt idx="4345">
                  <c:v>0.17383999999999999</c:v>
                </c:pt>
                <c:pt idx="4346">
                  <c:v>0.17388000000000001</c:v>
                </c:pt>
                <c:pt idx="4347">
                  <c:v>0.17392000000000021</c:v>
                </c:pt>
                <c:pt idx="4348">
                  <c:v>0.1739600000000005</c:v>
                </c:pt>
                <c:pt idx="4349">
                  <c:v>0.17400000000000004</c:v>
                </c:pt>
                <c:pt idx="4350">
                  <c:v>0.17404000000000044</c:v>
                </c:pt>
                <c:pt idx="4351">
                  <c:v>0.17408000000000001</c:v>
                </c:pt>
                <c:pt idx="4352">
                  <c:v>0.17412</c:v>
                </c:pt>
                <c:pt idx="4353">
                  <c:v>0.17416000000000001</c:v>
                </c:pt>
                <c:pt idx="4354">
                  <c:v>0.17419999999999999</c:v>
                </c:pt>
                <c:pt idx="4355">
                  <c:v>0.17424000000000056</c:v>
                </c:pt>
                <c:pt idx="4356">
                  <c:v>0.17427999999999999</c:v>
                </c:pt>
                <c:pt idx="4357">
                  <c:v>0.17432</c:v>
                </c:pt>
                <c:pt idx="4358">
                  <c:v>0.17435999999999999</c:v>
                </c:pt>
                <c:pt idx="4359">
                  <c:v>0.17440000000000044</c:v>
                </c:pt>
                <c:pt idx="4360">
                  <c:v>0.17444000000000068</c:v>
                </c:pt>
                <c:pt idx="4361">
                  <c:v>0.17448000000000041</c:v>
                </c:pt>
                <c:pt idx="4362">
                  <c:v>0.17452000000000001</c:v>
                </c:pt>
                <c:pt idx="4363">
                  <c:v>0.17455999999999999</c:v>
                </c:pt>
                <c:pt idx="4364">
                  <c:v>0.17460000000000001</c:v>
                </c:pt>
                <c:pt idx="4365">
                  <c:v>0.17463999999999999</c:v>
                </c:pt>
                <c:pt idx="4366">
                  <c:v>0.17468</c:v>
                </c:pt>
                <c:pt idx="4367">
                  <c:v>0.17472000000000001</c:v>
                </c:pt>
                <c:pt idx="4368">
                  <c:v>0.17476000000000044</c:v>
                </c:pt>
                <c:pt idx="4369">
                  <c:v>0.17480000000000001</c:v>
                </c:pt>
                <c:pt idx="4370">
                  <c:v>0.17484000000000041</c:v>
                </c:pt>
                <c:pt idx="4371">
                  <c:v>0.17488000000000001</c:v>
                </c:pt>
                <c:pt idx="4372">
                  <c:v>0.17492000000000021</c:v>
                </c:pt>
                <c:pt idx="4373">
                  <c:v>0.17496000000000056</c:v>
                </c:pt>
                <c:pt idx="4374">
                  <c:v>0.17500000000000004</c:v>
                </c:pt>
                <c:pt idx="4375">
                  <c:v>0.1750400000000005</c:v>
                </c:pt>
                <c:pt idx="4376">
                  <c:v>0.17508000000000001</c:v>
                </c:pt>
                <c:pt idx="4377">
                  <c:v>0.17512</c:v>
                </c:pt>
                <c:pt idx="4378">
                  <c:v>0.17516000000000001</c:v>
                </c:pt>
                <c:pt idx="4379">
                  <c:v>0.17519999999999999</c:v>
                </c:pt>
                <c:pt idx="4380">
                  <c:v>0.17524000000000056</c:v>
                </c:pt>
                <c:pt idx="4381">
                  <c:v>0.17527999999999999</c:v>
                </c:pt>
                <c:pt idx="4382">
                  <c:v>0.17532</c:v>
                </c:pt>
                <c:pt idx="4383">
                  <c:v>0.17535999999999999</c:v>
                </c:pt>
                <c:pt idx="4384">
                  <c:v>0.17540000000000044</c:v>
                </c:pt>
                <c:pt idx="4385">
                  <c:v>0.17544000000000068</c:v>
                </c:pt>
                <c:pt idx="4386">
                  <c:v>0.17548000000000041</c:v>
                </c:pt>
                <c:pt idx="4387">
                  <c:v>0.17552000000000001</c:v>
                </c:pt>
                <c:pt idx="4388">
                  <c:v>0.17555999999999999</c:v>
                </c:pt>
                <c:pt idx="4389">
                  <c:v>0.17560000000000001</c:v>
                </c:pt>
                <c:pt idx="4390">
                  <c:v>0.17563999999999999</c:v>
                </c:pt>
                <c:pt idx="4391">
                  <c:v>0.17568</c:v>
                </c:pt>
                <c:pt idx="4392">
                  <c:v>0.17572000000000004</c:v>
                </c:pt>
                <c:pt idx="4393">
                  <c:v>0.17576000000000044</c:v>
                </c:pt>
                <c:pt idx="4394">
                  <c:v>0.17580000000000001</c:v>
                </c:pt>
                <c:pt idx="4395">
                  <c:v>0.17584000000000041</c:v>
                </c:pt>
                <c:pt idx="4396">
                  <c:v>0.17588000000000001</c:v>
                </c:pt>
                <c:pt idx="4397">
                  <c:v>0.17592000000000024</c:v>
                </c:pt>
                <c:pt idx="4398">
                  <c:v>0.17596000000000056</c:v>
                </c:pt>
                <c:pt idx="4399">
                  <c:v>0.17600000000000021</c:v>
                </c:pt>
                <c:pt idx="4400">
                  <c:v>0.1760400000000005</c:v>
                </c:pt>
                <c:pt idx="4401">
                  <c:v>0.17607999999999999</c:v>
                </c:pt>
                <c:pt idx="4402">
                  <c:v>0.17612</c:v>
                </c:pt>
                <c:pt idx="4403">
                  <c:v>0.17616000000000001</c:v>
                </c:pt>
                <c:pt idx="4404">
                  <c:v>0.17620000000000041</c:v>
                </c:pt>
                <c:pt idx="4405">
                  <c:v>0.17624000000000056</c:v>
                </c:pt>
                <c:pt idx="4406">
                  <c:v>0.17627999999999999</c:v>
                </c:pt>
                <c:pt idx="4407">
                  <c:v>0.17632</c:v>
                </c:pt>
                <c:pt idx="4408">
                  <c:v>0.17635999999999999</c:v>
                </c:pt>
                <c:pt idx="4409">
                  <c:v>0.1764000000000005</c:v>
                </c:pt>
                <c:pt idx="4410">
                  <c:v>0.17644000000000068</c:v>
                </c:pt>
                <c:pt idx="4411">
                  <c:v>0.17648000000000041</c:v>
                </c:pt>
                <c:pt idx="4412">
                  <c:v>0.17652000000000001</c:v>
                </c:pt>
                <c:pt idx="4413">
                  <c:v>0.17655999999999999</c:v>
                </c:pt>
                <c:pt idx="4414">
                  <c:v>0.17660000000000001</c:v>
                </c:pt>
                <c:pt idx="4415">
                  <c:v>0.17663999999999999</c:v>
                </c:pt>
                <c:pt idx="4416">
                  <c:v>0.17668</c:v>
                </c:pt>
                <c:pt idx="4417">
                  <c:v>0.17672000000000004</c:v>
                </c:pt>
                <c:pt idx="4418">
                  <c:v>0.17676000000000044</c:v>
                </c:pt>
                <c:pt idx="4419">
                  <c:v>0.17680000000000001</c:v>
                </c:pt>
                <c:pt idx="4420">
                  <c:v>0.17684000000000041</c:v>
                </c:pt>
                <c:pt idx="4421">
                  <c:v>0.17688000000000001</c:v>
                </c:pt>
                <c:pt idx="4422">
                  <c:v>0.17692000000000024</c:v>
                </c:pt>
                <c:pt idx="4423">
                  <c:v>0.17696000000000056</c:v>
                </c:pt>
                <c:pt idx="4424">
                  <c:v>0.17700000000000021</c:v>
                </c:pt>
                <c:pt idx="4425">
                  <c:v>0.1770400000000005</c:v>
                </c:pt>
                <c:pt idx="4426">
                  <c:v>0.17707999999999999</c:v>
                </c:pt>
                <c:pt idx="4427">
                  <c:v>0.17712</c:v>
                </c:pt>
                <c:pt idx="4428">
                  <c:v>0.17716000000000001</c:v>
                </c:pt>
                <c:pt idx="4429">
                  <c:v>0.17720000000000041</c:v>
                </c:pt>
                <c:pt idx="4430">
                  <c:v>0.17724000000000056</c:v>
                </c:pt>
                <c:pt idx="4431">
                  <c:v>0.17727999999999999</c:v>
                </c:pt>
                <c:pt idx="4432">
                  <c:v>0.17732000000000001</c:v>
                </c:pt>
                <c:pt idx="4433">
                  <c:v>0.17735999999999999</c:v>
                </c:pt>
                <c:pt idx="4434">
                  <c:v>0.1774000000000005</c:v>
                </c:pt>
                <c:pt idx="4435">
                  <c:v>0.17744000000000063</c:v>
                </c:pt>
                <c:pt idx="4436">
                  <c:v>0.17748000000000044</c:v>
                </c:pt>
                <c:pt idx="4437">
                  <c:v>0.17752000000000001</c:v>
                </c:pt>
                <c:pt idx="4438">
                  <c:v>0.17756000000000041</c:v>
                </c:pt>
                <c:pt idx="4439">
                  <c:v>0.17760000000000001</c:v>
                </c:pt>
                <c:pt idx="4440">
                  <c:v>0.17763999999999999</c:v>
                </c:pt>
                <c:pt idx="4441">
                  <c:v>0.17768</c:v>
                </c:pt>
                <c:pt idx="4442">
                  <c:v>0.17772000000000004</c:v>
                </c:pt>
                <c:pt idx="4443">
                  <c:v>0.1777600000000005</c:v>
                </c:pt>
                <c:pt idx="4444">
                  <c:v>0.17780000000000001</c:v>
                </c:pt>
                <c:pt idx="4445">
                  <c:v>0.17784000000000041</c:v>
                </c:pt>
                <c:pt idx="4446">
                  <c:v>0.17788000000000001</c:v>
                </c:pt>
                <c:pt idx="4447">
                  <c:v>0.17792000000000024</c:v>
                </c:pt>
                <c:pt idx="4448">
                  <c:v>0.17796000000000056</c:v>
                </c:pt>
                <c:pt idx="4449">
                  <c:v>0.17800000000000021</c:v>
                </c:pt>
                <c:pt idx="4450">
                  <c:v>0.1780400000000005</c:v>
                </c:pt>
                <c:pt idx="4451">
                  <c:v>0.17807999999999999</c:v>
                </c:pt>
                <c:pt idx="4452">
                  <c:v>0.17812</c:v>
                </c:pt>
                <c:pt idx="4453">
                  <c:v>0.17816000000000001</c:v>
                </c:pt>
                <c:pt idx="4454">
                  <c:v>0.17820000000000041</c:v>
                </c:pt>
                <c:pt idx="4455">
                  <c:v>0.17824000000000059</c:v>
                </c:pt>
                <c:pt idx="4456">
                  <c:v>0.17827999999999999</c:v>
                </c:pt>
                <c:pt idx="4457">
                  <c:v>0.17832000000000001</c:v>
                </c:pt>
                <c:pt idx="4458">
                  <c:v>0.17835999999999999</c:v>
                </c:pt>
                <c:pt idx="4459">
                  <c:v>0.1784000000000005</c:v>
                </c:pt>
                <c:pt idx="4460">
                  <c:v>0.17844000000000074</c:v>
                </c:pt>
                <c:pt idx="4461">
                  <c:v>0.17848000000000044</c:v>
                </c:pt>
                <c:pt idx="4462">
                  <c:v>0.17852000000000001</c:v>
                </c:pt>
                <c:pt idx="4463">
                  <c:v>0.17856000000000041</c:v>
                </c:pt>
                <c:pt idx="4464">
                  <c:v>0.17860000000000001</c:v>
                </c:pt>
                <c:pt idx="4465">
                  <c:v>0.17863999999999999</c:v>
                </c:pt>
                <c:pt idx="4466">
                  <c:v>0.17868000000000001</c:v>
                </c:pt>
                <c:pt idx="4467">
                  <c:v>0.17872000000000021</c:v>
                </c:pt>
                <c:pt idx="4468">
                  <c:v>0.1787600000000005</c:v>
                </c:pt>
                <c:pt idx="4469">
                  <c:v>0.17880000000000001</c:v>
                </c:pt>
                <c:pt idx="4470">
                  <c:v>0.17884000000000044</c:v>
                </c:pt>
                <c:pt idx="4471">
                  <c:v>0.17888000000000001</c:v>
                </c:pt>
                <c:pt idx="4472">
                  <c:v>0.17892000000000041</c:v>
                </c:pt>
                <c:pt idx="4473">
                  <c:v>0.17896000000000056</c:v>
                </c:pt>
                <c:pt idx="4474">
                  <c:v>0.17900000000000021</c:v>
                </c:pt>
                <c:pt idx="4475">
                  <c:v>0.17904000000000056</c:v>
                </c:pt>
                <c:pt idx="4476">
                  <c:v>0.17907999999999999</c:v>
                </c:pt>
                <c:pt idx="4477">
                  <c:v>0.17912</c:v>
                </c:pt>
                <c:pt idx="4478">
                  <c:v>0.17916000000000001</c:v>
                </c:pt>
                <c:pt idx="4479">
                  <c:v>0.17920000000000041</c:v>
                </c:pt>
                <c:pt idx="4480">
                  <c:v>0.17924000000000068</c:v>
                </c:pt>
                <c:pt idx="4481">
                  <c:v>0.17927999999999999</c:v>
                </c:pt>
                <c:pt idx="4482">
                  <c:v>0.17932000000000001</c:v>
                </c:pt>
                <c:pt idx="4483">
                  <c:v>0.17935999999999999</c:v>
                </c:pt>
                <c:pt idx="4484">
                  <c:v>0.1794000000000005</c:v>
                </c:pt>
                <c:pt idx="4485">
                  <c:v>0.17944000000000077</c:v>
                </c:pt>
                <c:pt idx="4486">
                  <c:v>0.17948000000000044</c:v>
                </c:pt>
                <c:pt idx="4487">
                  <c:v>0.17952000000000001</c:v>
                </c:pt>
                <c:pt idx="4488">
                  <c:v>0.17956000000000041</c:v>
                </c:pt>
                <c:pt idx="4489">
                  <c:v>0.17960000000000001</c:v>
                </c:pt>
                <c:pt idx="4490">
                  <c:v>0.17963999999999999</c:v>
                </c:pt>
                <c:pt idx="4491">
                  <c:v>0.17968000000000001</c:v>
                </c:pt>
                <c:pt idx="4492">
                  <c:v>0.17972000000000021</c:v>
                </c:pt>
                <c:pt idx="4493">
                  <c:v>0.1797600000000005</c:v>
                </c:pt>
                <c:pt idx="4494">
                  <c:v>0.17980000000000004</c:v>
                </c:pt>
                <c:pt idx="4495">
                  <c:v>0.17984000000000044</c:v>
                </c:pt>
                <c:pt idx="4496">
                  <c:v>0.17988000000000001</c:v>
                </c:pt>
                <c:pt idx="4497">
                  <c:v>0.17992000000000041</c:v>
                </c:pt>
                <c:pt idx="4498">
                  <c:v>0.17996000000000056</c:v>
                </c:pt>
                <c:pt idx="4499">
                  <c:v>0.18000000000000024</c:v>
                </c:pt>
                <c:pt idx="4500">
                  <c:v>0.18004000000000056</c:v>
                </c:pt>
                <c:pt idx="4501">
                  <c:v>0.18007999999999999</c:v>
                </c:pt>
                <c:pt idx="4502">
                  <c:v>0.18012</c:v>
                </c:pt>
                <c:pt idx="4503">
                  <c:v>0.18015999999999999</c:v>
                </c:pt>
                <c:pt idx="4504">
                  <c:v>0.18020000000000044</c:v>
                </c:pt>
                <c:pt idx="4505">
                  <c:v>0.18024000000000068</c:v>
                </c:pt>
                <c:pt idx="4506">
                  <c:v>0.18028000000000041</c:v>
                </c:pt>
                <c:pt idx="4507">
                  <c:v>0.18032000000000001</c:v>
                </c:pt>
                <c:pt idx="4508">
                  <c:v>0.18035999999999999</c:v>
                </c:pt>
                <c:pt idx="4509">
                  <c:v>0.18040000000000056</c:v>
                </c:pt>
                <c:pt idx="4510">
                  <c:v>0.18044000000000077</c:v>
                </c:pt>
                <c:pt idx="4511">
                  <c:v>0.1804800000000005</c:v>
                </c:pt>
                <c:pt idx="4512">
                  <c:v>0.18052000000000001</c:v>
                </c:pt>
                <c:pt idx="4513">
                  <c:v>0.18056000000000041</c:v>
                </c:pt>
                <c:pt idx="4514">
                  <c:v>0.18060000000000001</c:v>
                </c:pt>
                <c:pt idx="4515">
                  <c:v>0.18064000000000024</c:v>
                </c:pt>
                <c:pt idx="4516">
                  <c:v>0.18068000000000001</c:v>
                </c:pt>
                <c:pt idx="4517">
                  <c:v>0.18072000000000021</c:v>
                </c:pt>
                <c:pt idx="4518">
                  <c:v>0.18076000000000053</c:v>
                </c:pt>
                <c:pt idx="4519">
                  <c:v>0.18080000000000004</c:v>
                </c:pt>
                <c:pt idx="4520">
                  <c:v>0.18084000000000044</c:v>
                </c:pt>
                <c:pt idx="4521">
                  <c:v>0.18088000000000001</c:v>
                </c:pt>
                <c:pt idx="4522">
                  <c:v>0.18092000000000041</c:v>
                </c:pt>
                <c:pt idx="4523">
                  <c:v>0.18096000000000062</c:v>
                </c:pt>
                <c:pt idx="4524">
                  <c:v>0.18100000000000024</c:v>
                </c:pt>
                <c:pt idx="4525">
                  <c:v>0.18104000000000056</c:v>
                </c:pt>
                <c:pt idx="4526">
                  <c:v>0.18107999999999999</c:v>
                </c:pt>
                <c:pt idx="4527">
                  <c:v>0.18112</c:v>
                </c:pt>
                <c:pt idx="4528">
                  <c:v>0.18115999999999999</c:v>
                </c:pt>
                <c:pt idx="4529">
                  <c:v>0.18120000000000044</c:v>
                </c:pt>
                <c:pt idx="4530">
                  <c:v>0.18124000000000068</c:v>
                </c:pt>
                <c:pt idx="4531">
                  <c:v>0.18128000000000041</c:v>
                </c:pt>
                <c:pt idx="4532">
                  <c:v>0.18132000000000001</c:v>
                </c:pt>
                <c:pt idx="4533">
                  <c:v>0.18135999999999999</c:v>
                </c:pt>
                <c:pt idx="4534">
                  <c:v>0.18140000000000056</c:v>
                </c:pt>
                <c:pt idx="4535">
                  <c:v>0.18144000000000077</c:v>
                </c:pt>
                <c:pt idx="4536">
                  <c:v>0.1814800000000005</c:v>
                </c:pt>
                <c:pt idx="4537">
                  <c:v>0.18152000000000001</c:v>
                </c:pt>
                <c:pt idx="4538">
                  <c:v>0.18156000000000044</c:v>
                </c:pt>
                <c:pt idx="4539">
                  <c:v>0.18160000000000001</c:v>
                </c:pt>
                <c:pt idx="4540">
                  <c:v>0.18164000000000041</c:v>
                </c:pt>
                <c:pt idx="4541">
                  <c:v>0.18168000000000001</c:v>
                </c:pt>
                <c:pt idx="4542">
                  <c:v>0.18172000000000021</c:v>
                </c:pt>
                <c:pt idx="4543">
                  <c:v>0.18176000000000056</c:v>
                </c:pt>
                <c:pt idx="4544">
                  <c:v>0.18180000000000004</c:v>
                </c:pt>
                <c:pt idx="4545">
                  <c:v>0.1818400000000005</c:v>
                </c:pt>
                <c:pt idx="4546">
                  <c:v>0.18187999999999999</c:v>
                </c:pt>
                <c:pt idx="4547">
                  <c:v>0.18192000000000041</c:v>
                </c:pt>
                <c:pt idx="4548">
                  <c:v>0.18196000000000068</c:v>
                </c:pt>
                <c:pt idx="4549">
                  <c:v>0.18200000000000024</c:v>
                </c:pt>
                <c:pt idx="4550">
                  <c:v>0.18204000000000056</c:v>
                </c:pt>
                <c:pt idx="4551">
                  <c:v>0.18207999999999999</c:v>
                </c:pt>
                <c:pt idx="4552">
                  <c:v>0.18212</c:v>
                </c:pt>
                <c:pt idx="4553">
                  <c:v>0.18215999999999999</c:v>
                </c:pt>
                <c:pt idx="4554">
                  <c:v>0.18220000000000044</c:v>
                </c:pt>
                <c:pt idx="4555">
                  <c:v>0.18224000000000068</c:v>
                </c:pt>
                <c:pt idx="4556">
                  <c:v>0.18228000000000041</c:v>
                </c:pt>
                <c:pt idx="4557">
                  <c:v>0.18232000000000001</c:v>
                </c:pt>
                <c:pt idx="4558">
                  <c:v>0.18235999999999999</c:v>
                </c:pt>
                <c:pt idx="4559">
                  <c:v>0.18240000000000056</c:v>
                </c:pt>
                <c:pt idx="4560">
                  <c:v>0.18244000000000077</c:v>
                </c:pt>
                <c:pt idx="4561">
                  <c:v>0.1824800000000005</c:v>
                </c:pt>
                <c:pt idx="4562">
                  <c:v>0.18252000000000004</c:v>
                </c:pt>
                <c:pt idx="4563">
                  <c:v>0.18256000000000044</c:v>
                </c:pt>
                <c:pt idx="4564">
                  <c:v>0.18260000000000001</c:v>
                </c:pt>
                <c:pt idx="4565">
                  <c:v>0.18264000000000041</c:v>
                </c:pt>
                <c:pt idx="4566">
                  <c:v>0.18268000000000001</c:v>
                </c:pt>
                <c:pt idx="4567">
                  <c:v>0.18272000000000024</c:v>
                </c:pt>
                <c:pt idx="4568">
                  <c:v>0.18276000000000056</c:v>
                </c:pt>
                <c:pt idx="4569">
                  <c:v>0.18280000000000021</c:v>
                </c:pt>
                <c:pt idx="4570">
                  <c:v>0.1828400000000005</c:v>
                </c:pt>
                <c:pt idx="4571">
                  <c:v>0.18287999999999999</c:v>
                </c:pt>
                <c:pt idx="4572">
                  <c:v>0.18292000000000044</c:v>
                </c:pt>
                <c:pt idx="4573">
                  <c:v>0.18296000000000068</c:v>
                </c:pt>
                <c:pt idx="4574">
                  <c:v>0.18300000000000041</c:v>
                </c:pt>
                <c:pt idx="4575">
                  <c:v>0.18304000000000056</c:v>
                </c:pt>
                <c:pt idx="4576">
                  <c:v>0.18307999999999999</c:v>
                </c:pt>
                <c:pt idx="4577">
                  <c:v>0.18312</c:v>
                </c:pt>
                <c:pt idx="4578">
                  <c:v>0.18315999999999999</c:v>
                </c:pt>
                <c:pt idx="4579">
                  <c:v>0.1832000000000005</c:v>
                </c:pt>
                <c:pt idx="4580">
                  <c:v>0.18324000000000062</c:v>
                </c:pt>
                <c:pt idx="4581">
                  <c:v>0.18328000000000041</c:v>
                </c:pt>
                <c:pt idx="4582">
                  <c:v>0.18332000000000001</c:v>
                </c:pt>
                <c:pt idx="4583">
                  <c:v>0.18336000000000041</c:v>
                </c:pt>
                <c:pt idx="4584">
                  <c:v>0.18340000000000056</c:v>
                </c:pt>
                <c:pt idx="4585">
                  <c:v>0.18344000000000077</c:v>
                </c:pt>
                <c:pt idx="4586">
                  <c:v>0.18348000000000056</c:v>
                </c:pt>
                <c:pt idx="4587">
                  <c:v>0.18352000000000004</c:v>
                </c:pt>
                <c:pt idx="4588">
                  <c:v>0.1835600000000005</c:v>
                </c:pt>
                <c:pt idx="4589">
                  <c:v>0.18360000000000001</c:v>
                </c:pt>
                <c:pt idx="4590">
                  <c:v>0.18364000000000041</c:v>
                </c:pt>
                <c:pt idx="4591">
                  <c:v>0.18368000000000001</c:v>
                </c:pt>
                <c:pt idx="4592">
                  <c:v>0.18372000000000024</c:v>
                </c:pt>
                <c:pt idx="4593">
                  <c:v>0.18376000000000056</c:v>
                </c:pt>
                <c:pt idx="4594">
                  <c:v>0.18380000000000021</c:v>
                </c:pt>
                <c:pt idx="4595">
                  <c:v>0.1838400000000005</c:v>
                </c:pt>
                <c:pt idx="4596">
                  <c:v>0.18387999999999999</c:v>
                </c:pt>
                <c:pt idx="4597">
                  <c:v>0.18392000000000044</c:v>
                </c:pt>
                <c:pt idx="4598">
                  <c:v>0.18396000000000068</c:v>
                </c:pt>
                <c:pt idx="4599">
                  <c:v>0.18400000000000041</c:v>
                </c:pt>
                <c:pt idx="4600">
                  <c:v>0.18404000000000056</c:v>
                </c:pt>
                <c:pt idx="4601">
                  <c:v>0.18407999999999999</c:v>
                </c:pt>
                <c:pt idx="4602">
                  <c:v>0.18412000000000001</c:v>
                </c:pt>
                <c:pt idx="4603">
                  <c:v>0.18415999999999999</c:v>
                </c:pt>
                <c:pt idx="4604">
                  <c:v>0.1842000000000005</c:v>
                </c:pt>
                <c:pt idx="4605">
                  <c:v>0.18424000000000063</c:v>
                </c:pt>
                <c:pt idx="4606">
                  <c:v>0.18428000000000044</c:v>
                </c:pt>
                <c:pt idx="4607">
                  <c:v>0.18432000000000001</c:v>
                </c:pt>
                <c:pt idx="4608">
                  <c:v>0.18436000000000041</c:v>
                </c:pt>
                <c:pt idx="4609">
                  <c:v>0.18440000000000056</c:v>
                </c:pt>
                <c:pt idx="4610">
                  <c:v>0.18444000000000077</c:v>
                </c:pt>
                <c:pt idx="4611">
                  <c:v>0.18448000000000056</c:v>
                </c:pt>
                <c:pt idx="4612">
                  <c:v>0.18452000000000021</c:v>
                </c:pt>
                <c:pt idx="4613">
                  <c:v>0.1845600000000005</c:v>
                </c:pt>
                <c:pt idx="4614">
                  <c:v>0.18460000000000001</c:v>
                </c:pt>
                <c:pt idx="4615">
                  <c:v>0.18464000000000041</c:v>
                </c:pt>
                <c:pt idx="4616">
                  <c:v>0.18468000000000001</c:v>
                </c:pt>
                <c:pt idx="4617">
                  <c:v>0.18472000000000041</c:v>
                </c:pt>
                <c:pt idx="4618">
                  <c:v>0.18476000000000056</c:v>
                </c:pt>
                <c:pt idx="4619">
                  <c:v>0.18480000000000021</c:v>
                </c:pt>
                <c:pt idx="4620">
                  <c:v>0.18484000000000056</c:v>
                </c:pt>
                <c:pt idx="4621">
                  <c:v>0.18487999999999999</c:v>
                </c:pt>
                <c:pt idx="4622">
                  <c:v>0.1849200000000005</c:v>
                </c:pt>
                <c:pt idx="4623">
                  <c:v>0.18496000000000068</c:v>
                </c:pt>
                <c:pt idx="4624">
                  <c:v>0.18500000000000041</c:v>
                </c:pt>
                <c:pt idx="4625">
                  <c:v>0.18504000000000068</c:v>
                </c:pt>
                <c:pt idx="4626">
                  <c:v>0.18507999999999999</c:v>
                </c:pt>
                <c:pt idx="4627">
                  <c:v>0.18512000000000001</c:v>
                </c:pt>
                <c:pt idx="4628">
                  <c:v>0.18515999999999999</c:v>
                </c:pt>
                <c:pt idx="4629">
                  <c:v>0.1852000000000005</c:v>
                </c:pt>
                <c:pt idx="4630">
                  <c:v>0.18524000000000077</c:v>
                </c:pt>
                <c:pt idx="4631">
                  <c:v>0.18528000000000044</c:v>
                </c:pt>
                <c:pt idx="4632">
                  <c:v>0.18532000000000001</c:v>
                </c:pt>
                <c:pt idx="4633">
                  <c:v>0.18536000000000041</c:v>
                </c:pt>
                <c:pt idx="4634">
                  <c:v>0.18540000000000056</c:v>
                </c:pt>
                <c:pt idx="4635">
                  <c:v>0.18544000000000083</c:v>
                </c:pt>
                <c:pt idx="4636">
                  <c:v>0.18548000000000056</c:v>
                </c:pt>
                <c:pt idx="4637">
                  <c:v>0.18552000000000021</c:v>
                </c:pt>
                <c:pt idx="4638">
                  <c:v>0.1855600000000005</c:v>
                </c:pt>
                <c:pt idx="4639">
                  <c:v>0.18560000000000001</c:v>
                </c:pt>
                <c:pt idx="4640">
                  <c:v>0.18564000000000044</c:v>
                </c:pt>
                <c:pt idx="4641">
                  <c:v>0.18568000000000001</c:v>
                </c:pt>
                <c:pt idx="4642">
                  <c:v>0.18572000000000041</c:v>
                </c:pt>
                <c:pt idx="4643">
                  <c:v>0.18576000000000056</c:v>
                </c:pt>
                <c:pt idx="4644">
                  <c:v>0.18580000000000021</c:v>
                </c:pt>
                <c:pt idx="4645">
                  <c:v>0.18584000000000056</c:v>
                </c:pt>
                <c:pt idx="4646">
                  <c:v>0.18587999999999999</c:v>
                </c:pt>
                <c:pt idx="4647">
                  <c:v>0.1859200000000005</c:v>
                </c:pt>
                <c:pt idx="4648">
                  <c:v>0.18596000000000062</c:v>
                </c:pt>
                <c:pt idx="4649">
                  <c:v>0.18600000000000044</c:v>
                </c:pt>
                <c:pt idx="4650">
                  <c:v>0.18604000000000068</c:v>
                </c:pt>
                <c:pt idx="4651">
                  <c:v>0.18608000000000041</c:v>
                </c:pt>
                <c:pt idx="4652">
                  <c:v>0.18612000000000001</c:v>
                </c:pt>
                <c:pt idx="4653">
                  <c:v>0.18615999999999999</c:v>
                </c:pt>
                <c:pt idx="4654">
                  <c:v>0.18620000000000056</c:v>
                </c:pt>
                <c:pt idx="4655">
                  <c:v>0.18624000000000077</c:v>
                </c:pt>
                <c:pt idx="4656">
                  <c:v>0.1862800000000005</c:v>
                </c:pt>
                <c:pt idx="4657">
                  <c:v>0.18632000000000001</c:v>
                </c:pt>
                <c:pt idx="4658">
                  <c:v>0.18636000000000041</c:v>
                </c:pt>
                <c:pt idx="4659">
                  <c:v>0.18640000000000068</c:v>
                </c:pt>
                <c:pt idx="4660">
                  <c:v>0.18644000000000083</c:v>
                </c:pt>
                <c:pt idx="4661">
                  <c:v>0.18648000000000056</c:v>
                </c:pt>
                <c:pt idx="4662">
                  <c:v>0.18652000000000021</c:v>
                </c:pt>
                <c:pt idx="4663">
                  <c:v>0.1865600000000005</c:v>
                </c:pt>
                <c:pt idx="4664">
                  <c:v>0.18660000000000004</c:v>
                </c:pt>
                <c:pt idx="4665">
                  <c:v>0.18664000000000044</c:v>
                </c:pt>
                <c:pt idx="4666">
                  <c:v>0.18668000000000001</c:v>
                </c:pt>
                <c:pt idx="4667">
                  <c:v>0.18672000000000041</c:v>
                </c:pt>
                <c:pt idx="4668">
                  <c:v>0.18676000000000056</c:v>
                </c:pt>
                <c:pt idx="4669">
                  <c:v>0.18680000000000024</c:v>
                </c:pt>
                <c:pt idx="4670">
                  <c:v>0.18684000000000056</c:v>
                </c:pt>
                <c:pt idx="4671">
                  <c:v>0.18687999999999999</c:v>
                </c:pt>
                <c:pt idx="4672">
                  <c:v>0.1869200000000005</c:v>
                </c:pt>
                <c:pt idx="4673">
                  <c:v>0.18696000000000068</c:v>
                </c:pt>
                <c:pt idx="4674">
                  <c:v>0.18700000000000044</c:v>
                </c:pt>
                <c:pt idx="4675">
                  <c:v>0.18704000000000068</c:v>
                </c:pt>
                <c:pt idx="4676">
                  <c:v>0.18708000000000041</c:v>
                </c:pt>
                <c:pt idx="4677">
                  <c:v>0.18712000000000001</c:v>
                </c:pt>
                <c:pt idx="4678">
                  <c:v>0.18715999999999999</c:v>
                </c:pt>
                <c:pt idx="4679">
                  <c:v>0.18720000000000056</c:v>
                </c:pt>
                <c:pt idx="4680">
                  <c:v>0.18724000000000077</c:v>
                </c:pt>
                <c:pt idx="4681">
                  <c:v>0.1872800000000005</c:v>
                </c:pt>
                <c:pt idx="4682">
                  <c:v>0.18732000000000001</c:v>
                </c:pt>
                <c:pt idx="4683">
                  <c:v>0.18736000000000044</c:v>
                </c:pt>
                <c:pt idx="4684">
                  <c:v>0.18740000000000068</c:v>
                </c:pt>
                <c:pt idx="4685">
                  <c:v>0.18744000000000088</c:v>
                </c:pt>
                <c:pt idx="4686">
                  <c:v>0.18748000000000056</c:v>
                </c:pt>
                <c:pt idx="4687">
                  <c:v>0.18752000000000021</c:v>
                </c:pt>
                <c:pt idx="4688">
                  <c:v>0.18756000000000056</c:v>
                </c:pt>
                <c:pt idx="4689">
                  <c:v>0.18760000000000004</c:v>
                </c:pt>
                <c:pt idx="4690">
                  <c:v>0.1876400000000005</c:v>
                </c:pt>
                <c:pt idx="4691">
                  <c:v>0.18768000000000001</c:v>
                </c:pt>
                <c:pt idx="4692">
                  <c:v>0.18772000000000041</c:v>
                </c:pt>
                <c:pt idx="4693">
                  <c:v>0.18776000000000068</c:v>
                </c:pt>
                <c:pt idx="4694">
                  <c:v>0.18780000000000024</c:v>
                </c:pt>
                <c:pt idx="4695">
                  <c:v>0.18784000000000056</c:v>
                </c:pt>
                <c:pt idx="4696">
                  <c:v>0.18787999999999999</c:v>
                </c:pt>
                <c:pt idx="4697">
                  <c:v>0.1879200000000005</c:v>
                </c:pt>
                <c:pt idx="4698">
                  <c:v>0.18796000000000077</c:v>
                </c:pt>
                <c:pt idx="4699">
                  <c:v>0.18800000000000044</c:v>
                </c:pt>
                <c:pt idx="4700">
                  <c:v>0.18804000000000068</c:v>
                </c:pt>
                <c:pt idx="4701">
                  <c:v>0.18808000000000041</c:v>
                </c:pt>
                <c:pt idx="4702">
                  <c:v>0.18812000000000001</c:v>
                </c:pt>
                <c:pt idx="4703">
                  <c:v>0.18815999999999999</c:v>
                </c:pt>
                <c:pt idx="4704">
                  <c:v>0.18820000000000056</c:v>
                </c:pt>
                <c:pt idx="4705">
                  <c:v>0.18824000000000077</c:v>
                </c:pt>
                <c:pt idx="4706">
                  <c:v>0.1882800000000005</c:v>
                </c:pt>
                <c:pt idx="4707">
                  <c:v>0.18832000000000004</c:v>
                </c:pt>
                <c:pt idx="4708">
                  <c:v>0.18836000000000044</c:v>
                </c:pt>
                <c:pt idx="4709">
                  <c:v>0.18840000000000068</c:v>
                </c:pt>
                <c:pt idx="4710">
                  <c:v>0.18844000000000091</c:v>
                </c:pt>
                <c:pt idx="4711">
                  <c:v>0.18848000000000056</c:v>
                </c:pt>
                <c:pt idx="4712">
                  <c:v>0.18852000000000024</c:v>
                </c:pt>
                <c:pt idx="4713">
                  <c:v>0.18856000000000056</c:v>
                </c:pt>
                <c:pt idx="4714">
                  <c:v>0.18860000000000021</c:v>
                </c:pt>
                <c:pt idx="4715">
                  <c:v>0.1886400000000005</c:v>
                </c:pt>
                <c:pt idx="4716">
                  <c:v>0.18867999999999999</c:v>
                </c:pt>
                <c:pt idx="4717">
                  <c:v>0.18872000000000044</c:v>
                </c:pt>
                <c:pt idx="4718">
                  <c:v>0.18876000000000068</c:v>
                </c:pt>
                <c:pt idx="4719">
                  <c:v>0.18880000000000041</c:v>
                </c:pt>
                <c:pt idx="4720">
                  <c:v>0.18884000000000056</c:v>
                </c:pt>
                <c:pt idx="4721">
                  <c:v>0.18887999999999999</c:v>
                </c:pt>
                <c:pt idx="4722">
                  <c:v>0.18892000000000056</c:v>
                </c:pt>
                <c:pt idx="4723">
                  <c:v>0.18896000000000077</c:v>
                </c:pt>
                <c:pt idx="4724">
                  <c:v>0.1890000000000005</c:v>
                </c:pt>
                <c:pt idx="4725">
                  <c:v>0.18904000000000068</c:v>
                </c:pt>
                <c:pt idx="4726">
                  <c:v>0.18908000000000041</c:v>
                </c:pt>
                <c:pt idx="4727">
                  <c:v>0.18912000000000001</c:v>
                </c:pt>
                <c:pt idx="4728">
                  <c:v>0.18915999999999999</c:v>
                </c:pt>
                <c:pt idx="4729">
                  <c:v>0.18920000000000056</c:v>
                </c:pt>
                <c:pt idx="4730">
                  <c:v>0.18924000000000077</c:v>
                </c:pt>
                <c:pt idx="4731">
                  <c:v>0.1892800000000005</c:v>
                </c:pt>
                <c:pt idx="4732">
                  <c:v>0.18932000000000004</c:v>
                </c:pt>
                <c:pt idx="4733">
                  <c:v>0.18936000000000044</c:v>
                </c:pt>
                <c:pt idx="4734">
                  <c:v>0.18940000000000068</c:v>
                </c:pt>
                <c:pt idx="4735">
                  <c:v>0.18944000000000091</c:v>
                </c:pt>
                <c:pt idx="4736">
                  <c:v>0.18948000000000059</c:v>
                </c:pt>
                <c:pt idx="4737">
                  <c:v>0.18952000000000024</c:v>
                </c:pt>
                <c:pt idx="4738">
                  <c:v>0.18956000000000056</c:v>
                </c:pt>
                <c:pt idx="4739">
                  <c:v>0.18960000000000021</c:v>
                </c:pt>
                <c:pt idx="4740">
                  <c:v>0.1896400000000005</c:v>
                </c:pt>
                <c:pt idx="4741">
                  <c:v>0.18967999999999999</c:v>
                </c:pt>
                <c:pt idx="4742">
                  <c:v>0.18972000000000044</c:v>
                </c:pt>
                <c:pt idx="4743">
                  <c:v>0.18976000000000068</c:v>
                </c:pt>
                <c:pt idx="4744">
                  <c:v>0.18980000000000041</c:v>
                </c:pt>
                <c:pt idx="4745">
                  <c:v>0.18984000000000056</c:v>
                </c:pt>
                <c:pt idx="4746">
                  <c:v>0.18987999999999999</c:v>
                </c:pt>
                <c:pt idx="4747">
                  <c:v>0.18992000000000056</c:v>
                </c:pt>
                <c:pt idx="4748">
                  <c:v>0.18996000000000077</c:v>
                </c:pt>
                <c:pt idx="4749">
                  <c:v>0.19</c:v>
                </c:pt>
                <c:pt idx="4750">
                  <c:v>0.19003999999999999</c:v>
                </c:pt>
                <c:pt idx="4751">
                  <c:v>0.19008</c:v>
                </c:pt>
                <c:pt idx="4752">
                  <c:v>0.19011999999999998</c:v>
                </c:pt>
                <c:pt idx="4753">
                  <c:v>0.19016</c:v>
                </c:pt>
                <c:pt idx="4754">
                  <c:v>0.19020000000000001</c:v>
                </c:pt>
                <c:pt idx="4755">
                  <c:v>0.19023999999999999</c:v>
                </c:pt>
                <c:pt idx="4756">
                  <c:v>0.19028</c:v>
                </c:pt>
                <c:pt idx="4757">
                  <c:v>0.19031999999999999</c:v>
                </c:pt>
                <c:pt idx="4758">
                  <c:v>0.19036</c:v>
                </c:pt>
                <c:pt idx="4759">
                  <c:v>0.19040000000000001</c:v>
                </c:pt>
                <c:pt idx="4760">
                  <c:v>0.19044000000000041</c:v>
                </c:pt>
                <c:pt idx="4761">
                  <c:v>0.19048000000000001</c:v>
                </c:pt>
                <c:pt idx="4762">
                  <c:v>0.19051999999999999</c:v>
                </c:pt>
                <c:pt idx="4763">
                  <c:v>0.19056000000000001</c:v>
                </c:pt>
                <c:pt idx="4764">
                  <c:v>0.19059999999999999</c:v>
                </c:pt>
                <c:pt idx="4765">
                  <c:v>0.19064</c:v>
                </c:pt>
                <c:pt idx="4766">
                  <c:v>0.19067999999999988</c:v>
                </c:pt>
                <c:pt idx="4767">
                  <c:v>0.19072</c:v>
                </c:pt>
                <c:pt idx="4768">
                  <c:v>0.19076000000000001</c:v>
                </c:pt>
                <c:pt idx="4769">
                  <c:v>0.1908</c:v>
                </c:pt>
                <c:pt idx="4770">
                  <c:v>0.19084000000000001</c:v>
                </c:pt>
                <c:pt idx="4771">
                  <c:v>0.19087999999999997</c:v>
                </c:pt>
                <c:pt idx="4772">
                  <c:v>0.19092000000000001</c:v>
                </c:pt>
                <c:pt idx="4773">
                  <c:v>0.19095999999999999</c:v>
                </c:pt>
                <c:pt idx="4774">
                  <c:v>0.191</c:v>
                </c:pt>
                <c:pt idx="4775">
                  <c:v>0.19103999999999999</c:v>
                </c:pt>
                <c:pt idx="4776">
                  <c:v>0.19108</c:v>
                </c:pt>
                <c:pt idx="4777">
                  <c:v>0.19111999999999998</c:v>
                </c:pt>
                <c:pt idx="4778">
                  <c:v>0.19116</c:v>
                </c:pt>
                <c:pt idx="4779">
                  <c:v>0.19120000000000001</c:v>
                </c:pt>
                <c:pt idx="4780">
                  <c:v>0.19123999999999999</c:v>
                </c:pt>
                <c:pt idx="4781">
                  <c:v>0.19128000000000001</c:v>
                </c:pt>
                <c:pt idx="4782">
                  <c:v>0.19131999999999999</c:v>
                </c:pt>
                <c:pt idx="4783">
                  <c:v>0.19136</c:v>
                </c:pt>
                <c:pt idx="4784">
                  <c:v>0.19139999999999999</c:v>
                </c:pt>
                <c:pt idx="4785">
                  <c:v>0.19144000000000044</c:v>
                </c:pt>
                <c:pt idx="4786">
                  <c:v>0.19148000000000001</c:v>
                </c:pt>
                <c:pt idx="4787">
                  <c:v>0.19152</c:v>
                </c:pt>
                <c:pt idx="4788">
                  <c:v>0.19156000000000001</c:v>
                </c:pt>
                <c:pt idx="4789">
                  <c:v>0.19159999999999999</c:v>
                </c:pt>
                <c:pt idx="4790">
                  <c:v>0.19164</c:v>
                </c:pt>
                <c:pt idx="4791">
                  <c:v>0.19167999999999988</c:v>
                </c:pt>
                <c:pt idx="4792">
                  <c:v>0.19172</c:v>
                </c:pt>
                <c:pt idx="4793">
                  <c:v>0.19176000000000001</c:v>
                </c:pt>
                <c:pt idx="4794">
                  <c:v>0.1918</c:v>
                </c:pt>
                <c:pt idx="4795">
                  <c:v>0.19184000000000001</c:v>
                </c:pt>
                <c:pt idx="4796">
                  <c:v>0.19188</c:v>
                </c:pt>
                <c:pt idx="4797">
                  <c:v>0.19192000000000001</c:v>
                </c:pt>
                <c:pt idx="4798">
                  <c:v>0.19195999999999999</c:v>
                </c:pt>
                <c:pt idx="4799">
                  <c:v>0.192</c:v>
                </c:pt>
                <c:pt idx="4800">
                  <c:v>0.19203999999999999</c:v>
                </c:pt>
                <c:pt idx="4801">
                  <c:v>0.19208</c:v>
                </c:pt>
                <c:pt idx="4802">
                  <c:v>0.19211999999999999</c:v>
                </c:pt>
                <c:pt idx="4803">
                  <c:v>0.19216</c:v>
                </c:pt>
                <c:pt idx="4804">
                  <c:v>0.19220000000000001</c:v>
                </c:pt>
                <c:pt idx="4805">
                  <c:v>0.19223999999999999</c:v>
                </c:pt>
                <c:pt idx="4806">
                  <c:v>0.19228000000000001</c:v>
                </c:pt>
                <c:pt idx="4807">
                  <c:v>0.19231999999999999</c:v>
                </c:pt>
                <c:pt idx="4808">
                  <c:v>0.19236</c:v>
                </c:pt>
                <c:pt idx="4809">
                  <c:v>0.19239999999999999</c:v>
                </c:pt>
                <c:pt idx="4810">
                  <c:v>0.19244000000000044</c:v>
                </c:pt>
                <c:pt idx="4811">
                  <c:v>0.19248000000000001</c:v>
                </c:pt>
                <c:pt idx="4812">
                  <c:v>0.19252</c:v>
                </c:pt>
                <c:pt idx="4813">
                  <c:v>0.19256000000000001</c:v>
                </c:pt>
                <c:pt idx="4814">
                  <c:v>0.19259999999999999</c:v>
                </c:pt>
                <c:pt idx="4815">
                  <c:v>0.19264000000000001</c:v>
                </c:pt>
                <c:pt idx="4816">
                  <c:v>0.19267999999999988</c:v>
                </c:pt>
                <c:pt idx="4817">
                  <c:v>0.19272</c:v>
                </c:pt>
                <c:pt idx="4818">
                  <c:v>0.19275999999999999</c:v>
                </c:pt>
                <c:pt idx="4819">
                  <c:v>0.1928</c:v>
                </c:pt>
                <c:pt idx="4820">
                  <c:v>0.19284000000000001</c:v>
                </c:pt>
                <c:pt idx="4821">
                  <c:v>0.19288</c:v>
                </c:pt>
                <c:pt idx="4822">
                  <c:v>0.19292000000000001</c:v>
                </c:pt>
                <c:pt idx="4823">
                  <c:v>0.19295999999999999</c:v>
                </c:pt>
                <c:pt idx="4824">
                  <c:v>0.193</c:v>
                </c:pt>
                <c:pt idx="4825">
                  <c:v>0.19303999999999999</c:v>
                </c:pt>
                <c:pt idx="4826">
                  <c:v>0.19308</c:v>
                </c:pt>
                <c:pt idx="4827">
                  <c:v>0.19311999999999999</c:v>
                </c:pt>
                <c:pt idx="4828">
                  <c:v>0.19316</c:v>
                </c:pt>
                <c:pt idx="4829">
                  <c:v>0.19320000000000001</c:v>
                </c:pt>
                <c:pt idx="4830">
                  <c:v>0.19324000000000024</c:v>
                </c:pt>
                <c:pt idx="4831">
                  <c:v>0.19328000000000001</c:v>
                </c:pt>
                <c:pt idx="4832">
                  <c:v>0.19331999999999999</c:v>
                </c:pt>
                <c:pt idx="4833">
                  <c:v>0.19336</c:v>
                </c:pt>
                <c:pt idx="4834">
                  <c:v>0.19339999999999999</c:v>
                </c:pt>
                <c:pt idx="4835">
                  <c:v>0.19344000000000044</c:v>
                </c:pt>
                <c:pt idx="4836">
                  <c:v>0.19348000000000001</c:v>
                </c:pt>
                <c:pt idx="4837">
                  <c:v>0.19352</c:v>
                </c:pt>
                <c:pt idx="4838">
                  <c:v>0.19356000000000001</c:v>
                </c:pt>
                <c:pt idx="4839">
                  <c:v>0.19359999999999999</c:v>
                </c:pt>
                <c:pt idx="4840">
                  <c:v>0.19364000000000001</c:v>
                </c:pt>
                <c:pt idx="4841">
                  <c:v>0.19367999999999988</c:v>
                </c:pt>
                <c:pt idx="4842">
                  <c:v>0.19372</c:v>
                </c:pt>
                <c:pt idx="4843">
                  <c:v>0.19375999999999999</c:v>
                </c:pt>
                <c:pt idx="4844">
                  <c:v>0.1938</c:v>
                </c:pt>
                <c:pt idx="4845">
                  <c:v>0.19384000000000001</c:v>
                </c:pt>
                <c:pt idx="4846">
                  <c:v>0.19388</c:v>
                </c:pt>
                <c:pt idx="4847">
                  <c:v>0.19392000000000001</c:v>
                </c:pt>
                <c:pt idx="4848">
                  <c:v>0.19395999999999999</c:v>
                </c:pt>
                <c:pt idx="4849">
                  <c:v>0.19400000000000001</c:v>
                </c:pt>
                <c:pt idx="4850">
                  <c:v>0.19403999999999999</c:v>
                </c:pt>
                <c:pt idx="4851">
                  <c:v>0.19408</c:v>
                </c:pt>
                <c:pt idx="4852">
                  <c:v>0.19411999999999999</c:v>
                </c:pt>
                <c:pt idx="4853">
                  <c:v>0.19416</c:v>
                </c:pt>
                <c:pt idx="4854">
                  <c:v>0.19420000000000001</c:v>
                </c:pt>
                <c:pt idx="4855">
                  <c:v>0.19424000000000041</c:v>
                </c:pt>
                <c:pt idx="4856">
                  <c:v>0.19428000000000001</c:v>
                </c:pt>
                <c:pt idx="4857">
                  <c:v>0.19431999999999999</c:v>
                </c:pt>
                <c:pt idx="4858">
                  <c:v>0.19436</c:v>
                </c:pt>
                <c:pt idx="4859">
                  <c:v>0.19439999999999999</c:v>
                </c:pt>
                <c:pt idx="4860">
                  <c:v>0.1944400000000005</c:v>
                </c:pt>
                <c:pt idx="4861">
                  <c:v>0.19447999999999999</c:v>
                </c:pt>
                <c:pt idx="4862">
                  <c:v>0.19452</c:v>
                </c:pt>
                <c:pt idx="4863">
                  <c:v>0.19456000000000001</c:v>
                </c:pt>
                <c:pt idx="4864">
                  <c:v>0.1946</c:v>
                </c:pt>
                <c:pt idx="4865">
                  <c:v>0.19464000000000001</c:v>
                </c:pt>
                <c:pt idx="4866">
                  <c:v>0.19467999999999988</c:v>
                </c:pt>
                <c:pt idx="4867">
                  <c:v>0.19472</c:v>
                </c:pt>
                <c:pt idx="4868">
                  <c:v>0.19475999999999999</c:v>
                </c:pt>
                <c:pt idx="4869">
                  <c:v>0.1948</c:v>
                </c:pt>
                <c:pt idx="4870">
                  <c:v>0.19484000000000001</c:v>
                </c:pt>
                <c:pt idx="4871">
                  <c:v>0.19488</c:v>
                </c:pt>
                <c:pt idx="4872">
                  <c:v>0.19492000000000001</c:v>
                </c:pt>
                <c:pt idx="4873">
                  <c:v>0.19495999999999999</c:v>
                </c:pt>
                <c:pt idx="4874">
                  <c:v>0.19500000000000001</c:v>
                </c:pt>
                <c:pt idx="4875">
                  <c:v>0.19503999999999999</c:v>
                </c:pt>
                <c:pt idx="4876">
                  <c:v>0.19508</c:v>
                </c:pt>
                <c:pt idx="4877">
                  <c:v>0.19511999999999999</c:v>
                </c:pt>
                <c:pt idx="4878">
                  <c:v>0.19516</c:v>
                </c:pt>
                <c:pt idx="4879">
                  <c:v>0.19520000000000001</c:v>
                </c:pt>
                <c:pt idx="4880">
                  <c:v>0.19524000000000041</c:v>
                </c:pt>
                <c:pt idx="4881">
                  <c:v>0.19528000000000001</c:v>
                </c:pt>
                <c:pt idx="4882">
                  <c:v>0.19531999999999999</c:v>
                </c:pt>
                <c:pt idx="4883">
                  <c:v>0.19536000000000001</c:v>
                </c:pt>
                <c:pt idx="4884">
                  <c:v>0.19539999999999999</c:v>
                </c:pt>
                <c:pt idx="4885">
                  <c:v>0.1954400000000005</c:v>
                </c:pt>
                <c:pt idx="4886">
                  <c:v>0.19547999999999999</c:v>
                </c:pt>
                <c:pt idx="4887">
                  <c:v>0.19552</c:v>
                </c:pt>
                <c:pt idx="4888">
                  <c:v>0.19556000000000001</c:v>
                </c:pt>
                <c:pt idx="4889">
                  <c:v>0.1956</c:v>
                </c:pt>
                <c:pt idx="4890">
                  <c:v>0.19564000000000001</c:v>
                </c:pt>
                <c:pt idx="4891">
                  <c:v>0.19567999999999997</c:v>
                </c:pt>
                <c:pt idx="4892">
                  <c:v>0.19572000000000001</c:v>
                </c:pt>
                <c:pt idx="4893">
                  <c:v>0.19575999999999999</c:v>
                </c:pt>
                <c:pt idx="4894">
                  <c:v>0.1958</c:v>
                </c:pt>
                <c:pt idx="4895">
                  <c:v>0.19583999999999999</c:v>
                </c:pt>
                <c:pt idx="4896">
                  <c:v>0.19588</c:v>
                </c:pt>
                <c:pt idx="4897">
                  <c:v>0.19592000000000001</c:v>
                </c:pt>
                <c:pt idx="4898">
                  <c:v>0.19596000000000041</c:v>
                </c:pt>
                <c:pt idx="4899">
                  <c:v>0.19600000000000001</c:v>
                </c:pt>
                <c:pt idx="4900">
                  <c:v>0.19603999999999999</c:v>
                </c:pt>
                <c:pt idx="4901">
                  <c:v>0.19608</c:v>
                </c:pt>
                <c:pt idx="4902">
                  <c:v>0.19611999999999999</c:v>
                </c:pt>
                <c:pt idx="4903">
                  <c:v>0.19616</c:v>
                </c:pt>
                <c:pt idx="4904">
                  <c:v>0.19620000000000001</c:v>
                </c:pt>
                <c:pt idx="4905">
                  <c:v>0.19624000000000041</c:v>
                </c:pt>
                <c:pt idx="4906">
                  <c:v>0.19628000000000001</c:v>
                </c:pt>
                <c:pt idx="4907">
                  <c:v>0.19631999999999999</c:v>
                </c:pt>
                <c:pt idx="4908">
                  <c:v>0.19636000000000001</c:v>
                </c:pt>
                <c:pt idx="4909">
                  <c:v>0.19639999999999999</c:v>
                </c:pt>
                <c:pt idx="4910">
                  <c:v>0.1964400000000005</c:v>
                </c:pt>
                <c:pt idx="4911">
                  <c:v>0.19647999999999999</c:v>
                </c:pt>
                <c:pt idx="4912">
                  <c:v>0.19652</c:v>
                </c:pt>
                <c:pt idx="4913">
                  <c:v>0.19656000000000001</c:v>
                </c:pt>
                <c:pt idx="4914">
                  <c:v>0.1966</c:v>
                </c:pt>
                <c:pt idx="4915">
                  <c:v>0.19664000000000001</c:v>
                </c:pt>
                <c:pt idx="4916">
                  <c:v>0.19667999999999997</c:v>
                </c:pt>
                <c:pt idx="4917">
                  <c:v>0.19672000000000001</c:v>
                </c:pt>
                <c:pt idx="4918">
                  <c:v>0.19675999999999999</c:v>
                </c:pt>
                <c:pt idx="4919">
                  <c:v>0.1968</c:v>
                </c:pt>
                <c:pt idx="4920">
                  <c:v>0.19683999999999999</c:v>
                </c:pt>
                <c:pt idx="4921">
                  <c:v>0.19688</c:v>
                </c:pt>
                <c:pt idx="4922">
                  <c:v>0.19692000000000001</c:v>
                </c:pt>
                <c:pt idx="4923">
                  <c:v>0.19696000000000041</c:v>
                </c:pt>
                <c:pt idx="4924">
                  <c:v>0.19700000000000001</c:v>
                </c:pt>
                <c:pt idx="4925">
                  <c:v>0.19703999999999999</c:v>
                </c:pt>
                <c:pt idx="4926">
                  <c:v>0.19708000000000001</c:v>
                </c:pt>
                <c:pt idx="4927">
                  <c:v>0.19711999999999999</c:v>
                </c:pt>
                <c:pt idx="4928">
                  <c:v>0.19716</c:v>
                </c:pt>
                <c:pt idx="4929">
                  <c:v>0.19719999999999999</c:v>
                </c:pt>
                <c:pt idx="4930">
                  <c:v>0.19724000000000041</c:v>
                </c:pt>
                <c:pt idx="4931">
                  <c:v>0.19728000000000001</c:v>
                </c:pt>
                <c:pt idx="4932">
                  <c:v>0.19732</c:v>
                </c:pt>
                <c:pt idx="4933">
                  <c:v>0.19736000000000001</c:v>
                </c:pt>
                <c:pt idx="4934">
                  <c:v>0.19739999999999999</c:v>
                </c:pt>
                <c:pt idx="4935">
                  <c:v>0.19744000000000056</c:v>
                </c:pt>
                <c:pt idx="4936">
                  <c:v>0.19747999999999999</c:v>
                </c:pt>
                <c:pt idx="4937">
                  <c:v>0.19752</c:v>
                </c:pt>
                <c:pt idx="4938">
                  <c:v>0.19756000000000001</c:v>
                </c:pt>
                <c:pt idx="4939">
                  <c:v>0.1976</c:v>
                </c:pt>
                <c:pt idx="4940">
                  <c:v>0.19764000000000001</c:v>
                </c:pt>
                <c:pt idx="4941">
                  <c:v>0.19767999999999997</c:v>
                </c:pt>
                <c:pt idx="4942">
                  <c:v>0.19772000000000001</c:v>
                </c:pt>
                <c:pt idx="4943">
                  <c:v>0.19775999999999999</c:v>
                </c:pt>
                <c:pt idx="4944">
                  <c:v>0.1978</c:v>
                </c:pt>
                <c:pt idx="4945">
                  <c:v>0.19783999999999999</c:v>
                </c:pt>
                <c:pt idx="4946">
                  <c:v>0.19788</c:v>
                </c:pt>
                <c:pt idx="4947">
                  <c:v>0.19792000000000001</c:v>
                </c:pt>
                <c:pt idx="4948">
                  <c:v>0.19796000000000041</c:v>
                </c:pt>
                <c:pt idx="4949">
                  <c:v>0.19800000000000001</c:v>
                </c:pt>
                <c:pt idx="4950">
                  <c:v>0.19803999999999999</c:v>
                </c:pt>
                <c:pt idx="4951">
                  <c:v>0.19808000000000001</c:v>
                </c:pt>
                <c:pt idx="4952">
                  <c:v>0.19811999999999999</c:v>
                </c:pt>
                <c:pt idx="4953">
                  <c:v>0.19816</c:v>
                </c:pt>
                <c:pt idx="4954">
                  <c:v>0.19819999999999999</c:v>
                </c:pt>
                <c:pt idx="4955">
                  <c:v>0.19824000000000044</c:v>
                </c:pt>
                <c:pt idx="4956">
                  <c:v>0.19828000000000001</c:v>
                </c:pt>
                <c:pt idx="4957">
                  <c:v>0.19832</c:v>
                </c:pt>
                <c:pt idx="4958">
                  <c:v>0.19836000000000001</c:v>
                </c:pt>
                <c:pt idx="4959">
                  <c:v>0.19839999999999999</c:v>
                </c:pt>
                <c:pt idx="4960">
                  <c:v>0.19844000000000056</c:v>
                </c:pt>
                <c:pt idx="4961">
                  <c:v>0.19847999999999999</c:v>
                </c:pt>
                <c:pt idx="4962">
                  <c:v>0.19852</c:v>
                </c:pt>
                <c:pt idx="4963">
                  <c:v>0.19855999999999999</c:v>
                </c:pt>
                <c:pt idx="4964">
                  <c:v>0.1986</c:v>
                </c:pt>
                <c:pt idx="4965">
                  <c:v>0.19864000000000001</c:v>
                </c:pt>
                <c:pt idx="4966">
                  <c:v>0.19868</c:v>
                </c:pt>
                <c:pt idx="4967">
                  <c:v>0.19872000000000001</c:v>
                </c:pt>
                <c:pt idx="4968">
                  <c:v>0.19875999999999999</c:v>
                </c:pt>
                <c:pt idx="4969">
                  <c:v>0.1988</c:v>
                </c:pt>
                <c:pt idx="4970">
                  <c:v>0.19883999999999999</c:v>
                </c:pt>
                <c:pt idx="4971">
                  <c:v>0.19888</c:v>
                </c:pt>
                <c:pt idx="4972">
                  <c:v>0.19892000000000001</c:v>
                </c:pt>
                <c:pt idx="4973">
                  <c:v>0.19896000000000041</c:v>
                </c:pt>
                <c:pt idx="4974">
                  <c:v>0.19900000000000001</c:v>
                </c:pt>
                <c:pt idx="4975">
                  <c:v>0.19903999999999999</c:v>
                </c:pt>
                <c:pt idx="4976">
                  <c:v>0.19908000000000001</c:v>
                </c:pt>
                <c:pt idx="4977">
                  <c:v>0.19911999999999999</c:v>
                </c:pt>
                <c:pt idx="4978">
                  <c:v>0.19916</c:v>
                </c:pt>
                <c:pt idx="4979">
                  <c:v>0.19919999999999999</c:v>
                </c:pt>
                <c:pt idx="4980">
                  <c:v>0.19924000000000044</c:v>
                </c:pt>
                <c:pt idx="4981">
                  <c:v>0.19928000000000001</c:v>
                </c:pt>
                <c:pt idx="4982">
                  <c:v>0.19932</c:v>
                </c:pt>
                <c:pt idx="4983">
                  <c:v>0.19936000000000001</c:v>
                </c:pt>
                <c:pt idx="4984">
                  <c:v>0.19939999999999999</c:v>
                </c:pt>
                <c:pt idx="4985">
                  <c:v>0.19944000000000056</c:v>
                </c:pt>
                <c:pt idx="4986">
                  <c:v>0.19947999999999999</c:v>
                </c:pt>
                <c:pt idx="4987">
                  <c:v>0.19952</c:v>
                </c:pt>
                <c:pt idx="4988">
                  <c:v>0.19955999999999999</c:v>
                </c:pt>
                <c:pt idx="4989">
                  <c:v>0.1996</c:v>
                </c:pt>
                <c:pt idx="4990">
                  <c:v>0.19964000000000001</c:v>
                </c:pt>
                <c:pt idx="4991">
                  <c:v>0.19968</c:v>
                </c:pt>
                <c:pt idx="4992">
                  <c:v>0.19972000000000001</c:v>
                </c:pt>
                <c:pt idx="4993">
                  <c:v>0.19975999999999999</c:v>
                </c:pt>
                <c:pt idx="4994">
                  <c:v>0.19980000000000001</c:v>
                </c:pt>
                <c:pt idx="4995">
                  <c:v>0.19983999999999999</c:v>
                </c:pt>
                <c:pt idx="4996">
                  <c:v>0.19988</c:v>
                </c:pt>
                <c:pt idx="4997">
                  <c:v>0.19992000000000001</c:v>
                </c:pt>
                <c:pt idx="4998">
                  <c:v>0.19996000000000044</c:v>
                </c:pt>
                <c:pt idx="4999">
                  <c:v>0.2</c:v>
                </c:pt>
                <c:pt idx="5000">
                  <c:v>0.20004000000000041</c:v>
                </c:pt>
                <c:pt idx="5001">
                  <c:v>0.20008000000000001</c:v>
                </c:pt>
                <c:pt idx="5002">
                  <c:v>0.20011999999999999</c:v>
                </c:pt>
                <c:pt idx="5003">
                  <c:v>0.20016</c:v>
                </c:pt>
                <c:pt idx="5004">
                  <c:v>0.20019999999999999</c:v>
                </c:pt>
                <c:pt idx="5005">
                  <c:v>0.2002400000000005</c:v>
                </c:pt>
                <c:pt idx="5006">
                  <c:v>0.20028000000000001</c:v>
                </c:pt>
                <c:pt idx="5007">
                  <c:v>0.20032</c:v>
                </c:pt>
                <c:pt idx="5008">
                  <c:v>0.20036000000000001</c:v>
                </c:pt>
                <c:pt idx="5009">
                  <c:v>0.20039999999999999</c:v>
                </c:pt>
                <c:pt idx="5010">
                  <c:v>0.20044000000000056</c:v>
                </c:pt>
                <c:pt idx="5011">
                  <c:v>0.20047999999999999</c:v>
                </c:pt>
                <c:pt idx="5012">
                  <c:v>0.20052</c:v>
                </c:pt>
                <c:pt idx="5013">
                  <c:v>0.20055999999999999</c:v>
                </c:pt>
                <c:pt idx="5014">
                  <c:v>0.2006</c:v>
                </c:pt>
                <c:pt idx="5015">
                  <c:v>0.20064000000000001</c:v>
                </c:pt>
                <c:pt idx="5016">
                  <c:v>0.20068</c:v>
                </c:pt>
                <c:pt idx="5017">
                  <c:v>0.20072000000000001</c:v>
                </c:pt>
                <c:pt idx="5018">
                  <c:v>0.20075999999999999</c:v>
                </c:pt>
                <c:pt idx="5019">
                  <c:v>0.20080000000000001</c:v>
                </c:pt>
                <c:pt idx="5020">
                  <c:v>0.20083999999999999</c:v>
                </c:pt>
                <c:pt idx="5021">
                  <c:v>0.20088</c:v>
                </c:pt>
                <c:pt idx="5022">
                  <c:v>0.20092000000000004</c:v>
                </c:pt>
                <c:pt idx="5023">
                  <c:v>0.20096000000000044</c:v>
                </c:pt>
                <c:pt idx="5024">
                  <c:v>0.20100000000000001</c:v>
                </c:pt>
                <c:pt idx="5025">
                  <c:v>0.20104000000000041</c:v>
                </c:pt>
                <c:pt idx="5026">
                  <c:v>0.20108000000000001</c:v>
                </c:pt>
                <c:pt idx="5027">
                  <c:v>0.20111999999999999</c:v>
                </c:pt>
                <c:pt idx="5028">
                  <c:v>0.20116000000000001</c:v>
                </c:pt>
                <c:pt idx="5029">
                  <c:v>0.20119999999999999</c:v>
                </c:pt>
                <c:pt idx="5030">
                  <c:v>0.2012400000000005</c:v>
                </c:pt>
                <c:pt idx="5031">
                  <c:v>0.20127999999999999</c:v>
                </c:pt>
                <c:pt idx="5032">
                  <c:v>0.20132</c:v>
                </c:pt>
                <c:pt idx="5033">
                  <c:v>0.20136000000000001</c:v>
                </c:pt>
                <c:pt idx="5034">
                  <c:v>0.20140000000000041</c:v>
                </c:pt>
                <c:pt idx="5035">
                  <c:v>0.20144000000000056</c:v>
                </c:pt>
                <c:pt idx="5036">
                  <c:v>0.20147999999999999</c:v>
                </c:pt>
                <c:pt idx="5037">
                  <c:v>0.20152</c:v>
                </c:pt>
                <c:pt idx="5038">
                  <c:v>0.20155999999999999</c:v>
                </c:pt>
                <c:pt idx="5039">
                  <c:v>0.2016</c:v>
                </c:pt>
                <c:pt idx="5040">
                  <c:v>0.20164000000000001</c:v>
                </c:pt>
                <c:pt idx="5041">
                  <c:v>0.20168</c:v>
                </c:pt>
                <c:pt idx="5042">
                  <c:v>0.20172000000000001</c:v>
                </c:pt>
                <c:pt idx="5043">
                  <c:v>0.20175999999999999</c:v>
                </c:pt>
                <c:pt idx="5044">
                  <c:v>0.20180000000000001</c:v>
                </c:pt>
                <c:pt idx="5045">
                  <c:v>0.20183999999999999</c:v>
                </c:pt>
                <c:pt idx="5046">
                  <c:v>0.20188</c:v>
                </c:pt>
                <c:pt idx="5047">
                  <c:v>0.20192000000000004</c:v>
                </c:pt>
                <c:pt idx="5048">
                  <c:v>0.20196000000000044</c:v>
                </c:pt>
                <c:pt idx="5049">
                  <c:v>0.20200000000000001</c:v>
                </c:pt>
                <c:pt idx="5050">
                  <c:v>0.20204000000000041</c:v>
                </c:pt>
                <c:pt idx="5051">
                  <c:v>0.20208000000000001</c:v>
                </c:pt>
                <c:pt idx="5052">
                  <c:v>0.20211999999999999</c:v>
                </c:pt>
                <c:pt idx="5053">
                  <c:v>0.20216000000000001</c:v>
                </c:pt>
                <c:pt idx="5054">
                  <c:v>0.20219999999999999</c:v>
                </c:pt>
                <c:pt idx="5055">
                  <c:v>0.2022400000000005</c:v>
                </c:pt>
                <c:pt idx="5056">
                  <c:v>0.20227999999999999</c:v>
                </c:pt>
                <c:pt idx="5057">
                  <c:v>0.20232</c:v>
                </c:pt>
                <c:pt idx="5058">
                  <c:v>0.20236000000000001</c:v>
                </c:pt>
                <c:pt idx="5059">
                  <c:v>0.20240000000000041</c:v>
                </c:pt>
                <c:pt idx="5060">
                  <c:v>0.20244000000000056</c:v>
                </c:pt>
                <c:pt idx="5061">
                  <c:v>0.20247999999999999</c:v>
                </c:pt>
                <c:pt idx="5062">
                  <c:v>0.20252000000000001</c:v>
                </c:pt>
                <c:pt idx="5063">
                  <c:v>0.20255999999999999</c:v>
                </c:pt>
                <c:pt idx="5064">
                  <c:v>0.2026</c:v>
                </c:pt>
                <c:pt idx="5065">
                  <c:v>0.20263999999999999</c:v>
                </c:pt>
                <c:pt idx="5066">
                  <c:v>0.20268</c:v>
                </c:pt>
                <c:pt idx="5067">
                  <c:v>0.20272000000000001</c:v>
                </c:pt>
                <c:pt idx="5068">
                  <c:v>0.20276000000000041</c:v>
                </c:pt>
                <c:pt idx="5069">
                  <c:v>0.20280000000000001</c:v>
                </c:pt>
                <c:pt idx="5070">
                  <c:v>0.20283999999999999</c:v>
                </c:pt>
                <c:pt idx="5071">
                  <c:v>0.20288</c:v>
                </c:pt>
                <c:pt idx="5072">
                  <c:v>0.20292000000000004</c:v>
                </c:pt>
                <c:pt idx="5073">
                  <c:v>0.2029600000000005</c:v>
                </c:pt>
                <c:pt idx="5074">
                  <c:v>0.20300000000000001</c:v>
                </c:pt>
                <c:pt idx="5075">
                  <c:v>0.20304000000000041</c:v>
                </c:pt>
                <c:pt idx="5076">
                  <c:v>0.20308000000000001</c:v>
                </c:pt>
                <c:pt idx="5077">
                  <c:v>0.20311999999999999</c:v>
                </c:pt>
                <c:pt idx="5078">
                  <c:v>0.20316000000000001</c:v>
                </c:pt>
                <c:pt idx="5079">
                  <c:v>0.20319999999999999</c:v>
                </c:pt>
                <c:pt idx="5080">
                  <c:v>0.20324000000000053</c:v>
                </c:pt>
                <c:pt idx="5081">
                  <c:v>0.20327999999999999</c:v>
                </c:pt>
                <c:pt idx="5082">
                  <c:v>0.20332</c:v>
                </c:pt>
                <c:pt idx="5083">
                  <c:v>0.20336000000000001</c:v>
                </c:pt>
                <c:pt idx="5084">
                  <c:v>0.20340000000000041</c:v>
                </c:pt>
                <c:pt idx="5085">
                  <c:v>0.20344000000000062</c:v>
                </c:pt>
                <c:pt idx="5086">
                  <c:v>0.20347999999999999</c:v>
                </c:pt>
                <c:pt idx="5087">
                  <c:v>0.20352000000000001</c:v>
                </c:pt>
                <c:pt idx="5088">
                  <c:v>0.20355999999999999</c:v>
                </c:pt>
                <c:pt idx="5089">
                  <c:v>0.2036</c:v>
                </c:pt>
                <c:pt idx="5090">
                  <c:v>0.20363999999999999</c:v>
                </c:pt>
                <c:pt idx="5091">
                  <c:v>0.20368</c:v>
                </c:pt>
                <c:pt idx="5092">
                  <c:v>0.20372000000000001</c:v>
                </c:pt>
                <c:pt idx="5093">
                  <c:v>0.20376000000000041</c:v>
                </c:pt>
                <c:pt idx="5094">
                  <c:v>0.20380000000000001</c:v>
                </c:pt>
                <c:pt idx="5095">
                  <c:v>0.20383999999999999</c:v>
                </c:pt>
                <c:pt idx="5096">
                  <c:v>0.20388000000000001</c:v>
                </c:pt>
                <c:pt idx="5097">
                  <c:v>0.20392000000000021</c:v>
                </c:pt>
                <c:pt idx="5098">
                  <c:v>0.2039600000000005</c:v>
                </c:pt>
                <c:pt idx="5099">
                  <c:v>0.20400000000000001</c:v>
                </c:pt>
                <c:pt idx="5100">
                  <c:v>0.20404000000000044</c:v>
                </c:pt>
                <c:pt idx="5101">
                  <c:v>0.20408000000000001</c:v>
                </c:pt>
                <c:pt idx="5102">
                  <c:v>0.20412</c:v>
                </c:pt>
                <c:pt idx="5103">
                  <c:v>0.20416000000000001</c:v>
                </c:pt>
                <c:pt idx="5104">
                  <c:v>0.20419999999999999</c:v>
                </c:pt>
                <c:pt idx="5105">
                  <c:v>0.20424000000000056</c:v>
                </c:pt>
                <c:pt idx="5106">
                  <c:v>0.20427999999999999</c:v>
                </c:pt>
                <c:pt idx="5107">
                  <c:v>0.20432</c:v>
                </c:pt>
                <c:pt idx="5108">
                  <c:v>0.20436000000000001</c:v>
                </c:pt>
                <c:pt idx="5109">
                  <c:v>0.20440000000000041</c:v>
                </c:pt>
                <c:pt idx="5110">
                  <c:v>0.20444000000000068</c:v>
                </c:pt>
                <c:pt idx="5111">
                  <c:v>0.20448000000000024</c:v>
                </c:pt>
                <c:pt idx="5112">
                  <c:v>0.20452000000000001</c:v>
                </c:pt>
                <c:pt idx="5113">
                  <c:v>0.20455999999999999</c:v>
                </c:pt>
                <c:pt idx="5114">
                  <c:v>0.2046</c:v>
                </c:pt>
                <c:pt idx="5115">
                  <c:v>0.20463999999999999</c:v>
                </c:pt>
                <c:pt idx="5116">
                  <c:v>0.20468</c:v>
                </c:pt>
                <c:pt idx="5117">
                  <c:v>0.20472000000000001</c:v>
                </c:pt>
                <c:pt idx="5118">
                  <c:v>0.20476000000000041</c:v>
                </c:pt>
                <c:pt idx="5119">
                  <c:v>0.20480000000000001</c:v>
                </c:pt>
                <c:pt idx="5120">
                  <c:v>0.20483999999999999</c:v>
                </c:pt>
                <c:pt idx="5121">
                  <c:v>0.20488000000000001</c:v>
                </c:pt>
                <c:pt idx="5122">
                  <c:v>0.20492000000000021</c:v>
                </c:pt>
                <c:pt idx="5123">
                  <c:v>0.2049600000000005</c:v>
                </c:pt>
                <c:pt idx="5124">
                  <c:v>0.20500000000000004</c:v>
                </c:pt>
                <c:pt idx="5125">
                  <c:v>0.20504000000000044</c:v>
                </c:pt>
                <c:pt idx="5126">
                  <c:v>0.20508000000000001</c:v>
                </c:pt>
                <c:pt idx="5127">
                  <c:v>0.20512</c:v>
                </c:pt>
                <c:pt idx="5128">
                  <c:v>0.20516000000000001</c:v>
                </c:pt>
                <c:pt idx="5129">
                  <c:v>0.20519999999999999</c:v>
                </c:pt>
                <c:pt idx="5130">
                  <c:v>0.20524000000000056</c:v>
                </c:pt>
                <c:pt idx="5131">
                  <c:v>0.20527999999999999</c:v>
                </c:pt>
                <c:pt idx="5132">
                  <c:v>0.20532</c:v>
                </c:pt>
                <c:pt idx="5133">
                  <c:v>0.20535999999999999</c:v>
                </c:pt>
                <c:pt idx="5134">
                  <c:v>0.20540000000000044</c:v>
                </c:pt>
                <c:pt idx="5135">
                  <c:v>0.20544000000000068</c:v>
                </c:pt>
                <c:pt idx="5136">
                  <c:v>0.20548000000000041</c:v>
                </c:pt>
                <c:pt idx="5137">
                  <c:v>0.20552000000000001</c:v>
                </c:pt>
                <c:pt idx="5138">
                  <c:v>0.20555999999999999</c:v>
                </c:pt>
                <c:pt idx="5139">
                  <c:v>0.2056</c:v>
                </c:pt>
                <c:pt idx="5140">
                  <c:v>0.20563999999999999</c:v>
                </c:pt>
                <c:pt idx="5141">
                  <c:v>0.20568</c:v>
                </c:pt>
                <c:pt idx="5142">
                  <c:v>0.20572000000000001</c:v>
                </c:pt>
                <c:pt idx="5143">
                  <c:v>0.20576000000000041</c:v>
                </c:pt>
                <c:pt idx="5144">
                  <c:v>0.20580000000000001</c:v>
                </c:pt>
                <c:pt idx="5145">
                  <c:v>0.20584000000000024</c:v>
                </c:pt>
                <c:pt idx="5146">
                  <c:v>0.20588000000000001</c:v>
                </c:pt>
                <c:pt idx="5147">
                  <c:v>0.20592000000000021</c:v>
                </c:pt>
                <c:pt idx="5148">
                  <c:v>0.20596000000000056</c:v>
                </c:pt>
                <c:pt idx="5149">
                  <c:v>0.20600000000000004</c:v>
                </c:pt>
                <c:pt idx="5150">
                  <c:v>0.2060400000000005</c:v>
                </c:pt>
                <c:pt idx="5151">
                  <c:v>0.20608000000000001</c:v>
                </c:pt>
                <c:pt idx="5152">
                  <c:v>0.20612</c:v>
                </c:pt>
                <c:pt idx="5153">
                  <c:v>0.20616000000000001</c:v>
                </c:pt>
                <c:pt idx="5154">
                  <c:v>0.20619999999999999</c:v>
                </c:pt>
                <c:pt idx="5155">
                  <c:v>0.20624000000000056</c:v>
                </c:pt>
                <c:pt idx="5156">
                  <c:v>0.20627999999999999</c:v>
                </c:pt>
                <c:pt idx="5157">
                  <c:v>0.20632</c:v>
                </c:pt>
                <c:pt idx="5158">
                  <c:v>0.20635999999999999</c:v>
                </c:pt>
                <c:pt idx="5159">
                  <c:v>0.20640000000000044</c:v>
                </c:pt>
                <c:pt idx="5160">
                  <c:v>0.20644000000000068</c:v>
                </c:pt>
                <c:pt idx="5161">
                  <c:v>0.20648000000000041</c:v>
                </c:pt>
                <c:pt idx="5162">
                  <c:v>0.20652000000000001</c:v>
                </c:pt>
                <c:pt idx="5163">
                  <c:v>0.20655999999999999</c:v>
                </c:pt>
                <c:pt idx="5164">
                  <c:v>0.20660000000000001</c:v>
                </c:pt>
                <c:pt idx="5165">
                  <c:v>0.20663999999999999</c:v>
                </c:pt>
                <c:pt idx="5166">
                  <c:v>0.20668</c:v>
                </c:pt>
                <c:pt idx="5167">
                  <c:v>0.20672000000000001</c:v>
                </c:pt>
                <c:pt idx="5168">
                  <c:v>0.20676000000000044</c:v>
                </c:pt>
                <c:pt idx="5169">
                  <c:v>0.20680000000000001</c:v>
                </c:pt>
                <c:pt idx="5170">
                  <c:v>0.20684000000000041</c:v>
                </c:pt>
                <c:pt idx="5171">
                  <c:v>0.20688000000000001</c:v>
                </c:pt>
                <c:pt idx="5172">
                  <c:v>0.20692000000000021</c:v>
                </c:pt>
                <c:pt idx="5173">
                  <c:v>0.20696000000000056</c:v>
                </c:pt>
                <c:pt idx="5174">
                  <c:v>0.20700000000000021</c:v>
                </c:pt>
                <c:pt idx="5175">
                  <c:v>0.2070400000000005</c:v>
                </c:pt>
                <c:pt idx="5176">
                  <c:v>0.20707999999999999</c:v>
                </c:pt>
                <c:pt idx="5177">
                  <c:v>0.20712</c:v>
                </c:pt>
                <c:pt idx="5178">
                  <c:v>0.20716000000000001</c:v>
                </c:pt>
                <c:pt idx="5179">
                  <c:v>0.20720000000000041</c:v>
                </c:pt>
                <c:pt idx="5180">
                  <c:v>0.20724000000000056</c:v>
                </c:pt>
                <c:pt idx="5181">
                  <c:v>0.20727999999999999</c:v>
                </c:pt>
                <c:pt idx="5182">
                  <c:v>0.20732</c:v>
                </c:pt>
                <c:pt idx="5183">
                  <c:v>0.20735999999999999</c:v>
                </c:pt>
                <c:pt idx="5184">
                  <c:v>0.2074000000000005</c:v>
                </c:pt>
                <c:pt idx="5185">
                  <c:v>0.20744000000000068</c:v>
                </c:pt>
                <c:pt idx="5186">
                  <c:v>0.20748000000000041</c:v>
                </c:pt>
                <c:pt idx="5187">
                  <c:v>0.20752000000000001</c:v>
                </c:pt>
                <c:pt idx="5188">
                  <c:v>0.20755999999999999</c:v>
                </c:pt>
                <c:pt idx="5189">
                  <c:v>0.20760000000000001</c:v>
                </c:pt>
                <c:pt idx="5190">
                  <c:v>0.20763999999999999</c:v>
                </c:pt>
                <c:pt idx="5191">
                  <c:v>0.20768</c:v>
                </c:pt>
                <c:pt idx="5192">
                  <c:v>0.20772000000000004</c:v>
                </c:pt>
                <c:pt idx="5193">
                  <c:v>0.20776000000000044</c:v>
                </c:pt>
                <c:pt idx="5194">
                  <c:v>0.20780000000000001</c:v>
                </c:pt>
                <c:pt idx="5195">
                  <c:v>0.20784000000000041</c:v>
                </c:pt>
                <c:pt idx="5196">
                  <c:v>0.20788000000000001</c:v>
                </c:pt>
                <c:pt idx="5197">
                  <c:v>0.20792000000000024</c:v>
                </c:pt>
                <c:pt idx="5198">
                  <c:v>0.20796000000000056</c:v>
                </c:pt>
                <c:pt idx="5199">
                  <c:v>0.20800000000000021</c:v>
                </c:pt>
                <c:pt idx="5200">
                  <c:v>0.2080400000000005</c:v>
                </c:pt>
                <c:pt idx="5201">
                  <c:v>0.20807999999999999</c:v>
                </c:pt>
                <c:pt idx="5202">
                  <c:v>0.20812</c:v>
                </c:pt>
                <c:pt idx="5203">
                  <c:v>0.20816000000000001</c:v>
                </c:pt>
                <c:pt idx="5204">
                  <c:v>0.20820000000000041</c:v>
                </c:pt>
                <c:pt idx="5205">
                  <c:v>0.20824000000000056</c:v>
                </c:pt>
                <c:pt idx="5206">
                  <c:v>0.20827999999999999</c:v>
                </c:pt>
                <c:pt idx="5207">
                  <c:v>0.20832000000000001</c:v>
                </c:pt>
                <c:pt idx="5208">
                  <c:v>0.20835999999999999</c:v>
                </c:pt>
                <c:pt idx="5209">
                  <c:v>0.2084000000000005</c:v>
                </c:pt>
                <c:pt idx="5210">
                  <c:v>0.20844000000000062</c:v>
                </c:pt>
                <c:pt idx="5211">
                  <c:v>0.20848000000000041</c:v>
                </c:pt>
                <c:pt idx="5212">
                  <c:v>0.20852000000000001</c:v>
                </c:pt>
                <c:pt idx="5213">
                  <c:v>0.20856000000000041</c:v>
                </c:pt>
                <c:pt idx="5214">
                  <c:v>0.20860000000000001</c:v>
                </c:pt>
                <c:pt idx="5215">
                  <c:v>0.20863999999999999</c:v>
                </c:pt>
                <c:pt idx="5216">
                  <c:v>0.20868</c:v>
                </c:pt>
                <c:pt idx="5217">
                  <c:v>0.20872000000000004</c:v>
                </c:pt>
                <c:pt idx="5218">
                  <c:v>0.2087600000000005</c:v>
                </c:pt>
                <c:pt idx="5219">
                  <c:v>0.20880000000000001</c:v>
                </c:pt>
                <c:pt idx="5220">
                  <c:v>0.20884000000000041</c:v>
                </c:pt>
                <c:pt idx="5221">
                  <c:v>0.20888000000000001</c:v>
                </c:pt>
                <c:pt idx="5222">
                  <c:v>0.20892000000000024</c:v>
                </c:pt>
                <c:pt idx="5223">
                  <c:v>0.20896000000000056</c:v>
                </c:pt>
                <c:pt idx="5224">
                  <c:v>0.20900000000000021</c:v>
                </c:pt>
                <c:pt idx="5225">
                  <c:v>0.2090400000000005</c:v>
                </c:pt>
                <c:pt idx="5226">
                  <c:v>0.20907999999999999</c:v>
                </c:pt>
                <c:pt idx="5227">
                  <c:v>0.20912</c:v>
                </c:pt>
                <c:pt idx="5228">
                  <c:v>0.20916000000000001</c:v>
                </c:pt>
                <c:pt idx="5229">
                  <c:v>0.20920000000000041</c:v>
                </c:pt>
                <c:pt idx="5230">
                  <c:v>0.20924000000000056</c:v>
                </c:pt>
                <c:pt idx="5231">
                  <c:v>0.20927999999999999</c:v>
                </c:pt>
                <c:pt idx="5232">
                  <c:v>0.20932000000000001</c:v>
                </c:pt>
                <c:pt idx="5233">
                  <c:v>0.20935999999999999</c:v>
                </c:pt>
                <c:pt idx="5234">
                  <c:v>0.2094000000000005</c:v>
                </c:pt>
                <c:pt idx="5235">
                  <c:v>0.20944000000000068</c:v>
                </c:pt>
                <c:pt idx="5236">
                  <c:v>0.20948000000000044</c:v>
                </c:pt>
                <c:pt idx="5237">
                  <c:v>0.20952000000000001</c:v>
                </c:pt>
                <c:pt idx="5238">
                  <c:v>0.20956000000000041</c:v>
                </c:pt>
                <c:pt idx="5239">
                  <c:v>0.20960000000000001</c:v>
                </c:pt>
                <c:pt idx="5240">
                  <c:v>0.20963999999999999</c:v>
                </c:pt>
                <c:pt idx="5241">
                  <c:v>0.20968000000000001</c:v>
                </c:pt>
                <c:pt idx="5242">
                  <c:v>0.20972000000000021</c:v>
                </c:pt>
                <c:pt idx="5243">
                  <c:v>0.2097600000000005</c:v>
                </c:pt>
                <c:pt idx="5244">
                  <c:v>0.20980000000000001</c:v>
                </c:pt>
                <c:pt idx="5245">
                  <c:v>0.20984000000000044</c:v>
                </c:pt>
                <c:pt idx="5246">
                  <c:v>0.20988000000000001</c:v>
                </c:pt>
                <c:pt idx="5247">
                  <c:v>0.20992000000000041</c:v>
                </c:pt>
                <c:pt idx="5248">
                  <c:v>0.20996000000000056</c:v>
                </c:pt>
                <c:pt idx="5249">
                  <c:v>0.21000000000000021</c:v>
                </c:pt>
                <c:pt idx="5250">
                  <c:v>0.21004000000000056</c:v>
                </c:pt>
                <c:pt idx="5251">
                  <c:v>0.21007999999999999</c:v>
                </c:pt>
                <c:pt idx="5252">
                  <c:v>0.21012</c:v>
                </c:pt>
                <c:pt idx="5253">
                  <c:v>0.21016000000000001</c:v>
                </c:pt>
                <c:pt idx="5254">
                  <c:v>0.21020000000000041</c:v>
                </c:pt>
                <c:pt idx="5255">
                  <c:v>0.21024000000000068</c:v>
                </c:pt>
                <c:pt idx="5256">
                  <c:v>0.21027999999999999</c:v>
                </c:pt>
                <c:pt idx="5257">
                  <c:v>0.21032000000000001</c:v>
                </c:pt>
                <c:pt idx="5258">
                  <c:v>0.21035999999999999</c:v>
                </c:pt>
                <c:pt idx="5259">
                  <c:v>0.2104000000000005</c:v>
                </c:pt>
                <c:pt idx="5260">
                  <c:v>0.21044000000000077</c:v>
                </c:pt>
                <c:pt idx="5261">
                  <c:v>0.21048000000000044</c:v>
                </c:pt>
                <c:pt idx="5262">
                  <c:v>0.21052000000000001</c:v>
                </c:pt>
                <c:pt idx="5263">
                  <c:v>0.21056000000000041</c:v>
                </c:pt>
                <c:pt idx="5264">
                  <c:v>0.21060000000000001</c:v>
                </c:pt>
                <c:pt idx="5265">
                  <c:v>0.21063999999999999</c:v>
                </c:pt>
                <c:pt idx="5266">
                  <c:v>0.21068000000000001</c:v>
                </c:pt>
                <c:pt idx="5267">
                  <c:v>0.21072000000000021</c:v>
                </c:pt>
                <c:pt idx="5268">
                  <c:v>0.2107600000000005</c:v>
                </c:pt>
                <c:pt idx="5269">
                  <c:v>0.21080000000000004</c:v>
                </c:pt>
                <c:pt idx="5270">
                  <c:v>0.21084000000000044</c:v>
                </c:pt>
                <c:pt idx="5271">
                  <c:v>0.21088000000000001</c:v>
                </c:pt>
                <c:pt idx="5272">
                  <c:v>0.21092000000000041</c:v>
                </c:pt>
                <c:pt idx="5273">
                  <c:v>0.21096000000000056</c:v>
                </c:pt>
                <c:pt idx="5274">
                  <c:v>0.21100000000000024</c:v>
                </c:pt>
                <c:pt idx="5275">
                  <c:v>0.21104000000000056</c:v>
                </c:pt>
                <c:pt idx="5276">
                  <c:v>0.21107999999999999</c:v>
                </c:pt>
                <c:pt idx="5277">
                  <c:v>0.21112</c:v>
                </c:pt>
                <c:pt idx="5278">
                  <c:v>0.21115999999999999</c:v>
                </c:pt>
                <c:pt idx="5279">
                  <c:v>0.21120000000000044</c:v>
                </c:pt>
                <c:pt idx="5280">
                  <c:v>0.21124000000000068</c:v>
                </c:pt>
                <c:pt idx="5281">
                  <c:v>0.21128000000000041</c:v>
                </c:pt>
                <c:pt idx="5282">
                  <c:v>0.21132000000000001</c:v>
                </c:pt>
                <c:pt idx="5283">
                  <c:v>0.21135999999999999</c:v>
                </c:pt>
                <c:pt idx="5284">
                  <c:v>0.21140000000000056</c:v>
                </c:pt>
                <c:pt idx="5285">
                  <c:v>0.21144000000000077</c:v>
                </c:pt>
                <c:pt idx="5286">
                  <c:v>0.2114800000000005</c:v>
                </c:pt>
                <c:pt idx="5287">
                  <c:v>0.21152000000000001</c:v>
                </c:pt>
                <c:pt idx="5288">
                  <c:v>0.21156000000000041</c:v>
                </c:pt>
                <c:pt idx="5289">
                  <c:v>0.21160000000000001</c:v>
                </c:pt>
                <c:pt idx="5290">
                  <c:v>0.21163999999999999</c:v>
                </c:pt>
                <c:pt idx="5291">
                  <c:v>0.21168000000000001</c:v>
                </c:pt>
                <c:pt idx="5292">
                  <c:v>0.21172000000000021</c:v>
                </c:pt>
                <c:pt idx="5293">
                  <c:v>0.2117600000000005</c:v>
                </c:pt>
                <c:pt idx="5294">
                  <c:v>0.21180000000000004</c:v>
                </c:pt>
                <c:pt idx="5295">
                  <c:v>0.21184000000000044</c:v>
                </c:pt>
                <c:pt idx="5296">
                  <c:v>0.21188000000000001</c:v>
                </c:pt>
                <c:pt idx="5297">
                  <c:v>0.21192000000000041</c:v>
                </c:pt>
                <c:pt idx="5298">
                  <c:v>0.21196000000000059</c:v>
                </c:pt>
                <c:pt idx="5299">
                  <c:v>0.21200000000000024</c:v>
                </c:pt>
                <c:pt idx="5300">
                  <c:v>0.21204000000000056</c:v>
                </c:pt>
                <c:pt idx="5301">
                  <c:v>0.21207999999999999</c:v>
                </c:pt>
                <c:pt idx="5302">
                  <c:v>0.21212</c:v>
                </c:pt>
                <c:pt idx="5303">
                  <c:v>0.21215999999999999</c:v>
                </c:pt>
                <c:pt idx="5304">
                  <c:v>0.21220000000000044</c:v>
                </c:pt>
                <c:pt idx="5305">
                  <c:v>0.21224000000000068</c:v>
                </c:pt>
                <c:pt idx="5306">
                  <c:v>0.21228000000000041</c:v>
                </c:pt>
                <c:pt idx="5307">
                  <c:v>0.21232000000000001</c:v>
                </c:pt>
                <c:pt idx="5308">
                  <c:v>0.21235999999999999</c:v>
                </c:pt>
                <c:pt idx="5309">
                  <c:v>0.21240000000000056</c:v>
                </c:pt>
                <c:pt idx="5310">
                  <c:v>0.21244000000000077</c:v>
                </c:pt>
                <c:pt idx="5311">
                  <c:v>0.2124800000000005</c:v>
                </c:pt>
                <c:pt idx="5312">
                  <c:v>0.21252000000000001</c:v>
                </c:pt>
                <c:pt idx="5313">
                  <c:v>0.21256000000000044</c:v>
                </c:pt>
                <c:pt idx="5314">
                  <c:v>0.21260000000000001</c:v>
                </c:pt>
                <c:pt idx="5315">
                  <c:v>0.21264000000000041</c:v>
                </c:pt>
                <c:pt idx="5316">
                  <c:v>0.21268000000000001</c:v>
                </c:pt>
                <c:pt idx="5317">
                  <c:v>0.21272000000000021</c:v>
                </c:pt>
                <c:pt idx="5318">
                  <c:v>0.21276000000000056</c:v>
                </c:pt>
                <c:pt idx="5319">
                  <c:v>0.21280000000000004</c:v>
                </c:pt>
                <c:pt idx="5320">
                  <c:v>0.2128400000000005</c:v>
                </c:pt>
                <c:pt idx="5321">
                  <c:v>0.21288000000000001</c:v>
                </c:pt>
                <c:pt idx="5322">
                  <c:v>0.21292000000000041</c:v>
                </c:pt>
                <c:pt idx="5323">
                  <c:v>0.21296000000000068</c:v>
                </c:pt>
                <c:pt idx="5324">
                  <c:v>0.21300000000000024</c:v>
                </c:pt>
                <c:pt idx="5325">
                  <c:v>0.21304000000000056</c:v>
                </c:pt>
                <c:pt idx="5326">
                  <c:v>0.21307999999999999</c:v>
                </c:pt>
                <c:pt idx="5327">
                  <c:v>0.21312</c:v>
                </c:pt>
                <c:pt idx="5328">
                  <c:v>0.21315999999999999</c:v>
                </c:pt>
                <c:pt idx="5329">
                  <c:v>0.21320000000000044</c:v>
                </c:pt>
                <c:pt idx="5330">
                  <c:v>0.21324000000000068</c:v>
                </c:pt>
                <c:pt idx="5331">
                  <c:v>0.21328000000000041</c:v>
                </c:pt>
                <c:pt idx="5332">
                  <c:v>0.21332000000000001</c:v>
                </c:pt>
                <c:pt idx="5333">
                  <c:v>0.21335999999999999</c:v>
                </c:pt>
                <c:pt idx="5334">
                  <c:v>0.21340000000000056</c:v>
                </c:pt>
                <c:pt idx="5335">
                  <c:v>0.21344000000000077</c:v>
                </c:pt>
                <c:pt idx="5336">
                  <c:v>0.2134800000000005</c:v>
                </c:pt>
                <c:pt idx="5337">
                  <c:v>0.21352000000000004</c:v>
                </c:pt>
                <c:pt idx="5338">
                  <c:v>0.21356000000000044</c:v>
                </c:pt>
                <c:pt idx="5339">
                  <c:v>0.21360000000000001</c:v>
                </c:pt>
                <c:pt idx="5340">
                  <c:v>0.21364000000000041</c:v>
                </c:pt>
                <c:pt idx="5341">
                  <c:v>0.21368000000000001</c:v>
                </c:pt>
                <c:pt idx="5342">
                  <c:v>0.21372000000000024</c:v>
                </c:pt>
                <c:pt idx="5343">
                  <c:v>0.21376000000000056</c:v>
                </c:pt>
                <c:pt idx="5344">
                  <c:v>0.21380000000000021</c:v>
                </c:pt>
                <c:pt idx="5345">
                  <c:v>0.2138400000000005</c:v>
                </c:pt>
                <c:pt idx="5346">
                  <c:v>0.21387999999999999</c:v>
                </c:pt>
                <c:pt idx="5347">
                  <c:v>0.21392000000000044</c:v>
                </c:pt>
                <c:pt idx="5348">
                  <c:v>0.21396000000000068</c:v>
                </c:pt>
                <c:pt idx="5349">
                  <c:v>0.21400000000000041</c:v>
                </c:pt>
                <c:pt idx="5350">
                  <c:v>0.21404000000000056</c:v>
                </c:pt>
                <c:pt idx="5351">
                  <c:v>0.21407999999999999</c:v>
                </c:pt>
                <c:pt idx="5352">
                  <c:v>0.21412</c:v>
                </c:pt>
                <c:pt idx="5353">
                  <c:v>0.21415999999999999</c:v>
                </c:pt>
                <c:pt idx="5354">
                  <c:v>0.2142000000000005</c:v>
                </c:pt>
                <c:pt idx="5355">
                  <c:v>0.21424000000000068</c:v>
                </c:pt>
                <c:pt idx="5356">
                  <c:v>0.21428000000000041</c:v>
                </c:pt>
                <c:pt idx="5357">
                  <c:v>0.21432000000000001</c:v>
                </c:pt>
                <c:pt idx="5358">
                  <c:v>0.21435999999999999</c:v>
                </c:pt>
                <c:pt idx="5359">
                  <c:v>0.21440000000000056</c:v>
                </c:pt>
                <c:pt idx="5360">
                  <c:v>0.21444000000000077</c:v>
                </c:pt>
                <c:pt idx="5361">
                  <c:v>0.21448000000000053</c:v>
                </c:pt>
                <c:pt idx="5362">
                  <c:v>0.21452000000000004</c:v>
                </c:pt>
                <c:pt idx="5363">
                  <c:v>0.21456000000000044</c:v>
                </c:pt>
                <c:pt idx="5364">
                  <c:v>0.21460000000000001</c:v>
                </c:pt>
                <c:pt idx="5365">
                  <c:v>0.21464000000000041</c:v>
                </c:pt>
                <c:pt idx="5366">
                  <c:v>0.21468000000000001</c:v>
                </c:pt>
                <c:pt idx="5367">
                  <c:v>0.21472000000000024</c:v>
                </c:pt>
                <c:pt idx="5368">
                  <c:v>0.21476000000000056</c:v>
                </c:pt>
                <c:pt idx="5369">
                  <c:v>0.21480000000000021</c:v>
                </c:pt>
                <c:pt idx="5370">
                  <c:v>0.2148400000000005</c:v>
                </c:pt>
                <c:pt idx="5371">
                  <c:v>0.21487999999999999</c:v>
                </c:pt>
                <c:pt idx="5372">
                  <c:v>0.21492000000000044</c:v>
                </c:pt>
                <c:pt idx="5373">
                  <c:v>0.21496000000000068</c:v>
                </c:pt>
                <c:pt idx="5374">
                  <c:v>0.21500000000000041</c:v>
                </c:pt>
                <c:pt idx="5375">
                  <c:v>0.21504000000000056</c:v>
                </c:pt>
                <c:pt idx="5376">
                  <c:v>0.21507999999999999</c:v>
                </c:pt>
                <c:pt idx="5377">
                  <c:v>0.21512000000000001</c:v>
                </c:pt>
                <c:pt idx="5378">
                  <c:v>0.21515999999999999</c:v>
                </c:pt>
                <c:pt idx="5379">
                  <c:v>0.2152000000000005</c:v>
                </c:pt>
                <c:pt idx="5380">
                  <c:v>0.21524000000000063</c:v>
                </c:pt>
                <c:pt idx="5381">
                  <c:v>0.21528000000000044</c:v>
                </c:pt>
                <c:pt idx="5382">
                  <c:v>0.21532000000000001</c:v>
                </c:pt>
                <c:pt idx="5383">
                  <c:v>0.21536000000000041</c:v>
                </c:pt>
                <c:pt idx="5384">
                  <c:v>0.21540000000000056</c:v>
                </c:pt>
                <c:pt idx="5385">
                  <c:v>0.21544000000000077</c:v>
                </c:pt>
                <c:pt idx="5386">
                  <c:v>0.21548000000000056</c:v>
                </c:pt>
                <c:pt idx="5387">
                  <c:v>0.21552000000000004</c:v>
                </c:pt>
                <c:pt idx="5388">
                  <c:v>0.2155600000000005</c:v>
                </c:pt>
                <c:pt idx="5389">
                  <c:v>0.21560000000000001</c:v>
                </c:pt>
                <c:pt idx="5390">
                  <c:v>0.21564000000000041</c:v>
                </c:pt>
                <c:pt idx="5391">
                  <c:v>0.21568000000000001</c:v>
                </c:pt>
                <c:pt idx="5392">
                  <c:v>0.21572000000000024</c:v>
                </c:pt>
                <c:pt idx="5393">
                  <c:v>0.21576000000000056</c:v>
                </c:pt>
                <c:pt idx="5394">
                  <c:v>0.21580000000000021</c:v>
                </c:pt>
                <c:pt idx="5395">
                  <c:v>0.21584000000000053</c:v>
                </c:pt>
                <c:pt idx="5396">
                  <c:v>0.21587999999999999</c:v>
                </c:pt>
                <c:pt idx="5397">
                  <c:v>0.21592000000000044</c:v>
                </c:pt>
                <c:pt idx="5398">
                  <c:v>0.21596000000000068</c:v>
                </c:pt>
                <c:pt idx="5399">
                  <c:v>0.21600000000000041</c:v>
                </c:pt>
                <c:pt idx="5400">
                  <c:v>0.21604000000000062</c:v>
                </c:pt>
                <c:pt idx="5401">
                  <c:v>0.21607999999999999</c:v>
                </c:pt>
                <c:pt idx="5402">
                  <c:v>0.21612000000000001</c:v>
                </c:pt>
                <c:pt idx="5403">
                  <c:v>0.21615999999999999</c:v>
                </c:pt>
                <c:pt idx="5404">
                  <c:v>0.2162000000000005</c:v>
                </c:pt>
                <c:pt idx="5405">
                  <c:v>0.21624000000000076</c:v>
                </c:pt>
                <c:pt idx="5406">
                  <c:v>0.21628000000000044</c:v>
                </c:pt>
                <c:pt idx="5407">
                  <c:v>0.21632000000000001</c:v>
                </c:pt>
                <c:pt idx="5408">
                  <c:v>0.21636000000000041</c:v>
                </c:pt>
                <c:pt idx="5409">
                  <c:v>0.21640000000000056</c:v>
                </c:pt>
                <c:pt idx="5410">
                  <c:v>0.21644000000000083</c:v>
                </c:pt>
                <c:pt idx="5411">
                  <c:v>0.21648000000000056</c:v>
                </c:pt>
                <c:pt idx="5412">
                  <c:v>0.21652000000000021</c:v>
                </c:pt>
                <c:pt idx="5413">
                  <c:v>0.2165600000000005</c:v>
                </c:pt>
                <c:pt idx="5414">
                  <c:v>0.21660000000000001</c:v>
                </c:pt>
                <c:pt idx="5415">
                  <c:v>0.21664000000000044</c:v>
                </c:pt>
                <c:pt idx="5416">
                  <c:v>0.21668000000000001</c:v>
                </c:pt>
                <c:pt idx="5417">
                  <c:v>0.21672000000000041</c:v>
                </c:pt>
                <c:pt idx="5418">
                  <c:v>0.21676000000000056</c:v>
                </c:pt>
                <c:pt idx="5419">
                  <c:v>0.21680000000000021</c:v>
                </c:pt>
                <c:pt idx="5420">
                  <c:v>0.21684000000000056</c:v>
                </c:pt>
                <c:pt idx="5421">
                  <c:v>0.21687999999999999</c:v>
                </c:pt>
                <c:pt idx="5422">
                  <c:v>0.2169200000000005</c:v>
                </c:pt>
                <c:pt idx="5423">
                  <c:v>0.21696000000000062</c:v>
                </c:pt>
                <c:pt idx="5424">
                  <c:v>0.21700000000000041</c:v>
                </c:pt>
                <c:pt idx="5425">
                  <c:v>0.21704000000000068</c:v>
                </c:pt>
                <c:pt idx="5426">
                  <c:v>0.21708000000000024</c:v>
                </c:pt>
                <c:pt idx="5427">
                  <c:v>0.21712000000000001</c:v>
                </c:pt>
                <c:pt idx="5428">
                  <c:v>0.21715999999999999</c:v>
                </c:pt>
                <c:pt idx="5429">
                  <c:v>0.21720000000000053</c:v>
                </c:pt>
                <c:pt idx="5430">
                  <c:v>0.21724000000000077</c:v>
                </c:pt>
                <c:pt idx="5431">
                  <c:v>0.2172800000000005</c:v>
                </c:pt>
                <c:pt idx="5432">
                  <c:v>0.21732000000000001</c:v>
                </c:pt>
                <c:pt idx="5433">
                  <c:v>0.21736000000000041</c:v>
                </c:pt>
                <c:pt idx="5434">
                  <c:v>0.21740000000000068</c:v>
                </c:pt>
                <c:pt idx="5435">
                  <c:v>0.21744000000000083</c:v>
                </c:pt>
                <c:pt idx="5436">
                  <c:v>0.21748000000000056</c:v>
                </c:pt>
                <c:pt idx="5437">
                  <c:v>0.21752000000000021</c:v>
                </c:pt>
                <c:pt idx="5438">
                  <c:v>0.2175600000000005</c:v>
                </c:pt>
                <c:pt idx="5439">
                  <c:v>0.21760000000000004</c:v>
                </c:pt>
                <c:pt idx="5440">
                  <c:v>0.21764000000000044</c:v>
                </c:pt>
                <c:pt idx="5441">
                  <c:v>0.21768000000000001</c:v>
                </c:pt>
                <c:pt idx="5442">
                  <c:v>0.21772000000000041</c:v>
                </c:pt>
                <c:pt idx="5443">
                  <c:v>0.21776000000000056</c:v>
                </c:pt>
                <c:pt idx="5444">
                  <c:v>0.21780000000000024</c:v>
                </c:pt>
                <c:pt idx="5445">
                  <c:v>0.21784000000000056</c:v>
                </c:pt>
                <c:pt idx="5446">
                  <c:v>0.21787999999999999</c:v>
                </c:pt>
                <c:pt idx="5447">
                  <c:v>0.2179200000000005</c:v>
                </c:pt>
                <c:pt idx="5448">
                  <c:v>0.21796000000000063</c:v>
                </c:pt>
                <c:pt idx="5449">
                  <c:v>0.21800000000000044</c:v>
                </c:pt>
                <c:pt idx="5450">
                  <c:v>0.21804000000000068</c:v>
                </c:pt>
                <c:pt idx="5451">
                  <c:v>0.21808000000000041</c:v>
                </c:pt>
                <c:pt idx="5452">
                  <c:v>0.21812000000000001</c:v>
                </c:pt>
                <c:pt idx="5453">
                  <c:v>0.21815999999999999</c:v>
                </c:pt>
                <c:pt idx="5454">
                  <c:v>0.21820000000000056</c:v>
                </c:pt>
                <c:pt idx="5455">
                  <c:v>0.21824000000000077</c:v>
                </c:pt>
                <c:pt idx="5456">
                  <c:v>0.2182800000000005</c:v>
                </c:pt>
                <c:pt idx="5457">
                  <c:v>0.21832000000000001</c:v>
                </c:pt>
                <c:pt idx="5458">
                  <c:v>0.21836000000000041</c:v>
                </c:pt>
                <c:pt idx="5459">
                  <c:v>0.21840000000000068</c:v>
                </c:pt>
                <c:pt idx="5460">
                  <c:v>0.21844000000000088</c:v>
                </c:pt>
                <c:pt idx="5461">
                  <c:v>0.21848000000000056</c:v>
                </c:pt>
                <c:pt idx="5462">
                  <c:v>0.21852000000000021</c:v>
                </c:pt>
                <c:pt idx="5463">
                  <c:v>0.21856000000000056</c:v>
                </c:pt>
                <c:pt idx="5464">
                  <c:v>0.21860000000000004</c:v>
                </c:pt>
                <c:pt idx="5465">
                  <c:v>0.2186400000000005</c:v>
                </c:pt>
                <c:pt idx="5466">
                  <c:v>0.21868000000000001</c:v>
                </c:pt>
                <c:pt idx="5467">
                  <c:v>0.21872000000000041</c:v>
                </c:pt>
                <c:pt idx="5468">
                  <c:v>0.21876000000000068</c:v>
                </c:pt>
                <c:pt idx="5469">
                  <c:v>0.21880000000000024</c:v>
                </c:pt>
                <c:pt idx="5470">
                  <c:v>0.21884000000000056</c:v>
                </c:pt>
                <c:pt idx="5471">
                  <c:v>0.21887999999999999</c:v>
                </c:pt>
                <c:pt idx="5472">
                  <c:v>0.2189200000000005</c:v>
                </c:pt>
                <c:pt idx="5473">
                  <c:v>0.21896000000000077</c:v>
                </c:pt>
                <c:pt idx="5474">
                  <c:v>0.21900000000000044</c:v>
                </c:pt>
                <c:pt idx="5475">
                  <c:v>0.21904000000000068</c:v>
                </c:pt>
                <c:pt idx="5476">
                  <c:v>0.21908000000000041</c:v>
                </c:pt>
                <c:pt idx="5477">
                  <c:v>0.21912000000000001</c:v>
                </c:pt>
                <c:pt idx="5478">
                  <c:v>0.21915999999999999</c:v>
                </c:pt>
                <c:pt idx="5479">
                  <c:v>0.21920000000000056</c:v>
                </c:pt>
                <c:pt idx="5480">
                  <c:v>0.21924000000000077</c:v>
                </c:pt>
                <c:pt idx="5481">
                  <c:v>0.2192800000000005</c:v>
                </c:pt>
                <c:pt idx="5482">
                  <c:v>0.21932000000000001</c:v>
                </c:pt>
                <c:pt idx="5483">
                  <c:v>0.21936000000000044</c:v>
                </c:pt>
                <c:pt idx="5484">
                  <c:v>0.21940000000000068</c:v>
                </c:pt>
                <c:pt idx="5485">
                  <c:v>0.21944000000000091</c:v>
                </c:pt>
                <c:pt idx="5486">
                  <c:v>0.21948000000000056</c:v>
                </c:pt>
                <c:pt idx="5487">
                  <c:v>0.21952000000000021</c:v>
                </c:pt>
                <c:pt idx="5488">
                  <c:v>0.21956000000000056</c:v>
                </c:pt>
                <c:pt idx="5489">
                  <c:v>0.21960000000000021</c:v>
                </c:pt>
                <c:pt idx="5490">
                  <c:v>0.2196400000000005</c:v>
                </c:pt>
                <c:pt idx="5491">
                  <c:v>0.21967999999999999</c:v>
                </c:pt>
                <c:pt idx="5492">
                  <c:v>0.21972000000000041</c:v>
                </c:pt>
                <c:pt idx="5493">
                  <c:v>0.21976000000000068</c:v>
                </c:pt>
                <c:pt idx="5494">
                  <c:v>0.21980000000000041</c:v>
                </c:pt>
                <c:pt idx="5495">
                  <c:v>0.21984000000000056</c:v>
                </c:pt>
                <c:pt idx="5496">
                  <c:v>0.21987999999999999</c:v>
                </c:pt>
                <c:pt idx="5497">
                  <c:v>0.21992000000000056</c:v>
                </c:pt>
                <c:pt idx="5498">
                  <c:v>0.21996000000000077</c:v>
                </c:pt>
                <c:pt idx="5499">
                  <c:v>0.22</c:v>
                </c:pt>
                <c:pt idx="5500">
                  <c:v>0.22004000000000001</c:v>
                </c:pt>
                <c:pt idx="5501">
                  <c:v>0.22008</c:v>
                </c:pt>
                <c:pt idx="5502">
                  <c:v>0.22011999999999998</c:v>
                </c:pt>
                <c:pt idx="5503">
                  <c:v>0.22015999999999997</c:v>
                </c:pt>
                <c:pt idx="5504">
                  <c:v>0.22020000000000001</c:v>
                </c:pt>
                <c:pt idx="5505">
                  <c:v>0.22023999999999999</c:v>
                </c:pt>
                <c:pt idx="5506">
                  <c:v>0.22028</c:v>
                </c:pt>
                <c:pt idx="5507">
                  <c:v>0.22031999999999999</c:v>
                </c:pt>
                <c:pt idx="5508">
                  <c:v>0.22036</c:v>
                </c:pt>
                <c:pt idx="5509">
                  <c:v>0.22040000000000001</c:v>
                </c:pt>
                <c:pt idx="5510">
                  <c:v>0.22044000000000041</c:v>
                </c:pt>
                <c:pt idx="5511">
                  <c:v>0.22048000000000001</c:v>
                </c:pt>
                <c:pt idx="5512">
                  <c:v>0.22051999999999999</c:v>
                </c:pt>
                <c:pt idx="5513">
                  <c:v>0.22056000000000001</c:v>
                </c:pt>
                <c:pt idx="5514">
                  <c:v>0.22059999999999999</c:v>
                </c:pt>
                <c:pt idx="5515">
                  <c:v>0.22064</c:v>
                </c:pt>
                <c:pt idx="5516">
                  <c:v>0.22067999999999988</c:v>
                </c:pt>
                <c:pt idx="5517">
                  <c:v>0.22072</c:v>
                </c:pt>
                <c:pt idx="5518">
                  <c:v>0.22076000000000001</c:v>
                </c:pt>
                <c:pt idx="5519">
                  <c:v>0.2208</c:v>
                </c:pt>
                <c:pt idx="5520">
                  <c:v>0.22084000000000001</c:v>
                </c:pt>
                <c:pt idx="5521">
                  <c:v>0.22087999999999997</c:v>
                </c:pt>
                <c:pt idx="5522">
                  <c:v>0.22092000000000001</c:v>
                </c:pt>
                <c:pt idx="5523">
                  <c:v>0.22095999999999999</c:v>
                </c:pt>
                <c:pt idx="5524">
                  <c:v>0.221</c:v>
                </c:pt>
                <c:pt idx="5525">
                  <c:v>0.22103999999999999</c:v>
                </c:pt>
                <c:pt idx="5526">
                  <c:v>0.22108</c:v>
                </c:pt>
                <c:pt idx="5527">
                  <c:v>0.22111999999999998</c:v>
                </c:pt>
                <c:pt idx="5528">
                  <c:v>0.22116</c:v>
                </c:pt>
                <c:pt idx="5529">
                  <c:v>0.22120000000000001</c:v>
                </c:pt>
                <c:pt idx="5530">
                  <c:v>0.22123999999999999</c:v>
                </c:pt>
                <c:pt idx="5531">
                  <c:v>0.22128</c:v>
                </c:pt>
                <c:pt idx="5532">
                  <c:v>0.22131999999999999</c:v>
                </c:pt>
                <c:pt idx="5533">
                  <c:v>0.22136</c:v>
                </c:pt>
                <c:pt idx="5534">
                  <c:v>0.22140000000000001</c:v>
                </c:pt>
                <c:pt idx="5535">
                  <c:v>0.22144000000000041</c:v>
                </c:pt>
                <c:pt idx="5536">
                  <c:v>0.22148000000000001</c:v>
                </c:pt>
                <c:pt idx="5537">
                  <c:v>0.22151999999999999</c:v>
                </c:pt>
                <c:pt idx="5538">
                  <c:v>0.22156000000000001</c:v>
                </c:pt>
                <c:pt idx="5539">
                  <c:v>0.22159999999999999</c:v>
                </c:pt>
                <c:pt idx="5540">
                  <c:v>0.22164</c:v>
                </c:pt>
                <c:pt idx="5541">
                  <c:v>0.22167999999999988</c:v>
                </c:pt>
                <c:pt idx="5542">
                  <c:v>0.22172</c:v>
                </c:pt>
                <c:pt idx="5543">
                  <c:v>0.22176000000000001</c:v>
                </c:pt>
                <c:pt idx="5544">
                  <c:v>0.2218</c:v>
                </c:pt>
                <c:pt idx="5545">
                  <c:v>0.22184000000000001</c:v>
                </c:pt>
                <c:pt idx="5546">
                  <c:v>0.22187999999999997</c:v>
                </c:pt>
                <c:pt idx="5547">
                  <c:v>0.22192000000000001</c:v>
                </c:pt>
                <c:pt idx="5548">
                  <c:v>0.22195999999999999</c:v>
                </c:pt>
                <c:pt idx="5549">
                  <c:v>0.222</c:v>
                </c:pt>
                <c:pt idx="5550">
                  <c:v>0.22203999999999999</c:v>
                </c:pt>
                <c:pt idx="5551">
                  <c:v>0.22208</c:v>
                </c:pt>
                <c:pt idx="5552">
                  <c:v>0.22211999999999998</c:v>
                </c:pt>
                <c:pt idx="5553">
                  <c:v>0.22216</c:v>
                </c:pt>
                <c:pt idx="5554">
                  <c:v>0.22220000000000001</c:v>
                </c:pt>
                <c:pt idx="5555">
                  <c:v>0.22223999999999999</c:v>
                </c:pt>
                <c:pt idx="5556">
                  <c:v>0.22228000000000001</c:v>
                </c:pt>
                <c:pt idx="5557">
                  <c:v>0.22231999999999999</c:v>
                </c:pt>
                <c:pt idx="5558">
                  <c:v>0.22236</c:v>
                </c:pt>
                <c:pt idx="5559">
                  <c:v>0.22239999999999999</c:v>
                </c:pt>
                <c:pt idx="5560">
                  <c:v>0.22244000000000044</c:v>
                </c:pt>
                <c:pt idx="5561">
                  <c:v>0.22248000000000001</c:v>
                </c:pt>
                <c:pt idx="5562">
                  <c:v>0.22252</c:v>
                </c:pt>
                <c:pt idx="5563">
                  <c:v>0.22256000000000001</c:v>
                </c:pt>
                <c:pt idx="5564">
                  <c:v>0.22259999999999999</c:v>
                </c:pt>
                <c:pt idx="5565">
                  <c:v>0.22264</c:v>
                </c:pt>
                <c:pt idx="5566">
                  <c:v>0.22267999999999988</c:v>
                </c:pt>
                <c:pt idx="5567">
                  <c:v>0.22272</c:v>
                </c:pt>
                <c:pt idx="5568">
                  <c:v>0.22276000000000001</c:v>
                </c:pt>
                <c:pt idx="5569">
                  <c:v>0.2228</c:v>
                </c:pt>
                <c:pt idx="5570">
                  <c:v>0.22284000000000001</c:v>
                </c:pt>
                <c:pt idx="5571">
                  <c:v>0.22287999999999997</c:v>
                </c:pt>
                <c:pt idx="5572">
                  <c:v>0.22292000000000001</c:v>
                </c:pt>
                <c:pt idx="5573">
                  <c:v>0.22295999999999999</c:v>
                </c:pt>
                <c:pt idx="5574">
                  <c:v>0.223</c:v>
                </c:pt>
                <c:pt idx="5575">
                  <c:v>0.22303999999999999</c:v>
                </c:pt>
                <c:pt idx="5576">
                  <c:v>0.22308</c:v>
                </c:pt>
                <c:pt idx="5577">
                  <c:v>0.22311999999999999</c:v>
                </c:pt>
                <c:pt idx="5578">
                  <c:v>0.22316</c:v>
                </c:pt>
                <c:pt idx="5579">
                  <c:v>0.22320000000000001</c:v>
                </c:pt>
                <c:pt idx="5580">
                  <c:v>0.22323999999999999</c:v>
                </c:pt>
                <c:pt idx="5581">
                  <c:v>0.22328000000000001</c:v>
                </c:pt>
                <c:pt idx="5582">
                  <c:v>0.22331999999999999</c:v>
                </c:pt>
                <c:pt idx="5583">
                  <c:v>0.22336</c:v>
                </c:pt>
                <c:pt idx="5584">
                  <c:v>0.22339999999999999</c:v>
                </c:pt>
                <c:pt idx="5585">
                  <c:v>0.22344000000000044</c:v>
                </c:pt>
                <c:pt idx="5586">
                  <c:v>0.22348000000000001</c:v>
                </c:pt>
                <c:pt idx="5587">
                  <c:v>0.22352</c:v>
                </c:pt>
                <c:pt idx="5588">
                  <c:v>0.22356000000000001</c:v>
                </c:pt>
                <c:pt idx="5589">
                  <c:v>0.22359999999999999</c:v>
                </c:pt>
                <c:pt idx="5590">
                  <c:v>0.22364000000000001</c:v>
                </c:pt>
                <c:pt idx="5591">
                  <c:v>0.22367999999999988</c:v>
                </c:pt>
                <c:pt idx="5592">
                  <c:v>0.22372</c:v>
                </c:pt>
                <c:pt idx="5593">
                  <c:v>0.22375999999999999</c:v>
                </c:pt>
                <c:pt idx="5594">
                  <c:v>0.2238</c:v>
                </c:pt>
                <c:pt idx="5595">
                  <c:v>0.22384000000000001</c:v>
                </c:pt>
                <c:pt idx="5596">
                  <c:v>0.22388</c:v>
                </c:pt>
                <c:pt idx="5597">
                  <c:v>0.22392000000000001</c:v>
                </c:pt>
                <c:pt idx="5598">
                  <c:v>0.22395999999999999</c:v>
                </c:pt>
                <c:pt idx="5599">
                  <c:v>0.224</c:v>
                </c:pt>
                <c:pt idx="5600">
                  <c:v>0.22403999999999999</c:v>
                </c:pt>
                <c:pt idx="5601">
                  <c:v>0.22408</c:v>
                </c:pt>
                <c:pt idx="5602">
                  <c:v>0.22411999999999999</c:v>
                </c:pt>
                <c:pt idx="5603">
                  <c:v>0.22416</c:v>
                </c:pt>
                <c:pt idx="5604">
                  <c:v>0.22420000000000001</c:v>
                </c:pt>
                <c:pt idx="5605">
                  <c:v>0.22423999999999999</c:v>
                </c:pt>
                <c:pt idx="5606">
                  <c:v>0.22428000000000001</c:v>
                </c:pt>
                <c:pt idx="5607">
                  <c:v>0.22431999999999999</c:v>
                </c:pt>
                <c:pt idx="5608">
                  <c:v>0.22436</c:v>
                </c:pt>
                <c:pt idx="5609">
                  <c:v>0.22439999999999999</c:v>
                </c:pt>
                <c:pt idx="5610">
                  <c:v>0.22444000000000044</c:v>
                </c:pt>
                <c:pt idx="5611">
                  <c:v>0.22448000000000001</c:v>
                </c:pt>
                <c:pt idx="5612">
                  <c:v>0.22452</c:v>
                </c:pt>
                <c:pt idx="5613">
                  <c:v>0.22456000000000001</c:v>
                </c:pt>
                <c:pt idx="5614">
                  <c:v>0.22459999999999999</c:v>
                </c:pt>
                <c:pt idx="5615">
                  <c:v>0.22464000000000001</c:v>
                </c:pt>
                <c:pt idx="5616">
                  <c:v>0.22467999999999988</c:v>
                </c:pt>
                <c:pt idx="5617">
                  <c:v>0.22472</c:v>
                </c:pt>
                <c:pt idx="5618">
                  <c:v>0.22475999999999999</c:v>
                </c:pt>
                <c:pt idx="5619">
                  <c:v>0.2248</c:v>
                </c:pt>
                <c:pt idx="5620">
                  <c:v>0.22484000000000001</c:v>
                </c:pt>
                <c:pt idx="5621">
                  <c:v>0.22488</c:v>
                </c:pt>
                <c:pt idx="5622">
                  <c:v>0.22492000000000001</c:v>
                </c:pt>
                <c:pt idx="5623">
                  <c:v>0.22495999999999999</c:v>
                </c:pt>
                <c:pt idx="5624">
                  <c:v>0.22500000000000001</c:v>
                </c:pt>
                <c:pt idx="5625">
                  <c:v>0.22503999999999999</c:v>
                </c:pt>
                <c:pt idx="5626">
                  <c:v>0.22508</c:v>
                </c:pt>
                <c:pt idx="5627">
                  <c:v>0.22511999999999999</c:v>
                </c:pt>
                <c:pt idx="5628">
                  <c:v>0.22516</c:v>
                </c:pt>
                <c:pt idx="5629">
                  <c:v>0.22520000000000001</c:v>
                </c:pt>
                <c:pt idx="5630">
                  <c:v>0.22524000000000041</c:v>
                </c:pt>
                <c:pt idx="5631">
                  <c:v>0.22528000000000001</c:v>
                </c:pt>
                <c:pt idx="5632">
                  <c:v>0.22531999999999999</c:v>
                </c:pt>
                <c:pt idx="5633">
                  <c:v>0.22536</c:v>
                </c:pt>
                <c:pt idx="5634">
                  <c:v>0.22539999999999999</c:v>
                </c:pt>
                <c:pt idx="5635">
                  <c:v>0.2254400000000005</c:v>
                </c:pt>
                <c:pt idx="5636">
                  <c:v>0.22548000000000001</c:v>
                </c:pt>
                <c:pt idx="5637">
                  <c:v>0.22552</c:v>
                </c:pt>
                <c:pt idx="5638">
                  <c:v>0.22556000000000001</c:v>
                </c:pt>
                <c:pt idx="5639">
                  <c:v>0.22559999999999999</c:v>
                </c:pt>
                <c:pt idx="5640">
                  <c:v>0.22564000000000001</c:v>
                </c:pt>
                <c:pt idx="5641">
                  <c:v>0.22567999999999988</c:v>
                </c:pt>
                <c:pt idx="5642">
                  <c:v>0.22572</c:v>
                </c:pt>
                <c:pt idx="5643">
                  <c:v>0.22575999999999999</c:v>
                </c:pt>
                <c:pt idx="5644">
                  <c:v>0.2258</c:v>
                </c:pt>
                <c:pt idx="5645">
                  <c:v>0.22584000000000001</c:v>
                </c:pt>
                <c:pt idx="5646">
                  <c:v>0.22588</c:v>
                </c:pt>
                <c:pt idx="5647">
                  <c:v>0.22592000000000001</c:v>
                </c:pt>
                <c:pt idx="5648">
                  <c:v>0.22595999999999999</c:v>
                </c:pt>
                <c:pt idx="5649">
                  <c:v>0.22600000000000001</c:v>
                </c:pt>
                <c:pt idx="5650">
                  <c:v>0.22603999999999999</c:v>
                </c:pt>
                <c:pt idx="5651">
                  <c:v>0.22608</c:v>
                </c:pt>
                <c:pt idx="5652">
                  <c:v>0.22611999999999999</c:v>
                </c:pt>
                <c:pt idx="5653">
                  <c:v>0.22616</c:v>
                </c:pt>
                <c:pt idx="5654">
                  <c:v>0.22620000000000001</c:v>
                </c:pt>
                <c:pt idx="5655">
                  <c:v>0.22624000000000041</c:v>
                </c:pt>
                <c:pt idx="5656">
                  <c:v>0.22628000000000001</c:v>
                </c:pt>
                <c:pt idx="5657">
                  <c:v>0.22631999999999999</c:v>
                </c:pt>
                <c:pt idx="5658">
                  <c:v>0.22636000000000001</c:v>
                </c:pt>
                <c:pt idx="5659">
                  <c:v>0.22639999999999999</c:v>
                </c:pt>
                <c:pt idx="5660">
                  <c:v>0.2264400000000005</c:v>
                </c:pt>
                <c:pt idx="5661">
                  <c:v>0.22647999999999999</c:v>
                </c:pt>
                <c:pt idx="5662">
                  <c:v>0.22652</c:v>
                </c:pt>
                <c:pt idx="5663">
                  <c:v>0.22656000000000001</c:v>
                </c:pt>
                <c:pt idx="5664">
                  <c:v>0.2266</c:v>
                </c:pt>
                <c:pt idx="5665">
                  <c:v>0.22664000000000001</c:v>
                </c:pt>
                <c:pt idx="5666">
                  <c:v>0.22667999999999988</c:v>
                </c:pt>
                <c:pt idx="5667">
                  <c:v>0.22672</c:v>
                </c:pt>
                <c:pt idx="5668">
                  <c:v>0.22675999999999999</c:v>
                </c:pt>
                <c:pt idx="5669">
                  <c:v>0.2268</c:v>
                </c:pt>
                <c:pt idx="5670">
                  <c:v>0.22684000000000001</c:v>
                </c:pt>
                <c:pt idx="5671">
                  <c:v>0.22688</c:v>
                </c:pt>
                <c:pt idx="5672">
                  <c:v>0.22692000000000001</c:v>
                </c:pt>
                <c:pt idx="5673">
                  <c:v>0.22696000000000024</c:v>
                </c:pt>
                <c:pt idx="5674">
                  <c:v>0.22700000000000001</c:v>
                </c:pt>
                <c:pt idx="5675">
                  <c:v>0.22703999999999999</c:v>
                </c:pt>
                <c:pt idx="5676">
                  <c:v>0.22708</c:v>
                </c:pt>
                <c:pt idx="5677">
                  <c:v>0.22711999999999999</c:v>
                </c:pt>
                <c:pt idx="5678">
                  <c:v>0.22716</c:v>
                </c:pt>
                <c:pt idx="5679">
                  <c:v>0.22720000000000001</c:v>
                </c:pt>
                <c:pt idx="5680">
                  <c:v>0.22724000000000041</c:v>
                </c:pt>
                <c:pt idx="5681">
                  <c:v>0.22728000000000001</c:v>
                </c:pt>
                <c:pt idx="5682">
                  <c:v>0.22731999999999999</c:v>
                </c:pt>
                <c:pt idx="5683">
                  <c:v>0.22736000000000001</c:v>
                </c:pt>
                <c:pt idx="5684">
                  <c:v>0.22739999999999999</c:v>
                </c:pt>
                <c:pt idx="5685">
                  <c:v>0.2274400000000005</c:v>
                </c:pt>
                <c:pt idx="5686">
                  <c:v>0.22747999999999999</c:v>
                </c:pt>
                <c:pt idx="5687">
                  <c:v>0.22752</c:v>
                </c:pt>
                <c:pt idx="5688">
                  <c:v>0.22756000000000001</c:v>
                </c:pt>
                <c:pt idx="5689">
                  <c:v>0.2276</c:v>
                </c:pt>
                <c:pt idx="5690">
                  <c:v>0.22764000000000001</c:v>
                </c:pt>
                <c:pt idx="5691">
                  <c:v>0.22767999999999997</c:v>
                </c:pt>
                <c:pt idx="5692">
                  <c:v>0.22772000000000001</c:v>
                </c:pt>
                <c:pt idx="5693">
                  <c:v>0.22775999999999999</c:v>
                </c:pt>
                <c:pt idx="5694">
                  <c:v>0.2278</c:v>
                </c:pt>
                <c:pt idx="5695">
                  <c:v>0.22783999999999999</c:v>
                </c:pt>
                <c:pt idx="5696">
                  <c:v>0.22788</c:v>
                </c:pt>
                <c:pt idx="5697">
                  <c:v>0.22792000000000001</c:v>
                </c:pt>
                <c:pt idx="5698">
                  <c:v>0.22796000000000041</c:v>
                </c:pt>
                <c:pt idx="5699">
                  <c:v>0.22800000000000001</c:v>
                </c:pt>
                <c:pt idx="5700">
                  <c:v>0.22803999999999999</c:v>
                </c:pt>
                <c:pt idx="5701">
                  <c:v>0.22808</c:v>
                </c:pt>
                <c:pt idx="5702">
                  <c:v>0.22811999999999999</c:v>
                </c:pt>
                <c:pt idx="5703">
                  <c:v>0.22816</c:v>
                </c:pt>
                <c:pt idx="5704">
                  <c:v>0.22819999999999999</c:v>
                </c:pt>
                <c:pt idx="5705">
                  <c:v>0.22824000000000041</c:v>
                </c:pt>
                <c:pt idx="5706">
                  <c:v>0.22828000000000001</c:v>
                </c:pt>
                <c:pt idx="5707">
                  <c:v>0.22832</c:v>
                </c:pt>
                <c:pt idx="5708">
                  <c:v>0.22836000000000001</c:v>
                </c:pt>
                <c:pt idx="5709">
                  <c:v>0.22839999999999999</c:v>
                </c:pt>
                <c:pt idx="5710">
                  <c:v>0.22844000000000053</c:v>
                </c:pt>
                <c:pt idx="5711">
                  <c:v>0.22847999999999999</c:v>
                </c:pt>
                <c:pt idx="5712">
                  <c:v>0.22852</c:v>
                </c:pt>
                <c:pt idx="5713">
                  <c:v>0.22856000000000001</c:v>
                </c:pt>
                <c:pt idx="5714">
                  <c:v>0.2286</c:v>
                </c:pt>
                <c:pt idx="5715">
                  <c:v>0.22864000000000001</c:v>
                </c:pt>
                <c:pt idx="5716">
                  <c:v>0.22867999999999997</c:v>
                </c:pt>
                <c:pt idx="5717">
                  <c:v>0.22872000000000001</c:v>
                </c:pt>
                <c:pt idx="5718">
                  <c:v>0.22875999999999999</c:v>
                </c:pt>
                <c:pt idx="5719">
                  <c:v>0.2288</c:v>
                </c:pt>
                <c:pt idx="5720">
                  <c:v>0.22883999999999999</c:v>
                </c:pt>
                <c:pt idx="5721">
                  <c:v>0.22888</c:v>
                </c:pt>
                <c:pt idx="5722">
                  <c:v>0.22892000000000001</c:v>
                </c:pt>
                <c:pt idx="5723">
                  <c:v>0.22896000000000041</c:v>
                </c:pt>
                <c:pt idx="5724">
                  <c:v>0.22900000000000001</c:v>
                </c:pt>
                <c:pt idx="5725">
                  <c:v>0.22903999999999999</c:v>
                </c:pt>
                <c:pt idx="5726">
                  <c:v>0.22908000000000001</c:v>
                </c:pt>
                <c:pt idx="5727">
                  <c:v>0.22911999999999999</c:v>
                </c:pt>
                <c:pt idx="5728">
                  <c:v>0.22916</c:v>
                </c:pt>
                <c:pt idx="5729">
                  <c:v>0.22919999999999999</c:v>
                </c:pt>
                <c:pt idx="5730">
                  <c:v>0.22924000000000044</c:v>
                </c:pt>
                <c:pt idx="5731">
                  <c:v>0.22928000000000001</c:v>
                </c:pt>
                <c:pt idx="5732">
                  <c:v>0.22932</c:v>
                </c:pt>
                <c:pt idx="5733">
                  <c:v>0.22936000000000001</c:v>
                </c:pt>
                <c:pt idx="5734">
                  <c:v>0.22939999999999999</c:v>
                </c:pt>
                <c:pt idx="5735">
                  <c:v>0.22944000000000056</c:v>
                </c:pt>
                <c:pt idx="5736">
                  <c:v>0.22947999999999999</c:v>
                </c:pt>
                <c:pt idx="5737">
                  <c:v>0.22952</c:v>
                </c:pt>
                <c:pt idx="5738">
                  <c:v>0.22955999999999999</c:v>
                </c:pt>
                <c:pt idx="5739">
                  <c:v>0.2296</c:v>
                </c:pt>
                <c:pt idx="5740">
                  <c:v>0.22964000000000001</c:v>
                </c:pt>
                <c:pt idx="5741">
                  <c:v>0.22968</c:v>
                </c:pt>
                <c:pt idx="5742">
                  <c:v>0.22972000000000001</c:v>
                </c:pt>
                <c:pt idx="5743">
                  <c:v>0.22975999999999999</c:v>
                </c:pt>
                <c:pt idx="5744">
                  <c:v>0.2298</c:v>
                </c:pt>
                <c:pt idx="5745">
                  <c:v>0.22983999999999999</c:v>
                </c:pt>
                <c:pt idx="5746">
                  <c:v>0.22988</c:v>
                </c:pt>
                <c:pt idx="5747">
                  <c:v>0.22992000000000001</c:v>
                </c:pt>
                <c:pt idx="5748">
                  <c:v>0.22996000000000041</c:v>
                </c:pt>
                <c:pt idx="5749">
                  <c:v>0.23</c:v>
                </c:pt>
                <c:pt idx="5750">
                  <c:v>0.23003999999999999</c:v>
                </c:pt>
                <c:pt idx="5751">
                  <c:v>0.23008000000000001</c:v>
                </c:pt>
                <c:pt idx="5752">
                  <c:v>0.23011999999999999</c:v>
                </c:pt>
                <c:pt idx="5753">
                  <c:v>0.23016</c:v>
                </c:pt>
                <c:pt idx="5754">
                  <c:v>0.23019999999999999</c:v>
                </c:pt>
                <c:pt idx="5755">
                  <c:v>0.23024000000000044</c:v>
                </c:pt>
                <c:pt idx="5756">
                  <c:v>0.23028000000000001</c:v>
                </c:pt>
                <c:pt idx="5757">
                  <c:v>0.23032</c:v>
                </c:pt>
                <c:pt idx="5758">
                  <c:v>0.23036000000000001</c:v>
                </c:pt>
                <c:pt idx="5759">
                  <c:v>0.23039999999999999</c:v>
                </c:pt>
                <c:pt idx="5760">
                  <c:v>0.23044000000000056</c:v>
                </c:pt>
                <c:pt idx="5761">
                  <c:v>0.23047999999999999</c:v>
                </c:pt>
                <c:pt idx="5762">
                  <c:v>0.23052</c:v>
                </c:pt>
                <c:pt idx="5763">
                  <c:v>0.23055999999999999</c:v>
                </c:pt>
                <c:pt idx="5764">
                  <c:v>0.2306</c:v>
                </c:pt>
                <c:pt idx="5765">
                  <c:v>0.23064000000000001</c:v>
                </c:pt>
                <c:pt idx="5766">
                  <c:v>0.23068</c:v>
                </c:pt>
                <c:pt idx="5767">
                  <c:v>0.23072000000000001</c:v>
                </c:pt>
                <c:pt idx="5768">
                  <c:v>0.23075999999999999</c:v>
                </c:pt>
                <c:pt idx="5769">
                  <c:v>0.23080000000000001</c:v>
                </c:pt>
                <c:pt idx="5770">
                  <c:v>0.23083999999999999</c:v>
                </c:pt>
                <c:pt idx="5771">
                  <c:v>0.23088</c:v>
                </c:pt>
                <c:pt idx="5772">
                  <c:v>0.23092000000000001</c:v>
                </c:pt>
                <c:pt idx="5773">
                  <c:v>0.23096000000000041</c:v>
                </c:pt>
                <c:pt idx="5774">
                  <c:v>0.23100000000000001</c:v>
                </c:pt>
                <c:pt idx="5775">
                  <c:v>0.23104000000000041</c:v>
                </c:pt>
                <c:pt idx="5776">
                  <c:v>0.23108000000000001</c:v>
                </c:pt>
                <c:pt idx="5777">
                  <c:v>0.23111999999999999</c:v>
                </c:pt>
                <c:pt idx="5778">
                  <c:v>0.23116</c:v>
                </c:pt>
                <c:pt idx="5779">
                  <c:v>0.23119999999999999</c:v>
                </c:pt>
                <c:pt idx="5780">
                  <c:v>0.2312400000000005</c:v>
                </c:pt>
                <c:pt idx="5781">
                  <c:v>0.23128000000000001</c:v>
                </c:pt>
                <c:pt idx="5782">
                  <c:v>0.23132</c:v>
                </c:pt>
                <c:pt idx="5783">
                  <c:v>0.23136000000000001</c:v>
                </c:pt>
                <c:pt idx="5784">
                  <c:v>0.23139999999999999</c:v>
                </c:pt>
                <c:pt idx="5785">
                  <c:v>0.23144000000000056</c:v>
                </c:pt>
                <c:pt idx="5786">
                  <c:v>0.23147999999999999</c:v>
                </c:pt>
                <c:pt idx="5787">
                  <c:v>0.23152</c:v>
                </c:pt>
                <c:pt idx="5788">
                  <c:v>0.23155999999999999</c:v>
                </c:pt>
                <c:pt idx="5789">
                  <c:v>0.2316</c:v>
                </c:pt>
                <c:pt idx="5790">
                  <c:v>0.23164000000000001</c:v>
                </c:pt>
                <c:pt idx="5791">
                  <c:v>0.23168</c:v>
                </c:pt>
                <c:pt idx="5792">
                  <c:v>0.23172000000000001</c:v>
                </c:pt>
                <c:pt idx="5793">
                  <c:v>0.23175999999999999</c:v>
                </c:pt>
                <c:pt idx="5794">
                  <c:v>0.23180000000000001</c:v>
                </c:pt>
                <c:pt idx="5795">
                  <c:v>0.23183999999999999</c:v>
                </c:pt>
                <c:pt idx="5796">
                  <c:v>0.23188</c:v>
                </c:pt>
                <c:pt idx="5797">
                  <c:v>0.23192000000000004</c:v>
                </c:pt>
                <c:pt idx="5798">
                  <c:v>0.23196000000000044</c:v>
                </c:pt>
                <c:pt idx="5799">
                  <c:v>0.23200000000000001</c:v>
                </c:pt>
                <c:pt idx="5800">
                  <c:v>0.23204000000000041</c:v>
                </c:pt>
                <c:pt idx="5801">
                  <c:v>0.23208000000000001</c:v>
                </c:pt>
                <c:pt idx="5802">
                  <c:v>0.23211999999999999</c:v>
                </c:pt>
                <c:pt idx="5803">
                  <c:v>0.23216000000000001</c:v>
                </c:pt>
                <c:pt idx="5804">
                  <c:v>0.23219999999999999</c:v>
                </c:pt>
                <c:pt idx="5805">
                  <c:v>0.2322400000000005</c:v>
                </c:pt>
                <c:pt idx="5806">
                  <c:v>0.23227999999999999</c:v>
                </c:pt>
                <c:pt idx="5807">
                  <c:v>0.23232</c:v>
                </c:pt>
                <c:pt idx="5808">
                  <c:v>0.23236000000000001</c:v>
                </c:pt>
                <c:pt idx="5809">
                  <c:v>0.23240000000000041</c:v>
                </c:pt>
                <c:pt idx="5810">
                  <c:v>0.23244000000000056</c:v>
                </c:pt>
                <c:pt idx="5811">
                  <c:v>0.23247999999999999</c:v>
                </c:pt>
                <c:pt idx="5812">
                  <c:v>0.23252</c:v>
                </c:pt>
                <c:pt idx="5813">
                  <c:v>0.23255999999999999</c:v>
                </c:pt>
                <c:pt idx="5814">
                  <c:v>0.2326</c:v>
                </c:pt>
                <c:pt idx="5815">
                  <c:v>0.23264000000000001</c:v>
                </c:pt>
                <c:pt idx="5816">
                  <c:v>0.23268</c:v>
                </c:pt>
                <c:pt idx="5817">
                  <c:v>0.23272000000000001</c:v>
                </c:pt>
                <c:pt idx="5818">
                  <c:v>0.23275999999999999</c:v>
                </c:pt>
                <c:pt idx="5819">
                  <c:v>0.23280000000000001</c:v>
                </c:pt>
                <c:pt idx="5820">
                  <c:v>0.23283999999999999</c:v>
                </c:pt>
                <c:pt idx="5821">
                  <c:v>0.23288</c:v>
                </c:pt>
                <c:pt idx="5822">
                  <c:v>0.23292000000000004</c:v>
                </c:pt>
                <c:pt idx="5823">
                  <c:v>0.23296000000000044</c:v>
                </c:pt>
                <c:pt idx="5824">
                  <c:v>0.23300000000000001</c:v>
                </c:pt>
                <c:pt idx="5825">
                  <c:v>0.23304000000000041</c:v>
                </c:pt>
                <c:pt idx="5826">
                  <c:v>0.23308000000000001</c:v>
                </c:pt>
                <c:pt idx="5827">
                  <c:v>0.23311999999999999</c:v>
                </c:pt>
                <c:pt idx="5828">
                  <c:v>0.23316000000000001</c:v>
                </c:pt>
                <c:pt idx="5829">
                  <c:v>0.23319999999999999</c:v>
                </c:pt>
                <c:pt idx="5830">
                  <c:v>0.2332400000000005</c:v>
                </c:pt>
                <c:pt idx="5831">
                  <c:v>0.23327999999999999</c:v>
                </c:pt>
                <c:pt idx="5832">
                  <c:v>0.23332</c:v>
                </c:pt>
                <c:pt idx="5833">
                  <c:v>0.23336000000000001</c:v>
                </c:pt>
                <c:pt idx="5834">
                  <c:v>0.23340000000000041</c:v>
                </c:pt>
                <c:pt idx="5835">
                  <c:v>0.23344000000000056</c:v>
                </c:pt>
                <c:pt idx="5836">
                  <c:v>0.23347999999999999</c:v>
                </c:pt>
                <c:pt idx="5837">
                  <c:v>0.23352000000000001</c:v>
                </c:pt>
                <c:pt idx="5838">
                  <c:v>0.23355999999999999</c:v>
                </c:pt>
                <c:pt idx="5839">
                  <c:v>0.2336</c:v>
                </c:pt>
                <c:pt idx="5840">
                  <c:v>0.23363999999999999</c:v>
                </c:pt>
                <c:pt idx="5841">
                  <c:v>0.23368</c:v>
                </c:pt>
                <c:pt idx="5842">
                  <c:v>0.23372000000000001</c:v>
                </c:pt>
                <c:pt idx="5843">
                  <c:v>0.23376000000000041</c:v>
                </c:pt>
                <c:pt idx="5844">
                  <c:v>0.23380000000000001</c:v>
                </c:pt>
                <c:pt idx="5845">
                  <c:v>0.23383999999999999</c:v>
                </c:pt>
                <c:pt idx="5846">
                  <c:v>0.23388</c:v>
                </c:pt>
                <c:pt idx="5847">
                  <c:v>0.23392000000000004</c:v>
                </c:pt>
                <c:pt idx="5848">
                  <c:v>0.2339600000000005</c:v>
                </c:pt>
                <c:pt idx="5849">
                  <c:v>0.23400000000000001</c:v>
                </c:pt>
                <c:pt idx="5850">
                  <c:v>0.23404000000000041</c:v>
                </c:pt>
                <c:pt idx="5851">
                  <c:v>0.23408000000000001</c:v>
                </c:pt>
                <c:pt idx="5852">
                  <c:v>0.23411999999999999</c:v>
                </c:pt>
                <c:pt idx="5853">
                  <c:v>0.23416000000000001</c:v>
                </c:pt>
                <c:pt idx="5854">
                  <c:v>0.23419999999999999</c:v>
                </c:pt>
                <c:pt idx="5855">
                  <c:v>0.2342400000000005</c:v>
                </c:pt>
                <c:pt idx="5856">
                  <c:v>0.23427999999999999</c:v>
                </c:pt>
                <c:pt idx="5857">
                  <c:v>0.23432</c:v>
                </c:pt>
                <c:pt idx="5858">
                  <c:v>0.23436000000000001</c:v>
                </c:pt>
                <c:pt idx="5859">
                  <c:v>0.23440000000000041</c:v>
                </c:pt>
                <c:pt idx="5860">
                  <c:v>0.23444000000000059</c:v>
                </c:pt>
                <c:pt idx="5861">
                  <c:v>0.23447999999999999</c:v>
                </c:pt>
                <c:pt idx="5862">
                  <c:v>0.23452000000000001</c:v>
                </c:pt>
                <c:pt idx="5863">
                  <c:v>0.23455999999999999</c:v>
                </c:pt>
                <c:pt idx="5864">
                  <c:v>0.2346</c:v>
                </c:pt>
                <c:pt idx="5865">
                  <c:v>0.23463999999999999</c:v>
                </c:pt>
                <c:pt idx="5866">
                  <c:v>0.23468</c:v>
                </c:pt>
                <c:pt idx="5867">
                  <c:v>0.23472000000000001</c:v>
                </c:pt>
                <c:pt idx="5868">
                  <c:v>0.23476000000000041</c:v>
                </c:pt>
                <c:pt idx="5869">
                  <c:v>0.23480000000000001</c:v>
                </c:pt>
                <c:pt idx="5870">
                  <c:v>0.23483999999999999</c:v>
                </c:pt>
                <c:pt idx="5871">
                  <c:v>0.23488000000000001</c:v>
                </c:pt>
                <c:pt idx="5872">
                  <c:v>0.23492000000000021</c:v>
                </c:pt>
                <c:pt idx="5873">
                  <c:v>0.2349600000000005</c:v>
                </c:pt>
                <c:pt idx="5874">
                  <c:v>0.23500000000000001</c:v>
                </c:pt>
                <c:pt idx="5875">
                  <c:v>0.23504000000000044</c:v>
                </c:pt>
                <c:pt idx="5876">
                  <c:v>0.23508000000000001</c:v>
                </c:pt>
                <c:pt idx="5877">
                  <c:v>0.23512</c:v>
                </c:pt>
                <c:pt idx="5878">
                  <c:v>0.23516000000000001</c:v>
                </c:pt>
                <c:pt idx="5879">
                  <c:v>0.23519999999999999</c:v>
                </c:pt>
                <c:pt idx="5880">
                  <c:v>0.23524000000000056</c:v>
                </c:pt>
                <c:pt idx="5881">
                  <c:v>0.23527999999999999</c:v>
                </c:pt>
                <c:pt idx="5882">
                  <c:v>0.23532</c:v>
                </c:pt>
                <c:pt idx="5883">
                  <c:v>0.23536000000000001</c:v>
                </c:pt>
                <c:pt idx="5884">
                  <c:v>0.23540000000000041</c:v>
                </c:pt>
                <c:pt idx="5885">
                  <c:v>0.23544000000000068</c:v>
                </c:pt>
                <c:pt idx="5886">
                  <c:v>0.23547999999999999</c:v>
                </c:pt>
                <c:pt idx="5887">
                  <c:v>0.23552000000000001</c:v>
                </c:pt>
                <c:pt idx="5888">
                  <c:v>0.23555999999999999</c:v>
                </c:pt>
                <c:pt idx="5889">
                  <c:v>0.2356</c:v>
                </c:pt>
                <c:pt idx="5890">
                  <c:v>0.23563999999999999</c:v>
                </c:pt>
                <c:pt idx="5891">
                  <c:v>0.23568</c:v>
                </c:pt>
                <c:pt idx="5892">
                  <c:v>0.23572000000000001</c:v>
                </c:pt>
                <c:pt idx="5893">
                  <c:v>0.23576000000000041</c:v>
                </c:pt>
                <c:pt idx="5894">
                  <c:v>0.23580000000000001</c:v>
                </c:pt>
                <c:pt idx="5895">
                  <c:v>0.23583999999999999</c:v>
                </c:pt>
                <c:pt idx="5896">
                  <c:v>0.23588000000000001</c:v>
                </c:pt>
                <c:pt idx="5897">
                  <c:v>0.23592000000000021</c:v>
                </c:pt>
                <c:pt idx="5898">
                  <c:v>0.2359600000000005</c:v>
                </c:pt>
                <c:pt idx="5899">
                  <c:v>0.23600000000000004</c:v>
                </c:pt>
                <c:pt idx="5900">
                  <c:v>0.23604000000000044</c:v>
                </c:pt>
                <c:pt idx="5901">
                  <c:v>0.23608000000000001</c:v>
                </c:pt>
                <c:pt idx="5902">
                  <c:v>0.23612</c:v>
                </c:pt>
                <c:pt idx="5903">
                  <c:v>0.23616000000000001</c:v>
                </c:pt>
                <c:pt idx="5904">
                  <c:v>0.23619999999999999</c:v>
                </c:pt>
                <c:pt idx="5905">
                  <c:v>0.23624000000000056</c:v>
                </c:pt>
                <c:pt idx="5906">
                  <c:v>0.23627999999999999</c:v>
                </c:pt>
                <c:pt idx="5907">
                  <c:v>0.23632</c:v>
                </c:pt>
                <c:pt idx="5908">
                  <c:v>0.23635999999999999</c:v>
                </c:pt>
                <c:pt idx="5909">
                  <c:v>0.23640000000000044</c:v>
                </c:pt>
                <c:pt idx="5910">
                  <c:v>0.23644000000000068</c:v>
                </c:pt>
                <c:pt idx="5911">
                  <c:v>0.23648000000000041</c:v>
                </c:pt>
                <c:pt idx="5912">
                  <c:v>0.23652000000000001</c:v>
                </c:pt>
                <c:pt idx="5913">
                  <c:v>0.23655999999999999</c:v>
                </c:pt>
                <c:pt idx="5914">
                  <c:v>0.2366</c:v>
                </c:pt>
                <c:pt idx="5915">
                  <c:v>0.23663999999999999</c:v>
                </c:pt>
                <c:pt idx="5916">
                  <c:v>0.23668</c:v>
                </c:pt>
                <c:pt idx="5917">
                  <c:v>0.23672000000000001</c:v>
                </c:pt>
                <c:pt idx="5918">
                  <c:v>0.23676000000000041</c:v>
                </c:pt>
                <c:pt idx="5919">
                  <c:v>0.23680000000000001</c:v>
                </c:pt>
                <c:pt idx="5920">
                  <c:v>0.23683999999999999</c:v>
                </c:pt>
                <c:pt idx="5921">
                  <c:v>0.23688000000000001</c:v>
                </c:pt>
                <c:pt idx="5922">
                  <c:v>0.23692000000000021</c:v>
                </c:pt>
                <c:pt idx="5923">
                  <c:v>0.2369600000000005</c:v>
                </c:pt>
                <c:pt idx="5924">
                  <c:v>0.23700000000000004</c:v>
                </c:pt>
                <c:pt idx="5925">
                  <c:v>0.23704000000000044</c:v>
                </c:pt>
                <c:pt idx="5926">
                  <c:v>0.23708000000000001</c:v>
                </c:pt>
                <c:pt idx="5927">
                  <c:v>0.23712</c:v>
                </c:pt>
                <c:pt idx="5928">
                  <c:v>0.23716000000000001</c:v>
                </c:pt>
                <c:pt idx="5929">
                  <c:v>0.23719999999999999</c:v>
                </c:pt>
                <c:pt idx="5930">
                  <c:v>0.23724000000000056</c:v>
                </c:pt>
                <c:pt idx="5931">
                  <c:v>0.23727999999999999</c:v>
                </c:pt>
                <c:pt idx="5932">
                  <c:v>0.23732</c:v>
                </c:pt>
                <c:pt idx="5933">
                  <c:v>0.23735999999999999</c:v>
                </c:pt>
                <c:pt idx="5934">
                  <c:v>0.23740000000000044</c:v>
                </c:pt>
                <c:pt idx="5935">
                  <c:v>0.23744000000000068</c:v>
                </c:pt>
                <c:pt idx="5936">
                  <c:v>0.23748000000000041</c:v>
                </c:pt>
                <c:pt idx="5937">
                  <c:v>0.23752000000000001</c:v>
                </c:pt>
                <c:pt idx="5938">
                  <c:v>0.23755999999999999</c:v>
                </c:pt>
                <c:pt idx="5939">
                  <c:v>0.23760000000000001</c:v>
                </c:pt>
                <c:pt idx="5940">
                  <c:v>0.23763999999999999</c:v>
                </c:pt>
                <c:pt idx="5941">
                  <c:v>0.23768</c:v>
                </c:pt>
                <c:pt idx="5942">
                  <c:v>0.23772000000000001</c:v>
                </c:pt>
                <c:pt idx="5943">
                  <c:v>0.23776000000000044</c:v>
                </c:pt>
                <c:pt idx="5944">
                  <c:v>0.23780000000000001</c:v>
                </c:pt>
                <c:pt idx="5945">
                  <c:v>0.23784000000000041</c:v>
                </c:pt>
                <c:pt idx="5946">
                  <c:v>0.23788000000000001</c:v>
                </c:pt>
                <c:pt idx="5947">
                  <c:v>0.23792000000000021</c:v>
                </c:pt>
                <c:pt idx="5948">
                  <c:v>0.23796000000000056</c:v>
                </c:pt>
                <c:pt idx="5949">
                  <c:v>0.23800000000000004</c:v>
                </c:pt>
                <c:pt idx="5950">
                  <c:v>0.2380400000000005</c:v>
                </c:pt>
                <c:pt idx="5951">
                  <c:v>0.23808000000000001</c:v>
                </c:pt>
                <c:pt idx="5952">
                  <c:v>0.23812</c:v>
                </c:pt>
                <c:pt idx="5953">
                  <c:v>0.23816000000000001</c:v>
                </c:pt>
                <c:pt idx="5954">
                  <c:v>0.23820000000000024</c:v>
                </c:pt>
                <c:pt idx="5955">
                  <c:v>0.23824000000000056</c:v>
                </c:pt>
                <c:pt idx="5956">
                  <c:v>0.23827999999999999</c:v>
                </c:pt>
                <c:pt idx="5957">
                  <c:v>0.23832</c:v>
                </c:pt>
                <c:pt idx="5958">
                  <c:v>0.23835999999999999</c:v>
                </c:pt>
                <c:pt idx="5959">
                  <c:v>0.23840000000000044</c:v>
                </c:pt>
                <c:pt idx="5960">
                  <c:v>0.23844000000000068</c:v>
                </c:pt>
                <c:pt idx="5961">
                  <c:v>0.23848000000000041</c:v>
                </c:pt>
                <c:pt idx="5962">
                  <c:v>0.23852000000000001</c:v>
                </c:pt>
                <c:pt idx="5963">
                  <c:v>0.23855999999999999</c:v>
                </c:pt>
                <c:pt idx="5964">
                  <c:v>0.23860000000000001</c:v>
                </c:pt>
                <c:pt idx="5965">
                  <c:v>0.23863999999999999</c:v>
                </c:pt>
                <c:pt idx="5966">
                  <c:v>0.23868</c:v>
                </c:pt>
                <c:pt idx="5967">
                  <c:v>0.23872000000000004</c:v>
                </c:pt>
                <c:pt idx="5968">
                  <c:v>0.23876000000000044</c:v>
                </c:pt>
                <c:pt idx="5969">
                  <c:v>0.23880000000000001</c:v>
                </c:pt>
                <c:pt idx="5970">
                  <c:v>0.23884000000000041</c:v>
                </c:pt>
                <c:pt idx="5971">
                  <c:v>0.23888000000000001</c:v>
                </c:pt>
                <c:pt idx="5972">
                  <c:v>0.23892000000000024</c:v>
                </c:pt>
                <c:pt idx="5973">
                  <c:v>0.23896000000000056</c:v>
                </c:pt>
                <c:pt idx="5974">
                  <c:v>0.23900000000000021</c:v>
                </c:pt>
                <c:pt idx="5975">
                  <c:v>0.2390400000000005</c:v>
                </c:pt>
                <c:pt idx="5976">
                  <c:v>0.23907999999999999</c:v>
                </c:pt>
                <c:pt idx="5977">
                  <c:v>0.23912</c:v>
                </c:pt>
                <c:pt idx="5978">
                  <c:v>0.23916000000000001</c:v>
                </c:pt>
                <c:pt idx="5979">
                  <c:v>0.23920000000000041</c:v>
                </c:pt>
                <c:pt idx="5980">
                  <c:v>0.23924000000000056</c:v>
                </c:pt>
                <c:pt idx="5981">
                  <c:v>0.23927999999999999</c:v>
                </c:pt>
                <c:pt idx="5982">
                  <c:v>0.23932</c:v>
                </c:pt>
                <c:pt idx="5983">
                  <c:v>0.23935999999999999</c:v>
                </c:pt>
                <c:pt idx="5984">
                  <c:v>0.2394000000000005</c:v>
                </c:pt>
                <c:pt idx="5985">
                  <c:v>0.23944000000000062</c:v>
                </c:pt>
                <c:pt idx="5986">
                  <c:v>0.23948000000000041</c:v>
                </c:pt>
                <c:pt idx="5987">
                  <c:v>0.23952000000000001</c:v>
                </c:pt>
                <c:pt idx="5988">
                  <c:v>0.23956000000000024</c:v>
                </c:pt>
                <c:pt idx="5989">
                  <c:v>0.23960000000000001</c:v>
                </c:pt>
                <c:pt idx="5990">
                  <c:v>0.23963999999999999</c:v>
                </c:pt>
                <c:pt idx="5991">
                  <c:v>0.23968</c:v>
                </c:pt>
                <c:pt idx="5992">
                  <c:v>0.23972000000000004</c:v>
                </c:pt>
                <c:pt idx="5993">
                  <c:v>0.23976000000000044</c:v>
                </c:pt>
                <c:pt idx="5994">
                  <c:v>0.23980000000000001</c:v>
                </c:pt>
                <c:pt idx="5995">
                  <c:v>0.23984000000000041</c:v>
                </c:pt>
                <c:pt idx="5996">
                  <c:v>0.23988000000000001</c:v>
                </c:pt>
                <c:pt idx="5997">
                  <c:v>0.23992000000000024</c:v>
                </c:pt>
                <c:pt idx="5998">
                  <c:v>0.23996000000000056</c:v>
                </c:pt>
                <c:pt idx="5999">
                  <c:v>0.24000000000000021</c:v>
                </c:pt>
                <c:pt idx="6000">
                  <c:v>0.2400400000000005</c:v>
                </c:pt>
                <c:pt idx="6001">
                  <c:v>0.24007999999999999</c:v>
                </c:pt>
                <c:pt idx="6002">
                  <c:v>0.24012</c:v>
                </c:pt>
                <c:pt idx="6003">
                  <c:v>0.24016000000000001</c:v>
                </c:pt>
                <c:pt idx="6004">
                  <c:v>0.24020000000000041</c:v>
                </c:pt>
                <c:pt idx="6005">
                  <c:v>0.24024000000000056</c:v>
                </c:pt>
                <c:pt idx="6006">
                  <c:v>0.24027999999999999</c:v>
                </c:pt>
                <c:pt idx="6007">
                  <c:v>0.24032000000000001</c:v>
                </c:pt>
                <c:pt idx="6008">
                  <c:v>0.24035999999999999</c:v>
                </c:pt>
                <c:pt idx="6009">
                  <c:v>0.2404000000000005</c:v>
                </c:pt>
                <c:pt idx="6010">
                  <c:v>0.24044000000000063</c:v>
                </c:pt>
                <c:pt idx="6011">
                  <c:v>0.24048000000000044</c:v>
                </c:pt>
                <c:pt idx="6012">
                  <c:v>0.24052000000000001</c:v>
                </c:pt>
                <c:pt idx="6013">
                  <c:v>0.24056000000000041</c:v>
                </c:pt>
                <c:pt idx="6014">
                  <c:v>0.24060000000000001</c:v>
                </c:pt>
                <c:pt idx="6015">
                  <c:v>0.24063999999999999</c:v>
                </c:pt>
                <c:pt idx="6016">
                  <c:v>0.24068000000000001</c:v>
                </c:pt>
                <c:pt idx="6017">
                  <c:v>0.24072000000000021</c:v>
                </c:pt>
                <c:pt idx="6018">
                  <c:v>0.2407600000000005</c:v>
                </c:pt>
                <c:pt idx="6019">
                  <c:v>0.24080000000000001</c:v>
                </c:pt>
                <c:pt idx="6020">
                  <c:v>0.24084000000000041</c:v>
                </c:pt>
                <c:pt idx="6021">
                  <c:v>0.24088000000000001</c:v>
                </c:pt>
                <c:pt idx="6022">
                  <c:v>0.24092000000000041</c:v>
                </c:pt>
                <c:pt idx="6023">
                  <c:v>0.24096000000000056</c:v>
                </c:pt>
                <c:pt idx="6024">
                  <c:v>0.24100000000000021</c:v>
                </c:pt>
                <c:pt idx="6025">
                  <c:v>0.24104000000000056</c:v>
                </c:pt>
                <c:pt idx="6026">
                  <c:v>0.24107999999999999</c:v>
                </c:pt>
                <c:pt idx="6027">
                  <c:v>0.24112</c:v>
                </c:pt>
                <c:pt idx="6028">
                  <c:v>0.24116000000000001</c:v>
                </c:pt>
                <c:pt idx="6029">
                  <c:v>0.24120000000000041</c:v>
                </c:pt>
                <c:pt idx="6030">
                  <c:v>0.24124000000000068</c:v>
                </c:pt>
                <c:pt idx="6031">
                  <c:v>0.24127999999999999</c:v>
                </c:pt>
                <c:pt idx="6032">
                  <c:v>0.24132000000000001</c:v>
                </c:pt>
                <c:pt idx="6033">
                  <c:v>0.24135999999999999</c:v>
                </c:pt>
                <c:pt idx="6034">
                  <c:v>0.2414000000000005</c:v>
                </c:pt>
                <c:pt idx="6035">
                  <c:v>0.24144000000000077</c:v>
                </c:pt>
                <c:pt idx="6036">
                  <c:v>0.24148000000000044</c:v>
                </c:pt>
                <c:pt idx="6037">
                  <c:v>0.24152000000000001</c:v>
                </c:pt>
                <c:pt idx="6038">
                  <c:v>0.24156000000000041</c:v>
                </c:pt>
                <c:pt idx="6039">
                  <c:v>0.24160000000000001</c:v>
                </c:pt>
                <c:pt idx="6040">
                  <c:v>0.24163999999999999</c:v>
                </c:pt>
                <c:pt idx="6041">
                  <c:v>0.24168000000000001</c:v>
                </c:pt>
                <c:pt idx="6042">
                  <c:v>0.24172000000000021</c:v>
                </c:pt>
                <c:pt idx="6043">
                  <c:v>0.2417600000000005</c:v>
                </c:pt>
                <c:pt idx="6044">
                  <c:v>0.24180000000000001</c:v>
                </c:pt>
                <c:pt idx="6045">
                  <c:v>0.24184000000000044</c:v>
                </c:pt>
                <c:pt idx="6046">
                  <c:v>0.24188000000000001</c:v>
                </c:pt>
                <c:pt idx="6047">
                  <c:v>0.24192000000000041</c:v>
                </c:pt>
                <c:pt idx="6048">
                  <c:v>0.24196000000000056</c:v>
                </c:pt>
                <c:pt idx="6049">
                  <c:v>0.24200000000000021</c:v>
                </c:pt>
                <c:pt idx="6050">
                  <c:v>0.24204000000000056</c:v>
                </c:pt>
                <c:pt idx="6051">
                  <c:v>0.24207999999999999</c:v>
                </c:pt>
                <c:pt idx="6052">
                  <c:v>0.24212</c:v>
                </c:pt>
                <c:pt idx="6053">
                  <c:v>0.24215999999999999</c:v>
                </c:pt>
                <c:pt idx="6054">
                  <c:v>0.24220000000000041</c:v>
                </c:pt>
                <c:pt idx="6055">
                  <c:v>0.24224000000000068</c:v>
                </c:pt>
                <c:pt idx="6056">
                  <c:v>0.24228000000000041</c:v>
                </c:pt>
                <c:pt idx="6057">
                  <c:v>0.24232000000000001</c:v>
                </c:pt>
                <c:pt idx="6058">
                  <c:v>0.24235999999999999</c:v>
                </c:pt>
                <c:pt idx="6059">
                  <c:v>0.24240000000000056</c:v>
                </c:pt>
                <c:pt idx="6060">
                  <c:v>0.24244000000000077</c:v>
                </c:pt>
                <c:pt idx="6061">
                  <c:v>0.2424800000000005</c:v>
                </c:pt>
                <c:pt idx="6062">
                  <c:v>0.24252000000000001</c:v>
                </c:pt>
                <c:pt idx="6063">
                  <c:v>0.24256000000000041</c:v>
                </c:pt>
                <c:pt idx="6064">
                  <c:v>0.24260000000000001</c:v>
                </c:pt>
                <c:pt idx="6065">
                  <c:v>0.24263999999999999</c:v>
                </c:pt>
                <c:pt idx="6066">
                  <c:v>0.24268000000000001</c:v>
                </c:pt>
                <c:pt idx="6067">
                  <c:v>0.24272000000000021</c:v>
                </c:pt>
                <c:pt idx="6068">
                  <c:v>0.2427600000000005</c:v>
                </c:pt>
                <c:pt idx="6069">
                  <c:v>0.24280000000000004</c:v>
                </c:pt>
                <c:pt idx="6070">
                  <c:v>0.24284000000000044</c:v>
                </c:pt>
                <c:pt idx="6071">
                  <c:v>0.24288000000000001</c:v>
                </c:pt>
                <c:pt idx="6072">
                  <c:v>0.24292000000000041</c:v>
                </c:pt>
                <c:pt idx="6073">
                  <c:v>0.24296000000000056</c:v>
                </c:pt>
                <c:pt idx="6074">
                  <c:v>0.24300000000000024</c:v>
                </c:pt>
                <c:pt idx="6075">
                  <c:v>0.24304000000000056</c:v>
                </c:pt>
                <c:pt idx="6076">
                  <c:v>0.24307999999999999</c:v>
                </c:pt>
                <c:pt idx="6077">
                  <c:v>0.24312</c:v>
                </c:pt>
                <c:pt idx="6078">
                  <c:v>0.24315999999999999</c:v>
                </c:pt>
                <c:pt idx="6079">
                  <c:v>0.24320000000000044</c:v>
                </c:pt>
                <c:pt idx="6080">
                  <c:v>0.24324000000000068</c:v>
                </c:pt>
                <c:pt idx="6081">
                  <c:v>0.24328000000000041</c:v>
                </c:pt>
                <c:pt idx="6082">
                  <c:v>0.24332000000000001</c:v>
                </c:pt>
                <c:pt idx="6083">
                  <c:v>0.24335999999999999</c:v>
                </c:pt>
                <c:pt idx="6084">
                  <c:v>0.24340000000000056</c:v>
                </c:pt>
                <c:pt idx="6085">
                  <c:v>0.24344000000000077</c:v>
                </c:pt>
                <c:pt idx="6086">
                  <c:v>0.2434800000000005</c:v>
                </c:pt>
                <c:pt idx="6087">
                  <c:v>0.24352000000000001</c:v>
                </c:pt>
                <c:pt idx="6088">
                  <c:v>0.24356000000000044</c:v>
                </c:pt>
                <c:pt idx="6089">
                  <c:v>0.24360000000000001</c:v>
                </c:pt>
                <c:pt idx="6090">
                  <c:v>0.24364000000000041</c:v>
                </c:pt>
                <c:pt idx="6091">
                  <c:v>0.24368000000000001</c:v>
                </c:pt>
                <c:pt idx="6092">
                  <c:v>0.24372000000000021</c:v>
                </c:pt>
                <c:pt idx="6093">
                  <c:v>0.24376000000000056</c:v>
                </c:pt>
                <c:pt idx="6094">
                  <c:v>0.24380000000000004</c:v>
                </c:pt>
                <c:pt idx="6095">
                  <c:v>0.2438400000000005</c:v>
                </c:pt>
                <c:pt idx="6096">
                  <c:v>0.24388000000000001</c:v>
                </c:pt>
                <c:pt idx="6097">
                  <c:v>0.24392000000000041</c:v>
                </c:pt>
                <c:pt idx="6098">
                  <c:v>0.24396000000000068</c:v>
                </c:pt>
                <c:pt idx="6099">
                  <c:v>0.24400000000000024</c:v>
                </c:pt>
                <c:pt idx="6100">
                  <c:v>0.24404000000000056</c:v>
                </c:pt>
                <c:pt idx="6101">
                  <c:v>0.24407999999999999</c:v>
                </c:pt>
                <c:pt idx="6102">
                  <c:v>0.24412</c:v>
                </c:pt>
                <c:pt idx="6103">
                  <c:v>0.24415999999999999</c:v>
                </c:pt>
                <c:pt idx="6104">
                  <c:v>0.24420000000000044</c:v>
                </c:pt>
                <c:pt idx="6105">
                  <c:v>0.24424000000000068</c:v>
                </c:pt>
                <c:pt idx="6106">
                  <c:v>0.24428000000000041</c:v>
                </c:pt>
                <c:pt idx="6107">
                  <c:v>0.24432000000000001</c:v>
                </c:pt>
                <c:pt idx="6108">
                  <c:v>0.24435999999999999</c:v>
                </c:pt>
                <c:pt idx="6109">
                  <c:v>0.24440000000000056</c:v>
                </c:pt>
                <c:pt idx="6110">
                  <c:v>0.24444000000000077</c:v>
                </c:pt>
                <c:pt idx="6111">
                  <c:v>0.2444800000000005</c:v>
                </c:pt>
                <c:pt idx="6112">
                  <c:v>0.24452000000000004</c:v>
                </c:pt>
                <c:pt idx="6113">
                  <c:v>0.24456000000000044</c:v>
                </c:pt>
                <c:pt idx="6114">
                  <c:v>0.24460000000000001</c:v>
                </c:pt>
                <c:pt idx="6115">
                  <c:v>0.24464000000000041</c:v>
                </c:pt>
                <c:pt idx="6116">
                  <c:v>0.24468000000000001</c:v>
                </c:pt>
                <c:pt idx="6117">
                  <c:v>0.24472000000000024</c:v>
                </c:pt>
                <c:pt idx="6118">
                  <c:v>0.24476000000000056</c:v>
                </c:pt>
                <c:pt idx="6119">
                  <c:v>0.24480000000000021</c:v>
                </c:pt>
                <c:pt idx="6120">
                  <c:v>0.2448400000000005</c:v>
                </c:pt>
                <c:pt idx="6121">
                  <c:v>0.24487999999999999</c:v>
                </c:pt>
                <c:pt idx="6122">
                  <c:v>0.24492000000000044</c:v>
                </c:pt>
                <c:pt idx="6123">
                  <c:v>0.24496000000000068</c:v>
                </c:pt>
                <c:pt idx="6124">
                  <c:v>0.24500000000000041</c:v>
                </c:pt>
                <c:pt idx="6125">
                  <c:v>0.24504000000000056</c:v>
                </c:pt>
                <c:pt idx="6126">
                  <c:v>0.24507999999999999</c:v>
                </c:pt>
                <c:pt idx="6127">
                  <c:v>0.24512</c:v>
                </c:pt>
                <c:pt idx="6128">
                  <c:v>0.24515999999999999</c:v>
                </c:pt>
                <c:pt idx="6129">
                  <c:v>0.2452000000000005</c:v>
                </c:pt>
                <c:pt idx="6130">
                  <c:v>0.24524000000000068</c:v>
                </c:pt>
                <c:pt idx="6131">
                  <c:v>0.24528000000000041</c:v>
                </c:pt>
                <c:pt idx="6132">
                  <c:v>0.24532000000000001</c:v>
                </c:pt>
                <c:pt idx="6133">
                  <c:v>0.24535999999999999</c:v>
                </c:pt>
                <c:pt idx="6134">
                  <c:v>0.24540000000000056</c:v>
                </c:pt>
                <c:pt idx="6135">
                  <c:v>0.24544000000000077</c:v>
                </c:pt>
                <c:pt idx="6136">
                  <c:v>0.2454800000000005</c:v>
                </c:pt>
                <c:pt idx="6137">
                  <c:v>0.24552000000000004</c:v>
                </c:pt>
                <c:pt idx="6138">
                  <c:v>0.24556000000000044</c:v>
                </c:pt>
                <c:pt idx="6139">
                  <c:v>0.24560000000000001</c:v>
                </c:pt>
                <c:pt idx="6140">
                  <c:v>0.24564000000000041</c:v>
                </c:pt>
                <c:pt idx="6141">
                  <c:v>0.24568000000000001</c:v>
                </c:pt>
                <c:pt idx="6142">
                  <c:v>0.24572000000000024</c:v>
                </c:pt>
                <c:pt idx="6143">
                  <c:v>0.24576000000000056</c:v>
                </c:pt>
                <c:pt idx="6144">
                  <c:v>0.24580000000000021</c:v>
                </c:pt>
                <c:pt idx="6145">
                  <c:v>0.2458400000000005</c:v>
                </c:pt>
                <c:pt idx="6146">
                  <c:v>0.24587999999999999</c:v>
                </c:pt>
                <c:pt idx="6147">
                  <c:v>0.24592000000000044</c:v>
                </c:pt>
                <c:pt idx="6148">
                  <c:v>0.24596000000000068</c:v>
                </c:pt>
                <c:pt idx="6149">
                  <c:v>0.24600000000000041</c:v>
                </c:pt>
                <c:pt idx="6150">
                  <c:v>0.24604000000000056</c:v>
                </c:pt>
                <c:pt idx="6151">
                  <c:v>0.24607999999999999</c:v>
                </c:pt>
                <c:pt idx="6152">
                  <c:v>0.24612000000000001</c:v>
                </c:pt>
                <c:pt idx="6153">
                  <c:v>0.24615999999999999</c:v>
                </c:pt>
                <c:pt idx="6154">
                  <c:v>0.2462000000000005</c:v>
                </c:pt>
                <c:pt idx="6155">
                  <c:v>0.24624000000000063</c:v>
                </c:pt>
                <c:pt idx="6156">
                  <c:v>0.24628000000000044</c:v>
                </c:pt>
                <c:pt idx="6157">
                  <c:v>0.24632000000000001</c:v>
                </c:pt>
                <c:pt idx="6158">
                  <c:v>0.24636000000000041</c:v>
                </c:pt>
                <c:pt idx="6159">
                  <c:v>0.24640000000000056</c:v>
                </c:pt>
                <c:pt idx="6160">
                  <c:v>0.24644000000000077</c:v>
                </c:pt>
                <c:pt idx="6161">
                  <c:v>0.24648000000000056</c:v>
                </c:pt>
                <c:pt idx="6162">
                  <c:v>0.24652000000000004</c:v>
                </c:pt>
                <c:pt idx="6163">
                  <c:v>0.2465600000000005</c:v>
                </c:pt>
                <c:pt idx="6164">
                  <c:v>0.24660000000000001</c:v>
                </c:pt>
                <c:pt idx="6165">
                  <c:v>0.24664000000000041</c:v>
                </c:pt>
                <c:pt idx="6166">
                  <c:v>0.24668000000000001</c:v>
                </c:pt>
                <c:pt idx="6167">
                  <c:v>0.24672000000000024</c:v>
                </c:pt>
                <c:pt idx="6168">
                  <c:v>0.24676000000000056</c:v>
                </c:pt>
                <c:pt idx="6169">
                  <c:v>0.24680000000000021</c:v>
                </c:pt>
                <c:pt idx="6170">
                  <c:v>0.2468400000000005</c:v>
                </c:pt>
                <c:pt idx="6171">
                  <c:v>0.24687999999999999</c:v>
                </c:pt>
                <c:pt idx="6172">
                  <c:v>0.24692000000000044</c:v>
                </c:pt>
                <c:pt idx="6173">
                  <c:v>0.24696000000000068</c:v>
                </c:pt>
                <c:pt idx="6174">
                  <c:v>0.24700000000000041</c:v>
                </c:pt>
                <c:pt idx="6175">
                  <c:v>0.24704000000000059</c:v>
                </c:pt>
                <c:pt idx="6176">
                  <c:v>0.24707999999999999</c:v>
                </c:pt>
                <c:pt idx="6177">
                  <c:v>0.24712000000000001</c:v>
                </c:pt>
                <c:pt idx="6178">
                  <c:v>0.24715999999999999</c:v>
                </c:pt>
                <c:pt idx="6179">
                  <c:v>0.2472000000000005</c:v>
                </c:pt>
                <c:pt idx="6180">
                  <c:v>0.24724000000000074</c:v>
                </c:pt>
                <c:pt idx="6181">
                  <c:v>0.24728000000000044</c:v>
                </c:pt>
                <c:pt idx="6182">
                  <c:v>0.24732000000000001</c:v>
                </c:pt>
                <c:pt idx="6183">
                  <c:v>0.24736000000000041</c:v>
                </c:pt>
                <c:pt idx="6184">
                  <c:v>0.24740000000000056</c:v>
                </c:pt>
                <c:pt idx="6185">
                  <c:v>0.24744000000000083</c:v>
                </c:pt>
                <c:pt idx="6186">
                  <c:v>0.24748000000000056</c:v>
                </c:pt>
                <c:pt idx="6187">
                  <c:v>0.24752000000000021</c:v>
                </c:pt>
                <c:pt idx="6188">
                  <c:v>0.2475600000000005</c:v>
                </c:pt>
                <c:pt idx="6189">
                  <c:v>0.24760000000000001</c:v>
                </c:pt>
                <c:pt idx="6190">
                  <c:v>0.24764000000000044</c:v>
                </c:pt>
                <c:pt idx="6191">
                  <c:v>0.24768000000000001</c:v>
                </c:pt>
                <c:pt idx="6192">
                  <c:v>0.24772000000000041</c:v>
                </c:pt>
                <c:pt idx="6193">
                  <c:v>0.24776000000000056</c:v>
                </c:pt>
                <c:pt idx="6194">
                  <c:v>0.24780000000000021</c:v>
                </c:pt>
                <c:pt idx="6195">
                  <c:v>0.24784000000000056</c:v>
                </c:pt>
                <c:pt idx="6196">
                  <c:v>0.24787999999999999</c:v>
                </c:pt>
                <c:pt idx="6197">
                  <c:v>0.2479200000000005</c:v>
                </c:pt>
                <c:pt idx="6198">
                  <c:v>0.24796000000000068</c:v>
                </c:pt>
                <c:pt idx="6199">
                  <c:v>0.24800000000000041</c:v>
                </c:pt>
                <c:pt idx="6200">
                  <c:v>0.24804000000000068</c:v>
                </c:pt>
                <c:pt idx="6201">
                  <c:v>0.24807999999999999</c:v>
                </c:pt>
                <c:pt idx="6202">
                  <c:v>0.24812000000000001</c:v>
                </c:pt>
                <c:pt idx="6203">
                  <c:v>0.24815999999999999</c:v>
                </c:pt>
                <c:pt idx="6204">
                  <c:v>0.2482000000000005</c:v>
                </c:pt>
                <c:pt idx="6205">
                  <c:v>0.24824000000000077</c:v>
                </c:pt>
                <c:pt idx="6206">
                  <c:v>0.24828000000000044</c:v>
                </c:pt>
                <c:pt idx="6207">
                  <c:v>0.24832000000000001</c:v>
                </c:pt>
                <c:pt idx="6208">
                  <c:v>0.24836000000000041</c:v>
                </c:pt>
                <c:pt idx="6209">
                  <c:v>0.24840000000000059</c:v>
                </c:pt>
                <c:pt idx="6210">
                  <c:v>0.24844000000000083</c:v>
                </c:pt>
                <c:pt idx="6211">
                  <c:v>0.24848000000000056</c:v>
                </c:pt>
                <c:pt idx="6212">
                  <c:v>0.24852000000000021</c:v>
                </c:pt>
                <c:pt idx="6213">
                  <c:v>0.2485600000000005</c:v>
                </c:pt>
                <c:pt idx="6214">
                  <c:v>0.24860000000000004</c:v>
                </c:pt>
                <c:pt idx="6215">
                  <c:v>0.24864000000000044</c:v>
                </c:pt>
                <c:pt idx="6216">
                  <c:v>0.24868000000000001</c:v>
                </c:pt>
                <c:pt idx="6217">
                  <c:v>0.24872000000000041</c:v>
                </c:pt>
                <c:pt idx="6218">
                  <c:v>0.24876000000000056</c:v>
                </c:pt>
                <c:pt idx="6219">
                  <c:v>0.24880000000000024</c:v>
                </c:pt>
                <c:pt idx="6220">
                  <c:v>0.24884000000000056</c:v>
                </c:pt>
                <c:pt idx="6221">
                  <c:v>0.24887999999999999</c:v>
                </c:pt>
                <c:pt idx="6222">
                  <c:v>0.2489200000000005</c:v>
                </c:pt>
                <c:pt idx="6223">
                  <c:v>0.24896000000000063</c:v>
                </c:pt>
                <c:pt idx="6224">
                  <c:v>0.24900000000000044</c:v>
                </c:pt>
                <c:pt idx="6225">
                  <c:v>0.24904000000000068</c:v>
                </c:pt>
                <c:pt idx="6226">
                  <c:v>0.24908000000000041</c:v>
                </c:pt>
                <c:pt idx="6227">
                  <c:v>0.24912000000000001</c:v>
                </c:pt>
                <c:pt idx="6228">
                  <c:v>0.24915999999999999</c:v>
                </c:pt>
                <c:pt idx="6229">
                  <c:v>0.24920000000000056</c:v>
                </c:pt>
                <c:pt idx="6230">
                  <c:v>0.24924000000000077</c:v>
                </c:pt>
                <c:pt idx="6231">
                  <c:v>0.2492800000000005</c:v>
                </c:pt>
                <c:pt idx="6232">
                  <c:v>0.24932000000000001</c:v>
                </c:pt>
                <c:pt idx="6233">
                  <c:v>0.24936000000000041</c:v>
                </c:pt>
                <c:pt idx="6234">
                  <c:v>0.24940000000000068</c:v>
                </c:pt>
                <c:pt idx="6235">
                  <c:v>0.24944000000000088</c:v>
                </c:pt>
                <c:pt idx="6236">
                  <c:v>0.24948000000000056</c:v>
                </c:pt>
                <c:pt idx="6237">
                  <c:v>0.24952000000000021</c:v>
                </c:pt>
                <c:pt idx="6238">
                  <c:v>0.24956000000000053</c:v>
                </c:pt>
                <c:pt idx="6239">
                  <c:v>0.24960000000000004</c:v>
                </c:pt>
                <c:pt idx="6240">
                  <c:v>0.24964000000000044</c:v>
                </c:pt>
                <c:pt idx="6241">
                  <c:v>0.24968000000000001</c:v>
                </c:pt>
                <c:pt idx="6242">
                  <c:v>0.24972000000000041</c:v>
                </c:pt>
                <c:pt idx="6243">
                  <c:v>0.24976000000000062</c:v>
                </c:pt>
                <c:pt idx="6244">
                  <c:v>0.24980000000000024</c:v>
                </c:pt>
                <c:pt idx="6245">
                  <c:v>0.24984000000000056</c:v>
                </c:pt>
                <c:pt idx="6246">
                  <c:v>0.24987999999999999</c:v>
                </c:pt>
                <c:pt idx="6247">
                  <c:v>0.2499200000000005</c:v>
                </c:pt>
                <c:pt idx="6248">
                  <c:v>0.24996000000000076</c:v>
                </c:pt>
                <c:pt idx="6249">
                  <c:v>0.25</c:v>
                </c:pt>
                <c:pt idx="6250">
                  <c:v>0.25003999999999998</c:v>
                </c:pt>
                <c:pt idx="6251">
                  <c:v>0.25008000000000002</c:v>
                </c:pt>
                <c:pt idx="6252">
                  <c:v>0.25012000000000001</c:v>
                </c:pt>
                <c:pt idx="6253">
                  <c:v>0.25016000000000005</c:v>
                </c:pt>
                <c:pt idx="6254">
                  <c:v>0.25019999999999998</c:v>
                </c:pt>
                <c:pt idx="6255">
                  <c:v>0.25023999999999996</c:v>
                </c:pt>
                <c:pt idx="6256">
                  <c:v>0.25028</c:v>
                </c:pt>
                <c:pt idx="6257">
                  <c:v>0.25032000000000032</c:v>
                </c:pt>
                <c:pt idx="6258">
                  <c:v>0.25036000000000008</c:v>
                </c:pt>
                <c:pt idx="6259">
                  <c:v>0.25040000000000001</c:v>
                </c:pt>
                <c:pt idx="6260">
                  <c:v>0.25044</c:v>
                </c:pt>
                <c:pt idx="6261">
                  <c:v>0.25048000000000031</c:v>
                </c:pt>
                <c:pt idx="6262">
                  <c:v>0.25052000000000002</c:v>
                </c:pt>
                <c:pt idx="6263">
                  <c:v>0.25056</c:v>
                </c:pt>
                <c:pt idx="6264">
                  <c:v>0.25060000000000004</c:v>
                </c:pt>
                <c:pt idx="6265">
                  <c:v>0.25063999999999997</c:v>
                </c:pt>
                <c:pt idx="6266">
                  <c:v>0.25068000000000001</c:v>
                </c:pt>
                <c:pt idx="6267">
                  <c:v>0.25072</c:v>
                </c:pt>
                <c:pt idx="6268">
                  <c:v>0.25075999999999998</c:v>
                </c:pt>
                <c:pt idx="6269">
                  <c:v>0.25080000000000002</c:v>
                </c:pt>
                <c:pt idx="6270">
                  <c:v>0.25084000000000001</c:v>
                </c:pt>
                <c:pt idx="6271">
                  <c:v>0.25088000000000032</c:v>
                </c:pt>
                <c:pt idx="6272">
                  <c:v>0.25092000000000031</c:v>
                </c:pt>
                <c:pt idx="6273">
                  <c:v>0.25096000000000002</c:v>
                </c:pt>
                <c:pt idx="6274">
                  <c:v>0.251</c:v>
                </c:pt>
                <c:pt idx="6275">
                  <c:v>0.25104000000000004</c:v>
                </c:pt>
                <c:pt idx="6276">
                  <c:v>0.25108000000000008</c:v>
                </c:pt>
                <c:pt idx="6277">
                  <c:v>0.25112000000000001</c:v>
                </c:pt>
                <c:pt idx="6278">
                  <c:v>0.25116000000000005</c:v>
                </c:pt>
                <c:pt idx="6279">
                  <c:v>0.25119999999999998</c:v>
                </c:pt>
                <c:pt idx="6280">
                  <c:v>0.25123999999999996</c:v>
                </c:pt>
                <c:pt idx="6281">
                  <c:v>0.25128</c:v>
                </c:pt>
                <c:pt idx="6282">
                  <c:v>0.25132000000000032</c:v>
                </c:pt>
                <c:pt idx="6283">
                  <c:v>0.25136000000000008</c:v>
                </c:pt>
                <c:pt idx="6284">
                  <c:v>0.25140000000000001</c:v>
                </c:pt>
                <c:pt idx="6285">
                  <c:v>0.25144</c:v>
                </c:pt>
                <c:pt idx="6286">
                  <c:v>0.25148000000000031</c:v>
                </c:pt>
                <c:pt idx="6287">
                  <c:v>0.25152000000000002</c:v>
                </c:pt>
                <c:pt idx="6288">
                  <c:v>0.25156000000000001</c:v>
                </c:pt>
                <c:pt idx="6289">
                  <c:v>0.25160000000000005</c:v>
                </c:pt>
                <c:pt idx="6290">
                  <c:v>0.25163999999999997</c:v>
                </c:pt>
                <c:pt idx="6291">
                  <c:v>0.25168000000000001</c:v>
                </c:pt>
                <c:pt idx="6292">
                  <c:v>0.25172</c:v>
                </c:pt>
                <c:pt idx="6293">
                  <c:v>0.25175999999999998</c:v>
                </c:pt>
                <c:pt idx="6294">
                  <c:v>0.25180000000000002</c:v>
                </c:pt>
                <c:pt idx="6295">
                  <c:v>0.25184000000000001</c:v>
                </c:pt>
                <c:pt idx="6296">
                  <c:v>0.25188000000000038</c:v>
                </c:pt>
                <c:pt idx="6297">
                  <c:v>0.25192000000000031</c:v>
                </c:pt>
                <c:pt idx="6298">
                  <c:v>0.25196000000000002</c:v>
                </c:pt>
                <c:pt idx="6299">
                  <c:v>0.252</c:v>
                </c:pt>
                <c:pt idx="6300">
                  <c:v>0.25204000000000004</c:v>
                </c:pt>
                <c:pt idx="6301">
                  <c:v>0.25208000000000008</c:v>
                </c:pt>
                <c:pt idx="6302">
                  <c:v>0.25212000000000001</c:v>
                </c:pt>
                <c:pt idx="6303">
                  <c:v>0.25216</c:v>
                </c:pt>
                <c:pt idx="6304">
                  <c:v>0.25219999999999998</c:v>
                </c:pt>
                <c:pt idx="6305">
                  <c:v>0.25223999999999996</c:v>
                </c:pt>
                <c:pt idx="6306">
                  <c:v>0.25228</c:v>
                </c:pt>
                <c:pt idx="6307">
                  <c:v>0.25232000000000032</c:v>
                </c:pt>
                <c:pt idx="6308">
                  <c:v>0.25236000000000008</c:v>
                </c:pt>
                <c:pt idx="6309">
                  <c:v>0.25240000000000001</c:v>
                </c:pt>
                <c:pt idx="6310">
                  <c:v>0.25244</c:v>
                </c:pt>
                <c:pt idx="6311">
                  <c:v>0.25248000000000032</c:v>
                </c:pt>
                <c:pt idx="6312">
                  <c:v>0.25252000000000002</c:v>
                </c:pt>
                <c:pt idx="6313">
                  <c:v>0.25256000000000001</c:v>
                </c:pt>
                <c:pt idx="6314">
                  <c:v>0.25260000000000005</c:v>
                </c:pt>
                <c:pt idx="6315">
                  <c:v>0.25263999999999998</c:v>
                </c:pt>
                <c:pt idx="6316">
                  <c:v>0.25268000000000002</c:v>
                </c:pt>
                <c:pt idx="6317">
                  <c:v>0.25272</c:v>
                </c:pt>
                <c:pt idx="6318">
                  <c:v>0.25275999999999998</c:v>
                </c:pt>
                <c:pt idx="6319">
                  <c:v>0.25280000000000002</c:v>
                </c:pt>
                <c:pt idx="6320">
                  <c:v>0.25284000000000001</c:v>
                </c:pt>
                <c:pt idx="6321">
                  <c:v>0.25288000000000038</c:v>
                </c:pt>
                <c:pt idx="6322">
                  <c:v>0.25292000000000031</c:v>
                </c:pt>
                <c:pt idx="6323">
                  <c:v>0.25296000000000002</c:v>
                </c:pt>
                <c:pt idx="6324">
                  <c:v>0.253</c:v>
                </c:pt>
                <c:pt idx="6325">
                  <c:v>0.25304000000000004</c:v>
                </c:pt>
                <c:pt idx="6326">
                  <c:v>0.25308000000000008</c:v>
                </c:pt>
                <c:pt idx="6327">
                  <c:v>0.25312000000000001</c:v>
                </c:pt>
                <c:pt idx="6328">
                  <c:v>0.25316</c:v>
                </c:pt>
                <c:pt idx="6329">
                  <c:v>0.25319999999999998</c:v>
                </c:pt>
                <c:pt idx="6330">
                  <c:v>0.25323999999999997</c:v>
                </c:pt>
                <c:pt idx="6331">
                  <c:v>0.25328000000000001</c:v>
                </c:pt>
                <c:pt idx="6332">
                  <c:v>0.25332000000000032</c:v>
                </c:pt>
                <c:pt idx="6333">
                  <c:v>0.25336000000000031</c:v>
                </c:pt>
                <c:pt idx="6334">
                  <c:v>0.25340000000000001</c:v>
                </c:pt>
                <c:pt idx="6335">
                  <c:v>0.25344</c:v>
                </c:pt>
                <c:pt idx="6336">
                  <c:v>0.25348000000000032</c:v>
                </c:pt>
                <c:pt idx="6337">
                  <c:v>0.25352000000000002</c:v>
                </c:pt>
                <c:pt idx="6338">
                  <c:v>0.25356000000000001</c:v>
                </c:pt>
                <c:pt idx="6339">
                  <c:v>0.25360000000000005</c:v>
                </c:pt>
                <c:pt idx="6340">
                  <c:v>0.25363999999999998</c:v>
                </c:pt>
                <c:pt idx="6341">
                  <c:v>0.25368000000000002</c:v>
                </c:pt>
                <c:pt idx="6342">
                  <c:v>0.25372</c:v>
                </c:pt>
                <c:pt idx="6343">
                  <c:v>0.25376000000000004</c:v>
                </c:pt>
                <c:pt idx="6344">
                  <c:v>0.25380000000000008</c:v>
                </c:pt>
                <c:pt idx="6345">
                  <c:v>0.25384000000000001</c:v>
                </c:pt>
                <c:pt idx="6346">
                  <c:v>0.25388000000000038</c:v>
                </c:pt>
                <c:pt idx="6347">
                  <c:v>0.25392000000000031</c:v>
                </c:pt>
                <c:pt idx="6348">
                  <c:v>0.25396000000000002</c:v>
                </c:pt>
                <c:pt idx="6349">
                  <c:v>0.254</c:v>
                </c:pt>
                <c:pt idx="6350">
                  <c:v>0.25404000000000004</c:v>
                </c:pt>
                <c:pt idx="6351">
                  <c:v>0.25408000000000008</c:v>
                </c:pt>
                <c:pt idx="6352">
                  <c:v>0.25412000000000001</c:v>
                </c:pt>
                <c:pt idx="6353">
                  <c:v>0.25416</c:v>
                </c:pt>
                <c:pt idx="6354">
                  <c:v>0.25419999999999998</c:v>
                </c:pt>
                <c:pt idx="6355">
                  <c:v>0.25423999999999997</c:v>
                </c:pt>
                <c:pt idx="6356">
                  <c:v>0.25428000000000001</c:v>
                </c:pt>
                <c:pt idx="6357">
                  <c:v>0.25432000000000032</c:v>
                </c:pt>
                <c:pt idx="6358">
                  <c:v>0.25436000000000031</c:v>
                </c:pt>
                <c:pt idx="6359">
                  <c:v>0.25440000000000002</c:v>
                </c:pt>
                <c:pt idx="6360">
                  <c:v>0.25444</c:v>
                </c:pt>
                <c:pt idx="6361">
                  <c:v>0.25448000000000032</c:v>
                </c:pt>
                <c:pt idx="6362">
                  <c:v>0.25452000000000002</c:v>
                </c:pt>
                <c:pt idx="6363">
                  <c:v>0.25456000000000001</c:v>
                </c:pt>
                <c:pt idx="6364">
                  <c:v>0.25460000000000005</c:v>
                </c:pt>
                <c:pt idx="6365">
                  <c:v>0.25463999999999998</c:v>
                </c:pt>
                <c:pt idx="6366">
                  <c:v>0.25468000000000002</c:v>
                </c:pt>
                <c:pt idx="6367">
                  <c:v>0.25472</c:v>
                </c:pt>
                <c:pt idx="6368">
                  <c:v>0.25476000000000004</c:v>
                </c:pt>
                <c:pt idx="6369">
                  <c:v>0.25480000000000008</c:v>
                </c:pt>
                <c:pt idx="6370">
                  <c:v>0.25484000000000001</c:v>
                </c:pt>
                <c:pt idx="6371">
                  <c:v>0.25488000000000038</c:v>
                </c:pt>
                <c:pt idx="6372">
                  <c:v>0.25492000000000031</c:v>
                </c:pt>
                <c:pt idx="6373">
                  <c:v>0.25496000000000002</c:v>
                </c:pt>
                <c:pt idx="6374">
                  <c:v>0.255</c:v>
                </c:pt>
                <c:pt idx="6375">
                  <c:v>0.25504000000000004</c:v>
                </c:pt>
                <c:pt idx="6376">
                  <c:v>0.25508000000000008</c:v>
                </c:pt>
                <c:pt idx="6377">
                  <c:v>0.25512000000000001</c:v>
                </c:pt>
                <c:pt idx="6378">
                  <c:v>0.25516</c:v>
                </c:pt>
                <c:pt idx="6379">
                  <c:v>0.25519999999999998</c:v>
                </c:pt>
                <c:pt idx="6380">
                  <c:v>0.25523999999999997</c:v>
                </c:pt>
                <c:pt idx="6381">
                  <c:v>0.25528000000000001</c:v>
                </c:pt>
                <c:pt idx="6382">
                  <c:v>0.25532000000000032</c:v>
                </c:pt>
                <c:pt idx="6383">
                  <c:v>0.25536000000000031</c:v>
                </c:pt>
                <c:pt idx="6384">
                  <c:v>0.25540000000000002</c:v>
                </c:pt>
                <c:pt idx="6385">
                  <c:v>0.25544</c:v>
                </c:pt>
                <c:pt idx="6386">
                  <c:v>0.25548000000000032</c:v>
                </c:pt>
                <c:pt idx="6387">
                  <c:v>0.25552000000000002</c:v>
                </c:pt>
                <c:pt idx="6388">
                  <c:v>0.25556000000000001</c:v>
                </c:pt>
                <c:pt idx="6389">
                  <c:v>0.25560000000000005</c:v>
                </c:pt>
                <c:pt idx="6390">
                  <c:v>0.25563999999999998</c:v>
                </c:pt>
                <c:pt idx="6391">
                  <c:v>0.25568000000000002</c:v>
                </c:pt>
                <c:pt idx="6392">
                  <c:v>0.25572</c:v>
                </c:pt>
                <c:pt idx="6393">
                  <c:v>0.25576000000000004</c:v>
                </c:pt>
                <c:pt idx="6394">
                  <c:v>0.25580000000000008</c:v>
                </c:pt>
                <c:pt idx="6395">
                  <c:v>0.25584000000000001</c:v>
                </c:pt>
                <c:pt idx="6396">
                  <c:v>0.25588000000000038</c:v>
                </c:pt>
                <c:pt idx="6397">
                  <c:v>0.25592000000000031</c:v>
                </c:pt>
                <c:pt idx="6398">
                  <c:v>0.25596000000000002</c:v>
                </c:pt>
                <c:pt idx="6399">
                  <c:v>0.25600000000000001</c:v>
                </c:pt>
                <c:pt idx="6400">
                  <c:v>0.25604000000000005</c:v>
                </c:pt>
                <c:pt idx="6401">
                  <c:v>0.25608000000000031</c:v>
                </c:pt>
                <c:pt idx="6402">
                  <c:v>0.25612000000000001</c:v>
                </c:pt>
                <c:pt idx="6403">
                  <c:v>0.25616</c:v>
                </c:pt>
                <c:pt idx="6404">
                  <c:v>0.25619999999999998</c:v>
                </c:pt>
                <c:pt idx="6405">
                  <c:v>0.25623999999999997</c:v>
                </c:pt>
                <c:pt idx="6406">
                  <c:v>0.25628000000000001</c:v>
                </c:pt>
                <c:pt idx="6407">
                  <c:v>0.25632000000000038</c:v>
                </c:pt>
                <c:pt idx="6408">
                  <c:v>0.25636000000000031</c:v>
                </c:pt>
                <c:pt idx="6409">
                  <c:v>0.25640000000000002</c:v>
                </c:pt>
                <c:pt idx="6410">
                  <c:v>0.25644</c:v>
                </c:pt>
                <c:pt idx="6411">
                  <c:v>0.25648000000000032</c:v>
                </c:pt>
                <c:pt idx="6412">
                  <c:v>0.25652000000000008</c:v>
                </c:pt>
                <c:pt idx="6413">
                  <c:v>0.25656000000000001</c:v>
                </c:pt>
                <c:pt idx="6414">
                  <c:v>0.25660000000000005</c:v>
                </c:pt>
                <c:pt idx="6415">
                  <c:v>0.25663999999999998</c:v>
                </c:pt>
                <c:pt idx="6416">
                  <c:v>0.25668000000000002</c:v>
                </c:pt>
                <c:pt idx="6417">
                  <c:v>0.25672</c:v>
                </c:pt>
                <c:pt idx="6418">
                  <c:v>0.25676000000000004</c:v>
                </c:pt>
                <c:pt idx="6419">
                  <c:v>0.25679999999999997</c:v>
                </c:pt>
                <c:pt idx="6420">
                  <c:v>0.25684000000000001</c:v>
                </c:pt>
                <c:pt idx="6421">
                  <c:v>0.25688000000000094</c:v>
                </c:pt>
                <c:pt idx="6422">
                  <c:v>0.25692000000000031</c:v>
                </c:pt>
                <c:pt idx="6423">
                  <c:v>0.25696000000000002</c:v>
                </c:pt>
                <c:pt idx="6424">
                  <c:v>0.25700000000000001</c:v>
                </c:pt>
                <c:pt idx="6425">
                  <c:v>0.25704000000000005</c:v>
                </c:pt>
                <c:pt idx="6426">
                  <c:v>0.25708000000000031</c:v>
                </c:pt>
                <c:pt idx="6427">
                  <c:v>0.25712000000000002</c:v>
                </c:pt>
                <c:pt idx="6428">
                  <c:v>0.25716</c:v>
                </c:pt>
                <c:pt idx="6429">
                  <c:v>0.25719999999999998</c:v>
                </c:pt>
                <c:pt idx="6430">
                  <c:v>0.25723999999999997</c:v>
                </c:pt>
                <c:pt idx="6431">
                  <c:v>0.25728000000000001</c:v>
                </c:pt>
                <c:pt idx="6432">
                  <c:v>0.25732000000000038</c:v>
                </c:pt>
                <c:pt idx="6433">
                  <c:v>0.25736000000000031</c:v>
                </c:pt>
                <c:pt idx="6434">
                  <c:v>0.25740000000000002</c:v>
                </c:pt>
                <c:pt idx="6435">
                  <c:v>0.25744</c:v>
                </c:pt>
                <c:pt idx="6436">
                  <c:v>0.25748000000000032</c:v>
                </c:pt>
                <c:pt idx="6437">
                  <c:v>0.25752000000000008</c:v>
                </c:pt>
                <c:pt idx="6438">
                  <c:v>0.25756000000000001</c:v>
                </c:pt>
                <c:pt idx="6439">
                  <c:v>0.2576</c:v>
                </c:pt>
                <c:pt idx="6440">
                  <c:v>0.25763999999999998</c:v>
                </c:pt>
                <c:pt idx="6441">
                  <c:v>0.25768000000000002</c:v>
                </c:pt>
                <c:pt idx="6442">
                  <c:v>0.25772</c:v>
                </c:pt>
                <c:pt idx="6443">
                  <c:v>0.25776000000000004</c:v>
                </c:pt>
                <c:pt idx="6444">
                  <c:v>0.25779999999999997</c:v>
                </c:pt>
                <c:pt idx="6445">
                  <c:v>0.25784000000000001</c:v>
                </c:pt>
                <c:pt idx="6446">
                  <c:v>0.25788000000000094</c:v>
                </c:pt>
                <c:pt idx="6447">
                  <c:v>0.25792000000000032</c:v>
                </c:pt>
                <c:pt idx="6448">
                  <c:v>0.25796000000000002</c:v>
                </c:pt>
                <c:pt idx="6449">
                  <c:v>0.25800000000000001</c:v>
                </c:pt>
                <c:pt idx="6450">
                  <c:v>0.25804000000000005</c:v>
                </c:pt>
                <c:pt idx="6451">
                  <c:v>0.25808000000000031</c:v>
                </c:pt>
                <c:pt idx="6452">
                  <c:v>0.25812000000000002</c:v>
                </c:pt>
                <c:pt idx="6453">
                  <c:v>0.25816</c:v>
                </c:pt>
                <c:pt idx="6454">
                  <c:v>0.25820000000000004</c:v>
                </c:pt>
                <c:pt idx="6455">
                  <c:v>0.25824000000000003</c:v>
                </c:pt>
                <c:pt idx="6456">
                  <c:v>0.25828000000000001</c:v>
                </c:pt>
                <c:pt idx="6457">
                  <c:v>0.25832000000000038</c:v>
                </c:pt>
                <c:pt idx="6458">
                  <c:v>0.25836000000000031</c:v>
                </c:pt>
                <c:pt idx="6459">
                  <c:v>0.25840000000000002</c:v>
                </c:pt>
                <c:pt idx="6460">
                  <c:v>0.25844</c:v>
                </c:pt>
                <c:pt idx="6461">
                  <c:v>0.25848000000000032</c:v>
                </c:pt>
                <c:pt idx="6462">
                  <c:v>0.25852000000000008</c:v>
                </c:pt>
                <c:pt idx="6463">
                  <c:v>0.25856000000000001</c:v>
                </c:pt>
                <c:pt idx="6464">
                  <c:v>0.2586</c:v>
                </c:pt>
                <c:pt idx="6465">
                  <c:v>0.25863999999999998</c:v>
                </c:pt>
                <c:pt idx="6466">
                  <c:v>0.25868000000000002</c:v>
                </c:pt>
                <c:pt idx="6467">
                  <c:v>0.25872000000000001</c:v>
                </c:pt>
                <c:pt idx="6468">
                  <c:v>0.25876000000000005</c:v>
                </c:pt>
                <c:pt idx="6469">
                  <c:v>0.25879999999999997</c:v>
                </c:pt>
                <c:pt idx="6470">
                  <c:v>0.25884000000000001</c:v>
                </c:pt>
                <c:pt idx="6471">
                  <c:v>0.25888000000000094</c:v>
                </c:pt>
                <c:pt idx="6472">
                  <c:v>0.25892000000000032</c:v>
                </c:pt>
                <c:pt idx="6473">
                  <c:v>0.25896000000000002</c:v>
                </c:pt>
                <c:pt idx="6474">
                  <c:v>0.25900000000000001</c:v>
                </c:pt>
                <c:pt idx="6475">
                  <c:v>0.25904000000000005</c:v>
                </c:pt>
                <c:pt idx="6476">
                  <c:v>0.25908000000000031</c:v>
                </c:pt>
                <c:pt idx="6477">
                  <c:v>0.25912000000000002</c:v>
                </c:pt>
                <c:pt idx="6478">
                  <c:v>0.25916</c:v>
                </c:pt>
                <c:pt idx="6479">
                  <c:v>0.25920000000000004</c:v>
                </c:pt>
                <c:pt idx="6480">
                  <c:v>0.25924000000000003</c:v>
                </c:pt>
                <c:pt idx="6481">
                  <c:v>0.25928000000000001</c:v>
                </c:pt>
                <c:pt idx="6482">
                  <c:v>0.25932000000000038</c:v>
                </c:pt>
                <c:pt idx="6483">
                  <c:v>0.25936000000000031</c:v>
                </c:pt>
                <c:pt idx="6484">
                  <c:v>0.25940000000000002</c:v>
                </c:pt>
                <c:pt idx="6485">
                  <c:v>0.25944</c:v>
                </c:pt>
                <c:pt idx="6486">
                  <c:v>0.25948000000000032</c:v>
                </c:pt>
                <c:pt idx="6487">
                  <c:v>0.25952000000000008</c:v>
                </c:pt>
                <c:pt idx="6488">
                  <c:v>0.25956000000000001</c:v>
                </c:pt>
                <c:pt idx="6489">
                  <c:v>0.2596</c:v>
                </c:pt>
                <c:pt idx="6490">
                  <c:v>0.25963999999999998</c:v>
                </c:pt>
                <c:pt idx="6491">
                  <c:v>0.25968000000000002</c:v>
                </c:pt>
                <c:pt idx="6492">
                  <c:v>0.25972000000000001</c:v>
                </c:pt>
                <c:pt idx="6493">
                  <c:v>0.25976000000000005</c:v>
                </c:pt>
                <c:pt idx="6494">
                  <c:v>0.25979999999999998</c:v>
                </c:pt>
                <c:pt idx="6495">
                  <c:v>0.25984000000000002</c:v>
                </c:pt>
                <c:pt idx="6496">
                  <c:v>0.25988000000000094</c:v>
                </c:pt>
                <c:pt idx="6497">
                  <c:v>0.25992000000000032</c:v>
                </c:pt>
                <c:pt idx="6498">
                  <c:v>0.25996000000000002</c:v>
                </c:pt>
                <c:pt idx="6499">
                  <c:v>0.26</c:v>
                </c:pt>
                <c:pt idx="6500">
                  <c:v>0.26004000000000005</c:v>
                </c:pt>
                <c:pt idx="6501">
                  <c:v>0.26008000000000031</c:v>
                </c:pt>
                <c:pt idx="6502">
                  <c:v>0.26012000000000002</c:v>
                </c:pt>
                <c:pt idx="6503">
                  <c:v>0.26016</c:v>
                </c:pt>
                <c:pt idx="6504">
                  <c:v>0.26020000000000004</c:v>
                </c:pt>
                <c:pt idx="6505">
                  <c:v>0.26024000000000003</c:v>
                </c:pt>
                <c:pt idx="6506">
                  <c:v>0.26028000000000001</c:v>
                </c:pt>
                <c:pt idx="6507">
                  <c:v>0.26032000000000038</c:v>
                </c:pt>
                <c:pt idx="6508">
                  <c:v>0.26036000000000031</c:v>
                </c:pt>
                <c:pt idx="6509">
                  <c:v>0.26040000000000002</c:v>
                </c:pt>
                <c:pt idx="6510">
                  <c:v>0.26044</c:v>
                </c:pt>
                <c:pt idx="6511">
                  <c:v>0.26048000000000032</c:v>
                </c:pt>
                <c:pt idx="6512">
                  <c:v>0.26052000000000008</c:v>
                </c:pt>
                <c:pt idx="6513">
                  <c:v>0.26056000000000001</c:v>
                </c:pt>
                <c:pt idx="6514">
                  <c:v>0.2606</c:v>
                </c:pt>
                <c:pt idx="6515">
                  <c:v>0.26063999999999998</c:v>
                </c:pt>
                <c:pt idx="6516">
                  <c:v>0.26068000000000002</c:v>
                </c:pt>
                <c:pt idx="6517">
                  <c:v>0.26072000000000001</c:v>
                </c:pt>
                <c:pt idx="6518">
                  <c:v>0.26076000000000005</c:v>
                </c:pt>
                <c:pt idx="6519">
                  <c:v>0.26079999999999998</c:v>
                </c:pt>
                <c:pt idx="6520">
                  <c:v>0.26084000000000002</c:v>
                </c:pt>
                <c:pt idx="6521">
                  <c:v>0.26088000000000094</c:v>
                </c:pt>
                <c:pt idx="6522">
                  <c:v>0.26092000000000032</c:v>
                </c:pt>
                <c:pt idx="6523">
                  <c:v>0.26096000000000008</c:v>
                </c:pt>
                <c:pt idx="6524">
                  <c:v>0.26100000000000001</c:v>
                </c:pt>
                <c:pt idx="6525">
                  <c:v>0.26104000000000005</c:v>
                </c:pt>
                <c:pt idx="6526">
                  <c:v>0.26108000000000031</c:v>
                </c:pt>
                <c:pt idx="6527">
                  <c:v>0.26112000000000002</c:v>
                </c:pt>
                <c:pt idx="6528">
                  <c:v>0.26116</c:v>
                </c:pt>
                <c:pt idx="6529">
                  <c:v>0.26120000000000004</c:v>
                </c:pt>
                <c:pt idx="6530">
                  <c:v>0.26124000000000003</c:v>
                </c:pt>
                <c:pt idx="6531">
                  <c:v>0.26128000000000001</c:v>
                </c:pt>
                <c:pt idx="6532">
                  <c:v>0.26132000000000088</c:v>
                </c:pt>
                <c:pt idx="6533">
                  <c:v>0.26136000000000031</c:v>
                </c:pt>
                <c:pt idx="6534">
                  <c:v>0.26140000000000002</c:v>
                </c:pt>
                <c:pt idx="6535">
                  <c:v>0.26144000000000001</c:v>
                </c:pt>
                <c:pt idx="6536">
                  <c:v>0.26148000000000032</c:v>
                </c:pt>
                <c:pt idx="6537">
                  <c:v>0.26152000000000031</c:v>
                </c:pt>
                <c:pt idx="6538">
                  <c:v>0.26156000000000001</c:v>
                </c:pt>
                <c:pt idx="6539">
                  <c:v>0.2616</c:v>
                </c:pt>
                <c:pt idx="6540">
                  <c:v>0.26163999999999998</c:v>
                </c:pt>
                <c:pt idx="6541">
                  <c:v>0.26168000000000002</c:v>
                </c:pt>
                <c:pt idx="6542">
                  <c:v>0.26172000000000001</c:v>
                </c:pt>
                <c:pt idx="6543">
                  <c:v>0.26176000000000005</c:v>
                </c:pt>
                <c:pt idx="6544">
                  <c:v>0.26179999999999998</c:v>
                </c:pt>
                <c:pt idx="6545">
                  <c:v>0.26184000000000002</c:v>
                </c:pt>
                <c:pt idx="6546">
                  <c:v>0.26188000000000095</c:v>
                </c:pt>
                <c:pt idx="6547">
                  <c:v>0.26192000000000032</c:v>
                </c:pt>
                <c:pt idx="6548">
                  <c:v>0.26196000000000008</c:v>
                </c:pt>
                <c:pt idx="6549">
                  <c:v>0.26200000000000001</c:v>
                </c:pt>
                <c:pt idx="6550">
                  <c:v>0.26204</c:v>
                </c:pt>
                <c:pt idx="6551">
                  <c:v>0.26208000000000031</c:v>
                </c:pt>
                <c:pt idx="6552">
                  <c:v>0.26212000000000002</c:v>
                </c:pt>
                <c:pt idx="6553">
                  <c:v>0.26216</c:v>
                </c:pt>
                <c:pt idx="6554">
                  <c:v>0.26220000000000004</c:v>
                </c:pt>
                <c:pt idx="6555">
                  <c:v>0.26223999999999997</c:v>
                </c:pt>
                <c:pt idx="6556">
                  <c:v>0.26228000000000001</c:v>
                </c:pt>
                <c:pt idx="6557">
                  <c:v>0.26232000000000094</c:v>
                </c:pt>
                <c:pt idx="6558">
                  <c:v>0.26236000000000032</c:v>
                </c:pt>
                <c:pt idx="6559">
                  <c:v>0.26240000000000002</c:v>
                </c:pt>
                <c:pt idx="6560">
                  <c:v>0.26244000000000001</c:v>
                </c:pt>
                <c:pt idx="6561">
                  <c:v>0.26248000000000032</c:v>
                </c:pt>
                <c:pt idx="6562">
                  <c:v>0.26252000000000031</c:v>
                </c:pt>
                <c:pt idx="6563">
                  <c:v>0.26256000000000002</c:v>
                </c:pt>
                <c:pt idx="6564">
                  <c:v>0.2626</c:v>
                </c:pt>
                <c:pt idx="6565">
                  <c:v>0.26263999999999998</c:v>
                </c:pt>
                <c:pt idx="6566">
                  <c:v>0.26268000000000002</c:v>
                </c:pt>
                <c:pt idx="6567">
                  <c:v>0.26272000000000001</c:v>
                </c:pt>
                <c:pt idx="6568">
                  <c:v>0.26276000000000005</c:v>
                </c:pt>
                <c:pt idx="6569">
                  <c:v>0.26279999999999998</c:v>
                </c:pt>
                <c:pt idx="6570">
                  <c:v>0.26284000000000002</c:v>
                </c:pt>
                <c:pt idx="6571">
                  <c:v>0.26288000000000095</c:v>
                </c:pt>
                <c:pt idx="6572">
                  <c:v>0.26292000000000032</c:v>
                </c:pt>
                <c:pt idx="6573">
                  <c:v>0.26296000000000008</c:v>
                </c:pt>
                <c:pt idx="6574">
                  <c:v>0.26300000000000001</c:v>
                </c:pt>
                <c:pt idx="6575">
                  <c:v>0.26304</c:v>
                </c:pt>
                <c:pt idx="6576">
                  <c:v>0.26308000000000031</c:v>
                </c:pt>
                <c:pt idx="6577">
                  <c:v>0.26312000000000002</c:v>
                </c:pt>
                <c:pt idx="6578">
                  <c:v>0.26316000000000001</c:v>
                </c:pt>
                <c:pt idx="6579">
                  <c:v>0.26320000000000005</c:v>
                </c:pt>
                <c:pt idx="6580">
                  <c:v>0.26323999999999997</c:v>
                </c:pt>
                <c:pt idx="6581">
                  <c:v>0.26328000000000001</c:v>
                </c:pt>
                <c:pt idx="6582">
                  <c:v>0.26332000000000094</c:v>
                </c:pt>
                <c:pt idx="6583">
                  <c:v>0.26336000000000032</c:v>
                </c:pt>
                <c:pt idx="6584">
                  <c:v>0.26340000000000002</c:v>
                </c:pt>
                <c:pt idx="6585">
                  <c:v>0.26344000000000001</c:v>
                </c:pt>
                <c:pt idx="6586">
                  <c:v>0.26348000000000038</c:v>
                </c:pt>
                <c:pt idx="6587">
                  <c:v>0.26352000000000031</c:v>
                </c:pt>
                <c:pt idx="6588">
                  <c:v>0.26356000000000002</c:v>
                </c:pt>
                <c:pt idx="6589">
                  <c:v>0.2636</c:v>
                </c:pt>
                <c:pt idx="6590">
                  <c:v>0.26364000000000004</c:v>
                </c:pt>
                <c:pt idx="6591">
                  <c:v>0.26368000000000008</c:v>
                </c:pt>
                <c:pt idx="6592">
                  <c:v>0.26372000000000001</c:v>
                </c:pt>
                <c:pt idx="6593">
                  <c:v>0.26376000000000005</c:v>
                </c:pt>
                <c:pt idx="6594">
                  <c:v>0.26379999999999998</c:v>
                </c:pt>
                <c:pt idx="6595">
                  <c:v>0.26384000000000002</c:v>
                </c:pt>
                <c:pt idx="6596">
                  <c:v>0.26388000000000106</c:v>
                </c:pt>
                <c:pt idx="6597">
                  <c:v>0.26392000000000032</c:v>
                </c:pt>
                <c:pt idx="6598">
                  <c:v>0.26396000000000008</c:v>
                </c:pt>
                <c:pt idx="6599">
                  <c:v>0.26400000000000001</c:v>
                </c:pt>
                <c:pt idx="6600">
                  <c:v>0.26404</c:v>
                </c:pt>
                <c:pt idx="6601">
                  <c:v>0.26408000000000031</c:v>
                </c:pt>
                <c:pt idx="6602">
                  <c:v>0.26412000000000002</c:v>
                </c:pt>
                <c:pt idx="6603">
                  <c:v>0.26416000000000001</c:v>
                </c:pt>
                <c:pt idx="6604">
                  <c:v>0.26420000000000005</c:v>
                </c:pt>
                <c:pt idx="6605">
                  <c:v>0.26423999999999997</c:v>
                </c:pt>
                <c:pt idx="6606">
                  <c:v>0.26428000000000001</c:v>
                </c:pt>
                <c:pt idx="6607">
                  <c:v>0.26432000000000094</c:v>
                </c:pt>
                <c:pt idx="6608">
                  <c:v>0.26436000000000032</c:v>
                </c:pt>
                <c:pt idx="6609">
                  <c:v>0.26440000000000002</c:v>
                </c:pt>
                <c:pt idx="6610">
                  <c:v>0.26444000000000001</c:v>
                </c:pt>
                <c:pt idx="6611">
                  <c:v>0.26448000000000038</c:v>
                </c:pt>
                <c:pt idx="6612">
                  <c:v>0.26452000000000031</c:v>
                </c:pt>
                <c:pt idx="6613">
                  <c:v>0.26456000000000002</c:v>
                </c:pt>
                <c:pt idx="6614">
                  <c:v>0.2646</c:v>
                </c:pt>
                <c:pt idx="6615">
                  <c:v>0.26464000000000004</c:v>
                </c:pt>
                <c:pt idx="6616">
                  <c:v>0.26468000000000008</c:v>
                </c:pt>
                <c:pt idx="6617">
                  <c:v>0.26472000000000001</c:v>
                </c:pt>
                <c:pt idx="6618">
                  <c:v>0.26476</c:v>
                </c:pt>
                <c:pt idx="6619">
                  <c:v>0.26479999999999998</c:v>
                </c:pt>
                <c:pt idx="6620">
                  <c:v>0.26484000000000002</c:v>
                </c:pt>
                <c:pt idx="6621">
                  <c:v>0.26488000000000106</c:v>
                </c:pt>
                <c:pt idx="6622">
                  <c:v>0.26492000000000032</c:v>
                </c:pt>
                <c:pt idx="6623">
                  <c:v>0.26496000000000008</c:v>
                </c:pt>
                <c:pt idx="6624">
                  <c:v>0.26500000000000001</c:v>
                </c:pt>
                <c:pt idx="6625">
                  <c:v>0.26504</c:v>
                </c:pt>
                <c:pt idx="6626">
                  <c:v>0.26508000000000032</c:v>
                </c:pt>
                <c:pt idx="6627">
                  <c:v>0.26512000000000002</c:v>
                </c:pt>
                <c:pt idx="6628">
                  <c:v>0.26516000000000001</c:v>
                </c:pt>
                <c:pt idx="6629">
                  <c:v>0.26520000000000005</c:v>
                </c:pt>
                <c:pt idx="6630">
                  <c:v>0.26523999999999998</c:v>
                </c:pt>
                <c:pt idx="6631">
                  <c:v>0.26528000000000002</c:v>
                </c:pt>
                <c:pt idx="6632">
                  <c:v>0.26532000000000094</c:v>
                </c:pt>
                <c:pt idx="6633">
                  <c:v>0.26536000000000032</c:v>
                </c:pt>
                <c:pt idx="6634">
                  <c:v>0.26540000000000002</c:v>
                </c:pt>
                <c:pt idx="6635">
                  <c:v>0.26544000000000001</c:v>
                </c:pt>
                <c:pt idx="6636">
                  <c:v>0.26548000000000038</c:v>
                </c:pt>
                <c:pt idx="6637">
                  <c:v>0.26552000000000031</c:v>
                </c:pt>
                <c:pt idx="6638">
                  <c:v>0.26556000000000002</c:v>
                </c:pt>
                <c:pt idx="6639">
                  <c:v>0.2656</c:v>
                </c:pt>
                <c:pt idx="6640">
                  <c:v>0.26564000000000004</c:v>
                </c:pt>
                <c:pt idx="6641">
                  <c:v>0.26568000000000008</c:v>
                </c:pt>
                <c:pt idx="6642">
                  <c:v>0.26572000000000001</c:v>
                </c:pt>
                <c:pt idx="6643">
                  <c:v>0.26576</c:v>
                </c:pt>
                <c:pt idx="6644">
                  <c:v>0.26579999999999998</c:v>
                </c:pt>
                <c:pt idx="6645">
                  <c:v>0.26584000000000002</c:v>
                </c:pt>
                <c:pt idx="6646">
                  <c:v>0.26588000000000106</c:v>
                </c:pt>
                <c:pt idx="6647">
                  <c:v>0.26592000000000032</c:v>
                </c:pt>
                <c:pt idx="6648">
                  <c:v>0.26596000000000031</c:v>
                </c:pt>
                <c:pt idx="6649">
                  <c:v>0.26600000000000001</c:v>
                </c:pt>
                <c:pt idx="6650">
                  <c:v>0.26604</c:v>
                </c:pt>
                <c:pt idx="6651">
                  <c:v>0.26608000000000032</c:v>
                </c:pt>
                <c:pt idx="6652">
                  <c:v>0.26612000000000002</c:v>
                </c:pt>
                <c:pt idx="6653">
                  <c:v>0.26616000000000001</c:v>
                </c:pt>
                <c:pt idx="6654">
                  <c:v>0.26620000000000005</c:v>
                </c:pt>
                <c:pt idx="6655">
                  <c:v>0.26623999999999998</c:v>
                </c:pt>
                <c:pt idx="6656">
                  <c:v>0.26628000000000002</c:v>
                </c:pt>
                <c:pt idx="6657">
                  <c:v>0.26632000000000094</c:v>
                </c:pt>
                <c:pt idx="6658">
                  <c:v>0.26636000000000032</c:v>
                </c:pt>
                <c:pt idx="6659">
                  <c:v>0.26640000000000008</c:v>
                </c:pt>
                <c:pt idx="6660">
                  <c:v>0.26644000000000001</c:v>
                </c:pt>
                <c:pt idx="6661">
                  <c:v>0.26648000000000038</c:v>
                </c:pt>
                <c:pt idx="6662">
                  <c:v>0.26652000000000031</c:v>
                </c:pt>
                <c:pt idx="6663">
                  <c:v>0.26656000000000002</c:v>
                </c:pt>
                <c:pt idx="6664">
                  <c:v>0.2666</c:v>
                </c:pt>
                <c:pt idx="6665">
                  <c:v>0.26664000000000004</c:v>
                </c:pt>
                <c:pt idx="6666">
                  <c:v>0.26668000000000008</c:v>
                </c:pt>
                <c:pt idx="6667">
                  <c:v>0.26672000000000001</c:v>
                </c:pt>
                <c:pt idx="6668">
                  <c:v>0.26676</c:v>
                </c:pt>
                <c:pt idx="6669">
                  <c:v>0.26679999999999998</c:v>
                </c:pt>
                <c:pt idx="6670">
                  <c:v>0.26684000000000002</c:v>
                </c:pt>
                <c:pt idx="6671">
                  <c:v>0.26688000000000106</c:v>
                </c:pt>
                <c:pt idx="6672">
                  <c:v>0.26692000000000032</c:v>
                </c:pt>
                <c:pt idx="6673">
                  <c:v>0.26696000000000031</c:v>
                </c:pt>
                <c:pt idx="6674">
                  <c:v>0.26700000000000002</c:v>
                </c:pt>
                <c:pt idx="6675">
                  <c:v>0.26704</c:v>
                </c:pt>
                <c:pt idx="6676">
                  <c:v>0.26708000000000032</c:v>
                </c:pt>
                <c:pt idx="6677">
                  <c:v>0.26712000000000002</c:v>
                </c:pt>
                <c:pt idx="6678">
                  <c:v>0.26716000000000001</c:v>
                </c:pt>
                <c:pt idx="6679">
                  <c:v>0.26720000000000005</c:v>
                </c:pt>
                <c:pt idx="6680">
                  <c:v>0.26723999999999998</c:v>
                </c:pt>
                <c:pt idx="6681">
                  <c:v>0.26728000000000002</c:v>
                </c:pt>
                <c:pt idx="6682">
                  <c:v>0.26732000000000095</c:v>
                </c:pt>
                <c:pt idx="6683">
                  <c:v>0.26736000000000032</c:v>
                </c:pt>
                <c:pt idx="6684">
                  <c:v>0.26740000000000008</c:v>
                </c:pt>
                <c:pt idx="6685">
                  <c:v>0.26744000000000001</c:v>
                </c:pt>
                <c:pt idx="6686">
                  <c:v>0.26748000000000038</c:v>
                </c:pt>
                <c:pt idx="6687">
                  <c:v>0.26752000000000031</c:v>
                </c:pt>
                <c:pt idx="6688">
                  <c:v>0.26756000000000002</c:v>
                </c:pt>
                <c:pt idx="6689">
                  <c:v>0.2676</c:v>
                </c:pt>
                <c:pt idx="6690">
                  <c:v>0.26764000000000004</c:v>
                </c:pt>
                <c:pt idx="6691">
                  <c:v>0.26768000000000008</c:v>
                </c:pt>
                <c:pt idx="6692">
                  <c:v>0.26772000000000001</c:v>
                </c:pt>
                <c:pt idx="6693">
                  <c:v>0.26776</c:v>
                </c:pt>
                <c:pt idx="6694">
                  <c:v>0.26779999999999998</c:v>
                </c:pt>
                <c:pt idx="6695">
                  <c:v>0.26784000000000002</c:v>
                </c:pt>
                <c:pt idx="6696">
                  <c:v>0.26788000000000106</c:v>
                </c:pt>
                <c:pt idx="6697">
                  <c:v>0.26792000000000032</c:v>
                </c:pt>
                <c:pt idx="6698">
                  <c:v>0.26796000000000031</c:v>
                </c:pt>
                <c:pt idx="6699">
                  <c:v>0.26800000000000002</c:v>
                </c:pt>
                <c:pt idx="6700">
                  <c:v>0.26804</c:v>
                </c:pt>
                <c:pt idx="6701">
                  <c:v>0.26808000000000032</c:v>
                </c:pt>
                <c:pt idx="6702">
                  <c:v>0.26812000000000002</c:v>
                </c:pt>
                <c:pt idx="6703">
                  <c:v>0.26816000000000001</c:v>
                </c:pt>
                <c:pt idx="6704">
                  <c:v>0.26820000000000005</c:v>
                </c:pt>
                <c:pt idx="6705">
                  <c:v>0.26823999999999998</c:v>
                </c:pt>
                <c:pt idx="6706">
                  <c:v>0.26828000000000002</c:v>
                </c:pt>
                <c:pt idx="6707">
                  <c:v>0.26832000000000095</c:v>
                </c:pt>
                <c:pt idx="6708">
                  <c:v>0.26836000000000032</c:v>
                </c:pt>
                <c:pt idx="6709">
                  <c:v>0.26840000000000008</c:v>
                </c:pt>
                <c:pt idx="6710">
                  <c:v>0.26844000000000001</c:v>
                </c:pt>
                <c:pt idx="6711">
                  <c:v>0.26848000000000088</c:v>
                </c:pt>
                <c:pt idx="6712">
                  <c:v>0.26852000000000031</c:v>
                </c:pt>
                <c:pt idx="6713">
                  <c:v>0.26856000000000002</c:v>
                </c:pt>
                <c:pt idx="6714">
                  <c:v>0.26860000000000001</c:v>
                </c:pt>
                <c:pt idx="6715">
                  <c:v>0.26864000000000005</c:v>
                </c:pt>
                <c:pt idx="6716">
                  <c:v>0.26868000000000031</c:v>
                </c:pt>
                <c:pt idx="6717">
                  <c:v>0.26872000000000001</c:v>
                </c:pt>
                <c:pt idx="6718">
                  <c:v>0.26876</c:v>
                </c:pt>
                <c:pt idx="6719">
                  <c:v>0.26879999999999998</c:v>
                </c:pt>
                <c:pt idx="6720">
                  <c:v>0.26884000000000002</c:v>
                </c:pt>
                <c:pt idx="6721">
                  <c:v>0.26888000000000106</c:v>
                </c:pt>
                <c:pt idx="6722">
                  <c:v>0.26892000000000038</c:v>
                </c:pt>
                <c:pt idx="6723">
                  <c:v>0.26896000000000031</c:v>
                </c:pt>
                <c:pt idx="6724">
                  <c:v>0.26900000000000002</c:v>
                </c:pt>
                <c:pt idx="6725">
                  <c:v>0.26904</c:v>
                </c:pt>
                <c:pt idx="6726">
                  <c:v>0.26908000000000032</c:v>
                </c:pt>
                <c:pt idx="6727">
                  <c:v>0.26912000000000008</c:v>
                </c:pt>
                <c:pt idx="6728">
                  <c:v>0.26916000000000001</c:v>
                </c:pt>
                <c:pt idx="6729">
                  <c:v>0.26920000000000005</c:v>
                </c:pt>
                <c:pt idx="6730">
                  <c:v>0.26923999999999998</c:v>
                </c:pt>
                <c:pt idx="6731">
                  <c:v>0.26928000000000002</c:v>
                </c:pt>
                <c:pt idx="6732">
                  <c:v>0.26932000000000106</c:v>
                </c:pt>
                <c:pt idx="6733">
                  <c:v>0.26936000000000032</c:v>
                </c:pt>
                <c:pt idx="6734">
                  <c:v>0.26940000000000008</c:v>
                </c:pt>
                <c:pt idx="6735">
                  <c:v>0.26944000000000001</c:v>
                </c:pt>
                <c:pt idx="6736">
                  <c:v>0.26948000000000094</c:v>
                </c:pt>
                <c:pt idx="6737">
                  <c:v>0.26952000000000031</c:v>
                </c:pt>
                <c:pt idx="6738">
                  <c:v>0.26956000000000002</c:v>
                </c:pt>
                <c:pt idx="6739">
                  <c:v>0.26960000000000001</c:v>
                </c:pt>
                <c:pt idx="6740">
                  <c:v>0.26964000000000005</c:v>
                </c:pt>
                <c:pt idx="6741">
                  <c:v>0.26968000000000031</c:v>
                </c:pt>
                <c:pt idx="6742">
                  <c:v>0.26972000000000002</c:v>
                </c:pt>
                <c:pt idx="6743">
                  <c:v>0.26976</c:v>
                </c:pt>
                <c:pt idx="6744">
                  <c:v>0.26979999999999998</c:v>
                </c:pt>
                <c:pt idx="6745">
                  <c:v>0.26984000000000002</c:v>
                </c:pt>
                <c:pt idx="6746">
                  <c:v>0.26988000000000106</c:v>
                </c:pt>
                <c:pt idx="6747">
                  <c:v>0.26992000000000038</c:v>
                </c:pt>
                <c:pt idx="6748">
                  <c:v>0.26996000000000031</c:v>
                </c:pt>
                <c:pt idx="6749">
                  <c:v>0.27</c:v>
                </c:pt>
                <c:pt idx="6750">
                  <c:v>0.27004</c:v>
                </c:pt>
                <c:pt idx="6751">
                  <c:v>0.27008000000000032</c:v>
                </c:pt>
                <c:pt idx="6752">
                  <c:v>0.27012000000000008</c:v>
                </c:pt>
                <c:pt idx="6753">
                  <c:v>0.27016000000000001</c:v>
                </c:pt>
                <c:pt idx="6754">
                  <c:v>0.2702</c:v>
                </c:pt>
                <c:pt idx="6755">
                  <c:v>0.27023999999999998</c:v>
                </c:pt>
                <c:pt idx="6756">
                  <c:v>0.27028000000000002</c:v>
                </c:pt>
                <c:pt idx="6757">
                  <c:v>0.27032000000000106</c:v>
                </c:pt>
                <c:pt idx="6758">
                  <c:v>0.27036000000000032</c:v>
                </c:pt>
                <c:pt idx="6759">
                  <c:v>0.27040000000000008</c:v>
                </c:pt>
                <c:pt idx="6760">
                  <c:v>0.27044000000000001</c:v>
                </c:pt>
                <c:pt idx="6761">
                  <c:v>0.27048000000000094</c:v>
                </c:pt>
                <c:pt idx="6762">
                  <c:v>0.27052000000000032</c:v>
                </c:pt>
                <c:pt idx="6763">
                  <c:v>0.27056000000000002</c:v>
                </c:pt>
                <c:pt idx="6764">
                  <c:v>0.27060000000000001</c:v>
                </c:pt>
                <c:pt idx="6765">
                  <c:v>0.27064000000000005</c:v>
                </c:pt>
                <c:pt idx="6766">
                  <c:v>0.27068000000000031</c:v>
                </c:pt>
                <c:pt idx="6767">
                  <c:v>0.27072000000000002</c:v>
                </c:pt>
                <c:pt idx="6768">
                  <c:v>0.27076</c:v>
                </c:pt>
                <c:pt idx="6769">
                  <c:v>0.27080000000000032</c:v>
                </c:pt>
                <c:pt idx="6770">
                  <c:v>0.27084000000000008</c:v>
                </c:pt>
                <c:pt idx="6771">
                  <c:v>0.27088000000000106</c:v>
                </c:pt>
                <c:pt idx="6772">
                  <c:v>0.27092000000000038</c:v>
                </c:pt>
                <c:pt idx="6773">
                  <c:v>0.27096000000000031</c:v>
                </c:pt>
                <c:pt idx="6774">
                  <c:v>0.27100000000000002</c:v>
                </c:pt>
                <c:pt idx="6775">
                  <c:v>0.27104</c:v>
                </c:pt>
                <c:pt idx="6776">
                  <c:v>0.27108000000000032</c:v>
                </c:pt>
                <c:pt idx="6777">
                  <c:v>0.27112000000000008</c:v>
                </c:pt>
                <c:pt idx="6778">
                  <c:v>0.27116000000000001</c:v>
                </c:pt>
                <c:pt idx="6779">
                  <c:v>0.2712</c:v>
                </c:pt>
                <c:pt idx="6780">
                  <c:v>0.27123999999999998</c:v>
                </c:pt>
                <c:pt idx="6781">
                  <c:v>0.27128000000000002</c:v>
                </c:pt>
                <c:pt idx="6782">
                  <c:v>0.27132000000000106</c:v>
                </c:pt>
                <c:pt idx="6783">
                  <c:v>0.27136000000000032</c:v>
                </c:pt>
                <c:pt idx="6784">
                  <c:v>0.27140000000000031</c:v>
                </c:pt>
                <c:pt idx="6785">
                  <c:v>0.27144000000000001</c:v>
                </c:pt>
                <c:pt idx="6786">
                  <c:v>0.27148000000000094</c:v>
                </c:pt>
                <c:pt idx="6787">
                  <c:v>0.27152000000000032</c:v>
                </c:pt>
                <c:pt idx="6788">
                  <c:v>0.27156000000000002</c:v>
                </c:pt>
                <c:pt idx="6789">
                  <c:v>0.27160000000000001</c:v>
                </c:pt>
                <c:pt idx="6790">
                  <c:v>0.27164000000000005</c:v>
                </c:pt>
                <c:pt idx="6791">
                  <c:v>0.27168000000000031</c:v>
                </c:pt>
                <c:pt idx="6792">
                  <c:v>0.27172000000000002</c:v>
                </c:pt>
                <c:pt idx="6793">
                  <c:v>0.27176</c:v>
                </c:pt>
                <c:pt idx="6794">
                  <c:v>0.27180000000000032</c:v>
                </c:pt>
                <c:pt idx="6795">
                  <c:v>0.27184000000000008</c:v>
                </c:pt>
                <c:pt idx="6796">
                  <c:v>0.27188000000000107</c:v>
                </c:pt>
                <c:pt idx="6797">
                  <c:v>0.27192000000000038</c:v>
                </c:pt>
                <c:pt idx="6798">
                  <c:v>0.27196000000000031</c:v>
                </c:pt>
                <c:pt idx="6799">
                  <c:v>0.27200000000000002</c:v>
                </c:pt>
                <c:pt idx="6800">
                  <c:v>0.27204</c:v>
                </c:pt>
                <c:pt idx="6801">
                  <c:v>0.27208000000000032</c:v>
                </c:pt>
                <c:pt idx="6802">
                  <c:v>0.27212000000000008</c:v>
                </c:pt>
                <c:pt idx="6803">
                  <c:v>0.27216000000000001</c:v>
                </c:pt>
                <c:pt idx="6804">
                  <c:v>0.2722</c:v>
                </c:pt>
                <c:pt idx="6805">
                  <c:v>0.27223999999999998</c:v>
                </c:pt>
                <c:pt idx="6806">
                  <c:v>0.27228000000000002</c:v>
                </c:pt>
                <c:pt idx="6807">
                  <c:v>0.27232000000000106</c:v>
                </c:pt>
                <c:pt idx="6808">
                  <c:v>0.27236000000000032</c:v>
                </c:pt>
                <c:pt idx="6809">
                  <c:v>0.27240000000000031</c:v>
                </c:pt>
                <c:pt idx="6810">
                  <c:v>0.27244000000000002</c:v>
                </c:pt>
                <c:pt idx="6811">
                  <c:v>0.27248000000000094</c:v>
                </c:pt>
                <c:pt idx="6812">
                  <c:v>0.27252000000000032</c:v>
                </c:pt>
                <c:pt idx="6813">
                  <c:v>0.27256000000000002</c:v>
                </c:pt>
                <c:pt idx="6814">
                  <c:v>0.27260000000000001</c:v>
                </c:pt>
                <c:pt idx="6815">
                  <c:v>0.27264000000000005</c:v>
                </c:pt>
                <c:pt idx="6816">
                  <c:v>0.27268000000000031</c:v>
                </c:pt>
                <c:pt idx="6817">
                  <c:v>0.27272000000000002</c:v>
                </c:pt>
                <c:pt idx="6818">
                  <c:v>0.27276</c:v>
                </c:pt>
                <c:pt idx="6819">
                  <c:v>0.27280000000000032</c:v>
                </c:pt>
                <c:pt idx="6820">
                  <c:v>0.27284000000000008</c:v>
                </c:pt>
                <c:pt idx="6821">
                  <c:v>0.27288000000000107</c:v>
                </c:pt>
                <c:pt idx="6822">
                  <c:v>0.27292000000000038</c:v>
                </c:pt>
                <c:pt idx="6823">
                  <c:v>0.27296000000000031</c:v>
                </c:pt>
                <c:pt idx="6824">
                  <c:v>0.27300000000000002</c:v>
                </c:pt>
                <c:pt idx="6825">
                  <c:v>0.27304</c:v>
                </c:pt>
                <c:pt idx="6826">
                  <c:v>0.27308000000000032</c:v>
                </c:pt>
                <c:pt idx="6827">
                  <c:v>0.27312000000000008</c:v>
                </c:pt>
                <c:pt idx="6828">
                  <c:v>0.27316000000000001</c:v>
                </c:pt>
                <c:pt idx="6829">
                  <c:v>0.2732</c:v>
                </c:pt>
                <c:pt idx="6830">
                  <c:v>0.27323999999999998</c:v>
                </c:pt>
                <c:pt idx="6831">
                  <c:v>0.27328000000000002</c:v>
                </c:pt>
                <c:pt idx="6832">
                  <c:v>0.27332000000000106</c:v>
                </c:pt>
                <c:pt idx="6833">
                  <c:v>0.27336000000000032</c:v>
                </c:pt>
                <c:pt idx="6834">
                  <c:v>0.27340000000000031</c:v>
                </c:pt>
                <c:pt idx="6835">
                  <c:v>0.27344000000000002</c:v>
                </c:pt>
                <c:pt idx="6836">
                  <c:v>0.27348000000000094</c:v>
                </c:pt>
                <c:pt idx="6837">
                  <c:v>0.27352000000000032</c:v>
                </c:pt>
                <c:pt idx="6838">
                  <c:v>0.27356000000000008</c:v>
                </c:pt>
                <c:pt idx="6839">
                  <c:v>0.27360000000000001</c:v>
                </c:pt>
                <c:pt idx="6840">
                  <c:v>0.27364000000000005</c:v>
                </c:pt>
                <c:pt idx="6841">
                  <c:v>0.27368000000000031</c:v>
                </c:pt>
                <c:pt idx="6842">
                  <c:v>0.27372000000000002</c:v>
                </c:pt>
                <c:pt idx="6843">
                  <c:v>0.27376</c:v>
                </c:pt>
                <c:pt idx="6844">
                  <c:v>0.27380000000000032</c:v>
                </c:pt>
                <c:pt idx="6845">
                  <c:v>0.27384000000000008</c:v>
                </c:pt>
                <c:pt idx="6846">
                  <c:v>0.27388000000000107</c:v>
                </c:pt>
                <c:pt idx="6847">
                  <c:v>0.27392000000000088</c:v>
                </c:pt>
                <c:pt idx="6848">
                  <c:v>0.27396000000000031</c:v>
                </c:pt>
                <c:pt idx="6849">
                  <c:v>0.27400000000000002</c:v>
                </c:pt>
                <c:pt idx="6850">
                  <c:v>0.27404000000000001</c:v>
                </c:pt>
                <c:pt idx="6851">
                  <c:v>0.27408000000000032</c:v>
                </c:pt>
                <c:pt idx="6852">
                  <c:v>0.27412000000000031</c:v>
                </c:pt>
                <c:pt idx="6853">
                  <c:v>0.27416000000000001</c:v>
                </c:pt>
                <c:pt idx="6854">
                  <c:v>0.2742</c:v>
                </c:pt>
                <c:pt idx="6855">
                  <c:v>0.27423999999999998</c:v>
                </c:pt>
                <c:pt idx="6856">
                  <c:v>0.27428000000000002</c:v>
                </c:pt>
                <c:pt idx="6857">
                  <c:v>0.27432000000000106</c:v>
                </c:pt>
                <c:pt idx="6858">
                  <c:v>0.27436000000000038</c:v>
                </c:pt>
                <c:pt idx="6859">
                  <c:v>0.27440000000000031</c:v>
                </c:pt>
                <c:pt idx="6860">
                  <c:v>0.27444000000000002</c:v>
                </c:pt>
                <c:pt idx="6861">
                  <c:v>0.27448000000000095</c:v>
                </c:pt>
                <c:pt idx="6862">
                  <c:v>0.27452000000000032</c:v>
                </c:pt>
                <c:pt idx="6863">
                  <c:v>0.27456000000000008</c:v>
                </c:pt>
                <c:pt idx="6864">
                  <c:v>0.27460000000000001</c:v>
                </c:pt>
                <c:pt idx="6865">
                  <c:v>0.27464</c:v>
                </c:pt>
                <c:pt idx="6866">
                  <c:v>0.27468000000000031</c:v>
                </c:pt>
                <c:pt idx="6867">
                  <c:v>0.27472000000000002</c:v>
                </c:pt>
                <c:pt idx="6868">
                  <c:v>0.27476</c:v>
                </c:pt>
                <c:pt idx="6869">
                  <c:v>0.27480000000000032</c:v>
                </c:pt>
                <c:pt idx="6870">
                  <c:v>0.27484000000000008</c:v>
                </c:pt>
                <c:pt idx="6871">
                  <c:v>0.27488000000000107</c:v>
                </c:pt>
                <c:pt idx="6872">
                  <c:v>0.27492000000000094</c:v>
                </c:pt>
                <c:pt idx="6873">
                  <c:v>0.27496000000000032</c:v>
                </c:pt>
                <c:pt idx="6874">
                  <c:v>0.27500000000000002</c:v>
                </c:pt>
                <c:pt idx="6875">
                  <c:v>0.27504000000000001</c:v>
                </c:pt>
                <c:pt idx="6876">
                  <c:v>0.27508000000000032</c:v>
                </c:pt>
                <c:pt idx="6877">
                  <c:v>0.27512000000000031</c:v>
                </c:pt>
                <c:pt idx="6878">
                  <c:v>0.27516000000000002</c:v>
                </c:pt>
                <c:pt idx="6879">
                  <c:v>0.2752</c:v>
                </c:pt>
                <c:pt idx="6880">
                  <c:v>0.27523999999999998</c:v>
                </c:pt>
                <c:pt idx="6881">
                  <c:v>0.27528000000000002</c:v>
                </c:pt>
                <c:pt idx="6882">
                  <c:v>0.27532000000000106</c:v>
                </c:pt>
                <c:pt idx="6883">
                  <c:v>0.27536000000000038</c:v>
                </c:pt>
                <c:pt idx="6884">
                  <c:v>0.27540000000000031</c:v>
                </c:pt>
                <c:pt idx="6885">
                  <c:v>0.27544000000000002</c:v>
                </c:pt>
                <c:pt idx="6886">
                  <c:v>0.27548000000000095</c:v>
                </c:pt>
                <c:pt idx="6887">
                  <c:v>0.27552000000000032</c:v>
                </c:pt>
                <c:pt idx="6888">
                  <c:v>0.27556000000000008</c:v>
                </c:pt>
                <c:pt idx="6889">
                  <c:v>0.27560000000000001</c:v>
                </c:pt>
                <c:pt idx="6890">
                  <c:v>0.27564</c:v>
                </c:pt>
                <c:pt idx="6891">
                  <c:v>0.27568000000000031</c:v>
                </c:pt>
                <c:pt idx="6892">
                  <c:v>0.27572000000000002</c:v>
                </c:pt>
                <c:pt idx="6893">
                  <c:v>0.27576000000000001</c:v>
                </c:pt>
                <c:pt idx="6894">
                  <c:v>0.27580000000000032</c:v>
                </c:pt>
                <c:pt idx="6895">
                  <c:v>0.27584000000000031</c:v>
                </c:pt>
                <c:pt idx="6896">
                  <c:v>0.27588000000000112</c:v>
                </c:pt>
                <c:pt idx="6897">
                  <c:v>0.27592000000000094</c:v>
                </c:pt>
                <c:pt idx="6898">
                  <c:v>0.27596000000000032</c:v>
                </c:pt>
                <c:pt idx="6899">
                  <c:v>0.27600000000000002</c:v>
                </c:pt>
                <c:pt idx="6900">
                  <c:v>0.27604000000000001</c:v>
                </c:pt>
                <c:pt idx="6901">
                  <c:v>0.27608000000000038</c:v>
                </c:pt>
                <c:pt idx="6902">
                  <c:v>0.27612000000000031</c:v>
                </c:pt>
                <c:pt idx="6903">
                  <c:v>0.27616000000000002</c:v>
                </c:pt>
                <c:pt idx="6904">
                  <c:v>0.2762</c:v>
                </c:pt>
                <c:pt idx="6905">
                  <c:v>0.27624000000000004</c:v>
                </c:pt>
                <c:pt idx="6906">
                  <c:v>0.27628000000000008</c:v>
                </c:pt>
                <c:pt idx="6907">
                  <c:v>0.27632000000000106</c:v>
                </c:pt>
                <c:pt idx="6908">
                  <c:v>0.27636000000000038</c:v>
                </c:pt>
                <c:pt idx="6909">
                  <c:v>0.27640000000000031</c:v>
                </c:pt>
                <c:pt idx="6910">
                  <c:v>0.27644000000000002</c:v>
                </c:pt>
                <c:pt idx="6911">
                  <c:v>0.27648000000000106</c:v>
                </c:pt>
                <c:pt idx="6912">
                  <c:v>0.27652000000000032</c:v>
                </c:pt>
                <c:pt idx="6913">
                  <c:v>0.27656000000000008</c:v>
                </c:pt>
                <c:pt idx="6914">
                  <c:v>0.27660000000000001</c:v>
                </c:pt>
                <c:pt idx="6915">
                  <c:v>0.27664</c:v>
                </c:pt>
                <c:pt idx="6916">
                  <c:v>0.27668000000000031</c:v>
                </c:pt>
                <c:pt idx="6917">
                  <c:v>0.27672000000000002</c:v>
                </c:pt>
                <c:pt idx="6918">
                  <c:v>0.27676000000000001</c:v>
                </c:pt>
                <c:pt idx="6919">
                  <c:v>0.27680000000000032</c:v>
                </c:pt>
                <c:pt idx="6920">
                  <c:v>0.27684000000000031</c:v>
                </c:pt>
                <c:pt idx="6921">
                  <c:v>0.27688000000000124</c:v>
                </c:pt>
                <c:pt idx="6922">
                  <c:v>0.27692000000000094</c:v>
                </c:pt>
                <c:pt idx="6923">
                  <c:v>0.27696000000000032</c:v>
                </c:pt>
                <c:pt idx="6924">
                  <c:v>0.27700000000000002</c:v>
                </c:pt>
                <c:pt idx="6925">
                  <c:v>0.27704000000000001</c:v>
                </c:pt>
                <c:pt idx="6926">
                  <c:v>0.27708000000000038</c:v>
                </c:pt>
                <c:pt idx="6927">
                  <c:v>0.27712000000000031</c:v>
                </c:pt>
                <c:pt idx="6928">
                  <c:v>0.27716000000000002</c:v>
                </c:pt>
                <c:pt idx="6929">
                  <c:v>0.2772</c:v>
                </c:pt>
                <c:pt idx="6930">
                  <c:v>0.27724000000000004</c:v>
                </c:pt>
                <c:pt idx="6931">
                  <c:v>0.27728000000000008</c:v>
                </c:pt>
                <c:pt idx="6932">
                  <c:v>0.27732000000000107</c:v>
                </c:pt>
                <c:pt idx="6933">
                  <c:v>0.27736000000000038</c:v>
                </c:pt>
                <c:pt idx="6934">
                  <c:v>0.27740000000000031</c:v>
                </c:pt>
                <c:pt idx="6935">
                  <c:v>0.27744000000000002</c:v>
                </c:pt>
                <c:pt idx="6936">
                  <c:v>0.27748000000000106</c:v>
                </c:pt>
                <c:pt idx="6937">
                  <c:v>0.27752000000000032</c:v>
                </c:pt>
                <c:pt idx="6938">
                  <c:v>0.27756000000000008</c:v>
                </c:pt>
                <c:pt idx="6939">
                  <c:v>0.27760000000000001</c:v>
                </c:pt>
                <c:pt idx="6940">
                  <c:v>0.27764</c:v>
                </c:pt>
                <c:pt idx="6941">
                  <c:v>0.27768000000000032</c:v>
                </c:pt>
                <c:pt idx="6942">
                  <c:v>0.27772000000000002</c:v>
                </c:pt>
                <c:pt idx="6943">
                  <c:v>0.27776000000000001</c:v>
                </c:pt>
                <c:pt idx="6944">
                  <c:v>0.27780000000000032</c:v>
                </c:pt>
                <c:pt idx="6945">
                  <c:v>0.27784000000000031</c:v>
                </c:pt>
                <c:pt idx="6946">
                  <c:v>0.27788000000000124</c:v>
                </c:pt>
                <c:pt idx="6947">
                  <c:v>0.27792000000000094</c:v>
                </c:pt>
                <c:pt idx="6948">
                  <c:v>0.27796000000000032</c:v>
                </c:pt>
                <c:pt idx="6949">
                  <c:v>0.27800000000000002</c:v>
                </c:pt>
                <c:pt idx="6950">
                  <c:v>0.27804000000000001</c:v>
                </c:pt>
                <c:pt idx="6951">
                  <c:v>0.27808000000000038</c:v>
                </c:pt>
                <c:pt idx="6952">
                  <c:v>0.27812000000000031</c:v>
                </c:pt>
                <c:pt idx="6953">
                  <c:v>0.27816000000000002</c:v>
                </c:pt>
                <c:pt idx="6954">
                  <c:v>0.2782</c:v>
                </c:pt>
                <c:pt idx="6955">
                  <c:v>0.27824000000000004</c:v>
                </c:pt>
                <c:pt idx="6956">
                  <c:v>0.27828000000000008</c:v>
                </c:pt>
                <c:pt idx="6957">
                  <c:v>0.27832000000000107</c:v>
                </c:pt>
                <c:pt idx="6958">
                  <c:v>0.27836000000000038</c:v>
                </c:pt>
                <c:pt idx="6959">
                  <c:v>0.27840000000000031</c:v>
                </c:pt>
                <c:pt idx="6960">
                  <c:v>0.27844000000000002</c:v>
                </c:pt>
                <c:pt idx="6961">
                  <c:v>0.27848000000000106</c:v>
                </c:pt>
                <c:pt idx="6962">
                  <c:v>0.27852000000000032</c:v>
                </c:pt>
                <c:pt idx="6963">
                  <c:v>0.27856000000000031</c:v>
                </c:pt>
                <c:pt idx="6964">
                  <c:v>0.27860000000000001</c:v>
                </c:pt>
                <c:pt idx="6965">
                  <c:v>0.27864</c:v>
                </c:pt>
                <c:pt idx="6966">
                  <c:v>0.27868000000000032</c:v>
                </c:pt>
                <c:pt idx="6967">
                  <c:v>0.27872000000000002</c:v>
                </c:pt>
                <c:pt idx="6968">
                  <c:v>0.27876000000000001</c:v>
                </c:pt>
                <c:pt idx="6969">
                  <c:v>0.27880000000000038</c:v>
                </c:pt>
                <c:pt idx="6970">
                  <c:v>0.27884000000000031</c:v>
                </c:pt>
                <c:pt idx="6971">
                  <c:v>0.27888000000000124</c:v>
                </c:pt>
                <c:pt idx="6972">
                  <c:v>0.27892000000000094</c:v>
                </c:pt>
                <c:pt idx="6973">
                  <c:v>0.27896000000000032</c:v>
                </c:pt>
                <c:pt idx="6974">
                  <c:v>0.27900000000000008</c:v>
                </c:pt>
                <c:pt idx="6975">
                  <c:v>0.27904000000000001</c:v>
                </c:pt>
                <c:pt idx="6976">
                  <c:v>0.27908000000000038</c:v>
                </c:pt>
                <c:pt idx="6977">
                  <c:v>0.27912000000000031</c:v>
                </c:pt>
                <c:pt idx="6978">
                  <c:v>0.27916000000000002</c:v>
                </c:pt>
                <c:pt idx="6979">
                  <c:v>0.2792</c:v>
                </c:pt>
                <c:pt idx="6980">
                  <c:v>0.27924000000000004</c:v>
                </c:pt>
                <c:pt idx="6981">
                  <c:v>0.27928000000000008</c:v>
                </c:pt>
                <c:pt idx="6982">
                  <c:v>0.27932000000000107</c:v>
                </c:pt>
                <c:pt idx="6983">
                  <c:v>0.27936000000000094</c:v>
                </c:pt>
                <c:pt idx="6984">
                  <c:v>0.27940000000000031</c:v>
                </c:pt>
                <c:pt idx="6985">
                  <c:v>0.27944000000000002</c:v>
                </c:pt>
                <c:pt idx="6986">
                  <c:v>0.27948000000000106</c:v>
                </c:pt>
                <c:pt idx="6987">
                  <c:v>0.27952000000000032</c:v>
                </c:pt>
                <c:pt idx="6988">
                  <c:v>0.27956000000000031</c:v>
                </c:pt>
                <c:pt idx="6989">
                  <c:v>0.27960000000000002</c:v>
                </c:pt>
                <c:pt idx="6990">
                  <c:v>0.27964</c:v>
                </c:pt>
                <c:pt idx="6991">
                  <c:v>0.27968000000000032</c:v>
                </c:pt>
                <c:pt idx="6992">
                  <c:v>0.27972000000000002</c:v>
                </c:pt>
                <c:pt idx="6993">
                  <c:v>0.27976000000000001</c:v>
                </c:pt>
                <c:pt idx="6994">
                  <c:v>0.27980000000000038</c:v>
                </c:pt>
                <c:pt idx="6995">
                  <c:v>0.27984000000000031</c:v>
                </c:pt>
                <c:pt idx="6996">
                  <c:v>0.27988000000000124</c:v>
                </c:pt>
                <c:pt idx="6997">
                  <c:v>0.27992000000000095</c:v>
                </c:pt>
                <c:pt idx="6998">
                  <c:v>0.27996000000000032</c:v>
                </c:pt>
                <c:pt idx="6999">
                  <c:v>0.28000000000000008</c:v>
                </c:pt>
                <c:pt idx="7000">
                  <c:v>0.28004000000000001</c:v>
                </c:pt>
                <c:pt idx="7001">
                  <c:v>0.28008000000000038</c:v>
                </c:pt>
                <c:pt idx="7002">
                  <c:v>0.28012000000000031</c:v>
                </c:pt>
                <c:pt idx="7003">
                  <c:v>0.28016000000000002</c:v>
                </c:pt>
                <c:pt idx="7004">
                  <c:v>0.2802</c:v>
                </c:pt>
                <c:pt idx="7005">
                  <c:v>0.28024000000000004</c:v>
                </c:pt>
                <c:pt idx="7006">
                  <c:v>0.28028000000000008</c:v>
                </c:pt>
                <c:pt idx="7007">
                  <c:v>0.28032000000000107</c:v>
                </c:pt>
                <c:pt idx="7008">
                  <c:v>0.28036000000000094</c:v>
                </c:pt>
                <c:pt idx="7009">
                  <c:v>0.28040000000000032</c:v>
                </c:pt>
                <c:pt idx="7010">
                  <c:v>0.28044000000000002</c:v>
                </c:pt>
                <c:pt idx="7011">
                  <c:v>0.28048000000000106</c:v>
                </c:pt>
                <c:pt idx="7012">
                  <c:v>0.28052000000000032</c:v>
                </c:pt>
                <c:pt idx="7013">
                  <c:v>0.28056000000000031</c:v>
                </c:pt>
                <c:pt idx="7014">
                  <c:v>0.28060000000000002</c:v>
                </c:pt>
                <c:pt idx="7015">
                  <c:v>0.28064</c:v>
                </c:pt>
                <c:pt idx="7016">
                  <c:v>0.28068000000000032</c:v>
                </c:pt>
                <c:pt idx="7017">
                  <c:v>0.28072000000000008</c:v>
                </c:pt>
                <c:pt idx="7018">
                  <c:v>0.28076000000000001</c:v>
                </c:pt>
                <c:pt idx="7019">
                  <c:v>0.28080000000000038</c:v>
                </c:pt>
                <c:pt idx="7020">
                  <c:v>0.28084000000000031</c:v>
                </c:pt>
                <c:pt idx="7021">
                  <c:v>0.28088000000000124</c:v>
                </c:pt>
                <c:pt idx="7022">
                  <c:v>0.280920000000001</c:v>
                </c:pt>
                <c:pt idx="7023">
                  <c:v>0.28096000000000032</c:v>
                </c:pt>
                <c:pt idx="7024">
                  <c:v>0.28100000000000008</c:v>
                </c:pt>
                <c:pt idx="7025">
                  <c:v>0.28104000000000001</c:v>
                </c:pt>
                <c:pt idx="7026">
                  <c:v>0.28108000000000088</c:v>
                </c:pt>
                <c:pt idx="7027">
                  <c:v>0.28112000000000031</c:v>
                </c:pt>
                <c:pt idx="7028">
                  <c:v>0.28116000000000002</c:v>
                </c:pt>
                <c:pt idx="7029">
                  <c:v>0.28120000000000001</c:v>
                </c:pt>
                <c:pt idx="7030">
                  <c:v>0.28124000000000005</c:v>
                </c:pt>
                <c:pt idx="7031">
                  <c:v>0.28128000000000031</c:v>
                </c:pt>
                <c:pt idx="7032">
                  <c:v>0.28132000000000118</c:v>
                </c:pt>
                <c:pt idx="7033">
                  <c:v>0.28136000000000094</c:v>
                </c:pt>
                <c:pt idx="7034">
                  <c:v>0.28140000000000032</c:v>
                </c:pt>
                <c:pt idx="7035">
                  <c:v>0.28144000000000002</c:v>
                </c:pt>
                <c:pt idx="7036">
                  <c:v>0.28148000000000106</c:v>
                </c:pt>
                <c:pt idx="7037">
                  <c:v>0.28152000000000038</c:v>
                </c:pt>
                <c:pt idx="7038">
                  <c:v>0.28156000000000031</c:v>
                </c:pt>
                <c:pt idx="7039">
                  <c:v>0.28160000000000002</c:v>
                </c:pt>
                <c:pt idx="7040">
                  <c:v>0.28164</c:v>
                </c:pt>
                <c:pt idx="7041">
                  <c:v>0.28168000000000032</c:v>
                </c:pt>
                <c:pt idx="7042">
                  <c:v>0.28172000000000008</c:v>
                </c:pt>
                <c:pt idx="7043">
                  <c:v>0.28176000000000001</c:v>
                </c:pt>
                <c:pt idx="7044">
                  <c:v>0.28180000000000038</c:v>
                </c:pt>
                <c:pt idx="7045">
                  <c:v>0.28184000000000031</c:v>
                </c:pt>
                <c:pt idx="7046">
                  <c:v>0.28188000000000124</c:v>
                </c:pt>
                <c:pt idx="7047">
                  <c:v>0.28192000000000106</c:v>
                </c:pt>
                <c:pt idx="7048">
                  <c:v>0.28196000000000032</c:v>
                </c:pt>
                <c:pt idx="7049">
                  <c:v>0.28200000000000008</c:v>
                </c:pt>
                <c:pt idx="7050">
                  <c:v>0.28204000000000001</c:v>
                </c:pt>
                <c:pt idx="7051">
                  <c:v>0.28208000000000094</c:v>
                </c:pt>
                <c:pt idx="7052">
                  <c:v>0.28212000000000031</c:v>
                </c:pt>
                <c:pt idx="7053">
                  <c:v>0.28216000000000002</c:v>
                </c:pt>
                <c:pt idx="7054">
                  <c:v>0.28220000000000001</c:v>
                </c:pt>
                <c:pt idx="7055">
                  <c:v>0.28224000000000005</c:v>
                </c:pt>
                <c:pt idx="7056">
                  <c:v>0.28228000000000031</c:v>
                </c:pt>
                <c:pt idx="7057">
                  <c:v>0.28232000000000124</c:v>
                </c:pt>
                <c:pt idx="7058">
                  <c:v>0.28236000000000094</c:v>
                </c:pt>
                <c:pt idx="7059">
                  <c:v>0.28240000000000032</c:v>
                </c:pt>
                <c:pt idx="7060">
                  <c:v>0.28244000000000002</c:v>
                </c:pt>
                <c:pt idx="7061">
                  <c:v>0.28248000000000106</c:v>
                </c:pt>
                <c:pt idx="7062">
                  <c:v>0.28252000000000038</c:v>
                </c:pt>
                <c:pt idx="7063">
                  <c:v>0.28256000000000031</c:v>
                </c:pt>
                <c:pt idx="7064">
                  <c:v>0.28260000000000002</c:v>
                </c:pt>
                <c:pt idx="7065">
                  <c:v>0.28264</c:v>
                </c:pt>
                <c:pt idx="7066">
                  <c:v>0.28268000000000032</c:v>
                </c:pt>
                <c:pt idx="7067">
                  <c:v>0.28272000000000008</c:v>
                </c:pt>
                <c:pt idx="7068">
                  <c:v>0.28276000000000001</c:v>
                </c:pt>
                <c:pt idx="7069">
                  <c:v>0.28280000000000038</c:v>
                </c:pt>
                <c:pt idx="7070">
                  <c:v>0.28284000000000031</c:v>
                </c:pt>
                <c:pt idx="7071">
                  <c:v>0.28288000000000124</c:v>
                </c:pt>
                <c:pt idx="7072">
                  <c:v>0.28292000000000106</c:v>
                </c:pt>
                <c:pt idx="7073">
                  <c:v>0.28296000000000032</c:v>
                </c:pt>
                <c:pt idx="7074">
                  <c:v>0.28300000000000008</c:v>
                </c:pt>
                <c:pt idx="7075">
                  <c:v>0.28304000000000001</c:v>
                </c:pt>
                <c:pt idx="7076">
                  <c:v>0.28308000000000094</c:v>
                </c:pt>
                <c:pt idx="7077">
                  <c:v>0.28312000000000032</c:v>
                </c:pt>
                <c:pt idx="7078">
                  <c:v>0.28316000000000002</c:v>
                </c:pt>
                <c:pt idx="7079">
                  <c:v>0.28320000000000001</c:v>
                </c:pt>
                <c:pt idx="7080">
                  <c:v>0.28324000000000005</c:v>
                </c:pt>
                <c:pt idx="7081">
                  <c:v>0.28328000000000031</c:v>
                </c:pt>
                <c:pt idx="7082">
                  <c:v>0.28332000000000124</c:v>
                </c:pt>
                <c:pt idx="7083">
                  <c:v>0.28336000000000094</c:v>
                </c:pt>
                <c:pt idx="7084">
                  <c:v>0.28340000000000032</c:v>
                </c:pt>
                <c:pt idx="7085">
                  <c:v>0.28344000000000008</c:v>
                </c:pt>
                <c:pt idx="7086">
                  <c:v>0.28348000000000106</c:v>
                </c:pt>
                <c:pt idx="7087">
                  <c:v>0.28352000000000038</c:v>
                </c:pt>
                <c:pt idx="7088">
                  <c:v>0.28356000000000031</c:v>
                </c:pt>
                <c:pt idx="7089">
                  <c:v>0.28360000000000002</c:v>
                </c:pt>
                <c:pt idx="7090">
                  <c:v>0.28364</c:v>
                </c:pt>
                <c:pt idx="7091">
                  <c:v>0.28368000000000032</c:v>
                </c:pt>
                <c:pt idx="7092">
                  <c:v>0.28372000000000008</c:v>
                </c:pt>
                <c:pt idx="7093">
                  <c:v>0.28376000000000001</c:v>
                </c:pt>
                <c:pt idx="7094">
                  <c:v>0.28380000000000088</c:v>
                </c:pt>
                <c:pt idx="7095">
                  <c:v>0.28384000000000031</c:v>
                </c:pt>
                <c:pt idx="7096">
                  <c:v>0.28388000000000124</c:v>
                </c:pt>
                <c:pt idx="7097">
                  <c:v>0.28392000000000106</c:v>
                </c:pt>
                <c:pt idx="7098">
                  <c:v>0.28396000000000032</c:v>
                </c:pt>
                <c:pt idx="7099">
                  <c:v>0.28400000000000031</c:v>
                </c:pt>
                <c:pt idx="7100">
                  <c:v>0.28404000000000001</c:v>
                </c:pt>
                <c:pt idx="7101">
                  <c:v>0.28408000000000094</c:v>
                </c:pt>
                <c:pt idx="7102">
                  <c:v>0.28412000000000032</c:v>
                </c:pt>
                <c:pt idx="7103">
                  <c:v>0.28416000000000002</c:v>
                </c:pt>
                <c:pt idx="7104">
                  <c:v>0.28420000000000001</c:v>
                </c:pt>
                <c:pt idx="7105">
                  <c:v>0.28424000000000005</c:v>
                </c:pt>
                <c:pt idx="7106">
                  <c:v>0.28428000000000031</c:v>
                </c:pt>
                <c:pt idx="7107">
                  <c:v>0.28432000000000124</c:v>
                </c:pt>
                <c:pt idx="7108">
                  <c:v>0.28436000000000095</c:v>
                </c:pt>
                <c:pt idx="7109">
                  <c:v>0.28440000000000032</c:v>
                </c:pt>
                <c:pt idx="7110">
                  <c:v>0.28444000000000008</c:v>
                </c:pt>
                <c:pt idx="7111">
                  <c:v>0.28448000000000107</c:v>
                </c:pt>
                <c:pt idx="7112">
                  <c:v>0.28452000000000038</c:v>
                </c:pt>
                <c:pt idx="7113">
                  <c:v>0.28456000000000031</c:v>
                </c:pt>
                <c:pt idx="7114">
                  <c:v>0.28460000000000002</c:v>
                </c:pt>
                <c:pt idx="7115">
                  <c:v>0.28464</c:v>
                </c:pt>
                <c:pt idx="7116">
                  <c:v>0.28468000000000032</c:v>
                </c:pt>
                <c:pt idx="7117">
                  <c:v>0.28472000000000008</c:v>
                </c:pt>
                <c:pt idx="7118">
                  <c:v>0.28476000000000001</c:v>
                </c:pt>
                <c:pt idx="7119">
                  <c:v>0.28480000000000094</c:v>
                </c:pt>
                <c:pt idx="7120">
                  <c:v>0.28484000000000032</c:v>
                </c:pt>
                <c:pt idx="7121">
                  <c:v>0.28488000000000124</c:v>
                </c:pt>
                <c:pt idx="7122">
                  <c:v>0.28492000000000106</c:v>
                </c:pt>
                <c:pt idx="7123">
                  <c:v>0.28496000000000032</c:v>
                </c:pt>
                <c:pt idx="7124">
                  <c:v>0.28500000000000031</c:v>
                </c:pt>
                <c:pt idx="7125">
                  <c:v>0.28504000000000002</c:v>
                </c:pt>
                <c:pt idx="7126">
                  <c:v>0.28508000000000094</c:v>
                </c:pt>
                <c:pt idx="7127">
                  <c:v>0.28512000000000032</c:v>
                </c:pt>
                <c:pt idx="7128">
                  <c:v>0.28516000000000002</c:v>
                </c:pt>
                <c:pt idx="7129">
                  <c:v>0.28520000000000001</c:v>
                </c:pt>
                <c:pt idx="7130">
                  <c:v>0.28524000000000005</c:v>
                </c:pt>
                <c:pt idx="7131">
                  <c:v>0.28528000000000031</c:v>
                </c:pt>
                <c:pt idx="7132">
                  <c:v>0.28532000000000124</c:v>
                </c:pt>
                <c:pt idx="7133">
                  <c:v>0.28536000000000095</c:v>
                </c:pt>
                <c:pt idx="7134">
                  <c:v>0.28540000000000032</c:v>
                </c:pt>
                <c:pt idx="7135">
                  <c:v>0.28544000000000008</c:v>
                </c:pt>
                <c:pt idx="7136">
                  <c:v>0.28548000000000107</c:v>
                </c:pt>
                <c:pt idx="7137">
                  <c:v>0.28552000000000038</c:v>
                </c:pt>
                <c:pt idx="7138">
                  <c:v>0.28556000000000031</c:v>
                </c:pt>
                <c:pt idx="7139">
                  <c:v>0.28560000000000002</c:v>
                </c:pt>
                <c:pt idx="7140">
                  <c:v>0.28564000000000001</c:v>
                </c:pt>
                <c:pt idx="7141">
                  <c:v>0.28568000000000032</c:v>
                </c:pt>
                <c:pt idx="7142">
                  <c:v>0.28572000000000031</c:v>
                </c:pt>
                <c:pt idx="7143">
                  <c:v>0.28576000000000001</c:v>
                </c:pt>
                <c:pt idx="7144">
                  <c:v>0.28580000000000094</c:v>
                </c:pt>
                <c:pt idx="7145">
                  <c:v>0.28584000000000032</c:v>
                </c:pt>
                <c:pt idx="7146">
                  <c:v>0.28588000000000124</c:v>
                </c:pt>
                <c:pt idx="7147">
                  <c:v>0.28592000000000106</c:v>
                </c:pt>
                <c:pt idx="7148">
                  <c:v>0.28596000000000038</c:v>
                </c:pt>
                <c:pt idx="7149">
                  <c:v>0.28600000000000031</c:v>
                </c:pt>
                <c:pt idx="7150">
                  <c:v>0.28604000000000002</c:v>
                </c:pt>
                <c:pt idx="7151">
                  <c:v>0.28608000000000094</c:v>
                </c:pt>
                <c:pt idx="7152">
                  <c:v>0.28612000000000032</c:v>
                </c:pt>
                <c:pt idx="7153">
                  <c:v>0.28616000000000008</c:v>
                </c:pt>
                <c:pt idx="7154">
                  <c:v>0.28620000000000001</c:v>
                </c:pt>
                <c:pt idx="7155">
                  <c:v>0.28624000000000005</c:v>
                </c:pt>
                <c:pt idx="7156">
                  <c:v>0.28628000000000031</c:v>
                </c:pt>
                <c:pt idx="7157">
                  <c:v>0.28632000000000124</c:v>
                </c:pt>
                <c:pt idx="7158">
                  <c:v>0.28636000000000106</c:v>
                </c:pt>
                <c:pt idx="7159">
                  <c:v>0.28640000000000032</c:v>
                </c:pt>
                <c:pt idx="7160">
                  <c:v>0.28644000000000008</c:v>
                </c:pt>
                <c:pt idx="7161">
                  <c:v>0.28648000000000107</c:v>
                </c:pt>
                <c:pt idx="7162">
                  <c:v>0.28652000000000094</c:v>
                </c:pt>
                <c:pt idx="7163">
                  <c:v>0.28656000000000031</c:v>
                </c:pt>
                <c:pt idx="7164">
                  <c:v>0.28660000000000002</c:v>
                </c:pt>
                <c:pt idx="7165">
                  <c:v>0.28664000000000001</c:v>
                </c:pt>
                <c:pt idx="7166">
                  <c:v>0.28668000000000032</c:v>
                </c:pt>
                <c:pt idx="7167">
                  <c:v>0.28672000000000031</c:v>
                </c:pt>
                <c:pt idx="7168">
                  <c:v>0.28676000000000001</c:v>
                </c:pt>
                <c:pt idx="7169">
                  <c:v>0.28680000000000094</c:v>
                </c:pt>
                <c:pt idx="7170">
                  <c:v>0.28684000000000032</c:v>
                </c:pt>
                <c:pt idx="7171">
                  <c:v>0.28688000000000125</c:v>
                </c:pt>
                <c:pt idx="7172">
                  <c:v>0.28692000000000106</c:v>
                </c:pt>
                <c:pt idx="7173">
                  <c:v>0.28696000000000038</c:v>
                </c:pt>
                <c:pt idx="7174">
                  <c:v>0.28700000000000031</c:v>
                </c:pt>
                <c:pt idx="7175">
                  <c:v>0.28704000000000002</c:v>
                </c:pt>
                <c:pt idx="7176">
                  <c:v>0.28708000000000095</c:v>
                </c:pt>
                <c:pt idx="7177">
                  <c:v>0.28712000000000032</c:v>
                </c:pt>
                <c:pt idx="7178">
                  <c:v>0.28716000000000008</c:v>
                </c:pt>
                <c:pt idx="7179">
                  <c:v>0.28720000000000001</c:v>
                </c:pt>
                <c:pt idx="7180">
                  <c:v>0.28724</c:v>
                </c:pt>
                <c:pt idx="7181">
                  <c:v>0.28728000000000031</c:v>
                </c:pt>
                <c:pt idx="7182">
                  <c:v>0.28732000000000124</c:v>
                </c:pt>
                <c:pt idx="7183">
                  <c:v>0.28736000000000106</c:v>
                </c:pt>
                <c:pt idx="7184">
                  <c:v>0.28740000000000032</c:v>
                </c:pt>
                <c:pt idx="7185">
                  <c:v>0.28744000000000008</c:v>
                </c:pt>
                <c:pt idx="7186">
                  <c:v>0.28748000000000107</c:v>
                </c:pt>
                <c:pt idx="7187">
                  <c:v>0.28752000000000094</c:v>
                </c:pt>
                <c:pt idx="7188">
                  <c:v>0.28756000000000032</c:v>
                </c:pt>
                <c:pt idx="7189">
                  <c:v>0.28760000000000002</c:v>
                </c:pt>
                <c:pt idx="7190">
                  <c:v>0.28764000000000001</c:v>
                </c:pt>
                <c:pt idx="7191">
                  <c:v>0.28768000000000032</c:v>
                </c:pt>
                <c:pt idx="7192">
                  <c:v>0.28772000000000031</c:v>
                </c:pt>
                <c:pt idx="7193">
                  <c:v>0.28776000000000002</c:v>
                </c:pt>
                <c:pt idx="7194">
                  <c:v>0.28780000000000094</c:v>
                </c:pt>
                <c:pt idx="7195">
                  <c:v>0.28784000000000032</c:v>
                </c:pt>
                <c:pt idx="7196">
                  <c:v>0.28788000000000125</c:v>
                </c:pt>
                <c:pt idx="7197">
                  <c:v>0.28792000000000106</c:v>
                </c:pt>
                <c:pt idx="7198">
                  <c:v>0.28796000000000038</c:v>
                </c:pt>
                <c:pt idx="7199">
                  <c:v>0.28800000000000031</c:v>
                </c:pt>
                <c:pt idx="7200">
                  <c:v>0.28804000000000002</c:v>
                </c:pt>
                <c:pt idx="7201">
                  <c:v>0.28808000000000095</c:v>
                </c:pt>
                <c:pt idx="7202">
                  <c:v>0.28812000000000032</c:v>
                </c:pt>
                <c:pt idx="7203">
                  <c:v>0.28816000000000008</c:v>
                </c:pt>
                <c:pt idx="7204">
                  <c:v>0.28820000000000001</c:v>
                </c:pt>
                <c:pt idx="7205">
                  <c:v>0.28824</c:v>
                </c:pt>
                <c:pt idx="7206">
                  <c:v>0.28828000000000031</c:v>
                </c:pt>
                <c:pt idx="7207">
                  <c:v>0.28832000000000124</c:v>
                </c:pt>
                <c:pt idx="7208">
                  <c:v>0.28836000000000106</c:v>
                </c:pt>
                <c:pt idx="7209">
                  <c:v>0.28840000000000032</c:v>
                </c:pt>
                <c:pt idx="7210">
                  <c:v>0.28844000000000031</c:v>
                </c:pt>
                <c:pt idx="7211">
                  <c:v>0.28848000000000112</c:v>
                </c:pt>
                <c:pt idx="7212">
                  <c:v>0.28852000000000094</c:v>
                </c:pt>
                <c:pt idx="7213">
                  <c:v>0.28856000000000032</c:v>
                </c:pt>
                <c:pt idx="7214">
                  <c:v>0.28860000000000002</c:v>
                </c:pt>
                <c:pt idx="7215">
                  <c:v>0.28864000000000001</c:v>
                </c:pt>
                <c:pt idx="7216">
                  <c:v>0.28868000000000038</c:v>
                </c:pt>
                <c:pt idx="7217">
                  <c:v>0.28872000000000031</c:v>
                </c:pt>
                <c:pt idx="7218">
                  <c:v>0.28876000000000002</c:v>
                </c:pt>
                <c:pt idx="7219">
                  <c:v>0.28880000000000094</c:v>
                </c:pt>
                <c:pt idx="7220">
                  <c:v>0.28884000000000032</c:v>
                </c:pt>
                <c:pt idx="7221">
                  <c:v>0.28888000000000141</c:v>
                </c:pt>
                <c:pt idx="7222">
                  <c:v>0.28892000000000106</c:v>
                </c:pt>
                <c:pt idx="7223">
                  <c:v>0.28896000000000038</c:v>
                </c:pt>
                <c:pt idx="7224">
                  <c:v>0.28900000000000031</c:v>
                </c:pt>
                <c:pt idx="7225">
                  <c:v>0.28904000000000002</c:v>
                </c:pt>
                <c:pt idx="7226">
                  <c:v>0.28908000000000106</c:v>
                </c:pt>
                <c:pt idx="7227">
                  <c:v>0.28912000000000032</c:v>
                </c:pt>
                <c:pt idx="7228">
                  <c:v>0.28916000000000008</c:v>
                </c:pt>
                <c:pt idx="7229">
                  <c:v>0.28920000000000001</c:v>
                </c:pt>
                <c:pt idx="7230">
                  <c:v>0.28924</c:v>
                </c:pt>
                <c:pt idx="7231">
                  <c:v>0.28928000000000031</c:v>
                </c:pt>
                <c:pt idx="7232">
                  <c:v>0.28932000000000124</c:v>
                </c:pt>
                <c:pt idx="7233">
                  <c:v>0.28936000000000106</c:v>
                </c:pt>
                <c:pt idx="7234">
                  <c:v>0.28940000000000032</c:v>
                </c:pt>
                <c:pt idx="7235">
                  <c:v>0.28944000000000031</c:v>
                </c:pt>
                <c:pt idx="7236">
                  <c:v>0.28948000000000124</c:v>
                </c:pt>
                <c:pt idx="7237">
                  <c:v>0.28952000000000094</c:v>
                </c:pt>
                <c:pt idx="7238">
                  <c:v>0.28956000000000032</c:v>
                </c:pt>
                <c:pt idx="7239">
                  <c:v>0.28960000000000002</c:v>
                </c:pt>
                <c:pt idx="7240">
                  <c:v>0.28964000000000001</c:v>
                </c:pt>
                <c:pt idx="7241">
                  <c:v>0.28968000000000038</c:v>
                </c:pt>
                <c:pt idx="7242">
                  <c:v>0.28972000000000031</c:v>
                </c:pt>
                <c:pt idx="7243">
                  <c:v>0.28976000000000002</c:v>
                </c:pt>
                <c:pt idx="7244">
                  <c:v>0.28980000000000095</c:v>
                </c:pt>
                <c:pt idx="7245">
                  <c:v>0.28984000000000032</c:v>
                </c:pt>
                <c:pt idx="7246">
                  <c:v>0.28988000000000147</c:v>
                </c:pt>
                <c:pt idx="7247">
                  <c:v>0.28992000000000107</c:v>
                </c:pt>
                <c:pt idx="7248">
                  <c:v>0.28996000000000038</c:v>
                </c:pt>
                <c:pt idx="7249">
                  <c:v>0.29000000000000031</c:v>
                </c:pt>
                <c:pt idx="7250">
                  <c:v>0.29004000000000002</c:v>
                </c:pt>
                <c:pt idx="7251">
                  <c:v>0.29008000000000106</c:v>
                </c:pt>
                <c:pt idx="7252">
                  <c:v>0.29012000000000032</c:v>
                </c:pt>
                <c:pt idx="7253">
                  <c:v>0.29016000000000008</c:v>
                </c:pt>
                <c:pt idx="7254">
                  <c:v>0.29020000000000001</c:v>
                </c:pt>
                <c:pt idx="7255">
                  <c:v>0.29024</c:v>
                </c:pt>
                <c:pt idx="7256">
                  <c:v>0.29028000000000032</c:v>
                </c:pt>
                <c:pt idx="7257">
                  <c:v>0.29032000000000124</c:v>
                </c:pt>
                <c:pt idx="7258">
                  <c:v>0.29036000000000106</c:v>
                </c:pt>
                <c:pt idx="7259">
                  <c:v>0.29040000000000032</c:v>
                </c:pt>
                <c:pt idx="7260">
                  <c:v>0.29044000000000031</c:v>
                </c:pt>
                <c:pt idx="7261">
                  <c:v>0.29048000000000124</c:v>
                </c:pt>
                <c:pt idx="7262">
                  <c:v>0.29052000000000094</c:v>
                </c:pt>
                <c:pt idx="7263">
                  <c:v>0.29056000000000032</c:v>
                </c:pt>
                <c:pt idx="7264">
                  <c:v>0.29060000000000002</c:v>
                </c:pt>
                <c:pt idx="7265">
                  <c:v>0.29064000000000001</c:v>
                </c:pt>
                <c:pt idx="7266">
                  <c:v>0.29068000000000038</c:v>
                </c:pt>
                <c:pt idx="7267">
                  <c:v>0.29072000000000031</c:v>
                </c:pt>
                <c:pt idx="7268">
                  <c:v>0.29076000000000002</c:v>
                </c:pt>
                <c:pt idx="7269">
                  <c:v>0.29080000000000095</c:v>
                </c:pt>
                <c:pt idx="7270">
                  <c:v>0.29084000000000032</c:v>
                </c:pt>
                <c:pt idx="7271">
                  <c:v>0.29088000000000147</c:v>
                </c:pt>
                <c:pt idx="7272">
                  <c:v>0.29092000000000107</c:v>
                </c:pt>
                <c:pt idx="7273">
                  <c:v>0.29096000000000038</c:v>
                </c:pt>
                <c:pt idx="7274">
                  <c:v>0.29100000000000031</c:v>
                </c:pt>
                <c:pt idx="7275">
                  <c:v>0.29104000000000002</c:v>
                </c:pt>
                <c:pt idx="7276">
                  <c:v>0.29108000000000106</c:v>
                </c:pt>
                <c:pt idx="7277">
                  <c:v>0.29112000000000032</c:v>
                </c:pt>
                <c:pt idx="7278">
                  <c:v>0.29116000000000031</c:v>
                </c:pt>
                <c:pt idx="7279">
                  <c:v>0.29120000000000001</c:v>
                </c:pt>
                <c:pt idx="7280">
                  <c:v>0.29124</c:v>
                </c:pt>
                <c:pt idx="7281">
                  <c:v>0.29128000000000032</c:v>
                </c:pt>
                <c:pt idx="7282">
                  <c:v>0.29132000000000124</c:v>
                </c:pt>
                <c:pt idx="7283">
                  <c:v>0.29136000000000106</c:v>
                </c:pt>
                <c:pt idx="7284">
                  <c:v>0.29140000000000038</c:v>
                </c:pt>
                <c:pt idx="7285">
                  <c:v>0.29144000000000031</c:v>
                </c:pt>
                <c:pt idx="7286">
                  <c:v>0.29148000000000124</c:v>
                </c:pt>
                <c:pt idx="7287">
                  <c:v>0.29152000000000095</c:v>
                </c:pt>
                <c:pt idx="7288">
                  <c:v>0.29156000000000032</c:v>
                </c:pt>
                <c:pt idx="7289">
                  <c:v>0.29160000000000008</c:v>
                </c:pt>
                <c:pt idx="7290">
                  <c:v>0.29164000000000001</c:v>
                </c:pt>
                <c:pt idx="7291">
                  <c:v>0.29168000000000038</c:v>
                </c:pt>
                <c:pt idx="7292">
                  <c:v>0.29172000000000031</c:v>
                </c:pt>
                <c:pt idx="7293">
                  <c:v>0.29176000000000002</c:v>
                </c:pt>
                <c:pt idx="7294">
                  <c:v>0.29180000000000106</c:v>
                </c:pt>
                <c:pt idx="7295">
                  <c:v>0.29184000000000032</c:v>
                </c:pt>
                <c:pt idx="7296">
                  <c:v>0.29188000000000142</c:v>
                </c:pt>
                <c:pt idx="7297">
                  <c:v>0.29192000000000107</c:v>
                </c:pt>
                <c:pt idx="7298">
                  <c:v>0.29196000000000094</c:v>
                </c:pt>
                <c:pt idx="7299">
                  <c:v>0.29200000000000031</c:v>
                </c:pt>
                <c:pt idx="7300">
                  <c:v>0.29204000000000002</c:v>
                </c:pt>
                <c:pt idx="7301">
                  <c:v>0.29208000000000106</c:v>
                </c:pt>
                <c:pt idx="7302">
                  <c:v>0.29212000000000032</c:v>
                </c:pt>
                <c:pt idx="7303">
                  <c:v>0.29216000000000031</c:v>
                </c:pt>
                <c:pt idx="7304">
                  <c:v>0.29220000000000002</c:v>
                </c:pt>
                <c:pt idx="7305">
                  <c:v>0.29224</c:v>
                </c:pt>
                <c:pt idx="7306">
                  <c:v>0.29228000000000032</c:v>
                </c:pt>
                <c:pt idx="7307">
                  <c:v>0.29232000000000125</c:v>
                </c:pt>
                <c:pt idx="7308">
                  <c:v>0.29236000000000106</c:v>
                </c:pt>
                <c:pt idx="7309">
                  <c:v>0.29240000000000038</c:v>
                </c:pt>
                <c:pt idx="7310">
                  <c:v>0.29244000000000031</c:v>
                </c:pt>
                <c:pt idx="7311">
                  <c:v>0.29248000000000124</c:v>
                </c:pt>
                <c:pt idx="7312">
                  <c:v>0.29252000000000095</c:v>
                </c:pt>
                <c:pt idx="7313">
                  <c:v>0.29256000000000032</c:v>
                </c:pt>
                <c:pt idx="7314">
                  <c:v>0.29260000000000008</c:v>
                </c:pt>
                <c:pt idx="7315">
                  <c:v>0.29264000000000001</c:v>
                </c:pt>
                <c:pt idx="7316">
                  <c:v>0.29268000000000038</c:v>
                </c:pt>
                <c:pt idx="7317">
                  <c:v>0.29272000000000031</c:v>
                </c:pt>
                <c:pt idx="7318">
                  <c:v>0.29276000000000002</c:v>
                </c:pt>
                <c:pt idx="7319">
                  <c:v>0.29280000000000106</c:v>
                </c:pt>
                <c:pt idx="7320">
                  <c:v>0.29284000000000032</c:v>
                </c:pt>
                <c:pt idx="7321">
                  <c:v>0.29288000000000142</c:v>
                </c:pt>
                <c:pt idx="7322">
                  <c:v>0.29292000000000107</c:v>
                </c:pt>
                <c:pt idx="7323">
                  <c:v>0.29296000000000094</c:v>
                </c:pt>
                <c:pt idx="7324">
                  <c:v>0.29300000000000032</c:v>
                </c:pt>
                <c:pt idx="7325">
                  <c:v>0.29304000000000002</c:v>
                </c:pt>
                <c:pt idx="7326">
                  <c:v>0.29308000000000106</c:v>
                </c:pt>
                <c:pt idx="7327">
                  <c:v>0.29312000000000032</c:v>
                </c:pt>
                <c:pt idx="7328">
                  <c:v>0.29316000000000031</c:v>
                </c:pt>
                <c:pt idx="7329">
                  <c:v>0.29320000000000002</c:v>
                </c:pt>
                <c:pt idx="7330">
                  <c:v>0.29324</c:v>
                </c:pt>
                <c:pt idx="7331">
                  <c:v>0.29328000000000032</c:v>
                </c:pt>
                <c:pt idx="7332">
                  <c:v>0.29332000000000136</c:v>
                </c:pt>
                <c:pt idx="7333">
                  <c:v>0.29336000000000106</c:v>
                </c:pt>
                <c:pt idx="7334">
                  <c:v>0.29340000000000038</c:v>
                </c:pt>
                <c:pt idx="7335">
                  <c:v>0.29344000000000031</c:v>
                </c:pt>
                <c:pt idx="7336">
                  <c:v>0.29348000000000124</c:v>
                </c:pt>
                <c:pt idx="7337">
                  <c:v>0.293520000000001</c:v>
                </c:pt>
                <c:pt idx="7338">
                  <c:v>0.29356000000000032</c:v>
                </c:pt>
                <c:pt idx="7339">
                  <c:v>0.29360000000000008</c:v>
                </c:pt>
                <c:pt idx="7340">
                  <c:v>0.29364000000000001</c:v>
                </c:pt>
                <c:pt idx="7341">
                  <c:v>0.29368000000000088</c:v>
                </c:pt>
                <c:pt idx="7342">
                  <c:v>0.29372000000000031</c:v>
                </c:pt>
                <c:pt idx="7343">
                  <c:v>0.29376000000000002</c:v>
                </c:pt>
                <c:pt idx="7344">
                  <c:v>0.29380000000000106</c:v>
                </c:pt>
                <c:pt idx="7345">
                  <c:v>0.29384000000000032</c:v>
                </c:pt>
                <c:pt idx="7346">
                  <c:v>0.29388000000000142</c:v>
                </c:pt>
                <c:pt idx="7347">
                  <c:v>0.29392000000000118</c:v>
                </c:pt>
                <c:pt idx="7348">
                  <c:v>0.29396000000000094</c:v>
                </c:pt>
                <c:pt idx="7349">
                  <c:v>0.29400000000000032</c:v>
                </c:pt>
                <c:pt idx="7350">
                  <c:v>0.29404000000000002</c:v>
                </c:pt>
                <c:pt idx="7351">
                  <c:v>0.29408000000000106</c:v>
                </c:pt>
                <c:pt idx="7352">
                  <c:v>0.29412000000000038</c:v>
                </c:pt>
                <c:pt idx="7353">
                  <c:v>0.29416000000000031</c:v>
                </c:pt>
                <c:pt idx="7354">
                  <c:v>0.29420000000000002</c:v>
                </c:pt>
                <c:pt idx="7355">
                  <c:v>0.29424</c:v>
                </c:pt>
                <c:pt idx="7356">
                  <c:v>0.29428000000000032</c:v>
                </c:pt>
                <c:pt idx="7357">
                  <c:v>0.29432000000000147</c:v>
                </c:pt>
                <c:pt idx="7358">
                  <c:v>0.29436000000000107</c:v>
                </c:pt>
                <c:pt idx="7359">
                  <c:v>0.29440000000000038</c:v>
                </c:pt>
                <c:pt idx="7360">
                  <c:v>0.29444000000000031</c:v>
                </c:pt>
                <c:pt idx="7361">
                  <c:v>0.29448000000000124</c:v>
                </c:pt>
                <c:pt idx="7362">
                  <c:v>0.29452000000000106</c:v>
                </c:pt>
                <c:pt idx="7363">
                  <c:v>0.29456000000000032</c:v>
                </c:pt>
                <c:pt idx="7364">
                  <c:v>0.29460000000000008</c:v>
                </c:pt>
                <c:pt idx="7365">
                  <c:v>0.29464000000000001</c:v>
                </c:pt>
                <c:pt idx="7366">
                  <c:v>0.29468000000000094</c:v>
                </c:pt>
                <c:pt idx="7367">
                  <c:v>0.29472000000000032</c:v>
                </c:pt>
                <c:pt idx="7368">
                  <c:v>0.29476000000000002</c:v>
                </c:pt>
                <c:pt idx="7369">
                  <c:v>0.29480000000000106</c:v>
                </c:pt>
                <c:pt idx="7370">
                  <c:v>0.29484000000000032</c:v>
                </c:pt>
                <c:pt idx="7371">
                  <c:v>0.29488000000000142</c:v>
                </c:pt>
                <c:pt idx="7372">
                  <c:v>0.29492000000000124</c:v>
                </c:pt>
                <c:pt idx="7373">
                  <c:v>0.29496000000000094</c:v>
                </c:pt>
                <c:pt idx="7374">
                  <c:v>0.29500000000000032</c:v>
                </c:pt>
                <c:pt idx="7375">
                  <c:v>0.29504000000000002</c:v>
                </c:pt>
                <c:pt idx="7376">
                  <c:v>0.29508000000000106</c:v>
                </c:pt>
                <c:pt idx="7377">
                  <c:v>0.29512000000000038</c:v>
                </c:pt>
                <c:pt idx="7378">
                  <c:v>0.29516000000000031</c:v>
                </c:pt>
                <c:pt idx="7379">
                  <c:v>0.29520000000000002</c:v>
                </c:pt>
                <c:pt idx="7380">
                  <c:v>0.29524</c:v>
                </c:pt>
                <c:pt idx="7381">
                  <c:v>0.29528000000000032</c:v>
                </c:pt>
                <c:pt idx="7382">
                  <c:v>0.29532000000000147</c:v>
                </c:pt>
                <c:pt idx="7383">
                  <c:v>0.29536000000000107</c:v>
                </c:pt>
                <c:pt idx="7384">
                  <c:v>0.29540000000000038</c:v>
                </c:pt>
                <c:pt idx="7385">
                  <c:v>0.29544000000000031</c:v>
                </c:pt>
                <c:pt idx="7386">
                  <c:v>0.29548000000000124</c:v>
                </c:pt>
                <c:pt idx="7387">
                  <c:v>0.29552000000000106</c:v>
                </c:pt>
                <c:pt idx="7388">
                  <c:v>0.29556000000000032</c:v>
                </c:pt>
                <c:pt idx="7389">
                  <c:v>0.29560000000000008</c:v>
                </c:pt>
                <c:pt idx="7390">
                  <c:v>0.29564000000000001</c:v>
                </c:pt>
                <c:pt idx="7391">
                  <c:v>0.29568000000000094</c:v>
                </c:pt>
                <c:pt idx="7392">
                  <c:v>0.29572000000000032</c:v>
                </c:pt>
                <c:pt idx="7393">
                  <c:v>0.29576000000000002</c:v>
                </c:pt>
                <c:pt idx="7394">
                  <c:v>0.29580000000000106</c:v>
                </c:pt>
                <c:pt idx="7395">
                  <c:v>0.29584000000000032</c:v>
                </c:pt>
                <c:pt idx="7396">
                  <c:v>0.29588000000000142</c:v>
                </c:pt>
                <c:pt idx="7397">
                  <c:v>0.29592000000000124</c:v>
                </c:pt>
                <c:pt idx="7398">
                  <c:v>0.29596000000000094</c:v>
                </c:pt>
                <c:pt idx="7399">
                  <c:v>0.29600000000000032</c:v>
                </c:pt>
                <c:pt idx="7400">
                  <c:v>0.29604000000000008</c:v>
                </c:pt>
                <c:pt idx="7401">
                  <c:v>0.29608000000000106</c:v>
                </c:pt>
                <c:pt idx="7402">
                  <c:v>0.29612000000000038</c:v>
                </c:pt>
                <c:pt idx="7403">
                  <c:v>0.29616000000000031</c:v>
                </c:pt>
                <c:pt idx="7404">
                  <c:v>0.29620000000000002</c:v>
                </c:pt>
                <c:pt idx="7405">
                  <c:v>0.29624</c:v>
                </c:pt>
                <c:pt idx="7406">
                  <c:v>0.29628000000000032</c:v>
                </c:pt>
                <c:pt idx="7407">
                  <c:v>0.29632000000000142</c:v>
                </c:pt>
                <c:pt idx="7408">
                  <c:v>0.29636000000000107</c:v>
                </c:pt>
                <c:pt idx="7409">
                  <c:v>0.29640000000000088</c:v>
                </c:pt>
                <c:pt idx="7410">
                  <c:v>0.29644000000000031</c:v>
                </c:pt>
                <c:pt idx="7411">
                  <c:v>0.29648000000000124</c:v>
                </c:pt>
                <c:pt idx="7412">
                  <c:v>0.29652000000000106</c:v>
                </c:pt>
                <c:pt idx="7413">
                  <c:v>0.29656000000000032</c:v>
                </c:pt>
                <c:pt idx="7414">
                  <c:v>0.29660000000000031</c:v>
                </c:pt>
                <c:pt idx="7415">
                  <c:v>0.29664000000000001</c:v>
                </c:pt>
                <c:pt idx="7416">
                  <c:v>0.29668000000000094</c:v>
                </c:pt>
                <c:pt idx="7417">
                  <c:v>0.29672000000000032</c:v>
                </c:pt>
                <c:pt idx="7418">
                  <c:v>0.29676000000000002</c:v>
                </c:pt>
                <c:pt idx="7419">
                  <c:v>0.29680000000000106</c:v>
                </c:pt>
                <c:pt idx="7420">
                  <c:v>0.29684000000000038</c:v>
                </c:pt>
                <c:pt idx="7421">
                  <c:v>0.29688000000000142</c:v>
                </c:pt>
                <c:pt idx="7422">
                  <c:v>0.29692000000000124</c:v>
                </c:pt>
                <c:pt idx="7423">
                  <c:v>0.29696000000000095</c:v>
                </c:pt>
                <c:pt idx="7424">
                  <c:v>0.29700000000000032</c:v>
                </c:pt>
                <c:pt idx="7425">
                  <c:v>0.29704000000000008</c:v>
                </c:pt>
                <c:pt idx="7426">
                  <c:v>0.29708000000000107</c:v>
                </c:pt>
                <c:pt idx="7427">
                  <c:v>0.29712000000000038</c:v>
                </c:pt>
                <c:pt idx="7428">
                  <c:v>0.29716000000000031</c:v>
                </c:pt>
                <c:pt idx="7429">
                  <c:v>0.29720000000000002</c:v>
                </c:pt>
                <c:pt idx="7430">
                  <c:v>0.29724</c:v>
                </c:pt>
                <c:pt idx="7431">
                  <c:v>0.29728000000000032</c:v>
                </c:pt>
                <c:pt idx="7432">
                  <c:v>0.29732000000000142</c:v>
                </c:pt>
                <c:pt idx="7433">
                  <c:v>0.29736000000000107</c:v>
                </c:pt>
                <c:pt idx="7434">
                  <c:v>0.29740000000000094</c:v>
                </c:pt>
                <c:pt idx="7435">
                  <c:v>0.29744000000000032</c:v>
                </c:pt>
                <c:pt idx="7436">
                  <c:v>0.29748000000000124</c:v>
                </c:pt>
                <c:pt idx="7437">
                  <c:v>0.29752000000000106</c:v>
                </c:pt>
                <c:pt idx="7438">
                  <c:v>0.29756000000000032</c:v>
                </c:pt>
                <c:pt idx="7439">
                  <c:v>0.29760000000000031</c:v>
                </c:pt>
                <c:pt idx="7440">
                  <c:v>0.29764000000000002</c:v>
                </c:pt>
                <c:pt idx="7441">
                  <c:v>0.29768000000000094</c:v>
                </c:pt>
                <c:pt idx="7442">
                  <c:v>0.29772000000000032</c:v>
                </c:pt>
                <c:pt idx="7443">
                  <c:v>0.29776000000000002</c:v>
                </c:pt>
                <c:pt idx="7444">
                  <c:v>0.29780000000000106</c:v>
                </c:pt>
                <c:pt idx="7445">
                  <c:v>0.29784000000000038</c:v>
                </c:pt>
                <c:pt idx="7446">
                  <c:v>0.29788000000000142</c:v>
                </c:pt>
                <c:pt idx="7447">
                  <c:v>0.29792000000000124</c:v>
                </c:pt>
                <c:pt idx="7448">
                  <c:v>0.29796000000000095</c:v>
                </c:pt>
                <c:pt idx="7449">
                  <c:v>0.29800000000000032</c:v>
                </c:pt>
                <c:pt idx="7450">
                  <c:v>0.29804000000000008</c:v>
                </c:pt>
                <c:pt idx="7451">
                  <c:v>0.29808000000000107</c:v>
                </c:pt>
                <c:pt idx="7452">
                  <c:v>0.29812000000000038</c:v>
                </c:pt>
                <c:pt idx="7453">
                  <c:v>0.29816000000000031</c:v>
                </c:pt>
                <c:pt idx="7454">
                  <c:v>0.29820000000000002</c:v>
                </c:pt>
                <c:pt idx="7455">
                  <c:v>0.29824000000000001</c:v>
                </c:pt>
                <c:pt idx="7456">
                  <c:v>0.29828000000000032</c:v>
                </c:pt>
                <c:pt idx="7457">
                  <c:v>0.29832000000000142</c:v>
                </c:pt>
                <c:pt idx="7458">
                  <c:v>0.29836000000000112</c:v>
                </c:pt>
                <c:pt idx="7459">
                  <c:v>0.29840000000000094</c:v>
                </c:pt>
                <c:pt idx="7460">
                  <c:v>0.29844000000000032</c:v>
                </c:pt>
                <c:pt idx="7461">
                  <c:v>0.29848000000000124</c:v>
                </c:pt>
                <c:pt idx="7462">
                  <c:v>0.29852000000000106</c:v>
                </c:pt>
                <c:pt idx="7463">
                  <c:v>0.29856000000000038</c:v>
                </c:pt>
                <c:pt idx="7464">
                  <c:v>0.29860000000000031</c:v>
                </c:pt>
                <c:pt idx="7465">
                  <c:v>0.29864000000000002</c:v>
                </c:pt>
                <c:pt idx="7466">
                  <c:v>0.29868000000000094</c:v>
                </c:pt>
                <c:pt idx="7467">
                  <c:v>0.29872000000000032</c:v>
                </c:pt>
                <c:pt idx="7468">
                  <c:v>0.29876000000000008</c:v>
                </c:pt>
                <c:pt idx="7469">
                  <c:v>0.29880000000000106</c:v>
                </c:pt>
                <c:pt idx="7470">
                  <c:v>0.29884000000000038</c:v>
                </c:pt>
                <c:pt idx="7471">
                  <c:v>0.29888000000000142</c:v>
                </c:pt>
                <c:pt idx="7472">
                  <c:v>0.29892000000000124</c:v>
                </c:pt>
                <c:pt idx="7473">
                  <c:v>0.29896000000000106</c:v>
                </c:pt>
                <c:pt idx="7474">
                  <c:v>0.29900000000000032</c:v>
                </c:pt>
                <c:pt idx="7475">
                  <c:v>0.29904000000000008</c:v>
                </c:pt>
                <c:pt idx="7476">
                  <c:v>0.29908000000000107</c:v>
                </c:pt>
                <c:pt idx="7477">
                  <c:v>0.29912000000000094</c:v>
                </c:pt>
                <c:pt idx="7478">
                  <c:v>0.29916000000000031</c:v>
                </c:pt>
                <c:pt idx="7479">
                  <c:v>0.29920000000000002</c:v>
                </c:pt>
                <c:pt idx="7480">
                  <c:v>0.29924000000000001</c:v>
                </c:pt>
                <c:pt idx="7481">
                  <c:v>0.29928000000000032</c:v>
                </c:pt>
                <c:pt idx="7482">
                  <c:v>0.29932000000000142</c:v>
                </c:pt>
                <c:pt idx="7483">
                  <c:v>0.29936000000000124</c:v>
                </c:pt>
                <c:pt idx="7484">
                  <c:v>0.29940000000000094</c:v>
                </c:pt>
                <c:pt idx="7485">
                  <c:v>0.29944000000000032</c:v>
                </c:pt>
                <c:pt idx="7486">
                  <c:v>0.29948000000000125</c:v>
                </c:pt>
                <c:pt idx="7487">
                  <c:v>0.29952000000000106</c:v>
                </c:pt>
                <c:pt idx="7488">
                  <c:v>0.29956000000000038</c:v>
                </c:pt>
                <c:pt idx="7489">
                  <c:v>0.29960000000000031</c:v>
                </c:pt>
                <c:pt idx="7490">
                  <c:v>0.29964000000000002</c:v>
                </c:pt>
                <c:pt idx="7491">
                  <c:v>0.29968000000000095</c:v>
                </c:pt>
                <c:pt idx="7492">
                  <c:v>0.29972000000000032</c:v>
                </c:pt>
                <c:pt idx="7493">
                  <c:v>0.29976000000000008</c:v>
                </c:pt>
                <c:pt idx="7494">
                  <c:v>0.29980000000000107</c:v>
                </c:pt>
                <c:pt idx="7495">
                  <c:v>0.29984000000000038</c:v>
                </c:pt>
                <c:pt idx="7496">
                  <c:v>0.29988000000000142</c:v>
                </c:pt>
                <c:pt idx="7497">
                  <c:v>0.29992000000000124</c:v>
                </c:pt>
                <c:pt idx="7498">
                  <c:v>0.29996000000000106</c:v>
                </c:pt>
                <c:pt idx="7499">
                  <c:v>0.30000000000000032</c:v>
                </c:pt>
                <c:pt idx="7500">
                  <c:v>0.30004000000000008</c:v>
                </c:pt>
                <c:pt idx="7501">
                  <c:v>0.30008000000000107</c:v>
                </c:pt>
                <c:pt idx="7502">
                  <c:v>0.30012000000000094</c:v>
                </c:pt>
                <c:pt idx="7503">
                  <c:v>0.30016000000000032</c:v>
                </c:pt>
                <c:pt idx="7504">
                  <c:v>0.30020000000000002</c:v>
                </c:pt>
                <c:pt idx="7505">
                  <c:v>0.30024000000000001</c:v>
                </c:pt>
                <c:pt idx="7506">
                  <c:v>0.30028000000000032</c:v>
                </c:pt>
                <c:pt idx="7507">
                  <c:v>0.30032000000000142</c:v>
                </c:pt>
                <c:pt idx="7508">
                  <c:v>0.30036000000000124</c:v>
                </c:pt>
                <c:pt idx="7509">
                  <c:v>0.30040000000000094</c:v>
                </c:pt>
                <c:pt idx="7510">
                  <c:v>0.30044000000000032</c:v>
                </c:pt>
                <c:pt idx="7511">
                  <c:v>0.30048000000000125</c:v>
                </c:pt>
                <c:pt idx="7512">
                  <c:v>0.30052000000000106</c:v>
                </c:pt>
                <c:pt idx="7513">
                  <c:v>0.30056000000000038</c:v>
                </c:pt>
                <c:pt idx="7514">
                  <c:v>0.30060000000000031</c:v>
                </c:pt>
                <c:pt idx="7515">
                  <c:v>0.30064000000000002</c:v>
                </c:pt>
                <c:pt idx="7516">
                  <c:v>0.30068000000000095</c:v>
                </c:pt>
                <c:pt idx="7517">
                  <c:v>0.30072000000000032</c:v>
                </c:pt>
                <c:pt idx="7518">
                  <c:v>0.30076000000000008</c:v>
                </c:pt>
                <c:pt idx="7519">
                  <c:v>0.30080000000000107</c:v>
                </c:pt>
                <c:pt idx="7520">
                  <c:v>0.30084000000000038</c:v>
                </c:pt>
                <c:pt idx="7521">
                  <c:v>0.30088000000000142</c:v>
                </c:pt>
                <c:pt idx="7522">
                  <c:v>0.30092000000000124</c:v>
                </c:pt>
                <c:pt idx="7523">
                  <c:v>0.30096000000000106</c:v>
                </c:pt>
                <c:pt idx="7524">
                  <c:v>0.30100000000000032</c:v>
                </c:pt>
                <c:pt idx="7525">
                  <c:v>0.30104000000000031</c:v>
                </c:pt>
                <c:pt idx="7526">
                  <c:v>0.30108000000000112</c:v>
                </c:pt>
                <c:pt idx="7527">
                  <c:v>0.30112000000000094</c:v>
                </c:pt>
                <c:pt idx="7528">
                  <c:v>0.30116000000000032</c:v>
                </c:pt>
                <c:pt idx="7529">
                  <c:v>0.30120000000000002</c:v>
                </c:pt>
                <c:pt idx="7530">
                  <c:v>0.30124000000000001</c:v>
                </c:pt>
                <c:pt idx="7531">
                  <c:v>0.30128000000000038</c:v>
                </c:pt>
                <c:pt idx="7532">
                  <c:v>0.30132000000000142</c:v>
                </c:pt>
                <c:pt idx="7533">
                  <c:v>0.30136000000000124</c:v>
                </c:pt>
                <c:pt idx="7534">
                  <c:v>0.30140000000000094</c:v>
                </c:pt>
                <c:pt idx="7535">
                  <c:v>0.30144000000000032</c:v>
                </c:pt>
                <c:pt idx="7536">
                  <c:v>0.30148000000000141</c:v>
                </c:pt>
                <c:pt idx="7537">
                  <c:v>0.30152000000000106</c:v>
                </c:pt>
                <c:pt idx="7538">
                  <c:v>0.30156000000000038</c:v>
                </c:pt>
                <c:pt idx="7539">
                  <c:v>0.30160000000000031</c:v>
                </c:pt>
                <c:pt idx="7540">
                  <c:v>0.30164000000000002</c:v>
                </c:pt>
                <c:pt idx="7541">
                  <c:v>0.30168000000000106</c:v>
                </c:pt>
                <c:pt idx="7542">
                  <c:v>0.30172000000000032</c:v>
                </c:pt>
                <c:pt idx="7543">
                  <c:v>0.30176000000000008</c:v>
                </c:pt>
                <c:pt idx="7544">
                  <c:v>0.30180000000000107</c:v>
                </c:pt>
                <c:pt idx="7545">
                  <c:v>0.30184000000000094</c:v>
                </c:pt>
                <c:pt idx="7546">
                  <c:v>0.30188000000000154</c:v>
                </c:pt>
                <c:pt idx="7547">
                  <c:v>0.30192000000000124</c:v>
                </c:pt>
                <c:pt idx="7548">
                  <c:v>0.30196000000000106</c:v>
                </c:pt>
                <c:pt idx="7549">
                  <c:v>0.30200000000000032</c:v>
                </c:pt>
                <c:pt idx="7550">
                  <c:v>0.30204000000000031</c:v>
                </c:pt>
                <c:pt idx="7551">
                  <c:v>0.30208000000000124</c:v>
                </c:pt>
                <c:pt idx="7552">
                  <c:v>0.30212000000000094</c:v>
                </c:pt>
                <c:pt idx="7553">
                  <c:v>0.30216000000000032</c:v>
                </c:pt>
                <c:pt idx="7554">
                  <c:v>0.30220000000000002</c:v>
                </c:pt>
                <c:pt idx="7555">
                  <c:v>0.30224000000000001</c:v>
                </c:pt>
                <c:pt idx="7556">
                  <c:v>0.30228000000000038</c:v>
                </c:pt>
                <c:pt idx="7557">
                  <c:v>0.30232000000000142</c:v>
                </c:pt>
                <c:pt idx="7558">
                  <c:v>0.30236000000000124</c:v>
                </c:pt>
                <c:pt idx="7559">
                  <c:v>0.30240000000000095</c:v>
                </c:pt>
                <c:pt idx="7560">
                  <c:v>0.30244000000000032</c:v>
                </c:pt>
                <c:pt idx="7561">
                  <c:v>0.30248000000000147</c:v>
                </c:pt>
                <c:pt idx="7562">
                  <c:v>0.30252000000000107</c:v>
                </c:pt>
                <c:pt idx="7563">
                  <c:v>0.30256000000000038</c:v>
                </c:pt>
                <c:pt idx="7564">
                  <c:v>0.30260000000000031</c:v>
                </c:pt>
                <c:pt idx="7565">
                  <c:v>0.30264000000000002</c:v>
                </c:pt>
                <c:pt idx="7566">
                  <c:v>0.30268000000000106</c:v>
                </c:pt>
                <c:pt idx="7567">
                  <c:v>0.30272000000000032</c:v>
                </c:pt>
                <c:pt idx="7568">
                  <c:v>0.30276000000000008</c:v>
                </c:pt>
                <c:pt idx="7569">
                  <c:v>0.30280000000000107</c:v>
                </c:pt>
                <c:pt idx="7570">
                  <c:v>0.30284000000000094</c:v>
                </c:pt>
                <c:pt idx="7571">
                  <c:v>0.30288000000000165</c:v>
                </c:pt>
                <c:pt idx="7572">
                  <c:v>0.30292000000000124</c:v>
                </c:pt>
                <c:pt idx="7573">
                  <c:v>0.30296000000000106</c:v>
                </c:pt>
                <c:pt idx="7574">
                  <c:v>0.30300000000000032</c:v>
                </c:pt>
                <c:pt idx="7575">
                  <c:v>0.30304000000000031</c:v>
                </c:pt>
                <c:pt idx="7576">
                  <c:v>0.30308000000000124</c:v>
                </c:pt>
                <c:pt idx="7577">
                  <c:v>0.30312000000000094</c:v>
                </c:pt>
                <c:pt idx="7578">
                  <c:v>0.30316000000000032</c:v>
                </c:pt>
                <c:pt idx="7579">
                  <c:v>0.30320000000000008</c:v>
                </c:pt>
                <c:pt idx="7580">
                  <c:v>0.30324000000000001</c:v>
                </c:pt>
                <c:pt idx="7581">
                  <c:v>0.30328000000000038</c:v>
                </c:pt>
                <c:pt idx="7582">
                  <c:v>0.30332000000000142</c:v>
                </c:pt>
                <c:pt idx="7583">
                  <c:v>0.30336000000000124</c:v>
                </c:pt>
                <c:pt idx="7584">
                  <c:v>0.303400000000001</c:v>
                </c:pt>
                <c:pt idx="7585">
                  <c:v>0.30344000000000032</c:v>
                </c:pt>
                <c:pt idx="7586">
                  <c:v>0.30348000000000147</c:v>
                </c:pt>
                <c:pt idx="7587">
                  <c:v>0.30352000000000107</c:v>
                </c:pt>
                <c:pt idx="7588">
                  <c:v>0.30356000000000088</c:v>
                </c:pt>
                <c:pt idx="7589">
                  <c:v>0.30360000000000031</c:v>
                </c:pt>
                <c:pt idx="7590">
                  <c:v>0.30364000000000002</c:v>
                </c:pt>
                <c:pt idx="7591">
                  <c:v>0.30368000000000106</c:v>
                </c:pt>
                <c:pt idx="7592">
                  <c:v>0.30372000000000032</c:v>
                </c:pt>
                <c:pt idx="7593">
                  <c:v>0.30376000000000031</c:v>
                </c:pt>
                <c:pt idx="7594">
                  <c:v>0.30380000000000118</c:v>
                </c:pt>
                <c:pt idx="7595">
                  <c:v>0.30384000000000094</c:v>
                </c:pt>
                <c:pt idx="7596">
                  <c:v>0.30388000000000165</c:v>
                </c:pt>
                <c:pt idx="7597">
                  <c:v>0.30392000000000124</c:v>
                </c:pt>
                <c:pt idx="7598">
                  <c:v>0.30396000000000106</c:v>
                </c:pt>
                <c:pt idx="7599">
                  <c:v>0.30400000000000038</c:v>
                </c:pt>
                <c:pt idx="7600">
                  <c:v>0.30404000000000031</c:v>
                </c:pt>
                <c:pt idx="7601">
                  <c:v>0.30408000000000124</c:v>
                </c:pt>
                <c:pt idx="7602">
                  <c:v>0.30412000000000095</c:v>
                </c:pt>
                <c:pt idx="7603">
                  <c:v>0.30416000000000032</c:v>
                </c:pt>
                <c:pt idx="7604">
                  <c:v>0.30420000000000008</c:v>
                </c:pt>
                <c:pt idx="7605">
                  <c:v>0.30424000000000001</c:v>
                </c:pt>
                <c:pt idx="7606">
                  <c:v>0.30428000000000038</c:v>
                </c:pt>
                <c:pt idx="7607">
                  <c:v>0.30432000000000142</c:v>
                </c:pt>
                <c:pt idx="7608">
                  <c:v>0.30436000000000124</c:v>
                </c:pt>
                <c:pt idx="7609">
                  <c:v>0.30440000000000106</c:v>
                </c:pt>
                <c:pt idx="7610">
                  <c:v>0.30444000000000032</c:v>
                </c:pt>
                <c:pt idx="7611">
                  <c:v>0.30448000000000142</c:v>
                </c:pt>
                <c:pt idx="7612">
                  <c:v>0.30452000000000107</c:v>
                </c:pt>
                <c:pt idx="7613">
                  <c:v>0.30456000000000094</c:v>
                </c:pt>
                <c:pt idx="7614">
                  <c:v>0.30460000000000031</c:v>
                </c:pt>
                <c:pt idx="7615">
                  <c:v>0.30464000000000002</c:v>
                </c:pt>
                <c:pt idx="7616">
                  <c:v>0.30468000000000106</c:v>
                </c:pt>
                <c:pt idx="7617">
                  <c:v>0.30472000000000032</c:v>
                </c:pt>
                <c:pt idx="7618">
                  <c:v>0.30476000000000031</c:v>
                </c:pt>
                <c:pt idx="7619">
                  <c:v>0.30480000000000124</c:v>
                </c:pt>
                <c:pt idx="7620">
                  <c:v>0.30484000000000094</c:v>
                </c:pt>
                <c:pt idx="7621">
                  <c:v>0.30488000000000165</c:v>
                </c:pt>
                <c:pt idx="7622">
                  <c:v>0.30492000000000125</c:v>
                </c:pt>
                <c:pt idx="7623">
                  <c:v>0.30496000000000106</c:v>
                </c:pt>
                <c:pt idx="7624">
                  <c:v>0.30500000000000038</c:v>
                </c:pt>
                <c:pt idx="7625">
                  <c:v>0.30504000000000031</c:v>
                </c:pt>
                <c:pt idx="7626">
                  <c:v>0.30508000000000124</c:v>
                </c:pt>
                <c:pt idx="7627">
                  <c:v>0.30512000000000095</c:v>
                </c:pt>
                <c:pt idx="7628">
                  <c:v>0.30516000000000032</c:v>
                </c:pt>
                <c:pt idx="7629">
                  <c:v>0.30520000000000008</c:v>
                </c:pt>
                <c:pt idx="7630">
                  <c:v>0.30524000000000001</c:v>
                </c:pt>
                <c:pt idx="7631">
                  <c:v>0.30528000000000038</c:v>
                </c:pt>
                <c:pt idx="7632">
                  <c:v>0.30532000000000142</c:v>
                </c:pt>
                <c:pt idx="7633">
                  <c:v>0.30536000000000124</c:v>
                </c:pt>
                <c:pt idx="7634">
                  <c:v>0.30540000000000106</c:v>
                </c:pt>
                <c:pt idx="7635">
                  <c:v>0.30544000000000032</c:v>
                </c:pt>
                <c:pt idx="7636">
                  <c:v>0.30548000000000142</c:v>
                </c:pt>
                <c:pt idx="7637">
                  <c:v>0.30552000000000107</c:v>
                </c:pt>
                <c:pt idx="7638">
                  <c:v>0.30556000000000094</c:v>
                </c:pt>
                <c:pt idx="7639">
                  <c:v>0.30560000000000032</c:v>
                </c:pt>
                <c:pt idx="7640">
                  <c:v>0.30564000000000002</c:v>
                </c:pt>
                <c:pt idx="7641">
                  <c:v>0.30568000000000106</c:v>
                </c:pt>
                <c:pt idx="7642">
                  <c:v>0.30572000000000032</c:v>
                </c:pt>
                <c:pt idx="7643">
                  <c:v>0.30576000000000031</c:v>
                </c:pt>
                <c:pt idx="7644">
                  <c:v>0.30580000000000124</c:v>
                </c:pt>
                <c:pt idx="7645">
                  <c:v>0.30584000000000094</c:v>
                </c:pt>
                <c:pt idx="7646">
                  <c:v>0.30588000000000176</c:v>
                </c:pt>
                <c:pt idx="7647">
                  <c:v>0.30592000000000136</c:v>
                </c:pt>
                <c:pt idx="7648">
                  <c:v>0.30596000000000106</c:v>
                </c:pt>
                <c:pt idx="7649">
                  <c:v>0.30600000000000038</c:v>
                </c:pt>
                <c:pt idx="7650">
                  <c:v>0.30604000000000031</c:v>
                </c:pt>
                <c:pt idx="7651">
                  <c:v>0.30608000000000124</c:v>
                </c:pt>
                <c:pt idx="7652">
                  <c:v>0.306120000000001</c:v>
                </c:pt>
                <c:pt idx="7653">
                  <c:v>0.30616000000000032</c:v>
                </c:pt>
                <c:pt idx="7654">
                  <c:v>0.30620000000000008</c:v>
                </c:pt>
                <c:pt idx="7655">
                  <c:v>0.30624000000000001</c:v>
                </c:pt>
                <c:pt idx="7656">
                  <c:v>0.30628000000000088</c:v>
                </c:pt>
                <c:pt idx="7657">
                  <c:v>0.30632000000000148</c:v>
                </c:pt>
                <c:pt idx="7658">
                  <c:v>0.30636000000000124</c:v>
                </c:pt>
                <c:pt idx="7659">
                  <c:v>0.30640000000000106</c:v>
                </c:pt>
                <c:pt idx="7660">
                  <c:v>0.30644000000000032</c:v>
                </c:pt>
                <c:pt idx="7661">
                  <c:v>0.30648000000000142</c:v>
                </c:pt>
                <c:pt idx="7662">
                  <c:v>0.30652000000000118</c:v>
                </c:pt>
                <c:pt idx="7663">
                  <c:v>0.30656000000000094</c:v>
                </c:pt>
                <c:pt idx="7664">
                  <c:v>0.30660000000000032</c:v>
                </c:pt>
                <c:pt idx="7665">
                  <c:v>0.30664000000000002</c:v>
                </c:pt>
                <c:pt idx="7666">
                  <c:v>0.30668000000000106</c:v>
                </c:pt>
                <c:pt idx="7667">
                  <c:v>0.30672000000000038</c:v>
                </c:pt>
                <c:pt idx="7668">
                  <c:v>0.30676000000000031</c:v>
                </c:pt>
                <c:pt idx="7669">
                  <c:v>0.30680000000000124</c:v>
                </c:pt>
                <c:pt idx="7670">
                  <c:v>0.30684000000000095</c:v>
                </c:pt>
                <c:pt idx="7671">
                  <c:v>0.30688000000000176</c:v>
                </c:pt>
                <c:pt idx="7672">
                  <c:v>0.30692000000000147</c:v>
                </c:pt>
                <c:pt idx="7673">
                  <c:v>0.30696000000000107</c:v>
                </c:pt>
                <c:pt idx="7674">
                  <c:v>0.30700000000000038</c:v>
                </c:pt>
                <c:pt idx="7675">
                  <c:v>0.30704000000000031</c:v>
                </c:pt>
                <c:pt idx="7676">
                  <c:v>0.30708000000000124</c:v>
                </c:pt>
                <c:pt idx="7677">
                  <c:v>0.30712000000000106</c:v>
                </c:pt>
                <c:pt idx="7678">
                  <c:v>0.30716000000000032</c:v>
                </c:pt>
                <c:pt idx="7679">
                  <c:v>0.30720000000000008</c:v>
                </c:pt>
                <c:pt idx="7680">
                  <c:v>0.30724000000000001</c:v>
                </c:pt>
                <c:pt idx="7681">
                  <c:v>0.30728000000000094</c:v>
                </c:pt>
                <c:pt idx="7682">
                  <c:v>0.30732000000000165</c:v>
                </c:pt>
                <c:pt idx="7683">
                  <c:v>0.30736000000000124</c:v>
                </c:pt>
                <c:pt idx="7684">
                  <c:v>0.30740000000000106</c:v>
                </c:pt>
                <c:pt idx="7685">
                  <c:v>0.30744000000000032</c:v>
                </c:pt>
                <c:pt idx="7686">
                  <c:v>0.30748000000000142</c:v>
                </c:pt>
                <c:pt idx="7687">
                  <c:v>0.30752000000000124</c:v>
                </c:pt>
                <c:pt idx="7688">
                  <c:v>0.30756000000000094</c:v>
                </c:pt>
                <c:pt idx="7689">
                  <c:v>0.30760000000000032</c:v>
                </c:pt>
                <c:pt idx="7690">
                  <c:v>0.30764000000000002</c:v>
                </c:pt>
                <c:pt idx="7691">
                  <c:v>0.30768000000000106</c:v>
                </c:pt>
                <c:pt idx="7692">
                  <c:v>0.30772000000000038</c:v>
                </c:pt>
                <c:pt idx="7693">
                  <c:v>0.30776000000000031</c:v>
                </c:pt>
                <c:pt idx="7694">
                  <c:v>0.30780000000000124</c:v>
                </c:pt>
                <c:pt idx="7695">
                  <c:v>0.30784000000000095</c:v>
                </c:pt>
                <c:pt idx="7696">
                  <c:v>0.30788000000000176</c:v>
                </c:pt>
                <c:pt idx="7697">
                  <c:v>0.30792000000000147</c:v>
                </c:pt>
                <c:pt idx="7698">
                  <c:v>0.30796000000000107</c:v>
                </c:pt>
                <c:pt idx="7699">
                  <c:v>0.30800000000000038</c:v>
                </c:pt>
                <c:pt idx="7700">
                  <c:v>0.30804000000000031</c:v>
                </c:pt>
                <c:pt idx="7701">
                  <c:v>0.30808000000000124</c:v>
                </c:pt>
                <c:pt idx="7702">
                  <c:v>0.30812000000000106</c:v>
                </c:pt>
                <c:pt idx="7703">
                  <c:v>0.30816000000000032</c:v>
                </c:pt>
                <c:pt idx="7704">
                  <c:v>0.30820000000000008</c:v>
                </c:pt>
                <c:pt idx="7705">
                  <c:v>0.30824000000000001</c:v>
                </c:pt>
                <c:pt idx="7706">
                  <c:v>0.30828000000000094</c:v>
                </c:pt>
                <c:pt idx="7707">
                  <c:v>0.30832000000000165</c:v>
                </c:pt>
                <c:pt idx="7708">
                  <c:v>0.30836000000000124</c:v>
                </c:pt>
                <c:pt idx="7709">
                  <c:v>0.30840000000000106</c:v>
                </c:pt>
                <c:pt idx="7710">
                  <c:v>0.30844000000000038</c:v>
                </c:pt>
                <c:pt idx="7711">
                  <c:v>0.30848000000000142</c:v>
                </c:pt>
                <c:pt idx="7712">
                  <c:v>0.30852000000000124</c:v>
                </c:pt>
                <c:pt idx="7713">
                  <c:v>0.30856000000000094</c:v>
                </c:pt>
                <c:pt idx="7714">
                  <c:v>0.30860000000000032</c:v>
                </c:pt>
                <c:pt idx="7715">
                  <c:v>0.30864000000000008</c:v>
                </c:pt>
                <c:pt idx="7716">
                  <c:v>0.30868000000000106</c:v>
                </c:pt>
                <c:pt idx="7717">
                  <c:v>0.30872000000000038</c:v>
                </c:pt>
                <c:pt idx="7718">
                  <c:v>0.30876000000000031</c:v>
                </c:pt>
                <c:pt idx="7719">
                  <c:v>0.30880000000000124</c:v>
                </c:pt>
                <c:pt idx="7720">
                  <c:v>0.30884000000000106</c:v>
                </c:pt>
                <c:pt idx="7721">
                  <c:v>0.30888000000000176</c:v>
                </c:pt>
                <c:pt idx="7722">
                  <c:v>0.30892000000000142</c:v>
                </c:pt>
                <c:pt idx="7723">
                  <c:v>0.30896000000000107</c:v>
                </c:pt>
                <c:pt idx="7724">
                  <c:v>0.30900000000000094</c:v>
                </c:pt>
                <c:pt idx="7725">
                  <c:v>0.30904000000000031</c:v>
                </c:pt>
                <c:pt idx="7726">
                  <c:v>0.30908000000000124</c:v>
                </c:pt>
                <c:pt idx="7727">
                  <c:v>0.30912000000000106</c:v>
                </c:pt>
                <c:pt idx="7728">
                  <c:v>0.30916000000000032</c:v>
                </c:pt>
                <c:pt idx="7729">
                  <c:v>0.30920000000000031</c:v>
                </c:pt>
                <c:pt idx="7730">
                  <c:v>0.30924000000000001</c:v>
                </c:pt>
                <c:pt idx="7731">
                  <c:v>0.30928000000000094</c:v>
                </c:pt>
                <c:pt idx="7732">
                  <c:v>0.30932000000000165</c:v>
                </c:pt>
                <c:pt idx="7733">
                  <c:v>0.30936000000000125</c:v>
                </c:pt>
                <c:pt idx="7734">
                  <c:v>0.30940000000000106</c:v>
                </c:pt>
                <c:pt idx="7735">
                  <c:v>0.30944000000000038</c:v>
                </c:pt>
                <c:pt idx="7736">
                  <c:v>0.30948000000000142</c:v>
                </c:pt>
                <c:pt idx="7737">
                  <c:v>0.30952000000000124</c:v>
                </c:pt>
                <c:pt idx="7738">
                  <c:v>0.30956000000000095</c:v>
                </c:pt>
                <c:pt idx="7739">
                  <c:v>0.30960000000000032</c:v>
                </c:pt>
                <c:pt idx="7740">
                  <c:v>0.30964000000000008</c:v>
                </c:pt>
                <c:pt idx="7741">
                  <c:v>0.30968000000000107</c:v>
                </c:pt>
                <c:pt idx="7742">
                  <c:v>0.30972000000000038</c:v>
                </c:pt>
                <c:pt idx="7743">
                  <c:v>0.30976000000000031</c:v>
                </c:pt>
                <c:pt idx="7744">
                  <c:v>0.30980000000000124</c:v>
                </c:pt>
                <c:pt idx="7745">
                  <c:v>0.30984000000000106</c:v>
                </c:pt>
                <c:pt idx="7746">
                  <c:v>0.30988000000000177</c:v>
                </c:pt>
                <c:pt idx="7747">
                  <c:v>0.30992000000000142</c:v>
                </c:pt>
                <c:pt idx="7748">
                  <c:v>0.30996000000000107</c:v>
                </c:pt>
                <c:pt idx="7749">
                  <c:v>0.31000000000000094</c:v>
                </c:pt>
                <c:pt idx="7750">
                  <c:v>0.31004000000000032</c:v>
                </c:pt>
                <c:pt idx="7751">
                  <c:v>0.31008000000000124</c:v>
                </c:pt>
                <c:pt idx="7752">
                  <c:v>0.31012000000000106</c:v>
                </c:pt>
                <c:pt idx="7753">
                  <c:v>0.31016000000000032</c:v>
                </c:pt>
                <c:pt idx="7754">
                  <c:v>0.31020000000000031</c:v>
                </c:pt>
                <c:pt idx="7755">
                  <c:v>0.31024000000000002</c:v>
                </c:pt>
                <c:pt idx="7756">
                  <c:v>0.31028000000000094</c:v>
                </c:pt>
                <c:pt idx="7757">
                  <c:v>0.31032000000000165</c:v>
                </c:pt>
                <c:pt idx="7758">
                  <c:v>0.31036000000000125</c:v>
                </c:pt>
                <c:pt idx="7759">
                  <c:v>0.31040000000000106</c:v>
                </c:pt>
                <c:pt idx="7760">
                  <c:v>0.31044000000000038</c:v>
                </c:pt>
                <c:pt idx="7761">
                  <c:v>0.31048000000000142</c:v>
                </c:pt>
                <c:pt idx="7762">
                  <c:v>0.31052000000000124</c:v>
                </c:pt>
                <c:pt idx="7763">
                  <c:v>0.31056000000000095</c:v>
                </c:pt>
                <c:pt idx="7764">
                  <c:v>0.31060000000000032</c:v>
                </c:pt>
                <c:pt idx="7765">
                  <c:v>0.31064000000000008</c:v>
                </c:pt>
                <c:pt idx="7766">
                  <c:v>0.31068000000000107</c:v>
                </c:pt>
                <c:pt idx="7767">
                  <c:v>0.31072000000000038</c:v>
                </c:pt>
                <c:pt idx="7768">
                  <c:v>0.31076000000000031</c:v>
                </c:pt>
                <c:pt idx="7769">
                  <c:v>0.31080000000000124</c:v>
                </c:pt>
                <c:pt idx="7770">
                  <c:v>0.31084000000000106</c:v>
                </c:pt>
                <c:pt idx="7771">
                  <c:v>0.31088000000000177</c:v>
                </c:pt>
                <c:pt idx="7772">
                  <c:v>0.31092000000000142</c:v>
                </c:pt>
                <c:pt idx="7773">
                  <c:v>0.31096000000000112</c:v>
                </c:pt>
                <c:pt idx="7774">
                  <c:v>0.31100000000000094</c:v>
                </c:pt>
                <c:pt idx="7775">
                  <c:v>0.31104000000000032</c:v>
                </c:pt>
                <c:pt idx="7776">
                  <c:v>0.31108000000000124</c:v>
                </c:pt>
                <c:pt idx="7777">
                  <c:v>0.31112000000000106</c:v>
                </c:pt>
                <c:pt idx="7778">
                  <c:v>0.31116000000000038</c:v>
                </c:pt>
                <c:pt idx="7779">
                  <c:v>0.31120000000000031</c:v>
                </c:pt>
                <c:pt idx="7780">
                  <c:v>0.31124000000000002</c:v>
                </c:pt>
                <c:pt idx="7781">
                  <c:v>0.31128000000000094</c:v>
                </c:pt>
                <c:pt idx="7782">
                  <c:v>0.31132000000000176</c:v>
                </c:pt>
                <c:pt idx="7783">
                  <c:v>0.31136000000000141</c:v>
                </c:pt>
                <c:pt idx="7784">
                  <c:v>0.31140000000000106</c:v>
                </c:pt>
                <c:pt idx="7785">
                  <c:v>0.31144000000000038</c:v>
                </c:pt>
                <c:pt idx="7786">
                  <c:v>0.31148000000000142</c:v>
                </c:pt>
                <c:pt idx="7787">
                  <c:v>0.31152000000000124</c:v>
                </c:pt>
                <c:pt idx="7788">
                  <c:v>0.31156000000000106</c:v>
                </c:pt>
                <c:pt idx="7789">
                  <c:v>0.31160000000000032</c:v>
                </c:pt>
                <c:pt idx="7790">
                  <c:v>0.31164000000000008</c:v>
                </c:pt>
                <c:pt idx="7791">
                  <c:v>0.31168000000000107</c:v>
                </c:pt>
                <c:pt idx="7792">
                  <c:v>0.31172000000000094</c:v>
                </c:pt>
                <c:pt idx="7793">
                  <c:v>0.31176000000000031</c:v>
                </c:pt>
                <c:pt idx="7794">
                  <c:v>0.31180000000000124</c:v>
                </c:pt>
                <c:pt idx="7795">
                  <c:v>0.31184000000000106</c:v>
                </c:pt>
                <c:pt idx="7796">
                  <c:v>0.31188000000000177</c:v>
                </c:pt>
                <c:pt idx="7797">
                  <c:v>0.31192000000000142</c:v>
                </c:pt>
                <c:pt idx="7798">
                  <c:v>0.31196000000000124</c:v>
                </c:pt>
                <c:pt idx="7799">
                  <c:v>0.31200000000000094</c:v>
                </c:pt>
                <c:pt idx="7800">
                  <c:v>0.31204000000000032</c:v>
                </c:pt>
                <c:pt idx="7801">
                  <c:v>0.31208000000000125</c:v>
                </c:pt>
                <c:pt idx="7802">
                  <c:v>0.31212000000000106</c:v>
                </c:pt>
                <c:pt idx="7803">
                  <c:v>0.31216000000000038</c:v>
                </c:pt>
                <c:pt idx="7804">
                  <c:v>0.31220000000000031</c:v>
                </c:pt>
                <c:pt idx="7805">
                  <c:v>0.31224000000000002</c:v>
                </c:pt>
                <c:pt idx="7806">
                  <c:v>0.31228000000000095</c:v>
                </c:pt>
                <c:pt idx="7807">
                  <c:v>0.31232000000000176</c:v>
                </c:pt>
                <c:pt idx="7808">
                  <c:v>0.31236000000000147</c:v>
                </c:pt>
                <c:pt idx="7809">
                  <c:v>0.31240000000000107</c:v>
                </c:pt>
                <c:pt idx="7810">
                  <c:v>0.31244000000000038</c:v>
                </c:pt>
                <c:pt idx="7811">
                  <c:v>0.31248000000000142</c:v>
                </c:pt>
                <c:pt idx="7812">
                  <c:v>0.31252000000000124</c:v>
                </c:pt>
                <c:pt idx="7813">
                  <c:v>0.31256000000000106</c:v>
                </c:pt>
                <c:pt idx="7814">
                  <c:v>0.31260000000000032</c:v>
                </c:pt>
                <c:pt idx="7815">
                  <c:v>0.31264000000000008</c:v>
                </c:pt>
                <c:pt idx="7816">
                  <c:v>0.31268000000000107</c:v>
                </c:pt>
                <c:pt idx="7817">
                  <c:v>0.31272000000000094</c:v>
                </c:pt>
                <c:pt idx="7818">
                  <c:v>0.31276000000000032</c:v>
                </c:pt>
                <c:pt idx="7819">
                  <c:v>0.31280000000000124</c:v>
                </c:pt>
                <c:pt idx="7820">
                  <c:v>0.31284000000000106</c:v>
                </c:pt>
                <c:pt idx="7821">
                  <c:v>0.31288000000000177</c:v>
                </c:pt>
                <c:pt idx="7822">
                  <c:v>0.31292000000000142</c:v>
                </c:pt>
                <c:pt idx="7823">
                  <c:v>0.31296000000000124</c:v>
                </c:pt>
                <c:pt idx="7824">
                  <c:v>0.31300000000000094</c:v>
                </c:pt>
                <c:pt idx="7825">
                  <c:v>0.31304000000000032</c:v>
                </c:pt>
                <c:pt idx="7826">
                  <c:v>0.31308000000000125</c:v>
                </c:pt>
                <c:pt idx="7827">
                  <c:v>0.31312000000000106</c:v>
                </c:pt>
                <c:pt idx="7828">
                  <c:v>0.31316000000000038</c:v>
                </c:pt>
                <c:pt idx="7829">
                  <c:v>0.31320000000000031</c:v>
                </c:pt>
                <c:pt idx="7830">
                  <c:v>0.31324000000000002</c:v>
                </c:pt>
                <c:pt idx="7831">
                  <c:v>0.31328000000000095</c:v>
                </c:pt>
                <c:pt idx="7832">
                  <c:v>0.31332000000000176</c:v>
                </c:pt>
                <c:pt idx="7833">
                  <c:v>0.31336000000000147</c:v>
                </c:pt>
                <c:pt idx="7834">
                  <c:v>0.31340000000000107</c:v>
                </c:pt>
                <c:pt idx="7835">
                  <c:v>0.31344000000000038</c:v>
                </c:pt>
                <c:pt idx="7836">
                  <c:v>0.31348000000000142</c:v>
                </c:pt>
                <c:pt idx="7837">
                  <c:v>0.31352000000000124</c:v>
                </c:pt>
                <c:pt idx="7838">
                  <c:v>0.31356000000000106</c:v>
                </c:pt>
                <c:pt idx="7839">
                  <c:v>0.31360000000000032</c:v>
                </c:pt>
                <c:pt idx="7840">
                  <c:v>0.31364000000000031</c:v>
                </c:pt>
                <c:pt idx="7841">
                  <c:v>0.31368000000000112</c:v>
                </c:pt>
                <c:pt idx="7842">
                  <c:v>0.31372000000000094</c:v>
                </c:pt>
                <c:pt idx="7843">
                  <c:v>0.31376000000000032</c:v>
                </c:pt>
                <c:pt idx="7844">
                  <c:v>0.31380000000000124</c:v>
                </c:pt>
                <c:pt idx="7845">
                  <c:v>0.31384000000000106</c:v>
                </c:pt>
                <c:pt idx="7846">
                  <c:v>0.31388000000000177</c:v>
                </c:pt>
                <c:pt idx="7847">
                  <c:v>0.31392000000000142</c:v>
                </c:pt>
                <c:pt idx="7848">
                  <c:v>0.31396000000000124</c:v>
                </c:pt>
                <c:pt idx="7849">
                  <c:v>0.31400000000000095</c:v>
                </c:pt>
                <c:pt idx="7850">
                  <c:v>0.31404000000000032</c:v>
                </c:pt>
                <c:pt idx="7851">
                  <c:v>0.31408000000000147</c:v>
                </c:pt>
                <c:pt idx="7852">
                  <c:v>0.31412000000000107</c:v>
                </c:pt>
                <c:pt idx="7853">
                  <c:v>0.31416000000000038</c:v>
                </c:pt>
                <c:pt idx="7854">
                  <c:v>0.31420000000000031</c:v>
                </c:pt>
                <c:pt idx="7855">
                  <c:v>0.31424000000000002</c:v>
                </c:pt>
                <c:pt idx="7856">
                  <c:v>0.31428000000000106</c:v>
                </c:pt>
                <c:pt idx="7857">
                  <c:v>0.31432000000000176</c:v>
                </c:pt>
                <c:pt idx="7858">
                  <c:v>0.31436000000000142</c:v>
                </c:pt>
                <c:pt idx="7859">
                  <c:v>0.31440000000000107</c:v>
                </c:pt>
                <c:pt idx="7860">
                  <c:v>0.31444000000000094</c:v>
                </c:pt>
                <c:pt idx="7861">
                  <c:v>0.31448000000000165</c:v>
                </c:pt>
                <c:pt idx="7862">
                  <c:v>0.31452000000000124</c:v>
                </c:pt>
                <c:pt idx="7863">
                  <c:v>0.31456000000000106</c:v>
                </c:pt>
                <c:pt idx="7864">
                  <c:v>0.31460000000000032</c:v>
                </c:pt>
                <c:pt idx="7865">
                  <c:v>0.31464000000000031</c:v>
                </c:pt>
                <c:pt idx="7866">
                  <c:v>0.31468000000000124</c:v>
                </c:pt>
                <c:pt idx="7867">
                  <c:v>0.31472000000000094</c:v>
                </c:pt>
                <c:pt idx="7868">
                  <c:v>0.31476000000000032</c:v>
                </c:pt>
                <c:pt idx="7869">
                  <c:v>0.31480000000000125</c:v>
                </c:pt>
                <c:pt idx="7870">
                  <c:v>0.31484000000000106</c:v>
                </c:pt>
                <c:pt idx="7871">
                  <c:v>0.31488000000000177</c:v>
                </c:pt>
                <c:pt idx="7872">
                  <c:v>0.31492000000000142</c:v>
                </c:pt>
                <c:pt idx="7873">
                  <c:v>0.31496000000000124</c:v>
                </c:pt>
                <c:pt idx="7874">
                  <c:v>0.31500000000000095</c:v>
                </c:pt>
                <c:pt idx="7875">
                  <c:v>0.31504000000000032</c:v>
                </c:pt>
                <c:pt idx="7876">
                  <c:v>0.31508000000000147</c:v>
                </c:pt>
                <c:pt idx="7877">
                  <c:v>0.31512000000000107</c:v>
                </c:pt>
                <c:pt idx="7878">
                  <c:v>0.31516000000000038</c:v>
                </c:pt>
                <c:pt idx="7879">
                  <c:v>0.31520000000000031</c:v>
                </c:pt>
                <c:pt idx="7880">
                  <c:v>0.31524000000000002</c:v>
                </c:pt>
                <c:pt idx="7881">
                  <c:v>0.31528000000000106</c:v>
                </c:pt>
                <c:pt idx="7882">
                  <c:v>0.31532000000000177</c:v>
                </c:pt>
                <c:pt idx="7883">
                  <c:v>0.31536000000000142</c:v>
                </c:pt>
                <c:pt idx="7884">
                  <c:v>0.31540000000000107</c:v>
                </c:pt>
                <c:pt idx="7885">
                  <c:v>0.31544000000000094</c:v>
                </c:pt>
                <c:pt idx="7886">
                  <c:v>0.31548000000000165</c:v>
                </c:pt>
                <c:pt idx="7887">
                  <c:v>0.31552000000000124</c:v>
                </c:pt>
                <c:pt idx="7888">
                  <c:v>0.31556000000000106</c:v>
                </c:pt>
                <c:pt idx="7889">
                  <c:v>0.31560000000000032</c:v>
                </c:pt>
                <c:pt idx="7890">
                  <c:v>0.31564000000000031</c:v>
                </c:pt>
                <c:pt idx="7891">
                  <c:v>0.31568000000000124</c:v>
                </c:pt>
                <c:pt idx="7892">
                  <c:v>0.31572000000000094</c:v>
                </c:pt>
                <c:pt idx="7893">
                  <c:v>0.31576000000000032</c:v>
                </c:pt>
                <c:pt idx="7894">
                  <c:v>0.31580000000000136</c:v>
                </c:pt>
                <c:pt idx="7895">
                  <c:v>0.31584000000000106</c:v>
                </c:pt>
                <c:pt idx="7896">
                  <c:v>0.31588000000000177</c:v>
                </c:pt>
                <c:pt idx="7897">
                  <c:v>0.31592000000000142</c:v>
                </c:pt>
                <c:pt idx="7898">
                  <c:v>0.31596000000000124</c:v>
                </c:pt>
                <c:pt idx="7899">
                  <c:v>0.316000000000001</c:v>
                </c:pt>
                <c:pt idx="7900">
                  <c:v>0.31604000000000032</c:v>
                </c:pt>
                <c:pt idx="7901">
                  <c:v>0.31608000000000147</c:v>
                </c:pt>
                <c:pt idx="7902">
                  <c:v>0.31612000000000107</c:v>
                </c:pt>
                <c:pt idx="7903">
                  <c:v>0.31616000000000088</c:v>
                </c:pt>
                <c:pt idx="7904">
                  <c:v>0.31620000000000031</c:v>
                </c:pt>
                <c:pt idx="7905">
                  <c:v>0.31624000000000002</c:v>
                </c:pt>
                <c:pt idx="7906">
                  <c:v>0.31628000000000106</c:v>
                </c:pt>
                <c:pt idx="7907">
                  <c:v>0.31632000000000177</c:v>
                </c:pt>
                <c:pt idx="7908">
                  <c:v>0.31636000000000142</c:v>
                </c:pt>
                <c:pt idx="7909">
                  <c:v>0.31640000000000118</c:v>
                </c:pt>
                <c:pt idx="7910">
                  <c:v>0.31644000000000094</c:v>
                </c:pt>
                <c:pt idx="7911">
                  <c:v>0.31648000000000165</c:v>
                </c:pt>
                <c:pt idx="7912">
                  <c:v>0.31652000000000124</c:v>
                </c:pt>
                <c:pt idx="7913">
                  <c:v>0.31656000000000106</c:v>
                </c:pt>
                <c:pt idx="7914">
                  <c:v>0.31660000000000038</c:v>
                </c:pt>
                <c:pt idx="7915">
                  <c:v>0.31664000000000031</c:v>
                </c:pt>
                <c:pt idx="7916">
                  <c:v>0.31668000000000124</c:v>
                </c:pt>
                <c:pt idx="7917">
                  <c:v>0.31672000000000095</c:v>
                </c:pt>
                <c:pt idx="7918">
                  <c:v>0.31676000000000032</c:v>
                </c:pt>
                <c:pt idx="7919">
                  <c:v>0.31680000000000147</c:v>
                </c:pt>
                <c:pt idx="7920">
                  <c:v>0.31684000000000107</c:v>
                </c:pt>
                <c:pt idx="7921">
                  <c:v>0.31688000000000177</c:v>
                </c:pt>
                <c:pt idx="7922">
                  <c:v>0.31692000000000142</c:v>
                </c:pt>
                <c:pt idx="7923">
                  <c:v>0.31696000000000124</c:v>
                </c:pt>
                <c:pt idx="7924">
                  <c:v>0.31700000000000106</c:v>
                </c:pt>
                <c:pt idx="7925">
                  <c:v>0.31704000000000032</c:v>
                </c:pt>
                <c:pt idx="7926">
                  <c:v>0.31708000000000142</c:v>
                </c:pt>
                <c:pt idx="7927">
                  <c:v>0.31712000000000107</c:v>
                </c:pt>
                <c:pt idx="7928">
                  <c:v>0.31716000000000094</c:v>
                </c:pt>
                <c:pt idx="7929">
                  <c:v>0.31720000000000032</c:v>
                </c:pt>
                <c:pt idx="7930">
                  <c:v>0.31724000000000002</c:v>
                </c:pt>
                <c:pt idx="7931">
                  <c:v>0.31728000000000106</c:v>
                </c:pt>
                <c:pt idx="7932">
                  <c:v>0.31732000000000177</c:v>
                </c:pt>
                <c:pt idx="7933">
                  <c:v>0.31736000000000142</c:v>
                </c:pt>
                <c:pt idx="7934">
                  <c:v>0.31740000000000124</c:v>
                </c:pt>
                <c:pt idx="7935">
                  <c:v>0.31744000000000094</c:v>
                </c:pt>
                <c:pt idx="7936">
                  <c:v>0.31748000000000165</c:v>
                </c:pt>
                <c:pt idx="7937">
                  <c:v>0.31752000000000125</c:v>
                </c:pt>
                <c:pt idx="7938">
                  <c:v>0.31756000000000106</c:v>
                </c:pt>
                <c:pt idx="7939">
                  <c:v>0.31760000000000038</c:v>
                </c:pt>
                <c:pt idx="7940">
                  <c:v>0.31764000000000031</c:v>
                </c:pt>
                <c:pt idx="7941">
                  <c:v>0.31768000000000124</c:v>
                </c:pt>
                <c:pt idx="7942">
                  <c:v>0.31772000000000095</c:v>
                </c:pt>
                <c:pt idx="7943">
                  <c:v>0.31776000000000032</c:v>
                </c:pt>
                <c:pt idx="7944">
                  <c:v>0.31780000000000147</c:v>
                </c:pt>
                <c:pt idx="7945">
                  <c:v>0.31784000000000107</c:v>
                </c:pt>
                <c:pt idx="7946">
                  <c:v>0.31788000000000177</c:v>
                </c:pt>
                <c:pt idx="7947">
                  <c:v>0.31792000000000142</c:v>
                </c:pt>
                <c:pt idx="7948">
                  <c:v>0.31796000000000124</c:v>
                </c:pt>
                <c:pt idx="7949">
                  <c:v>0.31800000000000106</c:v>
                </c:pt>
                <c:pt idx="7950">
                  <c:v>0.31804000000000032</c:v>
                </c:pt>
                <c:pt idx="7951">
                  <c:v>0.31808000000000142</c:v>
                </c:pt>
                <c:pt idx="7952">
                  <c:v>0.31812000000000107</c:v>
                </c:pt>
                <c:pt idx="7953">
                  <c:v>0.31816000000000094</c:v>
                </c:pt>
                <c:pt idx="7954">
                  <c:v>0.31820000000000032</c:v>
                </c:pt>
                <c:pt idx="7955">
                  <c:v>0.31824000000000002</c:v>
                </c:pt>
                <c:pt idx="7956">
                  <c:v>0.31828000000000106</c:v>
                </c:pt>
                <c:pt idx="7957">
                  <c:v>0.31832000000000177</c:v>
                </c:pt>
                <c:pt idx="7958">
                  <c:v>0.31836000000000142</c:v>
                </c:pt>
                <c:pt idx="7959">
                  <c:v>0.31840000000000124</c:v>
                </c:pt>
                <c:pt idx="7960">
                  <c:v>0.31844000000000094</c:v>
                </c:pt>
                <c:pt idx="7961">
                  <c:v>0.31848000000000176</c:v>
                </c:pt>
                <c:pt idx="7962">
                  <c:v>0.31852000000000136</c:v>
                </c:pt>
                <c:pt idx="7963">
                  <c:v>0.31856000000000106</c:v>
                </c:pt>
                <c:pt idx="7964">
                  <c:v>0.31860000000000038</c:v>
                </c:pt>
                <c:pt idx="7965">
                  <c:v>0.31864000000000031</c:v>
                </c:pt>
                <c:pt idx="7966">
                  <c:v>0.31868000000000124</c:v>
                </c:pt>
                <c:pt idx="7967">
                  <c:v>0.318720000000001</c:v>
                </c:pt>
                <c:pt idx="7968">
                  <c:v>0.31876000000000032</c:v>
                </c:pt>
                <c:pt idx="7969">
                  <c:v>0.31880000000000142</c:v>
                </c:pt>
                <c:pt idx="7970">
                  <c:v>0.31884000000000107</c:v>
                </c:pt>
                <c:pt idx="7971">
                  <c:v>0.31888000000000177</c:v>
                </c:pt>
                <c:pt idx="7972">
                  <c:v>0.31892000000000148</c:v>
                </c:pt>
                <c:pt idx="7973">
                  <c:v>0.31896000000000124</c:v>
                </c:pt>
                <c:pt idx="7974">
                  <c:v>0.31900000000000106</c:v>
                </c:pt>
                <c:pt idx="7975">
                  <c:v>0.31904000000000032</c:v>
                </c:pt>
                <c:pt idx="7976">
                  <c:v>0.31908000000000142</c:v>
                </c:pt>
                <c:pt idx="7977">
                  <c:v>0.31912000000000118</c:v>
                </c:pt>
                <c:pt idx="7978">
                  <c:v>0.31916000000000094</c:v>
                </c:pt>
                <c:pt idx="7979">
                  <c:v>0.31920000000000032</c:v>
                </c:pt>
                <c:pt idx="7980">
                  <c:v>0.31924000000000002</c:v>
                </c:pt>
                <c:pt idx="7981">
                  <c:v>0.31928000000000106</c:v>
                </c:pt>
                <c:pt idx="7982">
                  <c:v>0.31932000000000177</c:v>
                </c:pt>
                <c:pt idx="7983">
                  <c:v>0.31936000000000142</c:v>
                </c:pt>
                <c:pt idx="7984">
                  <c:v>0.31940000000000124</c:v>
                </c:pt>
                <c:pt idx="7985">
                  <c:v>0.31944000000000095</c:v>
                </c:pt>
                <c:pt idx="7986">
                  <c:v>0.31948000000000176</c:v>
                </c:pt>
                <c:pt idx="7987">
                  <c:v>0.31952000000000147</c:v>
                </c:pt>
                <c:pt idx="7988">
                  <c:v>0.31956000000000107</c:v>
                </c:pt>
                <c:pt idx="7989">
                  <c:v>0.31960000000000038</c:v>
                </c:pt>
                <c:pt idx="7990">
                  <c:v>0.31964000000000031</c:v>
                </c:pt>
                <c:pt idx="7991">
                  <c:v>0.31968000000000124</c:v>
                </c:pt>
                <c:pt idx="7992">
                  <c:v>0.31972000000000106</c:v>
                </c:pt>
                <c:pt idx="7993">
                  <c:v>0.31976000000000032</c:v>
                </c:pt>
                <c:pt idx="7994">
                  <c:v>0.31980000000000142</c:v>
                </c:pt>
                <c:pt idx="7995">
                  <c:v>0.31984000000000107</c:v>
                </c:pt>
                <c:pt idx="7996">
                  <c:v>0.31988000000000189</c:v>
                </c:pt>
                <c:pt idx="7997">
                  <c:v>0.31992000000000165</c:v>
                </c:pt>
                <c:pt idx="7998">
                  <c:v>0.31996000000000124</c:v>
                </c:pt>
                <c:pt idx="7999">
                  <c:v>0.32000000000000106</c:v>
                </c:pt>
                <c:pt idx="8000">
                  <c:v>0.32004000000000032</c:v>
                </c:pt>
                <c:pt idx="8001">
                  <c:v>0.32008000000000142</c:v>
                </c:pt>
                <c:pt idx="8002">
                  <c:v>0.32012000000000124</c:v>
                </c:pt>
                <c:pt idx="8003">
                  <c:v>0.32016000000000094</c:v>
                </c:pt>
                <c:pt idx="8004">
                  <c:v>0.32020000000000032</c:v>
                </c:pt>
                <c:pt idx="8005">
                  <c:v>0.32024000000000002</c:v>
                </c:pt>
                <c:pt idx="8006">
                  <c:v>0.32028000000000106</c:v>
                </c:pt>
                <c:pt idx="8007">
                  <c:v>0.32032000000000177</c:v>
                </c:pt>
                <c:pt idx="8008">
                  <c:v>0.32036000000000142</c:v>
                </c:pt>
                <c:pt idx="8009">
                  <c:v>0.32040000000000124</c:v>
                </c:pt>
                <c:pt idx="8010">
                  <c:v>0.32044000000000095</c:v>
                </c:pt>
                <c:pt idx="8011">
                  <c:v>0.32048000000000176</c:v>
                </c:pt>
                <c:pt idx="8012">
                  <c:v>0.32052000000000147</c:v>
                </c:pt>
                <c:pt idx="8013">
                  <c:v>0.32056000000000107</c:v>
                </c:pt>
                <c:pt idx="8014">
                  <c:v>0.32060000000000038</c:v>
                </c:pt>
                <c:pt idx="8015">
                  <c:v>0.32064000000000031</c:v>
                </c:pt>
                <c:pt idx="8016">
                  <c:v>0.32068000000000124</c:v>
                </c:pt>
                <c:pt idx="8017">
                  <c:v>0.32072000000000106</c:v>
                </c:pt>
                <c:pt idx="8018">
                  <c:v>0.32076000000000032</c:v>
                </c:pt>
                <c:pt idx="8019">
                  <c:v>0.32080000000000142</c:v>
                </c:pt>
                <c:pt idx="8020">
                  <c:v>0.32084000000000112</c:v>
                </c:pt>
                <c:pt idx="8021">
                  <c:v>0.32088000000000189</c:v>
                </c:pt>
                <c:pt idx="8022">
                  <c:v>0.32092000000000165</c:v>
                </c:pt>
                <c:pt idx="8023">
                  <c:v>0.32096000000000124</c:v>
                </c:pt>
                <c:pt idx="8024">
                  <c:v>0.32100000000000106</c:v>
                </c:pt>
                <c:pt idx="8025">
                  <c:v>0.32104000000000038</c:v>
                </c:pt>
                <c:pt idx="8026">
                  <c:v>0.32108000000000142</c:v>
                </c:pt>
                <c:pt idx="8027">
                  <c:v>0.32112000000000124</c:v>
                </c:pt>
                <c:pt idx="8028">
                  <c:v>0.32116000000000094</c:v>
                </c:pt>
                <c:pt idx="8029">
                  <c:v>0.32120000000000032</c:v>
                </c:pt>
                <c:pt idx="8030">
                  <c:v>0.32124000000000008</c:v>
                </c:pt>
                <c:pt idx="8031">
                  <c:v>0.32128000000000106</c:v>
                </c:pt>
                <c:pt idx="8032">
                  <c:v>0.32132000000000177</c:v>
                </c:pt>
                <c:pt idx="8033">
                  <c:v>0.32136000000000142</c:v>
                </c:pt>
                <c:pt idx="8034">
                  <c:v>0.32140000000000124</c:v>
                </c:pt>
                <c:pt idx="8035">
                  <c:v>0.32144000000000106</c:v>
                </c:pt>
                <c:pt idx="8036">
                  <c:v>0.32148000000000176</c:v>
                </c:pt>
                <c:pt idx="8037">
                  <c:v>0.32152000000000142</c:v>
                </c:pt>
                <c:pt idx="8038">
                  <c:v>0.32156000000000107</c:v>
                </c:pt>
                <c:pt idx="8039">
                  <c:v>0.32160000000000094</c:v>
                </c:pt>
                <c:pt idx="8040">
                  <c:v>0.32164000000000031</c:v>
                </c:pt>
                <c:pt idx="8041">
                  <c:v>0.32168000000000124</c:v>
                </c:pt>
                <c:pt idx="8042">
                  <c:v>0.32172000000000106</c:v>
                </c:pt>
                <c:pt idx="8043">
                  <c:v>0.32176000000000032</c:v>
                </c:pt>
                <c:pt idx="8044">
                  <c:v>0.32180000000000142</c:v>
                </c:pt>
                <c:pt idx="8045">
                  <c:v>0.32184000000000124</c:v>
                </c:pt>
                <c:pt idx="8046">
                  <c:v>0.32188000000000189</c:v>
                </c:pt>
                <c:pt idx="8047">
                  <c:v>0.32192000000000165</c:v>
                </c:pt>
                <c:pt idx="8048">
                  <c:v>0.32196000000000125</c:v>
                </c:pt>
                <c:pt idx="8049">
                  <c:v>0.32200000000000106</c:v>
                </c:pt>
                <c:pt idx="8050">
                  <c:v>0.32204000000000038</c:v>
                </c:pt>
                <c:pt idx="8051">
                  <c:v>0.32208000000000142</c:v>
                </c:pt>
                <c:pt idx="8052">
                  <c:v>0.32212000000000124</c:v>
                </c:pt>
                <c:pt idx="8053">
                  <c:v>0.32216000000000095</c:v>
                </c:pt>
                <c:pt idx="8054">
                  <c:v>0.32220000000000032</c:v>
                </c:pt>
                <c:pt idx="8055">
                  <c:v>0.32224000000000008</c:v>
                </c:pt>
                <c:pt idx="8056">
                  <c:v>0.32228000000000107</c:v>
                </c:pt>
                <c:pt idx="8057">
                  <c:v>0.32232000000000177</c:v>
                </c:pt>
                <c:pt idx="8058">
                  <c:v>0.32236000000000142</c:v>
                </c:pt>
                <c:pt idx="8059">
                  <c:v>0.32240000000000124</c:v>
                </c:pt>
                <c:pt idx="8060">
                  <c:v>0.32244000000000106</c:v>
                </c:pt>
                <c:pt idx="8061">
                  <c:v>0.32248000000000177</c:v>
                </c:pt>
                <c:pt idx="8062">
                  <c:v>0.32252000000000142</c:v>
                </c:pt>
                <c:pt idx="8063">
                  <c:v>0.32256000000000107</c:v>
                </c:pt>
                <c:pt idx="8064">
                  <c:v>0.32260000000000094</c:v>
                </c:pt>
                <c:pt idx="8065">
                  <c:v>0.32264000000000032</c:v>
                </c:pt>
                <c:pt idx="8066">
                  <c:v>0.32268000000000124</c:v>
                </c:pt>
                <c:pt idx="8067">
                  <c:v>0.32272000000000106</c:v>
                </c:pt>
                <c:pt idx="8068">
                  <c:v>0.32276000000000032</c:v>
                </c:pt>
                <c:pt idx="8069">
                  <c:v>0.32280000000000142</c:v>
                </c:pt>
                <c:pt idx="8070">
                  <c:v>0.32284000000000124</c:v>
                </c:pt>
                <c:pt idx="8071">
                  <c:v>0.32288000000000189</c:v>
                </c:pt>
                <c:pt idx="8072">
                  <c:v>0.32292000000000165</c:v>
                </c:pt>
                <c:pt idx="8073">
                  <c:v>0.32296000000000125</c:v>
                </c:pt>
                <c:pt idx="8074">
                  <c:v>0.32300000000000106</c:v>
                </c:pt>
                <c:pt idx="8075">
                  <c:v>0.32304000000000038</c:v>
                </c:pt>
                <c:pt idx="8076">
                  <c:v>0.32308000000000142</c:v>
                </c:pt>
                <c:pt idx="8077">
                  <c:v>0.32312000000000124</c:v>
                </c:pt>
                <c:pt idx="8078">
                  <c:v>0.32316000000000095</c:v>
                </c:pt>
                <c:pt idx="8079">
                  <c:v>0.32320000000000032</c:v>
                </c:pt>
                <c:pt idx="8080">
                  <c:v>0.32324000000000008</c:v>
                </c:pt>
                <c:pt idx="8081">
                  <c:v>0.32328000000000107</c:v>
                </c:pt>
                <c:pt idx="8082">
                  <c:v>0.32332000000000177</c:v>
                </c:pt>
                <c:pt idx="8083">
                  <c:v>0.32336000000000142</c:v>
                </c:pt>
                <c:pt idx="8084">
                  <c:v>0.32340000000000124</c:v>
                </c:pt>
                <c:pt idx="8085">
                  <c:v>0.32344000000000106</c:v>
                </c:pt>
                <c:pt idx="8086">
                  <c:v>0.32348000000000177</c:v>
                </c:pt>
                <c:pt idx="8087">
                  <c:v>0.32352000000000142</c:v>
                </c:pt>
                <c:pt idx="8088">
                  <c:v>0.32356000000000112</c:v>
                </c:pt>
                <c:pt idx="8089">
                  <c:v>0.32360000000000094</c:v>
                </c:pt>
                <c:pt idx="8090">
                  <c:v>0.32364000000000032</c:v>
                </c:pt>
                <c:pt idx="8091">
                  <c:v>0.32368000000000124</c:v>
                </c:pt>
                <c:pt idx="8092">
                  <c:v>0.32372000000000106</c:v>
                </c:pt>
                <c:pt idx="8093">
                  <c:v>0.32376000000000038</c:v>
                </c:pt>
                <c:pt idx="8094">
                  <c:v>0.32380000000000142</c:v>
                </c:pt>
                <c:pt idx="8095">
                  <c:v>0.32384000000000124</c:v>
                </c:pt>
                <c:pt idx="8096">
                  <c:v>0.32388000000000189</c:v>
                </c:pt>
                <c:pt idx="8097">
                  <c:v>0.32392000000000176</c:v>
                </c:pt>
                <c:pt idx="8098">
                  <c:v>0.32396000000000141</c:v>
                </c:pt>
                <c:pt idx="8099">
                  <c:v>0.32400000000000106</c:v>
                </c:pt>
                <c:pt idx="8100">
                  <c:v>0.32404000000000038</c:v>
                </c:pt>
                <c:pt idx="8101">
                  <c:v>0.32408000000000142</c:v>
                </c:pt>
                <c:pt idx="8102">
                  <c:v>0.32412000000000124</c:v>
                </c:pt>
                <c:pt idx="8103">
                  <c:v>0.32416000000000106</c:v>
                </c:pt>
                <c:pt idx="8104">
                  <c:v>0.32420000000000032</c:v>
                </c:pt>
                <c:pt idx="8105">
                  <c:v>0.32424000000000008</c:v>
                </c:pt>
                <c:pt idx="8106">
                  <c:v>0.32428000000000107</c:v>
                </c:pt>
                <c:pt idx="8107">
                  <c:v>0.32432000000000188</c:v>
                </c:pt>
                <c:pt idx="8108">
                  <c:v>0.32436000000000154</c:v>
                </c:pt>
                <c:pt idx="8109">
                  <c:v>0.32440000000000124</c:v>
                </c:pt>
                <c:pt idx="8110">
                  <c:v>0.32444000000000106</c:v>
                </c:pt>
                <c:pt idx="8111">
                  <c:v>0.32448000000000177</c:v>
                </c:pt>
                <c:pt idx="8112">
                  <c:v>0.32452000000000142</c:v>
                </c:pt>
                <c:pt idx="8113">
                  <c:v>0.32456000000000124</c:v>
                </c:pt>
                <c:pt idx="8114">
                  <c:v>0.32460000000000094</c:v>
                </c:pt>
                <c:pt idx="8115">
                  <c:v>0.32464000000000032</c:v>
                </c:pt>
                <c:pt idx="8116">
                  <c:v>0.32468000000000125</c:v>
                </c:pt>
                <c:pt idx="8117">
                  <c:v>0.32472000000000106</c:v>
                </c:pt>
                <c:pt idx="8118">
                  <c:v>0.32476000000000038</c:v>
                </c:pt>
                <c:pt idx="8119">
                  <c:v>0.32480000000000142</c:v>
                </c:pt>
                <c:pt idx="8120">
                  <c:v>0.32484000000000124</c:v>
                </c:pt>
                <c:pt idx="8121">
                  <c:v>0.32488000000000189</c:v>
                </c:pt>
                <c:pt idx="8122">
                  <c:v>0.32492000000000176</c:v>
                </c:pt>
                <c:pt idx="8123">
                  <c:v>0.32496000000000147</c:v>
                </c:pt>
                <c:pt idx="8124">
                  <c:v>0.32500000000000107</c:v>
                </c:pt>
                <c:pt idx="8125">
                  <c:v>0.32504000000000038</c:v>
                </c:pt>
                <c:pt idx="8126">
                  <c:v>0.32508000000000142</c:v>
                </c:pt>
                <c:pt idx="8127">
                  <c:v>0.32512000000000124</c:v>
                </c:pt>
                <c:pt idx="8128">
                  <c:v>0.32516000000000106</c:v>
                </c:pt>
                <c:pt idx="8129">
                  <c:v>0.32520000000000032</c:v>
                </c:pt>
                <c:pt idx="8130">
                  <c:v>0.32524000000000008</c:v>
                </c:pt>
                <c:pt idx="8131">
                  <c:v>0.32528000000000107</c:v>
                </c:pt>
                <c:pt idx="8132">
                  <c:v>0.32532000000000189</c:v>
                </c:pt>
                <c:pt idx="8133">
                  <c:v>0.32536000000000165</c:v>
                </c:pt>
                <c:pt idx="8134">
                  <c:v>0.32540000000000124</c:v>
                </c:pt>
                <c:pt idx="8135">
                  <c:v>0.32544000000000106</c:v>
                </c:pt>
                <c:pt idx="8136">
                  <c:v>0.32548000000000177</c:v>
                </c:pt>
                <c:pt idx="8137">
                  <c:v>0.32552000000000142</c:v>
                </c:pt>
                <c:pt idx="8138">
                  <c:v>0.32556000000000124</c:v>
                </c:pt>
                <c:pt idx="8139">
                  <c:v>0.32560000000000094</c:v>
                </c:pt>
                <c:pt idx="8140">
                  <c:v>0.32564000000000032</c:v>
                </c:pt>
                <c:pt idx="8141">
                  <c:v>0.32568000000000136</c:v>
                </c:pt>
                <c:pt idx="8142">
                  <c:v>0.32572000000000106</c:v>
                </c:pt>
                <c:pt idx="8143">
                  <c:v>0.32576000000000038</c:v>
                </c:pt>
                <c:pt idx="8144">
                  <c:v>0.32580000000000142</c:v>
                </c:pt>
                <c:pt idx="8145">
                  <c:v>0.32584000000000124</c:v>
                </c:pt>
                <c:pt idx="8146">
                  <c:v>0.32588000000000195</c:v>
                </c:pt>
                <c:pt idx="8147">
                  <c:v>0.32592000000000176</c:v>
                </c:pt>
                <c:pt idx="8148">
                  <c:v>0.32596000000000147</c:v>
                </c:pt>
                <c:pt idx="8149">
                  <c:v>0.32600000000000107</c:v>
                </c:pt>
                <c:pt idx="8150">
                  <c:v>0.32604000000000088</c:v>
                </c:pt>
                <c:pt idx="8151">
                  <c:v>0.32608000000000148</c:v>
                </c:pt>
                <c:pt idx="8152">
                  <c:v>0.32612000000000124</c:v>
                </c:pt>
                <c:pt idx="8153">
                  <c:v>0.32616000000000106</c:v>
                </c:pt>
                <c:pt idx="8154">
                  <c:v>0.32620000000000032</c:v>
                </c:pt>
                <c:pt idx="8155">
                  <c:v>0.32624000000000031</c:v>
                </c:pt>
                <c:pt idx="8156">
                  <c:v>0.32628000000000118</c:v>
                </c:pt>
                <c:pt idx="8157">
                  <c:v>0.32632000000000189</c:v>
                </c:pt>
                <c:pt idx="8158">
                  <c:v>0.32636000000000165</c:v>
                </c:pt>
                <c:pt idx="8159">
                  <c:v>0.32640000000000124</c:v>
                </c:pt>
                <c:pt idx="8160">
                  <c:v>0.32644000000000106</c:v>
                </c:pt>
                <c:pt idx="8161">
                  <c:v>0.32648000000000177</c:v>
                </c:pt>
                <c:pt idx="8162">
                  <c:v>0.32652000000000142</c:v>
                </c:pt>
                <c:pt idx="8163">
                  <c:v>0.32656000000000124</c:v>
                </c:pt>
                <c:pt idx="8164">
                  <c:v>0.32660000000000095</c:v>
                </c:pt>
                <c:pt idx="8165">
                  <c:v>0.32664000000000032</c:v>
                </c:pt>
                <c:pt idx="8166">
                  <c:v>0.32668000000000147</c:v>
                </c:pt>
                <c:pt idx="8167">
                  <c:v>0.32672000000000107</c:v>
                </c:pt>
                <c:pt idx="8168">
                  <c:v>0.32676000000000038</c:v>
                </c:pt>
                <c:pt idx="8169">
                  <c:v>0.32680000000000142</c:v>
                </c:pt>
                <c:pt idx="8170">
                  <c:v>0.32684000000000124</c:v>
                </c:pt>
                <c:pt idx="8171">
                  <c:v>0.32688000000000206</c:v>
                </c:pt>
                <c:pt idx="8172">
                  <c:v>0.32692000000000176</c:v>
                </c:pt>
                <c:pt idx="8173">
                  <c:v>0.32696000000000142</c:v>
                </c:pt>
                <c:pt idx="8174">
                  <c:v>0.32700000000000107</c:v>
                </c:pt>
                <c:pt idx="8175">
                  <c:v>0.32704000000000094</c:v>
                </c:pt>
                <c:pt idx="8176">
                  <c:v>0.32708000000000165</c:v>
                </c:pt>
                <c:pt idx="8177">
                  <c:v>0.32712000000000124</c:v>
                </c:pt>
                <c:pt idx="8178">
                  <c:v>0.32716000000000106</c:v>
                </c:pt>
                <c:pt idx="8179">
                  <c:v>0.32720000000000032</c:v>
                </c:pt>
                <c:pt idx="8180">
                  <c:v>0.32724000000000031</c:v>
                </c:pt>
                <c:pt idx="8181">
                  <c:v>0.32728000000000124</c:v>
                </c:pt>
                <c:pt idx="8182">
                  <c:v>0.32732000000000189</c:v>
                </c:pt>
                <c:pt idx="8183">
                  <c:v>0.32736000000000165</c:v>
                </c:pt>
                <c:pt idx="8184">
                  <c:v>0.32740000000000125</c:v>
                </c:pt>
                <c:pt idx="8185">
                  <c:v>0.32744000000000106</c:v>
                </c:pt>
                <c:pt idx="8186">
                  <c:v>0.32748000000000177</c:v>
                </c:pt>
                <c:pt idx="8187">
                  <c:v>0.32752000000000142</c:v>
                </c:pt>
                <c:pt idx="8188">
                  <c:v>0.32756000000000124</c:v>
                </c:pt>
                <c:pt idx="8189">
                  <c:v>0.32760000000000095</c:v>
                </c:pt>
                <c:pt idx="8190">
                  <c:v>0.32764000000000032</c:v>
                </c:pt>
                <c:pt idx="8191">
                  <c:v>0.32768000000000147</c:v>
                </c:pt>
                <c:pt idx="8192">
                  <c:v>0.32772000000000107</c:v>
                </c:pt>
                <c:pt idx="8193">
                  <c:v>0.32776000000000038</c:v>
                </c:pt>
                <c:pt idx="8194">
                  <c:v>0.32780000000000142</c:v>
                </c:pt>
                <c:pt idx="8195">
                  <c:v>0.32784000000000124</c:v>
                </c:pt>
                <c:pt idx="8196">
                  <c:v>0.32788000000000211</c:v>
                </c:pt>
                <c:pt idx="8197">
                  <c:v>0.32792000000000177</c:v>
                </c:pt>
                <c:pt idx="8198">
                  <c:v>0.32796000000000142</c:v>
                </c:pt>
                <c:pt idx="8199">
                  <c:v>0.32800000000000107</c:v>
                </c:pt>
                <c:pt idx="8200">
                  <c:v>0.32804000000000094</c:v>
                </c:pt>
                <c:pt idx="8201">
                  <c:v>0.32808000000000165</c:v>
                </c:pt>
                <c:pt idx="8202">
                  <c:v>0.32812000000000124</c:v>
                </c:pt>
                <c:pt idx="8203">
                  <c:v>0.32816000000000106</c:v>
                </c:pt>
                <c:pt idx="8204">
                  <c:v>0.32820000000000032</c:v>
                </c:pt>
                <c:pt idx="8205">
                  <c:v>0.32824000000000031</c:v>
                </c:pt>
                <c:pt idx="8206">
                  <c:v>0.32828000000000124</c:v>
                </c:pt>
                <c:pt idx="8207">
                  <c:v>0.32832000000000189</c:v>
                </c:pt>
                <c:pt idx="8208">
                  <c:v>0.32836000000000176</c:v>
                </c:pt>
                <c:pt idx="8209">
                  <c:v>0.32840000000000136</c:v>
                </c:pt>
                <c:pt idx="8210">
                  <c:v>0.32844000000000106</c:v>
                </c:pt>
                <c:pt idx="8211">
                  <c:v>0.32848000000000177</c:v>
                </c:pt>
                <c:pt idx="8212">
                  <c:v>0.32852000000000142</c:v>
                </c:pt>
                <c:pt idx="8213">
                  <c:v>0.32856000000000124</c:v>
                </c:pt>
                <c:pt idx="8214">
                  <c:v>0.328600000000001</c:v>
                </c:pt>
                <c:pt idx="8215">
                  <c:v>0.32864000000000032</c:v>
                </c:pt>
                <c:pt idx="8216">
                  <c:v>0.32868000000000147</c:v>
                </c:pt>
                <c:pt idx="8217">
                  <c:v>0.32872000000000107</c:v>
                </c:pt>
                <c:pt idx="8218">
                  <c:v>0.32876000000000088</c:v>
                </c:pt>
                <c:pt idx="8219">
                  <c:v>0.32880000000000148</c:v>
                </c:pt>
                <c:pt idx="8220">
                  <c:v>0.32884000000000124</c:v>
                </c:pt>
                <c:pt idx="8221">
                  <c:v>0.32888000000000212</c:v>
                </c:pt>
                <c:pt idx="8222">
                  <c:v>0.32892000000000177</c:v>
                </c:pt>
                <c:pt idx="8223">
                  <c:v>0.32896000000000142</c:v>
                </c:pt>
                <c:pt idx="8224">
                  <c:v>0.32900000000000118</c:v>
                </c:pt>
                <c:pt idx="8225">
                  <c:v>0.32904000000000094</c:v>
                </c:pt>
                <c:pt idx="8226">
                  <c:v>0.32908000000000165</c:v>
                </c:pt>
                <c:pt idx="8227">
                  <c:v>0.32912000000000124</c:v>
                </c:pt>
                <c:pt idx="8228">
                  <c:v>0.32916000000000106</c:v>
                </c:pt>
                <c:pt idx="8229">
                  <c:v>0.32920000000000038</c:v>
                </c:pt>
                <c:pt idx="8230">
                  <c:v>0.32924000000000031</c:v>
                </c:pt>
                <c:pt idx="8231">
                  <c:v>0.32928000000000124</c:v>
                </c:pt>
                <c:pt idx="8232">
                  <c:v>0.32932000000000189</c:v>
                </c:pt>
                <c:pt idx="8233">
                  <c:v>0.32936000000000176</c:v>
                </c:pt>
                <c:pt idx="8234">
                  <c:v>0.32940000000000147</c:v>
                </c:pt>
                <c:pt idx="8235">
                  <c:v>0.32944000000000107</c:v>
                </c:pt>
                <c:pt idx="8236">
                  <c:v>0.32948000000000177</c:v>
                </c:pt>
                <c:pt idx="8237">
                  <c:v>0.32952000000000142</c:v>
                </c:pt>
                <c:pt idx="8238">
                  <c:v>0.32956000000000124</c:v>
                </c:pt>
                <c:pt idx="8239">
                  <c:v>0.32960000000000106</c:v>
                </c:pt>
                <c:pt idx="8240">
                  <c:v>0.32964000000000032</c:v>
                </c:pt>
                <c:pt idx="8241">
                  <c:v>0.32968000000000142</c:v>
                </c:pt>
                <c:pt idx="8242">
                  <c:v>0.32972000000000107</c:v>
                </c:pt>
                <c:pt idx="8243">
                  <c:v>0.32976000000000094</c:v>
                </c:pt>
                <c:pt idx="8244">
                  <c:v>0.32980000000000165</c:v>
                </c:pt>
                <c:pt idx="8245">
                  <c:v>0.32984000000000124</c:v>
                </c:pt>
                <c:pt idx="8246">
                  <c:v>0.32988000000000212</c:v>
                </c:pt>
                <c:pt idx="8247">
                  <c:v>0.32992000000000177</c:v>
                </c:pt>
                <c:pt idx="8248">
                  <c:v>0.32996000000000142</c:v>
                </c:pt>
                <c:pt idx="8249">
                  <c:v>0.33000000000000124</c:v>
                </c:pt>
                <c:pt idx="8250">
                  <c:v>0.33004000000000094</c:v>
                </c:pt>
                <c:pt idx="8251">
                  <c:v>0.33008000000000165</c:v>
                </c:pt>
                <c:pt idx="8252">
                  <c:v>0.33012000000000125</c:v>
                </c:pt>
                <c:pt idx="8253">
                  <c:v>0.33016000000000106</c:v>
                </c:pt>
                <c:pt idx="8254">
                  <c:v>0.33020000000000038</c:v>
                </c:pt>
                <c:pt idx="8255">
                  <c:v>0.33024000000000031</c:v>
                </c:pt>
                <c:pt idx="8256">
                  <c:v>0.33028000000000124</c:v>
                </c:pt>
                <c:pt idx="8257">
                  <c:v>0.33032000000000189</c:v>
                </c:pt>
                <c:pt idx="8258">
                  <c:v>0.33036000000000176</c:v>
                </c:pt>
                <c:pt idx="8259">
                  <c:v>0.33040000000000147</c:v>
                </c:pt>
                <c:pt idx="8260">
                  <c:v>0.33044000000000107</c:v>
                </c:pt>
                <c:pt idx="8261">
                  <c:v>0.33048000000000177</c:v>
                </c:pt>
                <c:pt idx="8262">
                  <c:v>0.33052000000000142</c:v>
                </c:pt>
                <c:pt idx="8263">
                  <c:v>0.33056000000000124</c:v>
                </c:pt>
                <c:pt idx="8264">
                  <c:v>0.33060000000000106</c:v>
                </c:pt>
                <c:pt idx="8265">
                  <c:v>0.33064000000000032</c:v>
                </c:pt>
                <c:pt idx="8266">
                  <c:v>0.33068000000000142</c:v>
                </c:pt>
                <c:pt idx="8267">
                  <c:v>0.33072000000000107</c:v>
                </c:pt>
                <c:pt idx="8268">
                  <c:v>0.33076000000000094</c:v>
                </c:pt>
                <c:pt idx="8269">
                  <c:v>0.33080000000000165</c:v>
                </c:pt>
                <c:pt idx="8270">
                  <c:v>0.33084000000000124</c:v>
                </c:pt>
                <c:pt idx="8271">
                  <c:v>0.33088000000000212</c:v>
                </c:pt>
                <c:pt idx="8272">
                  <c:v>0.33092000000000177</c:v>
                </c:pt>
                <c:pt idx="8273">
                  <c:v>0.33096000000000142</c:v>
                </c:pt>
                <c:pt idx="8274">
                  <c:v>0.33100000000000124</c:v>
                </c:pt>
                <c:pt idx="8275">
                  <c:v>0.33104000000000094</c:v>
                </c:pt>
                <c:pt idx="8276">
                  <c:v>0.33108000000000176</c:v>
                </c:pt>
                <c:pt idx="8277">
                  <c:v>0.33112000000000141</c:v>
                </c:pt>
                <c:pt idx="8278">
                  <c:v>0.33116000000000106</c:v>
                </c:pt>
                <c:pt idx="8279">
                  <c:v>0.33120000000000038</c:v>
                </c:pt>
                <c:pt idx="8280">
                  <c:v>0.33124000000000031</c:v>
                </c:pt>
                <c:pt idx="8281">
                  <c:v>0.33128000000000124</c:v>
                </c:pt>
                <c:pt idx="8282">
                  <c:v>0.331320000000002</c:v>
                </c:pt>
                <c:pt idx="8283">
                  <c:v>0.33136000000000176</c:v>
                </c:pt>
                <c:pt idx="8284">
                  <c:v>0.33140000000000142</c:v>
                </c:pt>
                <c:pt idx="8285">
                  <c:v>0.33144000000000107</c:v>
                </c:pt>
                <c:pt idx="8286">
                  <c:v>0.33148000000000188</c:v>
                </c:pt>
                <c:pt idx="8287">
                  <c:v>0.33152000000000154</c:v>
                </c:pt>
                <c:pt idx="8288">
                  <c:v>0.33156000000000124</c:v>
                </c:pt>
                <c:pt idx="8289">
                  <c:v>0.33160000000000106</c:v>
                </c:pt>
                <c:pt idx="8290">
                  <c:v>0.33164000000000032</c:v>
                </c:pt>
                <c:pt idx="8291">
                  <c:v>0.33168000000000142</c:v>
                </c:pt>
                <c:pt idx="8292">
                  <c:v>0.33172000000000124</c:v>
                </c:pt>
                <c:pt idx="8293">
                  <c:v>0.33176000000000094</c:v>
                </c:pt>
                <c:pt idx="8294">
                  <c:v>0.33180000000000165</c:v>
                </c:pt>
                <c:pt idx="8295">
                  <c:v>0.33184000000000125</c:v>
                </c:pt>
                <c:pt idx="8296">
                  <c:v>0.33188000000000212</c:v>
                </c:pt>
                <c:pt idx="8297">
                  <c:v>0.33192000000000177</c:v>
                </c:pt>
                <c:pt idx="8298">
                  <c:v>0.33196000000000142</c:v>
                </c:pt>
                <c:pt idx="8299">
                  <c:v>0.33200000000000124</c:v>
                </c:pt>
                <c:pt idx="8300">
                  <c:v>0.33204000000000095</c:v>
                </c:pt>
                <c:pt idx="8301">
                  <c:v>0.33208000000000176</c:v>
                </c:pt>
                <c:pt idx="8302">
                  <c:v>0.33212000000000147</c:v>
                </c:pt>
                <c:pt idx="8303">
                  <c:v>0.33216000000000107</c:v>
                </c:pt>
                <c:pt idx="8304">
                  <c:v>0.33220000000000038</c:v>
                </c:pt>
                <c:pt idx="8305">
                  <c:v>0.33224000000000031</c:v>
                </c:pt>
                <c:pt idx="8306">
                  <c:v>0.33228000000000124</c:v>
                </c:pt>
                <c:pt idx="8307">
                  <c:v>0.33232000000000211</c:v>
                </c:pt>
                <c:pt idx="8308">
                  <c:v>0.33236000000000177</c:v>
                </c:pt>
                <c:pt idx="8309">
                  <c:v>0.33240000000000142</c:v>
                </c:pt>
                <c:pt idx="8310">
                  <c:v>0.33244000000000107</c:v>
                </c:pt>
                <c:pt idx="8311">
                  <c:v>0.33248000000000189</c:v>
                </c:pt>
                <c:pt idx="8312">
                  <c:v>0.33252000000000165</c:v>
                </c:pt>
                <c:pt idx="8313">
                  <c:v>0.33256000000000124</c:v>
                </c:pt>
                <c:pt idx="8314">
                  <c:v>0.33260000000000106</c:v>
                </c:pt>
                <c:pt idx="8315">
                  <c:v>0.33264000000000032</c:v>
                </c:pt>
                <c:pt idx="8316">
                  <c:v>0.33268000000000142</c:v>
                </c:pt>
                <c:pt idx="8317">
                  <c:v>0.33272000000000124</c:v>
                </c:pt>
                <c:pt idx="8318">
                  <c:v>0.33276000000000094</c:v>
                </c:pt>
                <c:pt idx="8319">
                  <c:v>0.33280000000000165</c:v>
                </c:pt>
                <c:pt idx="8320">
                  <c:v>0.33284000000000125</c:v>
                </c:pt>
                <c:pt idx="8321">
                  <c:v>0.33288000000000212</c:v>
                </c:pt>
                <c:pt idx="8322">
                  <c:v>0.33292000000000177</c:v>
                </c:pt>
                <c:pt idx="8323">
                  <c:v>0.33296000000000142</c:v>
                </c:pt>
                <c:pt idx="8324">
                  <c:v>0.33300000000000124</c:v>
                </c:pt>
                <c:pt idx="8325">
                  <c:v>0.33304000000000095</c:v>
                </c:pt>
                <c:pt idx="8326">
                  <c:v>0.33308000000000176</c:v>
                </c:pt>
                <c:pt idx="8327">
                  <c:v>0.33312000000000147</c:v>
                </c:pt>
                <c:pt idx="8328">
                  <c:v>0.33316000000000107</c:v>
                </c:pt>
                <c:pt idx="8329">
                  <c:v>0.33320000000000038</c:v>
                </c:pt>
                <c:pt idx="8330">
                  <c:v>0.33324000000000031</c:v>
                </c:pt>
                <c:pt idx="8331">
                  <c:v>0.33328000000000124</c:v>
                </c:pt>
                <c:pt idx="8332">
                  <c:v>0.33332000000000211</c:v>
                </c:pt>
                <c:pt idx="8333">
                  <c:v>0.33336000000000177</c:v>
                </c:pt>
                <c:pt idx="8334">
                  <c:v>0.33340000000000142</c:v>
                </c:pt>
                <c:pt idx="8335">
                  <c:v>0.33344000000000112</c:v>
                </c:pt>
                <c:pt idx="8336">
                  <c:v>0.33348000000000189</c:v>
                </c:pt>
                <c:pt idx="8337">
                  <c:v>0.33352000000000165</c:v>
                </c:pt>
                <c:pt idx="8338">
                  <c:v>0.33356000000000124</c:v>
                </c:pt>
                <c:pt idx="8339">
                  <c:v>0.33360000000000106</c:v>
                </c:pt>
                <c:pt idx="8340">
                  <c:v>0.33364000000000038</c:v>
                </c:pt>
                <c:pt idx="8341">
                  <c:v>0.33368000000000142</c:v>
                </c:pt>
                <c:pt idx="8342">
                  <c:v>0.33372000000000124</c:v>
                </c:pt>
                <c:pt idx="8343">
                  <c:v>0.33376000000000094</c:v>
                </c:pt>
                <c:pt idx="8344">
                  <c:v>0.33380000000000165</c:v>
                </c:pt>
                <c:pt idx="8345">
                  <c:v>0.33384000000000141</c:v>
                </c:pt>
                <c:pt idx="8346">
                  <c:v>0.33388000000000212</c:v>
                </c:pt>
                <c:pt idx="8347">
                  <c:v>0.33392000000000177</c:v>
                </c:pt>
                <c:pt idx="8348">
                  <c:v>0.33396000000000142</c:v>
                </c:pt>
                <c:pt idx="8349">
                  <c:v>0.33400000000000124</c:v>
                </c:pt>
                <c:pt idx="8350">
                  <c:v>0.33404000000000106</c:v>
                </c:pt>
                <c:pt idx="8351">
                  <c:v>0.33408000000000176</c:v>
                </c:pt>
                <c:pt idx="8352">
                  <c:v>0.33412000000000142</c:v>
                </c:pt>
                <c:pt idx="8353">
                  <c:v>0.33416000000000107</c:v>
                </c:pt>
                <c:pt idx="8354">
                  <c:v>0.33420000000000094</c:v>
                </c:pt>
                <c:pt idx="8355">
                  <c:v>0.33424000000000031</c:v>
                </c:pt>
                <c:pt idx="8356">
                  <c:v>0.33428000000000124</c:v>
                </c:pt>
                <c:pt idx="8357">
                  <c:v>0.33432000000000212</c:v>
                </c:pt>
                <c:pt idx="8358">
                  <c:v>0.33436000000000177</c:v>
                </c:pt>
                <c:pt idx="8359">
                  <c:v>0.33440000000000142</c:v>
                </c:pt>
                <c:pt idx="8360">
                  <c:v>0.33444000000000124</c:v>
                </c:pt>
                <c:pt idx="8361">
                  <c:v>0.33448000000000189</c:v>
                </c:pt>
                <c:pt idx="8362">
                  <c:v>0.33452000000000165</c:v>
                </c:pt>
                <c:pt idx="8363">
                  <c:v>0.33456000000000125</c:v>
                </c:pt>
                <c:pt idx="8364">
                  <c:v>0.33460000000000106</c:v>
                </c:pt>
                <c:pt idx="8365">
                  <c:v>0.33464000000000038</c:v>
                </c:pt>
                <c:pt idx="8366">
                  <c:v>0.33468000000000142</c:v>
                </c:pt>
                <c:pt idx="8367">
                  <c:v>0.33472000000000124</c:v>
                </c:pt>
                <c:pt idx="8368">
                  <c:v>0.33476000000000095</c:v>
                </c:pt>
                <c:pt idx="8369">
                  <c:v>0.33480000000000165</c:v>
                </c:pt>
                <c:pt idx="8370">
                  <c:v>0.33484000000000147</c:v>
                </c:pt>
                <c:pt idx="8371">
                  <c:v>0.33488000000000212</c:v>
                </c:pt>
                <c:pt idx="8372">
                  <c:v>0.33492000000000177</c:v>
                </c:pt>
                <c:pt idx="8373">
                  <c:v>0.33496000000000142</c:v>
                </c:pt>
                <c:pt idx="8374">
                  <c:v>0.33500000000000124</c:v>
                </c:pt>
                <c:pt idx="8375">
                  <c:v>0.33504000000000106</c:v>
                </c:pt>
                <c:pt idx="8376">
                  <c:v>0.33508000000000177</c:v>
                </c:pt>
                <c:pt idx="8377">
                  <c:v>0.33512000000000142</c:v>
                </c:pt>
                <c:pt idx="8378">
                  <c:v>0.33516000000000107</c:v>
                </c:pt>
                <c:pt idx="8379">
                  <c:v>0.33520000000000094</c:v>
                </c:pt>
                <c:pt idx="8380">
                  <c:v>0.33524000000000032</c:v>
                </c:pt>
                <c:pt idx="8381">
                  <c:v>0.33528000000000124</c:v>
                </c:pt>
                <c:pt idx="8382">
                  <c:v>0.33532000000000212</c:v>
                </c:pt>
                <c:pt idx="8383">
                  <c:v>0.33536000000000177</c:v>
                </c:pt>
                <c:pt idx="8384">
                  <c:v>0.33540000000000142</c:v>
                </c:pt>
                <c:pt idx="8385">
                  <c:v>0.33544000000000124</c:v>
                </c:pt>
                <c:pt idx="8386">
                  <c:v>0.33548000000000189</c:v>
                </c:pt>
                <c:pt idx="8387">
                  <c:v>0.33552000000000165</c:v>
                </c:pt>
                <c:pt idx="8388">
                  <c:v>0.33556000000000125</c:v>
                </c:pt>
                <c:pt idx="8389">
                  <c:v>0.33560000000000106</c:v>
                </c:pt>
                <c:pt idx="8390">
                  <c:v>0.33564000000000038</c:v>
                </c:pt>
                <c:pt idx="8391">
                  <c:v>0.33568000000000142</c:v>
                </c:pt>
                <c:pt idx="8392">
                  <c:v>0.33572000000000124</c:v>
                </c:pt>
                <c:pt idx="8393">
                  <c:v>0.33576000000000095</c:v>
                </c:pt>
                <c:pt idx="8394">
                  <c:v>0.33580000000000165</c:v>
                </c:pt>
                <c:pt idx="8395">
                  <c:v>0.33584000000000147</c:v>
                </c:pt>
                <c:pt idx="8396">
                  <c:v>0.33588000000000212</c:v>
                </c:pt>
                <c:pt idx="8397">
                  <c:v>0.33592000000000177</c:v>
                </c:pt>
                <c:pt idx="8398">
                  <c:v>0.33596000000000142</c:v>
                </c:pt>
                <c:pt idx="8399">
                  <c:v>0.33600000000000124</c:v>
                </c:pt>
                <c:pt idx="8400">
                  <c:v>0.33604000000000106</c:v>
                </c:pt>
                <c:pt idx="8401">
                  <c:v>0.33608000000000177</c:v>
                </c:pt>
                <c:pt idx="8402">
                  <c:v>0.33612000000000142</c:v>
                </c:pt>
                <c:pt idx="8403">
                  <c:v>0.33616000000000112</c:v>
                </c:pt>
                <c:pt idx="8404">
                  <c:v>0.33620000000000094</c:v>
                </c:pt>
                <c:pt idx="8405">
                  <c:v>0.33624000000000032</c:v>
                </c:pt>
                <c:pt idx="8406">
                  <c:v>0.33628000000000124</c:v>
                </c:pt>
                <c:pt idx="8407">
                  <c:v>0.33632000000000212</c:v>
                </c:pt>
                <c:pt idx="8408">
                  <c:v>0.33636000000000177</c:v>
                </c:pt>
                <c:pt idx="8409">
                  <c:v>0.33640000000000142</c:v>
                </c:pt>
                <c:pt idx="8410">
                  <c:v>0.33644000000000124</c:v>
                </c:pt>
                <c:pt idx="8411">
                  <c:v>0.33648000000000189</c:v>
                </c:pt>
                <c:pt idx="8412">
                  <c:v>0.33652000000000176</c:v>
                </c:pt>
                <c:pt idx="8413">
                  <c:v>0.33656000000000147</c:v>
                </c:pt>
                <c:pt idx="8414">
                  <c:v>0.33660000000000107</c:v>
                </c:pt>
                <c:pt idx="8415">
                  <c:v>0.33664000000000038</c:v>
                </c:pt>
                <c:pt idx="8416">
                  <c:v>0.33668000000000142</c:v>
                </c:pt>
                <c:pt idx="8417">
                  <c:v>0.33672000000000124</c:v>
                </c:pt>
                <c:pt idx="8418">
                  <c:v>0.33676000000000106</c:v>
                </c:pt>
                <c:pt idx="8419">
                  <c:v>0.33680000000000165</c:v>
                </c:pt>
                <c:pt idx="8420">
                  <c:v>0.33684000000000142</c:v>
                </c:pt>
                <c:pt idx="8421">
                  <c:v>0.33688000000000212</c:v>
                </c:pt>
                <c:pt idx="8422">
                  <c:v>0.33692000000000188</c:v>
                </c:pt>
                <c:pt idx="8423">
                  <c:v>0.33696000000000165</c:v>
                </c:pt>
                <c:pt idx="8424">
                  <c:v>0.33700000000000124</c:v>
                </c:pt>
                <c:pt idx="8425">
                  <c:v>0.33704000000000106</c:v>
                </c:pt>
                <c:pt idx="8426">
                  <c:v>0.33708000000000177</c:v>
                </c:pt>
                <c:pt idx="8427">
                  <c:v>0.33712000000000142</c:v>
                </c:pt>
                <c:pt idx="8428">
                  <c:v>0.33716000000000124</c:v>
                </c:pt>
                <c:pt idx="8429">
                  <c:v>0.33720000000000094</c:v>
                </c:pt>
                <c:pt idx="8430">
                  <c:v>0.33724000000000032</c:v>
                </c:pt>
                <c:pt idx="8431">
                  <c:v>0.33728000000000125</c:v>
                </c:pt>
                <c:pt idx="8432">
                  <c:v>0.33732000000000212</c:v>
                </c:pt>
                <c:pt idx="8433">
                  <c:v>0.33736000000000177</c:v>
                </c:pt>
                <c:pt idx="8434">
                  <c:v>0.33740000000000142</c:v>
                </c:pt>
                <c:pt idx="8435">
                  <c:v>0.33744000000000124</c:v>
                </c:pt>
                <c:pt idx="8436">
                  <c:v>0.33748000000000189</c:v>
                </c:pt>
                <c:pt idx="8437">
                  <c:v>0.33752000000000176</c:v>
                </c:pt>
                <c:pt idx="8438">
                  <c:v>0.33756000000000147</c:v>
                </c:pt>
                <c:pt idx="8439">
                  <c:v>0.33760000000000107</c:v>
                </c:pt>
                <c:pt idx="8440">
                  <c:v>0.33764000000000038</c:v>
                </c:pt>
                <c:pt idx="8441">
                  <c:v>0.33768000000000142</c:v>
                </c:pt>
                <c:pt idx="8442">
                  <c:v>0.33772000000000124</c:v>
                </c:pt>
                <c:pt idx="8443">
                  <c:v>0.33776000000000106</c:v>
                </c:pt>
                <c:pt idx="8444">
                  <c:v>0.33780000000000165</c:v>
                </c:pt>
                <c:pt idx="8445">
                  <c:v>0.33784000000000142</c:v>
                </c:pt>
                <c:pt idx="8446">
                  <c:v>0.33788000000000212</c:v>
                </c:pt>
                <c:pt idx="8447">
                  <c:v>0.33792000000000189</c:v>
                </c:pt>
                <c:pt idx="8448">
                  <c:v>0.33796000000000165</c:v>
                </c:pt>
                <c:pt idx="8449">
                  <c:v>0.33800000000000124</c:v>
                </c:pt>
                <c:pt idx="8450">
                  <c:v>0.33804000000000106</c:v>
                </c:pt>
                <c:pt idx="8451">
                  <c:v>0.33808000000000177</c:v>
                </c:pt>
                <c:pt idx="8452">
                  <c:v>0.33812000000000142</c:v>
                </c:pt>
                <c:pt idx="8453">
                  <c:v>0.33816000000000124</c:v>
                </c:pt>
                <c:pt idx="8454">
                  <c:v>0.33820000000000094</c:v>
                </c:pt>
                <c:pt idx="8455">
                  <c:v>0.33824000000000032</c:v>
                </c:pt>
                <c:pt idx="8456">
                  <c:v>0.33828000000000136</c:v>
                </c:pt>
                <c:pt idx="8457">
                  <c:v>0.33832000000000212</c:v>
                </c:pt>
                <c:pt idx="8458">
                  <c:v>0.33836000000000177</c:v>
                </c:pt>
                <c:pt idx="8459">
                  <c:v>0.33840000000000142</c:v>
                </c:pt>
                <c:pt idx="8460">
                  <c:v>0.33844000000000124</c:v>
                </c:pt>
                <c:pt idx="8461">
                  <c:v>0.33848000000000195</c:v>
                </c:pt>
                <c:pt idx="8462">
                  <c:v>0.33852000000000176</c:v>
                </c:pt>
                <c:pt idx="8463">
                  <c:v>0.33856000000000147</c:v>
                </c:pt>
                <c:pt idx="8464">
                  <c:v>0.33860000000000107</c:v>
                </c:pt>
                <c:pt idx="8465">
                  <c:v>0.33864000000000088</c:v>
                </c:pt>
                <c:pt idx="8466">
                  <c:v>0.33868000000000148</c:v>
                </c:pt>
                <c:pt idx="8467">
                  <c:v>0.33872000000000124</c:v>
                </c:pt>
                <c:pt idx="8468">
                  <c:v>0.33876000000000106</c:v>
                </c:pt>
                <c:pt idx="8469">
                  <c:v>0.33880000000000166</c:v>
                </c:pt>
                <c:pt idx="8470">
                  <c:v>0.33884000000000142</c:v>
                </c:pt>
                <c:pt idx="8471">
                  <c:v>0.33888000000000218</c:v>
                </c:pt>
                <c:pt idx="8472">
                  <c:v>0.33892000000000189</c:v>
                </c:pt>
                <c:pt idx="8473">
                  <c:v>0.33896000000000165</c:v>
                </c:pt>
                <c:pt idx="8474">
                  <c:v>0.33900000000000124</c:v>
                </c:pt>
                <c:pt idx="8475">
                  <c:v>0.33904000000000106</c:v>
                </c:pt>
                <c:pt idx="8476">
                  <c:v>0.33908000000000177</c:v>
                </c:pt>
                <c:pt idx="8477">
                  <c:v>0.33912000000000142</c:v>
                </c:pt>
                <c:pt idx="8478">
                  <c:v>0.33916000000000124</c:v>
                </c:pt>
                <c:pt idx="8479">
                  <c:v>0.33920000000000095</c:v>
                </c:pt>
                <c:pt idx="8480">
                  <c:v>0.33924000000000032</c:v>
                </c:pt>
                <c:pt idx="8481">
                  <c:v>0.33928000000000147</c:v>
                </c:pt>
                <c:pt idx="8482">
                  <c:v>0.33932000000000212</c:v>
                </c:pt>
                <c:pt idx="8483">
                  <c:v>0.33936000000000177</c:v>
                </c:pt>
                <c:pt idx="8484">
                  <c:v>0.33940000000000142</c:v>
                </c:pt>
                <c:pt idx="8485">
                  <c:v>0.33944000000000124</c:v>
                </c:pt>
                <c:pt idx="8486">
                  <c:v>0.33948000000000206</c:v>
                </c:pt>
                <c:pt idx="8487">
                  <c:v>0.33952000000000176</c:v>
                </c:pt>
                <c:pt idx="8488">
                  <c:v>0.33956000000000142</c:v>
                </c:pt>
                <c:pt idx="8489">
                  <c:v>0.33960000000000107</c:v>
                </c:pt>
                <c:pt idx="8490">
                  <c:v>0.33964000000000094</c:v>
                </c:pt>
                <c:pt idx="8491">
                  <c:v>0.33968000000000165</c:v>
                </c:pt>
                <c:pt idx="8492">
                  <c:v>0.33972000000000124</c:v>
                </c:pt>
                <c:pt idx="8493">
                  <c:v>0.33976000000000106</c:v>
                </c:pt>
                <c:pt idx="8494">
                  <c:v>0.33980000000000166</c:v>
                </c:pt>
                <c:pt idx="8495">
                  <c:v>0.33984000000000142</c:v>
                </c:pt>
                <c:pt idx="8496">
                  <c:v>0.33988000000000218</c:v>
                </c:pt>
                <c:pt idx="8497">
                  <c:v>0.33992000000000189</c:v>
                </c:pt>
                <c:pt idx="8498">
                  <c:v>0.33996000000000165</c:v>
                </c:pt>
                <c:pt idx="8499">
                  <c:v>0.34</c:v>
                </c:pt>
                <c:pt idx="8500">
                  <c:v>0.34004000000000001</c:v>
                </c:pt>
                <c:pt idx="8501">
                  <c:v>0.34008000000000038</c:v>
                </c:pt>
                <c:pt idx="8502">
                  <c:v>0.34012000000000031</c:v>
                </c:pt>
                <c:pt idx="8503">
                  <c:v>0.34016000000000002</c:v>
                </c:pt>
                <c:pt idx="8504">
                  <c:v>0.3402</c:v>
                </c:pt>
                <c:pt idx="8505">
                  <c:v>0.34024000000000004</c:v>
                </c:pt>
                <c:pt idx="8506">
                  <c:v>0.34028000000000008</c:v>
                </c:pt>
                <c:pt idx="8507">
                  <c:v>0.34032000000000107</c:v>
                </c:pt>
                <c:pt idx="8508">
                  <c:v>0.34036000000000038</c:v>
                </c:pt>
                <c:pt idx="8509">
                  <c:v>0.34040000000000031</c:v>
                </c:pt>
                <c:pt idx="8510">
                  <c:v>0.34044000000000002</c:v>
                </c:pt>
                <c:pt idx="8511">
                  <c:v>0.34048000000000106</c:v>
                </c:pt>
                <c:pt idx="8512">
                  <c:v>0.34052000000000032</c:v>
                </c:pt>
                <c:pt idx="8513">
                  <c:v>0.34056000000000008</c:v>
                </c:pt>
                <c:pt idx="8514">
                  <c:v>0.34060000000000001</c:v>
                </c:pt>
                <c:pt idx="8515">
                  <c:v>0.34064</c:v>
                </c:pt>
                <c:pt idx="8516">
                  <c:v>0.34068000000000032</c:v>
                </c:pt>
                <c:pt idx="8517">
                  <c:v>0.34072000000000002</c:v>
                </c:pt>
                <c:pt idx="8518">
                  <c:v>0.34076000000000001</c:v>
                </c:pt>
                <c:pt idx="8519">
                  <c:v>0.34080000000000032</c:v>
                </c:pt>
                <c:pt idx="8520">
                  <c:v>0.34084000000000031</c:v>
                </c:pt>
                <c:pt idx="8521">
                  <c:v>0.34088000000000124</c:v>
                </c:pt>
                <c:pt idx="8522">
                  <c:v>0.34092000000000094</c:v>
                </c:pt>
                <c:pt idx="8523">
                  <c:v>0.34096000000000032</c:v>
                </c:pt>
                <c:pt idx="8524">
                  <c:v>0.34100000000000008</c:v>
                </c:pt>
                <c:pt idx="8525">
                  <c:v>0.34104000000000001</c:v>
                </c:pt>
                <c:pt idx="8526">
                  <c:v>0.34108000000000038</c:v>
                </c:pt>
                <c:pt idx="8527">
                  <c:v>0.34112000000000031</c:v>
                </c:pt>
                <c:pt idx="8528">
                  <c:v>0.34116000000000002</c:v>
                </c:pt>
                <c:pt idx="8529">
                  <c:v>0.3412</c:v>
                </c:pt>
                <c:pt idx="8530">
                  <c:v>0.34124000000000004</c:v>
                </c:pt>
                <c:pt idx="8531">
                  <c:v>0.34128000000000008</c:v>
                </c:pt>
                <c:pt idx="8532">
                  <c:v>0.34132000000000107</c:v>
                </c:pt>
                <c:pt idx="8533">
                  <c:v>0.34136000000000088</c:v>
                </c:pt>
                <c:pt idx="8534">
                  <c:v>0.34140000000000031</c:v>
                </c:pt>
                <c:pt idx="8535">
                  <c:v>0.34144000000000002</c:v>
                </c:pt>
                <c:pt idx="8536">
                  <c:v>0.34148000000000106</c:v>
                </c:pt>
                <c:pt idx="8537">
                  <c:v>0.34152000000000032</c:v>
                </c:pt>
                <c:pt idx="8538">
                  <c:v>0.34156000000000031</c:v>
                </c:pt>
                <c:pt idx="8539">
                  <c:v>0.34160000000000001</c:v>
                </c:pt>
                <c:pt idx="8540">
                  <c:v>0.34164</c:v>
                </c:pt>
                <c:pt idx="8541">
                  <c:v>0.34168000000000032</c:v>
                </c:pt>
                <c:pt idx="8542">
                  <c:v>0.34172000000000002</c:v>
                </c:pt>
                <c:pt idx="8543">
                  <c:v>0.34176000000000001</c:v>
                </c:pt>
                <c:pt idx="8544">
                  <c:v>0.34180000000000038</c:v>
                </c:pt>
                <c:pt idx="8545">
                  <c:v>0.34184000000000031</c:v>
                </c:pt>
                <c:pt idx="8546">
                  <c:v>0.34188000000000124</c:v>
                </c:pt>
                <c:pt idx="8547">
                  <c:v>0.34192000000000095</c:v>
                </c:pt>
                <c:pt idx="8548">
                  <c:v>0.34196000000000032</c:v>
                </c:pt>
                <c:pt idx="8549">
                  <c:v>0.34200000000000008</c:v>
                </c:pt>
                <c:pt idx="8550">
                  <c:v>0.34204000000000001</c:v>
                </c:pt>
                <c:pt idx="8551">
                  <c:v>0.34208000000000038</c:v>
                </c:pt>
                <c:pt idx="8552">
                  <c:v>0.34212000000000031</c:v>
                </c:pt>
                <c:pt idx="8553">
                  <c:v>0.34216000000000002</c:v>
                </c:pt>
                <c:pt idx="8554">
                  <c:v>0.3422</c:v>
                </c:pt>
                <c:pt idx="8555">
                  <c:v>0.34224000000000004</c:v>
                </c:pt>
                <c:pt idx="8556">
                  <c:v>0.34228000000000008</c:v>
                </c:pt>
                <c:pt idx="8557">
                  <c:v>0.34232000000000107</c:v>
                </c:pt>
                <c:pt idx="8558">
                  <c:v>0.34236000000000094</c:v>
                </c:pt>
                <c:pt idx="8559">
                  <c:v>0.34240000000000032</c:v>
                </c:pt>
                <c:pt idx="8560">
                  <c:v>0.34244000000000002</c:v>
                </c:pt>
                <c:pt idx="8561">
                  <c:v>0.34248000000000106</c:v>
                </c:pt>
                <c:pt idx="8562">
                  <c:v>0.34252000000000032</c:v>
                </c:pt>
                <c:pt idx="8563">
                  <c:v>0.34256000000000031</c:v>
                </c:pt>
                <c:pt idx="8564">
                  <c:v>0.34260000000000002</c:v>
                </c:pt>
                <c:pt idx="8565">
                  <c:v>0.34264</c:v>
                </c:pt>
                <c:pt idx="8566">
                  <c:v>0.34268000000000032</c:v>
                </c:pt>
                <c:pt idx="8567">
                  <c:v>0.34272000000000002</c:v>
                </c:pt>
                <c:pt idx="8568">
                  <c:v>0.34276000000000001</c:v>
                </c:pt>
                <c:pt idx="8569">
                  <c:v>0.34280000000000038</c:v>
                </c:pt>
                <c:pt idx="8570">
                  <c:v>0.34284000000000031</c:v>
                </c:pt>
                <c:pt idx="8571">
                  <c:v>0.34288000000000124</c:v>
                </c:pt>
                <c:pt idx="8572">
                  <c:v>0.34292000000000095</c:v>
                </c:pt>
                <c:pt idx="8573">
                  <c:v>0.34296000000000032</c:v>
                </c:pt>
                <c:pt idx="8574">
                  <c:v>0.34300000000000008</c:v>
                </c:pt>
                <c:pt idx="8575">
                  <c:v>0.34304000000000001</c:v>
                </c:pt>
                <c:pt idx="8576">
                  <c:v>0.34308000000000038</c:v>
                </c:pt>
                <c:pt idx="8577">
                  <c:v>0.34312000000000031</c:v>
                </c:pt>
                <c:pt idx="8578">
                  <c:v>0.34316000000000002</c:v>
                </c:pt>
                <c:pt idx="8579">
                  <c:v>0.34320000000000001</c:v>
                </c:pt>
                <c:pt idx="8580">
                  <c:v>0.34324000000000005</c:v>
                </c:pt>
                <c:pt idx="8581">
                  <c:v>0.34328000000000031</c:v>
                </c:pt>
                <c:pt idx="8582">
                  <c:v>0.34332000000000112</c:v>
                </c:pt>
                <c:pt idx="8583">
                  <c:v>0.34336000000000094</c:v>
                </c:pt>
                <c:pt idx="8584">
                  <c:v>0.34340000000000032</c:v>
                </c:pt>
                <c:pt idx="8585">
                  <c:v>0.34344000000000002</c:v>
                </c:pt>
                <c:pt idx="8586">
                  <c:v>0.34348000000000106</c:v>
                </c:pt>
                <c:pt idx="8587">
                  <c:v>0.34352000000000038</c:v>
                </c:pt>
                <c:pt idx="8588">
                  <c:v>0.34356000000000031</c:v>
                </c:pt>
                <c:pt idx="8589">
                  <c:v>0.34360000000000002</c:v>
                </c:pt>
                <c:pt idx="8590">
                  <c:v>0.34364</c:v>
                </c:pt>
                <c:pt idx="8591">
                  <c:v>0.34368000000000032</c:v>
                </c:pt>
                <c:pt idx="8592">
                  <c:v>0.34372000000000008</c:v>
                </c:pt>
                <c:pt idx="8593">
                  <c:v>0.34376000000000001</c:v>
                </c:pt>
                <c:pt idx="8594">
                  <c:v>0.34380000000000038</c:v>
                </c:pt>
                <c:pt idx="8595">
                  <c:v>0.34384000000000031</c:v>
                </c:pt>
                <c:pt idx="8596">
                  <c:v>0.34388000000000124</c:v>
                </c:pt>
                <c:pt idx="8597">
                  <c:v>0.34392000000000106</c:v>
                </c:pt>
                <c:pt idx="8598">
                  <c:v>0.34396000000000032</c:v>
                </c:pt>
                <c:pt idx="8599">
                  <c:v>0.34400000000000008</c:v>
                </c:pt>
                <c:pt idx="8600">
                  <c:v>0.34404000000000001</c:v>
                </c:pt>
                <c:pt idx="8601">
                  <c:v>0.34408000000000094</c:v>
                </c:pt>
                <c:pt idx="8602">
                  <c:v>0.34412000000000031</c:v>
                </c:pt>
                <c:pt idx="8603">
                  <c:v>0.34416000000000002</c:v>
                </c:pt>
                <c:pt idx="8604">
                  <c:v>0.34420000000000001</c:v>
                </c:pt>
                <c:pt idx="8605">
                  <c:v>0.34424000000000005</c:v>
                </c:pt>
                <c:pt idx="8606">
                  <c:v>0.34428000000000031</c:v>
                </c:pt>
                <c:pt idx="8607">
                  <c:v>0.34432000000000124</c:v>
                </c:pt>
                <c:pt idx="8608">
                  <c:v>0.34436000000000094</c:v>
                </c:pt>
                <c:pt idx="8609">
                  <c:v>0.34440000000000032</c:v>
                </c:pt>
                <c:pt idx="8610">
                  <c:v>0.34444000000000002</c:v>
                </c:pt>
                <c:pt idx="8611">
                  <c:v>0.34448000000000106</c:v>
                </c:pt>
                <c:pt idx="8612">
                  <c:v>0.34452000000000038</c:v>
                </c:pt>
                <c:pt idx="8613">
                  <c:v>0.34456000000000031</c:v>
                </c:pt>
                <c:pt idx="8614">
                  <c:v>0.34460000000000002</c:v>
                </c:pt>
                <c:pt idx="8615">
                  <c:v>0.34464</c:v>
                </c:pt>
                <c:pt idx="8616">
                  <c:v>0.34468000000000032</c:v>
                </c:pt>
                <c:pt idx="8617">
                  <c:v>0.34472000000000008</c:v>
                </c:pt>
                <c:pt idx="8618">
                  <c:v>0.34476000000000001</c:v>
                </c:pt>
                <c:pt idx="8619">
                  <c:v>0.34480000000000038</c:v>
                </c:pt>
                <c:pt idx="8620">
                  <c:v>0.34484000000000031</c:v>
                </c:pt>
                <c:pt idx="8621">
                  <c:v>0.34488000000000124</c:v>
                </c:pt>
                <c:pt idx="8622">
                  <c:v>0.34492000000000106</c:v>
                </c:pt>
                <c:pt idx="8623">
                  <c:v>0.34496000000000032</c:v>
                </c:pt>
                <c:pt idx="8624">
                  <c:v>0.34500000000000008</c:v>
                </c:pt>
                <c:pt idx="8625">
                  <c:v>0.34504000000000001</c:v>
                </c:pt>
                <c:pt idx="8626">
                  <c:v>0.34508000000000094</c:v>
                </c:pt>
                <c:pt idx="8627">
                  <c:v>0.34512000000000032</c:v>
                </c:pt>
                <c:pt idx="8628">
                  <c:v>0.34516000000000002</c:v>
                </c:pt>
                <c:pt idx="8629">
                  <c:v>0.34520000000000001</c:v>
                </c:pt>
                <c:pt idx="8630">
                  <c:v>0.34524000000000005</c:v>
                </c:pt>
                <c:pt idx="8631">
                  <c:v>0.34528000000000031</c:v>
                </c:pt>
                <c:pt idx="8632">
                  <c:v>0.34532000000000124</c:v>
                </c:pt>
                <c:pt idx="8633">
                  <c:v>0.34536000000000094</c:v>
                </c:pt>
                <c:pt idx="8634">
                  <c:v>0.34540000000000032</c:v>
                </c:pt>
                <c:pt idx="8635">
                  <c:v>0.34544000000000002</c:v>
                </c:pt>
                <c:pt idx="8636">
                  <c:v>0.34548000000000106</c:v>
                </c:pt>
                <c:pt idx="8637">
                  <c:v>0.34552000000000038</c:v>
                </c:pt>
                <c:pt idx="8638">
                  <c:v>0.34556000000000031</c:v>
                </c:pt>
                <c:pt idx="8639">
                  <c:v>0.34560000000000002</c:v>
                </c:pt>
                <c:pt idx="8640">
                  <c:v>0.34564</c:v>
                </c:pt>
                <c:pt idx="8641">
                  <c:v>0.34568000000000032</c:v>
                </c:pt>
                <c:pt idx="8642">
                  <c:v>0.34572000000000008</c:v>
                </c:pt>
                <c:pt idx="8643">
                  <c:v>0.34576000000000001</c:v>
                </c:pt>
                <c:pt idx="8644">
                  <c:v>0.34580000000000038</c:v>
                </c:pt>
                <c:pt idx="8645">
                  <c:v>0.34584000000000031</c:v>
                </c:pt>
                <c:pt idx="8646">
                  <c:v>0.34588000000000124</c:v>
                </c:pt>
                <c:pt idx="8647">
                  <c:v>0.34592000000000106</c:v>
                </c:pt>
                <c:pt idx="8648">
                  <c:v>0.34596000000000032</c:v>
                </c:pt>
                <c:pt idx="8649">
                  <c:v>0.34600000000000031</c:v>
                </c:pt>
                <c:pt idx="8650">
                  <c:v>0.34604000000000001</c:v>
                </c:pt>
                <c:pt idx="8651">
                  <c:v>0.34608000000000094</c:v>
                </c:pt>
                <c:pt idx="8652">
                  <c:v>0.34612000000000032</c:v>
                </c:pt>
                <c:pt idx="8653">
                  <c:v>0.34616000000000002</c:v>
                </c:pt>
                <c:pt idx="8654">
                  <c:v>0.34620000000000001</c:v>
                </c:pt>
                <c:pt idx="8655">
                  <c:v>0.34624000000000005</c:v>
                </c:pt>
                <c:pt idx="8656">
                  <c:v>0.34628000000000031</c:v>
                </c:pt>
                <c:pt idx="8657">
                  <c:v>0.34632000000000124</c:v>
                </c:pt>
                <c:pt idx="8658">
                  <c:v>0.34636000000000094</c:v>
                </c:pt>
                <c:pt idx="8659">
                  <c:v>0.34640000000000032</c:v>
                </c:pt>
                <c:pt idx="8660">
                  <c:v>0.34644000000000008</c:v>
                </c:pt>
                <c:pt idx="8661">
                  <c:v>0.34648000000000106</c:v>
                </c:pt>
                <c:pt idx="8662">
                  <c:v>0.34652000000000038</c:v>
                </c:pt>
                <c:pt idx="8663">
                  <c:v>0.34656000000000031</c:v>
                </c:pt>
                <c:pt idx="8664">
                  <c:v>0.34660000000000002</c:v>
                </c:pt>
                <c:pt idx="8665">
                  <c:v>0.34664</c:v>
                </c:pt>
                <c:pt idx="8666">
                  <c:v>0.34668000000000032</c:v>
                </c:pt>
                <c:pt idx="8667">
                  <c:v>0.34672000000000008</c:v>
                </c:pt>
                <c:pt idx="8668">
                  <c:v>0.34676000000000001</c:v>
                </c:pt>
                <c:pt idx="8669">
                  <c:v>0.34680000000000094</c:v>
                </c:pt>
                <c:pt idx="8670">
                  <c:v>0.34684000000000031</c:v>
                </c:pt>
                <c:pt idx="8671">
                  <c:v>0.34688000000000124</c:v>
                </c:pt>
                <c:pt idx="8672">
                  <c:v>0.34692000000000106</c:v>
                </c:pt>
                <c:pt idx="8673">
                  <c:v>0.34696000000000032</c:v>
                </c:pt>
                <c:pt idx="8674">
                  <c:v>0.34700000000000031</c:v>
                </c:pt>
                <c:pt idx="8675">
                  <c:v>0.34704000000000002</c:v>
                </c:pt>
                <c:pt idx="8676">
                  <c:v>0.34708000000000094</c:v>
                </c:pt>
                <c:pt idx="8677">
                  <c:v>0.34712000000000032</c:v>
                </c:pt>
                <c:pt idx="8678">
                  <c:v>0.34716000000000002</c:v>
                </c:pt>
                <c:pt idx="8679">
                  <c:v>0.34720000000000001</c:v>
                </c:pt>
                <c:pt idx="8680">
                  <c:v>0.34724000000000005</c:v>
                </c:pt>
                <c:pt idx="8681">
                  <c:v>0.34728000000000031</c:v>
                </c:pt>
                <c:pt idx="8682">
                  <c:v>0.34732000000000124</c:v>
                </c:pt>
                <c:pt idx="8683">
                  <c:v>0.34736000000000095</c:v>
                </c:pt>
                <c:pt idx="8684">
                  <c:v>0.34740000000000032</c:v>
                </c:pt>
                <c:pt idx="8685">
                  <c:v>0.34744000000000008</c:v>
                </c:pt>
                <c:pt idx="8686">
                  <c:v>0.34748000000000107</c:v>
                </c:pt>
                <c:pt idx="8687">
                  <c:v>0.34752000000000038</c:v>
                </c:pt>
                <c:pt idx="8688">
                  <c:v>0.34756000000000031</c:v>
                </c:pt>
                <c:pt idx="8689">
                  <c:v>0.34760000000000002</c:v>
                </c:pt>
                <c:pt idx="8690">
                  <c:v>0.34764</c:v>
                </c:pt>
                <c:pt idx="8691">
                  <c:v>0.34768000000000032</c:v>
                </c:pt>
                <c:pt idx="8692">
                  <c:v>0.34772000000000008</c:v>
                </c:pt>
                <c:pt idx="8693">
                  <c:v>0.34776000000000001</c:v>
                </c:pt>
                <c:pt idx="8694">
                  <c:v>0.34780000000000094</c:v>
                </c:pt>
                <c:pt idx="8695">
                  <c:v>0.34784000000000032</c:v>
                </c:pt>
                <c:pt idx="8696">
                  <c:v>0.34788000000000124</c:v>
                </c:pt>
                <c:pt idx="8697">
                  <c:v>0.34792000000000106</c:v>
                </c:pt>
                <c:pt idx="8698">
                  <c:v>0.34796000000000032</c:v>
                </c:pt>
                <c:pt idx="8699">
                  <c:v>0.34800000000000031</c:v>
                </c:pt>
                <c:pt idx="8700">
                  <c:v>0.34804000000000002</c:v>
                </c:pt>
                <c:pt idx="8701">
                  <c:v>0.34808000000000094</c:v>
                </c:pt>
                <c:pt idx="8702">
                  <c:v>0.34812000000000032</c:v>
                </c:pt>
                <c:pt idx="8703">
                  <c:v>0.34816000000000008</c:v>
                </c:pt>
                <c:pt idx="8704">
                  <c:v>0.34820000000000001</c:v>
                </c:pt>
                <c:pt idx="8705">
                  <c:v>0.34824000000000005</c:v>
                </c:pt>
                <c:pt idx="8706">
                  <c:v>0.34828000000000031</c:v>
                </c:pt>
                <c:pt idx="8707">
                  <c:v>0.34832000000000124</c:v>
                </c:pt>
                <c:pt idx="8708">
                  <c:v>0.348360000000001</c:v>
                </c:pt>
                <c:pt idx="8709">
                  <c:v>0.34840000000000032</c:v>
                </c:pt>
                <c:pt idx="8710">
                  <c:v>0.34844000000000008</c:v>
                </c:pt>
                <c:pt idx="8711">
                  <c:v>0.34848000000000107</c:v>
                </c:pt>
                <c:pt idx="8712">
                  <c:v>0.34852000000000088</c:v>
                </c:pt>
                <c:pt idx="8713">
                  <c:v>0.34856000000000031</c:v>
                </c:pt>
                <c:pt idx="8714">
                  <c:v>0.34860000000000002</c:v>
                </c:pt>
                <c:pt idx="8715">
                  <c:v>0.34864000000000001</c:v>
                </c:pt>
                <c:pt idx="8716">
                  <c:v>0.34868000000000032</c:v>
                </c:pt>
                <c:pt idx="8717">
                  <c:v>0.34872000000000031</c:v>
                </c:pt>
                <c:pt idx="8718">
                  <c:v>0.34876000000000001</c:v>
                </c:pt>
                <c:pt idx="8719">
                  <c:v>0.34880000000000094</c:v>
                </c:pt>
                <c:pt idx="8720">
                  <c:v>0.34884000000000032</c:v>
                </c:pt>
                <c:pt idx="8721">
                  <c:v>0.34888000000000124</c:v>
                </c:pt>
                <c:pt idx="8722">
                  <c:v>0.34892000000000106</c:v>
                </c:pt>
                <c:pt idx="8723">
                  <c:v>0.34896000000000038</c:v>
                </c:pt>
                <c:pt idx="8724">
                  <c:v>0.34900000000000031</c:v>
                </c:pt>
                <c:pt idx="8725">
                  <c:v>0.34904000000000002</c:v>
                </c:pt>
                <c:pt idx="8726">
                  <c:v>0.34908000000000095</c:v>
                </c:pt>
                <c:pt idx="8727">
                  <c:v>0.34912000000000032</c:v>
                </c:pt>
                <c:pt idx="8728">
                  <c:v>0.34916000000000008</c:v>
                </c:pt>
                <c:pt idx="8729">
                  <c:v>0.34920000000000001</c:v>
                </c:pt>
                <c:pt idx="8730">
                  <c:v>0.34924000000000005</c:v>
                </c:pt>
                <c:pt idx="8731">
                  <c:v>0.34928000000000031</c:v>
                </c:pt>
                <c:pt idx="8732">
                  <c:v>0.34932000000000124</c:v>
                </c:pt>
                <c:pt idx="8733">
                  <c:v>0.34936000000000106</c:v>
                </c:pt>
                <c:pt idx="8734">
                  <c:v>0.34940000000000032</c:v>
                </c:pt>
                <c:pt idx="8735">
                  <c:v>0.34944000000000008</c:v>
                </c:pt>
                <c:pt idx="8736">
                  <c:v>0.34948000000000107</c:v>
                </c:pt>
                <c:pt idx="8737">
                  <c:v>0.34952000000000094</c:v>
                </c:pt>
                <c:pt idx="8738">
                  <c:v>0.34956000000000031</c:v>
                </c:pt>
                <c:pt idx="8739">
                  <c:v>0.34960000000000002</c:v>
                </c:pt>
                <c:pt idx="8740">
                  <c:v>0.34964000000000001</c:v>
                </c:pt>
                <c:pt idx="8741">
                  <c:v>0.34968000000000032</c:v>
                </c:pt>
                <c:pt idx="8742">
                  <c:v>0.34972000000000031</c:v>
                </c:pt>
                <c:pt idx="8743">
                  <c:v>0.34976000000000002</c:v>
                </c:pt>
                <c:pt idx="8744">
                  <c:v>0.34980000000000094</c:v>
                </c:pt>
                <c:pt idx="8745">
                  <c:v>0.34984000000000032</c:v>
                </c:pt>
                <c:pt idx="8746">
                  <c:v>0.34988000000000125</c:v>
                </c:pt>
                <c:pt idx="8747">
                  <c:v>0.34992000000000106</c:v>
                </c:pt>
                <c:pt idx="8748">
                  <c:v>0.34996000000000038</c:v>
                </c:pt>
                <c:pt idx="8749">
                  <c:v>0.35000000000000031</c:v>
                </c:pt>
                <c:pt idx="8750">
                  <c:v>0.35004000000000002</c:v>
                </c:pt>
                <c:pt idx="8751">
                  <c:v>0.35008000000000095</c:v>
                </c:pt>
                <c:pt idx="8752">
                  <c:v>0.35012000000000032</c:v>
                </c:pt>
                <c:pt idx="8753">
                  <c:v>0.35016000000000008</c:v>
                </c:pt>
                <c:pt idx="8754">
                  <c:v>0.35020000000000001</c:v>
                </c:pt>
                <c:pt idx="8755">
                  <c:v>0.35024</c:v>
                </c:pt>
                <c:pt idx="8756">
                  <c:v>0.35028000000000031</c:v>
                </c:pt>
                <c:pt idx="8757">
                  <c:v>0.35032000000000124</c:v>
                </c:pt>
                <c:pt idx="8758">
                  <c:v>0.35036000000000106</c:v>
                </c:pt>
                <c:pt idx="8759">
                  <c:v>0.35040000000000032</c:v>
                </c:pt>
                <c:pt idx="8760">
                  <c:v>0.35044000000000008</c:v>
                </c:pt>
                <c:pt idx="8761">
                  <c:v>0.35048000000000107</c:v>
                </c:pt>
                <c:pt idx="8762">
                  <c:v>0.35052000000000094</c:v>
                </c:pt>
                <c:pt idx="8763">
                  <c:v>0.35056000000000032</c:v>
                </c:pt>
                <c:pt idx="8764">
                  <c:v>0.35060000000000002</c:v>
                </c:pt>
                <c:pt idx="8765">
                  <c:v>0.35064000000000001</c:v>
                </c:pt>
                <c:pt idx="8766">
                  <c:v>0.35068000000000032</c:v>
                </c:pt>
                <c:pt idx="8767">
                  <c:v>0.35072000000000031</c:v>
                </c:pt>
                <c:pt idx="8768">
                  <c:v>0.35076000000000002</c:v>
                </c:pt>
                <c:pt idx="8769">
                  <c:v>0.35080000000000094</c:v>
                </c:pt>
                <c:pt idx="8770">
                  <c:v>0.35084000000000032</c:v>
                </c:pt>
                <c:pt idx="8771">
                  <c:v>0.35088000000000136</c:v>
                </c:pt>
                <c:pt idx="8772">
                  <c:v>0.35092000000000106</c:v>
                </c:pt>
                <c:pt idx="8773">
                  <c:v>0.35096000000000038</c:v>
                </c:pt>
                <c:pt idx="8774">
                  <c:v>0.35100000000000031</c:v>
                </c:pt>
                <c:pt idx="8775">
                  <c:v>0.35104000000000002</c:v>
                </c:pt>
                <c:pt idx="8776">
                  <c:v>0.351080000000001</c:v>
                </c:pt>
                <c:pt idx="8777">
                  <c:v>0.35112000000000032</c:v>
                </c:pt>
                <c:pt idx="8778">
                  <c:v>0.35116000000000008</c:v>
                </c:pt>
                <c:pt idx="8779">
                  <c:v>0.35120000000000001</c:v>
                </c:pt>
                <c:pt idx="8780">
                  <c:v>0.35124</c:v>
                </c:pt>
                <c:pt idx="8781">
                  <c:v>0.35128000000000031</c:v>
                </c:pt>
                <c:pt idx="8782">
                  <c:v>0.35132000000000124</c:v>
                </c:pt>
                <c:pt idx="8783">
                  <c:v>0.35136000000000106</c:v>
                </c:pt>
                <c:pt idx="8784">
                  <c:v>0.35140000000000032</c:v>
                </c:pt>
                <c:pt idx="8785">
                  <c:v>0.35144000000000031</c:v>
                </c:pt>
                <c:pt idx="8786">
                  <c:v>0.35148000000000118</c:v>
                </c:pt>
                <c:pt idx="8787">
                  <c:v>0.35152000000000094</c:v>
                </c:pt>
                <c:pt idx="8788">
                  <c:v>0.35156000000000032</c:v>
                </c:pt>
                <c:pt idx="8789">
                  <c:v>0.35160000000000002</c:v>
                </c:pt>
                <c:pt idx="8790">
                  <c:v>0.35164000000000001</c:v>
                </c:pt>
                <c:pt idx="8791">
                  <c:v>0.35168000000000038</c:v>
                </c:pt>
                <c:pt idx="8792">
                  <c:v>0.35172000000000031</c:v>
                </c:pt>
                <c:pt idx="8793">
                  <c:v>0.35176000000000002</c:v>
                </c:pt>
                <c:pt idx="8794">
                  <c:v>0.35180000000000095</c:v>
                </c:pt>
                <c:pt idx="8795">
                  <c:v>0.35184000000000032</c:v>
                </c:pt>
                <c:pt idx="8796">
                  <c:v>0.35188000000000147</c:v>
                </c:pt>
                <c:pt idx="8797">
                  <c:v>0.35192000000000107</c:v>
                </c:pt>
                <c:pt idx="8798">
                  <c:v>0.35196000000000038</c:v>
                </c:pt>
                <c:pt idx="8799">
                  <c:v>0.35200000000000031</c:v>
                </c:pt>
                <c:pt idx="8800">
                  <c:v>0.35204000000000002</c:v>
                </c:pt>
                <c:pt idx="8801">
                  <c:v>0.35208000000000106</c:v>
                </c:pt>
                <c:pt idx="8802">
                  <c:v>0.35212000000000032</c:v>
                </c:pt>
                <c:pt idx="8803">
                  <c:v>0.35216000000000008</c:v>
                </c:pt>
                <c:pt idx="8804">
                  <c:v>0.35220000000000001</c:v>
                </c:pt>
                <c:pt idx="8805">
                  <c:v>0.35224</c:v>
                </c:pt>
                <c:pt idx="8806">
                  <c:v>0.35228000000000032</c:v>
                </c:pt>
                <c:pt idx="8807">
                  <c:v>0.35232000000000124</c:v>
                </c:pt>
                <c:pt idx="8808">
                  <c:v>0.35236000000000106</c:v>
                </c:pt>
                <c:pt idx="8809">
                  <c:v>0.35240000000000032</c:v>
                </c:pt>
                <c:pt idx="8810">
                  <c:v>0.35244000000000031</c:v>
                </c:pt>
                <c:pt idx="8811">
                  <c:v>0.35248000000000124</c:v>
                </c:pt>
                <c:pt idx="8812">
                  <c:v>0.35252000000000094</c:v>
                </c:pt>
                <c:pt idx="8813">
                  <c:v>0.35256000000000032</c:v>
                </c:pt>
                <c:pt idx="8814">
                  <c:v>0.35260000000000002</c:v>
                </c:pt>
                <c:pt idx="8815">
                  <c:v>0.35264000000000001</c:v>
                </c:pt>
                <c:pt idx="8816">
                  <c:v>0.35268000000000038</c:v>
                </c:pt>
                <c:pt idx="8817">
                  <c:v>0.35272000000000031</c:v>
                </c:pt>
                <c:pt idx="8818">
                  <c:v>0.35276000000000002</c:v>
                </c:pt>
                <c:pt idx="8819">
                  <c:v>0.35280000000000095</c:v>
                </c:pt>
                <c:pt idx="8820">
                  <c:v>0.35284000000000032</c:v>
                </c:pt>
                <c:pt idx="8821">
                  <c:v>0.35288000000000147</c:v>
                </c:pt>
                <c:pt idx="8822">
                  <c:v>0.35292000000000107</c:v>
                </c:pt>
                <c:pt idx="8823">
                  <c:v>0.35296000000000038</c:v>
                </c:pt>
                <c:pt idx="8824">
                  <c:v>0.35300000000000031</c:v>
                </c:pt>
                <c:pt idx="8825">
                  <c:v>0.35304000000000002</c:v>
                </c:pt>
                <c:pt idx="8826">
                  <c:v>0.35308000000000106</c:v>
                </c:pt>
                <c:pt idx="8827">
                  <c:v>0.35312000000000032</c:v>
                </c:pt>
                <c:pt idx="8828">
                  <c:v>0.35316000000000008</c:v>
                </c:pt>
                <c:pt idx="8829">
                  <c:v>0.35320000000000001</c:v>
                </c:pt>
                <c:pt idx="8830">
                  <c:v>0.35324</c:v>
                </c:pt>
                <c:pt idx="8831">
                  <c:v>0.35328000000000032</c:v>
                </c:pt>
                <c:pt idx="8832">
                  <c:v>0.35332000000000124</c:v>
                </c:pt>
                <c:pt idx="8833">
                  <c:v>0.35336000000000106</c:v>
                </c:pt>
                <c:pt idx="8834">
                  <c:v>0.35340000000000032</c:v>
                </c:pt>
                <c:pt idx="8835">
                  <c:v>0.35344000000000031</c:v>
                </c:pt>
                <c:pt idx="8836">
                  <c:v>0.35348000000000124</c:v>
                </c:pt>
                <c:pt idx="8837">
                  <c:v>0.35352000000000094</c:v>
                </c:pt>
                <c:pt idx="8838">
                  <c:v>0.35356000000000032</c:v>
                </c:pt>
                <c:pt idx="8839">
                  <c:v>0.35360000000000008</c:v>
                </c:pt>
                <c:pt idx="8840">
                  <c:v>0.35364000000000001</c:v>
                </c:pt>
                <c:pt idx="8841">
                  <c:v>0.35368000000000038</c:v>
                </c:pt>
                <c:pt idx="8842">
                  <c:v>0.35372000000000031</c:v>
                </c:pt>
                <c:pt idx="8843">
                  <c:v>0.35376000000000002</c:v>
                </c:pt>
                <c:pt idx="8844">
                  <c:v>0.35380000000000106</c:v>
                </c:pt>
                <c:pt idx="8845">
                  <c:v>0.35384000000000032</c:v>
                </c:pt>
                <c:pt idx="8846">
                  <c:v>0.35388000000000142</c:v>
                </c:pt>
                <c:pt idx="8847">
                  <c:v>0.35392000000000107</c:v>
                </c:pt>
                <c:pt idx="8848">
                  <c:v>0.35396000000000094</c:v>
                </c:pt>
                <c:pt idx="8849">
                  <c:v>0.35400000000000031</c:v>
                </c:pt>
                <c:pt idx="8850">
                  <c:v>0.35404000000000002</c:v>
                </c:pt>
                <c:pt idx="8851">
                  <c:v>0.35408000000000106</c:v>
                </c:pt>
                <c:pt idx="8852">
                  <c:v>0.35412000000000032</c:v>
                </c:pt>
                <c:pt idx="8853">
                  <c:v>0.35416000000000031</c:v>
                </c:pt>
                <c:pt idx="8854">
                  <c:v>0.35420000000000001</c:v>
                </c:pt>
                <c:pt idx="8855">
                  <c:v>0.35424</c:v>
                </c:pt>
                <c:pt idx="8856">
                  <c:v>0.35428000000000032</c:v>
                </c:pt>
                <c:pt idx="8857">
                  <c:v>0.35432000000000125</c:v>
                </c:pt>
                <c:pt idx="8858">
                  <c:v>0.35436000000000106</c:v>
                </c:pt>
                <c:pt idx="8859">
                  <c:v>0.35440000000000038</c:v>
                </c:pt>
                <c:pt idx="8860">
                  <c:v>0.35444000000000031</c:v>
                </c:pt>
                <c:pt idx="8861">
                  <c:v>0.35448000000000124</c:v>
                </c:pt>
                <c:pt idx="8862">
                  <c:v>0.35452000000000095</c:v>
                </c:pt>
                <c:pt idx="8863">
                  <c:v>0.35456000000000032</c:v>
                </c:pt>
                <c:pt idx="8864">
                  <c:v>0.35460000000000008</c:v>
                </c:pt>
                <c:pt idx="8865">
                  <c:v>0.35464000000000001</c:v>
                </c:pt>
                <c:pt idx="8866">
                  <c:v>0.35468000000000038</c:v>
                </c:pt>
                <c:pt idx="8867">
                  <c:v>0.35472000000000031</c:v>
                </c:pt>
                <c:pt idx="8868">
                  <c:v>0.35476000000000002</c:v>
                </c:pt>
                <c:pt idx="8869">
                  <c:v>0.35480000000000106</c:v>
                </c:pt>
                <c:pt idx="8870">
                  <c:v>0.35484000000000032</c:v>
                </c:pt>
                <c:pt idx="8871">
                  <c:v>0.35488000000000142</c:v>
                </c:pt>
                <c:pt idx="8872">
                  <c:v>0.35492000000000107</c:v>
                </c:pt>
                <c:pt idx="8873">
                  <c:v>0.35496000000000094</c:v>
                </c:pt>
                <c:pt idx="8874">
                  <c:v>0.35500000000000032</c:v>
                </c:pt>
                <c:pt idx="8875">
                  <c:v>0.35504000000000002</c:v>
                </c:pt>
                <c:pt idx="8876">
                  <c:v>0.35508000000000106</c:v>
                </c:pt>
                <c:pt idx="8877">
                  <c:v>0.35512000000000032</c:v>
                </c:pt>
                <c:pt idx="8878">
                  <c:v>0.35516000000000031</c:v>
                </c:pt>
                <c:pt idx="8879">
                  <c:v>0.35520000000000002</c:v>
                </c:pt>
                <c:pt idx="8880">
                  <c:v>0.35524</c:v>
                </c:pt>
                <c:pt idx="8881">
                  <c:v>0.35528000000000032</c:v>
                </c:pt>
                <c:pt idx="8882">
                  <c:v>0.35532000000000125</c:v>
                </c:pt>
                <c:pt idx="8883">
                  <c:v>0.35536000000000106</c:v>
                </c:pt>
                <c:pt idx="8884">
                  <c:v>0.35540000000000038</c:v>
                </c:pt>
                <c:pt idx="8885">
                  <c:v>0.35544000000000031</c:v>
                </c:pt>
                <c:pt idx="8886">
                  <c:v>0.35548000000000124</c:v>
                </c:pt>
                <c:pt idx="8887">
                  <c:v>0.35552000000000095</c:v>
                </c:pt>
                <c:pt idx="8888">
                  <c:v>0.35556000000000032</c:v>
                </c:pt>
                <c:pt idx="8889">
                  <c:v>0.35560000000000008</c:v>
                </c:pt>
                <c:pt idx="8890">
                  <c:v>0.35564000000000001</c:v>
                </c:pt>
                <c:pt idx="8891">
                  <c:v>0.35568000000000038</c:v>
                </c:pt>
                <c:pt idx="8892">
                  <c:v>0.35572000000000031</c:v>
                </c:pt>
                <c:pt idx="8893">
                  <c:v>0.35576000000000002</c:v>
                </c:pt>
                <c:pt idx="8894">
                  <c:v>0.35580000000000106</c:v>
                </c:pt>
                <c:pt idx="8895">
                  <c:v>0.35584000000000032</c:v>
                </c:pt>
                <c:pt idx="8896">
                  <c:v>0.35588000000000142</c:v>
                </c:pt>
                <c:pt idx="8897">
                  <c:v>0.35592000000000112</c:v>
                </c:pt>
                <c:pt idx="8898">
                  <c:v>0.35596000000000094</c:v>
                </c:pt>
                <c:pt idx="8899">
                  <c:v>0.35600000000000032</c:v>
                </c:pt>
                <c:pt idx="8900">
                  <c:v>0.35604000000000002</c:v>
                </c:pt>
                <c:pt idx="8901">
                  <c:v>0.35608000000000106</c:v>
                </c:pt>
                <c:pt idx="8902">
                  <c:v>0.35612000000000038</c:v>
                </c:pt>
                <c:pt idx="8903">
                  <c:v>0.35616000000000031</c:v>
                </c:pt>
                <c:pt idx="8904">
                  <c:v>0.35620000000000002</c:v>
                </c:pt>
                <c:pt idx="8905">
                  <c:v>0.35624</c:v>
                </c:pt>
                <c:pt idx="8906">
                  <c:v>0.35628000000000032</c:v>
                </c:pt>
                <c:pt idx="8907">
                  <c:v>0.35632000000000141</c:v>
                </c:pt>
                <c:pt idx="8908">
                  <c:v>0.35636000000000106</c:v>
                </c:pt>
                <c:pt idx="8909">
                  <c:v>0.35640000000000038</c:v>
                </c:pt>
                <c:pt idx="8910">
                  <c:v>0.35644000000000031</c:v>
                </c:pt>
                <c:pt idx="8911">
                  <c:v>0.35648000000000124</c:v>
                </c:pt>
                <c:pt idx="8912">
                  <c:v>0.35652000000000106</c:v>
                </c:pt>
                <c:pt idx="8913">
                  <c:v>0.35656000000000032</c:v>
                </c:pt>
                <c:pt idx="8914">
                  <c:v>0.35660000000000008</c:v>
                </c:pt>
                <c:pt idx="8915">
                  <c:v>0.35664000000000001</c:v>
                </c:pt>
                <c:pt idx="8916">
                  <c:v>0.35668000000000094</c:v>
                </c:pt>
                <c:pt idx="8917">
                  <c:v>0.35672000000000031</c:v>
                </c:pt>
                <c:pt idx="8918">
                  <c:v>0.35676000000000002</c:v>
                </c:pt>
                <c:pt idx="8919">
                  <c:v>0.35680000000000106</c:v>
                </c:pt>
                <c:pt idx="8920">
                  <c:v>0.35684000000000032</c:v>
                </c:pt>
                <c:pt idx="8921">
                  <c:v>0.35688000000000142</c:v>
                </c:pt>
                <c:pt idx="8922">
                  <c:v>0.35692000000000124</c:v>
                </c:pt>
                <c:pt idx="8923">
                  <c:v>0.35696000000000094</c:v>
                </c:pt>
                <c:pt idx="8924">
                  <c:v>0.35700000000000032</c:v>
                </c:pt>
                <c:pt idx="8925">
                  <c:v>0.35704000000000002</c:v>
                </c:pt>
                <c:pt idx="8926">
                  <c:v>0.35708000000000106</c:v>
                </c:pt>
                <c:pt idx="8927">
                  <c:v>0.35712000000000038</c:v>
                </c:pt>
                <c:pt idx="8928">
                  <c:v>0.35716000000000031</c:v>
                </c:pt>
                <c:pt idx="8929">
                  <c:v>0.35720000000000002</c:v>
                </c:pt>
                <c:pt idx="8930">
                  <c:v>0.35724</c:v>
                </c:pt>
                <c:pt idx="8931">
                  <c:v>0.35728000000000032</c:v>
                </c:pt>
                <c:pt idx="8932">
                  <c:v>0.35732000000000147</c:v>
                </c:pt>
                <c:pt idx="8933">
                  <c:v>0.35736000000000107</c:v>
                </c:pt>
                <c:pt idx="8934">
                  <c:v>0.35740000000000038</c:v>
                </c:pt>
                <c:pt idx="8935">
                  <c:v>0.35744000000000031</c:v>
                </c:pt>
                <c:pt idx="8936">
                  <c:v>0.35748000000000124</c:v>
                </c:pt>
                <c:pt idx="8937">
                  <c:v>0.35752000000000106</c:v>
                </c:pt>
                <c:pt idx="8938">
                  <c:v>0.35756000000000032</c:v>
                </c:pt>
                <c:pt idx="8939">
                  <c:v>0.35760000000000008</c:v>
                </c:pt>
                <c:pt idx="8940">
                  <c:v>0.35764000000000001</c:v>
                </c:pt>
                <c:pt idx="8941">
                  <c:v>0.35768000000000094</c:v>
                </c:pt>
                <c:pt idx="8942">
                  <c:v>0.35772000000000032</c:v>
                </c:pt>
                <c:pt idx="8943">
                  <c:v>0.35776000000000002</c:v>
                </c:pt>
                <c:pt idx="8944">
                  <c:v>0.35780000000000106</c:v>
                </c:pt>
                <c:pt idx="8945">
                  <c:v>0.35784000000000032</c:v>
                </c:pt>
                <c:pt idx="8946">
                  <c:v>0.35788000000000142</c:v>
                </c:pt>
                <c:pt idx="8947">
                  <c:v>0.35792000000000124</c:v>
                </c:pt>
                <c:pt idx="8948">
                  <c:v>0.35796000000000094</c:v>
                </c:pt>
                <c:pt idx="8949">
                  <c:v>0.35800000000000032</c:v>
                </c:pt>
                <c:pt idx="8950">
                  <c:v>0.35804000000000002</c:v>
                </c:pt>
                <c:pt idx="8951">
                  <c:v>0.35808000000000106</c:v>
                </c:pt>
                <c:pt idx="8952">
                  <c:v>0.35812000000000038</c:v>
                </c:pt>
                <c:pt idx="8953">
                  <c:v>0.35816000000000031</c:v>
                </c:pt>
                <c:pt idx="8954">
                  <c:v>0.35820000000000002</c:v>
                </c:pt>
                <c:pt idx="8955">
                  <c:v>0.35824</c:v>
                </c:pt>
                <c:pt idx="8956">
                  <c:v>0.35828000000000032</c:v>
                </c:pt>
                <c:pt idx="8957">
                  <c:v>0.35832000000000147</c:v>
                </c:pt>
                <c:pt idx="8958">
                  <c:v>0.35836000000000107</c:v>
                </c:pt>
                <c:pt idx="8959">
                  <c:v>0.35840000000000038</c:v>
                </c:pt>
                <c:pt idx="8960">
                  <c:v>0.35844000000000031</c:v>
                </c:pt>
                <c:pt idx="8961">
                  <c:v>0.35848000000000124</c:v>
                </c:pt>
                <c:pt idx="8962">
                  <c:v>0.35852000000000106</c:v>
                </c:pt>
                <c:pt idx="8963">
                  <c:v>0.35856000000000032</c:v>
                </c:pt>
                <c:pt idx="8964">
                  <c:v>0.35860000000000031</c:v>
                </c:pt>
                <c:pt idx="8965">
                  <c:v>0.35864000000000001</c:v>
                </c:pt>
                <c:pt idx="8966">
                  <c:v>0.35868000000000094</c:v>
                </c:pt>
                <c:pt idx="8967">
                  <c:v>0.35872000000000032</c:v>
                </c:pt>
                <c:pt idx="8968">
                  <c:v>0.35876000000000002</c:v>
                </c:pt>
                <c:pt idx="8969">
                  <c:v>0.35880000000000106</c:v>
                </c:pt>
                <c:pt idx="8970">
                  <c:v>0.35884000000000038</c:v>
                </c:pt>
                <c:pt idx="8971">
                  <c:v>0.35888000000000142</c:v>
                </c:pt>
                <c:pt idx="8972">
                  <c:v>0.35892000000000124</c:v>
                </c:pt>
                <c:pt idx="8973">
                  <c:v>0.35896000000000094</c:v>
                </c:pt>
                <c:pt idx="8974">
                  <c:v>0.35900000000000032</c:v>
                </c:pt>
                <c:pt idx="8975">
                  <c:v>0.35904000000000008</c:v>
                </c:pt>
                <c:pt idx="8976">
                  <c:v>0.35908000000000106</c:v>
                </c:pt>
                <c:pt idx="8977">
                  <c:v>0.35912000000000038</c:v>
                </c:pt>
                <c:pt idx="8978">
                  <c:v>0.35916000000000031</c:v>
                </c:pt>
                <c:pt idx="8979">
                  <c:v>0.35920000000000002</c:v>
                </c:pt>
                <c:pt idx="8980">
                  <c:v>0.35924</c:v>
                </c:pt>
                <c:pt idx="8981">
                  <c:v>0.35928000000000032</c:v>
                </c:pt>
                <c:pt idx="8982">
                  <c:v>0.35932000000000142</c:v>
                </c:pt>
                <c:pt idx="8983">
                  <c:v>0.35936000000000107</c:v>
                </c:pt>
                <c:pt idx="8984">
                  <c:v>0.35940000000000094</c:v>
                </c:pt>
                <c:pt idx="8985">
                  <c:v>0.35944000000000031</c:v>
                </c:pt>
                <c:pt idx="8986">
                  <c:v>0.35948000000000124</c:v>
                </c:pt>
                <c:pt idx="8987">
                  <c:v>0.35952000000000106</c:v>
                </c:pt>
                <c:pt idx="8988">
                  <c:v>0.35956000000000032</c:v>
                </c:pt>
                <c:pt idx="8989">
                  <c:v>0.35960000000000031</c:v>
                </c:pt>
                <c:pt idx="8990">
                  <c:v>0.35964000000000002</c:v>
                </c:pt>
                <c:pt idx="8991">
                  <c:v>0.35968000000000094</c:v>
                </c:pt>
                <c:pt idx="8992">
                  <c:v>0.35972000000000032</c:v>
                </c:pt>
                <c:pt idx="8993">
                  <c:v>0.35976000000000002</c:v>
                </c:pt>
                <c:pt idx="8994">
                  <c:v>0.35980000000000106</c:v>
                </c:pt>
                <c:pt idx="8995">
                  <c:v>0.35984000000000038</c:v>
                </c:pt>
                <c:pt idx="8996">
                  <c:v>0.35988000000000142</c:v>
                </c:pt>
                <c:pt idx="8997">
                  <c:v>0.35992000000000124</c:v>
                </c:pt>
                <c:pt idx="8998">
                  <c:v>0.35996000000000095</c:v>
                </c:pt>
                <c:pt idx="8999">
                  <c:v>0.36000000000000032</c:v>
                </c:pt>
                <c:pt idx="9000">
                  <c:v>0.36004000000000008</c:v>
                </c:pt>
                <c:pt idx="9001">
                  <c:v>0.36008000000000107</c:v>
                </c:pt>
                <c:pt idx="9002">
                  <c:v>0.36012000000000038</c:v>
                </c:pt>
                <c:pt idx="9003">
                  <c:v>0.36016000000000031</c:v>
                </c:pt>
                <c:pt idx="9004">
                  <c:v>0.36020000000000002</c:v>
                </c:pt>
                <c:pt idx="9005">
                  <c:v>0.36024</c:v>
                </c:pt>
                <c:pt idx="9006">
                  <c:v>0.36028000000000032</c:v>
                </c:pt>
                <c:pt idx="9007">
                  <c:v>0.36032000000000142</c:v>
                </c:pt>
                <c:pt idx="9008">
                  <c:v>0.36036000000000107</c:v>
                </c:pt>
                <c:pt idx="9009">
                  <c:v>0.36040000000000094</c:v>
                </c:pt>
                <c:pt idx="9010">
                  <c:v>0.36044000000000032</c:v>
                </c:pt>
                <c:pt idx="9011">
                  <c:v>0.36048000000000124</c:v>
                </c:pt>
                <c:pt idx="9012">
                  <c:v>0.36052000000000106</c:v>
                </c:pt>
                <c:pt idx="9013">
                  <c:v>0.36056000000000032</c:v>
                </c:pt>
                <c:pt idx="9014">
                  <c:v>0.36060000000000031</c:v>
                </c:pt>
                <c:pt idx="9015">
                  <c:v>0.36064000000000002</c:v>
                </c:pt>
                <c:pt idx="9016">
                  <c:v>0.36068000000000094</c:v>
                </c:pt>
                <c:pt idx="9017">
                  <c:v>0.36072000000000032</c:v>
                </c:pt>
                <c:pt idx="9018">
                  <c:v>0.36076000000000008</c:v>
                </c:pt>
                <c:pt idx="9019">
                  <c:v>0.36080000000000106</c:v>
                </c:pt>
                <c:pt idx="9020">
                  <c:v>0.36084000000000038</c:v>
                </c:pt>
                <c:pt idx="9021">
                  <c:v>0.36088000000000142</c:v>
                </c:pt>
                <c:pt idx="9022">
                  <c:v>0.36092000000000124</c:v>
                </c:pt>
                <c:pt idx="9023">
                  <c:v>0.360960000000001</c:v>
                </c:pt>
                <c:pt idx="9024">
                  <c:v>0.36100000000000032</c:v>
                </c:pt>
                <c:pt idx="9025">
                  <c:v>0.36104000000000008</c:v>
                </c:pt>
                <c:pt idx="9026">
                  <c:v>0.36108000000000107</c:v>
                </c:pt>
                <c:pt idx="9027">
                  <c:v>0.36112000000000088</c:v>
                </c:pt>
                <c:pt idx="9028">
                  <c:v>0.36116000000000031</c:v>
                </c:pt>
                <c:pt idx="9029">
                  <c:v>0.36120000000000002</c:v>
                </c:pt>
                <c:pt idx="9030">
                  <c:v>0.36124000000000001</c:v>
                </c:pt>
                <c:pt idx="9031">
                  <c:v>0.36128000000000032</c:v>
                </c:pt>
                <c:pt idx="9032">
                  <c:v>0.36132000000000142</c:v>
                </c:pt>
                <c:pt idx="9033">
                  <c:v>0.36136000000000118</c:v>
                </c:pt>
                <c:pt idx="9034">
                  <c:v>0.36140000000000094</c:v>
                </c:pt>
                <c:pt idx="9035">
                  <c:v>0.36144000000000032</c:v>
                </c:pt>
                <c:pt idx="9036">
                  <c:v>0.36148000000000124</c:v>
                </c:pt>
                <c:pt idx="9037">
                  <c:v>0.36152000000000106</c:v>
                </c:pt>
                <c:pt idx="9038">
                  <c:v>0.36156000000000038</c:v>
                </c:pt>
                <c:pt idx="9039">
                  <c:v>0.36160000000000031</c:v>
                </c:pt>
                <c:pt idx="9040">
                  <c:v>0.36164000000000002</c:v>
                </c:pt>
                <c:pt idx="9041">
                  <c:v>0.36168000000000095</c:v>
                </c:pt>
                <c:pt idx="9042">
                  <c:v>0.36172000000000032</c:v>
                </c:pt>
                <c:pt idx="9043">
                  <c:v>0.36176000000000008</c:v>
                </c:pt>
                <c:pt idx="9044">
                  <c:v>0.36180000000000107</c:v>
                </c:pt>
                <c:pt idx="9045">
                  <c:v>0.36184000000000038</c:v>
                </c:pt>
                <c:pt idx="9046">
                  <c:v>0.36188000000000142</c:v>
                </c:pt>
                <c:pt idx="9047">
                  <c:v>0.36192000000000124</c:v>
                </c:pt>
                <c:pt idx="9048">
                  <c:v>0.36196000000000106</c:v>
                </c:pt>
                <c:pt idx="9049">
                  <c:v>0.36200000000000032</c:v>
                </c:pt>
                <c:pt idx="9050">
                  <c:v>0.36204000000000008</c:v>
                </c:pt>
                <c:pt idx="9051">
                  <c:v>0.36208000000000107</c:v>
                </c:pt>
                <c:pt idx="9052">
                  <c:v>0.36212000000000094</c:v>
                </c:pt>
                <c:pt idx="9053">
                  <c:v>0.36216000000000032</c:v>
                </c:pt>
                <c:pt idx="9054">
                  <c:v>0.36220000000000002</c:v>
                </c:pt>
                <c:pt idx="9055">
                  <c:v>0.36224000000000001</c:v>
                </c:pt>
                <c:pt idx="9056">
                  <c:v>0.36228000000000032</c:v>
                </c:pt>
                <c:pt idx="9057">
                  <c:v>0.36232000000000142</c:v>
                </c:pt>
                <c:pt idx="9058">
                  <c:v>0.36236000000000124</c:v>
                </c:pt>
                <c:pt idx="9059">
                  <c:v>0.36240000000000094</c:v>
                </c:pt>
                <c:pt idx="9060">
                  <c:v>0.36244000000000032</c:v>
                </c:pt>
                <c:pt idx="9061">
                  <c:v>0.36248000000000125</c:v>
                </c:pt>
                <c:pt idx="9062">
                  <c:v>0.36252000000000106</c:v>
                </c:pt>
                <c:pt idx="9063">
                  <c:v>0.36256000000000038</c:v>
                </c:pt>
                <c:pt idx="9064">
                  <c:v>0.36260000000000031</c:v>
                </c:pt>
                <c:pt idx="9065">
                  <c:v>0.36264000000000002</c:v>
                </c:pt>
                <c:pt idx="9066">
                  <c:v>0.36268000000000095</c:v>
                </c:pt>
                <c:pt idx="9067">
                  <c:v>0.36272000000000032</c:v>
                </c:pt>
                <c:pt idx="9068">
                  <c:v>0.36276000000000008</c:v>
                </c:pt>
                <c:pt idx="9069">
                  <c:v>0.36280000000000107</c:v>
                </c:pt>
                <c:pt idx="9070">
                  <c:v>0.36284000000000038</c:v>
                </c:pt>
                <c:pt idx="9071">
                  <c:v>0.36288000000000142</c:v>
                </c:pt>
                <c:pt idx="9072">
                  <c:v>0.36292000000000124</c:v>
                </c:pt>
                <c:pt idx="9073">
                  <c:v>0.36296000000000106</c:v>
                </c:pt>
                <c:pt idx="9074">
                  <c:v>0.36300000000000032</c:v>
                </c:pt>
                <c:pt idx="9075">
                  <c:v>0.36304000000000008</c:v>
                </c:pt>
                <c:pt idx="9076">
                  <c:v>0.36308000000000107</c:v>
                </c:pt>
                <c:pt idx="9077">
                  <c:v>0.36312000000000094</c:v>
                </c:pt>
                <c:pt idx="9078">
                  <c:v>0.36316000000000032</c:v>
                </c:pt>
                <c:pt idx="9079">
                  <c:v>0.36320000000000002</c:v>
                </c:pt>
                <c:pt idx="9080">
                  <c:v>0.36324000000000001</c:v>
                </c:pt>
                <c:pt idx="9081">
                  <c:v>0.36328000000000032</c:v>
                </c:pt>
                <c:pt idx="9082">
                  <c:v>0.36332000000000142</c:v>
                </c:pt>
                <c:pt idx="9083">
                  <c:v>0.36336000000000124</c:v>
                </c:pt>
                <c:pt idx="9084">
                  <c:v>0.36340000000000094</c:v>
                </c:pt>
                <c:pt idx="9085">
                  <c:v>0.36344000000000032</c:v>
                </c:pt>
                <c:pt idx="9086">
                  <c:v>0.36348000000000136</c:v>
                </c:pt>
                <c:pt idx="9087">
                  <c:v>0.36352000000000106</c:v>
                </c:pt>
                <c:pt idx="9088">
                  <c:v>0.36356000000000038</c:v>
                </c:pt>
                <c:pt idx="9089">
                  <c:v>0.36360000000000031</c:v>
                </c:pt>
                <c:pt idx="9090">
                  <c:v>0.36364000000000002</c:v>
                </c:pt>
                <c:pt idx="9091">
                  <c:v>0.363680000000001</c:v>
                </c:pt>
                <c:pt idx="9092">
                  <c:v>0.36372000000000032</c:v>
                </c:pt>
                <c:pt idx="9093">
                  <c:v>0.36376000000000008</c:v>
                </c:pt>
                <c:pt idx="9094">
                  <c:v>0.36380000000000107</c:v>
                </c:pt>
                <c:pt idx="9095">
                  <c:v>0.36384000000000088</c:v>
                </c:pt>
                <c:pt idx="9096">
                  <c:v>0.36388000000000148</c:v>
                </c:pt>
                <c:pt idx="9097">
                  <c:v>0.36392000000000124</c:v>
                </c:pt>
                <c:pt idx="9098">
                  <c:v>0.36396000000000106</c:v>
                </c:pt>
                <c:pt idx="9099">
                  <c:v>0.36400000000000032</c:v>
                </c:pt>
                <c:pt idx="9100">
                  <c:v>0.36404000000000031</c:v>
                </c:pt>
                <c:pt idx="9101">
                  <c:v>0.36408000000000118</c:v>
                </c:pt>
                <c:pt idx="9102">
                  <c:v>0.36412000000000094</c:v>
                </c:pt>
                <c:pt idx="9103">
                  <c:v>0.36416000000000032</c:v>
                </c:pt>
                <c:pt idx="9104">
                  <c:v>0.36420000000000002</c:v>
                </c:pt>
                <c:pt idx="9105">
                  <c:v>0.36424000000000001</c:v>
                </c:pt>
                <c:pt idx="9106">
                  <c:v>0.36428000000000038</c:v>
                </c:pt>
                <c:pt idx="9107">
                  <c:v>0.36432000000000142</c:v>
                </c:pt>
                <c:pt idx="9108">
                  <c:v>0.36436000000000124</c:v>
                </c:pt>
                <c:pt idx="9109">
                  <c:v>0.36440000000000095</c:v>
                </c:pt>
                <c:pt idx="9110">
                  <c:v>0.36444000000000032</c:v>
                </c:pt>
                <c:pt idx="9111">
                  <c:v>0.36448000000000147</c:v>
                </c:pt>
                <c:pt idx="9112">
                  <c:v>0.36452000000000107</c:v>
                </c:pt>
                <c:pt idx="9113">
                  <c:v>0.36456000000000038</c:v>
                </c:pt>
                <c:pt idx="9114">
                  <c:v>0.36460000000000031</c:v>
                </c:pt>
                <c:pt idx="9115">
                  <c:v>0.36464000000000002</c:v>
                </c:pt>
                <c:pt idx="9116">
                  <c:v>0.36468000000000106</c:v>
                </c:pt>
                <c:pt idx="9117">
                  <c:v>0.36472000000000032</c:v>
                </c:pt>
                <c:pt idx="9118">
                  <c:v>0.36476000000000008</c:v>
                </c:pt>
                <c:pt idx="9119">
                  <c:v>0.36480000000000107</c:v>
                </c:pt>
                <c:pt idx="9120">
                  <c:v>0.36484000000000094</c:v>
                </c:pt>
                <c:pt idx="9121">
                  <c:v>0.36488000000000165</c:v>
                </c:pt>
                <c:pt idx="9122">
                  <c:v>0.36492000000000124</c:v>
                </c:pt>
                <c:pt idx="9123">
                  <c:v>0.36496000000000106</c:v>
                </c:pt>
                <c:pt idx="9124">
                  <c:v>0.36500000000000032</c:v>
                </c:pt>
                <c:pt idx="9125">
                  <c:v>0.36504000000000031</c:v>
                </c:pt>
                <c:pt idx="9126">
                  <c:v>0.36508000000000124</c:v>
                </c:pt>
                <c:pt idx="9127">
                  <c:v>0.36512000000000094</c:v>
                </c:pt>
                <c:pt idx="9128">
                  <c:v>0.36516000000000032</c:v>
                </c:pt>
                <c:pt idx="9129">
                  <c:v>0.36520000000000002</c:v>
                </c:pt>
                <c:pt idx="9130">
                  <c:v>0.36524000000000001</c:v>
                </c:pt>
                <c:pt idx="9131">
                  <c:v>0.36528000000000038</c:v>
                </c:pt>
                <c:pt idx="9132">
                  <c:v>0.36532000000000142</c:v>
                </c:pt>
                <c:pt idx="9133">
                  <c:v>0.36536000000000124</c:v>
                </c:pt>
                <c:pt idx="9134">
                  <c:v>0.36540000000000095</c:v>
                </c:pt>
                <c:pt idx="9135">
                  <c:v>0.36544000000000032</c:v>
                </c:pt>
                <c:pt idx="9136">
                  <c:v>0.36548000000000147</c:v>
                </c:pt>
                <c:pt idx="9137">
                  <c:v>0.36552000000000107</c:v>
                </c:pt>
                <c:pt idx="9138">
                  <c:v>0.36556000000000038</c:v>
                </c:pt>
                <c:pt idx="9139">
                  <c:v>0.36560000000000031</c:v>
                </c:pt>
                <c:pt idx="9140">
                  <c:v>0.36564000000000002</c:v>
                </c:pt>
                <c:pt idx="9141">
                  <c:v>0.36568000000000106</c:v>
                </c:pt>
                <c:pt idx="9142">
                  <c:v>0.36572000000000032</c:v>
                </c:pt>
                <c:pt idx="9143">
                  <c:v>0.36576000000000031</c:v>
                </c:pt>
                <c:pt idx="9144">
                  <c:v>0.36580000000000112</c:v>
                </c:pt>
                <c:pt idx="9145">
                  <c:v>0.36584000000000094</c:v>
                </c:pt>
                <c:pt idx="9146">
                  <c:v>0.36588000000000165</c:v>
                </c:pt>
                <c:pt idx="9147">
                  <c:v>0.36592000000000124</c:v>
                </c:pt>
                <c:pt idx="9148">
                  <c:v>0.36596000000000106</c:v>
                </c:pt>
                <c:pt idx="9149">
                  <c:v>0.36600000000000038</c:v>
                </c:pt>
                <c:pt idx="9150">
                  <c:v>0.36604000000000031</c:v>
                </c:pt>
                <c:pt idx="9151">
                  <c:v>0.36608000000000124</c:v>
                </c:pt>
                <c:pt idx="9152">
                  <c:v>0.36612000000000094</c:v>
                </c:pt>
                <c:pt idx="9153">
                  <c:v>0.36616000000000032</c:v>
                </c:pt>
                <c:pt idx="9154">
                  <c:v>0.36620000000000008</c:v>
                </c:pt>
                <c:pt idx="9155">
                  <c:v>0.36624000000000001</c:v>
                </c:pt>
                <c:pt idx="9156">
                  <c:v>0.36628000000000038</c:v>
                </c:pt>
                <c:pt idx="9157">
                  <c:v>0.36632000000000142</c:v>
                </c:pt>
                <c:pt idx="9158">
                  <c:v>0.36636000000000124</c:v>
                </c:pt>
                <c:pt idx="9159">
                  <c:v>0.36640000000000106</c:v>
                </c:pt>
                <c:pt idx="9160">
                  <c:v>0.36644000000000032</c:v>
                </c:pt>
                <c:pt idx="9161">
                  <c:v>0.36648000000000142</c:v>
                </c:pt>
                <c:pt idx="9162">
                  <c:v>0.36652000000000107</c:v>
                </c:pt>
                <c:pt idx="9163">
                  <c:v>0.36656000000000094</c:v>
                </c:pt>
                <c:pt idx="9164">
                  <c:v>0.36660000000000031</c:v>
                </c:pt>
                <c:pt idx="9165">
                  <c:v>0.36664000000000002</c:v>
                </c:pt>
                <c:pt idx="9166">
                  <c:v>0.36668000000000106</c:v>
                </c:pt>
                <c:pt idx="9167">
                  <c:v>0.36672000000000032</c:v>
                </c:pt>
                <c:pt idx="9168">
                  <c:v>0.36676000000000031</c:v>
                </c:pt>
                <c:pt idx="9169">
                  <c:v>0.36680000000000124</c:v>
                </c:pt>
                <c:pt idx="9170">
                  <c:v>0.36684000000000094</c:v>
                </c:pt>
                <c:pt idx="9171">
                  <c:v>0.36688000000000165</c:v>
                </c:pt>
                <c:pt idx="9172">
                  <c:v>0.36692000000000125</c:v>
                </c:pt>
                <c:pt idx="9173">
                  <c:v>0.36696000000000106</c:v>
                </c:pt>
                <c:pt idx="9174">
                  <c:v>0.36700000000000038</c:v>
                </c:pt>
                <c:pt idx="9175">
                  <c:v>0.36704000000000031</c:v>
                </c:pt>
                <c:pt idx="9176">
                  <c:v>0.36708000000000124</c:v>
                </c:pt>
                <c:pt idx="9177">
                  <c:v>0.36712000000000095</c:v>
                </c:pt>
                <c:pt idx="9178">
                  <c:v>0.36716000000000032</c:v>
                </c:pt>
                <c:pt idx="9179">
                  <c:v>0.36720000000000008</c:v>
                </c:pt>
                <c:pt idx="9180">
                  <c:v>0.36724000000000001</c:v>
                </c:pt>
                <c:pt idx="9181">
                  <c:v>0.36728000000000038</c:v>
                </c:pt>
                <c:pt idx="9182">
                  <c:v>0.36732000000000142</c:v>
                </c:pt>
                <c:pt idx="9183">
                  <c:v>0.36736000000000124</c:v>
                </c:pt>
                <c:pt idx="9184">
                  <c:v>0.36740000000000106</c:v>
                </c:pt>
                <c:pt idx="9185">
                  <c:v>0.36744000000000032</c:v>
                </c:pt>
                <c:pt idx="9186">
                  <c:v>0.36748000000000142</c:v>
                </c:pt>
                <c:pt idx="9187">
                  <c:v>0.36752000000000107</c:v>
                </c:pt>
                <c:pt idx="9188">
                  <c:v>0.36756000000000094</c:v>
                </c:pt>
                <c:pt idx="9189">
                  <c:v>0.36760000000000032</c:v>
                </c:pt>
                <c:pt idx="9190">
                  <c:v>0.36764000000000002</c:v>
                </c:pt>
                <c:pt idx="9191">
                  <c:v>0.36768000000000106</c:v>
                </c:pt>
                <c:pt idx="9192">
                  <c:v>0.36772000000000032</c:v>
                </c:pt>
                <c:pt idx="9193">
                  <c:v>0.36776000000000031</c:v>
                </c:pt>
                <c:pt idx="9194">
                  <c:v>0.36780000000000124</c:v>
                </c:pt>
                <c:pt idx="9195">
                  <c:v>0.36784000000000094</c:v>
                </c:pt>
                <c:pt idx="9196">
                  <c:v>0.36788000000000165</c:v>
                </c:pt>
                <c:pt idx="9197">
                  <c:v>0.36792000000000125</c:v>
                </c:pt>
                <c:pt idx="9198">
                  <c:v>0.36796000000000106</c:v>
                </c:pt>
                <c:pt idx="9199">
                  <c:v>0.36800000000000038</c:v>
                </c:pt>
                <c:pt idx="9200">
                  <c:v>0.36804000000000031</c:v>
                </c:pt>
                <c:pt idx="9201">
                  <c:v>0.36808000000000124</c:v>
                </c:pt>
                <c:pt idx="9202">
                  <c:v>0.36812000000000095</c:v>
                </c:pt>
                <c:pt idx="9203">
                  <c:v>0.36816000000000032</c:v>
                </c:pt>
                <c:pt idx="9204">
                  <c:v>0.36820000000000008</c:v>
                </c:pt>
                <c:pt idx="9205">
                  <c:v>0.36824000000000001</c:v>
                </c:pt>
                <c:pt idx="9206">
                  <c:v>0.36828000000000038</c:v>
                </c:pt>
                <c:pt idx="9207">
                  <c:v>0.36832000000000142</c:v>
                </c:pt>
                <c:pt idx="9208">
                  <c:v>0.36836000000000124</c:v>
                </c:pt>
                <c:pt idx="9209">
                  <c:v>0.36840000000000106</c:v>
                </c:pt>
                <c:pt idx="9210">
                  <c:v>0.36844000000000032</c:v>
                </c:pt>
                <c:pt idx="9211">
                  <c:v>0.36848000000000142</c:v>
                </c:pt>
                <c:pt idx="9212">
                  <c:v>0.36852000000000112</c:v>
                </c:pt>
                <c:pt idx="9213">
                  <c:v>0.36856000000000094</c:v>
                </c:pt>
                <c:pt idx="9214">
                  <c:v>0.36860000000000032</c:v>
                </c:pt>
                <c:pt idx="9215">
                  <c:v>0.36864000000000002</c:v>
                </c:pt>
                <c:pt idx="9216">
                  <c:v>0.36868000000000106</c:v>
                </c:pt>
                <c:pt idx="9217">
                  <c:v>0.36872000000000038</c:v>
                </c:pt>
                <c:pt idx="9218">
                  <c:v>0.36876000000000031</c:v>
                </c:pt>
                <c:pt idx="9219">
                  <c:v>0.36880000000000124</c:v>
                </c:pt>
                <c:pt idx="9220">
                  <c:v>0.36884000000000094</c:v>
                </c:pt>
                <c:pt idx="9221">
                  <c:v>0.36888000000000176</c:v>
                </c:pt>
                <c:pt idx="9222">
                  <c:v>0.36892000000000141</c:v>
                </c:pt>
                <c:pt idx="9223">
                  <c:v>0.36896000000000106</c:v>
                </c:pt>
                <c:pt idx="9224">
                  <c:v>0.36900000000000038</c:v>
                </c:pt>
                <c:pt idx="9225">
                  <c:v>0.36904000000000031</c:v>
                </c:pt>
                <c:pt idx="9226">
                  <c:v>0.36908000000000124</c:v>
                </c:pt>
                <c:pt idx="9227">
                  <c:v>0.36912000000000106</c:v>
                </c:pt>
                <c:pt idx="9228">
                  <c:v>0.36916000000000032</c:v>
                </c:pt>
                <c:pt idx="9229">
                  <c:v>0.36920000000000008</c:v>
                </c:pt>
                <c:pt idx="9230">
                  <c:v>0.36924000000000001</c:v>
                </c:pt>
                <c:pt idx="9231">
                  <c:v>0.36928000000000094</c:v>
                </c:pt>
                <c:pt idx="9232">
                  <c:v>0.36932000000000154</c:v>
                </c:pt>
                <c:pt idx="9233">
                  <c:v>0.36936000000000124</c:v>
                </c:pt>
                <c:pt idx="9234">
                  <c:v>0.36940000000000106</c:v>
                </c:pt>
                <c:pt idx="9235">
                  <c:v>0.36944000000000032</c:v>
                </c:pt>
                <c:pt idx="9236">
                  <c:v>0.36948000000000142</c:v>
                </c:pt>
                <c:pt idx="9237">
                  <c:v>0.36952000000000124</c:v>
                </c:pt>
                <c:pt idx="9238">
                  <c:v>0.36956000000000094</c:v>
                </c:pt>
                <c:pt idx="9239">
                  <c:v>0.36960000000000032</c:v>
                </c:pt>
                <c:pt idx="9240">
                  <c:v>0.36964000000000002</c:v>
                </c:pt>
                <c:pt idx="9241">
                  <c:v>0.36968000000000106</c:v>
                </c:pt>
                <c:pt idx="9242">
                  <c:v>0.36972000000000038</c:v>
                </c:pt>
                <c:pt idx="9243">
                  <c:v>0.36976000000000031</c:v>
                </c:pt>
                <c:pt idx="9244">
                  <c:v>0.36980000000000124</c:v>
                </c:pt>
                <c:pt idx="9245">
                  <c:v>0.36984000000000095</c:v>
                </c:pt>
                <c:pt idx="9246">
                  <c:v>0.36988000000000176</c:v>
                </c:pt>
                <c:pt idx="9247">
                  <c:v>0.36992000000000147</c:v>
                </c:pt>
                <c:pt idx="9248">
                  <c:v>0.36996000000000107</c:v>
                </c:pt>
                <c:pt idx="9249">
                  <c:v>0.37000000000000038</c:v>
                </c:pt>
                <c:pt idx="9250">
                  <c:v>0.37004000000000031</c:v>
                </c:pt>
                <c:pt idx="9251">
                  <c:v>0.37008000000000124</c:v>
                </c:pt>
                <c:pt idx="9252">
                  <c:v>0.37012000000000106</c:v>
                </c:pt>
                <c:pt idx="9253">
                  <c:v>0.37016000000000032</c:v>
                </c:pt>
                <c:pt idx="9254">
                  <c:v>0.37020000000000008</c:v>
                </c:pt>
                <c:pt idx="9255">
                  <c:v>0.37024000000000001</c:v>
                </c:pt>
                <c:pt idx="9256">
                  <c:v>0.37028000000000094</c:v>
                </c:pt>
                <c:pt idx="9257">
                  <c:v>0.37032000000000165</c:v>
                </c:pt>
                <c:pt idx="9258">
                  <c:v>0.37036000000000124</c:v>
                </c:pt>
                <c:pt idx="9259">
                  <c:v>0.37040000000000106</c:v>
                </c:pt>
                <c:pt idx="9260">
                  <c:v>0.37044000000000032</c:v>
                </c:pt>
                <c:pt idx="9261">
                  <c:v>0.37048000000000142</c:v>
                </c:pt>
                <c:pt idx="9262">
                  <c:v>0.37052000000000124</c:v>
                </c:pt>
                <c:pt idx="9263">
                  <c:v>0.37056000000000094</c:v>
                </c:pt>
                <c:pt idx="9264">
                  <c:v>0.37060000000000032</c:v>
                </c:pt>
                <c:pt idx="9265">
                  <c:v>0.37064000000000002</c:v>
                </c:pt>
                <c:pt idx="9266">
                  <c:v>0.37068000000000106</c:v>
                </c:pt>
                <c:pt idx="9267">
                  <c:v>0.37072000000000038</c:v>
                </c:pt>
                <c:pt idx="9268">
                  <c:v>0.37076000000000031</c:v>
                </c:pt>
                <c:pt idx="9269">
                  <c:v>0.37080000000000124</c:v>
                </c:pt>
                <c:pt idx="9270">
                  <c:v>0.370840000000001</c:v>
                </c:pt>
                <c:pt idx="9271">
                  <c:v>0.37088000000000176</c:v>
                </c:pt>
                <c:pt idx="9272">
                  <c:v>0.37092000000000147</c:v>
                </c:pt>
                <c:pt idx="9273">
                  <c:v>0.37096000000000107</c:v>
                </c:pt>
                <c:pt idx="9274">
                  <c:v>0.37100000000000088</c:v>
                </c:pt>
                <c:pt idx="9275">
                  <c:v>0.37104000000000031</c:v>
                </c:pt>
                <c:pt idx="9276">
                  <c:v>0.37108000000000124</c:v>
                </c:pt>
                <c:pt idx="9277">
                  <c:v>0.37112000000000106</c:v>
                </c:pt>
                <c:pt idx="9278">
                  <c:v>0.37116000000000032</c:v>
                </c:pt>
                <c:pt idx="9279">
                  <c:v>0.37120000000000031</c:v>
                </c:pt>
                <c:pt idx="9280">
                  <c:v>0.37124000000000001</c:v>
                </c:pt>
                <c:pt idx="9281">
                  <c:v>0.37128000000000094</c:v>
                </c:pt>
                <c:pt idx="9282">
                  <c:v>0.37132000000000165</c:v>
                </c:pt>
                <c:pt idx="9283">
                  <c:v>0.37136000000000124</c:v>
                </c:pt>
                <c:pt idx="9284">
                  <c:v>0.37140000000000106</c:v>
                </c:pt>
                <c:pt idx="9285">
                  <c:v>0.37144000000000038</c:v>
                </c:pt>
                <c:pt idx="9286">
                  <c:v>0.37148000000000142</c:v>
                </c:pt>
                <c:pt idx="9287">
                  <c:v>0.37152000000000124</c:v>
                </c:pt>
                <c:pt idx="9288">
                  <c:v>0.37156000000000095</c:v>
                </c:pt>
                <c:pt idx="9289">
                  <c:v>0.37160000000000032</c:v>
                </c:pt>
                <c:pt idx="9290">
                  <c:v>0.37164000000000008</c:v>
                </c:pt>
                <c:pt idx="9291">
                  <c:v>0.37168000000000107</c:v>
                </c:pt>
                <c:pt idx="9292">
                  <c:v>0.37172000000000038</c:v>
                </c:pt>
                <c:pt idx="9293">
                  <c:v>0.37176000000000031</c:v>
                </c:pt>
                <c:pt idx="9294">
                  <c:v>0.37180000000000124</c:v>
                </c:pt>
                <c:pt idx="9295">
                  <c:v>0.37184000000000106</c:v>
                </c:pt>
                <c:pt idx="9296">
                  <c:v>0.37188000000000176</c:v>
                </c:pt>
                <c:pt idx="9297">
                  <c:v>0.37192000000000142</c:v>
                </c:pt>
                <c:pt idx="9298">
                  <c:v>0.37196000000000107</c:v>
                </c:pt>
                <c:pt idx="9299">
                  <c:v>0.37200000000000094</c:v>
                </c:pt>
                <c:pt idx="9300">
                  <c:v>0.37204000000000031</c:v>
                </c:pt>
                <c:pt idx="9301">
                  <c:v>0.37208000000000124</c:v>
                </c:pt>
                <c:pt idx="9302">
                  <c:v>0.37212000000000106</c:v>
                </c:pt>
                <c:pt idx="9303">
                  <c:v>0.37216000000000032</c:v>
                </c:pt>
                <c:pt idx="9304">
                  <c:v>0.37220000000000031</c:v>
                </c:pt>
                <c:pt idx="9305">
                  <c:v>0.37224000000000002</c:v>
                </c:pt>
                <c:pt idx="9306">
                  <c:v>0.37228000000000094</c:v>
                </c:pt>
                <c:pt idx="9307">
                  <c:v>0.37232000000000165</c:v>
                </c:pt>
                <c:pt idx="9308">
                  <c:v>0.37236000000000125</c:v>
                </c:pt>
                <c:pt idx="9309">
                  <c:v>0.37240000000000106</c:v>
                </c:pt>
                <c:pt idx="9310">
                  <c:v>0.37244000000000038</c:v>
                </c:pt>
                <c:pt idx="9311">
                  <c:v>0.37248000000000142</c:v>
                </c:pt>
                <c:pt idx="9312">
                  <c:v>0.37252000000000124</c:v>
                </c:pt>
                <c:pt idx="9313">
                  <c:v>0.37256000000000095</c:v>
                </c:pt>
                <c:pt idx="9314">
                  <c:v>0.37260000000000032</c:v>
                </c:pt>
                <c:pt idx="9315">
                  <c:v>0.37264000000000008</c:v>
                </c:pt>
                <c:pt idx="9316">
                  <c:v>0.37268000000000107</c:v>
                </c:pt>
                <c:pt idx="9317">
                  <c:v>0.37272000000000038</c:v>
                </c:pt>
                <c:pt idx="9318">
                  <c:v>0.37276000000000031</c:v>
                </c:pt>
                <c:pt idx="9319">
                  <c:v>0.37280000000000124</c:v>
                </c:pt>
                <c:pt idx="9320">
                  <c:v>0.37284000000000106</c:v>
                </c:pt>
                <c:pt idx="9321">
                  <c:v>0.37288000000000177</c:v>
                </c:pt>
                <c:pt idx="9322">
                  <c:v>0.37292000000000142</c:v>
                </c:pt>
                <c:pt idx="9323">
                  <c:v>0.37296000000000107</c:v>
                </c:pt>
                <c:pt idx="9324">
                  <c:v>0.37300000000000094</c:v>
                </c:pt>
                <c:pt idx="9325">
                  <c:v>0.37304000000000032</c:v>
                </c:pt>
                <c:pt idx="9326">
                  <c:v>0.37308000000000124</c:v>
                </c:pt>
                <c:pt idx="9327">
                  <c:v>0.37312000000000106</c:v>
                </c:pt>
                <c:pt idx="9328">
                  <c:v>0.37316000000000032</c:v>
                </c:pt>
                <c:pt idx="9329">
                  <c:v>0.37320000000000031</c:v>
                </c:pt>
                <c:pt idx="9330">
                  <c:v>0.37324000000000002</c:v>
                </c:pt>
                <c:pt idx="9331">
                  <c:v>0.37328000000000094</c:v>
                </c:pt>
                <c:pt idx="9332">
                  <c:v>0.37332000000000176</c:v>
                </c:pt>
                <c:pt idx="9333">
                  <c:v>0.37336000000000136</c:v>
                </c:pt>
                <c:pt idx="9334">
                  <c:v>0.37340000000000106</c:v>
                </c:pt>
                <c:pt idx="9335">
                  <c:v>0.37344000000000038</c:v>
                </c:pt>
                <c:pt idx="9336">
                  <c:v>0.37348000000000142</c:v>
                </c:pt>
                <c:pt idx="9337">
                  <c:v>0.37352000000000124</c:v>
                </c:pt>
                <c:pt idx="9338">
                  <c:v>0.373560000000001</c:v>
                </c:pt>
                <c:pt idx="9339">
                  <c:v>0.37360000000000032</c:v>
                </c:pt>
                <c:pt idx="9340">
                  <c:v>0.37364000000000008</c:v>
                </c:pt>
                <c:pt idx="9341">
                  <c:v>0.37368000000000107</c:v>
                </c:pt>
                <c:pt idx="9342">
                  <c:v>0.37372000000000088</c:v>
                </c:pt>
                <c:pt idx="9343">
                  <c:v>0.37376000000000031</c:v>
                </c:pt>
                <c:pt idx="9344">
                  <c:v>0.37380000000000124</c:v>
                </c:pt>
                <c:pt idx="9345">
                  <c:v>0.37384000000000106</c:v>
                </c:pt>
                <c:pt idx="9346">
                  <c:v>0.37388000000000177</c:v>
                </c:pt>
                <c:pt idx="9347">
                  <c:v>0.37392000000000142</c:v>
                </c:pt>
                <c:pt idx="9348">
                  <c:v>0.37396000000000118</c:v>
                </c:pt>
                <c:pt idx="9349">
                  <c:v>0.37400000000000094</c:v>
                </c:pt>
                <c:pt idx="9350">
                  <c:v>0.37404000000000032</c:v>
                </c:pt>
                <c:pt idx="9351">
                  <c:v>0.37408000000000124</c:v>
                </c:pt>
                <c:pt idx="9352">
                  <c:v>0.37412000000000106</c:v>
                </c:pt>
                <c:pt idx="9353">
                  <c:v>0.37416000000000038</c:v>
                </c:pt>
                <c:pt idx="9354">
                  <c:v>0.37420000000000031</c:v>
                </c:pt>
                <c:pt idx="9355">
                  <c:v>0.37424000000000002</c:v>
                </c:pt>
                <c:pt idx="9356">
                  <c:v>0.37428000000000095</c:v>
                </c:pt>
                <c:pt idx="9357">
                  <c:v>0.37432000000000176</c:v>
                </c:pt>
                <c:pt idx="9358">
                  <c:v>0.37436000000000147</c:v>
                </c:pt>
                <c:pt idx="9359">
                  <c:v>0.37440000000000107</c:v>
                </c:pt>
                <c:pt idx="9360">
                  <c:v>0.37444000000000038</c:v>
                </c:pt>
                <c:pt idx="9361">
                  <c:v>0.37448000000000142</c:v>
                </c:pt>
                <c:pt idx="9362">
                  <c:v>0.37452000000000124</c:v>
                </c:pt>
                <c:pt idx="9363">
                  <c:v>0.37456000000000106</c:v>
                </c:pt>
                <c:pt idx="9364">
                  <c:v>0.37460000000000032</c:v>
                </c:pt>
                <c:pt idx="9365">
                  <c:v>0.37464000000000008</c:v>
                </c:pt>
                <c:pt idx="9366">
                  <c:v>0.37468000000000107</c:v>
                </c:pt>
                <c:pt idx="9367">
                  <c:v>0.37472000000000094</c:v>
                </c:pt>
                <c:pt idx="9368">
                  <c:v>0.37476000000000032</c:v>
                </c:pt>
                <c:pt idx="9369">
                  <c:v>0.37480000000000124</c:v>
                </c:pt>
                <c:pt idx="9370">
                  <c:v>0.37484000000000106</c:v>
                </c:pt>
                <c:pt idx="9371">
                  <c:v>0.37488000000000177</c:v>
                </c:pt>
                <c:pt idx="9372">
                  <c:v>0.37492000000000142</c:v>
                </c:pt>
                <c:pt idx="9373">
                  <c:v>0.37496000000000124</c:v>
                </c:pt>
                <c:pt idx="9374">
                  <c:v>0.37500000000000094</c:v>
                </c:pt>
                <c:pt idx="9375">
                  <c:v>0.37504000000000032</c:v>
                </c:pt>
                <c:pt idx="9376">
                  <c:v>0.37508000000000125</c:v>
                </c:pt>
                <c:pt idx="9377">
                  <c:v>0.37512000000000106</c:v>
                </c:pt>
                <c:pt idx="9378">
                  <c:v>0.37516000000000038</c:v>
                </c:pt>
                <c:pt idx="9379">
                  <c:v>0.37520000000000031</c:v>
                </c:pt>
                <c:pt idx="9380">
                  <c:v>0.37524000000000002</c:v>
                </c:pt>
                <c:pt idx="9381">
                  <c:v>0.37528000000000095</c:v>
                </c:pt>
                <c:pt idx="9382">
                  <c:v>0.37532000000000176</c:v>
                </c:pt>
                <c:pt idx="9383">
                  <c:v>0.37536000000000147</c:v>
                </c:pt>
                <c:pt idx="9384">
                  <c:v>0.37540000000000107</c:v>
                </c:pt>
                <c:pt idx="9385">
                  <c:v>0.37544000000000038</c:v>
                </c:pt>
                <c:pt idx="9386">
                  <c:v>0.37548000000000142</c:v>
                </c:pt>
                <c:pt idx="9387">
                  <c:v>0.37552000000000124</c:v>
                </c:pt>
                <c:pt idx="9388">
                  <c:v>0.37556000000000106</c:v>
                </c:pt>
                <c:pt idx="9389">
                  <c:v>0.37560000000000032</c:v>
                </c:pt>
                <c:pt idx="9390">
                  <c:v>0.37564000000000008</c:v>
                </c:pt>
                <c:pt idx="9391">
                  <c:v>0.37568000000000107</c:v>
                </c:pt>
                <c:pt idx="9392">
                  <c:v>0.37572000000000094</c:v>
                </c:pt>
                <c:pt idx="9393">
                  <c:v>0.37576000000000032</c:v>
                </c:pt>
                <c:pt idx="9394">
                  <c:v>0.37580000000000124</c:v>
                </c:pt>
                <c:pt idx="9395">
                  <c:v>0.37584000000000106</c:v>
                </c:pt>
                <c:pt idx="9396">
                  <c:v>0.37588000000000177</c:v>
                </c:pt>
                <c:pt idx="9397">
                  <c:v>0.37592000000000142</c:v>
                </c:pt>
                <c:pt idx="9398">
                  <c:v>0.37596000000000124</c:v>
                </c:pt>
                <c:pt idx="9399">
                  <c:v>0.37600000000000094</c:v>
                </c:pt>
                <c:pt idx="9400">
                  <c:v>0.37604000000000032</c:v>
                </c:pt>
                <c:pt idx="9401">
                  <c:v>0.37608000000000136</c:v>
                </c:pt>
                <c:pt idx="9402">
                  <c:v>0.37612000000000106</c:v>
                </c:pt>
                <c:pt idx="9403">
                  <c:v>0.37616000000000038</c:v>
                </c:pt>
                <c:pt idx="9404">
                  <c:v>0.37620000000000031</c:v>
                </c:pt>
                <c:pt idx="9405">
                  <c:v>0.37624000000000002</c:v>
                </c:pt>
                <c:pt idx="9406">
                  <c:v>0.37628000000000106</c:v>
                </c:pt>
                <c:pt idx="9407">
                  <c:v>0.37632000000000176</c:v>
                </c:pt>
                <c:pt idx="9408">
                  <c:v>0.37636000000000142</c:v>
                </c:pt>
                <c:pt idx="9409">
                  <c:v>0.37640000000000107</c:v>
                </c:pt>
                <c:pt idx="9410">
                  <c:v>0.37644000000000094</c:v>
                </c:pt>
                <c:pt idx="9411">
                  <c:v>0.37648000000000154</c:v>
                </c:pt>
                <c:pt idx="9412">
                  <c:v>0.37652000000000124</c:v>
                </c:pt>
                <c:pt idx="9413">
                  <c:v>0.37656000000000106</c:v>
                </c:pt>
                <c:pt idx="9414">
                  <c:v>0.37660000000000032</c:v>
                </c:pt>
                <c:pt idx="9415">
                  <c:v>0.37664000000000031</c:v>
                </c:pt>
                <c:pt idx="9416">
                  <c:v>0.37668000000000124</c:v>
                </c:pt>
                <c:pt idx="9417">
                  <c:v>0.37672000000000094</c:v>
                </c:pt>
                <c:pt idx="9418">
                  <c:v>0.37676000000000032</c:v>
                </c:pt>
                <c:pt idx="9419">
                  <c:v>0.37680000000000125</c:v>
                </c:pt>
                <c:pt idx="9420">
                  <c:v>0.37684000000000106</c:v>
                </c:pt>
                <c:pt idx="9421">
                  <c:v>0.37688000000000177</c:v>
                </c:pt>
                <c:pt idx="9422">
                  <c:v>0.37692000000000142</c:v>
                </c:pt>
                <c:pt idx="9423">
                  <c:v>0.37696000000000124</c:v>
                </c:pt>
                <c:pt idx="9424">
                  <c:v>0.37700000000000095</c:v>
                </c:pt>
                <c:pt idx="9425">
                  <c:v>0.37704000000000032</c:v>
                </c:pt>
                <c:pt idx="9426">
                  <c:v>0.37708000000000147</c:v>
                </c:pt>
                <c:pt idx="9427">
                  <c:v>0.37712000000000107</c:v>
                </c:pt>
                <c:pt idx="9428">
                  <c:v>0.37716000000000038</c:v>
                </c:pt>
                <c:pt idx="9429">
                  <c:v>0.37720000000000031</c:v>
                </c:pt>
                <c:pt idx="9430">
                  <c:v>0.37724000000000002</c:v>
                </c:pt>
                <c:pt idx="9431">
                  <c:v>0.37728000000000106</c:v>
                </c:pt>
                <c:pt idx="9432">
                  <c:v>0.37732000000000177</c:v>
                </c:pt>
                <c:pt idx="9433">
                  <c:v>0.37736000000000142</c:v>
                </c:pt>
                <c:pt idx="9434">
                  <c:v>0.37740000000000107</c:v>
                </c:pt>
                <c:pt idx="9435">
                  <c:v>0.37744000000000094</c:v>
                </c:pt>
                <c:pt idx="9436">
                  <c:v>0.37748000000000165</c:v>
                </c:pt>
                <c:pt idx="9437">
                  <c:v>0.37752000000000124</c:v>
                </c:pt>
                <c:pt idx="9438">
                  <c:v>0.37756000000000106</c:v>
                </c:pt>
                <c:pt idx="9439">
                  <c:v>0.37760000000000032</c:v>
                </c:pt>
                <c:pt idx="9440">
                  <c:v>0.37764000000000031</c:v>
                </c:pt>
                <c:pt idx="9441">
                  <c:v>0.37768000000000124</c:v>
                </c:pt>
                <c:pt idx="9442">
                  <c:v>0.37772000000000094</c:v>
                </c:pt>
                <c:pt idx="9443">
                  <c:v>0.37776000000000032</c:v>
                </c:pt>
                <c:pt idx="9444">
                  <c:v>0.37780000000000125</c:v>
                </c:pt>
                <c:pt idx="9445">
                  <c:v>0.37784000000000106</c:v>
                </c:pt>
                <c:pt idx="9446">
                  <c:v>0.37788000000000177</c:v>
                </c:pt>
                <c:pt idx="9447">
                  <c:v>0.37792000000000142</c:v>
                </c:pt>
                <c:pt idx="9448">
                  <c:v>0.37796000000000124</c:v>
                </c:pt>
                <c:pt idx="9449">
                  <c:v>0.37800000000000095</c:v>
                </c:pt>
                <c:pt idx="9450">
                  <c:v>0.37804000000000032</c:v>
                </c:pt>
                <c:pt idx="9451">
                  <c:v>0.37808000000000147</c:v>
                </c:pt>
                <c:pt idx="9452">
                  <c:v>0.37812000000000107</c:v>
                </c:pt>
                <c:pt idx="9453">
                  <c:v>0.37816000000000038</c:v>
                </c:pt>
                <c:pt idx="9454">
                  <c:v>0.37820000000000031</c:v>
                </c:pt>
                <c:pt idx="9455">
                  <c:v>0.37824000000000002</c:v>
                </c:pt>
                <c:pt idx="9456">
                  <c:v>0.37828000000000106</c:v>
                </c:pt>
                <c:pt idx="9457">
                  <c:v>0.37832000000000177</c:v>
                </c:pt>
                <c:pt idx="9458">
                  <c:v>0.37836000000000142</c:v>
                </c:pt>
                <c:pt idx="9459">
                  <c:v>0.37840000000000112</c:v>
                </c:pt>
                <c:pt idx="9460">
                  <c:v>0.37844000000000094</c:v>
                </c:pt>
                <c:pt idx="9461">
                  <c:v>0.37848000000000165</c:v>
                </c:pt>
                <c:pt idx="9462">
                  <c:v>0.37852000000000124</c:v>
                </c:pt>
                <c:pt idx="9463">
                  <c:v>0.37856000000000106</c:v>
                </c:pt>
                <c:pt idx="9464">
                  <c:v>0.37860000000000038</c:v>
                </c:pt>
                <c:pt idx="9465">
                  <c:v>0.37864000000000031</c:v>
                </c:pt>
                <c:pt idx="9466">
                  <c:v>0.37868000000000124</c:v>
                </c:pt>
                <c:pt idx="9467">
                  <c:v>0.37872000000000094</c:v>
                </c:pt>
                <c:pt idx="9468">
                  <c:v>0.37876000000000032</c:v>
                </c:pt>
                <c:pt idx="9469">
                  <c:v>0.37880000000000141</c:v>
                </c:pt>
                <c:pt idx="9470">
                  <c:v>0.37884000000000106</c:v>
                </c:pt>
                <c:pt idx="9471">
                  <c:v>0.37888000000000177</c:v>
                </c:pt>
                <c:pt idx="9472">
                  <c:v>0.37892000000000142</c:v>
                </c:pt>
                <c:pt idx="9473">
                  <c:v>0.37896000000000124</c:v>
                </c:pt>
                <c:pt idx="9474">
                  <c:v>0.37900000000000106</c:v>
                </c:pt>
                <c:pt idx="9475">
                  <c:v>0.37904000000000032</c:v>
                </c:pt>
                <c:pt idx="9476">
                  <c:v>0.37908000000000142</c:v>
                </c:pt>
                <c:pt idx="9477">
                  <c:v>0.37912000000000107</c:v>
                </c:pt>
                <c:pt idx="9478">
                  <c:v>0.37916000000000094</c:v>
                </c:pt>
                <c:pt idx="9479">
                  <c:v>0.37920000000000031</c:v>
                </c:pt>
                <c:pt idx="9480">
                  <c:v>0.37924000000000002</c:v>
                </c:pt>
                <c:pt idx="9481">
                  <c:v>0.37928000000000106</c:v>
                </c:pt>
                <c:pt idx="9482">
                  <c:v>0.37932000000000177</c:v>
                </c:pt>
                <c:pt idx="9483">
                  <c:v>0.37936000000000142</c:v>
                </c:pt>
                <c:pt idx="9484">
                  <c:v>0.37940000000000124</c:v>
                </c:pt>
                <c:pt idx="9485">
                  <c:v>0.37944000000000094</c:v>
                </c:pt>
                <c:pt idx="9486">
                  <c:v>0.37948000000000165</c:v>
                </c:pt>
                <c:pt idx="9487">
                  <c:v>0.37952000000000125</c:v>
                </c:pt>
                <c:pt idx="9488">
                  <c:v>0.37956000000000106</c:v>
                </c:pt>
                <c:pt idx="9489">
                  <c:v>0.37960000000000038</c:v>
                </c:pt>
                <c:pt idx="9490">
                  <c:v>0.37964000000000031</c:v>
                </c:pt>
                <c:pt idx="9491">
                  <c:v>0.37968000000000124</c:v>
                </c:pt>
                <c:pt idx="9492">
                  <c:v>0.37972000000000095</c:v>
                </c:pt>
                <c:pt idx="9493">
                  <c:v>0.37976000000000032</c:v>
                </c:pt>
                <c:pt idx="9494">
                  <c:v>0.37980000000000147</c:v>
                </c:pt>
                <c:pt idx="9495">
                  <c:v>0.37984000000000107</c:v>
                </c:pt>
                <c:pt idx="9496">
                  <c:v>0.37988000000000177</c:v>
                </c:pt>
                <c:pt idx="9497">
                  <c:v>0.37992000000000142</c:v>
                </c:pt>
                <c:pt idx="9498">
                  <c:v>0.37996000000000124</c:v>
                </c:pt>
                <c:pt idx="9499">
                  <c:v>0.38000000000000106</c:v>
                </c:pt>
                <c:pt idx="9500">
                  <c:v>0.38004000000000032</c:v>
                </c:pt>
                <c:pt idx="9501">
                  <c:v>0.38008000000000142</c:v>
                </c:pt>
                <c:pt idx="9502">
                  <c:v>0.38012000000000107</c:v>
                </c:pt>
                <c:pt idx="9503">
                  <c:v>0.38016000000000094</c:v>
                </c:pt>
                <c:pt idx="9504">
                  <c:v>0.38020000000000032</c:v>
                </c:pt>
                <c:pt idx="9505">
                  <c:v>0.38024000000000002</c:v>
                </c:pt>
                <c:pt idx="9506">
                  <c:v>0.38028000000000106</c:v>
                </c:pt>
                <c:pt idx="9507">
                  <c:v>0.38032000000000177</c:v>
                </c:pt>
                <c:pt idx="9508">
                  <c:v>0.38036000000000142</c:v>
                </c:pt>
                <c:pt idx="9509">
                  <c:v>0.38040000000000124</c:v>
                </c:pt>
                <c:pt idx="9510">
                  <c:v>0.38044000000000094</c:v>
                </c:pt>
                <c:pt idx="9511">
                  <c:v>0.38048000000000165</c:v>
                </c:pt>
                <c:pt idx="9512">
                  <c:v>0.38052000000000125</c:v>
                </c:pt>
                <c:pt idx="9513">
                  <c:v>0.38056000000000106</c:v>
                </c:pt>
                <c:pt idx="9514">
                  <c:v>0.38060000000000038</c:v>
                </c:pt>
                <c:pt idx="9515">
                  <c:v>0.38064000000000031</c:v>
                </c:pt>
                <c:pt idx="9516">
                  <c:v>0.38068000000000124</c:v>
                </c:pt>
                <c:pt idx="9517">
                  <c:v>0.38072000000000095</c:v>
                </c:pt>
                <c:pt idx="9518">
                  <c:v>0.38076000000000032</c:v>
                </c:pt>
                <c:pt idx="9519">
                  <c:v>0.38080000000000147</c:v>
                </c:pt>
                <c:pt idx="9520">
                  <c:v>0.38084000000000107</c:v>
                </c:pt>
                <c:pt idx="9521">
                  <c:v>0.38088000000000177</c:v>
                </c:pt>
                <c:pt idx="9522">
                  <c:v>0.38092000000000142</c:v>
                </c:pt>
                <c:pt idx="9523">
                  <c:v>0.38096000000000124</c:v>
                </c:pt>
                <c:pt idx="9524">
                  <c:v>0.38100000000000106</c:v>
                </c:pt>
                <c:pt idx="9525">
                  <c:v>0.38104000000000032</c:v>
                </c:pt>
                <c:pt idx="9526">
                  <c:v>0.38108000000000142</c:v>
                </c:pt>
                <c:pt idx="9527">
                  <c:v>0.38112000000000112</c:v>
                </c:pt>
                <c:pt idx="9528">
                  <c:v>0.38116000000000094</c:v>
                </c:pt>
                <c:pt idx="9529">
                  <c:v>0.38120000000000032</c:v>
                </c:pt>
                <c:pt idx="9530">
                  <c:v>0.38124000000000002</c:v>
                </c:pt>
                <c:pt idx="9531">
                  <c:v>0.38128000000000106</c:v>
                </c:pt>
                <c:pt idx="9532">
                  <c:v>0.38132000000000177</c:v>
                </c:pt>
                <c:pt idx="9533">
                  <c:v>0.38136000000000142</c:v>
                </c:pt>
                <c:pt idx="9534">
                  <c:v>0.38140000000000124</c:v>
                </c:pt>
                <c:pt idx="9535">
                  <c:v>0.38144000000000094</c:v>
                </c:pt>
                <c:pt idx="9536">
                  <c:v>0.38148000000000176</c:v>
                </c:pt>
                <c:pt idx="9537">
                  <c:v>0.38152000000000141</c:v>
                </c:pt>
                <c:pt idx="9538">
                  <c:v>0.38156000000000106</c:v>
                </c:pt>
                <c:pt idx="9539">
                  <c:v>0.38160000000000038</c:v>
                </c:pt>
                <c:pt idx="9540">
                  <c:v>0.38164000000000031</c:v>
                </c:pt>
                <c:pt idx="9541">
                  <c:v>0.38168000000000124</c:v>
                </c:pt>
                <c:pt idx="9542">
                  <c:v>0.38172000000000106</c:v>
                </c:pt>
                <c:pt idx="9543">
                  <c:v>0.38176000000000032</c:v>
                </c:pt>
                <c:pt idx="9544">
                  <c:v>0.38180000000000142</c:v>
                </c:pt>
                <c:pt idx="9545">
                  <c:v>0.38184000000000107</c:v>
                </c:pt>
                <c:pt idx="9546">
                  <c:v>0.38188000000000188</c:v>
                </c:pt>
                <c:pt idx="9547">
                  <c:v>0.38192000000000165</c:v>
                </c:pt>
                <c:pt idx="9548">
                  <c:v>0.38196000000000124</c:v>
                </c:pt>
                <c:pt idx="9549">
                  <c:v>0.38200000000000106</c:v>
                </c:pt>
                <c:pt idx="9550">
                  <c:v>0.38204000000000032</c:v>
                </c:pt>
                <c:pt idx="9551">
                  <c:v>0.38208000000000142</c:v>
                </c:pt>
                <c:pt idx="9552">
                  <c:v>0.38212000000000124</c:v>
                </c:pt>
                <c:pt idx="9553">
                  <c:v>0.38216000000000094</c:v>
                </c:pt>
                <c:pt idx="9554">
                  <c:v>0.38220000000000032</c:v>
                </c:pt>
                <c:pt idx="9555">
                  <c:v>0.38224000000000002</c:v>
                </c:pt>
                <c:pt idx="9556">
                  <c:v>0.38228000000000106</c:v>
                </c:pt>
                <c:pt idx="9557">
                  <c:v>0.38232000000000177</c:v>
                </c:pt>
                <c:pt idx="9558">
                  <c:v>0.38236000000000142</c:v>
                </c:pt>
                <c:pt idx="9559">
                  <c:v>0.38240000000000124</c:v>
                </c:pt>
                <c:pt idx="9560">
                  <c:v>0.38244000000000095</c:v>
                </c:pt>
                <c:pt idx="9561">
                  <c:v>0.38248000000000176</c:v>
                </c:pt>
                <c:pt idx="9562">
                  <c:v>0.38252000000000147</c:v>
                </c:pt>
                <c:pt idx="9563">
                  <c:v>0.38256000000000107</c:v>
                </c:pt>
                <c:pt idx="9564">
                  <c:v>0.38260000000000038</c:v>
                </c:pt>
                <c:pt idx="9565">
                  <c:v>0.38264000000000031</c:v>
                </c:pt>
                <c:pt idx="9566">
                  <c:v>0.38268000000000124</c:v>
                </c:pt>
                <c:pt idx="9567">
                  <c:v>0.38272000000000106</c:v>
                </c:pt>
                <c:pt idx="9568">
                  <c:v>0.38276000000000032</c:v>
                </c:pt>
                <c:pt idx="9569">
                  <c:v>0.38280000000000142</c:v>
                </c:pt>
                <c:pt idx="9570">
                  <c:v>0.38284000000000107</c:v>
                </c:pt>
                <c:pt idx="9571">
                  <c:v>0.38288000000000189</c:v>
                </c:pt>
                <c:pt idx="9572">
                  <c:v>0.38292000000000165</c:v>
                </c:pt>
                <c:pt idx="9573">
                  <c:v>0.38296000000000124</c:v>
                </c:pt>
                <c:pt idx="9574">
                  <c:v>0.38300000000000106</c:v>
                </c:pt>
                <c:pt idx="9575">
                  <c:v>0.38304000000000032</c:v>
                </c:pt>
                <c:pt idx="9576">
                  <c:v>0.38308000000000142</c:v>
                </c:pt>
                <c:pt idx="9577">
                  <c:v>0.38312000000000124</c:v>
                </c:pt>
                <c:pt idx="9578">
                  <c:v>0.38316000000000094</c:v>
                </c:pt>
                <c:pt idx="9579">
                  <c:v>0.38320000000000032</c:v>
                </c:pt>
                <c:pt idx="9580">
                  <c:v>0.38324000000000008</c:v>
                </c:pt>
                <c:pt idx="9581">
                  <c:v>0.38328000000000106</c:v>
                </c:pt>
                <c:pt idx="9582">
                  <c:v>0.38332000000000177</c:v>
                </c:pt>
                <c:pt idx="9583">
                  <c:v>0.38336000000000142</c:v>
                </c:pt>
                <c:pt idx="9584">
                  <c:v>0.38340000000000124</c:v>
                </c:pt>
                <c:pt idx="9585">
                  <c:v>0.383440000000001</c:v>
                </c:pt>
                <c:pt idx="9586">
                  <c:v>0.38348000000000176</c:v>
                </c:pt>
                <c:pt idx="9587">
                  <c:v>0.38352000000000147</c:v>
                </c:pt>
                <c:pt idx="9588">
                  <c:v>0.38356000000000107</c:v>
                </c:pt>
                <c:pt idx="9589">
                  <c:v>0.38360000000000088</c:v>
                </c:pt>
                <c:pt idx="9590">
                  <c:v>0.38364000000000031</c:v>
                </c:pt>
                <c:pt idx="9591">
                  <c:v>0.38368000000000124</c:v>
                </c:pt>
                <c:pt idx="9592">
                  <c:v>0.38372000000000106</c:v>
                </c:pt>
                <c:pt idx="9593">
                  <c:v>0.38376000000000032</c:v>
                </c:pt>
                <c:pt idx="9594">
                  <c:v>0.38380000000000142</c:v>
                </c:pt>
                <c:pt idx="9595">
                  <c:v>0.38384000000000118</c:v>
                </c:pt>
                <c:pt idx="9596">
                  <c:v>0.38388000000000189</c:v>
                </c:pt>
                <c:pt idx="9597">
                  <c:v>0.38392000000000165</c:v>
                </c:pt>
                <c:pt idx="9598">
                  <c:v>0.38396000000000124</c:v>
                </c:pt>
                <c:pt idx="9599">
                  <c:v>0.38400000000000106</c:v>
                </c:pt>
                <c:pt idx="9600">
                  <c:v>0.38404000000000038</c:v>
                </c:pt>
                <c:pt idx="9601">
                  <c:v>0.38408000000000142</c:v>
                </c:pt>
                <c:pt idx="9602">
                  <c:v>0.38412000000000124</c:v>
                </c:pt>
                <c:pt idx="9603">
                  <c:v>0.38416000000000095</c:v>
                </c:pt>
                <c:pt idx="9604">
                  <c:v>0.38420000000000032</c:v>
                </c:pt>
                <c:pt idx="9605">
                  <c:v>0.38424000000000008</c:v>
                </c:pt>
                <c:pt idx="9606">
                  <c:v>0.38428000000000107</c:v>
                </c:pt>
                <c:pt idx="9607">
                  <c:v>0.38432000000000177</c:v>
                </c:pt>
                <c:pt idx="9608">
                  <c:v>0.38436000000000142</c:v>
                </c:pt>
                <c:pt idx="9609">
                  <c:v>0.38440000000000124</c:v>
                </c:pt>
                <c:pt idx="9610">
                  <c:v>0.38444000000000106</c:v>
                </c:pt>
                <c:pt idx="9611">
                  <c:v>0.38448000000000176</c:v>
                </c:pt>
                <c:pt idx="9612">
                  <c:v>0.38452000000000142</c:v>
                </c:pt>
                <c:pt idx="9613">
                  <c:v>0.38456000000000107</c:v>
                </c:pt>
                <c:pt idx="9614">
                  <c:v>0.38460000000000094</c:v>
                </c:pt>
                <c:pt idx="9615">
                  <c:v>0.38464000000000031</c:v>
                </c:pt>
                <c:pt idx="9616">
                  <c:v>0.38468000000000124</c:v>
                </c:pt>
                <c:pt idx="9617">
                  <c:v>0.38472000000000106</c:v>
                </c:pt>
                <c:pt idx="9618">
                  <c:v>0.38476000000000032</c:v>
                </c:pt>
                <c:pt idx="9619">
                  <c:v>0.38480000000000142</c:v>
                </c:pt>
                <c:pt idx="9620">
                  <c:v>0.38484000000000124</c:v>
                </c:pt>
                <c:pt idx="9621">
                  <c:v>0.38488000000000189</c:v>
                </c:pt>
                <c:pt idx="9622">
                  <c:v>0.38492000000000165</c:v>
                </c:pt>
                <c:pt idx="9623">
                  <c:v>0.38496000000000125</c:v>
                </c:pt>
                <c:pt idx="9624">
                  <c:v>0.38500000000000106</c:v>
                </c:pt>
                <c:pt idx="9625">
                  <c:v>0.38504000000000038</c:v>
                </c:pt>
                <c:pt idx="9626">
                  <c:v>0.38508000000000142</c:v>
                </c:pt>
                <c:pt idx="9627">
                  <c:v>0.38512000000000124</c:v>
                </c:pt>
                <c:pt idx="9628">
                  <c:v>0.38516000000000095</c:v>
                </c:pt>
                <c:pt idx="9629">
                  <c:v>0.38520000000000032</c:v>
                </c:pt>
                <c:pt idx="9630">
                  <c:v>0.38524000000000008</c:v>
                </c:pt>
                <c:pt idx="9631">
                  <c:v>0.38528000000000107</c:v>
                </c:pt>
                <c:pt idx="9632">
                  <c:v>0.38532000000000177</c:v>
                </c:pt>
                <c:pt idx="9633">
                  <c:v>0.38536000000000142</c:v>
                </c:pt>
                <c:pt idx="9634">
                  <c:v>0.38540000000000124</c:v>
                </c:pt>
                <c:pt idx="9635">
                  <c:v>0.38544000000000106</c:v>
                </c:pt>
                <c:pt idx="9636">
                  <c:v>0.38548000000000177</c:v>
                </c:pt>
                <c:pt idx="9637">
                  <c:v>0.38552000000000142</c:v>
                </c:pt>
                <c:pt idx="9638">
                  <c:v>0.38556000000000107</c:v>
                </c:pt>
                <c:pt idx="9639">
                  <c:v>0.38560000000000094</c:v>
                </c:pt>
                <c:pt idx="9640">
                  <c:v>0.38564000000000032</c:v>
                </c:pt>
                <c:pt idx="9641">
                  <c:v>0.38568000000000124</c:v>
                </c:pt>
                <c:pt idx="9642">
                  <c:v>0.38572000000000106</c:v>
                </c:pt>
                <c:pt idx="9643">
                  <c:v>0.38576000000000032</c:v>
                </c:pt>
                <c:pt idx="9644">
                  <c:v>0.38580000000000142</c:v>
                </c:pt>
                <c:pt idx="9645">
                  <c:v>0.38584000000000124</c:v>
                </c:pt>
                <c:pt idx="9646">
                  <c:v>0.38588000000000189</c:v>
                </c:pt>
                <c:pt idx="9647">
                  <c:v>0.38592000000000176</c:v>
                </c:pt>
                <c:pt idx="9648">
                  <c:v>0.38596000000000136</c:v>
                </c:pt>
                <c:pt idx="9649">
                  <c:v>0.38600000000000106</c:v>
                </c:pt>
                <c:pt idx="9650">
                  <c:v>0.38604000000000038</c:v>
                </c:pt>
                <c:pt idx="9651">
                  <c:v>0.38608000000000142</c:v>
                </c:pt>
                <c:pt idx="9652">
                  <c:v>0.38612000000000124</c:v>
                </c:pt>
                <c:pt idx="9653">
                  <c:v>0.386160000000001</c:v>
                </c:pt>
                <c:pt idx="9654">
                  <c:v>0.38620000000000032</c:v>
                </c:pt>
                <c:pt idx="9655">
                  <c:v>0.38624000000000008</c:v>
                </c:pt>
                <c:pt idx="9656">
                  <c:v>0.38628000000000107</c:v>
                </c:pt>
                <c:pt idx="9657">
                  <c:v>0.38632000000000177</c:v>
                </c:pt>
                <c:pt idx="9658">
                  <c:v>0.38636000000000148</c:v>
                </c:pt>
                <c:pt idx="9659">
                  <c:v>0.38640000000000124</c:v>
                </c:pt>
                <c:pt idx="9660">
                  <c:v>0.38644000000000106</c:v>
                </c:pt>
                <c:pt idx="9661">
                  <c:v>0.38648000000000177</c:v>
                </c:pt>
                <c:pt idx="9662">
                  <c:v>0.38652000000000142</c:v>
                </c:pt>
                <c:pt idx="9663">
                  <c:v>0.38656000000000118</c:v>
                </c:pt>
                <c:pt idx="9664">
                  <c:v>0.38660000000000094</c:v>
                </c:pt>
                <c:pt idx="9665">
                  <c:v>0.38664000000000032</c:v>
                </c:pt>
                <c:pt idx="9666">
                  <c:v>0.38668000000000124</c:v>
                </c:pt>
                <c:pt idx="9667">
                  <c:v>0.38672000000000106</c:v>
                </c:pt>
                <c:pt idx="9668">
                  <c:v>0.38676000000000038</c:v>
                </c:pt>
                <c:pt idx="9669">
                  <c:v>0.38680000000000142</c:v>
                </c:pt>
                <c:pt idx="9670">
                  <c:v>0.38684000000000124</c:v>
                </c:pt>
                <c:pt idx="9671">
                  <c:v>0.38688000000000189</c:v>
                </c:pt>
                <c:pt idx="9672">
                  <c:v>0.38692000000000176</c:v>
                </c:pt>
                <c:pt idx="9673">
                  <c:v>0.38696000000000147</c:v>
                </c:pt>
                <c:pt idx="9674">
                  <c:v>0.38700000000000107</c:v>
                </c:pt>
                <c:pt idx="9675">
                  <c:v>0.38704000000000038</c:v>
                </c:pt>
                <c:pt idx="9676">
                  <c:v>0.38708000000000142</c:v>
                </c:pt>
                <c:pt idx="9677">
                  <c:v>0.38712000000000124</c:v>
                </c:pt>
                <c:pt idx="9678">
                  <c:v>0.38716000000000106</c:v>
                </c:pt>
                <c:pt idx="9679">
                  <c:v>0.38720000000000032</c:v>
                </c:pt>
                <c:pt idx="9680">
                  <c:v>0.38724000000000008</c:v>
                </c:pt>
                <c:pt idx="9681">
                  <c:v>0.38728000000000107</c:v>
                </c:pt>
                <c:pt idx="9682">
                  <c:v>0.38732000000000188</c:v>
                </c:pt>
                <c:pt idx="9683">
                  <c:v>0.38736000000000165</c:v>
                </c:pt>
                <c:pt idx="9684">
                  <c:v>0.38740000000000124</c:v>
                </c:pt>
                <c:pt idx="9685">
                  <c:v>0.38744000000000106</c:v>
                </c:pt>
                <c:pt idx="9686">
                  <c:v>0.38748000000000177</c:v>
                </c:pt>
                <c:pt idx="9687">
                  <c:v>0.38752000000000142</c:v>
                </c:pt>
                <c:pt idx="9688">
                  <c:v>0.38756000000000124</c:v>
                </c:pt>
                <c:pt idx="9689">
                  <c:v>0.38760000000000094</c:v>
                </c:pt>
                <c:pt idx="9690">
                  <c:v>0.38764000000000032</c:v>
                </c:pt>
                <c:pt idx="9691">
                  <c:v>0.38768000000000125</c:v>
                </c:pt>
                <c:pt idx="9692">
                  <c:v>0.38772000000000106</c:v>
                </c:pt>
                <c:pt idx="9693">
                  <c:v>0.38776000000000038</c:v>
                </c:pt>
                <c:pt idx="9694">
                  <c:v>0.38780000000000142</c:v>
                </c:pt>
                <c:pt idx="9695">
                  <c:v>0.38784000000000124</c:v>
                </c:pt>
                <c:pt idx="9696">
                  <c:v>0.38788000000000189</c:v>
                </c:pt>
                <c:pt idx="9697">
                  <c:v>0.38792000000000176</c:v>
                </c:pt>
                <c:pt idx="9698">
                  <c:v>0.38796000000000147</c:v>
                </c:pt>
                <c:pt idx="9699">
                  <c:v>0.38800000000000107</c:v>
                </c:pt>
                <c:pt idx="9700">
                  <c:v>0.38804000000000038</c:v>
                </c:pt>
                <c:pt idx="9701">
                  <c:v>0.38808000000000142</c:v>
                </c:pt>
                <c:pt idx="9702">
                  <c:v>0.38812000000000124</c:v>
                </c:pt>
                <c:pt idx="9703">
                  <c:v>0.38816000000000106</c:v>
                </c:pt>
                <c:pt idx="9704">
                  <c:v>0.38820000000000032</c:v>
                </c:pt>
                <c:pt idx="9705">
                  <c:v>0.38824000000000031</c:v>
                </c:pt>
                <c:pt idx="9706">
                  <c:v>0.38828000000000112</c:v>
                </c:pt>
                <c:pt idx="9707">
                  <c:v>0.38832000000000189</c:v>
                </c:pt>
                <c:pt idx="9708">
                  <c:v>0.38836000000000165</c:v>
                </c:pt>
                <c:pt idx="9709">
                  <c:v>0.38840000000000124</c:v>
                </c:pt>
                <c:pt idx="9710">
                  <c:v>0.38844000000000106</c:v>
                </c:pt>
                <c:pt idx="9711">
                  <c:v>0.38848000000000177</c:v>
                </c:pt>
                <c:pt idx="9712">
                  <c:v>0.38852000000000142</c:v>
                </c:pt>
                <c:pt idx="9713">
                  <c:v>0.38856000000000124</c:v>
                </c:pt>
                <c:pt idx="9714">
                  <c:v>0.38860000000000094</c:v>
                </c:pt>
                <c:pt idx="9715">
                  <c:v>0.38864000000000032</c:v>
                </c:pt>
                <c:pt idx="9716">
                  <c:v>0.38868000000000141</c:v>
                </c:pt>
                <c:pt idx="9717">
                  <c:v>0.38872000000000106</c:v>
                </c:pt>
                <c:pt idx="9718">
                  <c:v>0.38876000000000038</c:v>
                </c:pt>
                <c:pt idx="9719">
                  <c:v>0.38880000000000142</c:v>
                </c:pt>
                <c:pt idx="9720">
                  <c:v>0.38884000000000124</c:v>
                </c:pt>
                <c:pt idx="9721">
                  <c:v>0.388880000000002</c:v>
                </c:pt>
                <c:pt idx="9722">
                  <c:v>0.38892000000000176</c:v>
                </c:pt>
                <c:pt idx="9723">
                  <c:v>0.38896000000000142</c:v>
                </c:pt>
                <c:pt idx="9724">
                  <c:v>0.38900000000000107</c:v>
                </c:pt>
                <c:pt idx="9725">
                  <c:v>0.38904000000000094</c:v>
                </c:pt>
                <c:pt idx="9726">
                  <c:v>0.38908000000000154</c:v>
                </c:pt>
                <c:pt idx="9727">
                  <c:v>0.38912000000000124</c:v>
                </c:pt>
                <c:pt idx="9728">
                  <c:v>0.38916000000000106</c:v>
                </c:pt>
                <c:pt idx="9729">
                  <c:v>0.38920000000000032</c:v>
                </c:pt>
                <c:pt idx="9730">
                  <c:v>0.38924000000000031</c:v>
                </c:pt>
                <c:pt idx="9731">
                  <c:v>0.38928000000000124</c:v>
                </c:pt>
                <c:pt idx="9732">
                  <c:v>0.38932000000000189</c:v>
                </c:pt>
                <c:pt idx="9733">
                  <c:v>0.38936000000000165</c:v>
                </c:pt>
                <c:pt idx="9734">
                  <c:v>0.38940000000000125</c:v>
                </c:pt>
                <c:pt idx="9735">
                  <c:v>0.38944000000000106</c:v>
                </c:pt>
                <c:pt idx="9736">
                  <c:v>0.38948000000000177</c:v>
                </c:pt>
                <c:pt idx="9737">
                  <c:v>0.38952000000000142</c:v>
                </c:pt>
                <c:pt idx="9738">
                  <c:v>0.38956000000000124</c:v>
                </c:pt>
                <c:pt idx="9739">
                  <c:v>0.38960000000000095</c:v>
                </c:pt>
                <c:pt idx="9740">
                  <c:v>0.38964000000000032</c:v>
                </c:pt>
                <c:pt idx="9741">
                  <c:v>0.38968000000000147</c:v>
                </c:pt>
                <c:pt idx="9742">
                  <c:v>0.38972000000000107</c:v>
                </c:pt>
                <c:pt idx="9743">
                  <c:v>0.38976000000000038</c:v>
                </c:pt>
                <c:pt idx="9744">
                  <c:v>0.38980000000000142</c:v>
                </c:pt>
                <c:pt idx="9745">
                  <c:v>0.38984000000000124</c:v>
                </c:pt>
                <c:pt idx="9746">
                  <c:v>0.38988000000000211</c:v>
                </c:pt>
                <c:pt idx="9747">
                  <c:v>0.38992000000000177</c:v>
                </c:pt>
                <c:pt idx="9748">
                  <c:v>0.38996000000000142</c:v>
                </c:pt>
                <c:pt idx="9749">
                  <c:v>0.39000000000000107</c:v>
                </c:pt>
                <c:pt idx="9750">
                  <c:v>0.39004000000000094</c:v>
                </c:pt>
                <c:pt idx="9751">
                  <c:v>0.39008000000000165</c:v>
                </c:pt>
                <c:pt idx="9752">
                  <c:v>0.39012000000000124</c:v>
                </c:pt>
                <c:pt idx="9753">
                  <c:v>0.39016000000000106</c:v>
                </c:pt>
                <c:pt idx="9754">
                  <c:v>0.39020000000000032</c:v>
                </c:pt>
                <c:pt idx="9755">
                  <c:v>0.39024000000000031</c:v>
                </c:pt>
                <c:pt idx="9756">
                  <c:v>0.39028000000000124</c:v>
                </c:pt>
                <c:pt idx="9757">
                  <c:v>0.39032000000000189</c:v>
                </c:pt>
                <c:pt idx="9758">
                  <c:v>0.39036000000000165</c:v>
                </c:pt>
                <c:pt idx="9759">
                  <c:v>0.39040000000000125</c:v>
                </c:pt>
                <c:pt idx="9760">
                  <c:v>0.39044000000000106</c:v>
                </c:pt>
                <c:pt idx="9761">
                  <c:v>0.39048000000000177</c:v>
                </c:pt>
                <c:pt idx="9762">
                  <c:v>0.39052000000000142</c:v>
                </c:pt>
                <c:pt idx="9763">
                  <c:v>0.39056000000000124</c:v>
                </c:pt>
                <c:pt idx="9764">
                  <c:v>0.39060000000000095</c:v>
                </c:pt>
                <c:pt idx="9765">
                  <c:v>0.39064000000000032</c:v>
                </c:pt>
                <c:pt idx="9766">
                  <c:v>0.39068000000000147</c:v>
                </c:pt>
                <c:pt idx="9767">
                  <c:v>0.39072000000000107</c:v>
                </c:pt>
                <c:pt idx="9768">
                  <c:v>0.39076000000000038</c:v>
                </c:pt>
                <c:pt idx="9769">
                  <c:v>0.39080000000000142</c:v>
                </c:pt>
                <c:pt idx="9770">
                  <c:v>0.39084000000000124</c:v>
                </c:pt>
                <c:pt idx="9771">
                  <c:v>0.39088000000000211</c:v>
                </c:pt>
                <c:pt idx="9772">
                  <c:v>0.39092000000000177</c:v>
                </c:pt>
                <c:pt idx="9773">
                  <c:v>0.39096000000000142</c:v>
                </c:pt>
                <c:pt idx="9774">
                  <c:v>0.39100000000000112</c:v>
                </c:pt>
                <c:pt idx="9775">
                  <c:v>0.39104000000000094</c:v>
                </c:pt>
                <c:pt idx="9776">
                  <c:v>0.39108000000000165</c:v>
                </c:pt>
                <c:pt idx="9777">
                  <c:v>0.39112000000000124</c:v>
                </c:pt>
                <c:pt idx="9778">
                  <c:v>0.39116000000000106</c:v>
                </c:pt>
                <c:pt idx="9779">
                  <c:v>0.39120000000000038</c:v>
                </c:pt>
                <c:pt idx="9780">
                  <c:v>0.39124000000000031</c:v>
                </c:pt>
                <c:pt idx="9781">
                  <c:v>0.39128000000000124</c:v>
                </c:pt>
                <c:pt idx="9782">
                  <c:v>0.39132000000000189</c:v>
                </c:pt>
                <c:pt idx="9783">
                  <c:v>0.39136000000000176</c:v>
                </c:pt>
                <c:pt idx="9784">
                  <c:v>0.39140000000000141</c:v>
                </c:pt>
                <c:pt idx="9785">
                  <c:v>0.39144000000000106</c:v>
                </c:pt>
                <c:pt idx="9786">
                  <c:v>0.39148000000000177</c:v>
                </c:pt>
                <c:pt idx="9787">
                  <c:v>0.39152000000000142</c:v>
                </c:pt>
                <c:pt idx="9788">
                  <c:v>0.39156000000000124</c:v>
                </c:pt>
                <c:pt idx="9789">
                  <c:v>0.39160000000000106</c:v>
                </c:pt>
                <c:pt idx="9790">
                  <c:v>0.39164000000000032</c:v>
                </c:pt>
                <c:pt idx="9791">
                  <c:v>0.39168000000000142</c:v>
                </c:pt>
                <c:pt idx="9792">
                  <c:v>0.39172000000000107</c:v>
                </c:pt>
                <c:pt idx="9793">
                  <c:v>0.39176000000000094</c:v>
                </c:pt>
                <c:pt idx="9794">
                  <c:v>0.39180000000000154</c:v>
                </c:pt>
                <c:pt idx="9795">
                  <c:v>0.39184000000000124</c:v>
                </c:pt>
                <c:pt idx="9796">
                  <c:v>0.39188000000000212</c:v>
                </c:pt>
                <c:pt idx="9797">
                  <c:v>0.39192000000000177</c:v>
                </c:pt>
                <c:pt idx="9798">
                  <c:v>0.39196000000000142</c:v>
                </c:pt>
                <c:pt idx="9799">
                  <c:v>0.39200000000000124</c:v>
                </c:pt>
                <c:pt idx="9800">
                  <c:v>0.39204000000000094</c:v>
                </c:pt>
                <c:pt idx="9801">
                  <c:v>0.39208000000000165</c:v>
                </c:pt>
                <c:pt idx="9802">
                  <c:v>0.39212000000000125</c:v>
                </c:pt>
                <c:pt idx="9803">
                  <c:v>0.39216000000000106</c:v>
                </c:pt>
                <c:pt idx="9804">
                  <c:v>0.39220000000000038</c:v>
                </c:pt>
                <c:pt idx="9805">
                  <c:v>0.39224000000000031</c:v>
                </c:pt>
                <c:pt idx="9806">
                  <c:v>0.39228000000000124</c:v>
                </c:pt>
                <c:pt idx="9807">
                  <c:v>0.39232000000000189</c:v>
                </c:pt>
                <c:pt idx="9808">
                  <c:v>0.39236000000000176</c:v>
                </c:pt>
                <c:pt idx="9809">
                  <c:v>0.39240000000000147</c:v>
                </c:pt>
                <c:pt idx="9810">
                  <c:v>0.39244000000000107</c:v>
                </c:pt>
                <c:pt idx="9811">
                  <c:v>0.39248000000000177</c:v>
                </c:pt>
                <c:pt idx="9812">
                  <c:v>0.39252000000000142</c:v>
                </c:pt>
                <c:pt idx="9813">
                  <c:v>0.39256000000000124</c:v>
                </c:pt>
                <c:pt idx="9814">
                  <c:v>0.39260000000000106</c:v>
                </c:pt>
                <c:pt idx="9815">
                  <c:v>0.39264000000000032</c:v>
                </c:pt>
                <c:pt idx="9816">
                  <c:v>0.39268000000000142</c:v>
                </c:pt>
                <c:pt idx="9817">
                  <c:v>0.39272000000000107</c:v>
                </c:pt>
                <c:pt idx="9818">
                  <c:v>0.39276000000000094</c:v>
                </c:pt>
                <c:pt idx="9819">
                  <c:v>0.39280000000000165</c:v>
                </c:pt>
                <c:pt idx="9820">
                  <c:v>0.39284000000000124</c:v>
                </c:pt>
                <c:pt idx="9821">
                  <c:v>0.39288000000000212</c:v>
                </c:pt>
                <c:pt idx="9822">
                  <c:v>0.39292000000000177</c:v>
                </c:pt>
                <c:pt idx="9823">
                  <c:v>0.39296000000000142</c:v>
                </c:pt>
                <c:pt idx="9824">
                  <c:v>0.39300000000000124</c:v>
                </c:pt>
                <c:pt idx="9825">
                  <c:v>0.39304000000000094</c:v>
                </c:pt>
                <c:pt idx="9826">
                  <c:v>0.39308000000000165</c:v>
                </c:pt>
                <c:pt idx="9827">
                  <c:v>0.39312000000000125</c:v>
                </c:pt>
                <c:pt idx="9828">
                  <c:v>0.39316000000000106</c:v>
                </c:pt>
                <c:pt idx="9829">
                  <c:v>0.39320000000000038</c:v>
                </c:pt>
                <c:pt idx="9830">
                  <c:v>0.39324000000000031</c:v>
                </c:pt>
                <c:pt idx="9831">
                  <c:v>0.39328000000000124</c:v>
                </c:pt>
                <c:pt idx="9832">
                  <c:v>0.39332000000000189</c:v>
                </c:pt>
                <c:pt idx="9833">
                  <c:v>0.39336000000000176</c:v>
                </c:pt>
                <c:pt idx="9834">
                  <c:v>0.39340000000000147</c:v>
                </c:pt>
                <c:pt idx="9835">
                  <c:v>0.39344000000000107</c:v>
                </c:pt>
                <c:pt idx="9836">
                  <c:v>0.39348000000000177</c:v>
                </c:pt>
                <c:pt idx="9837">
                  <c:v>0.39352000000000148</c:v>
                </c:pt>
                <c:pt idx="9838">
                  <c:v>0.39356000000000124</c:v>
                </c:pt>
                <c:pt idx="9839">
                  <c:v>0.39360000000000106</c:v>
                </c:pt>
                <c:pt idx="9840">
                  <c:v>0.39364000000000032</c:v>
                </c:pt>
                <c:pt idx="9841">
                  <c:v>0.39368000000000142</c:v>
                </c:pt>
                <c:pt idx="9842">
                  <c:v>0.39372000000000118</c:v>
                </c:pt>
                <c:pt idx="9843">
                  <c:v>0.39376000000000094</c:v>
                </c:pt>
                <c:pt idx="9844">
                  <c:v>0.39380000000000165</c:v>
                </c:pt>
                <c:pt idx="9845">
                  <c:v>0.39384000000000124</c:v>
                </c:pt>
                <c:pt idx="9846">
                  <c:v>0.39388000000000212</c:v>
                </c:pt>
                <c:pt idx="9847">
                  <c:v>0.39392000000000177</c:v>
                </c:pt>
                <c:pt idx="9848">
                  <c:v>0.39396000000000142</c:v>
                </c:pt>
                <c:pt idx="9849">
                  <c:v>0.39400000000000124</c:v>
                </c:pt>
                <c:pt idx="9850">
                  <c:v>0.39404000000000095</c:v>
                </c:pt>
                <c:pt idx="9851">
                  <c:v>0.39408000000000176</c:v>
                </c:pt>
                <c:pt idx="9852">
                  <c:v>0.39412000000000147</c:v>
                </c:pt>
                <c:pt idx="9853">
                  <c:v>0.39416000000000107</c:v>
                </c:pt>
                <c:pt idx="9854">
                  <c:v>0.39420000000000038</c:v>
                </c:pt>
                <c:pt idx="9855">
                  <c:v>0.39424000000000031</c:v>
                </c:pt>
                <c:pt idx="9856">
                  <c:v>0.39428000000000124</c:v>
                </c:pt>
                <c:pt idx="9857">
                  <c:v>0.39432000000000206</c:v>
                </c:pt>
                <c:pt idx="9858">
                  <c:v>0.39436000000000176</c:v>
                </c:pt>
                <c:pt idx="9859">
                  <c:v>0.39440000000000142</c:v>
                </c:pt>
                <c:pt idx="9860">
                  <c:v>0.39444000000000107</c:v>
                </c:pt>
                <c:pt idx="9861">
                  <c:v>0.39448000000000188</c:v>
                </c:pt>
                <c:pt idx="9862">
                  <c:v>0.39452000000000165</c:v>
                </c:pt>
                <c:pt idx="9863">
                  <c:v>0.39456000000000124</c:v>
                </c:pt>
                <c:pt idx="9864">
                  <c:v>0.39460000000000106</c:v>
                </c:pt>
                <c:pt idx="9865">
                  <c:v>0.39464000000000032</c:v>
                </c:pt>
                <c:pt idx="9866">
                  <c:v>0.39468000000000142</c:v>
                </c:pt>
                <c:pt idx="9867">
                  <c:v>0.39472000000000124</c:v>
                </c:pt>
                <c:pt idx="9868">
                  <c:v>0.39476000000000094</c:v>
                </c:pt>
                <c:pt idx="9869">
                  <c:v>0.39480000000000165</c:v>
                </c:pt>
                <c:pt idx="9870">
                  <c:v>0.39484000000000125</c:v>
                </c:pt>
                <c:pt idx="9871">
                  <c:v>0.39488000000000212</c:v>
                </c:pt>
                <c:pt idx="9872">
                  <c:v>0.39492000000000177</c:v>
                </c:pt>
                <c:pt idx="9873">
                  <c:v>0.39496000000000142</c:v>
                </c:pt>
                <c:pt idx="9874">
                  <c:v>0.39500000000000124</c:v>
                </c:pt>
                <c:pt idx="9875">
                  <c:v>0.39504000000000095</c:v>
                </c:pt>
                <c:pt idx="9876">
                  <c:v>0.39508000000000176</c:v>
                </c:pt>
                <c:pt idx="9877">
                  <c:v>0.39512000000000147</c:v>
                </c:pt>
                <c:pt idx="9878">
                  <c:v>0.39516000000000107</c:v>
                </c:pt>
                <c:pt idx="9879">
                  <c:v>0.39520000000000038</c:v>
                </c:pt>
                <c:pt idx="9880">
                  <c:v>0.39524000000000031</c:v>
                </c:pt>
                <c:pt idx="9881">
                  <c:v>0.39528000000000124</c:v>
                </c:pt>
                <c:pt idx="9882">
                  <c:v>0.39532000000000211</c:v>
                </c:pt>
                <c:pt idx="9883">
                  <c:v>0.39536000000000177</c:v>
                </c:pt>
                <c:pt idx="9884">
                  <c:v>0.39540000000000142</c:v>
                </c:pt>
                <c:pt idx="9885">
                  <c:v>0.39544000000000107</c:v>
                </c:pt>
                <c:pt idx="9886">
                  <c:v>0.39548000000000189</c:v>
                </c:pt>
                <c:pt idx="9887">
                  <c:v>0.39552000000000165</c:v>
                </c:pt>
                <c:pt idx="9888">
                  <c:v>0.39556000000000124</c:v>
                </c:pt>
                <c:pt idx="9889">
                  <c:v>0.39560000000000106</c:v>
                </c:pt>
                <c:pt idx="9890">
                  <c:v>0.39564000000000032</c:v>
                </c:pt>
                <c:pt idx="9891">
                  <c:v>0.39568000000000142</c:v>
                </c:pt>
                <c:pt idx="9892">
                  <c:v>0.39572000000000124</c:v>
                </c:pt>
                <c:pt idx="9893">
                  <c:v>0.39576000000000094</c:v>
                </c:pt>
                <c:pt idx="9894">
                  <c:v>0.39580000000000165</c:v>
                </c:pt>
                <c:pt idx="9895">
                  <c:v>0.39584000000000136</c:v>
                </c:pt>
                <c:pt idx="9896">
                  <c:v>0.39588000000000212</c:v>
                </c:pt>
                <c:pt idx="9897">
                  <c:v>0.39592000000000177</c:v>
                </c:pt>
                <c:pt idx="9898">
                  <c:v>0.39596000000000142</c:v>
                </c:pt>
                <c:pt idx="9899">
                  <c:v>0.39600000000000124</c:v>
                </c:pt>
                <c:pt idx="9900">
                  <c:v>0.396040000000001</c:v>
                </c:pt>
                <c:pt idx="9901">
                  <c:v>0.39608000000000176</c:v>
                </c:pt>
                <c:pt idx="9902">
                  <c:v>0.39612000000000147</c:v>
                </c:pt>
                <c:pt idx="9903">
                  <c:v>0.39616000000000107</c:v>
                </c:pt>
                <c:pt idx="9904">
                  <c:v>0.39620000000000088</c:v>
                </c:pt>
                <c:pt idx="9905">
                  <c:v>0.39624000000000031</c:v>
                </c:pt>
                <c:pt idx="9906">
                  <c:v>0.39628000000000124</c:v>
                </c:pt>
                <c:pt idx="9907">
                  <c:v>0.39632000000000212</c:v>
                </c:pt>
                <c:pt idx="9908">
                  <c:v>0.39636000000000177</c:v>
                </c:pt>
                <c:pt idx="9909">
                  <c:v>0.39640000000000142</c:v>
                </c:pt>
                <c:pt idx="9910">
                  <c:v>0.39644000000000118</c:v>
                </c:pt>
                <c:pt idx="9911">
                  <c:v>0.39648000000000189</c:v>
                </c:pt>
                <c:pt idx="9912">
                  <c:v>0.39652000000000165</c:v>
                </c:pt>
                <c:pt idx="9913">
                  <c:v>0.39656000000000124</c:v>
                </c:pt>
                <c:pt idx="9914">
                  <c:v>0.39660000000000106</c:v>
                </c:pt>
                <c:pt idx="9915">
                  <c:v>0.39664000000000038</c:v>
                </c:pt>
                <c:pt idx="9916">
                  <c:v>0.39668000000000142</c:v>
                </c:pt>
                <c:pt idx="9917">
                  <c:v>0.39672000000000124</c:v>
                </c:pt>
                <c:pt idx="9918">
                  <c:v>0.39676000000000095</c:v>
                </c:pt>
                <c:pt idx="9919">
                  <c:v>0.39680000000000165</c:v>
                </c:pt>
                <c:pt idx="9920">
                  <c:v>0.39684000000000147</c:v>
                </c:pt>
                <c:pt idx="9921">
                  <c:v>0.39688000000000212</c:v>
                </c:pt>
                <c:pt idx="9922">
                  <c:v>0.39692000000000177</c:v>
                </c:pt>
                <c:pt idx="9923">
                  <c:v>0.39696000000000142</c:v>
                </c:pt>
                <c:pt idx="9924">
                  <c:v>0.39700000000000124</c:v>
                </c:pt>
                <c:pt idx="9925">
                  <c:v>0.39704000000000106</c:v>
                </c:pt>
                <c:pt idx="9926">
                  <c:v>0.39708000000000176</c:v>
                </c:pt>
                <c:pt idx="9927">
                  <c:v>0.39712000000000142</c:v>
                </c:pt>
                <c:pt idx="9928">
                  <c:v>0.39716000000000107</c:v>
                </c:pt>
                <c:pt idx="9929">
                  <c:v>0.39720000000000094</c:v>
                </c:pt>
                <c:pt idx="9930">
                  <c:v>0.39724000000000032</c:v>
                </c:pt>
                <c:pt idx="9931">
                  <c:v>0.39728000000000124</c:v>
                </c:pt>
                <c:pt idx="9932">
                  <c:v>0.39732000000000212</c:v>
                </c:pt>
                <c:pt idx="9933">
                  <c:v>0.39736000000000177</c:v>
                </c:pt>
                <c:pt idx="9934">
                  <c:v>0.39740000000000142</c:v>
                </c:pt>
                <c:pt idx="9935">
                  <c:v>0.39744000000000124</c:v>
                </c:pt>
                <c:pt idx="9936">
                  <c:v>0.39748000000000189</c:v>
                </c:pt>
                <c:pt idx="9937">
                  <c:v>0.39752000000000165</c:v>
                </c:pt>
                <c:pt idx="9938">
                  <c:v>0.39756000000000125</c:v>
                </c:pt>
                <c:pt idx="9939">
                  <c:v>0.39760000000000106</c:v>
                </c:pt>
                <c:pt idx="9940">
                  <c:v>0.39764000000000038</c:v>
                </c:pt>
                <c:pt idx="9941">
                  <c:v>0.39768000000000142</c:v>
                </c:pt>
                <c:pt idx="9942">
                  <c:v>0.39772000000000124</c:v>
                </c:pt>
                <c:pt idx="9943">
                  <c:v>0.39776000000000095</c:v>
                </c:pt>
                <c:pt idx="9944">
                  <c:v>0.39780000000000165</c:v>
                </c:pt>
                <c:pt idx="9945">
                  <c:v>0.39784000000000147</c:v>
                </c:pt>
                <c:pt idx="9946">
                  <c:v>0.39788000000000212</c:v>
                </c:pt>
                <c:pt idx="9947">
                  <c:v>0.39792000000000177</c:v>
                </c:pt>
                <c:pt idx="9948">
                  <c:v>0.39796000000000142</c:v>
                </c:pt>
                <c:pt idx="9949">
                  <c:v>0.39800000000000124</c:v>
                </c:pt>
                <c:pt idx="9950">
                  <c:v>0.39804000000000106</c:v>
                </c:pt>
                <c:pt idx="9951">
                  <c:v>0.39808000000000177</c:v>
                </c:pt>
                <c:pt idx="9952">
                  <c:v>0.39812000000000142</c:v>
                </c:pt>
                <c:pt idx="9953">
                  <c:v>0.39816000000000107</c:v>
                </c:pt>
                <c:pt idx="9954">
                  <c:v>0.39820000000000094</c:v>
                </c:pt>
                <c:pt idx="9955">
                  <c:v>0.39824000000000032</c:v>
                </c:pt>
                <c:pt idx="9956">
                  <c:v>0.39828000000000124</c:v>
                </c:pt>
                <c:pt idx="9957">
                  <c:v>0.39832000000000212</c:v>
                </c:pt>
                <c:pt idx="9958">
                  <c:v>0.39836000000000177</c:v>
                </c:pt>
                <c:pt idx="9959">
                  <c:v>0.39840000000000142</c:v>
                </c:pt>
                <c:pt idx="9960">
                  <c:v>0.39844000000000124</c:v>
                </c:pt>
                <c:pt idx="9961">
                  <c:v>0.39848000000000189</c:v>
                </c:pt>
                <c:pt idx="9962">
                  <c:v>0.39852000000000176</c:v>
                </c:pt>
                <c:pt idx="9963">
                  <c:v>0.39856000000000136</c:v>
                </c:pt>
                <c:pt idx="9964">
                  <c:v>0.39860000000000106</c:v>
                </c:pt>
                <c:pt idx="9965">
                  <c:v>0.39864000000000038</c:v>
                </c:pt>
                <c:pt idx="9966">
                  <c:v>0.39868000000000142</c:v>
                </c:pt>
                <c:pt idx="9967">
                  <c:v>0.39872000000000124</c:v>
                </c:pt>
                <c:pt idx="9968">
                  <c:v>0.398760000000001</c:v>
                </c:pt>
                <c:pt idx="9969">
                  <c:v>0.39880000000000165</c:v>
                </c:pt>
                <c:pt idx="9970">
                  <c:v>0.39884000000000142</c:v>
                </c:pt>
                <c:pt idx="9971">
                  <c:v>0.39888000000000212</c:v>
                </c:pt>
                <c:pt idx="9972">
                  <c:v>0.39892000000000177</c:v>
                </c:pt>
                <c:pt idx="9973">
                  <c:v>0.39896000000000154</c:v>
                </c:pt>
                <c:pt idx="9974">
                  <c:v>0.39900000000000124</c:v>
                </c:pt>
                <c:pt idx="9975">
                  <c:v>0.39904000000000106</c:v>
                </c:pt>
                <c:pt idx="9976">
                  <c:v>0.39908000000000177</c:v>
                </c:pt>
                <c:pt idx="9977">
                  <c:v>0.39912000000000142</c:v>
                </c:pt>
                <c:pt idx="9978">
                  <c:v>0.39916000000000124</c:v>
                </c:pt>
                <c:pt idx="9979">
                  <c:v>0.39920000000000094</c:v>
                </c:pt>
                <c:pt idx="9980">
                  <c:v>0.39924000000000032</c:v>
                </c:pt>
                <c:pt idx="9981">
                  <c:v>0.39928000000000125</c:v>
                </c:pt>
                <c:pt idx="9982">
                  <c:v>0.39932000000000212</c:v>
                </c:pt>
                <c:pt idx="9983">
                  <c:v>0.39936000000000177</c:v>
                </c:pt>
                <c:pt idx="9984">
                  <c:v>0.39940000000000142</c:v>
                </c:pt>
                <c:pt idx="9985">
                  <c:v>0.39944000000000124</c:v>
                </c:pt>
                <c:pt idx="9986">
                  <c:v>0.39948000000000189</c:v>
                </c:pt>
                <c:pt idx="9987">
                  <c:v>0.39952000000000176</c:v>
                </c:pt>
                <c:pt idx="9988">
                  <c:v>0.39956000000000147</c:v>
                </c:pt>
                <c:pt idx="9989">
                  <c:v>0.39960000000000107</c:v>
                </c:pt>
                <c:pt idx="9990">
                  <c:v>0.39964000000000038</c:v>
                </c:pt>
                <c:pt idx="9991">
                  <c:v>0.39968000000000142</c:v>
                </c:pt>
                <c:pt idx="9992">
                  <c:v>0.39972000000000124</c:v>
                </c:pt>
                <c:pt idx="9993">
                  <c:v>0.39976000000000106</c:v>
                </c:pt>
                <c:pt idx="9994">
                  <c:v>0.39980000000000165</c:v>
                </c:pt>
                <c:pt idx="9995">
                  <c:v>0.39984000000000142</c:v>
                </c:pt>
                <c:pt idx="9996">
                  <c:v>0.39988000000000212</c:v>
                </c:pt>
                <c:pt idx="9997">
                  <c:v>0.39992000000000189</c:v>
                </c:pt>
                <c:pt idx="9998">
                  <c:v>0.39996000000000165</c:v>
                </c:pt>
                <c:pt idx="9999">
                  <c:v>0.4</c:v>
                </c:pt>
              </c:numCache>
            </c:numRef>
          </c:xVal>
          <c:yVal>
            <c:numRef>
              <c:f>ILED_1!$H$1:$H$10007</c:f>
              <c:numCache>
                <c:formatCode>General</c:formatCode>
                <c:ptCount val="10007"/>
                <c:pt idx="0">
                  <c:v>4.3940954342602145</c:v>
                </c:pt>
                <c:pt idx="1">
                  <c:v>13.182286302780675</c:v>
                </c:pt>
                <c:pt idx="2">
                  <c:v>21.970477171300995</c:v>
                </c:pt>
                <c:pt idx="3">
                  <c:v>8.7881908685204184</c:v>
                </c:pt>
                <c:pt idx="4">
                  <c:v>13.182286302780675</c:v>
                </c:pt>
                <c:pt idx="5">
                  <c:v>13.182286302780675</c:v>
                </c:pt>
                <c:pt idx="6">
                  <c:v>17.576381737040855</c:v>
                </c:pt>
                <c:pt idx="7">
                  <c:v>17.576381737040855</c:v>
                </c:pt>
                <c:pt idx="8">
                  <c:v>8.7881908685204184</c:v>
                </c:pt>
                <c:pt idx="9">
                  <c:v>8.7881908685204184</c:v>
                </c:pt>
                <c:pt idx="10">
                  <c:v>21.970477171300995</c:v>
                </c:pt>
                <c:pt idx="11">
                  <c:v>13.182286302780675</c:v>
                </c:pt>
                <c:pt idx="12">
                  <c:v>21.970477171300995</c:v>
                </c:pt>
                <c:pt idx="13">
                  <c:v>21.970477171300995</c:v>
                </c:pt>
                <c:pt idx="14">
                  <c:v>13.182286302780675</c:v>
                </c:pt>
                <c:pt idx="15">
                  <c:v>21.970477171300995</c:v>
                </c:pt>
                <c:pt idx="16">
                  <c:v>21.970477171300995</c:v>
                </c:pt>
                <c:pt idx="17">
                  <c:v>13.182286302780675</c:v>
                </c:pt>
                <c:pt idx="18">
                  <c:v>4.3940954342602145</c:v>
                </c:pt>
                <c:pt idx="19">
                  <c:v>4.3940954342602145</c:v>
                </c:pt>
                <c:pt idx="20">
                  <c:v>13.182286302780675</c:v>
                </c:pt>
                <c:pt idx="21">
                  <c:v>21.970477171300995</c:v>
                </c:pt>
                <c:pt idx="22">
                  <c:v>13.182286302780675</c:v>
                </c:pt>
                <c:pt idx="23">
                  <c:v>13.182286302780675</c:v>
                </c:pt>
                <c:pt idx="24">
                  <c:v>21.970477171300995</c:v>
                </c:pt>
                <c:pt idx="25">
                  <c:v>21.970477171300995</c:v>
                </c:pt>
                <c:pt idx="26">
                  <c:v>26.364572605561168</c:v>
                </c:pt>
                <c:pt idx="27">
                  <c:v>-17.576381737040855</c:v>
                </c:pt>
                <c:pt idx="28">
                  <c:v>0</c:v>
                </c:pt>
                <c:pt idx="29">
                  <c:v>8.7881908685204184</c:v>
                </c:pt>
                <c:pt idx="30">
                  <c:v>26.364572605561168</c:v>
                </c:pt>
                <c:pt idx="31">
                  <c:v>21.970477171300995</c:v>
                </c:pt>
                <c:pt idx="32">
                  <c:v>8.7881908685204184</c:v>
                </c:pt>
                <c:pt idx="33">
                  <c:v>13.182286302780675</c:v>
                </c:pt>
                <c:pt idx="34">
                  <c:v>4.3940954342602145</c:v>
                </c:pt>
                <c:pt idx="35">
                  <c:v>13.182286302780675</c:v>
                </c:pt>
                <c:pt idx="36">
                  <c:v>13.182286302780675</c:v>
                </c:pt>
                <c:pt idx="37">
                  <c:v>4.3940954342602145</c:v>
                </c:pt>
                <c:pt idx="38">
                  <c:v>0</c:v>
                </c:pt>
                <c:pt idx="39">
                  <c:v>30.758668039821487</c:v>
                </c:pt>
                <c:pt idx="40">
                  <c:v>4.3940954342602145</c:v>
                </c:pt>
                <c:pt idx="41">
                  <c:v>39.546858908341918</c:v>
                </c:pt>
                <c:pt idx="42">
                  <c:v>13.182286302780675</c:v>
                </c:pt>
                <c:pt idx="43">
                  <c:v>26.364572605561168</c:v>
                </c:pt>
                <c:pt idx="44">
                  <c:v>8.7881908685204184</c:v>
                </c:pt>
                <c:pt idx="45">
                  <c:v>21.970477171300995</c:v>
                </c:pt>
                <c:pt idx="46">
                  <c:v>26.364572605561168</c:v>
                </c:pt>
                <c:pt idx="47">
                  <c:v>26.364572605561168</c:v>
                </c:pt>
                <c:pt idx="48">
                  <c:v>35.152763474081702</c:v>
                </c:pt>
                <c:pt idx="49">
                  <c:v>26.364572605561168</c:v>
                </c:pt>
                <c:pt idx="50">
                  <c:v>4.3940954342602145</c:v>
                </c:pt>
                <c:pt idx="51">
                  <c:v>17.576381737040855</c:v>
                </c:pt>
                <c:pt idx="52">
                  <c:v>4.3940954342602145</c:v>
                </c:pt>
                <c:pt idx="53">
                  <c:v>21.970477171300995</c:v>
                </c:pt>
                <c:pt idx="54">
                  <c:v>39.546858908341918</c:v>
                </c:pt>
                <c:pt idx="55">
                  <c:v>30.758668039821487</c:v>
                </c:pt>
                <c:pt idx="56">
                  <c:v>26.364572605561168</c:v>
                </c:pt>
                <c:pt idx="57">
                  <c:v>26.364572605561168</c:v>
                </c:pt>
                <c:pt idx="58">
                  <c:v>13.182286302780675</c:v>
                </c:pt>
                <c:pt idx="59">
                  <c:v>21.970477171300995</c:v>
                </c:pt>
                <c:pt idx="60">
                  <c:v>21.970477171300995</c:v>
                </c:pt>
                <c:pt idx="61">
                  <c:v>35.152763474081702</c:v>
                </c:pt>
                <c:pt idx="62">
                  <c:v>21.970477171300995</c:v>
                </c:pt>
                <c:pt idx="63">
                  <c:v>30.758668039821487</c:v>
                </c:pt>
                <c:pt idx="64">
                  <c:v>26.364572605561168</c:v>
                </c:pt>
                <c:pt idx="65">
                  <c:v>21.970477171300995</c:v>
                </c:pt>
                <c:pt idx="66">
                  <c:v>17.576381737040855</c:v>
                </c:pt>
                <c:pt idx="67">
                  <c:v>21.970477171300995</c:v>
                </c:pt>
                <c:pt idx="68">
                  <c:v>13.182286302780675</c:v>
                </c:pt>
                <c:pt idx="69">
                  <c:v>30.758668039821487</c:v>
                </c:pt>
                <c:pt idx="70">
                  <c:v>13.182286302780675</c:v>
                </c:pt>
                <c:pt idx="71">
                  <c:v>17.576381737040855</c:v>
                </c:pt>
                <c:pt idx="72">
                  <c:v>17.576381737040855</c:v>
                </c:pt>
                <c:pt idx="73">
                  <c:v>13.182286302780675</c:v>
                </c:pt>
                <c:pt idx="74">
                  <c:v>13.182286302780675</c:v>
                </c:pt>
                <c:pt idx="75">
                  <c:v>17.576381737040855</c:v>
                </c:pt>
                <c:pt idx="76">
                  <c:v>17.576381737040855</c:v>
                </c:pt>
                <c:pt idx="77">
                  <c:v>21.970477171300995</c:v>
                </c:pt>
                <c:pt idx="78">
                  <c:v>8.7881908685204184</c:v>
                </c:pt>
                <c:pt idx="79">
                  <c:v>13.182286302780675</c:v>
                </c:pt>
                <c:pt idx="80">
                  <c:v>13.182286302780675</c:v>
                </c:pt>
                <c:pt idx="81">
                  <c:v>13.182286302780675</c:v>
                </c:pt>
                <c:pt idx="82">
                  <c:v>13.182286302780675</c:v>
                </c:pt>
                <c:pt idx="83">
                  <c:v>13.182286302780675</c:v>
                </c:pt>
                <c:pt idx="84">
                  <c:v>21.970477171300995</c:v>
                </c:pt>
                <c:pt idx="85">
                  <c:v>0</c:v>
                </c:pt>
                <c:pt idx="86">
                  <c:v>17.576381737040855</c:v>
                </c:pt>
                <c:pt idx="87">
                  <c:v>21.970477171300995</c:v>
                </c:pt>
                <c:pt idx="88">
                  <c:v>8.7881908685204184</c:v>
                </c:pt>
                <c:pt idx="89">
                  <c:v>17.576381737040855</c:v>
                </c:pt>
                <c:pt idx="90">
                  <c:v>17.576381737040855</c:v>
                </c:pt>
                <c:pt idx="91">
                  <c:v>13.182286302780675</c:v>
                </c:pt>
                <c:pt idx="92">
                  <c:v>8.7881908685204184</c:v>
                </c:pt>
                <c:pt idx="93">
                  <c:v>8.7881908685204184</c:v>
                </c:pt>
                <c:pt idx="94">
                  <c:v>17.576381737040855</c:v>
                </c:pt>
                <c:pt idx="95">
                  <c:v>8.7881908685204184</c:v>
                </c:pt>
                <c:pt idx="96">
                  <c:v>13.182286302780675</c:v>
                </c:pt>
                <c:pt idx="97">
                  <c:v>13.182286302780675</c:v>
                </c:pt>
                <c:pt idx="98">
                  <c:v>13.182286302780675</c:v>
                </c:pt>
                <c:pt idx="99">
                  <c:v>13.182286302780675</c:v>
                </c:pt>
                <c:pt idx="100">
                  <c:v>17.576381737040855</c:v>
                </c:pt>
                <c:pt idx="101">
                  <c:v>21.970477171300995</c:v>
                </c:pt>
                <c:pt idx="102">
                  <c:v>17.576381737040855</c:v>
                </c:pt>
                <c:pt idx="103">
                  <c:v>8.7881908685204184</c:v>
                </c:pt>
                <c:pt idx="104">
                  <c:v>13.182286302780675</c:v>
                </c:pt>
                <c:pt idx="105">
                  <c:v>17.576381737040855</c:v>
                </c:pt>
                <c:pt idx="106">
                  <c:v>13.182286302780675</c:v>
                </c:pt>
                <c:pt idx="107">
                  <c:v>8.7881908685204184</c:v>
                </c:pt>
                <c:pt idx="108">
                  <c:v>21.970477171300995</c:v>
                </c:pt>
                <c:pt idx="109">
                  <c:v>4.3940954342602145</c:v>
                </c:pt>
                <c:pt idx="110">
                  <c:v>8.7881908685204184</c:v>
                </c:pt>
                <c:pt idx="111">
                  <c:v>13.182286302780675</c:v>
                </c:pt>
                <c:pt idx="112">
                  <c:v>17.576381737040855</c:v>
                </c:pt>
                <c:pt idx="113">
                  <c:v>8.7881908685204184</c:v>
                </c:pt>
                <c:pt idx="114">
                  <c:v>-4.3940954342602065</c:v>
                </c:pt>
                <c:pt idx="115">
                  <c:v>13.182286302780675</c:v>
                </c:pt>
                <c:pt idx="116">
                  <c:v>17.576381737040855</c:v>
                </c:pt>
                <c:pt idx="117">
                  <c:v>17.576381737040855</c:v>
                </c:pt>
                <c:pt idx="118">
                  <c:v>13.182286302780675</c:v>
                </c:pt>
                <c:pt idx="119">
                  <c:v>17.576381737040855</c:v>
                </c:pt>
                <c:pt idx="120">
                  <c:v>17.576381737040855</c:v>
                </c:pt>
                <c:pt idx="121">
                  <c:v>13.182286302780675</c:v>
                </c:pt>
                <c:pt idx="122">
                  <c:v>13.182286302780675</c:v>
                </c:pt>
                <c:pt idx="123">
                  <c:v>17.576381737040855</c:v>
                </c:pt>
                <c:pt idx="124">
                  <c:v>4.3940954342602145</c:v>
                </c:pt>
                <c:pt idx="125">
                  <c:v>13.182286302780675</c:v>
                </c:pt>
                <c:pt idx="126">
                  <c:v>17.576381737040855</c:v>
                </c:pt>
                <c:pt idx="127">
                  <c:v>0</c:v>
                </c:pt>
                <c:pt idx="128">
                  <c:v>26.364572605561168</c:v>
                </c:pt>
                <c:pt idx="129">
                  <c:v>8.7881908685204184</c:v>
                </c:pt>
                <c:pt idx="130">
                  <c:v>21.970477171300995</c:v>
                </c:pt>
                <c:pt idx="131">
                  <c:v>26.364572605561168</c:v>
                </c:pt>
                <c:pt idx="132">
                  <c:v>17.576381737040855</c:v>
                </c:pt>
                <c:pt idx="133">
                  <c:v>30.758668039821487</c:v>
                </c:pt>
                <c:pt idx="134">
                  <c:v>17.576381737040855</c:v>
                </c:pt>
                <c:pt idx="135">
                  <c:v>-4.3940954342602065</c:v>
                </c:pt>
                <c:pt idx="136">
                  <c:v>13.182286302780675</c:v>
                </c:pt>
                <c:pt idx="137">
                  <c:v>0</c:v>
                </c:pt>
                <c:pt idx="138">
                  <c:v>8.7881908685204184</c:v>
                </c:pt>
                <c:pt idx="139">
                  <c:v>26.364572605561168</c:v>
                </c:pt>
                <c:pt idx="140">
                  <c:v>26.364572605561168</c:v>
                </c:pt>
                <c:pt idx="141">
                  <c:v>17.576381737040855</c:v>
                </c:pt>
                <c:pt idx="142">
                  <c:v>26.364572605561168</c:v>
                </c:pt>
                <c:pt idx="143">
                  <c:v>17.576381737040855</c:v>
                </c:pt>
                <c:pt idx="144">
                  <c:v>17.576381737040855</c:v>
                </c:pt>
                <c:pt idx="145">
                  <c:v>26.364572605561168</c:v>
                </c:pt>
                <c:pt idx="146">
                  <c:v>4.3940954342602145</c:v>
                </c:pt>
                <c:pt idx="147">
                  <c:v>26.364572605561168</c:v>
                </c:pt>
                <c:pt idx="148">
                  <c:v>21.970477171300995</c:v>
                </c:pt>
                <c:pt idx="149">
                  <c:v>30.758668039821487</c:v>
                </c:pt>
                <c:pt idx="150">
                  <c:v>35.152763474081702</c:v>
                </c:pt>
                <c:pt idx="151">
                  <c:v>17.576381737040855</c:v>
                </c:pt>
                <c:pt idx="152">
                  <c:v>21.970477171300995</c:v>
                </c:pt>
                <c:pt idx="153">
                  <c:v>21.970477171300995</c:v>
                </c:pt>
                <c:pt idx="154">
                  <c:v>21.970477171300995</c:v>
                </c:pt>
                <c:pt idx="155">
                  <c:v>13.182286302780675</c:v>
                </c:pt>
                <c:pt idx="156">
                  <c:v>26.364572605561168</c:v>
                </c:pt>
                <c:pt idx="157">
                  <c:v>21.970477171300995</c:v>
                </c:pt>
                <c:pt idx="158">
                  <c:v>21.970477171300995</c:v>
                </c:pt>
                <c:pt idx="159">
                  <c:v>26.364572605561168</c:v>
                </c:pt>
                <c:pt idx="160">
                  <c:v>26.364572605561168</c:v>
                </c:pt>
                <c:pt idx="161">
                  <c:v>0</c:v>
                </c:pt>
                <c:pt idx="162">
                  <c:v>35.152763474081702</c:v>
                </c:pt>
                <c:pt idx="163">
                  <c:v>8.7881908685204184</c:v>
                </c:pt>
                <c:pt idx="164">
                  <c:v>21.970477171300995</c:v>
                </c:pt>
                <c:pt idx="165">
                  <c:v>17.576381737040855</c:v>
                </c:pt>
                <c:pt idx="166">
                  <c:v>21.970477171300995</c:v>
                </c:pt>
                <c:pt idx="167">
                  <c:v>13.182286302780675</c:v>
                </c:pt>
                <c:pt idx="168">
                  <c:v>17.576381737040855</c:v>
                </c:pt>
                <c:pt idx="169">
                  <c:v>21.970477171300995</c:v>
                </c:pt>
                <c:pt idx="170">
                  <c:v>8.7881908685204184</c:v>
                </c:pt>
                <c:pt idx="171">
                  <c:v>13.182286302780675</c:v>
                </c:pt>
                <c:pt idx="172">
                  <c:v>13.182286302780675</c:v>
                </c:pt>
                <c:pt idx="173">
                  <c:v>4.3940954342602145</c:v>
                </c:pt>
                <c:pt idx="174">
                  <c:v>21.970477171300995</c:v>
                </c:pt>
                <c:pt idx="175">
                  <c:v>13.182286302780675</c:v>
                </c:pt>
                <c:pt idx="176">
                  <c:v>21.970477171300995</c:v>
                </c:pt>
                <c:pt idx="177">
                  <c:v>17.576381737040855</c:v>
                </c:pt>
                <c:pt idx="178">
                  <c:v>17.576381737040855</c:v>
                </c:pt>
                <c:pt idx="179">
                  <c:v>21.970477171300995</c:v>
                </c:pt>
                <c:pt idx="180">
                  <c:v>13.182286302780675</c:v>
                </c:pt>
                <c:pt idx="181">
                  <c:v>13.182286302780675</c:v>
                </c:pt>
                <c:pt idx="182">
                  <c:v>8.7881908685204184</c:v>
                </c:pt>
                <c:pt idx="183">
                  <c:v>17.576381737040855</c:v>
                </c:pt>
                <c:pt idx="184">
                  <c:v>17.576381737040855</c:v>
                </c:pt>
                <c:pt idx="185">
                  <c:v>13.182286302780675</c:v>
                </c:pt>
                <c:pt idx="186">
                  <c:v>21.970477171300995</c:v>
                </c:pt>
                <c:pt idx="187">
                  <c:v>13.182286302780675</c:v>
                </c:pt>
                <c:pt idx="188">
                  <c:v>13.182286302780675</c:v>
                </c:pt>
                <c:pt idx="189">
                  <c:v>17.576381737040855</c:v>
                </c:pt>
                <c:pt idx="190">
                  <c:v>13.182286302780675</c:v>
                </c:pt>
                <c:pt idx="191">
                  <c:v>17.576381737040855</c:v>
                </c:pt>
                <c:pt idx="192">
                  <c:v>8.7881908685204184</c:v>
                </c:pt>
                <c:pt idx="193">
                  <c:v>13.182286302780675</c:v>
                </c:pt>
                <c:pt idx="194">
                  <c:v>13.182286302780675</c:v>
                </c:pt>
                <c:pt idx="195">
                  <c:v>13.182286302780675</c:v>
                </c:pt>
                <c:pt idx="196">
                  <c:v>17.576381737040855</c:v>
                </c:pt>
                <c:pt idx="197">
                  <c:v>21.970477171300995</c:v>
                </c:pt>
                <c:pt idx="198">
                  <c:v>0</c:v>
                </c:pt>
                <c:pt idx="199">
                  <c:v>17.576381737040855</c:v>
                </c:pt>
                <c:pt idx="200">
                  <c:v>30.758668039821487</c:v>
                </c:pt>
                <c:pt idx="201">
                  <c:v>35.152763474081702</c:v>
                </c:pt>
                <c:pt idx="202">
                  <c:v>13.182286302780675</c:v>
                </c:pt>
                <c:pt idx="203">
                  <c:v>21.970477171300995</c:v>
                </c:pt>
                <c:pt idx="204">
                  <c:v>13.182286302780675</c:v>
                </c:pt>
                <c:pt idx="205">
                  <c:v>13.182286302780675</c:v>
                </c:pt>
                <c:pt idx="206">
                  <c:v>8.7881908685204184</c:v>
                </c:pt>
                <c:pt idx="207">
                  <c:v>13.182286302780675</c:v>
                </c:pt>
                <c:pt idx="208">
                  <c:v>13.182286302780675</c:v>
                </c:pt>
                <c:pt idx="209">
                  <c:v>13.182286302780675</c:v>
                </c:pt>
                <c:pt idx="210">
                  <c:v>0</c:v>
                </c:pt>
                <c:pt idx="211">
                  <c:v>13.182286302780675</c:v>
                </c:pt>
                <c:pt idx="212">
                  <c:v>13.182286302780675</c:v>
                </c:pt>
                <c:pt idx="213">
                  <c:v>13.182286302780675</c:v>
                </c:pt>
                <c:pt idx="214">
                  <c:v>8.7881908685204184</c:v>
                </c:pt>
                <c:pt idx="215">
                  <c:v>13.182286302780675</c:v>
                </c:pt>
                <c:pt idx="216">
                  <c:v>8.7881908685204184</c:v>
                </c:pt>
                <c:pt idx="217">
                  <c:v>0</c:v>
                </c:pt>
                <c:pt idx="218">
                  <c:v>13.182286302780675</c:v>
                </c:pt>
                <c:pt idx="219">
                  <c:v>8.7881908685204184</c:v>
                </c:pt>
                <c:pt idx="220">
                  <c:v>39.546858908341918</c:v>
                </c:pt>
                <c:pt idx="221">
                  <c:v>17.576381737040855</c:v>
                </c:pt>
                <c:pt idx="222">
                  <c:v>17.576381737040855</c:v>
                </c:pt>
                <c:pt idx="223">
                  <c:v>30.758668039821487</c:v>
                </c:pt>
                <c:pt idx="224">
                  <c:v>4.3940954342602145</c:v>
                </c:pt>
                <c:pt idx="225">
                  <c:v>26.364572605561168</c:v>
                </c:pt>
                <c:pt idx="226">
                  <c:v>21.970477171300995</c:v>
                </c:pt>
                <c:pt idx="227">
                  <c:v>30.758668039821487</c:v>
                </c:pt>
                <c:pt idx="228">
                  <c:v>43.940954342602126</c:v>
                </c:pt>
                <c:pt idx="229">
                  <c:v>21.970477171300995</c:v>
                </c:pt>
                <c:pt idx="230">
                  <c:v>26.364572605561168</c:v>
                </c:pt>
                <c:pt idx="231">
                  <c:v>8.7881908685204184</c:v>
                </c:pt>
                <c:pt idx="232">
                  <c:v>30.758668039821487</c:v>
                </c:pt>
                <c:pt idx="233">
                  <c:v>8.7881908685204184</c:v>
                </c:pt>
                <c:pt idx="234">
                  <c:v>21.970477171300995</c:v>
                </c:pt>
                <c:pt idx="235">
                  <c:v>21.970477171300995</c:v>
                </c:pt>
                <c:pt idx="236">
                  <c:v>4.3940954342602145</c:v>
                </c:pt>
                <c:pt idx="237">
                  <c:v>21.970477171300995</c:v>
                </c:pt>
                <c:pt idx="238">
                  <c:v>26.364572605561168</c:v>
                </c:pt>
                <c:pt idx="239">
                  <c:v>26.364572605561168</c:v>
                </c:pt>
                <c:pt idx="240">
                  <c:v>21.970477171300995</c:v>
                </c:pt>
                <c:pt idx="241">
                  <c:v>17.576381737040855</c:v>
                </c:pt>
                <c:pt idx="242">
                  <c:v>26.364572605561168</c:v>
                </c:pt>
                <c:pt idx="243">
                  <c:v>13.182286302780675</c:v>
                </c:pt>
                <c:pt idx="244">
                  <c:v>17.576381737040855</c:v>
                </c:pt>
                <c:pt idx="245">
                  <c:v>17.576381737040855</c:v>
                </c:pt>
                <c:pt idx="246">
                  <c:v>17.576381737040855</c:v>
                </c:pt>
                <c:pt idx="247">
                  <c:v>13.182286302780675</c:v>
                </c:pt>
                <c:pt idx="248">
                  <c:v>21.970477171300995</c:v>
                </c:pt>
                <c:pt idx="249">
                  <c:v>17.576381737040855</c:v>
                </c:pt>
                <c:pt idx="250">
                  <c:v>21.970477171300995</c:v>
                </c:pt>
                <c:pt idx="251">
                  <c:v>8.7881908685204184</c:v>
                </c:pt>
                <c:pt idx="252">
                  <c:v>13.182286302780675</c:v>
                </c:pt>
                <c:pt idx="253">
                  <c:v>13.182286302780675</c:v>
                </c:pt>
                <c:pt idx="254">
                  <c:v>13.182286302780675</c:v>
                </c:pt>
                <c:pt idx="255">
                  <c:v>13.182286302780675</c:v>
                </c:pt>
                <c:pt idx="256">
                  <c:v>0</c:v>
                </c:pt>
                <c:pt idx="257">
                  <c:v>13.182286302780675</c:v>
                </c:pt>
                <c:pt idx="258">
                  <c:v>13.182286302780675</c:v>
                </c:pt>
                <c:pt idx="259">
                  <c:v>13.182286302780675</c:v>
                </c:pt>
                <c:pt idx="260">
                  <c:v>17.576381737040855</c:v>
                </c:pt>
                <c:pt idx="261">
                  <c:v>17.576381737040855</c:v>
                </c:pt>
                <c:pt idx="262">
                  <c:v>8.7881908685204184</c:v>
                </c:pt>
                <c:pt idx="263">
                  <c:v>8.7881908685204184</c:v>
                </c:pt>
                <c:pt idx="264">
                  <c:v>8.7881908685204184</c:v>
                </c:pt>
                <c:pt idx="265">
                  <c:v>13.182286302780675</c:v>
                </c:pt>
                <c:pt idx="266">
                  <c:v>13.182286302780675</c:v>
                </c:pt>
                <c:pt idx="267">
                  <c:v>17.576381737040855</c:v>
                </c:pt>
                <c:pt idx="268">
                  <c:v>13.182286302780675</c:v>
                </c:pt>
                <c:pt idx="269">
                  <c:v>13.182286302780675</c:v>
                </c:pt>
                <c:pt idx="270">
                  <c:v>17.576381737040855</c:v>
                </c:pt>
                <c:pt idx="271">
                  <c:v>8.7881908685204184</c:v>
                </c:pt>
                <c:pt idx="272">
                  <c:v>13.182286302780675</c:v>
                </c:pt>
                <c:pt idx="273">
                  <c:v>8.7881908685204184</c:v>
                </c:pt>
                <c:pt idx="274">
                  <c:v>13.182286302780675</c:v>
                </c:pt>
                <c:pt idx="275">
                  <c:v>8.7881908685204184</c:v>
                </c:pt>
                <c:pt idx="276">
                  <c:v>13.182286302780675</c:v>
                </c:pt>
                <c:pt idx="277">
                  <c:v>8.7881908685204184</c:v>
                </c:pt>
                <c:pt idx="278">
                  <c:v>13.182286302780675</c:v>
                </c:pt>
                <c:pt idx="279">
                  <c:v>13.182286302780675</c:v>
                </c:pt>
                <c:pt idx="280">
                  <c:v>13.182286302780675</c:v>
                </c:pt>
                <c:pt idx="281">
                  <c:v>13.182286302780675</c:v>
                </c:pt>
                <c:pt idx="282">
                  <c:v>13.182286302780675</c:v>
                </c:pt>
                <c:pt idx="283">
                  <c:v>8.7881908685204184</c:v>
                </c:pt>
                <c:pt idx="284">
                  <c:v>13.182286302780675</c:v>
                </c:pt>
                <c:pt idx="285">
                  <c:v>17.576381737040855</c:v>
                </c:pt>
                <c:pt idx="286">
                  <c:v>8.7881908685204184</c:v>
                </c:pt>
                <c:pt idx="287">
                  <c:v>13.182286302780675</c:v>
                </c:pt>
                <c:pt idx="288">
                  <c:v>13.182286302780675</c:v>
                </c:pt>
                <c:pt idx="289">
                  <c:v>17.576381737040855</c:v>
                </c:pt>
                <c:pt idx="290">
                  <c:v>17.576381737040855</c:v>
                </c:pt>
                <c:pt idx="291">
                  <c:v>13.182286302780675</c:v>
                </c:pt>
                <c:pt idx="292">
                  <c:v>21.970477171300995</c:v>
                </c:pt>
                <c:pt idx="293">
                  <c:v>13.182286302780675</c:v>
                </c:pt>
                <c:pt idx="294">
                  <c:v>8.7881908685204184</c:v>
                </c:pt>
                <c:pt idx="295">
                  <c:v>17.576381737040855</c:v>
                </c:pt>
                <c:pt idx="296">
                  <c:v>8.7881908685204184</c:v>
                </c:pt>
                <c:pt idx="297">
                  <c:v>17.576381737040855</c:v>
                </c:pt>
                <c:pt idx="298">
                  <c:v>21.970477171300995</c:v>
                </c:pt>
                <c:pt idx="299">
                  <c:v>17.576381737040855</c:v>
                </c:pt>
                <c:pt idx="300">
                  <c:v>21.970477171300995</c:v>
                </c:pt>
                <c:pt idx="301">
                  <c:v>13.182286302780675</c:v>
                </c:pt>
                <c:pt idx="302">
                  <c:v>17.576381737040855</c:v>
                </c:pt>
                <c:pt idx="303">
                  <c:v>13.182286302780675</c:v>
                </c:pt>
                <c:pt idx="304">
                  <c:v>8.7881908685204184</c:v>
                </c:pt>
                <c:pt idx="305">
                  <c:v>26.364572605561168</c:v>
                </c:pt>
                <c:pt idx="306">
                  <c:v>8.7881908685204184</c:v>
                </c:pt>
                <c:pt idx="307">
                  <c:v>21.970477171300995</c:v>
                </c:pt>
                <c:pt idx="308">
                  <c:v>13.182286302780675</c:v>
                </c:pt>
                <c:pt idx="309">
                  <c:v>17.576381737040855</c:v>
                </c:pt>
                <c:pt idx="310">
                  <c:v>17.576381737040855</c:v>
                </c:pt>
                <c:pt idx="311">
                  <c:v>13.182286302780675</c:v>
                </c:pt>
                <c:pt idx="312">
                  <c:v>13.182286302780675</c:v>
                </c:pt>
                <c:pt idx="313">
                  <c:v>13.182286302780675</c:v>
                </c:pt>
                <c:pt idx="314">
                  <c:v>13.182286302780675</c:v>
                </c:pt>
                <c:pt idx="315">
                  <c:v>13.182286302780675</c:v>
                </c:pt>
                <c:pt idx="316">
                  <c:v>13.182286302780675</c:v>
                </c:pt>
                <c:pt idx="317">
                  <c:v>13.182286302780675</c:v>
                </c:pt>
                <c:pt idx="318">
                  <c:v>17.576381737040855</c:v>
                </c:pt>
                <c:pt idx="319">
                  <c:v>21.970477171300995</c:v>
                </c:pt>
                <c:pt idx="320">
                  <c:v>13.182286302780675</c:v>
                </c:pt>
                <c:pt idx="321">
                  <c:v>13.182286302780675</c:v>
                </c:pt>
                <c:pt idx="322">
                  <c:v>13.182286302780675</c:v>
                </c:pt>
                <c:pt idx="323">
                  <c:v>26.364572605561168</c:v>
                </c:pt>
                <c:pt idx="324">
                  <c:v>17.576381737040855</c:v>
                </c:pt>
                <c:pt idx="325">
                  <c:v>8.7881908685204184</c:v>
                </c:pt>
                <c:pt idx="326">
                  <c:v>21.970477171300995</c:v>
                </c:pt>
                <c:pt idx="327">
                  <c:v>13.182286302780675</c:v>
                </c:pt>
                <c:pt idx="328">
                  <c:v>17.576381737040855</c:v>
                </c:pt>
                <c:pt idx="329">
                  <c:v>17.576381737040855</c:v>
                </c:pt>
                <c:pt idx="330">
                  <c:v>17.576381737040855</c:v>
                </c:pt>
                <c:pt idx="331">
                  <c:v>26.364572605561168</c:v>
                </c:pt>
                <c:pt idx="332">
                  <c:v>17.576381737040855</c:v>
                </c:pt>
                <c:pt idx="333">
                  <c:v>17.576381737040855</c:v>
                </c:pt>
                <c:pt idx="334">
                  <c:v>8.7881908685204184</c:v>
                </c:pt>
                <c:pt idx="335">
                  <c:v>17.576381737040855</c:v>
                </c:pt>
                <c:pt idx="336">
                  <c:v>17.576381737040855</c:v>
                </c:pt>
                <c:pt idx="337">
                  <c:v>13.182286302780675</c:v>
                </c:pt>
                <c:pt idx="338">
                  <c:v>17.576381737040855</c:v>
                </c:pt>
                <c:pt idx="339">
                  <c:v>21.970477171300995</c:v>
                </c:pt>
                <c:pt idx="340">
                  <c:v>17.576381737040855</c:v>
                </c:pt>
                <c:pt idx="341">
                  <c:v>21.970477171300995</c:v>
                </c:pt>
                <c:pt idx="342">
                  <c:v>13.182286302780675</c:v>
                </c:pt>
                <c:pt idx="343">
                  <c:v>17.576381737040855</c:v>
                </c:pt>
                <c:pt idx="344">
                  <c:v>26.364572605561168</c:v>
                </c:pt>
                <c:pt idx="345">
                  <c:v>17.576381737040855</c:v>
                </c:pt>
                <c:pt idx="346">
                  <c:v>17.576381737040855</c:v>
                </c:pt>
                <c:pt idx="347">
                  <c:v>17.576381737040855</c:v>
                </c:pt>
                <c:pt idx="348">
                  <c:v>8.7881908685204184</c:v>
                </c:pt>
                <c:pt idx="349">
                  <c:v>8.7881908685204184</c:v>
                </c:pt>
                <c:pt idx="350">
                  <c:v>13.182286302780675</c:v>
                </c:pt>
                <c:pt idx="351">
                  <c:v>21.970477171300995</c:v>
                </c:pt>
                <c:pt idx="352">
                  <c:v>17.576381737040855</c:v>
                </c:pt>
                <c:pt idx="353">
                  <c:v>17.576381737040855</c:v>
                </c:pt>
                <c:pt idx="354">
                  <c:v>17.576381737040855</c:v>
                </c:pt>
                <c:pt idx="355">
                  <c:v>13.182286302780675</c:v>
                </c:pt>
                <c:pt idx="356">
                  <c:v>8.7881908685204184</c:v>
                </c:pt>
                <c:pt idx="357">
                  <c:v>13.182286302780675</c:v>
                </c:pt>
                <c:pt idx="358">
                  <c:v>17.576381737040855</c:v>
                </c:pt>
                <c:pt idx="359">
                  <c:v>13.182286302780675</c:v>
                </c:pt>
                <c:pt idx="360">
                  <c:v>17.576381737040855</c:v>
                </c:pt>
                <c:pt idx="361">
                  <c:v>4.3940954342602145</c:v>
                </c:pt>
                <c:pt idx="362">
                  <c:v>13.182286302780675</c:v>
                </c:pt>
                <c:pt idx="363">
                  <c:v>8.7881908685204184</c:v>
                </c:pt>
                <c:pt idx="364">
                  <c:v>13.182286302780675</c:v>
                </c:pt>
                <c:pt idx="365">
                  <c:v>13.182286302780675</c:v>
                </c:pt>
                <c:pt idx="366">
                  <c:v>17.576381737040855</c:v>
                </c:pt>
                <c:pt idx="367">
                  <c:v>13.182286302780675</c:v>
                </c:pt>
                <c:pt idx="368">
                  <c:v>13.182286302780675</c:v>
                </c:pt>
                <c:pt idx="369">
                  <c:v>13.182286302780675</c:v>
                </c:pt>
                <c:pt idx="370">
                  <c:v>8.7881908685204184</c:v>
                </c:pt>
                <c:pt idx="371">
                  <c:v>13.182286302780675</c:v>
                </c:pt>
                <c:pt idx="372">
                  <c:v>13.182286302780675</c:v>
                </c:pt>
                <c:pt idx="373">
                  <c:v>21.970477171300995</c:v>
                </c:pt>
                <c:pt idx="374">
                  <c:v>8.7881908685204184</c:v>
                </c:pt>
                <c:pt idx="375">
                  <c:v>17.576381737040855</c:v>
                </c:pt>
                <c:pt idx="376">
                  <c:v>13.182286302780675</c:v>
                </c:pt>
                <c:pt idx="377">
                  <c:v>13.182286302780675</c:v>
                </c:pt>
                <c:pt idx="378">
                  <c:v>13.182286302780675</c:v>
                </c:pt>
                <c:pt idx="379">
                  <c:v>17.576381737040855</c:v>
                </c:pt>
                <c:pt idx="380">
                  <c:v>21.970477171300995</c:v>
                </c:pt>
                <c:pt idx="381">
                  <c:v>13.182286302780675</c:v>
                </c:pt>
                <c:pt idx="382">
                  <c:v>0</c:v>
                </c:pt>
                <c:pt idx="383">
                  <c:v>13.182286302780675</c:v>
                </c:pt>
                <c:pt idx="384">
                  <c:v>26.364572605561168</c:v>
                </c:pt>
                <c:pt idx="385">
                  <c:v>13.182286302780675</c:v>
                </c:pt>
                <c:pt idx="386">
                  <c:v>17.576381737040855</c:v>
                </c:pt>
                <c:pt idx="387">
                  <c:v>26.364572605561168</c:v>
                </c:pt>
                <c:pt idx="388">
                  <c:v>17.576381737040855</c:v>
                </c:pt>
                <c:pt idx="389">
                  <c:v>17.576381737040855</c:v>
                </c:pt>
                <c:pt idx="390">
                  <c:v>8.7881908685204184</c:v>
                </c:pt>
                <c:pt idx="391">
                  <c:v>13.182286302780675</c:v>
                </c:pt>
                <c:pt idx="392">
                  <c:v>8.7881908685204184</c:v>
                </c:pt>
                <c:pt idx="393">
                  <c:v>26.364572605561168</c:v>
                </c:pt>
                <c:pt idx="394">
                  <c:v>13.182286302780675</c:v>
                </c:pt>
                <c:pt idx="395">
                  <c:v>17.576381737040855</c:v>
                </c:pt>
                <c:pt idx="396">
                  <c:v>13.182286302780675</c:v>
                </c:pt>
                <c:pt idx="397">
                  <c:v>17.576381737040855</c:v>
                </c:pt>
                <c:pt idx="398">
                  <c:v>17.576381737040855</c:v>
                </c:pt>
                <c:pt idx="399">
                  <c:v>4.3940954342602145</c:v>
                </c:pt>
                <c:pt idx="400">
                  <c:v>8.7881908685204184</c:v>
                </c:pt>
                <c:pt idx="401">
                  <c:v>17.576381737040855</c:v>
                </c:pt>
                <c:pt idx="402">
                  <c:v>13.182286302780675</c:v>
                </c:pt>
                <c:pt idx="403">
                  <c:v>17.576381737040855</c:v>
                </c:pt>
                <c:pt idx="404">
                  <c:v>21.970477171300995</c:v>
                </c:pt>
                <c:pt idx="405">
                  <c:v>26.364572605561168</c:v>
                </c:pt>
                <c:pt idx="406">
                  <c:v>21.970477171300995</c:v>
                </c:pt>
                <c:pt idx="407">
                  <c:v>4.3940954342602145</c:v>
                </c:pt>
                <c:pt idx="408">
                  <c:v>13.182286302780675</c:v>
                </c:pt>
                <c:pt idx="409">
                  <c:v>17.576381737040855</c:v>
                </c:pt>
                <c:pt idx="410">
                  <c:v>8.7881908685204184</c:v>
                </c:pt>
                <c:pt idx="411">
                  <c:v>0</c:v>
                </c:pt>
                <c:pt idx="412">
                  <c:v>17.576381737040855</c:v>
                </c:pt>
                <c:pt idx="413">
                  <c:v>26.364572605561168</c:v>
                </c:pt>
                <c:pt idx="414">
                  <c:v>21.970477171300995</c:v>
                </c:pt>
                <c:pt idx="415">
                  <c:v>21.970477171300995</c:v>
                </c:pt>
                <c:pt idx="416">
                  <c:v>21.970477171300995</c:v>
                </c:pt>
                <c:pt idx="417">
                  <c:v>17.576381737040855</c:v>
                </c:pt>
                <c:pt idx="418">
                  <c:v>17.576381737040855</c:v>
                </c:pt>
                <c:pt idx="419">
                  <c:v>17.576381737040855</c:v>
                </c:pt>
                <c:pt idx="420">
                  <c:v>21.970477171300995</c:v>
                </c:pt>
                <c:pt idx="421">
                  <c:v>17.576381737040855</c:v>
                </c:pt>
                <c:pt idx="422">
                  <c:v>13.182286302780675</c:v>
                </c:pt>
                <c:pt idx="423">
                  <c:v>13.182286302780675</c:v>
                </c:pt>
                <c:pt idx="424">
                  <c:v>21.970477171300995</c:v>
                </c:pt>
                <c:pt idx="425">
                  <c:v>17.576381737040855</c:v>
                </c:pt>
                <c:pt idx="426">
                  <c:v>21.970477171300995</c:v>
                </c:pt>
                <c:pt idx="427">
                  <c:v>30.758668039821487</c:v>
                </c:pt>
                <c:pt idx="428">
                  <c:v>17.576381737040855</c:v>
                </c:pt>
                <c:pt idx="429">
                  <c:v>8.7881908685204184</c:v>
                </c:pt>
                <c:pt idx="430">
                  <c:v>21.970477171300995</c:v>
                </c:pt>
                <c:pt idx="431">
                  <c:v>17.576381737040855</c:v>
                </c:pt>
                <c:pt idx="432">
                  <c:v>17.576381737040855</c:v>
                </c:pt>
                <c:pt idx="433">
                  <c:v>4.3940954342602145</c:v>
                </c:pt>
                <c:pt idx="434">
                  <c:v>13.182286302780675</c:v>
                </c:pt>
                <c:pt idx="435">
                  <c:v>13.182286302780675</c:v>
                </c:pt>
                <c:pt idx="436">
                  <c:v>17.576381737040855</c:v>
                </c:pt>
                <c:pt idx="437">
                  <c:v>13.182286302780675</c:v>
                </c:pt>
                <c:pt idx="438">
                  <c:v>13.182286302780675</c:v>
                </c:pt>
                <c:pt idx="439">
                  <c:v>4.3940954342602145</c:v>
                </c:pt>
                <c:pt idx="440">
                  <c:v>17.576381737040855</c:v>
                </c:pt>
                <c:pt idx="441">
                  <c:v>21.970477171300995</c:v>
                </c:pt>
                <c:pt idx="442">
                  <c:v>26.364572605561168</c:v>
                </c:pt>
                <c:pt idx="443">
                  <c:v>13.182286302780675</c:v>
                </c:pt>
                <c:pt idx="444">
                  <c:v>17.576381737040855</c:v>
                </c:pt>
                <c:pt idx="445">
                  <c:v>13.182286302780675</c:v>
                </c:pt>
                <c:pt idx="446">
                  <c:v>13.182286302780675</c:v>
                </c:pt>
                <c:pt idx="447">
                  <c:v>17.576381737040855</c:v>
                </c:pt>
                <c:pt idx="448">
                  <c:v>26.364572605561168</c:v>
                </c:pt>
                <c:pt idx="449">
                  <c:v>13.182286302780675</c:v>
                </c:pt>
                <c:pt idx="450">
                  <c:v>21.970477171300995</c:v>
                </c:pt>
                <c:pt idx="451">
                  <c:v>17.576381737040855</c:v>
                </c:pt>
                <c:pt idx="452">
                  <c:v>17.576381737040855</c:v>
                </c:pt>
                <c:pt idx="453">
                  <c:v>26.364572605561168</c:v>
                </c:pt>
                <c:pt idx="454">
                  <c:v>13.182286302780675</c:v>
                </c:pt>
                <c:pt idx="455">
                  <c:v>17.576381737040855</c:v>
                </c:pt>
                <c:pt idx="456">
                  <c:v>13.182286302780675</c:v>
                </c:pt>
                <c:pt idx="457">
                  <c:v>17.576381737040855</c:v>
                </c:pt>
                <c:pt idx="458">
                  <c:v>13.182286302780675</c:v>
                </c:pt>
                <c:pt idx="459">
                  <c:v>13.182286302780675</c:v>
                </c:pt>
                <c:pt idx="460">
                  <c:v>13.182286302780675</c:v>
                </c:pt>
                <c:pt idx="461">
                  <c:v>17.576381737040855</c:v>
                </c:pt>
                <c:pt idx="462">
                  <c:v>8.7881908685204184</c:v>
                </c:pt>
                <c:pt idx="463">
                  <c:v>8.7881908685204184</c:v>
                </c:pt>
                <c:pt idx="464">
                  <c:v>8.7881908685204184</c:v>
                </c:pt>
                <c:pt idx="465">
                  <c:v>17.576381737040855</c:v>
                </c:pt>
                <c:pt idx="466">
                  <c:v>17.576381737040855</c:v>
                </c:pt>
                <c:pt idx="467">
                  <c:v>21.970477171300995</c:v>
                </c:pt>
                <c:pt idx="468">
                  <c:v>17.576381737040855</c:v>
                </c:pt>
                <c:pt idx="469">
                  <c:v>4.3940954342602145</c:v>
                </c:pt>
                <c:pt idx="470">
                  <c:v>-4.3940954342602065</c:v>
                </c:pt>
                <c:pt idx="471">
                  <c:v>17.576381737040855</c:v>
                </c:pt>
                <c:pt idx="472">
                  <c:v>21.970477171300995</c:v>
                </c:pt>
                <c:pt idx="473">
                  <c:v>17.576381737040855</c:v>
                </c:pt>
                <c:pt idx="474">
                  <c:v>17.576381737040855</c:v>
                </c:pt>
                <c:pt idx="475">
                  <c:v>8.7881908685204184</c:v>
                </c:pt>
                <c:pt idx="476">
                  <c:v>4.3940954342602145</c:v>
                </c:pt>
                <c:pt idx="477">
                  <c:v>21.970477171300995</c:v>
                </c:pt>
                <c:pt idx="478">
                  <c:v>26.364572605561168</c:v>
                </c:pt>
                <c:pt idx="479">
                  <c:v>17.576381737040855</c:v>
                </c:pt>
                <c:pt idx="480">
                  <c:v>17.576381737040855</c:v>
                </c:pt>
                <c:pt idx="481">
                  <c:v>0</c:v>
                </c:pt>
                <c:pt idx="482">
                  <c:v>17.576381737040855</c:v>
                </c:pt>
                <c:pt idx="483">
                  <c:v>21.970477171300995</c:v>
                </c:pt>
                <c:pt idx="484">
                  <c:v>8.7881908685204184</c:v>
                </c:pt>
                <c:pt idx="485">
                  <c:v>0</c:v>
                </c:pt>
                <c:pt idx="486">
                  <c:v>39.546858908341918</c:v>
                </c:pt>
                <c:pt idx="487">
                  <c:v>17.576381737040855</c:v>
                </c:pt>
                <c:pt idx="488">
                  <c:v>13.182286302780675</c:v>
                </c:pt>
                <c:pt idx="489">
                  <c:v>4.3940954342602145</c:v>
                </c:pt>
                <c:pt idx="490">
                  <c:v>17.576381737040855</c:v>
                </c:pt>
                <c:pt idx="491">
                  <c:v>13.182286302780675</c:v>
                </c:pt>
                <c:pt idx="492">
                  <c:v>13.182286302780675</c:v>
                </c:pt>
                <c:pt idx="493">
                  <c:v>17.576381737040855</c:v>
                </c:pt>
                <c:pt idx="494">
                  <c:v>17.576381737040855</c:v>
                </c:pt>
                <c:pt idx="495">
                  <c:v>17.576381737040855</c:v>
                </c:pt>
                <c:pt idx="496">
                  <c:v>13.182286302780675</c:v>
                </c:pt>
                <c:pt idx="497">
                  <c:v>21.970477171300995</c:v>
                </c:pt>
                <c:pt idx="498">
                  <c:v>17.576381737040855</c:v>
                </c:pt>
                <c:pt idx="499">
                  <c:v>13.182286302780675</c:v>
                </c:pt>
                <c:pt idx="500">
                  <c:v>13.182286302780675</c:v>
                </c:pt>
                <c:pt idx="501">
                  <c:v>21.970477171300995</c:v>
                </c:pt>
                <c:pt idx="502">
                  <c:v>21.970477171300995</c:v>
                </c:pt>
                <c:pt idx="503">
                  <c:v>21.970477171300995</c:v>
                </c:pt>
                <c:pt idx="504">
                  <c:v>13.182286302780675</c:v>
                </c:pt>
                <c:pt idx="505">
                  <c:v>21.970477171300995</c:v>
                </c:pt>
                <c:pt idx="506">
                  <c:v>4.3940954342602145</c:v>
                </c:pt>
                <c:pt idx="507">
                  <c:v>21.970477171300995</c:v>
                </c:pt>
                <c:pt idx="508">
                  <c:v>17.576381737040855</c:v>
                </c:pt>
                <c:pt idx="509">
                  <c:v>0</c:v>
                </c:pt>
                <c:pt idx="510">
                  <c:v>17.576381737040855</c:v>
                </c:pt>
                <c:pt idx="511">
                  <c:v>8.7881908685204184</c:v>
                </c:pt>
                <c:pt idx="512">
                  <c:v>26.364572605561168</c:v>
                </c:pt>
                <c:pt idx="513">
                  <c:v>26.364572605561168</c:v>
                </c:pt>
                <c:pt idx="514">
                  <c:v>17.576381737040855</c:v>
                </c:pt>
                <c:pt idx="515">
                  <c:v>17.576381737040855</c:v>
                </c:pt>
                <c:pt idx="516">
                  <c:v>8.7881908685204184</c:v>
                </c:pt>
                <c:pt idx="517">
                  <c:v>21.970477171300995</c:v>
                </c:pt>
                <c:pt idx="518">
                  <c:v>17.576381737040855</c:v>
                </c:pt>
                <c:pt idx="519">
                  <c:v>8.7881908685204184</c:v>
                </c:pt>
                <c:pt idx="520">
                  <c:v>30.758668039821487</c:v>
                </c:pt>
                <c:pt idx="521">
                  <c:v>21.970477171300995</c:v>
                </c:pt>
                <c:pt idx="522">
                  <c:v>21.970477171300995</c:v>
                </c:pt>
                <c:pt idx="523">
                  <c:v>17.576381737040855</c:v>
                </c:pt>
                <c:pt idx="524">
                  <c:v>21.970477171300995</c:v>
                </c:pt>
                <c:pt idx="525">
                  <c:v>8.7881908685204184</c:v>
                </c:pt>
                <c:pt idx="526">
                  <c:v>17.576381737040855</c:v>
                </c:pt>
                <c:pt idx="527">
                  <c:v>13.182286302780675</c:v>
                </c:pt>
                <c:pt idx="528">
                  <c:v>13.182286302780675</c:v>
                </c:pt>
                <c:pt idx="529">
                  <c:v>26.364572605561168</c:v>
                </c:pt>
                <c:pt idx="530">
                  <c:v>4.3940954342602145</c:v>
                </c:pt>
                <c:pt idx="531">
                  <c:v>13.182286302780675</c:v>
                </c:pt>
                <c:pt idx="532">
                  <c:v>8.7881908685204184</c:v>
                </c:pt>
                <c:pt idx="533">
                  <c:v>4.3940954342602145</c:v>
                </c:pt>
                <c:pt idx="534">
                  <c:v>13.182286302780675</c:v>
                </c:pt>
                <c:pt idx="535">
                  <c:v>4.3940954342602145</c:v>
                </c:pt>
                <c:pt idx="536">
                  <c:v>17.576381737040855</c:v>
                </c:pt>
                <c:pt idx="537">
                  <c:v>17.576381737040855</c:v>
                </c:pt>
                <c:pt idx="538">
                  <c:v>21.970477171300995</c:v>
                </c:pt>
                <c:pt idx="539">
                  <c:v>17.576381737040855</c:v>
                </c:pt>
                <c:pt idx="540">
                  <c:v>13.182286302780675</c:v>
                </c:pt>
                <c:pt idx="541">
                  <c:v>13.182286302780675</c:v>
                </c:pt>
                <c:pt idx="542">
                  <c:v>26.364572605561168</c:v>
                </c:pt>
                <c:pt idx="543">
                  <c:v>17.576381737040855</c:v>
                </c:pt>
                <c:pt idx="544">
                  <c:v>0</c:v>
                </c:pt>
                <c:pt idx="545">
                  <c:v>4.3940954342602145</c:v>
                </c:pt>
                <c:pt idx="546">
                  <c:v>21.970477171300995</c:v>
                </c:pt>
                <c:pt idx="547">
                  <c:v>30.758668039821487</c:v>
                </c:pt>
                <c:pt idx="548">
                  <c:v>17.576381737040855</c:v>
                </c:pt>
                <c:pt idx="549">
                  <c:v>4.3940954342602145</c:v>
                </c:pt>
                <c:pt idx="550">
                  <c:v>17.576381737040855</c:v>
                </c:pt>
                <c:pt idx="551">
                  <c:v>30.758668039821487</c:v>
                </c:pt>
                <c:pt idx="552">
                  <c:v>8.7881908685204184</c:v>
                </c:pt>
                <c:pt idx="553">
                  <c:v>13.182286302780675</c:v>
                </c:pt>
                <c:pt idx="554">
                  <c:v>17.576381737040855</c:v>
                </c:pt>
                <c:pt idx="555">
                  <c:v>17.576381737040855</c:v>
                </c:pt>
                <c:pt idx="556">
                  <c:v>21.970477171300995</c:v>
                </c:pt>
                <c:pt idx="557">
                  <c:v>13.182286302780675</c:v>
                </c:pt>
                <c:pt idx="558">
                  <c:v>17.576381737040855</c:v>
                </c:pt>
                <c:pt idx="559">
                  <c:v>21.970477171300995</c:v>
                </c:pt>
                <c:pt idx="560">
                  <c:v>13.182286302780675</c:v>
                </c:pt>
                <c:pt idx="561">
                  <c:v>13.182286302780675</c:v>
                </c:pt>
                <c:pt idx="562">
                  <c:v>17.576381737040855</c:v>
                </c:pt>
                <c:pt idx="563">
                  <c:v>8.7881908685204184</c:v>
                </c:pt>
                <c:pt idx="564">
                  <c:v>13.182286302780675</c:v>
                </c:pt>
                <c:pt idx="565">
                  <c:v>35.152763474081702</c:v>
                </c:pt>
                <c:pt idx="566">
                  <c:v>17.576381737040855</c:v>
                </c:pt>
                <c:pt idx="567">
                  <c:v>13.182286302780675</c:v>
                </c:pt>
                <c:pt idx="568">
                  <c:v>8.7881908685204184</c:v>
                </c:pt>
                <c:pt idx="569">
                  <c:v>8.7881908685204184</c:v>
                </c:pt>
                <c:pt idx="570">
                  <c:v>17.576381737040855</c:v>
                </c:pt>
                <c:pt idx="571">
                  <c:v>13.182286302780675</c:v>
                </c:pt>
                <c:pt idx="572">
                  <c:v>8.7881908685204184</c:v>
                </c:pt>
                <c:pt idx="573">
                  <c:v>21.970477171300995</c:v>
                </c:pt>
                <c:pt idx="574">
                  <c:v>8.7881908685204184</c:v>
                </c:pt>
                <c:pt idx="575">
                  <c:v>17.576381737040855</c:v>
                </c:pt>
                <c:pt idx="576">
                  <c:v>17.576381737040855</c:v>
                </c:pt>
                <c:pt idx="577">
                  <c:v>17.576381737040855</c:v>
                </c:pt>
                <c:pt idx="578">
                  <c:v>21.970477171300995</c:v>
                </c:pt>
                <c:pt idx="579">
                  <c:v>17.576381737040855</c:v>
                </c:pt>
                <c:pt idx="580">
                  <c:v>4.3940954342602145</c:v>
                </c:pt>
                <c:pt idx="581">
                  <c:v>17.576381737040855</c:v>
                </c:pt>
                <c:pt idx="582">
                  <c:v>13.182286302780675</c:v>
                </c:pt>
                <c:pt idx="583">
                  <c:v>17.576381737040855</c:v>
                </c:pt>
                <c:pt idx="584">
                  <c:v>17.576381737040855</c:v>
                </c:pt>
                <c:pt idx="585">
                  <c:v>17.576381737040855</c:v>
                </c:pt>
                <c:pt idx="586">
                  <c:v>4.3940954342602145</c:v>
                </c:pt>
                <c:pt idx="587">
                  <c:v>17.576381737040855</c:v>
                </c:pt>
                <c:pt idx="588">
                  <c:v>8.7881908685204184</c:v>
                </c:pt>
                <c:pt idx="589">
                  <c:v>13.182286302780675</c:v>
                </c:pt>
                <c:pt idx="590">
                  <c:v>8.7881908685204184</c:v>
                </c:pt>
                <c:pt idx="591">
                  <c:v>8.7881908685204184</c:v>
                </c:pt>
                <c:pt idx="592">
                  <c:v>13.182286302780675</c:v>
                </c:pt>
                <c:pt idx="593">
                  <c:v>17.576381737040855</c:v>
                </c:pt>
                <c:pt idx="594">
                  <c:v>-30.758668039821487</c:v>
                </c:pt>
                <c:pt idx="595">
                  <c:v>17.576381737040855</c:v>
                </c:pt>
                <c:pt idx="596">
                  <c:v>13.182286302780675</c:v>
                </c:pt>
                <c:pt idx="597">
                  <c:v>4.3940954342602145</c:v>
                </c:pt>
                <c:pt idx="598">
                  <c:v>30.758668039821487</c:v>
                </c:pt>
                <c:pt idx="599">
                  <c:v>26.364572605561168</c:v>
                </c:pt>
                <c:pt idx="600">
                  <c:v>13.182286302780675</c:v>
                </c:pt>
                <c:pt idx="601">
                  <c:v>26.364572605561168</c:v>
                </c:pt>
                <c:pt idx="602">
                  <c:v>17.576381737040855</c:v>
                </c:pt>
                <c:pt idx="603">
                  <c:v>21.970477171300995</c:v>
                </c:pt>
                <c:pt idx="604">
                  <c:v>13.182286302780675</c:v>
                </c:pt>
                <c:pt idx="605">
                  <c:v>13.182286302780675</c:v>
                </c:pt>
                <c:pt idx="606">
                  <c:v>17.576381737040855</c:v>
                </c:pt>
                <c:pt idx="607">
                  <c:v>21.970477171300995</c:v>
                </c:pt>
                <c:pt idx="608">
                  <c:v>21.970477171300995</c:v>
                </c:pt>
                <c:pt idx="609">
                  <c:v>8.7881908685204184</c:v>
                </c:pt>
                <c:pt idx="610">
                  <c:v>26.364572605561168</c:v>
                </c:pt>
                <c:pt idx="611">
                  <c:v>21.970477171300995</c:v>
                </c:pt>
                <c:pt idx="612">
                  <c:v>8.7881908685204184</c:v>
                </c:pt>
                <c:pt idx="613">
                  <c:v>48.335049776862199</c:v>
                </c:pt>
                <c:pt idx="614">
                  <c:v>17.576381737040855</c:v>
                </c:pt>
                <c:pt idx="615">
                  <c:v>17.576381737040855</c:v>
                </c:pt>
                <c:pt idx="616">
                  <c:v>17.576381737040855</c:v>
                </c:pt>
                <c:pt idx="617">
                  <c:v>17.576381737040855</c:v>
                </c:pt>
                <c:pt idx="618">
                  <c:v>21.970477171300995</c:v>
                </c:pt>
                <c:pt idx="619">
                  <c:v>39.546858908341918</c:v>
                </c:pt>
                <c:pt idx="620">
                  <c:v>17.576381737040855</c:v>
                </c:pt>
                <c:pt idx="621">
                  <c:v>13.182286302780675</c:v>
                </c:pt>
                <c:pt idx="622">
                  <c:v>8.7881908685204184</c:v>
                </c:pt>
                <c:pt idx="623">
                  <c:v>26.364572605561168</c:v>
                </c:pt>
                <c:pt idx="624">
                  <c:v>4.3940954342602145</c:v>
                </c:pt>
                <c:pt idx="625">
                  <c:v>8.7881908685204184</c:v>
                </c:pt>
                <c:pt idx="626">
                  <c:v>21.970477171300995</c:v>
                </c:pt>
                <c:pt idx="627">
                  <c:v>13.182286302780675</c:v>
                </c:pt>
                <c:pt idx="628">
                  <c:v>21.970477171300995</c:v>
                </c:pt>
                <c:pt idx="629">
                  <c:v>0</c:v>
                </c:pt>
                <c:pt idx="630">
                  <c:v>17.576381737040855</c:v>
                </c:pt>
                <c:pt idx="631">
                  <c:v>-4.3940954342602065</c:v>
                </c:pt>
                <c:pt idx="632">
                  <c:v>8.7881908685204184</c:v>
                </c:pt>
                <c:pt idx="633">
                  <c:v>13.182286302780675</c:v>
                </c:pt>
                <c:pt idx="634">
                  <c:v>21.970477171300995</c:v>
                </c:pt>
                <c:pt idx="635">
                  <c:v>13.182286302780675</c:v>
                </c:pt>
                <c:pt idx="636">
                  <c:v>17.576381737040855</c:v>
                </c:pt>
                <c:pt idx="637">
                  <c:v>8.7881908685204184</c:v>
                </c:pt>
                <c:pt idx="638">
                  <c:v>13.182286302780675</c:v>
                </c:pt>
                <c:pt idx="639">
                  <c:v>13.182286302780675</c:v>
                </c:pt>
                <c:pt idx="640">
                  <c:v>17.576381737040855</c:v>
                </c:pt>
                <c:pt idx="641">
                  <c:v>13.182286302780675</c:v>
                </c:pt>
                <c:pt idx="642">
                  <c:v>17.576381737040855</c:v>
                </c:pt>
                <c:pt idx="643">
                  <c:v>13.182286302780675</c:v>
                </c:pt>
                <c:pt idx="644">
                  <c:v>21.970477171300995</c:v>
                </c:pt>
                <c:pt idx="645">
                  <c:v>17.576381737040855</c:v>
                </c:pt>
                <c:pt idx="646">
                  <c:v>17.576381737040855</c:v>
                </c:pt>
                <c:pt idx="647">
                  <c:v>13.182286302780675</c:v>
                </c:pt>
                <c:pt idx="648">
                  <c:v>21.970477171300995</c:v>
                </c:pt>
                <c:pt idx="649">
                  <c:v>4.3940954342602145</c:v>
                </c:pt>
                <c:pt idx="650">
                  <c:v>13.182286302780675</c:v>
                </c:pt>
                <c:pt idx="651">
                  <c:v>17.576381737040855</c:v>
                </c:pt>
                <c:pt idx="652">
                  <c:v>8.7881908685204184</c:v>
                </c:pt>
                <c:pt idx="653">
                  <c:v>13.182286302780675</c:v>
                </c:pt>
                <c:pt idx="654">
                  <c:v>8.7881908685204184</c:v>
                </c:pt>
                <c:pt idx="655">
                  <c:v>13.182286302780675</c:v>
                </c:pt>
                <c:pt idx="656">
                  <c:v>0</c:v>
                </c:pt>
                <c:pt idx="657">
                  <c:v>17.576381737040855</c:v>
                </c:pt>
                <c:pt idx="658">
                  <c:v>8.7881908685204184</c:v>
                </c:pt>
                <c:pt idx="659">
                  <c:v>13.182286302780675</c:v>
                </c:pt>
                <c:pt idx="660">
                  <c:v>13.182286302780675</c:v>
                </c:pt>
                <c:pt idx="661">
                  <c:v>35.152763474081702</c:v>
                </c:pt>
                <c:pt idx="662">
                  <c:v>13.182286302780675</c:v>
                </c:pt>
                <c:pt idx="663">
                  <c:v>4.3940954342602145</c:v>
                </c:pt>
                <c:pt idx="664">
                  <c:v>4.3940954342602145</c:v>
                </c:pt>
                <c:pt idx="665">
                  <c:v>8.7881908685204184</c:v>
                </c:pt>
                <c:pt idx="666">
                  <c:v>13.182286302780675</c:v>
                </c:pt>
                <c:pt idx="667">
                  <c:v>13.182286302780675</c:v>
                </c:pt>
                <c:pt idx="668">
                  <c:v>21.970477171300995</c:v>
                </c:pt>
                <c:pt idx="669">
                  <c:v>4.3940954342602145</c:v>
                </c:pt>
                <c:pt idx="670">
                  <c:v>21.970477171300995</c:v>
                </c:pt>
                <c:pt idx="671">
                  <c:v>8.7881908685204184</c:v>
                </c:pt>
                <c:pt idx="672">
                  <c:v>0</c:v>
                </c:pt>
                <c:pt idx="673">
                  <c:v>17.576381737040855</c:v>
                </c:pt>
                <c:pt idx="674">
                  <c:v>26.364572605561168</c:v>
                </c:pt>
                <c:pt idx="675">
                  <c:v>26.364572605561168</c:v>
                </c:pt>
                <c:pt idx="676">
                  <c:v>4.3940954342602145</c:v>
                </c:pt>
                <c:pt idx="677">
                  <c:v>21.970477171300995</c:v>
                </c:pt>
                <c:pt idx="678">
                  <c:v>21.970477171300995</c:v>
                </c:pt>
                <c:pt idx="679">
                  <c:v>21.970477171300995</c:v>
                </c:pt>
                <c:pt idx="680">
                  <c:v>21.970477171300995</c:v>
                </c:pt>
                <c:pt idx="681">
                  <c:v>21.970477171300995</c:v>
                </c:pt>
                <c:pt idx="682">
                  <c:v>8.7881908685204184</c:v>
                </c:pt>
                <c:pt idx="683">
                  <c:v>17.576381737040855</c:v>
                </c:pt>
                <c:pt idx="684">
                  <c:v>17.576381737040855</c:v>
                </c:pt>
                <c:pt idx="685">
                  <c:v>17.576381737040855</c:v>
                </c:pt>
                <c:pt idx="686">
                  <c:v>17.576381737040855</c:v>
                </c:pt>
                <c:pt idx="687">
                  <c:v>4.3940954342602145</c:v>
                </c:pt>
                <c:pt idx="688">
                  <c:v>17.576381737040855</c:v>
                </c:pt>
                <c:pt idx="689">
                  <c:v>8.7881908685204184</c:v>
                </c:pt>
                <c:pt idx="690">
                  <c:v>8.7881908685204184</c:v>
                </c:pt>
                <c:pt idx="691">
                  <c:v>8.7881908685204184</c:v>
                </c:pt>
                <c:pt idx="692">
                  <c:v>8.7881908685204184</c:v>
                </c:pt>
                <c:pt idx="693">
                  <c:v>13.182286302780675</c:v>
                </c:pt>
                <c:pt idx="694">
                  <c:v>8.7881908685204184</c:v>
                </c:pt>
                <c:pt idx="695">
                  <c:v>26.364572605561168</c:v>
                </c:pt>
                <c:pt idx="696">
                  <c:v>0</c:v>
                </c:pt>
                <c:pt idx="697">
                  <c:v>8.7881908685204184</c:v>
                </c:pt>
                <c:pt idx="698">
                  <c:v>13.182286302780675</c:v>
                </c:pt>
                <c:pt idx="699">
                  <c:v>8.7881908685204184</c:v>
                </c:pt>
                <c:pt idx="700">
                  <c:v>17.576381737040855</c:v>
                </c:pt>
                <c:pt idx="701">
                  <c:v>8.7881908685204184</c:v>
                </c:pt>
                <c:pt idx="702">
                  <c:v>4.3940954342602145</c:v>
                </c:pt>
                <c:pt idx="703">
                  <c:v>8.7881908685204184</c:v>
                </c:pt>
                <c:pt idx="704">
                  <c:v>13.182286302780675</c:v>
                </c:pt>
                <c:pt idx="705">
                  <c:v>13.182286302780675</c:v>
                </c:pt>
                <c:pt idx="706">
                  <c:v>13.182286302780675</c:v>
                </c:pt>
                <c:pt idx="707">
                  <c:v>4.3940954342602145</c:v>
                </c:pt>
                <c:pt idx="708">
                  <c:v>8.7881908685204184</c:v>
                </c:pt>
                <c:pt idx="709">
                  <c:v>13.182286302780675</c:v>
                </c:pt>
                <c:pt idx="710">
                  <c:v>8.7881908685204184</c:v>
                </c:pt>
                <c:pt idx="711">
                  <c:v>8.7881908685204184</c:v>
                </c:pt>
                <c:pt idx="712">
                  <c:v>13.182286302780675</c:v>
                </c:pt>
                <c:pt idx="713">
                  <c:v>26.364572605561168</c:v>
                </c:pt>
                <c:pt idx="714">
                  <c:v>17.576381737040855</c:v>
                </c:pt>
                <c:pt idx="715">
                  <c:v>13.182286302780675</c:v>
                </c:pt>
                <c:pt idx="716">
                  <c:v>13.182286302780675</c:v>
                </c:pt>
                <c:pt idx="717">
                  <c:v>13.182286302780675</c:v>
                </c:pt>
                <c:pt idx="718">
                  <c:v>17.576381737040855</c:v>
                </c:pt>
                <c:pt idx="719">
                  <c:v>21.970477171300995</c:v>
                </c:pt>
                <c:pt idx="720">
                  <c:v>13.182286302780675</c:v>
                </c:pt>
                <c:pt idx="721">
                  <c:v>13.182286302780675</c:v>
                </c:pt>
                <c:pt idx="722">
                  <c:v>4.3940954342602145</c:v>
                </c:pt>
                <c:pt idx="723">
                  <c:v>13.182286302780675</c:v>
                </c:pt>
                <c:pt idx="724">
                  <c:v>8.7881908685204184</c:v>
                </c:pt>
                <c:pt idx="725">
                  <c:v>21.970477171300995</c:v>
                </c:pt>
                <c:pt idx="726">
                  <c:v>8.7881908685204184</c:v>
                </c:pt>
                <c:pt idx="727">
                  <c:v>26.364572605561168</c:v>
                </c:pt>
                <c:pt idx="728">
                  <c:v>21.970477171300995</c:v>
                </c:pt>
                <c:pt idx="729">
                  <c:v>8.7881908685204184</c:v>
                </c:pt>
                <c:pt idx="730">
                  <c:v>4.3940954342602145</c:v>
                </c:pt>
                <c:pt idx="731">
                  <c:v>0</c:v>
                </c:pt>
                <c:pt idx="732">
                  <c:v>13.182286302780675</c:v>
                </c:pt>
                <c:pt idx="733">
                  <c:v>8.7881908685204184</c:v>
                </c:pt>
                <c:pt idx="734">
                  <c:v>13.182286302780675</c:v>
                </c:pt>
                <c:pt idx="735">
                  <c:v>26.364572605561168</c:v>
                </c:pt>
                <c:pt idx="736">
                  <c:v>8.7881908685204184</c:v>
                </c:pt>
                <c:pt idx="737">
                  <c:v>21.970477171300995</c:v>
                </c:pt>
                <c:pt idx="738">
                  <c:v>13.182286302780675</c:v>
                </c:pt>
                <c:pt idx="739">
                  <c:v>13.182286302780675</c:v>
                </c:pt>
                <c:pt idx="740">
                  <c:v>21.970477171300995</c:v>
                </c:pt>
                <c:pt idx="741">
                  <c:v>17.576381737040855</c:v>
                </c:pt>
                <c:pt idx="742">
                  <c:v>26.364572605561168</c:v>
                </c:pt>
                <c:pt idx="743">
                  <c:v>13.182286302780675</c:v>
                </c:pt>
                <c:pt idx="744">
                  <c:v>4.3940954342602145</c:v>
                </c:pt>
                <c:pt idx="745">
                  <c:v>13.182286302780675</c:v>
                </c:pt>
                <c:pt idx="746">
                  <c:v>8.7881908685204184</c:v>
                </c:pt>
                <c:pt idx="747">
                  <c:v>17.576381737040855</c:v>
                </c:pt>
                <c:pt idx="748">
                  <c:v>13.182286302780675</c:v>
                </c:pt>
                <c:pt idx="749">
                  <c:v>26.364572605561168</c:v>
                </c:pt>
                <c:pt idx="750">
                  <c:v>4.3940954342602145</c:v>
                </c:pt>
                <c:pt idx="751">
                  <c:v>17.576381737040855</c:v>
                </c:pt>
                <c:pt idx="752">
                  <c:v>26.364572605561168</c:v>
                </c:pt>
                <c:pt idx="753">
                  <c:v>8.7881908685204184</c:v>
                </c:pt>
                <c:pt idx="754">
                  <c:v>-4.3940954342602065</c:v>
                </c:pt>
                <c:pt idx="755">
                  <c:v>17.576381737040855</c:v>
                </c:pt>
                <c:pt idx="756">
                  <c:v>17.576381737040855</c:v>
                </c:pt>
                <c:pt idx="757">
                  <c:v>13.182286302780675</c:v>
                </c:pt>
                <c:pt idx="758">
                  <c:v>13.182286302780675</c:v>
                </c:pt>
                <c:pt idx="759">
                  <c:v>4.3940954342602145</c:v>
                </c:pt>
                <c:pt idx="760">
                  <c:v>13.182286302780675</c:v>
                </c:pt>
                <c:pt idx="761">
                  <c:v>0</c:v>
                </c:pt>
                <c:pt idx="762">
                  <c:v>4.3940954342602145</c:v>
                </c:pt>
                <c:pt idx="763">
                  <c:v>26.364572605561168</c:v>
                </c:pt>
                <c:pt idx="764">
                  <c:v>8.7881908685204184</c:v>
                </c:pt>
                <c:pt idx="765">
                  <c:v>13.182286302780675</c:v>
                </c:pt>
                <c:pt idx="766">
                  <c:v>17.576381737040855</c:v>
                </c:pt>
                <c:pt idx="767">
                  <c:v>13.182286302780675</c:v>
                </c:pt>
                <c:pt idx="768">
                  <c:v>26.364572605561168</c:v>
                </c:pt>
                <c:pt idx="769">
                  <c:v>13.182286302780675</c:v>
                </c:pt>
                <c:pt idx="770">
                  <c:v>13.182286302780675</c:v>
                </c:pt>
                <c:pt idx="771">
                  <c:v>13.182286302780675</c:v>
                </c:pt>
                <c:pt idx="772">
                  <c:v>8.7881908685204184</c:v>
                </c:pt>
                <c:pt idx="773">
                  <c:v>17.576381737040855</c:v>
                </c:pt>
                <c:pt idx="774">
                  <c:v>8.7881908685204184</c:v>
                </c:pt>
                <c:pt idx="775">
                  <c:v>26.364572605561168</c:v>
                </c:pt>
                <c:pt idx="776">
                  <c:v>8.7881908685204184</c:v>
                </c:pt>
                <c:pt idx="777">
                  <c:v>13.182286302780675</c:v>
                </c:pt>
                <c:pt idx="778">
                  <c:v>13.182286302780675</c:v>
                </c:pt>
                <c:pt idx="779">
                  <c:v>4.3940954342602145</c:v>
                </c:pt>
                <c:pt idx="780">
                  <c:v>17.576381737040855</c:v>
                </c:pt>
                <c:pt idx="781">
                  <c:v>13.182286302780675</c:v>
                </c:pt>
                <c:pt idx="782">
                  <c:v>26.364572605561168</c:v>
                </c:pt>
                <c:pt idx="783">
                  <c:v>896.39546858908341</c:v>
                </c:pt>
                <c:pt idx="784">
                  <c:v>725.02574665293514</c:v>
                </c:pt>
                <c:pt idx="785">
                  <c:v>716.23755578441126</c:v>
                </c:pt>
                <c:pt idx="786">
                  <c:v>716.23755578441126</c:v>
                </c:pt>
                <c:pt idx="787">
                  <c:v>707.44936491589431</c:v>
                </c:pt>
                <c:pt idx="788">
                  <c:v>703.05526948163129</c:v>
                </c:pt>
                <c:pt idx="789">
                  <c:v>707.44936491589431</c:v>
                </c:pt>
                <c:pt idx="790">
                  <c:v>707.44936491589431</c:v>
                </c:pt>
                <c:pt idx="791">
                  <c:v>698.66117404737383</c:v>
                </c:pt>
                <c:pt idx="792">
                  <c:v>685.47888774459352</c:v>
                </c:pt>
                <c:pt idx="793">
                  <c:v>689.87298317885359</c:v>
                </c:pt>
                <c:pt idx="794">
                  <c:v>698.66117404737383</c:v>
                </c:pt>
                <c:pt idx="795">
                  <c:v>689.87298317885359</c:v>
                </c:pt>
                <c:pt idx="796">
                  <c:v>650.3261242705114</c:v>
                </c:pt>
                <c:pt idx="797">
                  <c:v>654.72021970477147</c:v>
                </c:pt>
                <c:pt idx="798">
                  <c:v>667.90250600755235</c:v>
                </c:pt>
                <c:pt idx="799">
                  <c:v>676.69069687607305</c:v>
                </c:pt>
                <c:pt idx="800">
                  <c:v>663.50841057329353</c:v>
                </c:pt>
                <c:pt idx="801">
                  <c:v>659.11431513903301</c:v>
                </c:pt>
                <c:pt idx="802">
                  <c:v>659.11431513903301</c:v>
                </c:pt>
                <c:pt idx="803">
                  <c:v>641.53793340199047</c:v>
                </c:pt>
                <c:pt idx="804">
                  <c:v>637.14383796773404</c:v>
                </c:pt>
                <c:pt idx="805">
                  <c:v>632.74974253347295</c:v>
                </c:pt>
                <c:pt idx="806">
                  <c:v>637.14383796773404</c:v>
                </c:pt>
                <c:pt idx="807">
                  <c:v>628.35564709920732</c:v>
                </c:pt>
                <c:pt idx="808">
                  <c:v>637.14383796773404</c:v>
                </c:pt>
                <c:pt idx="809">
                  <c:v>601.99107449364919</c:v>
                </c:pt>
                <c:pt idx="810">
                  <c:v>619.56745623069003</c:v>
                </c:pt>
                <c:pt idx="811">
                  <c:v>615.17336079642985</c:v>
                </c:pt>
                <c:pt idx="812">
                  <c:v>615.17336079642985</c:v>
                </c:pt>
                <c:pt idx="813">
                  <c:v>615.17336079642985</c:v>
                </c:pt>
                <c:pt idx="814">
                  <c:v>606.38516992790937</c:v>
                </c:pt>
                <c:pt idx="815">
                  <c:v>601.99107449364919</c:v>
                </c:pt>
                <c:pt idx="816">
                  <c:v>601.99107449364919</c:v>
                </c:pt>
                <c:pt idx="817">
                  <c:v>597.59697905939151</c:v>
                </c:pt>
                <c:pt idx="818">
                  <c:v>584.41469275660859</c:v>
                </c:pt>
                <c:pt idx="819">
                  <c:v>580.02059732234807</c:v>
                </c:pt>
                <c:pt idx="820">
                  <c:v>588.80878819086843</c:v>
                </c:pt>
                <c:pt idx="821">
                  <c:v>580.02059732234807</c:v>
                </c:pt>
                <c:pt idx="822">
                  <c:v>580.02059732234807</c:v>
                </c:pt>
                <c:pt idx="823">
                  <c:v>571.23240645382771</c:v>
                </c:pt>
                <c:pt idx="824">
                  <c:v>566.83831101956753</c:v>
                </c:pt>
                <c:pt idx="825">
                  <c:v>566.83831101956753</c:v>
                </c:pt>
                <c:pt idx="826">
                  <c:v>553.65602471678676</c:v>
                </c:pt>
                <c:pt idx="827">
                  <c:v>571.23240645382771</c:v>
                </c:pt>
                <c:pt idx="828">
                  <c:v>558.05012015104649</c:v>
                </c:pt>
                <c:pt idx="829">
                  <c:v>553.65602471678676</c:v>
                </c:pt>
                <c:pt idx="830">
                  <c:v>540.47373841400804</c:v>
                </c:pt>
                <c:pt idx="831">
                  <c:v>544.8678338482664</c:v>
                </c:pt>
                <c:pt idx="832">
                  <c:v>540.47373841400804</c:v>
                </c:pt>
                <c:pt idx="833">
                  <c:v>540.47373841400804</c:v>
                </c:pt>
                <c:pt idx="834">
                  <c:v>540.47373841400804</c:v>
                </c:pt>
                <c:pt idx="835">
                  <c:v>536.07964297974843</c:v>
                </c:pt>
                <c:pt idx="836">
                  <c:v>536.07964297974843</c:v>
                </c:pt>
                <c:pt idx="837">
                  <c:v>527.29145211122557</c:v>
                </c:pt>
                <c:pt idx="838">
                  <c:v>514.10916580844446</c:v>
                </c:pt>
                <c:pt idx="839">
                  <c:v>522.8973566769655</c:v>
                </c:pt>
                <c:pt idx="840">
                  <c:v>509.71507037418399</c:v>
                </c:pt>
                <c:pt idx="841">
                  <c:v>505.32097493992455</c:v>
                </c:pt>
                <c:pt idx="842">
                  <c:v>509.71507037418399</c:v>
                </c:pt>
                <c:pt idx="843">
                  <c:v>505.32097493992455</c:v>
                </c:pt>
                <c:pt idx="844">
                  <c:v>500.92687950566369</c:v>
                </c:pt>
                <c:pt idx="845">
                  <c:v>487.74459320288366</c:v>
                </c:pt>
                <c:pt idx="846">
                  <c:v>509.71507037418399</c:v>
                </c:pt>
                <c:pt idx="847">
                  <c:v>492.13868863714401</c:v>
                </c:pt>
                <c:pt idx="848">
                  <c:v>514.10916580844446</c:v>
                </c:pt>
                <c:pt idx="849">
                  <c:v>496.53278407140397</c:v>
                </c:pt>
                <c:pt idx="850">
                  <c:v>496.53278407140397</c:v>
                </c:pt>
                <c:pt idx="851">
                  <c:v>487.74459320288366</c:v>
                </c:pt>
                <c:pt idx="852">
                  <c:v>474.56230690010199</c:v>
                </c:pt>
                <c:pt idx="853">
                  <c:v>470.16821146584266</c:v>
                </c:pt>
                <c:pt idx="854">
                  <c:v>470.16821146584266</c:v>
                </c:pt>
                <c:pt idx="855">
                  <c:v>483.35049776862343</c:v>
                </c:pt>
                <c:pt idx="856">
                  <c:v>470.16821146584266</c:v>
                </c:pt>
                <c:pt idx="857">
                  <c:v>474.56230690010199</c:v>
                </c:pt>
                <c:pt idx="858">
                  <c:v>470.16821146584266</c:v>
                </c:pt>
                <c:pt idx="859">
                  <c:v>474.56230690010199</c:v>
                </c:pt>
                <c:pt idx="860">
                  <c:v>439.40954342602134</c:v>
                </c:pt>
                <c:pt idx="861">
                  <c:v>456.98592516306212</c:v>
                </c:pt>
                <c:pt idx="862">
                  <c:v>452.59182972880194</c:v>
                </c:pt>
                <c:pt idx="863">
                  <c:v>456.98592516306212</c:v>
                </c:pt>
                <c:pt idx="864">
                  <c:v>452.59182972880194</c:v>
                </c:pt>
                <c:pt idx="865">
                  <c:v>435.01544799176202</c:v>
                </c:pt>
                <c:pt idx="866">
                  <c:v>439.40954342602134</c:v>
                </c:pt>
                <c:pt idx="867">
                  <c:v>439.40954342602134</c:v>
                </c:pt>
                <c:pt idx="868">
                  <c:v>448.1977342945417</c:v>
                </c:pt>
                <c:pt idx="869">
                  <c:v>435.01544799176202</c:v>
                </c:pt>
                <c:pt idx="870">
                  <c:v>435.01544799176202</c:v>
                </c:pt>
                <c:pt idx="871">
                  <c:v>426.22725712324075</c:v>
                </c:pt>
                <c:pt idx="872">
                  <c:v>311.98077583247385</c:v>
                </c:pt>
                <c:pt idx="873">
                  <c:v>13.182286302780675</c:v>
                </c:pt>
                <c:pt idx="874">
                  <c:v>26.364572605561168</c:v>
                </c:pt>
                <c:pt idx="875">
                  <c:v>35.152763474081702</c:v>
                </c:pt>
                <c:pt idx="876">
                  <c:v>17.576381737040855</c:v>
                </c:pt>
                <c:pt idx="877">
                  <c:v>8.7881908685204184</c:v>
                </c:pt>
                <c:pt idx="878">
                  <c:v>21.970477171300995</c:v>
                </c:pt>
                <c:pt idx="879">
                  <c:v>21.970477171300995</c:v>
                </c:pt>
                <c:pt idx="880">
                  <c:v>13.182286302780675</c:v>
                </c:pt>
                <c:pt idx="881">
                  <c:v>8.7881908685204184</c:v>
                </c:pt>
                <c:pt idx="882">
                  <c:v>17.576381737040855</c:v>
                </c:pt>
                <c:pt idx="883">
                  <c:v>8.7881908685204184</c:v>
                </c:pt>
                <c:pt idx="884">
                  <c:v>17.576381737040855</c:v>
                </c:pt>
                <c:pt idx="885">
                  <c:v>8.7881908685204184</c:v>
                </c:pt>
                <c:pt idx="886">
                  <c:v>17.576381737040855</c:v>
                </c:pt>
                <c:pt idx="887">
                  <c:v>8.7881908685204184</c:v>
                </c:pt>
                <c:pt idx="888">
                  <c:v>-17.576381737040855</c:v>
                </c:pt>
                <c:pt idx="889">
                  <c:v>17.576381737040855</c:v>
                </c:pt>
                <c:pt idx="890">
                  <c:v>8.7881908685204184</c:v>
                </c:pt>
                <c:pt idx="891">
                  <c:v>4.3940954342602145</c:v>
                </c:pt>
                <c:pt idx="892">
                  <c:v>8.7881908685204184</c:v>
                </c:pt>
                <c:pt idx="893">
                  <c:v>13.182286302780675</c:v>
                </c:pt>
                <c:pt idx="894">
                  <c:v>13.182286302780675</c:v>
                </c:pt>
                <c:pt idx="895">
                  <c:v>13.182286302780675</c:v>
                </c:pt>
                <c:pt idx="896">
                  <c:v>17.576381737040855</c:v>
                </c:pt>
                <c:pt idx="897">
                  <c:v>13.182286302780675</c:v>
                </c:pt>
                <c:pt idx="898">
                  <c:v>17.576381737040855</c:v>
                </c:pt>
                <c:pt idx="899">
                  <c:v>17.576381737040855</c:v>
                </c:pt>
                <c:pt idx="900">
                  <c:v>13.182286302780675</c:v>
                </c:pt>
                <c:pt idx="901">
                  <c:v>21.970477171300995</c:v>
                </c:pt>
                <c:pt idx="902">
                  <c:v>13.182286302780675</c:v>
                </c:pt>
                <c:pt idx="903">
                  <c:v>17.576381737040855</c:v>
                </c:pt>
                <c:pt idx="904">
                  <c:v>17.576381737040855</c:v>
                </c:pt>
                <c:pt idx="905">
                  <c:v>17.576381737040855</c:v>
                </c:pt>
                <c:pt idx="906">
                  <c:v>17.576381737040855</c:v>
                </c:pt>
                <c:pt idx="907">
                  <c:v>21.970477171300995</c:v>
                </c:pt>
                <c:pt idx="908">
                  <c:v>13.182286302780675</c:v>
                </c:pt>
                <c:pt idx="909">
                  <c:v>13.182286302780675</c:v>
                </c:pt>
                <c:pt idx="910">
                  <c:v>8.7881908685204184</c:v>
                </c:pt>
                <c:pt idx="911">
                  <c:v>17.576381737040855</c:v>
                </c:pt>
                <c:pt idx="912">
                  <c:v>26.364572605561168</c:v>
                </c:pt>
                <c:pt idx="913">
                  <c:v>17.576381737040855</c:v>
                </c:pt>
                <c:pt idx="914">
                  <c:v>17.576381737040855</c:v>
                </c:pt>
                <c:pt idx="915">
                  <c:v>13.182286302780675</c:v>
                </c:pt>
                <c:pt idx="916">
                  <c:v>17.576381737040855</c:v>
                </c:pt>
                <c:pt idx="917">
                  <c:v>17.576381737040855</c:v>
                </c:pt>
                <c:pt idx="918">
                  <c:v>21.970477171300995</c:v>
                </c:pt>
                <c:pt idx="919">
                  <c:v>13.182286302780675</c:v>
                </c:pt>
                <c:pt idx="920">
                  <c:v>21.970477171300995</c:v>
                </c:pt>
                <c:pt idx="921">
                  <c:v>17.576381737040855</c:v>
                </c:pt>
                <c:pt idx="922">
                  <c:v>26.364572605561168</c:v>
                </c:pt>
                <c:pt idx="923">
                  <c:v>21.970477171300995</c:v>
                </c:pt>
                <c:pt idx="924">
                  <c:v>30.758668039821487</c:v>
                </c:pt>
                <c:pt idx="925">
                  <c:v>17.576381737040855</c:v>
                </c:pt>
                <c:pt idx="926">
                  <c:v>21.970477171300995</c:v>
                </c:pt>
                <c:pt idx="927">
                  <c:v>8.7881908685204184</c:v>
                </c:pt>
                <c:pt idx="928">
                  <c:v>8.7881908685204184</c:v>
                </c:pt>
                <c:pt idx="929">
                  <c:v>8.7881908685204184</c:v>
                </c:pt>
                <c:pt idx="930">
                  <c:v>13.182286302780675</c:v>
                </c:pt>
                <c:pt idx="931">
                  <c:v>17.576381737040855</c:v>
                </c:pt>
                <c:pt idx="932">
                  <c:v>26.364572605561168</c:v>
                </c:pt>
                <c:pt idx="933">
                  <c:v>21.970477171300995</c:v>
                </c:pt>
                <c:pt idx="934">
                  <c:v>13.182286302780675</c:v>
                </c:pt>
                <c:pt idx="935">
                  <c:v>13.182286302780675</c:v>
                </c:pt>
                <c:pt idx="936">
                  <c:v>13.182286302780675</c:v>
                </c:pt>
                <c:pt idx="937">
                  <c:v>21.970477171300995</c:v>
                </c:pt>
                <c:pt idx="938">
                  <c:v>13.182286302780675</c:v>
                </c:pt>
                <c:pt idx="939">
                  <c:v>8.7881908685204184</c:v>
                </c:pt>
                <c:pt idx="940">
                  <c:v>8.7881908685204184</c:v>
                </c:pt>
                <c:pt idx="941">
                  <c:v>17.576381737040855</c:v>
                </c:pt>
                <c:pt idx="942">
                  <c:v>8.7881908685204184</c:v>
                </c:pt>
                <c:pt idx="943">
                  <c:v>21.970477171300995</c:v>
                </c:pt>
                <c:pt idx="944">
                  <c:v>8.7881908685204184</c:v>
                </c:pt>
                <c:pt idx="945">
                  <c:v>17.576381737040855</c:v>
                </c:pt>
                <c:pt idx="946">
                  <c:v>26.364572605561168</c:v>
                </c:pt>
                <c:pt idx="947">
                  <c:v>26.364572605561168</c:v>
                </c:pt>
                <c:pt idx="948">
                  <c:v>13.182286302780675</c:v>
                </c:pt>
                <c:pt idx="949">
                  <c:v>13.182286302780675</c:v>
                </c:pt>
                <c:pt idx="950">
                  <c:v>17.576381737040855</c:v>
                </c:pt>
                <c:pt idx="951">
                  <c:v>13.182286302780675</c:v>
                </c:pt>
                <c:pt idx="952">
                  <c:v>21.970477171300995</c:v>
                </c:pt>
                <c:pt idx="953">
                  <c:v>13.182286302780675</c:v>
                </c:pt>
                <c:pt idx="954">
                  <c:v>17.576381737040855</c:v>
                </c:pt>
                <c:pt idx="955">
                  <c:v>13.182286302780675</c:v>
                </c:pt>
                <c:pt idx="956">
                  <c:v>26.364572605561168</c:v>
                </c:pt>
                <c:pt idx="957">
                  <c:v>13.182286302780675</c:v>
                </c:pt>
                <c:pt idx="958">
                  <c:v>8.7881908685204184</c:v>
                </c:pt>
                <c:pt idx="959">
                  <c:v>17.576381737040855</c:v>
                </c:pt>
                <c:pt idx="960">
                  <c:v>17.576381737040855</c:v>
                </c:pt>
                <c:pt idx="961">
                  <c:v>17.576381737040855</c:v>
                </c:pt>
                <c:pt idx="962">
                  <c:v>17.576381737040855</c:v>
                </c:pt>
                <c:pt idx="963">
                  <c:v>21.970477171300995</c:v>
                </c:pt>
                <c:pt idx="964">
                  <c:v>13.182286302780675</c:v>
                </c:pt>
                <c:pt idx="965">
                  <c:v>13.182286302780675</c:v>
                </c:pt>
                <c:pt idx="966">
                  <c:v>13.182286302780675</c:v>
                </c:pt>
                <c:pt idx="967">
                  <c:v>13.182286302780675</c:v>
                </c:pt>
                <c:pt idx="968">
                  <c:v>13.182286302780675</c:v>
                </c:pt>
                <c:pt idx="969">
                  <c:v>13.182286302780675</c:v>
                </c:pt>
                <c:pt idx="970">
                  <c:v>13.182286302780675</c:v>
                </c:pt>
                <c:pt idx="971">
                  <c:v>17.576381737040855</c:v>
                </c:pt>
                <c:pt idx="972">
                  <c:v>17.576381737040855</c:v>
                </c:pt>
                <c:pt idx="973">
                  <c:v>26.364572605561168</c:v>
                </c:pt>
                <c:pt idx="974">
                  <c:v>17.576381737040855</c:v>
                </c:pt>
                <c:pt idx="975">
                  <c:v>21.970477171300995</c:v>
                </c:pt>
                <c:pt idx="976">
                  <c:v>21.970477171300995</c:v>
                </c:pt>
                <c:pt idx="977">
                  <c:v>13.182286302780675</c:v>
                </c:pt>
                <c:pt idx="978">
                  <c:v>17.576381737040855</c:v>
                </c:pt>
                <c:pt idx="979">
                  <c:v>8.7881908685204184</c:v>
                </c:pt>
                <c:pt idx="980">
                  <c:v>21.970477171300995</c:v>
                </c:pt>
                <c:pt idx="981">
                  <c:v>17.576381737040855</c:v>
                </c:pt>
                <c:pt idx="982">
                  <c:v>13.182286302780675</c:v>
                </c:pt>
                <c:pt idx="983">
                  <c:v>17.576381737040855</c:v>
                </c:pt>
                <c:pt idx="984">
                  <c:v>8.7881908685204184</c:v>
                </c:pt>
                <c:pt idx="985">
                  <c:v>21.970477171300995</c:v>
                </c:pt>
                <c:pt idx="986">
                  <c:v>13.182286302780675</c:v>
                </c:pt>
                <c:pt idx="987">
                  <c:v>21.970477171300995</c:v>
                </c:pt>
                <c:pt idx="988">
                  <c:v>17.576381737040855</c:v>
                </c:pt>
                <c:pt idx="989">
                  <c:v>8.7881908685204184</c:v>
                </c:pt>
                <c:pt idx="990">
                  <c:v>13.182286302780675</c:v>
                </c:pt>
                <c:pt idx="991">
                  <c:v>17.576381737040855</c:v>
                </c:pt>
                <c:pt idx="992">
                  <c:v>26.364572605561168</c:v>
                </c:pt>
                <c:pt idx="993">
                  <c:v>13.182286302780675</c:v>
                </c:pt>
                <c:pt idx="994">
                  <c:v>13.182286302780675</c:v>
                </c:pt>
                <c:pt idx="995">
                  <c:v>17.576381737040855</c:v>
                </c:pt>
                <c:pt idx="996">
                  <c:v>17.576381737040855</c:v>
                </c:pt>
                <c:pt idx="997">
                  <c:v>13.182286302780675</c:v>
                </c:pt>
                <c:pt idx="998">
                  <c:v>13.182286302780675</c:v>
                </c:pt>
                <c:pt idx="999">
                  <c:v>13.182286302780675</c:v>
                </c:pt>
                <c:pt idx="1000">
                  <c:v>21.970477171300995</c:v>
                </c:pt>
                <c:pt idx="1001">
                  <c:v>17.576381737040855</c:v>
                </c:pt>
                <c:pt idx="1002">
                  <c:v>30.758668039821487</c:v>
                </c:pt>
                <c:pt idx="1003">
                  <c:v>4.3940954342602145</c:v>
                </c:pt>
                <c:pt idx="1004">
                  <c:v>8.7881908685204184</c:v>
                </c:pt>
                <c:pt idx="1005">
                  <c:v>13.182286302780675</c:v>
                </c:pt>
                <c:pt idx="1006">
                  <c:v>26.364572605561168</c:v>
                </c:pt>
                <c:pt idx="1007">
                  <c:v>39.546858908341918</c:v>
                </c:pt>
                <c:pt idx="1008">
                  <c:v>30.758668039821487</c:v>
                </c:pt>
                <c:pt idx="1009">
                  <c:v>21.970477171300995</c:v>
                </c:pt>
                <c:pt idx="1010">
                  <c:v>26.364572605561168</c:v>
                </c:pt>
                <c:pt idx="1011">
                  <c:v>21.970477171300995</c:v>
                </c:pt>
                <c:pt idx="1012">
                  <c:v>30.758668039821487</c:v>
                </c:pt>
                <c:pt idx="1013">
                  <c:v>17.576381737040855</c:v>
                </c:pt>
                <c:pt idx="1014">
                  <c:v>21.970477171300995</c:v>
                </c:pt>
                <c:pt idx="1015">
                  <c:v>26.364572605561168</c:v>
                </c:pt>
                <c:pt idx="1016">
                  <c:v>13.182286302780675</c:v>
                </c:pt>
                <c:pt idx="1017">
                  <c:v>13.182286302780675</c:v>
                </c:pt>
                <c:pt idx="1018">
                  <c:v>13.182286302780675</c:v>
                </c:pt>
                <c:pt idx="1019">
                  <c:v>13.182286302780675</c:v>
                </c:pt>
                <c:pt idx="1020">
                  <c:v>13.182286302780675</c:v>
                </c:pt>
                <c:pt idx="1021">
                  <c:v>13.182286302780675</c:v>
                </c:pt>
                <c:pt idx="1022">
                  <c:v>17.576381737040855</c:v>
                </c:pt>
                <c:pt idx="1023">
                  <c:v>13.182286302780675</c:v>
                </c:pt>
                <c:pt idx="1024">
                  <c:v>17.576381737040855</c:v>
                </c:pt>
                <c:pt idx="1025">
                  <c:v>8.7881908685204184</c:v>
                </c:pt>
                <c:pt idx="1026">
                  <c:v>13.182286302780675</c:v>
                </c:pt>
                <c:pt idx="1027">
                  <c:v>4.3940954342602145</c:v>
                </c:pt>
                <c:pt idx="1028">
                  <c:v>17.576381737040855</c:v>
                </c:pt>
                <c:pt idx="1029">
                  <c:v>17.576381737040855</c:v>
                </c:pt>
                <c:pt idx="1030">
                  <c:v>26.364572605561168</c:v>
                </c:pt>
                <c:pt idx="1031">
                  <c:v>17.576381737040855</c:v>
                </c:pt>
                <c:pt idx="1032">
                  <c:v>21.970477171300995</c:v>
                </c:pt>
                <c:pt idx="1033">
                  <c:v>13.182286302780675</c:v>
                </c:pt>
                <c:pt idx="1034">
                  <c:v>8.7881908685204184</c:v>
                </c:pt>
                <c:pt idx="1035">
                  <c:v>13.182286302780675</c:v>
                </c:pt>
                <c:pt idx="1036">
                  <c:v>13.182286302780675</c:v>
                </c:pt>
                <c:pt idx="1037">
                  <c:v>17.576381737040855</c:v>
                </c:pt>
                <c:pt idx="1038">
                  <c:v>13.182286302780675</c:v>
                </c:pt>
                <c:pt idx="1039">
                  <c:v>13.182286302780675</c:v>
                </c:pt>
                <c:pt idx="1040">
                  <c:v>17.576381737040855</c:v>
                </c:pt>
                <c:pt idx="1041">
                  <c:v>21.970477171300995</c:v>
                </c:pt>
                <c:pt idx="1042">
                  <c:v>21.970477171300995</c:v>
                </c:pt>
                <c:pt idx="1043">
                  <c:v>13.182286302780675</c:v>
                </c:pt>
                <c:pt idx="1044">
                  <c:v>21.970477171300995</c:v>
                </c:pt>
                <c:pt idx="1045">
                  <c:v>13.182286302780675</c:v>
                </c:pt>
                <c:pt idx="1046">
                  <c:v>17.576381737040855</c:v>
                </c:pt>
                <c:pt idx="1047">
                  <c:v>17.576381737040855</c:v>
                </c:pt>
                <c:pt idx="1048">
                  <c:v>13.182286302780675</c:v>
                </c:pt>
                <c:pt idx="1049">
                  <c:v>13.182286302780675</c:v>
                </c:pt>
                <c:pt idx="1050">
                  <c:v>13.182286302780675</c:v>
                </c:pt>
                <c:pt idx="1051">
                  <c:v>13.182286302780675</c:v>
                </c:pt>
                <c:pt idx="1052">
                  <c:v>21.970477171300995</c:v>
                </c:pt>
                <c:pt idx="1053">
                  <c:v>21.970477171300995</c:v>
                </c:pt>
                <c:pt idx="1054">
                  <c:v>13.182286302780675</c:v>
                </c:pt>
                <c:pt idx="1055">
                  <c:v>13.182286302780675</c:v>
                </c:pt>
                <c:pt idx="1056">
                  <c:v>13.182286302780675</c:v>
                </c:pt>
                <c:pt idx="1057">
                  <c:v>13.182286302780675</c:v>
                </c:pt>
                <c:pt idx="1058">
                  <c:v>4.3940954342602145</c:v>
                </c:pt>
                <c:pt idx="1059">
                  <c:v>13.182286302780675</c:v>
                </c:pt>
                <c:pt idx="1060">
                  <c:v>13.182286302780675</c:v>
                </c:pt>
                <c:pt idx="1061">
                  <c:v>13.182286302780675</c:v>
                </c:pt>
                <c:pt idx="1062">
                  <c:v>13.182286302780675</c:v>
                </c:pt>
                <c:pt idx="1063">
                  <c:v>8.7881908685204184</c:v>
                </c:pt>
                <c:pt idx="1064">
                  <c:v>21.970477171300995</c:v>
                </c:pt>
                <c:pt idx="1065">
                  <c:v>21.970477171300995</c:v>
                </c:pt>
                <c:pt idx="1066">
                  <c:v>21.970477171300995</c:v>
                </c:pt>
                <c:pt idx="1067">
                  <c:v>8.7881908685204184</c:v>
                </c:pt>
                <c:pt idx="1068">
                  <c:v>17.576381737040855</c:v>
                </c:pt>
                <c:pt idx="1069">
                  <c:v>8.7881908685204184</c:v>
                </c:pt>
                <c:pt idx="1070">
                  <c:v>21.970477171300995</c:v>
                </c:pt>
                <c:pt idx="1071">
                  <c:v>17.576381737040855</c:v>
                </c:pt>
                <c:pt idx="1072">
                  <c:v>17.576381737040855</c:v>
                </c:pt>
                <c:pt idx="1073">
                  <c:v>17.576381737040855</c:v>
                </c:pt>
                <c:pt idx="1074">
                  <c:v>13.182286302780675</c:v>
                </c:pt>
                <c:pt idx="1075">
                  <c:v>26.364572605561168</c:v>
                </c:pt>
                <c:pt idx="1076">
                  <c:v>0</c:v>
                </c:pt>
                <c:pt idx="1077">
                  <c:v>30.758668039821487</c:v>
                </c:pt>
                <c:pt idx="1078">
                  <c:v>21.970477171300995</c:v>
                </c:pt>
                <c:pt idx="1079">
                  <c:v>26.364572605561168</c:v>
                </c:pt>
                <c:pt idx="1080">
                  <c:v>30.758668039821487</c:v>
                </c:pt>
                <c:pt idx="1081">
                  <c:v>13.182286302780675</c:v>
                </c:pt>
                <c:pt idx="1082">
                  <c:v>21.970477171300995</c:v>
                </c:pt>
                <c:pt idx="1083">
                  <c:v>17.576381737040855</c:v>
                </c:pt>
                <c:pt idx="1084">
                  <c:v>26.364572605561168</c:v>
                </c:pt>
                <c:pt idx="1085">
                  <c:v>17.576381737040855</c:v>
                </c:pt>
                <c:pt idx="1086">
                  <c:v>26.364572605561168</c:v>
                </c:pt>
                <c:pt idx="1087">
                  <c:v>13.182286302780675</c:v>
                </c:pt>
                <c:pt idx="1088">
                  <c:v>21.970477171300995</c:v>
                </c:pt>
                <c:pt idx="1089">
                  <c:v>17.576381737040855</c:v>
                </c:pt>
                <c:pt idx="1090">
                  <c:v>8.7881908685204184</c:v>
                </c:pt>
                <c:pt idx="1091">
                  <c:v>26.364572605561168</c:v>
                </c:pt>
                <c:pt idx="1092">
                  <c:v>13.182286302780675</c:v>
                </c:pt>
                <c:pt idx="1093">
                  <c:v>21.970477171300995</c:v>
                </c:pt>
                <c:pt idx="1094">
                  <c:v>26.364572605561168</c:v>
                </c:pt>
                <c:pt idx="1095">
                  <c:v>17.576381737040855</c:v>
                </c:pt>
                <c:pt idx="1096">
                  <c:v>13.182286302780675</c:v>
                </c:pt>
                <c:pt idx="1097">
                  <c:v>8.7881908685204184</c:v>
                </c:pt>
                <c:pt idx="1098">
                  <c:v>21.970477171300995</c:v>
                </c:pt>
                <c:pt idx="1099">
                  <c:v>21.970477171300995</c:v>
                </c:pt>
                <c:pt idx="1100">
                  <c:v>13.182286302780675</c:v>
                </c:pt>
                <c:pt idx="1101">
                  <c:v>8.7881908685204184</c:v>
                </c:pt>
                <c:pt idx="1102">
                  <c:v>17.576381737040855</c:v>
                </c:pt>
                <c:pt idx="1103">
                  <c:v>8.7881908685204184</c:v>
                </c:pt>
                <c:pt idx="1104">
                  <c:v>17.576381737040855</c:v>
                </c:pt>
                <c:pt idx="1105">
                  <c:v>4.3940954342602145</c:v>
                </c:pt>
                <c:pt idx="1106">
                  <c:v>17.576381737040855</c:v>
                </c:pt>
                <c:pt idx="1107">
                  <c:v>8.7881908685204184</c:v>
                </c:pt>
                <c:pt idx="1108">
                  <c:v>17.576381737040855</c:v>
                </c:pt>
                <c:pt idx="1109">
                  <c:v>13.182286302780675</c:v>
                </c:pt>
                <c:pt idx="1110">
                  <c:v>26.364572605561168</c:v>
                </c:pt>
                <c:pt idx="1111">
                  <c:v>17.576381737040855</c:v>
                </c:pt>
                <c:pt idx="1112">
                  <c:v>13.182286302780675</c:v>
                </c:pt>
                <c:pt idx="1113">
                  <c:v>17.576381737040855</c:v>
                </c:pt>
                <c:pt idx="1114">
                  <c:v>13.182286302780675</c:v>
                </c:pt>
                <c:pt idx="1115">
                  <c:v>17.576381737040855</c:v>
                </c:pt>
                <c:pt idx="1116">
                  <c:v>17.576381737040855</c:v>
                </c:pt>
                <c:pt idx="1117">
                  <c:v>8.7881908685204184</c:v>
                </c:pt>
                <c:pt idx="1118">
                  <c:v>17.576381737040855</c:v>
                </c:pt>
                <c:pt idx="1119">
                  <c:v>17.576381737040855</c:v>
                </c:pt>
                <c:pt idx="1120">
                  <c:v>13.182286302780675</c:v>
                </c:pt>
                <c:pt idx="1121">
                  <c:v>13.182286302780675</c:v>
                </c:pt>
                <c:pt idx="1122">
                  <c:v>8.7881908685204184</c:v>
                </c:pt>
                <c:pt idx="1123">
                  <c:v>13.182286302780675</c:v>
                </c:pt>
                <c:pt idx="1124">
                  <c:v>4.3940954342602145</c:v>
                </c:pt>
                <c:pt idx="1125">
                  <c:v>21.970477171300995</c:v>
                </c:pt>
                <c:pt idx="1126">
                  <c:v>4.3940954342602145</c:v>
                </c:pt>
                <c:pt idx="1127">
                  <c:v>0</c:v>
                </c:pt>
                <c:pt idx="1128">
                  <c:v>13.182286302780675</c:v>
                </c:pt>
                <c:pt idx="1129">
                  <c:v>17.576381737040855</c:v>
                </c:pt>
                <c:pt idx="1130">
                  <c:v>21.970477171300995</c:v>
                </c:pt>
                <c:pt idx="1131">
                  <c:v>17.576381737040855</c:v>
                </c:pt>
                <c:pt idx="1132">
                  <c:v>4.3940954342602145</c:v>
                </c:pt>
                <c:pt idx="1133">
                  <c:v>8.7881908685204184</c:v>
                </c:pt>
                <c:pt idx="1134">
                  <c:v>21.970477171300995</c:v>
                </c:pt>
                <c:pt idx="1135">
                  <c:v>13.182286302780675</c:v>
                </c:pt>
                <c:pt idx="1136">
                  <c:v>13.182286302780675</c:v>
                </c:pt>
                <c:pt idx="1137">
                  <c:v>17.576381737040855</c:v>
                </c:pt>
                <c:pt idx="1138">
                  <c:v>8.7881908685204184</c:v>
                </c:pt>
                <c:pt idx="1139">
                  <c:v>17.576381737040855</c:v>
                </c:pt>
                <c:pt idx="1140">
                  <c:v>17.576381737040855</c:v>
                </c:pt>
                <c:pt idx="1141">
                  <c:v>17.576381737040855</c:v>
                </c:pt>
                <c:pt idx="1142">
                  <c:v>8.7881908685204184</c:v>
                </c:pt>
                <c:pt idx="1143">
                  <c:v>17.576381737040855</c:v>
                </c:pt>
                <c:pt idx="1144">
                  <c:v>13.182286302780675</c:v>
                </c:pt>
                <c:pt idx="1145">
                  <c:v>17.576381737040855</c:v>
                </c:pt>
                <c:pt idx="1146">
                  <c:v>26.364572605561168</c:v>
                </c:pt>
                <c:pt idx="1147">
                  <c:v>0</c:v>
                </c:pt>
                <c:pt idx="1148">
                  <c:v>8.7881908685204184</c:v>
                </c:pt>
                <c:pt idx="1149">
                  <c:v>21.970477171300995</c:v>
                </c:pt>
                <c:pt idx="1150">
                  <c:v>21.970477171300995</c:v>
                </c:pt>
                <c:pt idx="1151">
                  <c:v>17.576381737040855</c:v>
                </c:pt>
                <c:pt idx="1152">
                  <c:v>17.576381737040855</c:v>
                </c:pt>
                <c:pt idx="1153">
                  <c:v>-4.3940954342602065</c:v>
                </c:pt>
                <c:pt idx="1154">
                  <c:v>26.364572605561168</c:v>
                </c:pt>
                <c:pt idx="1155">
                  <c:v>8.7881908685204184</c:v>
                </c:pt>
                <c:pt idx="1156">
                  <c:v>26.364572605561168</c:v>
                </c:pt>
                <c:pt idx="1157">
                  <c:v>17.576381737040855</c:v>
                </c:pt>
                <c:pt idx="1158">
                  <c:v>17.576381737040855</c:v>
                </c:pt>
                <c:pt idx="1159">
                  <c:v>8.7881908685204184</c:v>
                </c:pt>
                <c:pt idx="1160">
                  <c:v>21.970477171300995</c:v>
                </c:pt>
                <c:pt idx="1161">
                  <c:v>26.364572605561168</c:v>
                </c:pt>
                <c:pt idx="1162">
                  <c:v>17.576381737040855</c:v>
                </c:pt>
                <c:pt idx="1163">
                  <c:v>30.758668039821487</c:v>
                </c:pt>
                <c:pt idx="1164">
                  <c:v>26.364572605561168</c:v>
                </c:pt>
                <c:pt idx="1165">
                  <c:v>17.576381737040855</c:v>
                </c:pt>
                <c:pt idx="1166">
                  <c:v>21.970477171300995</c:v>
                </c:pt>
                <c:pt idx="1167">
                  <c:v>21.970477171300995</c:v>
                </c:pt>
                <c:pt idx="1168">
                  <c:v>21.970477171300995</c:v>
                </c:pt>
                <c:pt idx="1169">
                  <c:v>13.182286302780675</c:v>
                </c:pt>
                <c:pt idx="1170">
                  <c:v>21.970477171300995</c:v>
                </c:pt>
                <c:pt idx="1171">
                  <c:v>21.970477171300995</c:v>
                </c:pt>
                <c:pt idx="1172">
                  <c:v>13.182286302780675</c:v>
                </c:pt>
                <c:pt idx="1173">
                  <c:v>13.182286302780675</c:v>
                </c:pt>
                <c:pt idx="1174">
                  <c:v>21.970477171300995</c:v>
                </c:pt>
                <c:pt idx="1175">
                  <c:v>21.970477171300995</c:v>
                </c:pt>
                <c:pt idx="1176">
                  <c:v>17.576381737040855</c:v>
                </c:pt>
                <c:pt idx="1177">
                  <c:v>8.7881908685204184</c:v>
                </c:pt>
                <c:pt idx="1178">
                  <c:v>4.3940954342602145</c:v>
                </c:pt>
                <c:pt idx="1179">
                  <c:v>17.576381737040855</c:v>
                </c:pt>
                <c:pt idx="1180">
                  <c:v>13.182286302780675</c:v>
                </c:pt>
                <c:pt idx="1181">
                  <c:v>26.364572605561168</c:v>
                </c:pt>
                <c:pt idx="1182">
                  <c:v>13.182286302780675</c:v>
                </c:pt>
                <c:pt idx="1183">
                  <c:v>17.576381737040855</c:v>
                </c:pt>
                <c:pt idx="1184">
                  <c:v>13.182286302780675</c:v>
                </c:pt>
                <c:pt idx="1185">
                  <c:v>13.182286302780675</c:v>
                </c:pt>
                <c:pt idx="1186">
                  <c:v>26.364572605561168</c:v>
                </c:pt>
                <c:pt idx="1187">
                  <c:v>13.182286302780675</c:v>
                </c:pt>
                <c:pt idx="1188">
                  <c:v>13.182286302780675</c:v>
                </c:pt>
                <c:pt idx="1189">
                  <c:v>8.7881908685204184</c:v>
                </c:pt>
                <c:pt idx="1190">
                  <c:v>17.576381737040855</c:v>
                </c:pt>
                <c:pt idx="1191">
                  <c:v>21.970477171300995</c:v>
                </c:pt>
                <c:pt idx="1192">
                  <c:v>13.182286302780675</c:v>
                </c:pt>
                <c:pt idx="1193">
                  <c:v>13.182286302780675</c:v>
                </c:pt>
                <c:pt idx="1194">
                  <c:v>13.182286302780675</c:v>
                </c:pt>
                <c:pt idx="1195">
                  <c:v>26.364572605561168</c:v>
                </c:pt>
                <c:pt idx="1196">
                  <c:v>13.182286302780675</c:v>
                </c:pt>
                <c:pt idx="1197">
                  <c:v>17.576381737040855</c:v>
                </c:pt>
                <c:pt idx="1198">
                  <c:v>21.970477171300995</c:v>
                </c:pt>
                <c:pt idx="1199">
                  <c:v>13.182286302780675</c:v>
                </c:pt>
                <c:pt idx="1200">
                  <c:v>13.182286302780675</c:v>
                </c:pt>
                <c:pt idx="1201">
                  <c:v>4.3940954342602145</c:v>
                </c:pt>
                <c:pt idx="1202">
                  <c:v>13.182286302780675</c:v>
                </c:pt>
                <c:pt idx="1203">
                  <c:v>4.3940954342602145</c:v>
                </c:pt>
                <c:pt idx="1204">
                  <c:v>13.182286302780675</c:v>
                </c:pt>
                <c:pt idx="1205">
                  <c:v>13.182286302780675</c:v>
                </c:pt>
                <c:pt idx="1206">
                  <c:v>13.182286302780675</c:v>
                </c:pt>
                <c:pt idx="1207">
                  <c:v>17.576381737040855</c:v>
                </c:pt>
                <c:pt idx="1208">
                  <c:v>13.182286302780675</c:v>
                </c:pt>
                <c:pt idx="1209">
                  <c:v>17.576381737040855</c:v>
                </c:pt>
                <c:pt idx="1210">
                  <c:v>17.576381737040855</c:v>
                </c:pt>
                <c:pt idx="1211">
                  <c:v>21.970477171300995</c:v>
                </c:pt>
                <c:pt idx="1212">
                  <c:v>17.576381737040855</c:v>
                </c:pt>
                <c:pt idx="1213">
                  <c:v>17.576381737040855</c:v>
                </c:pt>
                <c:pt idx="1214">
                  <c:v>13.182286302780675</c:v>
                </c:pt>
                <c:pt idx="1215">
                  <c:v>8.7881908685204184</c:v>
                </c:pt>
                <c:pt idx="1216">
                  <c:v>13.182286302780675</c:v>
                </c:pt>
                <c:pt idx="1217">
                  <c:v>13.182286302780675</c:v>
                </c:pt>
                <c:pt idx="1218">
                  <c:v>13.182286302780675</c:v>
                </c:pt>
                <c:pt idx="1219">
                  <c:v>17.576381737040855</c:v>
                </c:pt>
                <c:pt idx="1220">
                  <c:v>13.182286302780675</c:v>
                </c:pt>
                <c:pt idx="1221">
                  <c:v>21.970477171300995</c:v>
                </c:pt>
                <c:pt idx="1222">
                  <c:v>17.576381737040855</c:v>
                </c:pt>
                <c:pt idx="1223">
                  <c:v>13.182286302780675</c:v>
                </c:pt>
                <c:pt idx="1224">
                  <c:v>13.182286302780675</c:v>
                </c:pt>
                <c:pt idx="1225">
                  <c:v>8.7881908685204184</c:v>
                </c:pt>
                <c:pt idx="1226">
                  <c:v>8.7881908685204184</c:v>
                </c:pt>
                <c:pt idx="1227">
                  <c:v>13.182286302780675</c:v>
                </c:pt>
                <c:pt idx="1228">
                  <c:v>21.970477171300995</c:v>
                </c:pt>
                <c:pt idx="1229">
                  <c:v>8.7881908685204184</c:v>
                </c:pt>
                <c:pt idx="1230">
                  <c:v>21.970477171300995</c:v>
                </c:pt>
                <c:pt idx="1231">
                  <c:v>13.182286302780675</c:v>
                </c:pt>
                <c:pt idx="1232">
                  <c:v>17.576381737040855</c:v>
                </c:pt>
                <c:pt idx="1233">
                  <c:v>8.7881908685204184</c:v>
                </c:pt>
                <c:pt idx="1234">
                  <c:v>35.152763474081702</c:v>
                </c:pt>
                <c:pt idx="1235">
                  <c:v>26.364572605561168</c:v>
                </c:pt>
                <c:pt idx="1236">
                  <c:v>26.364572605561168</c:v>
                </c:pt>
                <c:pt idx="1237">
                  <c:v>30.758668039821487</c:v>
                </c:pt>
                <c:pt idx="1238">
                  <c:v>13.182286302780675</c:v>
                </c:pt>
                <c:pt idx="1239">
                  <c:v>8.7881908685204184</c:v>
                </c:pt>
                <c:pt idx="1240">
                  <c:v>26.364572605561168</c:v>
                </c:pt>
                <c:pt idx="1241">
                  <c:v>26.364572605561168</c:v>
                </c:pt>
                <c:pt idx="1242">
                  <c:v>8.7881908685204184</c:v>
                </c:pt>
                <c:pt idx="1243">
                  <c:v>13.182286302780675</c:v>
                </c:pt>
                <c:pt idx="1244">
                  <c:v>21.970477171300995</c:v>
                </c:pt>
                <c:pt idx="1245">
                  <c:v>17.576381737040855</c:v>
                </c:pt>
                <c:pt idx="1246">
                  <c:v>21.970477171300995</c:v>
                </c:pt>
                <c:pt idx="1247">
                  <c:v>8.7881908685204184</c:v>
                </c:pt>
                <c:pt idx="1248">
                  <c:v>21.970477171300995</c:v>
                </c:pt>
                <c:pt idx="1249">
                  <c:v>17.576381737040855</c:v>
                </c:pt>
                <c:pt idx="1250">
                  <c:v>13.182286302780675</c:v>
                </c:pt>
                <c:pt idx="1251">
                  <c:v>13.182286302780675</c:v>
                </c:pt>
                <c:pt idx="1252">
                  <c:v>8.7881908685204184</c:v>
                </c:pt>
                <c:pt idx="1253">
                  <c:v>17.576381737040855</c:v>
                </c:pt>
                <c:pt idx="1254">
                  <c:v>13.182286302780675</c:v>
                </c:pt>
                <c:pt idx="1255">
                  <c:v>13.182286302780675</c:v>
                </c:pt>
                <c:pt idx="1256">
                  <c:v>4.3940954342602145</c:v>
                </c:pt>
                <c:pt idx="1257">
                  <c:v>13.182286302780675</c:v>
                </c:pt>
                <c:pt idx="1258">
                  <c:v>8.7881908685204184</c:v>
                </c:pt>
                <c:pt idx="1259">
                  <c:v>17.576381737040855</c:v>
                </c:pt>
                <c:pt idx="1260">
                  <c:v>17.576381737040855</c:v>
                </c:pt>
                <c:pt idx="1261">
                  <c:v>13.182286302780675</c:v>
                </c:pt>
                <c:pt idx="1262">
                  <c:v>8.7881908685204184</c:v>
                </c:pt>
                <c:pt idx="1263">
                  <c:v>13.182286302780675</c:v>
                </c:pt>
                <c:pt idx="1264">
                  <c:v>17.576381737040855</c:v>
                </c:pt>
                <c:pt idx="1265">
                  <c:v>8.7881908685204184</c:v>
                </c:pt>
                <c:pt idx="1266">
                  <c:v>8.7881908685204184</c:v>
                </c:pt>
                <c:pt idx="1267">
                  <c:v>13.182286302780675</c:v>
                </c:pt>
                <c:pt idx="1268">
                  <c:v>13.182286302780675</c:v>
                </c:pt>
                <c:pt idx="1269">
                  <c:v>17.576381737040855</c:v>
                </c:pt>
                <c:pt idx="1270">
                  <c:v>17.576381737040855</c:v>
                </c:pt>
                <c:pt idx="1271">
                  <c:v>13.182286302780675</c:v>
                </c:pt>
                <c:pt idx="1272">
                  <c:v>13.182286302780675</c:v>
                </c:pt>
                <c:pt idx="1273">
                  <c:v>8.7881908685204184</c:v>
                </c:pt>
                <c:pt idx="1274">
                  <c:v>17.576381737040855</c:v>
                </c:pt>
                <c:pt idx="1275">
                  <c:v>17.576381737040855</c:v>
                </c:pt>
                <c:pt idx="1276">
                  <c:v>17.576381737040855</c:v>
                </c:pt>
                <c:pt idx="1277">
                  <c:v>17.576381737040855</c:v>
                </c:pt>
                <c:pt idx="1278">
                  <c:v>17.576381737040855</c:v>
                </c:pt>
                <c:pt idx="1279">
                  <c:v>17.576381737040855</c:v>
                </c:pt>
                <c:pt idx="1280">
                  <c:v>17.576381737040855</c:v>
                </c:pt>
                <c:pt idx="1281">
                  <c:v>13.182286302780675</c:v>
                </c:pt>
                <c:pt idx="1282">
                  <c:v>8.7881908685204184</c:v>
                </c:pt>
                <c:pt idx="1283">
                  <c:v>8.7881908685204184</c:v>
                </c:pt>
                <c:pt idx="1284">
                  <c:v>13.182286302780675</c:v>
                </c:pt>
                <c:pt idx="1285">
                  <c:v>13.182286302780675</c:v>
                </c:pt>
                <c:pt idx="1286">
                  <c:v>17.576381737040855</c:v>
                </c:pt>
                <c:pt idx="1287">
                  <c:v>8.7881908685204184</c:v>
                </c:pt>
                <c:pt idx="1288">
                  <c:v>13.182286302780675</c:v>
                </c:pt>
                <c:pt idx="1289">
                  <c:v>17.576381737040855</c:v>
                </c:pt>
                <c:pt idx="1290">
                  <c:v>17.576381737040855</c:v>
                </c:pt>
                <c:pt idx="1291">
                  <c:v>4.3940954342602145</c:v>
                </c:pt>
                <c:pt idx="1292">
                  <c:v>17.576381737040855</c:v>
                </c:pt>
                <c:pt idx="1293">
                  <c:v>26.364572605561168</c:v>
                </c:pt>
                <c:pt idx="1294">
                  <c:v>26.364572605561168</c:v>
                </c:pt>
                <c:pt idx="1295">
                  <c:v>13.182286302780675</c:v>
                </c:pt>
                <c:pt idx="1296">
                  <c:v>13.182286302780675</c:v>
                </c:pt>
                <c:pt idx="1297">
                  <c:v>13.182286302780675</c:v>
                </c:pt>
                <c:pt idx="1298">
                  <c:v>4.3940954342602145</c:v>
                </c:pt>
                <c:pt idx="1299">
                  <c:v>21.970477171300995</c:v>
                </c:pt>
                <c:pt idx="1300">
                  <c:v>17.576381737040855</c:v>
                </c:pt>
                <c:pt idx="1301">
                  <c:v>13.182286302780675</c:v>
                </c:pt>
                <c:pt idx="1302">
                  <c:v>13.182286302780675</c:v>
                </c:pt>
                <c:pt idx="1303">
                  <c:v>13.182286302780675</c:v>
                </c:pt>
                <c:pt idx="1304">
                  <c:v>8.7881908685204184</c:v>
                </c:pt>
                <c:pt idx="1305">
                  <c:v>8.7881908685204184</c:v>
                </c:pt>
                <c:pt idx="1306">
                  <c:v>8.7881908685204184</c:v>
                </c:pt>
                <c:pt idx="1307">
                  <c:v>21.970477171300995</c:v>
                </c:pt>
                <c:pt idx="1308">
                  <c:v>30.758668039821487</c:v>
                </c:pt>
                <c:pt idx="1309">
                  <c:v>13.182286302780675</c:v>
                </c:pt>
                <c:pt idx="1310">
                  <c:v>21.970477171300995</c:v>
                </c:pt>
                <c:pt idx="1311">
                  <c:v>35.152763474081702</c:v>
                </c:pt>
                <c:pt idx="1312">
                  <c:v>30.758668039821487</c:v>
                </c:pt>
                <c:pt idx="1313">
                  <c:v>21.970477171300995</c:v>
                </c:pt>
                <c:pt idx="1314">
                  <c:v>8.7881908685204184</c:v>
                </c:pt>
                <c:pt idx="1315">
                  <c:v>4.3940954342602145</c:v>
                </c:pt>
                <c:pt idx="1316">
                  <c:v>26.364572605561168</c:v>
                </c:pt>
                <c:pt idx="1317">
                  <c:v>21.970477171300995</c:v>
                </c:pt>
                <c:pt idx="1318">
                  <c:v>26.364572605561168</c:v>
                </c:pt>
                <c:pt idx="1319">
                  <c:v>13.182286302780675</c:v>
                </c:pt>
                <c:pt idx="1320">
                  <c:v>21.970477171300995</c:v>
                </c:pt>
                <c:pt idx="1321">
                  <c:v>26.364572605561168</c:v>
                </c:pt>
                <c:pt idx="1322">
                  <c:v>17.576381737040855</c:v>
                </c:pt>
                <c:pt idx="1323">
                  <c:v>17.576381737040855</c:v>
                </c:pt>
                <c:pt idx="1324">
                  <c:v>17.576381737040855</c:v>
                </c:pt>
                <c:pt idx="1325">
                  <c:v>21.970477171300995</c:v>
                </c:pt>
                <c:pt idx="1326">
                  <c:v>17.576381737040855</c:v>
                </c:pt>
                <c:pt idx="1327">
                  <c:v>17.576381737040855</c:v>
                </c:pt>
                <c:pt idx="1328">
                  <c:v>30.758668039821487</c:v>
                </c:pt>
                <c:pt idx="1329">
                  <c:v>26.364572605561168</c:v>
                </c:pt>
                <c:pt idx="1330">
                  <c:v>13.182286302780675</c:v>
                </c:pt>
                <c:pt idx="1331">
                  <c:v>13.182286302780675</c:v>
                </c:pt>
                <c:pt idx="1332">
                  <c:v>13.182286302780675</c:v>
                </c:pt>
                <c:pt idx="1333">
                  <c:v>13.182286302780675</c:v>
                </c:pt>
                <c:pt idx="1334">
                  <c:v>8.7881908685204184</c:v>
                </c:pt>
                <c:pt idx="1335">
                  <c:v>13.182286302780675</c:v>
                </c:pt>
                <c:pt idx="1336">
                  <c:v>13.182286302780675</c:v>
                </c:pt>
                <c:pt idx="1337">
                  <c:v>4.3940954342602145</c:v>
                </c:pt>
                <c:pt idx="1338">
                  <c:v>8.7881908685204184</c:v>
                </c:pt>
                <c:pt idx="1339">
                  <c:v>13.182286302780675</c:v>
                </c:pt>
                <c:pt idx="1340">
                  <c:v>13.182286302780675</c:v>
                </c:pt>
                <c:pt idx="1341">
                  <c:v>8.7881908685204184</c:v>
                </c:pt>
                <c:pt idx="1342">
                  <c:v>13.182286302780675</c:v>
                </c:pt>
                <c:pt idx="1343">
                  <c:v>17.576381737040855</c:v>
                </c:pt>
                <c:pt idx="1344">
                  <c:v>13.182286302780675</c:v>
                </c:pt>
                <c:pt idx="1345">
                  <c:v>8.7881908685204184</c:v>
                </c:pt>
                <c:pt idx="1346">
                  <c:v>13.182286302780675</c:v>
                </c:pt>
                <c:pt idx="1347">
                  <c:v>13.182286302780675</c:v>
                </c:pt>
                <c:pt idx="1348">
                  <c:v>21.970477171300995</c:v>
                </c:pt>
                <c:pt idx="1349">
                  <c:v>13.182286302780675</c:v>
                </c:pt>
                <c:pt idx="1350">
                  <c:v>17.576381737040855</c:v>
                </c:pt>
                <c:pt idx="1351">
                  <c:v>8.7881908685204184</c:v>
                </c:pt>
                <c:pt idx="1352">
                  <c:v>13.182286302780675</c:v>
                </c:pt>
                <c:pt idx="1353">
                  <c:v>8.7881908685204184</c:v>
                </c:pt>
                <c:pt idx="1354">
                  <c:v>17.576381737040855</c:v>
                </c:pt>
                <c:pt idx="1355">
                  <c:v>17.576381737040855</c:v>
                </c:pt>
                <c:pt idx="1356">
                  <c:v>26.364572605561168</c:v>
                </c:pt>
                <c:pt idx="1357">
                  <c:v>13.182286302780675</c:v>
                </c:pt>
                <c:pt idx="1358">
                  <c:v>13.182286302780675</c:v>
                </c:pt>
                <c:pt idx="1359">
                  <c:v>13.182286302780675</c:v>
                </c:pt>
                <c:pt idx="1360">
                  <c:v>4.3940954342602145</c:v>
                </c:pt>
                <c:pt idx="1361">
                  <c:v>4.3940954342602145</c:v>
                </c:pt>
                <c:pt idx="1362">
                  <c:v>8.7881908685204184</c:v>
                </c:pt>
                <c:pt idx="1363">
                  <c:v>13.182286302780675</c:v>
                </c:pt>
                <c:pt idx="1364">
                  <c:v>8.7881908685204184</c:v>
                </c:pt>
                <c:pt idx="1365">
                  <c:v>13.182286302780675</c:v>
                </c:pt>
                <c:pt idx="1366">
                  <c:v>8.7881908685204184</c:v>
                </c:pt>
                <c:pt idx="1367">
                  <c:v>13.182286302780675</c:v>
                </c:pt>
                <c:pt idx="1368">
                  <c:v>13.182286302780675</c:v>
                </c:pt>
                <c:pt idx="1369">
                  <c:v>17.576381737040855</c:v>
                </c:pt>
                <c:pt idx="1370">
                  <c:v>13.182286302780675</c:v>
                </c:pt>
                <c:pt idx="1371">
                  <c:v>8.7881908685204184</c:v>
                </c:pt>
                <c:pt idx="1372">
                  <c:v>21.970477171300995</c:v>
                </c:pt>
                <c:pt idx="1373">
                  <c:v>17.576381737040855</c:v>
                </c:pt>
                <c:pt idx="1374">
                  <c:v>21.970477171300995</c:v>
                </c:pt>
                <c:pt idx="1375">
                  <c:v>21.970477171300995</c:v>
                </c:pt>
                <c:pt idx="1376">
                  <c:v>21.970477171300995</c:v>
                </c:pt>
                <c:pt idx="1377">
                  <c:v>21.970477171300995</c:v>
                </c:pt>
                <c:pt idx="1378">
                  <c:v>17.576381737040855</c:v>
                </c:pt>
                <c:pt idx="1379">
                  <c:v>21.970477171300995</c:v>
                </c:pt>
                <c:pt idx="1380">
                  <c:v>13.182286302780675</c:v>
                </c:pt>
                <c:pt idx="1381">
                  <c:v>17.576381737040855</c:v>
                </c:pt>
                <c:pt idx="1382">
                  <c:v>17.576381737040855</c:v>
                </c:pt>
                <c:pt idx="1383">
                  <c:v>17.576381737040855</c:v>
                </c:pt>
                <c:pt idx="1384">
                  <c:v>4.3940954342602145</c:v>
                </c:pt>
                <c:pt idx="1385">
                  <c:v>21.970477171300995</c:v>
                </c:pt>
                <c:pt idx="1386">
                  <c:v>35.152763474081702</c:v>
                </c:pt>
                <c:pt idx="1387">
                  <c:v>35.152763474081702</c:v>
                </c:pt>
                <c:pt idx="1388">
                  <c:v>30.758668039821487</c:v>
                </c:pt>
                <c:pt idx="1389">
                  <c:v>17.576381737040855</c:v>
                </c:pt>
                <c:pt idx="1390">
                  <c:v>21.970477171300995</c:v>
                </c:pt>
                <c:pt idx="1391">
                  <c:v>26.364572605561168</c:v>
                </c:pt>
                <c:pt idx="1392">
                  <c:v>21.970477171300995</c:v>
                </c:pt>
                <c:pt idx="1393">
                  <c:v>26.364572605561168</c:v>
                </c:pt>
                <c:pt idx="1394">
                  <c:v>21.970477171300995</c:v>
                </c:pt>
                <c:pt idx="1395">
                  <c:v>17.576381737040855</c:v>
                </c:pt>
                <c:pt idx="1396">
                  <c:v>8.7881908685204184</c:v>
                </c:pt>
                <c:pt idx="1397">
                  <c:v>17.576381737040855</c:v>
                </c:pt>
                <c:pt idx="1398">
                  <c:v>21.970477171300995</c:v>
                </c:pt>
                <c:pt idx="1399">
                  <c:v>21.970477171300995</c:v>
                </c:pt>
                <c:pt idx="1400">
                  <c:v>17.576381737040855</c:v>
                </c:pt>
                <c:pt idx="1401">
                  <c:v>13.182286302780675</c:v>
                </c:pt>
                <c:pt idx="1402">
                  <c:v>13.182286302780675</c:v>
                </c:pt>
                <c:pt idx="1403">
                  <c:v>26.364572605561168</c:v>
                </c:pt>
                <c:pt idx="1404">
                  <c:v>21.970477171300995</c:v>
                </c:pt>
                <c:pt idx="1405">
                  <c:v>13.182286302780675</c:v>
                </c:pt>
                <c:pt idx="1406">
                  <c:v>17.576381737040855</c:v>
                </c:pt>
                <c:pt idx="1407">
                  <c:v>17.576381737040855</c:v>
                </c:pt>
                <c:pt idx="1408">
                  <c:v>26.364572605561168</c:v>
                </c:pt>
                <c:pt idx="1409">
                  <c:v>21.970477171300995</c:v>
                </c:pt>
                <c:pt idx="1410">
                  <c:v>17.576381737040855</c:v>
                </c:pt>
                <c:pt idx="1411">
                  <c:v>26.364572605561168</c:v>
                </c:pt>
                <c:pt idx="1412">
                  <c:v>17.576381737040855</c:v>
                </c:pt>
                <c:pt idx="1413">
                  <c:v>4.3940954342602145</c:v>
                </c:pt>
                <c:pt idx="1414">
                  <c:v>17.576381737040855</c:v>
                </c:pt>
                <c:pt idx="1415">
                  <c:v>17.576381737040855</c:v>
                </c:pt>
                <c:pt idx="1416">
                  <c:v>39.546858908341918</c:v>
                </c:pt>
                <c:pt idx="1417">
                  <c:v>21.970477171300995</c:v>
                </c:pt>
                <c:pt idx="1418">
                  <c:v>8.7881908685204184</c:v>
                </c:pt>
                <c:pt idx="1419">
                  <c:v>13.182286302780675</c:v>
                </c:pt>
                <c:pt idx="1420">
                  <c:v>26.364572605561168</c:v>
                </c:pt>
                <c:pt idx="1421">
                  <c:v>8.7881908685204184</c:v>
                </c:pt>
                <c:pt idx="1422">
                  <c:v>13.182286302780675</c:v>
                </c:pt>
                <c:pt idx="1423">
                  <c:v>8.7881908685204184</c:v>
                </c:pt>
                <c:pt idx="1424">
                  <c:v>13.182286302780675</c:v>
                </c:pt>
                <c:pt idx="1425">
                  <c:v>13.182286302780675</c:v>
                </c:pt>
                <c:pt idx="1426">
                  <c:v>17.576381737040855</c:v>
                </c:pt>
                <c:pt idx="1427">
                  <c:v>17.576381737040855</c:v>
                </c:pt>
                <c:pt idx="1428">
                  <c:v>17.576381737040855</c:v>
                </c:pt>
                <c:pt idx="1429">
                  <c:v>21.970477171300995</c:v>
                </c:pt>
                <c:pt idx="1430">
                  <c:v>13.182286302780675</c:v>
                </c:pt>
                <c:pt idx="1431">
                  <c:v>17.576381737040855</c:v>
                </c:pt>
                <c:pt idx="1432">
                  <c:v>13.182286302780675</c:v>
                </c:pt>
                <c:pt idx="1433">
                  <c:v>26.364572605561168</c:v>
                </c:pt>
                <c:pt idx="1434">
                  <c:v>21.970477171300995</c:v>
                </c:pt>
                <c:pt idx="1435">
                  <c:v>8.7881908685204184</c:v>
                </c:pt>
                <c:pt idx="1436">
                  <c:v>17.576381737040855</c:v>
                </c:pt>
                <c:pt idx="1437">
                  <c:v>17.576381737040855</c:v>
                </c:pt>
                <c:pt idx="1438">
                  <c:v>13.182286302780675</c:v>
                </c:pt>
                <c:pt idx="1439">
                  <c:v>21.970477171300995</c:v>
                </c:pt>
                <c:pt idx="1440">
                  <c:v>26.364572605561168</c:v>
                </c:pt>
                <c:pt idx="1441">
                  <c:v>21.970477171300995</c:v>
                </c:pt>
                <c:pt idx="1442">
                  <c:v>17.576381737040855</c:v>
                </c:pt>
                <c:pt idx="1443">
                  <c:v>26.364572605561168</c:v>
                </c:pt>
                <c:pt idx="1444">
                  <c:v>8.7881908685204184</c:v>
                </c:pt>
                <c:pt idx="1445">
                  <c:v>0</c:v>
                </c:pt>
                <c:pt idx="1446">
                  <c:v>8.7881908685204184</c:v>
                </c:pt>
                <c:pt idx="1447">
                  <c:v>26.364572605561168</c:v>
                </c:pt>
                <c:pt idx="1448">
                  <c:v>17.576381737040855</c:v>
                </c:pt>
                <c:pt idx="1449">
                  <c:v>30.758668039821487</c:v>
                </c:pt>
                <c:pt idx="1450">
                  <c:v>17.576381737040855</c:v>
                </c:pt>
                <c:pt idx="1451">
                  <c:v>17.576381737040855</c:v>
                </c:pt>
                <c:pt idx="1452">
                  <c:v>21.970477171300995</c:v>
                </c:pt>
                <c:pt idx="1453">
                  <c:v>8.7881908685204184</c:v>
                </c:pt>
                <c:pt idx="1454">
                  <c:v>17.576381737040855</c:v>
                </c:pt>
                <c:pt idx="1455">
                  <c:v>13.182286302780675</c:v>
                </c:pt>
                <c:pt idx="1456">
                  <c:v>26.364572605561168</c:v>
                </c:pt>
                <c:pt idx="1457">
                  <c:v>21.970477171300995</c:v>
                </c:pt>
                <c:pt idx="1458">
                  <c:v>21.970477171300995</c:v>
                </c:pt>
                <c:pt idx="1459">
                  <c:v>17.576381737040855</c:v>
                </c:pt>
                <c:pt idx="1460">
                  <c:v>17.576381737040855</c:v>
                </c:pt>
                <c:pt idx="1461">
                  <c:v>39.546858908341918</c:v>
                </c:pt>
                <c:pt idx="1462">
                  <c:v>21.970477171300995</c:v>
                </c:pt>
                <c:pt idx="1463">
                  <c:v>17.576381737040855</c:v>
                </c:pt>
                <c:pt idx="1464">
                  <c:v>21.970477171300995</c:v>
                </c:pt>
                <c:pt idx="1465">
                  <c:v>13.182286302780675</c:v>
                </c:pt>
                <c:pt idx="1466">
                  <c:v>17.576381737040855</c:v>
                </c:pt>
                <c:pt idx="1467">
                  <c:v>35.152763474081702</c:v>
                </c:pt>
                <c:pt idx="1468">
                  <c:v>35.152763474081702</c:v>
                </c:pt>
                <c:pt idx="1469">
                  <c:v>17.576381737040855</c:v>
                </c:pt>
                <c:pt idx="1470">
                  <c:v>30.758668039821487</c:v>
                </c:pt>
                <c:pt idx="1471">
                  <c:v>17.576381737040855</c:v>
                </c:pt>
                <c:pt idx="1472">
                  <c:v>26.364572605561168</c:v>
                </c:pt>
                <c:pt idx="1473">
                  <c:v>17.576381737040855</c:v>
                </c:pt>
                <c:pt idx="1474">
                  <c:v>17.576381737040855</c:v>
                </c:pt>
                <c:pt idx="1475">
                  <c:v>30.758668039821487</c:v>
                </c:pt>
                <c:pt idx="1476">
                  <c:v>35.152763474081702</c:v>
                </c:pt>
                <c:pt idx="1477">
                  <c:v>30.758668039821487</c:v>
                </c:pt>
                <c:pt idx="1478">
                  <c:v>26.364572605561168</c:v>
                </c:pt>
                <c:pt idx="1479">
                  <c:v>17.576381737040855</c:v>
                </c:pt>
                <c:pt idx="1480">
                  <c:v>13.182286302780675</c:v>
                </c:pt>
                <c:pt idx="1481">
                  <c:v>13.182286302780675</c:v>
                </c:pt>
                <c:pt idx="1482">
                  <c:v>13.182286302780675</c:v>
                </c:pt>
                <c:pt idx="1483">
                  <c:v>35.152763474081702</c:v>
                </c:pt>
                <c:pt idx="1484">
                  <c:v>21.970477171300995</c:v>
                </c:pt>
                <c:pt idx="1485">
                  <c:v>8.7881908685204184</c:v>
                </c:pt>
                <c:pt idx="1486">
                  <c:v>8.7881908685204184</c:v>
                </c:pt>
                <c:pt idx="1487">
                  <c:v>-13.182286302780675</c:v>
                </c:pt>
                <c:pt idx="1488">
                  <c:v>21.970477171300995</c:v>
                </c:pt>
                <c:pt idx="1489">
                  <c:v>8.7881908685204184</c:v>
                </c:pt>
                <c:pt idx="1490">
                  <c:v>8.7881908685204184</c:v>
                </c:pt>
                <c:pt idx="1491">
                  <c:v>8.7881908685204184</c:v>
                </c:pt>
                <c:pt idx="1492">
                  <c:v>13.182286302780675</c:v>
                </c:pt>
                <c:pt idx="1493">
                  <c:v>13.182286302780675</c:v>
                </c:pt>
                <c:pt idx="1494">
                  <c:v>21.970477171300995</c:v>
                </c:pt>
                <c:pt idx="1495">
                  <c:v>8.7881908685204184</c:v>
                </c:pt>
                <c:pt idx="1496">
                  <c:v>17.576381737040855</c:v>
                </c:pt>
                <c:pt idx="1497">
                  <c:v>26.364572605561168</c:v>
                </c:pt>
                <c:pt idx="1498">
                  <c:v>13.182286302780675</c:v>
                </c:pt>
                <c:pt idx="1499">
                  <c:v>13.182286302780675</c:v>
                </c:pt>
                <c:pt idx="1500">
                  <c:v>8.7881908685204184</c:v>
                </c:pt>
                <c:pt idx="1501">
                  <c:v>26.364572605561168</c:v>
                </c:pt>
                <c:pt idx="1502">
                  <c:v>21.970477171300995</c:v>
                </c:pt>
                <c:pt idx="1503">
                  <c:v>8.7881908685204184</c:v>
                </c:pt>
                <c:pt idx="1504">
                  <c:v>17.576381737040855</c:v>
                </c:pt>
                <c:pt idx="1505">
                  <c:v>17.576381737040855</c:v>
                </c:pt>
                <c:pt idx="1506">
                  <c:v>17.576381737040855</c:v>
                </c:pt>
                <c:pt idx="1507">
                  <c:v>21.970477171300995</c:v>
                </c:pt>
                <c:pt idx="1508">
                  <c:v>17.576381737040855</c:v>
                </c:pt>
                <c:pt idx="1509">
                  <c:v>26.364572605561168</c:v>
                </c:pt>
                <c:pt idx="1510">
                  <c:v>17.576381737040855</c:v>
                </c:pt>
                <c:pt idx="1511">
                  <c:v>13.182286302780675</c:v>
                </c:pt>
                <c:pt idx="1512">
                  <c:v>8.7881908685204184</c:v>
                </c:pt>
                <c:pt idx="1513">
                  <c:v>17.576381737040855</c:v>
                </c:pt>
                <c:pt idx="1514">
                  <c:v>17.576381737040855</c:v>
                </c:pt>
                <c:pt idx="1515">
                  <c:v>21.970477171300995</c:v>
                </c:pt>
                <c:pt idx="1516">
                  <c:v>26.364572605561168</c:v>
                </c:pt>
                <c:pt idx="1517">
                  <c:v>4.3940954342602145</c:v>
                </c:pt>
                <c:pt idx="1518">
                  <c:v>17.576381737040855</c:v>
                </c:pt>
                <c:pt idx="1519">
                  <c:v>17.576381737040855</c:v>
                </c:pt>
                <c:pt idx="1520">
                  <c:v>13.182286302780675</c:v>
                </c:pt>
                <c:pt idx="1521">
                  <c:v>17.576381737040855</c:v>
                </c:pt>
                <c:pt idx="1522">
                  <c:v>4.3940954342602145</c:v>
                </c:pt>
                <c:pt idx="1523">
                  <c:v>13.182286302780675</c:v>
                </c:pt>
                <c:pt idx="1524">
                  <c:v>21.970477171300995</c:v>
                </c:pt>
                <c:pt idx="1525">
                  <c:v>17.576381737040855</c:v>
                </c:pt>
                <c:pt idx="1526">
                  <c:v>21.970477171300995</c:v>
                </c:pt>
                <c:pt idx="1527">
                  <c:v>4.3940954342602145</c:v>
                </c:pt>
                <c:pt idx="1528">
                  <c:v>13.182286302780675</c:v>
                </c:pt>
                <c:pt idx="1529">
                  <c:v>21.970477171300995</c:v>
                </c:pt>
                <c:pt idx="1530">
                  <c:v>26.364572605561168</c:v>
                </c:pt>
                <c:pt idx="1531">
                  <c:v>13.182286302780675</c:v>
                </c:pt>
                <c:pt idx="1532">
                  <c:v>26.364572605561168</c:v>
                </c:pt>
                <c:pt idx="1533">
                  <c:v>43.940954342602126</c:v>
                </c:pt>
                <c:pt idx="1534">
                  <c:v>0</c:v>
                </c:pt>
                <c:pt idx="1535">
                  <c:v>26.364572605561168</c:v>
                </c:pt>
                <c:pt idx="1536">
                  <c:v>4.3940954342602145</c:v>
                </c:pt>
                <c:pt idx="1537">
                  <c:v>21.970477171300995</c:v>
                </c:pt>
                <c:pt idx="1538">
                  <c:v>13.182286302780675</c:v>
                </c:pt>
                <c:pt idx="1539">
                  <c:v>26.364572605561168</c:v>
                </c:pt>
                <c:pt idx="1540">
                  <c:v>30.758668039821487</c:v>
                </c:pt>
                <c:pt idx="1541">
                  <c:v>17.576381737040855</c:v>
                </c:pt>
                <c:pt idx="1542">
                  <c:v>17.576381737040855</c:v>
                </c:pt>
                <c:pt idx="1543">
                  <c:v>13.182286302780675</c:v>
                </c:pt>
                <c:pt idx="1544">
                  <c:v>13.182286302780675</c:v>
                </c:pt>
                <c:pt idx="1545">
                  <c:v>13.182286302780675</c:v>
                </c:pt>
                <c:pt idx="1546">
                  <c:v>26.364572605561168</c:v>
                </c:pt>
                <c:pt idx="1547">
                  <c:v>21.970477171300995</c:v>
                </c:pt>
                <c:pt idx="1548">
                  <c:v>21.970477171300995</c:v>
                </c:pt>
                <c:pt idx="1549">
                  <c:v>8.7881908685204184</c:v>
                </c:pt>
                <c:pt idx="1550">
                  <c:v>17.576381737040855</c:v>
                </c:pt>
                <c:pt idx="1551">
                  <c:v>17.576381737040855</c:v>
                </c:pt>
                <c:pt idx="1552">
                  <c:v>21.970477171300995</c:v>
                </c:pt>
                <c:pt idx="1553">
                  <c:v>26.364572605561168</c:v>
                </c:pt>
                <c:pt idx="1554">
                  <c:v>17.576381737040855</c:v>
                </c:pt>
                <c:pt idx="1555">
                  <c:v>30.758668039821487</c:v>
                </c:pt>
                <c:pt idx="1556">
                  <c:v>8.7881908685204184</c:v>
                </c:pt>
                <c:pt idx="1557">
                  <c:v>17.576381737040855</c:v>
                </c:pt>
                <c:pt idx="1558">
                  <c:v>-4.3940954342602065</c:v>
                </c:pt>
                <c:pt idx="1559">
                  <c:v>13.182286302780675</c:v>
                </c:pt>
                <c:pt idx="1560">
                  <c:v>13.182286302780675</c:v>
                </c:pt>
                <c:pt idx="1561">
                  <c:v>13.182286302780675</c:v>
                </c:pt>
                <c:pt idx="1562">
                  <c:v>26.364572605561168</c:v>
                </c:pt>
                <c:pt idx="1563">
                  <c:v>21.970477171300995</c:v>
                </c:pt>
                <c:pt idx="1564">
                  <c:v>13.182286302780675</c:v>
                </c:pt>
                <c:pt idx="1565">
                  <c:v>13.182286302780675</c:v>
                </c:pt>
                <c:pt idx="1566">
                  <c:v>17.576381737040855</c:v>
                </c:pt>
                <c:pt idx="1567">
                  <c:v>26.364572605561168</c:v>
                </c:pt>
                <c:pt idx="1568">
                  <c:v>21.970477171300995</c:v>
                </c:pt>
                <c:pt idx="1569">
                  <c:v>21.970477171300995</c:v>
                </c:pt>
                <c:pt idx="1570">
                  <c:v>17.576381737040855</c:v>
                </c:pt>
                <c:pt idx="1571">
                  <c:v>21.970477171300995</c:v>
                </c:pt>
                <c:pt idx="1572">
                  <c:v>26.364572605561168</c:v>
                </c:pt>
                <c:pt idx="1573">
                  <c:v>8.7881908685204184</c:v>
                </c:pt>
                <c:pt idx="1574">
                  <c:v>17.576381737040855</c:v>
                </c:pt>
                <c:pt idx="1575">
                  <c:v>17.576381737040855</c:v>
                </c:pt>
                <c:pt idx="1576">
                  <c:v>8.7881908685204184</c:v>
                </c:pt>
                <c:pt idx="1577">
                  <c:v>8.7881908685204184</c:v>
                </c:pt>
                <c:pt idx="1578">
                  <c:v>4.3940954342602145</c:v>
                </c:pt>
                <c:pt idx="1579">
                  <c:v>13.182286302780675</c:v>
                </c:pt>
                <c:pt idx="1580">
                  <c:v>17.576381737040855</c:v>
                </c:pt>
                <c:pt idx="1581">
                  <c:v>17.576381737040855</c:v>
                </c:pt>
                <c:pt idx="1582">
                  <c:v>17.576381737040855</c:v>
                </c:pt>
                <c:pt idx="1583">
                  <c:v>4.3940954342602145</c:v>
                </c:pt>
                <c:pt idx="1584">
                  <c:v>13.182286302780675</c:v>
                </c:pt>
                <c:pt idx="1585">
                  <c:v>17.576381737040855</c:v>
                </c:pt>
                <c:pt idx="1586">
                  <c:v>26.364572605561168</c:v>
                </c:pt>
                <c:pt idx="1587">
                  <c:v>13.182286302780675</c:v>
                </c:pt>
                <c:pt idx="1588">
                  <c:v>21.970477171300995</c:v>
                </c:pt>
                <c:pt idx="1589">
                  <c:v>13.182286302780675</c:v>
                </c:pt>
                <c:pt idx="1590">
                  <c:v>21.970477171300995</c:v>
                </c:pt>
                <c:pt idx="1591">
                  <c:v>21.970477171300995</c:v>
                </c:pt>
                <c:pt idx="1592">
                  <c:v>17.576381737040855</c:v>
                </c:pt>
                <c:pt idx="1593">
                  <c:v>8.7881908685204184</c:v>
                </c:pt>
                <c:pt idx="1594">
                  <c:v>4.3940954342602145</c:v>
                </c:pt>
                <c:pt idx="1595">
                  <c:v>8.7881908685204184</c:v>
                </c:pt>
                <c:pt idx="1596">
                  <c:v>13.182286302780675</c:v>
                </c:pt>
                <c:pt idx="1597">
                  <c:v>17.576381737040855</c:v>
                </c:pt>
                <c:pt idx="1598">
                  <c:v>4.3940954342602145</c:v>
                </c:pt>
                <c:pt idx="1599">
                  <c:v>17.576381737040855</c:v>
                </c:pt>
                <c:pt idx="1600">
                  <c:v>17.576381737040855</c:v>
                </c:pt>
                <c:pt idx="1601">
                  <c:v>21.970477171300995</c:v>
                </c:pt>
                <c:pt idx="1602">
                  <c:v>13.182286302780675</c:v>
                </c:pt>
                <c:pt idx="1603">
                  <c:v>8.7881908685204184</c:v>
                </c:pt>
                <c:pt idx="1604">
                  <c:v>4.3940954342602145</c:v>
                </c:pt>
                <c:pt idx="1605">
                  <c:v>17.576381737040855</c:v>
                </c:pt>
                <c:pt idx="1606">
                  <c:v>26.364572605561168</c:v>
                </c:pt>
                <c:pt idx="1607">
                  <c:v>21.970477171300995</c:v>
                </c:pt>
                <c:pt idx="1608">
                  <c:v>26.364572605561168</c:v>
                </c:pt>
                <c:pt idx="1609">
                  <c:v>-13.182286302780675</c:v>
                </c:pt>
                <c:pt idx="1610">
                  <c:v>21.970477171300995</c:v>
                </c:pt>
                <c:pt idx="1611">
                  <c:v>13.182286302780675</c:v>
                </c:pt>
                <c:pt idx="1612">
                  <c:v>30.758668039821487</c:v>
                </c:pt>
                <c:pt idx="1613">
                  <c:v>13.182286302780675</c:v>
                </c:pt>
                <c:pt idx="1614">
                  <c:v>35.152763474081702</c:v>
                </c:pt>
                <c:pt idx="1615">
                  <c:v>13.182286302780675</c:v>
                </c:pt>
                <c:pt idx="1616">
                  <c:v>21.970477171300995</c:v>
                </c:pt>
                <c:pt idx="1617">
                  <c:v>48.335049776862199</c:v>
                </c:pt>
                <c:pt idx="1618">
                  <c:v>52.729145211122663</c:v>
                </c:pt>
                <c:pt idx="1619">
                  <c:v>4.3940954342602145</c:v>
                </c:pt>
                <c:pt idx="1620">
                  <c:v>13.182286302780675</c:v>
                </c:pt>
                <c:pt idx="1621">
                  <c:v>17.576381737040855</c:v>
                </c:pt>
                <c:pt idx="1622">
                  <c:v>21.970477171300995</c:v>
                </c:pt>
                <c:pt idx="1623">
                  <c:v>26.364572605561168</c:v>
                </c:pt>
                <c:pt idx="1624">
                  <c:v>17.576381737040855</c:v>
                </c:pt>
                <c:pt idx="1625">
                  <c:v>17.576381737040855</c:v>
                </c:pt>
                <c:pt idx="1626">
                  <c:v>13.182286302780675</c:v>
                </c:pt>
                <c:pt idx="1627">
                  <c:v>26.364572605561168</c:v>
                </c:pt>
                <c:pt idx="1628">
                  <c:v>21.970477171300995</c:v>
                </c:pt>
                <c:pt idx="1629">
                  <c:v>26.364572605561168</c:v>
                </c:pt>
                <c:pt idx="1630">
                  <c:v>4.3940954342602145</c:v>
                </c:pt>
                <c:pt idx="1631">
                  <c:v>21.970477171300995</c:v>
                </c:pt>
                <c:pt idx="1632">
                  <c:v>21.970477171300995</c:v>
                </c:pt>
                <c:pt idx="1633">
                  <c:v>21.970477171300995</c:v>
                </c:pt>
                <c:pt idx="1634">
                  <c:v>30.758668039821487</c:v>
                </c:pt>
                <c:pt idx="1635">
                  <c:v>21.970477171300995</c:v>
                </c:pt>
                <c:pt idx="1636">
                  <c:v>26.364572605561168</c:v>
                </c:pt>
                <c:pt idx="1637">
                  <c:v>0</c:v>
                </c:pt>
                <c:pt idx="1638">
                  <c:v>39.546858908341918</c:v>
                </c:pt>
                <c:pt idx="1639">
                  <c:v>39.546858908341918</c:v>
                </c:pt>
                <c:pt idx="1640">
                  <c:v>21.970477171300995</c:v>
                </c:pt>
                <c:pt idx="1641">
                  <c:v>8.7881908685204184</c:v>
                </c:pt>
                <c:pt idx="1642">
                  <c:v>4.3940954342602145</c:v>
                </c:pt>
                <c:pt idx="1643">
                  <c:v>21.970477171300995</c:v>
                </c:pt>
                <c:pt idx="1644">
                  <c:v>13.182286302780675</c:v>
                </c:pt>
                <c:pt idx="1645">
                  <c:v>13.182286302780675</c:v>
                </c:pt>
                <c:pt idx="1646">
                  <c:v>17.576381737040855</c:v>
                </c:pt>
                <c:pt idx="1647">
                  <c:v>17.576381737040855</c:v>
                </c:pt>
                <c:pt idx="1648">
                  <c:v>4.3940954342602145</c:v>
                </c:pt>
                <c:pt idx="1649">
                  <c:v>17.576381737040855</c:v>
                </c:pt>
                <c:pt idx="1650">
                  <c:v>17.576381737040855</c:v>
                </c:pt>
                <c:pt idx="1651">
                  <c:v>13.182286302780675</c:v>
                </c:pt>
                <c:pt idx="1652">
                  <c:v>17.576381737040855</c:v>
                </c:pt>
                <c:pt idx="1653">
                  <c:v>17.576381737040855</c:v>
                </c:pt>
                <c:pt idx="1654">
                  <c:v>17.576381737040855</c:v>
                </c:pt>
                <c:pt idx="1655">
                  <c:v>8.7881908685204184</c:v>
                </c:pt>
                <c:pt idx="1656">
                  <c:v>21.970477171300995</c:v>
                </c:pt>
                <c:pt idx="1657">
                  <c:v>13.182286302780675</c:v>
                </c:pt>
                <c:pt idx="1658">
                  <c:v>21.970477171300995</c:v>
                </c:pt>
                <c:pt idx="1659">
                  <c:v>21.970477171300995</c:v>
                </c:pt>
                <c:pt idx="1660">
                  <c:v>26.364572605561168</c:v>
                </c:pt>
                <c:pt idx="1661">
                  <c:v>8.7881908685204184</c:v>
                </c:pt>
                <c:pt idx="1662">
                  <c:v>13.182286302780675</c:v>
                </c:pt>
                <c:pt idx="1663">
                  <c:v>13.182286302780675</c:v>
                </c:pt>
                <c:pt idx="1664">
                  <c:v>13.182286302780675</c:v>
                </c:pt>
                <c:pt idx="1665">
                  <c:v>13.182286302780675</c:v>
                </c:pt>
                <c:pt idx="1666">
                  <c:v>13.182286302780675</c:v>
                </c:pt>
                <c:pt idx="1667">
                  <c:v>13.182286302780675</c:v>
                </c:pt>
                <c:pt idx="1668">
                  <c:v>21.970477171300995</c:v>
                </c:pt>
                <c:pt idx="1669">
                  <c:v>13.182286302780675</c:v>
                </c:pt>
                <c:pt idx="1670">
                  <c:v>17.576381737040855</c:v>
                </c:pt>
                <c:pt idx="1671">
                  <c:v>26.364572605561168</c:v>
                </c:pt>
                <c:pt idx="1672">
                  <c:v>13.182286302780675</c:v>
                </c:pt>
                <c:pt idx="1673">
                  <c:v>21.970477171300995</c:v>
                </c:pt>
                <c:pt idx="1674">
                  <c:v>17.576381737040855</c:v>
                </c:pt>
                <c:pt idx="1675">
                  <c:v>21.970477171300995</c:v>
                </c:pt>
                <c:pt idx="1676">
                  <c:v>13.182286302780675</c:v>
                </c:pt>
                <c:pt idx="1677">
                  <c:v>4.3940954342602145</c:v>
                </c:pt>
                <c:pt idx="1678">
                  <c:v>21.970477171300995</c:v>
                </c:pt>
                <c:pt idx="1679">
                  <c:v>13.182286302780675</c:v>
                </c:pt>
                <c:pt idx="1680">
                  <c:v>17.576381737040855</c:v>
                </c:pt>
                <c:pt idx="1681">
                  <c:v>26.364572605561168</c:v>
                </c:pt>
                <c:pt idx="1682">
                  <c:v>4.3940954342602145</c:v>
                </c:pt>
                <c:pt idx="1683">
                  <c:v>13.182286302780675</c:v>
                </c:pt>
                <c:pt idx="1684">
                  <c:v>13.182286302780675</c:v>
                </c:pt>
                <c:pt idx="1685">
                  <c:v>21.970477171300995</c:v>
                </c:pt>
                <c:pt idx="1686">
                  <c:v>8.7881908685204184</c:v>
                </c:pt>
                <c:pt idx="1687">
                  <c:v>21.970477171300995</c:v>
                </c:pt>
                <c:pt idx="1688">
                  <c:v>17.576381737040855</c:v>
                </c:pt>
                <c:pt idx="1689">
                  <c:v>26.364572605561168</c:v>
                </c:pt>
                <c:pt idx="1690">
                  <c:v>26.364572605561168</c:v>
                </c:pt>
                <c:pt idx="1691">
                  <c:v>21.970477171300995</c:v>
                </c:pt>
                <c:pt idx="1692">
                  <c:v>4.3940954342602145</c:v>
                </c:pt>
                <c:pt idx="1693">
                  <c:v>21.970477171300995</c:v>
                </c:pt>
                <c:pt idx="1694">
                  <c:v>30.758668039821487</c:v>
                </c:pt>
                <c:pt idx="1695">
                  <c:v>30.758668039821487</c:v>
                </c:pt>
                <c:pt idx="1696">
                  <c:v>8.7881908685204184</c:v>
                </c:pt>
                <c:pt idx="1697">
                  <c:v>17.576381737040855</c:v>
                </c:pt>
                <c:pt idx="1698">
                  <c:v>13.182286302780675</c:v>
                </c:pt>
                <c:pt idx="1699">
                  <c:v>26.364572605561168</c:v>
                </c:pt>
                <c:pt idx="1700">
                  <c:v>13.182286302780675</c:v>
                </c:pt>
                <c:pt idx="1701">
                  <c:v>35.152763474081702</c:v>
                </c:pt>
                <c:pt idx="1702">
                  <c:v>35.152763474081702</c:v>
                </c:pt>
                <c:pt idx="1703">
                  <c:v>21.970477171300995</c:v>
                </c:pt>
                <c:pt idx="1704">
                  <c:v>17.576381737040855</c:v>
                </c:pt>
                <c:pt idx="1705">
                  <c:v>26.364572605561168</c:v>
                </c:pt>
                <c:pt idx="1706">
                  <c:v>30.758668039821487</c:v>
                </c:pt>
                <c:pt idx="1707">
                  <c:v>26.364572605561168</c:v>
                </c:pt>
                <c:pt idx="1708">
                  <c:v>21.970477171300995</c:v>
                </c:pt>
                <c:pt idx="1709">
                  <c:v>17.576381737040855</c:v>
                </c:pt>
                <c:pt idx="1710">
                  <c:v>21.970477171300995</c:v>
                </c:pt>
                <c:pt idx="1711">
                  <c:v>26.364572605561168</c:v>
                </c:pt>
                <c:pt idx="1712">
                  <c:v>26.364572605561168</c:v>
                </c:pt>
                <c:pt idx="1713">
                  <c:v>13.182286302780675</c:v>
                </c:pt>
                <c:pt idx="1714">
                  <c:v>26.364572605561168</c:v>
                </c:pt>
                <c:pt idx="1715">
                  <c:v>21.970477171300995</c:v>
                </c:pt>
                <c:pt idx="1716">
                  <c:v>13.182286302780675</c:v>
                </c:pt>
                <c:pt idx="1717">
                  <c:v>13.182286302780675</c:v>
                </c:pt>
                <c:pt idx="1718">
                  <c:v>8.7881908685204184</c:v>
                </c:pt>
                <c:pt idx="1719">
                  <c:v>26.364572605561168</c:v>
                </c:pt>
                <c:pt idx="1720">
                  <c:v>17.576381737040855</c:v>
                </c:pt>
                <c:pt idx="1721">
                  <c:v>8.7881908685204184</c:v>
                </c:pt>
                <c:pt idx="1722">
                  <c:v>13.182286302780675</c:v>
                </c:pt>
                <c:pt idx="1723">
                  <c:v>21.970477171300995</c:v>
                </c:pt>
                <c:pt idx="1724">
                  <c:v>17.576381737040855</c:v>
                </c:pt>
                <c:pt idx="1725">
                  <c:v>26.364572605561168</c:v>
                </c:pt>
                <c:pt idx="1726">
                  <c:v>13.182286302780675</c:v>
                </c:pt>
                <c:pt idx="1727">
                  <c:v>17.576381737040855</c:v>
                </c:pt>
                <c:pt idx="1728">
                  <c:v>17.576381737040855</c:v>
                </c:pt>
                <c:pt idx="1729">
                  <c:v>17.576381737040855</c:v>
                </c:pt>
                <c:pt idx="1730">
                  <c:v>13.182286302780675</c:v>
                </c:pt>
                <c:pt idx="1731">
                  <c:v>17.576381737040855</c:v>
                </c:pt>
                <c:pt idx="1732">
                  <c:v>13.182286302780675</c:v>
                </c:pt>
                <c:pt idx="1733">
                  <c:v>26.364572605561168</c:v>
                </c:pt>
                <c:pt idx="1734">
                  <c:v>21.970477171300995</c:v>
                </c:pt>
                <c:pt idx="1735">
                  <c:v>17.576381737040855</c:v>
                </c:pt>
                <c:pt idx="1736">
                  <c:v>17.576381737040855</c:v>
                </c:pt>
                <c:pt idx="1737">
                  <c:v>26.364572605561168</c:v>
                </c:pt>
                <c:pt idx="1738">
                  <c:v>17.576381737040855</c:v>
                </c:pt>
                <c:pt idx="1739">
                  <c:v>17.576381737040855</c:v>
                </c:pt>
                <c:pt idx="1740">
                  <c:v>13.182286302780675</c:v>
                </c:pt>
                <c:pt idx="1741">
                  <c:v>8.7881908685204184</c:v>
                </c:pt>
                <c:pt idx="1742">
                  <c:v>21.970477171300995</c:v>
                </c:pt>
                <c:pt idx="1743">
                  <c:v>8.7881908685204184</c:v>
                </c:pt>
                <c:pt idx="1744">
                  <c:v>21.970477171300995</c:v>
                </c:pt>
                <c:pt idx="1745">
                  <c:v>17.576381737040855</c:v>
                </c:pt>
                <c:pt idx="1746">
                  <c:v>26.364572605561168</c:v>
                </c:pt>
                <c:pt idx="1747">
                  <c:v>17.576381737040855</c:v>
                </c:pt>
                <c:pt idx="1748">
                  <c:v>26.364572605561168</c:v>
                </c:pt>
                <c:pt idx="1749">
                  <c:v>8.7881908685204184</c:v>
                </c:pt>
                <c:pt idx="1750">
                  <c:v>17.576381737040855</c:v>
                </c:pt>
                <c:pt idx="1751">
                  <c:v>17.576381737040855</c:v>
                </c:pt>
                <c:pt idx="1752">
                  <c:v>17.576381737040855</c:v>
                </c:pt>
                <c:pt idx="1753">
                  <c:v>13.182286302780675</c:v>
                </c:pt>
                <c:pt idx="1754">
                  <c:v>8.7881908685204184</c:v>
                </c:pt>
                <c:pt idx="1755">
                  <c:v>17.576381737040855</c:v>
                </c:pt>
                <c:pt idx="1756">
                  <c:v>13.182286302780675</c:v>
                </c:pt>
                <c:pt idx="1757">
                  <c:v>17.576381737040855</c:v>
                </c:pt>
                <c:pt idx="1758">
                  <c:v>13.182286302780675</c:v>
                </c:pt>
                <c:pt idx="1759">
                  <c:v>17.576381737040855</c:v>
                </c:pt>
                <c:pt idx="1760">
                  <c:v>13.182286302780675</c:v>
                </c:pt>
                <c:pt idx="1761">
                  <c:v>13.182286302780675</c:v>
                </c:pt>
                <c:pt idx="1762">
                  <c:v>21.970477171300995</c:v>
                </c:pt>
                <c:pt idx="1763">
                  <c:v>13.182286302780675</c:v>
                </c:pt>
                <c:pt idx="1764">
                  <c:v>17.576381737040855</c:v>
                </c:pt>
                <c:pt idx="1765">
                  <c:v>30.758668039821487</c:v>
                </c:pt>
                <c:pt idx="1766">
                  <c:v>13.182286302780675</c:v>
                </c:pt>
                <c:pt idx="1767">
                  <c:v>17.576381737040855</c:v>
                </c:pt>
                <c:pt idx="1768">
                  <c:v>21.970477171300995</c:v>
                </c:pt>
                <c:pt idx="1769">
                  <c:v>35.152763474081702</c:v>
                </c:pt>
                <c:pt idx="1770">
                  <c:v>43.940954342602126</c:v>
                </c:pt>
                <c:pt idx="1771">
                  <c:v>30.758668039821487</c:v>
                </c:pt>
                <c:pt idx="1772">
                  <c:v>39.546858908341918</c:v>
                </c:pt>
                <c:pt idx="1773">
                  <c:v>21.970477171300995</c:v>
                </c:pt>
                <c:pt idx="1774">
                  <c:v>21.970477171300995</c:v>
                </c:pt>
                <c:pt idx="1775">
                  <c:v>30.758668039821487</c:v>
                </c:pt>
                <c:pt idx="1776">
                  <c:v>21.970477171300995</c:v>
                </c:pt>
                <c:pt idx="1777">
                  <c:v>35.152763474081702</c:v>
                </c:pt>
                <c:pt idx="1778">
                  <c:v>21.970477171300995</c:v>
                </c:pt>
                <c:pt idx="1779">
                  <c:v>21.970477171300995</c:v>
                </c:pt>
                <c:pt idx="1780">
                  <c:v>17.576381737040855</c:v>
                </c:pt>
                <c:pt idx="1781">
                  <c:v>21.970477171300995</c:v>
                </c:pt>
                <c:pt idx="1782">
                  <c:v>26.364572605561168</c:v>
                </c:pt>
                <c:pt idx="1783">
                  <c:v>35.152763474081702</c:v>
                </c:pt>
                <c:pt idx="1784">
                  <c:v>17.576381737040855</c:v>
                </c:pt>
                <c:pt idx="1785">
                  <c:v>13.182286302780675</c:v>
                </c:pt>
                <c:pt idx="1786">
                  <c:v>21.970477171300995</c:v>
                </c:pt>
                <c:pt idx="1787">
                  <c:v>4.3940954342602145</c:v>
                </c:pt>
                <c:pt idx="1788">
                  <c:v>17.576381737040855</c:v>
                </c:pt>
                <c:pt idx="1789">
                  <c:v>26.364572605561168</c:v>
                </c:pt>
                <c:pt idx="1790">
                  <c:v>17.576381737040855</c:v>
                </c:pt>
                <c:pt idx="1791">
                  <c:v>13.182286302780675</c:v>
                </c:pt>
                <c:pt idx="1792">
                  <c:v>21.970477171300995</c:v>
                </c:pt>
                <c:pt idx="1793">
                  <c:v>8.7881908685204184</c:v>
                </c:pt>
                <c:pt idx="1794">
                  <c:v>13.182286302780675</c:v>
                </c:pt>
                <c:pt idx="1795">
                  <c:v>21.970477171300995</c:v>
                </c:pt>
                <c:pt idx="1796">
                  <c:v>21.970477171300995</c:v>
                </c:pt>
                <c:pt idx="1797">
                  <c:v>13.182286302780675</c:v>
                </c:pt>
                <c:pt idx="1798">
                  <c:v>26.364572605561168</c:v>
                </c:pt>
                <c:pt idx="1799">
                  <c:v>26.364572605561168</c:v>
                </c:pt>
                <c:pt idx="1800">
                  <c:v>0</c:v>
                </c:pt>
                <c:pt idx="1801">
                  <c:v>30.758668039821487</c:v>
                </c:pt>
                <c:pt idx="1802">
                  <c:v>21.970477171300995</c:v>
                </c:pt>
                <c:pt idx="1803">
                  <c:v>17.576381737040855</c:v>
                </c:pt>
                <c:pt idx="1804">
                  <c:v>21.970477171300995</c:v>
                </c:pt>
                <c:pt idx="1805">
                  <c:v>30.758668039821487</c:v>
                </c:pt>
                <c:pt idx="1806">
                  <c:v>21.970477171300995</c:v>
                </c:pt>
                <c:pt idx="1807">
                  <c:v>26.364572605561168</c:v>
                </c:pt>
                <c:pt idx="1808">
                  <c:v>26.364572605561168</c:v>
                </c:pt>
                <c:pt idx="1809">
                  <c:v>8.7881908685204184</c:v>
                </c:pt>
                <c:pt idx="1810">
                  <c:v>21.970477171300995</c:v>
                </c:pt>
                <c:pt idx="1811">
                  <c:v>13.182286302780675</c:v>
                </c:pt>
                <c:pt idx="1812">
                  <c:v>26.364572605561168</c:v>
                </c:pt>
                <c:pt idx="1813">
                  <c:v>21.970477171300995</c:v>
                </c:pt>
                <c:pt idx="1814">
                  <c:v>17.576381737040855</c:v>
                </c:pt>
                <c:pt idx="1815">
                  <c:v>21.970477171300995</c:v>
                </c:pt>
                <c:pt idx="1816">
                  <c:v>30.758668039821487</c:v>
                </c:pt>
                <c:pt idx="1817">
                  <c:v>4.3940954342602145</c:v>
                </c:pt>
                <c:pt idx="1818">
                  <c:v>13.182286302780675</c:v>
                </c:pt>
                <c:pt idx="1819">
                  <c:v>4.3940954342602145</c:v>
                </c:pt>
                <c:pt idx="1820">
                  <c:v>8.7881908685204184</c:v>
                </c:pt>
                <c:pt idx="1821">
                  <c:v>13.182286302780675</c:v>
                </c:pt>
                <c:pt idx="1822">
                  <c:v>26.364572605561168</c:v>
                </c:pt>
                <c:pt idx="1823">
                  <c:v>17.576381737040855</c:v>
                </c:pt>
                <c:pt idx="1824">
                  <c:v>21.970477171300995</c:v>
                </c:pt>
                <c:pt idx="1825">
                  <c:v>17.576381737040855</c:v>
                </c:pt>
                <c:pt idx="1826">
                  <c:v>4.3940954342602145</c:v>
                </c:pt>
                <c:pt idx="1827">
                  <c:v>13.182286302780675</c:v>
                </c:pt>
                <c:pt idx="1828">
                  <c:v>13.182286302780675</c:v>
                </c:pt>
                <c:pt idx="1829">
                  <c:v>21.970477171300995</c:v>
                </c:pt>
                <c:pt idx="1830">
                  <c:v>17.576381737040855</c:v>
                </c:pt>
                <c:pt idx="1831">
                  <c:v>26.364572605561168</c:v>
                </c:pt>
                <c:pt idx="1832">
                  <c:v>21.970477171300995</c:v>
                </c:pt>
                <c:pt idx="1833">
                  <c:v>8.7881908685204184</c:v>
                </c:pt>
                <c:pt idx="1834">
                  <c:v>17.576381737040855</c:v>
                </c:pt>
                <c:pt idx="1835">
                  <c:v>17.576381737040855</c:v>
                </c:pt>
                <c:pt idx="1836">
                  <c:v>26.364572605561168</c:v>
                </c:pt>
                <c:pt idx="1837">
                  <c:v>17.576381737040855</c:v>
                </c:pt>
                <c:pt idx="1838">
                  <c:v>13.182286302780675</c:v>
                </c:pt>
                <c:pt idx="1839">
                  <c:v>17.576381737040855</c:v>
                </c:pt>
                <c:pt idx="1840">
                  <c:v>13.182286302780675</c:v>
                </c:pt>
                <c:pt idx="1841">
                  <c:v>13.182286302780675</c:v>
                </c:pt>
                <c:pt idx="1842">
                  <c:v>8.7881908685204184</c:v>
                </c:pt>
                <c:pt idx="1843">
                  <c:v>13.182286302780675</c:v>
                </c:pt>
                <c:pt idx="1844">
                  <c:v>21.970477171300995</c:v>
                </c:pt>
                <c:pt idx="1845">
                  <c:v>21.970477171300995</c:v>
                </c:pt>
                <c:pt idx="1846">
                  <c:v>17.576381737040855</c:v>
                </c:pt>
                <c:pt idx="1847">
                  <c:v>4.3940954342602145</c:v>
                </c:pt>
                <c:pt idx="1848">
                  <c:v>13.182286302780675</c:v>
                </c:pt>
                <c:pt idx="1849">
                  <c:v>13.182286302780675</c:v>
                </c:pt>
                <c:pt idx="1850">
                  <c:v>21.970477171300995</c:v>
                </c:pt>
                <c:pt idx="1851">
                  <c:v>35.152763474081702</c:v>
                </c:pt>
                <c:pt idx="1852">
                  <c:v>26.364572605561168</c:v>
                </c:pt>
                <c:pt idx="1853">
                  <c:v>13.182286302780675</c:v>
                </c:pt>
                <c:pt idx="1854">
                  <c:v>13.182286302780675</c:v>
                </c:pt>
                <c:pt idx="1855">
                  <c:v>13.182286302780675</c:v>
                </c:pt>
                <c:pt idx="1856">
                  <c:v>26.364572605561168</c:v>
                </c:pt>
                <c:pt idx="1857">
                  <c:v>39.546858908341918</c:v>
                </c:pt>
                <c:pt idx="1858">
                  <c:v>17.576381737040855</c:v>
                </c:pt>
                <c:pt idx="1859">
                  <c:v>13.182286302780675</c:v>
                </c:pt>
                <c:pt idx="1860">
                  <c:v>8.7881908685204184</c:v>
                </c:pt>
                <c:pt idx="1861">
                  <c:v>17.576381737040855</c:v>
                </c:pt>
                <c:pt idx="1862">
                  <c:v>21.970477171300995</c:v>
                </c:pt>
                <c:pt idx="1863">
                  <c:v>26.364572605561168</c:v>
                </c:pt>
                <c:pt idx="1864">
                  <c:v>26.364572605561168</c:v>
                </c:pt>
                <c:pt idx="1865">
                  <c:v>17.576381737040855</c:v>
                </c:pt>
                <c:pt idx="1866">
                  <c:v>13.182286302780675</c:v>
                </c:pt>
                <c:pt idx="1867">
                  <c:v>8.7881908685204184</c:v>
                </c:pt>
                <c:pt idx="1868">
                  <c:v>26.364572605561168</c:v>
                </c:pt>
                <c:pt idx="1869">
                  <c:v>17.576381737040855</c:v>
                </c:pt>
                <c:pt idx="1870">
                  <c:v>13.182286302780675</c:v>
                </c:pt>
                <c:pt idx="1871">
                  <c:v>8.7881908685204184</c:v>
                </c:pt>
                <c:pt idx="1872">
                  <c:v>35.152763474081702</c:v>
                </c:pt>
                <c:pt idx="1873">
                  <c:v>13.182286302780675</c:v>
                </c:pt>
                <c:pt idx="1874">
                  <c:v>17.576381737040855</c:v>
                </c:pt>
                <c:pt idx="1875">
                  <c:v>8.7881908685204184</c:v>
                </c:pt>
                <c:pt idx="1876">
                  <c:v>17.576381737040855</c:v>
                </c:pt>
                <c:pt idx="1877">
                  <c:v>13.182286302780675</c:v>
                </c:pt>
                <c:pt idx="1878">
                  <c:v>21.970477171300995</c:v>
                </c:pt>
                <c:pt idx="1879">
                  <c:v>21.970477171300995</c:v>
                </c:pt>
                <c:pt idx="1880">
                  <c:v>0</c:v>
                </c:pt>
                <c:pt idx="1881">
                  <c:v>21.970477171300995</c:v>
                </c:pt>
                <c:pt idx="1882">
                  <c:v>13.182286302780675</c:v>
                </c:pt>
                <c:pt idx="1883">
                  <c:v>13.182286302780675</c:v>
                </c:pt>
                <c:pt idx="1884">
                  <c:v>21.970477171300995</c:v>
                </c:pt>
                <c:pt idx="1885">
                  <c:v>17.576381737040855</c:v>
                </c:pt>
                <c:pt idx="1886">
                  <c:v>13.182286302780675</c:v>
                </c:pt>
                <c:pt idx="1887">
                  <c:v>13.182286302780675</c:v>
                </c:pt>
                <c:pt idx="1888">
                  <c:v>13.182286302780675</c:v>
                </c:pt>
                <c:pt idx="1889">
                  <c:v>13.182286302780675</c:v>
                </c:pt>
                <c:pt idx="1890">
                  <c:v>4.3940954342602145</c:v>
                </c:pt>
                <c:pt idx="1891">
                  <c:v>21.970477171300995</c:v>
                </c:pt>
                <c:pt idx="1892">
                  <c:v>17.576381737040855</c:v>
                </c:pt>
                <c:pt idx="1893">
                  <c:v>13.182286302780675</c:v>
                </c:pt>
                <c:pt idx="1894">
                  <c:v>26.364572605561168</c:v>
                </c:pt>
                <c:pt idx="1895">
                  <c:v>13.182286302780675</c:v>
                </c:pt>
                <c:pt idx="1896">
                  <c:v>8.7881908685204184</c:v>
                </c:pt>
                <c:pt idx="1897">
                  <c:v>26.364572605561168</c:v>
                </c:pt>
                <c:pt idx="1898">
                  <c:v>17.576381737040855</c:v>
                </c:pt>
                <c:pt idx="1899">
                  <c:v>8.7881908685204184</c:v>
                </c:pt>
                <c:pt idx="1900">
                  <c:v>21.970477171300995</c:v>
                </c:pt>
                <c:pt idx="1901">
                  <c:v>21.970477171300995</c:v>
                </c:pt>
                <c:pt idx="1902">
                  <c:v>21.970477171300995</c:v>
                </c:pt>
                <c:pt idx="1903">
                  <c:v>21.970477171300995</c:v>
                </c:pt>
                <c:pt idx="1904">
                  <c:v>17.576381737040855</c:v>
                </c:pt>
                <c:pt idx="1905">
                  <c:v>21.970477171300995</c:v>
                </c:pt>
                <c:pt idx="1906">
                  <c:v>13.182286302780675</c:v>
                </c:pt>
                <c:pt idx="1907">
                  <c:v>26.364572605561168</c:v>
                </c:pt>
                <c:pt idx="1908">
                  <c:v>17.576381737040855</c:v>
                </c:pt>
                <c:pt idx="1909">
                  <c:v>21.970477171300995</c:v>
                </c:pt>
                <c:pt idx="1910">
                  <c:v>13.182286302780675</c:v>
                </c:pt>
                <c:pt idx="1911">
                  <c:v>13.182286302780675</c:v>
                </c:pt>
                <c:pt idx="1912">
                  <c:v>17.576381737040855</c:v>
                </c:pt>
                <c:pt idx="1913">
                  <c:v>21.970477171300995</c:v>
                </c:pt>
                <c:pt idx="1914">
                  <c:v>21.970477171300995</c:v>
                </c:pt>
                <c:pt idx="1915">
                  <c:v>8.7881908685204184</c:v>
                </c:pt>
                <c:pt idx="1916">
                  <c:v>13.182286302780675</c:v>
                </c:pt>
                <c:pt idx="1917">
                  <c:v>8.7881908685204184</c:v>
                </c:pt>
                <c:pt idx="1918">
                  <c:v>13.182286302780675</c:v>
                </c:pt>
                <c:pt idx="1919">
                  <c:v>17.576381737040855</c:v>
                </c:pt>
                <c:pt idx="1920">
                  <c:v>13.182286302780675</c:v>
                </c:pt>
                <c:pt idx="1921">
                  <c:v>4.3940954342602145</c:v>
                </c:pt>
                <c:pt idx="1922">
                  <c:v>21.970477171300995</c:v>
                </c:pt>
                <c:pt idx="1923">
                  <c:v>13.182286302780675</c:v>
                </c:pt>
                <c:pt idx="1924">
                  <c:v>26.364572605561168</c:v>
                </c:pt>
                <c:pt idx="1925">
                  <c:v>13.182286302780675</c:v>
                </c:pt>
                <c:pt idx="1926">
                  <c:v>13.182286302780675</c:v>
                </c:pt>
                <c:pt idx="1927">
                  <c:v>21.970477171300995</c:v>
                </c:pt>
                <c:pt idx="1928">
                  <c:v>39.546858908341918</c:v>
                </c:pt>
                <c:pt idx="1929">
                  <c:v>39.546858908341918</c:v>
                </c:pt>
                <c:pt idx="1930">
                  <c:v>13.182286302780675</c:v>
                </c:pt>
                <c:pt idx="1931">
                  <c:v>26.364572605561168</c:v>
                </c:pt>
                <c:pt idx="1932">
                  <c:v>26.364572605561168</c:v>
                </c:pt>
                <c:pt idx="1933">
                  <c:v>21.970477171300995</c:v>
                </c:pt>
                <c:pt idx="1934">
                  <c:v>21.970477171300995</c:v>
                </c:pt>
                <c:pt idx="1935">
                  <c:v>35.152763474081702</c:v>
                </c:pt>
                <c:pt idx="1936">
                  <c:v>39.546858908341918</c:v>
                </c:pt>
                <c:pt idx="1937">
                  <c:v>26.364572605561168</c:v>
                </c:pt>
                <c:pt idx="1938">
                  <c:v>21.970477171300995</c:v>
                </c:pt>
                <c:pt idx="1939">
                  <c:v>13.182286302780675</c:v>
                </c:pt>
                <c:pt idx="1940">
                  <c:v>8.7881908685204184</c:v>
                </c:pt>
                <c:pt idx="1941">
                  <c:v>13.182286302780675</c:v>
                </c:pt>
                <c:pt idx="1942">
                  <c:v>21.970477171300995</c:v>
                </c:pt>
                <c:pt idx="1943">
                  <c:v>21.970477171300995</c:v>
                </c:pt>
                <c:pt idx="1944">
                  <c:v>17.576381737040855</c:v>
                </c:pt>
                <c:pt idx="1945">
                  <c:v>26.364572605561168</c:v>
                </c:pt>
                <c:pt idx="1946">
                  <c:v>26.364572605561168</c:v>
                </c:pt>
                <c:pt idx="1947">
                  <c:v>26.364572605561168</c:v>
                </c:pt>
                <c:pt idx="1948">
                  <c:v>17.576381737040855</c:v>
                </c:pt>
                <c:pt idx="1949">
                  <c:v>8.7881908685204184</c:v>
                </c:pt>
                <c:pt idx="1950">
                  <c:v>13.182286302780675</c:v>
                </c:pt>
                <c:pt idx="1951">
                  <c:v>17.576381737040855</c:v>
                </c:pt>
                <c:pt idx="1952">
                  <c:v>8.7881908685204184</c:v>
                </c:pt>
                <c:pt idx="1953">
                  <c:v>26.364572605561168</c:v>
                </c:pt>
                <c:pt idx="1954">
                  <c:v>17.576381737040855</c:v>
                </c:pt>
                <c:pt idx="1955">
                  <c:v>21.970477171300995</c:v>
                </c:pt>
                <c:pt idx="1956">
                  <c:v>17.576381737040855</c:v>
                </c:pt>
                <c:pt idx="1957">
                  <c:v>17.576381737040855</c:v>
                </c:pt>
                <c:pt idx="1958">
                  <c:v>21.970477171300995</c:v>
                </c:pt>
                <c:pt idx="1959">
                  <c:v>13.182286302780675</c:v>
                </c:pt>
                <c:pt idx="1960">
                  <c:v>13.182286302780675</c:v>
                </c:pt>
                <c:pt idx="1961">
                  <c:v>17.576381737040855</c:v>
                </c:pt>
                <c:pt idx="1962">
                  <c:v>17.576381737040855</c:v>
                </c:pt>
                <c:pt idx="1963">
                  <c:v>8.7881908685204184</c:v>
                </c:pt>
                <c:pt idx="1964">
                  <c:v>17.576381737040855</c:v>
                </c:pt>
                <c:pt idx="1965">
                  <c:v>13.182286302780675</c:v>
                </c:pt>
                <c:pt idx="1966">
                  <c:v>8.7881908685204184</c:v>
                </c:pt>
                <c:pt idx="1967">
                  <c:v>13.182286302780675</c:v>
                </c:pt>
                <c:pt idx="1968">
                  <c:v>26.364572605561168</c:v>
                </c:pt>
                <c:pt idx="1969">
                  <c:v>17.576381737040855</c:v>
                </c:pt>
                <c:pt idx="1970">
                  <c:v>13.182286302780675</c:v>
                </c:pt>
                <c:pt idx="1971">
                  <c:v>8.7881908685204184</c:v>
                </c:pt>
                <c:pt idx="1972">
                  <c:v>13.182286302780675</c:v>
                </c:pt>
                <c:pt idx="1973">
                  <c:v>26.364572605561168</c:v>
                </c:pt>
                <c:pt idx="1974">
                  <c:v>17.576381737040855</c:v>
                </c:pt>
                <c:pt idx="1975">
                  <c:v>21.970477171300995</c:v>
                </c:pt>
                <c:pt idx="1976">
                  <c:v>17.576381737040855</c:v>
                </c:pt>
                <c:pt idx="1977">
                  <c:v>21.970477171300995</c:v>
                </c:pt>
                <c:pt idx="1978">
                  <c:v>13.182286302780675</c:v>
                </c:pt>
                <c:pt idx="1979">
                  <c:v>8.7881908685204184</c:v>
                </c:pt>
                <c:pt idx="1980">
                  <c:v>13.182286302780675</c:v>
                </c:pt>
                <c:pt idx="1981">
                  <c:v>17.576381737040855</c:v>
                </c:pt>
                <c:pt idx="1982">
                  <c:v>26.364572605561168</c:v>
                </c:pt>
                <c:pt idx="1983">
                  <c:v>13.182286302780675</c:v>
                </c:pt>
                <c:pt idx="1984">
                  <c:v>17.576381737040855</c:v>
                </c:pt>
                <c:pt idx="1985">
                  <c:v>21.970477171300995</c:v>
                </c:pt>
                <c:pt idx="1986">
                  <c:v>8.7881908685204184</c:v>
                </c:pt>
                <c:pt idx="1987">
                  <c:v>17.576381737040855</c:v>
                </c:pt>
                <c:pt idx="1988">
                  <c:v>13.182286302780675</c:v>
                </c:pt>
                <c:pt idx="1989">
                  <c:v>13.182286302780675</c:v>
                </c:pt>
                <c:pt idx="1990">
                  <c:v>13.182286302780675</c:v>
                </c:pt>
                <c:pt idx="1991">
                  <c:v>21.970477171300995</c:v>
                </c:pt>
                <c:pt idx="1992">
                  <c:v>17.576381737040855</c:v>
                </c:pt>
                <c:pt idx="1993">
                  <c:v>4.3940954342602145</c:v>
                </c:pt>
                <c:pt idx="1994">
                  <c:v>-8.7881908685204184</c:v>
                </c:pt>
                <c:pt idx="1995">
                  <c:v>13.182286302780675</c:v>
                </c:pt>
                <c:pt idx="1996">
                  <c:v>21.970477171300995</c:v>
                </c:pt>
                <c:pt idx="1997">
                  <c:v>26.364572605561168</c:v>
                </c:pt>
                <c:pt idx="1998">
                  <c:v>4.3940954342602145</c:v>
                </c:pt>
                <c:pt idx="1999">
                  <c:v>8.7881908685204184</c:v>
                </c:pt>
                <c:pt idx="2000">
                  <c:v>26.364572605561168</c:v>
                </c:pt>
                <c:pt idx="2001">
                  <c:v>26.364572605561168</c:v>
                </c:pt>
                <c:pt idx="2002">
                  <c:v>26.364572605561168</c:v>
                </c:pt>
                <c:pt idx="2003">
                  <c:v>39.546858908341918</c:v>
                </c:pt>
                <c:pt idx="2004">
                  <c:v>26.364572605561168</c:v>
                </c:pt>
                <c:pt idx="2005">
                  <c:v>26.364572605561168</c:v>
                </c:pt>
                <c:pt idx="2006">
                  <c:v>8.7881908685204184</c:v>
                </c:pt>
                <c:pt idx="2007">
                  <c:v>26.364572605561168</c:v>
                </c:pt>
                <c:pt idx="2008">
                  <c:v>17.576381737040855</c:v>
                </c:pt>
                <c:pt idx="2009">
                  <c:v>13.182286302780675</c:v>
                </c:pt>
                <c:pt idx="2010">
                  <c:v>4.3940954342602145</c:v>
                </c:pt>
                <c:pt idx="2011">
                  <c:v>21.970477171300995</c:v>
                </c:pt>
                <c:pt idx="2012">
                  <c:v>13.182286302780675</c:v>
                </c:pt>
                <c:pt idx="2013">
                  <c:v>21.970477171300995</c:v>
                </c:pt>
                <c:pt idx="2014">
                  <c:v>26.364572605561168</c:v>
                </c:pt>
                <c:pt idx="2015">
                  <c:v>13.182286302780675</c:v>
                </c:pt>
                <c:pt idx="2016">
                  <c:v>17.576381737040855</c:v>
                </c:pt>
                <c:pt idx="2017">
                  <c:v>17.576381737040855</c:v>
                </c:pt>
                <c:pt idx="2018">
                  <c:v>21.970477171300995</c:v>
                </c:pt>
                <c:pt idx="2019">
                  <c:v>26.364572605561168</c:v>
                </c:pt>
                <c:pt idx="2020">
                  <c:v>21.970477171300995</c:v>
                </c:pt>
                <c:pt idx="2021">
                  <c:v>21.970477171300995</c:v>
                </c:pt>
                <c:pt idx="2022">
                  <c:v>35.152763474081702</c:v>
                </c:pt>
                <c:pt idx="2023">
                  <c:v>13.182286302780675</c:v>
                </c:pt>
                <c:pt idx="2024">
                  <c:v>17.576381737040855</c:v>
                </c:pt>
                <c:pt idx="2025">
                  <c:v>17.576381737040855</c:v>
                </c:pt>
                <c:pt idx="2026">
                  <c:v>4.3940954342602145</c:v>
                </c:pt>
                <c:pt idx="2027">
                  <c:v>26.364572605561168</c:v>
                </c:pt>
                <c:pt idx="2028">
                  <c:v>17.576381737040855</c:v>
                </c:pt>
                <c:pt idx="2029">
                  <c:v>17.576381737040855</c:v>
                </c:pt>
                <c:pt idx="2030">
                  <c:v>13.182286302780675</c:v>
                </c:pt>
                <c:pt idx="2031">
                  <c:v>26.364572605561168</c:v>
                </c:pt>
                <c:pt idx="2032">
                  <c:v>17.576381737040855</c:v>
                </c:pt>
                <c:pt idx="2033">
                  <c:v>4.3940954342602145</c:v>
                </c:pt>
                <c:pt idx="2034">
                  <c:v>17.576381737040855</c:v>
                </c:pt>
                <c:pt idx="2035">
                  <c:v>13.182286302780675</c:v>
                </c:pt>
                <c:pt idx="2036">
                  <c:v>13.182286302780675</c:v>
                </c:pt>
                <c:pt idx="2037">
                  <c:v>13.182286302780675</c:v>
                </c:pt>
                <c:pt idx="2038">
                  <c:v>8.7881908685204184</c:v>
                </c:pt>
                <c:pt idx="2039">
                  <c:v>13.182286302780675</c:v>
                </c:pt>
                <c:pt idx="2040">
                  <c:v>4.3940954342602145</c:v>
                </c:pt>
                <c:pt idx="2041">
                  <c:v>13.182286302780675</c:v>
                </c:pt>
                <c:pt idx="2042">
                  <c:v>8.7881908685204184</c:v>
                </c:pt>
                <c:pt idx="2043">
                  <c:v>13.182286302780675</c:v>
                </c:pt>
                <c:pt idx="2044">
                  <c:v>13.182286302780675</c:v>
                </c:pt>
                <c:pt idx="2045">
                  <c:v>8.7881908685204184</c:v>
                </c:pt>
                <c:pt idx="2046">
                  <c:v>17.576381737040855</c:v>
                </c:pt>
                <c:pt idx="2047">
                  <c:v>8.7881908685204184</c:v>
                </c:pt>
                <c:pt idx="2048">
                  <c:v>13.182286302780675</c:v>
                </c:pt>
                <c:pt idx="2049">
                  <c:v>26.364572605561168</c:v>
                </c:pt>
                <c:pt idx="2050">
                  <c:v>8.7881908685204184</c:v>
                </c:pt>
                <c:pt idx="2051">
                  <c:v>4.3940954342602145</c:v>
                </c:pt>
                <c:pt idx="2052">
                  <c:v>8.7881908685204184</c:v>
                </c:pt>
                <c:pt idx="2053">
                  <c:v>8.7881908685204184</c:v>
                </c:pt>
                <c:pt idx="2054">
                  <c:v>8.7881908685204184</c:v>
                </c:pt>
                <c:pt idx="2055">
                  <c:v>30.758668039821487</c:v>
                </c:pt>
                <c:pt idx="2056">
                  <c:v>13.182286302780675</c:v>
                </c:pt>
                <c:pt idx="2057">
                  <c:v>8.7881908685204184</c:v>
                </c:pt>
                <c:pt idx="2058">
                  <c:v>13.182286302780675</c:v>
                </c:pt>
                <c:pt idx="2059">
                  <c:v>13.182286302780675</c:v>
                </c:pt>
                <c:pt idx="2060">
                  <c:v>13.182286302780675</c:v>
                </c:pt>
                <c:pt idx="2061">
                  <c:v>21.970477171300995</c:v>
                </c:pt>
                <c:pt idx="2062">
                  <c:v>26.364572605561168</c:v>
                </c:pt>
                <c:pt idx="2063">
                  <c:v>17.576381737040855</c:v>
                </c:pt>
                <c:pt idx="2064">
                  <c:v>4.3940954342602145</c:v>
                </c:pt>
                <c:pt idx="2065">
                  <c:v>13.182286302780675</c:v>
                </c:pt>
                <c:pt idx="2066">
                  <c:v>17.576381737040855</c:v>
                </c:pt>
                <c:pt idx="2067">
                  <c:v>13.182286302780675</c:v>
                </c:pt>
                <c:pt idx="2068">
                  <c:v>26.364572605561168</c:v>
                </c:pt>
                <c:pt idx="2069">
                  <c:v>17.576381737040855</c:v>
                </c:pt>
                <c:pt idx="2070">
                  <c:v>26.364572605561168</c:v>
                </c:pt>
                <c:pt idx="2071">
                  <c:v>13.182286302780675</c:v>
                </c:pt>
                <c:pt idx="2072">
                  <c:v>17.576381737040855</c:v>
                </c:pt>
                <c:pt idx="2073">
                  <c:v>21.970477171300995</c:v>
                </c:pt>
                <c:pt idx="2074">
                  <c:v>26.364572605561168</c:v>
                </c:pt>
                <c:pt idx="2075">
                  <c:v>21.970477171300995</c:v>
                </c:pt>
                <c:pt idx="2076">
                  <c:v>13.182286302780675</c:v>
                </c:pt>
                <c:pt idx="2077">
                  <c:v>30.758668039821487</c:v>
                </c:pt>
                <c:pt idx="2078">
                  <c:v>8.7881908685204184</c:v>
                </c:pt>
                <c:pt idx="2079">
                  <c:v>21.970477171300995</c:v>
                </c:pt>
                <c:pt idx="2080">
                  <c:v>26.364572605561168</c:v>
                </c:pt>
                <c:pt idx="2081">
                  <c:v>13.182286302780675</c:v>
                </c:pt>
                <c:pt idx="2082">
                  <c:v>4.3940954342602145</c:v>
                </c:pt>
                <c:pt idx="2083">
                  <c:v>8.7881908685204184</c:v>
                </c:pt>
                <c:pt idx="2084">
                  <c:v>17.576381737040855</c:v>
                </c:pt>
                <c:pt idx="2085">
                  <c:v>26.364572605561168</c:v>
                </c:pt>
                <c:pt idx="2086">
                  <c:v>21.970477171300995</c:v>
                </c:pt>
                <c:pt idx="2087">
                  <c:v>13.182286302780675</c:v>
                </c:pt>
                <c:pt idx="2088">
                  <c:v>13.182286302780675</c:v>
                </c:pt>
                <c:pt idx="2089">
                  <c:v>17.576381737040855</c:v>
                </c:pt>
                <c:pt idx="2090">
                  <c:v>21.970477171300995</c:v>
                </c:pt>
                <c:pt idx="2091">
                  <c:v>35.152763474081702</c:v>
                </c:pt>
                <c:pt idx="2092">
                  <c:v>21.970477171300995</c:v>
                </c:pt>
                <c:pt idx="2093">
                  <c:v>13.182286302780675</c:v>
                </c:pt>
                <c:pt idx="2094">
                  <c:v>13.182286302780675</c:v>
                </c:pt>
                <c:pt idx="2095">
                  <c:v>26.364572605561168</c:v>
                </c:pt>
                <c:pt idx="2096">
                  <c:v>30.758668039821487</c:v>
                </c:pt>
                <c:pt idx="2097">
                  <c:v>21.970477171300995</c:v>
                </c:pt>
                <c:pt idx="2098">
                  <c:v>30.758668039821487</c:v>
                </c:pt>
                <c:pt idx="2099">
                  <c:v>17.576381737040855</c:v>
                </c:pt>
                <c:pt idx="2100">
                  <c:v>21.970477171300995</c:v>
                </c:pt>
                <c:pt idx="2101">
                  <c:v>13.182286302780675</c:v>
                </c:pt>
                <c:pt idx="2102">
                  <c:v>17.576381737040855</c:v>
                </c:pt>
                <c:pt idx="2103">
                  <c:v>26.364572605561168</c:v>
                </c:pt>
                <c:pt idx="2104">
                  <c:v>8.7881908685204184</c:v>
                </c:pt>
                <c:pt idx="2105">
                  <c:v>13.182286302780675</c:v>
                </c:pt>
                <c:pt idx="2106">
                  <c:v>8.7881908685204184</c:v>
                </c:pt>
                <c:pt idx="2107">
                  <c:v>8.7881908685204184</c:v>
                </c:pt>
                <c:pt idx="2108">
                  <c:v>13.182286302780675</c:v>
                </c:pt>
                <c:pt idx="2109">
                  <c:v>21.970477171300995</c:v>
                </c:pt>
                <c:pt idx="2110">
                  <c:v>13.182286302780675</c:v>
                </c:pt>
                <c:pt idx="2111">
                  <c:v>13.182286302780675</c:v>
                </c:pt>
                <c:pt idx="2112">
                  <c:v>21.970477171300995</c:v>
                </c:pt>
                <c:pt idx="2113">
                  <c:v>13.182286302780675</c:v>
                </c:pt>
                <c:pt idx="2114">
                  <c:v>8.7881908685204184</c:v>
                </c:pt>
                <c:pt idx="2115">
                  <c:v>13.182286302780675</c:v>
                </c:pt>
                <c:pt idx="2116">
                  <c:v>4.3940954342602145</c:v>
                </c:pt>
                <c:pt idx="2117">
                  <c:v>13.182286302780675</c:v>
                </c:pt>
                <c:pt idx="2118">
                  <c:v>13.182286302780675</c:v>
                </c:pt>
                <c:pt idx="2119">
                  <c:v>13.182286302780675</c:v>
                </c:pt>
                <c:pt idx="2120">
                  <c:v>17.576381737040855</c:v>
                </c:pt>
                <c:pt idx="2121">
                  <c:v>13.182286302780675</c:v>
                </c:pt>
                <c:pt idx="2122">
                  <c:v>21.970477171300995</c:v>
                </c:pt>
                <c:pt idx="2123">
                  <c:v>8.7881908685204184</c:v>
                </c:pt>
                <c:pt idx="2124">
                  <c:v>17.576381737040855</c:v>
                </c:pt>
                <c:pt idx="2125">
                  <c:v>17.576381737040855</c:v>
                </c:pt>
                <c:pt idx="2126">
                  <c:v>13.182286302780675</c:v>
                </c:pt>
                <c:pt idx="2127">
                  <c:v>13.182286302780675</c:v>
                </c:pt>
                <c:pt idx="2128">
                  <c:v>13.182286302780675</c:v>
                </c:pt>
                <c:pt idx="2129">
                  <c:v>17.576381737040855</c:v>
                </c:pt>
                <c:pt idx="2130">
                  <c:v>17.576381737040855</c:v>
                </c:pt>
                <c:pt idx="2131">
                  <c:v>17.576381737040855</c:v>
                </c:pt>
                <c:pt idx="2132">
                  <c:v>13.182286302780675</c:v>
                </c:pt>
                <c:pt idx="2133">
                  <c:v>17.576381737040855</c:v>
                </c:pt>
                <c:pt idx="2134">
                  <c:v>17.576381737040855</c:v>
                </c:pt>
                <c:pt idx="2135">
                  <c:v>21.970477171300995</c:v>
                </c:pt>
                <c:pt idx="2136">
                  <c:v>17.576381737040855</c:v>
                </c:pt>
                <c:pt idx="2137">
                  <c:v>13.182286302780675</c:v>
                </c:pt>
                <c:pt idx="2138">
                  <c:v>17.576381737040855</c:v>
                </c:pt>
                <c:pt idx="2139">
                  <c:v>8.7881908685204184</c:v>
                </c:pt>
                <c:pt idx="2140">
                  <c:v>21.970477171300995</c:v>
                </c:pt>
                <c:pt idx="2141">
                  <c:v>17.576381737040855</c:v>
                </c:pt>
                <c:pt idx="2142">
                  <c:v>8.7881908685204184</c:v>
                </c:pt>
                <c:pt idx="2143">
                  <c:v>21.970477171300995</c:v>
                </c:pt>
                <c:pt idx="2144">
                  <c:v>21.970477171300995</c:v>
                </c:pt>
                <c:pt idx="2145">
                  <c:v>8.7881908685204184</c:v>
                </c:pt>
                <c:pt idx="2146">
                  <c:v>13.182286302780675</c:v>
                </c:pt>
                <c:pt idx="2147">
                  <c:v>8.7881908685204184</c:v>
                </c:pt>
                <c:pt idx="2148">
                  <c:v>17.576381737040855</c:v>
                </c:pt>
                <c:pt idx="2149">
                  <c:v>4.3940954342602145</c:v>
                </c:pt>
                <c:pt idx="2150">
                  <c:v>17.576381737040855</c:v>
                </c:pt>
                <c:pt idx="2151">
                  <c:v>17.576381737040855</c:v>
                </c:pt>
                <c:pt idx="2152">
                  <c:v>-8.7881908685204184</c:v>
                </c:pt>
                <c:pt idx="2153">
                  <c:v>21.970477171300995</c:v>
                </c:pt>
                <c:pt idx="2154">
                  <c:v>26.364572605561168</c:v>
                </c:pt>
                <c:pt idx="2155">
                  <c:v>21.970477171300995</c:v>
                </c:pt>
                <c:pt idx="2156">
                  <c:v>21.970477171300995</c:v>
                </c:pt>
                <c:pt idx="2157">
                  <c:v>26.364572605561168</c:v>
                </c:pt>
                <c:pt idx="2158">
                  <c:v>17.576381737040855</c:v>
                </c:pt>
                <c:pt idx="2159">
                  <c:v>39.546858908341918</c:v>
                </c:pt>
                <c:pt idx="2160">
                  <c:v>30.758668039821487</c:v>
                </c:pt>
                <c:pt idx="2161">
                  <c:v>26.364572605561168</c:v>
                </c:pt>
                <c:pt idx="2162">
                  <c:v>30.758668039821487</c:v>
                </c:pt>
                <c:pt idx="2163">
                  <c:v>21.970477171300995</c:v>
                </c:pt>
                <c:pt idx="2164">
                  <c:v>21.970477171300995</c:v>
                </c:pt>
                <c:pt idx="2165">
                  <c:v>35.152763474081702</c:v>
                </c:pt>
                <c:pt idx="2166">
                  <c:v>30.758668039821487</c:v>
                </c:pt>
                <c:pt idx="2167">
                  <c:v>17.576381737040855</c:v>
                </c:pt>
                <c:pt idx="2168">
                  <c:v>26.364572605561168</c:v>
                </c:pt>
                <c:pt idx="2169">
                  <c:v>26.364572605561168</c:v>
                </c:pt>
                <c:pt idx="2170">
                  <c:v>39.546858908341918</c:v>
                </c:pt>
                <c:pt idx="2171">
                  <c:v>21.970477171300995</c:v>
                </c:pt>
                <c:pt idx="2172">
                  <c:v>17.576381737040855</c:v>
                </c:pt>
                <c:pt idx="2173">
                  <c:v>13.182286302780675</c:v>
                </c:pt>
                <c:pt idx="2174">
                  <c:v>21.970477171300995</c:v>
                </c:pt>
                <c:pt idx="2175">
                  <c:v>13.182286302780675</c:v>
                </c:pt>
                <c:pt idx="2176">
                  <c:v>13.182286302780675</c:v>
                </c:pt>
                <c:pt idx="2177">
                  <c:v>21.970477171300995</c:v>
                </c:pt>
                <c:pt idx="2178">
                  <c:v>17.576381737040855</c:v>
                </c:pt>
                <c:pt idx="2179">
                  <c:v>21.970477171300995</c:v>
                </c:pt>
                <c:pt idx="2180">
                  <c:v>17.576381737040855</c:v>
                </c:pt>
                <c:pt idx="2181">
                  <c:v>8.7881908685204184</c:v>
                </c:pt>
                <c:pt idx="2182">
                  <c:v>17.576381737040855</c:v>
                </c:pt>
                <c:pt idx="2183">
                  <c:v>8.7881908685204184</c:v>
                </c:pt>
                <c:pt idx="2184">
                  <c:v>26.364572605561168</c:v>
                </c:pt>
                <c:pt idx="2185">
                  <c:v>26.364572605561168</c:v>
                </c:pt>
                <c:pt idx="2186">
                  <c:v>13.182286302780675</c:v>
                </c:pt>
                <c:pt idx="2187">
                  <c:v>21.970477171300995</c:v>
                </c:pt>
                <c:pt idx="2188">
                  <c:v>13.182286302780675</c:v>
                </c:pt>
                <c:pt idx="2189">
                  <c:v>13.182286302780675</c:v>
                </c:pt>
                <c:pt idx="2190">
                  <c:v>8.7881908685204184</c:v>
                </c:pt>
                <c:pt idx="2191">
                  <c:v>13.182286302780675</c:v>
                </c:pt>
                <c:pt idx="2192">
                  <c:v>17.576381737040855</c:v>
                </c:pt>
                <c:pt idx="2193">
                  <c:v>13.182286302780675</c:v>
                </c:pt>
                <c:pt idx="2194">
                  <c:v>17.576381737040855</c:v>
                </c:pt>
                <c:pt idx="2195">
                  <c:v>13.182286302780675</c:v>
                </c:pt>
                <c:pt idx="2196">
                  <c:v>13.182286302780675</c:v>
                </c:pt>
                <c:pt idx="2197">
                  <c:v>13.182286302780675</c:v>
                </c:pt>
                <c:pt idx="2198">
                  <c:v>26.364572605561168</c:v>
                </c:pt>
                <c:pt idx="2199">
                  <c:v>26.364572605561168</c:v>
                </c:pt>
                <c:pt idx="2200">
                  <c:v>21.970477171300995</c:v>
                </c:pt>
                <c:pt idx="2201">
                  <c:v>17.576381737040855</c:v>
                </c:pt>
                <c:pt idx="2202">
                  <c:v>21.970477171300995</c:v>
                </c:pt>
                <c:pt idx="2203">
                  <c:v>26.364572605561168</c:v>
                </c:pt>
                <c:pt idx="2204">
                  <c:v>17.576381737040855</c:v>
                </c:pt>
                <c:pt idx="2205">
                  <c:v>0</c:v>
                </c:pt>
                <c:pt idx="2206">
                  <c:v>17.576381737040855</c:v>
                </c:pt>
                <c:pt idx="2207">
                  <c:v>21.970477171300995</c:v>
                </c:pt>
                <c:pt idx="2208">
                  <c:v>21.970477171300995</c:v>
                </c:pt>
                <c:pt idx="2209">
                  <c:v>13.182286302780675</c:v>
                </c:pt>
                <c:pt idx="2210">
                  <c:v>17.576381737040855</c:v>
                </c:pt>
                <c:pt idx="2211">
                  <c:v>13.182286302780675</c:v>
                </c:pt>
                <c:pt idx="2212">
                  <c:v>17.576381737040855</c:v>
                </c:pt>
                <c:pt idx="2213">
                  <c:v>8.7881908685204184</c:v>
                </c:pt>
                <c:pt idx="2214">
                  <c:v>17.576381737040855</c:v>
                </c:pt>
                <c:pt idx="2215">
                  <c:v>4.3940954342602145</c:v>
                </c:pt>
                <c:pt idx="2216">
                  <c:v>13.182286302780675</c:v>
                </c:pt>
                <c:pt idx="2217">
                  <c:v>8.7881908685204184</c:v>
                </c:pt>
                <c:pt idx="2218">
                  <c:v>26.364572605561168</c:v>
                </c:pt>
                <c:pt idx="2219">
                  <c:v>8.7881908685204184</c:v>
                </c:pt>
                <c:pt idx="2220">
                  <c:v>17.576381737040855</c:v>
                </c:pt>
                <c:pt idx="2221">
                  <c:v>17.576381737040855</c:v>
                </c:pt>
                <c:pt idx="2222">
                  <c:v>13.182286302780675</c:v>
                </c:pt>
                <c:pt idx="2223">
                  <c:v>13.182286302780675</c:v>
                </c:pt>
                <c:pt idx="2224">
                  <c:v>13.182286302780675</c:v>
                </c:pt>
                <c:pt idx="2225">
                  <c:v>17.576381737040855</c:v>
                </c:pt>
                <c:pt idx="2226">
                  <c:v>21.970477171300995</c:v>
                </c:pt>
                <c:pt idx="2227">
                  <c:v>17.576381737040855</c:v>
                </c:pt>
                <c:pt idx="2228">
                  <c:v>13.182286302780675</c:v>
                </c:pt>
                <c:pt idx="2229">
                  <c:v>13.182286302780675</c:v>
                </c:pt>
                <c:pt idx="2230">
                  <c:v>26.364572605561168</c:v>
                </c:pt>
                <c:pt idx="2231">
                  <c:v>21.970477171300995</c:v>
                </c:pt>
                <c:pt idx="2232">
                  <c:v>26.364572605561168</c:v>
                </c:pt>
                <c:pt idx="2233">
                  <c:v>26.364572605561168</c:v>
                </c:pt>
                <c:pt idx="2234">
                  <c:v>26.364572605561168</c:v>
                </c:pt>
                <c:pt idx="2235">
                  <c:v>30.758668039821487</c:v>
                </c:pt>
                <c:pt idx="2236">
                  <c:v>21.970477171300995</c:v>
                </c:pt>
                <c:pt idx="2237">
                  <c:v>26.364572605561168</c:v>
                </c:pt>
                <c:pt idx="2238">
                  <c:v>21.970477171300995</c:v>
                </c:pt>
                <c:pt idx="2239">
                  <c:v>39.546858908341918</c:v>
                </c:pt>
                <c:pt idx="2240">
                  <c:v>13.182286302780675</c:v>
                </c:pt>
                <c:pt idx="2241">
                  <c:v>35.152763474081702</c:v>
                </c:pt>
                <c:pt idx="2242">
                  <c:v>26.364572605561168</c:v>
                </c:pt>
                <c:pt idx="2243">
                  <c:v>35.152763474081702</c:v>
                </c:pt>
                <c:pt idx="2244">
                  <c:v>13.182286302780675</c:v>
                </c:pt>
                <c:pt idx="2245">
                  <c:v>21.970477171300995</c:v>
                </c:pt>
                <c:pt idx="2246">
                  <c:v>21.970477171300995</c:v>
                </c:pt>
                <c:pt idx="2247">
                  <c:v>13.182286302780675</c:v>
                </c:pt>
                <c:pt idx="2248">
                  <c:v>30.758668039821487</c:v>
                </c:pt>
                <c:pt idx="2249">
                  <c:v>26.364572605561168</c:v>
                </c:pt>
                <c:pt idx="2250">
                  <c:v>30.758668039821487</c:v>
                </c:pt>
                <c:pt idx="2251">
                  <c:v>17.576381737040855</c:v>
                </c:pt>
                <c:pt idx="2252">
                  <c:v>17.576381737040855</c:v>
                </c:pt>
                <c:pt idx="2253">
                  <c:v>8.7881908685204184</c:v>
                </c:pt>
                <c:pt idx="2254">
                  <c:v>21.970477171300995</c:v>
                </c:pt>
                <c:pt idx="2255">
                  <c:v>13.182286302780675</c:v>
                </c:pt>
                <c:pt idx="2256">
                  <c:v>8.7881908685204184</c:v>
                </c:pt>
                <c:pt idx="2257">
                  <c:v>0</c:v>
                </c:pt>
                <c:pt idx="2258">
                  <c:v>13.182286302780675</c:v>
                </c:pt>
                <c:pt idx="2259">
                  <c:v>30.758668039821487</c:v>
                </c:pt>
                <c:pt idx="2260">
                  <c:v>13.182286302780675</c:v>
                </c:pt>
                <c:pt idx="2261">
                  <c:v>13.182286302780675</c:v>
                </c:pt>
                <c:pt idx="2262">
                  <c:v>13.182286302780675</c:v>
                </c:pt>
                <c:pt idx="2263">
                  <c:v>17.576381737040855</c:v>
                </c:pt>
                <c:pt idx="2264">
                  <c:v>13.182286302780675</c:v>
                </c:pt>
                <c:pt idx="2265">
                  <c:v>13.182286302780675</c:v>
                </c:pt>
                <c:pt idx="2266">
                  <c:v>21.970477171300995</c:v>
                </c:pt>
                <c:pt idx="2267">
                  <c:v>13.182286302780675</c:v>
                </c:pt>
                <c:pt idx="2268">
                  <c:v>8.7881908685204184</c:v>
                </c:pt>
                <c:pt idx="2269">
                  <c:v>8.7881908685204184</c:v>
                </c:pt>
                <c:pt idx="2270">
                  <c:v>17.576381737040855</c:v>
                </c:pt>
                <c:pt idx="2271">
                  <c:v>8.7881908685204184</c:v>
                </c:pt>
                <c:pt idx="2272">
                  <c:v>26.364572605561168</c:v>
                </c:pt>
                <c:pt idx="2273">
                  <c:v>13.182286302780675</c:v>
                </c:pt>
                <c:pt idx="2274">
                  <c:v>17.576381737040855</c:v>
                </c:pt>
                <c:pt idx="2275">
                  <c:v>26.364572605561168</c:v>
                </c:pt>
                <c:pt idx="2276">
                  <c:v>13.182286302780675</c:v>
                </c:pt>
                <c:pt idx="2277">
                  <c:v>13.182286302780675</c:v>
                </c:pt>
                <c:pt idx="2278">
                  <c:v>17.576381737040855</c:v>
                </c:pt>
                <c:pt idx="2279">
                  <c:v>17.576381737040855</c:v>
                </c:pt>
                <c:pt idx="2280">
                  <c:v>17.576381737040855</c:v>
                </c:pt>
                <c:pt idx="2281">
                  <c:v>13.182286302780675</c:v>
                </c:pt>
                <c:pt idx="2282">
                  <c:v>13.182286302780675</c:v>
                </c:pt>
                <c:pt idx="2283">
                  <c:v>17.576381737040855</c:v>
                </c:pt>
                <c:pt idx="2284">
                  <c:v>4.3940954342602145</c:v>
                </c:pt>
                <c:pt idx="2285">
                  <c:v>8.7881908685204184</c:v>
                </c:pt>
                <c:pt idx="2286">
                  <c:v>21.970477171300995</c:v>
                </c:pt>
                <c:pt idx="2287">
                  <c:v>26.364572605561168</c:v>
                </c:pt>
                <c:pt idx="2288">
                  <c:v>13.182286302780675</c:v>
                </c:pt>
                <c:pt idx="2289">
                  <c:v>21.970477171300995</c:v>
                </c:pt>
                <c:pt idx="2290">
                  <c:v>21.970477171300995</c:v>
                </c:pt>
                <c:pt idx="2291">
                  <c:v>21.970477171300995</c:v>
                </c:pt>
                <c:pt idx="2292">
                  <c:v>8.7881908685204184</c:v>
                </c:pt>
                <c:pt idx="2293">
                  <c:v>13.182286302780675</c:v>
                </c:pt>
                <c:pt idx="2294">
                  <c:v>8.7881908685204184</c:v>
                </c:pt>
                <c:pt idx="2295">
                  <c:v>17.576381737040855</c:v>
                </c:pt>
                <c:pt idx="2296">
                  <c:v>21.970477171300995</c:v>
                </c:pt>
                <c:pt idx="2297">
                  <c:v>26.364572605561168</c:v>
                </c:pt>
                <c:pt idx="2298">
                  <c:v>13.182286302780675</c:v>
                </c:pt>
                <c:pt idx="2299">
                  <c:v>8.7881908685204184</c:v>
                </c:pt>
                <c:pt idx="2300">
                  <c:v>17.576381737040855</c:v>
                </c:pt>
                <c:pt idx="2301">
                  <c:v>21.970477171300995</c:v>
                </c:pt>
                <c:pt idx="2302">
                  <c:v>8.7881908685204184</c:v>
                </c:pt>
                <c:pt idx="2303">
                  <c:v>13.182286302780675</c:v>
                </c:pt>
                <c:pt idx="2304">
                  <c:v>21.970477171300995</c:v>
                </c:pt>
                <c:pt idx="2305">
                  <c:v>17.576381737040855</c:v>
                </c:pt>
                <c:pt idx="2306">
                  <c:v>17.576381737040855</c:v>
                </c:pt>
                <c:pt idx="2307">
                  <c:v>21.970477171300995</c:v>
                </c:pt>
                <c:pt idx="2308">
                  <c:v>13.182286302780675</c:v>
                </c:pt>
                <c:pt idx="2309">
                  <c:v>21.970477171300995</c:v>
                </c:pt>
                <c:pt idx="2310">
                  <c:v>8.7881908685204184</c:v>
                </c:pt>
                <c:pt idx="2311">
                  <c:v>26.364572605561168</c:v>
                </c:pt>
                <c:pt idx="2312">
                  <c:v>13.182286302780675</c:v>
                </c:pt>
                <c:pt idx="2313">
                  <c:v>4.3940954342602145</c:v>
                </c:pt>
                <c:pt idx="2314">
                  <c:v>4.3940954342602145</c:v>
                </c:pt>
                <c:pt idx="2315">
                  <c:v>13.182286302780675</c:v>
                </c:pt>
                <c:pt idx="2316">
                  <c:v>8.7881908685204184</c:v>
                </c:pt>
                <c:pt idx="2317">
                  <c:v>13.182286302780675</c:v>
                </c:pt>
                <c:pt idx="2318">
                  <c:v>4.3940954342602145</c:v>
                </c:pt>
                <c:pt idx="2319">
                  <c:v>8.7881908685204184</c:v>
                </c:pt>
                <c:pt idx="2320">
                  <c:v>8.7881908685204184</c:v>
                </c:pt>
                <c:pt idx="2321">
                  <c:v>13.182286302780675</c:v>
                </c:pt>
                <c:pt idx="2322">
                  <c:v>39.546858908341918</c:v>
                </c:pt>
                <c:pt idx="2323">
                  <c:v>30.758668039821487</c:v>
                </c:pt>
                <c:pt idx="2324">
                  <c:v>26.364572605561168</c:v>
                </c:pt>
                <c:pt idx="2325">
                  <c:v>21.970477171300995</c:v>
                </c:pt>
                <c:pt idx="2326">
                  <c:v>21.970477171300995</c:v>
                </c:pt>
                <c:pt idx="2327">
                  <c:v>13.182286302780675</c:v>
                </c:pt>
                <c:pt idx="2328">
                  <c:v>26.364572605561168</c:v>
                </c:pt>
                <c:pt idx="2329">
                  <c:v>26.364572605561168</c:v>
                </c:pt>
                <c:pt idx="2330">
                  <c:v>13.182286302780675</c:v>
                </c:pt>
                <c:pt idx="2331">
                  <c:v>26.364572605561168</c:v>
                </c:pt>
                <c:pt idx="2332">
                  <c:v>13.182286302780675</c:v>
                </c:pt>
                <c:pt idx="2333">
                  <c:v>17.576381737040855</c:v>
                </c:pt>
                <c:pt idx="2334">
                  <c:v>17.576381737040855</c:v>
                </c:pt>
                <c:pt idx="2335">
                  <c:v>21.970477171300995</c:v>
                </c:pt>
                <c:pt idx="2336">
                  <c:v>21.970477171300995</c:v>
                </c:pt>
                <c:pt idx="2337">
                  <c:v>26.364572605561168</c:v>
                </c:pt>
                <c:pt idx="2338">
                  <c:v>17.576381737040855</c:v>
                </c:pt>
                <c:pt idx="2339">
                  <c:v>26.364572605561168</c:v>
                </c:pt>
                <c:pt idx="2340">
                  <c:v>52.729145211122663</c:v>
                </c:pt>
                <c:pt idx="2341">
                  <c:v>21.970477171300995</c:v>
                </c:pt>
                <c:pt idx="2342">
                  <c:v>26.364572605561168</c:v>
                </c:pt>
                <c:pt idx="2343">
                  <c:v>26.364572605561168</c:v>
                </c:pt>
                <c:pt idx="2344">
                  <c:v>17.576381737040855</c:v>
                </c:pt>
                <c:pt idx="2345">
                  <c:v>21.970477171300995</c:v>
                </c:pt>
                <c:pt idx="2346">
                  <c:v>26.364572605561168</c:v>
                </c:pt>
                <c:pt idx="2347">
                  <c:v>26.364572605561168</c:v>
                </c:pt>
                <c:pt idx="2348">
                  <c:v>17.576381737040855</c:v>
                </c:pt>
                <c:pt idx="2349">
                  <c:v>21.970477171300995</c:v>
                </c:pt>
                <c:pt idx="2350">
                  <c:v>17.576381737040855</c:v>
                </c:pt>
                <c:pt idx="2351">
                  <c:v>17.576381737040855</c:v>
                </c:pt>
                <c:pt idx="2352">
                  <c:v>26.364572605561168</c:v>
                </c:pt>
                <c:pt idx="2353">
                  <c:v>21.970477171300995</c:v>
                </c:pt>
                <c:pt idx="2354">
                  <c:v>21.970477171300995</c:v>
                </c:pt>
                <c:pt idx="2355">
                  <c:v>26.364572605561168</c:v>
                </c:pt>
                <c:pt idx="2356">
                  <c:v>13.182286302780675</c:v>
                </c:pt>
                <c:pt idx="2357">
                  <c:v>39.546858908341918</c:v>
                </c:pt>
                <c:pt idx="2358">
                  <c:v>26.364572605561168</c:v>
                </c:pt>
                <c:pt idx="2359">
                  <c:v>26.364572605561168</c:v>
                </c:pt>
                <c:pt idx="2360">
                  <c:v>26.364572605561168</c:v>
                </c:pt>
                <c:pt idx="2361">
                  <c:v>26.364572605561168</c:v>
                </c:pt>
                <c:pt idx="2362">
                  <c:v>13.182286302780675</c:v>
                </c:pt>
                <c:pt idx="2363">
                  <c:v>26.364572605561168</c:v>
                </c:pt>
                <c:pt idx="2364">
                  <c:v>26.364572605561168</c:v>
                </c:pt>
                <c:pt idx="2365">
                  <c:v>21.970477171300995</c:v>
                </c:pt>
                <c:pt idx="2366">
                  <c:v>17.576381737040855</c:v>
                </c:pt>
                <c:pt idx="2367">
                  <c:v>26.364572605561168</c:v>
                </c:pt>
                <c:pt idx="2368">
                  <c:v>13.182286302780675</c:v>
                </c:pt>
                <c:pt idx="2369">
                  <c:v>26.364572605561168</c:v>
                </c:pt>
                <c:pt idx="2370">
                  <c:v>4.3940954342602145</c:v>
                </c:pt>
                <c:pt idx="2371">
                  <c:v>21.970477171300995</c:v>
                </c:pt>
                <c:pt idx="2372">
                  <c:v>13.182286302780675</c:v>
                </c:pt>
                <c:pt idx="2373">
                  <c:v>8.7881908685204184</c:v>
                </c:pt>
                <c:pt idx="2374">
                  <c:v>17.576381737040855</c:v>
                </c:pt>
                <c:pt idx="2375">
                  <c:v>13.182286302780675</c:v>
                </c:pt>
                <c:pt idx="2376">
                  <c:v>13.182286302780675</c:v>
                </c:pt>
                <c:pt idx="2377">
                  <c:v>26.364572605561168</c:v>
                </c:pt>
                <c:pt idx="2378">
                  <c:v>26.364572605561168</c:v>
                </c:pt>
                <c:pt idx="2379">
                  <c:v>13.182286302780675</c:v>
                </c:pt>
                <c:pt idx="2380">
                  <c:v>17.576381737040855</c:v>
                </c:pt>
                <c:pt idx="2381">
                  <c:v>17.576381737040855</c:v>
                </c:pt>
                <c:pt idx="2382">
                  <c:v>8.7881908685204184</c:v>
                </c:pt>
                <c:pt idx="2383">
                  <c:v>13.182286302780675</c:v>
                </c:pt>
                <c:pt idx="2384">
                  <c:v>13.182286302780675</c:v>
                </c:pt>
                <c:pt idx="2385">
                  <c:v>13.182286302780675</c:v>
                </c:pt>
                <c:pt idx="2386">
                  <c:v>13.182286302780675</c:v>
                </c:pt>
                <c:pt idx="2387">
                  <c:v>13.182286302780675</c:v>
                </c:pt>
                <c:pt idx="2388">
                  <c:v>21.970477171300995</c:v>
                </c:pt>
                <c:pt idx="2389">
                  <c:v>17.576381737040855</c:v>
                </c:pt>
                <c:pt idx="2390">
                  <c:v>13.182286302780675</c:v>
                </c:pt>
                <c:pt idx="2391">
                  <c:v>13.182286302780675</c:v>
                </c:pt>
                <c:pt idx="2392">
                  <c:v>21.970477171300995</c:v>
                </c:pt>
                <c:pt idx="2393">
                  <c:v>13.182286302780675</c:v>
                </c:pt>
                <c:pt idx="2394">
                  <c:v>17.576381737040855</c:v>
                </c:pt>
                <c:pt idx="2395">
                  <c:v>13.182286302780675</c:v>
                </c:pt>
                <c:pt idx="2396">
                  <c:v>17.576381737040855</c:v>
                </c:pt>
                <c:pt idx="2397">
                  <c:v>26.364572605561168</c:v>
                </c:pt>
                <c:pt idx="2398">
                  <c:v>26.364572605561168</c:v>
                </c:pt>
                <c:pt idx="2399">
                  <c:v>21.970477171300995</c:v>
                </c:pt>
                <c:pt idx="2400">
                  <c:v>26.364572605561168</c:v>
                </c:pt>
                <c:pt idx="2401">
                  <c:v>17.576381737040855</c:v>
                </c:pt>
                <c:pt idx="2402">
                  <c:v>17.576381737040855</c:v>
                </c:pt>
                <c:pt idx="2403">
                  <c:v>8.7881908685204184</c:v>
                </c:pt>
                <c:pt idx="2404">
                  <c:v>8.7881908685204184</c:v>
                </c:pt>
                <c:pt idx="2405">
                  <c:v>26.364572605561168</c:v>
                </c:pt>
                <c:pt idx="2406">
                  <c:v>17.576381737040855</c:v>
                </c:pt>
                <c:pt idx="2407">
                  <c:v>17.576381737040855</c:v>
                </c:pt>
                <c:pt idx="2408">
                  <c:v>17.576381737040855</c:v>
                </c:pt>
                <c:pt idx="2409">
                  <c:v>13.182286302780675</c:v>
                </c:pt>
                <c:pt idx="2410">
                  <c:v>26.364572605561168</c:v>
                </c:pt>
                <c:pt idx="2411">
                  <c:v>8.7881908685204184</c:v>
                </c:pt>
                <c:pt idx="2412">
                  <c:v>13.182286302780675</c:v>
                </c:pt>
                <c:pt idx="2413">
                  <c:v>13.182286302780675</c:v>
                </c:pt>
                <c:pt idx="2414">
                  <c:v>21.970477171300995</c:v>
                </c:pt>
                <c:pt idx="2415">
                  <c:v>17.576381737040855</c:v>
                </c:pt>
                <c:pt idx="2416">
                  <c:v>13.182286302780675</c:v>
                </c:pt>
                <c:pt idx="2417">
                  <c:v>17.576381737040855</c:v>
                </c:pt>
                <c:pt idx="2418">
                  <c:v>17.576381737040855</c:v>
                </c:pt>
                <c:pt idx="2419">
                  <c:v>21.970477171300995</c:v>
                </c:pt>
                <c:pt idx="2420">
                  <c:v>17.576381737040855</c:v>
                </c:pt>
                <c:pt idx="2421">
                  <c:v>21.970477171300995</c:v>
                </c:pt>
                <c:pt idx="2422">
                  <c:v>13.182286302780675</c:v>
                </c:pt>
                <c:pt idx="2423">
                  <c:v>21.970477171300995</c:v>
                </c:pt>
                <c:pt idx="2424">
                  <c:v>17.576381737040855</c:v>
                </c:pt>
                <c:pt idx="2425">
                  <c:v>21.970477171300995</c:v>
                </c:pt>
                <c:pt idx="2426">
                  <c:v>13.182286302780675</c:v>
                </c:pt>
                <c:pt idx="2427">
                  <c:v>13.182286302780675</c:v>
                </c:pt>
                <c:pt idx="2428">
                  <c:v>21.970477171300995</c:v>
                </c:pt>
                <c:pt idx="2429">
                  <c:v>8.7881908685204184</c:v>
                </c:pt>
                <c:pt idx="2430">
                  <c:v>35.152763474081702</c:v>
                </c:pt>
                <c:pt idx="2431">
                  <c:v>39.546858908341918</c:v>
                </c:pt>
                <c:pt idx="2432">
                  <c:v>35.152763474081702</c:v>
                </c:pt>
                <c:pt idx="2433">
                  <c:v>8.7881908685204184</c:v>
                </c:pt>
                <c:pt idx="2434">
                  <c:v>21.970477171300995</c:v>
                </c:pt>
                <c:pt idx="2435">
                  <c:v>21.970477171300995</c:v>
                </c:pt>
                <c:pt idx="2436">
                  <c:v>30.758668039821487</c:v>
                </c:pt>
                <c:pt idx="2437">
                  <c:v>17.576381737040855</c:v>
                </c:pt>
                <c:pt idx="2438">
                  <c:v>35.152763474081702</c:v>
                </c:pt>
                <c:pt idx="2439">
                  <c:v>26.364572605561168</c:v>
                </c:pt>
                <c:pt idx="2440">
                  <c:v>21.970477171300995</c:v>
                </c:pt>
                <c:pt idx="2441">
                  <c:v>13.182286302780675</c:v>
                </c:pt>
                <c:pt idx="2442">
                  <c:v>26.364572605561168</c:v>
                </c:pt>
                <c:pt idx="2443">
                  <c:v>17.576381737040855</c:v>
                </c:pt>
                <c:pt idx="2444">
                  <c:v>21.970477171300995</c:v>
                </c:pt>
                <c:pt idx="2445">
                  <c:v>26.364572605561168</c:v>
                </c:pt>
                <c:pt idx="2446">
                  <c:v>30.758668039821487</c:v>
                </c:pt>
                <c:pt idx="2447">
                  <c:v>17.576381737040855</c:v>
                </c:pt>
                <c:pt idx="2448">
                  <c:v>21.970477171300995</c:v>
                </c:pt>
                <c:pt idx="2449">
                  <c:v>17.576381737040855</c:v>
                </c:pt>
                <c:pt idx="2450">
                  <c:v>17.576381737040855</c:v>
                </c:pt>
                <c:pt idx="2451">
                  <c:v>30.758668039821487</c:v>
                </c:pt>
                <c:pt idx="2452">
                  <c:v>30.758668039821487</c:v>
                </c:pt>
                <c:pt idx="2453">
                  <c:v>26.364572605561168</c:v>
                </c:pt>
                <c:pt idx="2454">
                  <c:v>26.364572605561168</c:v>
                </c:pt>
                <c:pt idx="2455">
                  <c:v>8.7881908685204184</c:v>
                </c:pt>
                <c:pt idx="2456">
                  <c:v>30.758668039821487</c:v>
                </c:pt>
                <c:pt idx="2457">
                  <c:v>26.364572605561168</c:v>
                </c:pt>
                <c:pt idx="2458">
                  <c:v>21.970477171300995</c:v>
                </c:pt>
                <c:pt idx="2459">
                  <c:v>21.970477171300995</c:v>
                </c:pt>
                <c:pt idx="2460">
                  <c:v>26.364572605561168</c:v>
                </c:pt>
                <c:pt idx="2461">
                  <c:v>13.182286302780675</c:v>
                </c:pt>
                <c:pt idx="2462">
                  <c:v>13.182286302780675</c:v>
                </c:pt>
                <c:pt idx="2463">
                  <c:v>30.758668039821487</c:v>
                </c:pt>
                <c:pt idx="2464">
                  <c:v>8.7881908685204184</c:v>
                </c:pt>
                <c:pt idx="2465">
                  <c:v>21.970477171300995</c:v>
                </c:pt>
                <c:pt idx="2466">
                  <c:v>17.576381737040855</c:v>
                </c:pt>
                <c:pt idx="2467">
                  <c:v>8.7881908685204184</c:v>
                </c:pt>
                <c:pt idx="2468">
                  <c:v>13.182286302780675</c:v>
                </c:pt>
                <c:pt idx="2469">
                  <c:v>8.7881908685204184</c:v>
                </c:pt>
                <c:pt idx="2470">
                  <c:v>26.364572605561168</c:v>
                </c:pt>
                <c:pt idx="2471">
                  <c:v>8.7881908685204184</c:v>
                </c:pt>
                <c:pt idx="2472">
                  <c:v>13.182286302780675</c:v>
                </c:pt>
                <c:pt idx="2473">
                  <c:v>21.970477171300995</c:v>
                </c:pt>
                <c:pt idx="2474">
                  <c:v>4.3940954342602145</c:v>
                </c:pt>
                <c:pt idx="2475">
                  <c:v>21.970477171300995</c:v>
                </c:pt>
                <c:pt idx="2476">
                  <c:v>8.7881908685204184</c:v>
                </c:pt>
                <c:pt idx="2477">
                  <c:v>17.576381737040855</c:v>
                </c:pt>
                <c:pt idx="2478">
                  <c:v>17.576381737040855</c:v>
                </c:pt>
                <c:pt idx="2479">
                  <c:v>13.182286302780675</c:v>
                </c:pt>
                <c:pt idx="2480">
                  <c:v>17.576381737040855</c:v>
                </c:pt>
                <c:pt idx="2481">
                  <c:v>13.182286302780675</c:v>
                </c:pt>
                <c:pt idx="2482">
                  <c:v>17.576381737040855</c:v>
                </c:pt>
                <c:pt idx="2483">
                  <c:v>8.7881908685204184</c:v>
                </c:pt>
                <c:pt idx="2484">
                  <c:v>8.7881908685204184</c:v>
                </c:pt>
                <c:pt idx="2485">
                  <c:v>4.3940954342602145</c:v>
                </c:pt>
                <c:pt idx="2486">
                  <c:v>13.182286302780675</c:v>
                </c:pt>
                <c:pt idx="2487">
                  <c:v>17.576381737040855</c:v>
                </c:pt>
                <c:pt idx="2488">
                  <c:v>21.970477171300995</c:v>
                </c:pt>
                <c:pt idx="2489">
                  <c:v>13.182286302780675</c:v>
                </c:pt>
                <c:pt idx="2490">
                  <c:v>17.576381737040855</c:v>
                </c:pt>
                <c:pt idx="2491">
                  <c:v>13.182286302780675</c:v>
                </c:pt>
                <c:pt idx="2492">
                  <c:v>21.970477171300995</c:v>
                </c:pt>
                <c:pt idx="2493">
                  <c:v>13.182286302780675</c:v>
                </c:pt>
                <c:pt idx="2494">
                  <c:v>13.182286302780675</c:v>
                </c:pt>
                <c:pt idx="2495">
                  <c:v>21.970477171300995</c:v>
                </c:pt>
                <c:pt idx="2496">
                  <c:v>17.576381737040855</c:v>
                </c:pt>
                <c:pt idx="2497">
                  <c:v>21.970477171300995</c:v>
                </c:pt>
                <c:pt idx="2498">
                  <c:v>13.182286302780675</c:v>
                </c:pt>
                <c:pt idx="2499">
                  <c:v>13.182286302780675</c:v>
                </c:pt>
                <c:pt idx="2500">
                  <c:v>13.182286302780675</c:v>
                </c:pt>
                <c:pt idx="2501">
                  <c:v>17.576381737040855</c:v>
                </c:pt>
                <c:pt idx="2502">
                  <c:v>8.7881908685204184</c:v>
                </c:pt>
                <c:pt idx="2503">
                  <c:v>8.7881908685204184</c:v>
                </c:pt>
                <c:pt idx="2504">
                  <c:v>21.970477171300995</c:v>
                </c:pt>
                <c:pt idx="2505">
                  <c:v>8.7881908685204184</c:v>
                </c:pt>
                <c:pt idx="2506">
                  <c:v>13.182286302780675</c:v>
                </c:pt>
                <c:pt idx="2507">
                  <c:v>13.182286302780675</c:v>
                </c:pt>
                <c:pt idx="2508">
                  <c:v>21.970477171300995</c:v>
                </c:pt>
                <c:pt idx="2509">
                  <c:v>21.970477171300995</c:v>
                </c:pt>
                <c:pt idx="2510">
                  <c:v>13.182286302780675</c:v>
                </c:pt>
                <c:pt idx="2511">
                  <c:v>17.576381737040855</c:v>
                </c:pt>
                <c:pt idx="2512">
                  <c:v>8.7881908685204184</c:v>
                </c:pt>
                <c:pt idx="2513">
                  <c:v>13.182286302780675</c:v>
                </c:pt>
                <c:pt idx="2514">
                  <c:v>13.182286302780675</c:v>
                </c:pt>
                <c:pt idx="2515">
                  <c:v>17.576381737040855</c:v>
                </c:pt>
                <c:pt idx="2516">
                  <c:v>17.576381737040855</c:v>
                </c:pt>
                <c:pt idx="2517">
                  <c:v>13.182286302780675</c:v>
                </c:pt>
                <c:pt idx="2518">
                  <c:v>8.7881908685204184</c:v>
                </c:pt>
                <c:pt idx="2519">
                  <c:v>8.7881908685204184</c:v>
                </c:pt>
                <c:pt idx="2520">
                  <c:v>4.3940954342602145</c:v>
                </c:pt>
                <c:pt idx="2521">
                  <c:v>13.182286302780675</c:v>
                </c:pt>
                <c:pt idx="2522">
                  <c:v>13.182286302780675</c:v>
                </c:pt>
                <c:pt idx="2523">
                  <c:v>13.182286302780675</c:v>
                </c:pt>
                <c:pt idx="2524">
                  <c:v>35.152763474081702</c:v>
                </c:pt>
                <c:pt idx="2525">
                  <c:v>30.758668039821487</c:v>
                </c:pt>
                <c:pt idx="2526">
                  <c:v>26.364572605561168</c:v>
                </c:pt>
                <c:pt idx="2527">
                  <c:v>26.364572605561168</c:v>
                </c:pt>
                <c:pt idx="2528">
                  <c:v>21.970477171300995</c:v>
                </c:pt>
                <c:pt idx="2529">
                  <c:v>39.546858908341918</c:v>
                </c:pt>
                <c:pt idx="2530">
                  <c:v>8.7881908685204184</c:v>
                </c:pt>
                <c:pt idx="2531">
                  <c:v>26.364572605561168</c:v>
                </c:pt>
                <c:pt idx="2532">
                  <c:v>26.364572605561168</c:v>
                </c:pt>
                <c:pt idx="2533">
                  <c:v>21.970477171300995</c:v>
                </c:pt>
                <c:pt idx="2534">
                  <c:v>26.364572605561168</c:v>
                </c:pt>
                <c:pt idx="2535">
                  <c:v>17.576381737040855</c:v>
                </c:pt>
                <c:pt idx="2536">
                  <c:v>39.546858908341918</c:v>
                </c:pt>
                <c:pt idx="2537">
                  <c:v>21.970477171300995</c:v>
                </c:pt>
                <c:pt idx="2538">
                  <c:v>26.364572605561168</c:v>
                </c:pt>
                <c:pt idx="2539">
                  <c:v>21.970477171300995</c:v>
                </c:pt>
                <c:pt idx="2540">
                  <c:v>17.576381737040855</c:v>
                </c:pt>
                <c:pt idx="2541">
                  <c:v>13.182286302780675</c:v>
                </c:pt>
                <c:pt idx="2542">
                  <c:v>8.7881908685204184</c:v>
                </c:pt>
                <c:pt idx="2543">
                  <c:v>13.182286302780675</c:v>
                </c:pt>
                <c:pt idx="2544">
                  <c:v>13.182286302780675</c:v>
                </c:pt>
                <c:pt idx="2545">
                  <c:v>35.152763474081702</c:v>
                </c:pt>
                <c:pt idx="2546">
                  <c:v>17.576381737040855</c:v>
                </c:pt>
                <c:pt idx="2547">
                  <c:v>30.758668039821487</c:v>
                </c:pt>
                <c:pt idx="2548">
                  <c:v>21.970477171300995</c:v>
                </c:pt>
                <c:pt idx="2549">
                  <c:v>21.970477171300995</c:v>
                </c:pt>
                <c:pt idx="2550">
                  <c:v>21.970477171300995</c:v>
                </c:pt>
                <c:pt idx="2551">
                  <c:v>26.364572605561168</c:v>
                </c:pt>
                <c:pt idx="2552">
                  <c:v>17.576381737040855</c:v>
                </c:pt>
                <c:pt idx="2553">
                  <c:v>21.970477171300995</c:v>
                </c:pt>
                <c:pt idx="2554">
                  <c:v>17.576381737040855</c:v>
                </c:pt>
                <c:pt idx="2555">
                  <c:v>21.970477171300995</c:v>
                </c:pt>
                <c:pt idx="2556">
                  <c:v>35.152763474081702</c:v>
                </c:pt>
                <c:pt idx="2557">
                  <c:v>35.152763474081702</c:v>
                </c:pt>
                <c:pt idx="2558">
                  <c:v>13.182286302780675</c:v>
                </c:pt>
                <c:pt idx="2559">
                  <c:v>21.970477171300995</c:v>
                </c:pt>
                <c:pt idx="2560">
                  <c:v>13.182286302780675</c:v>
                </c:pt>
                <c:pt idx="2561">
                  <c:v>-13.182286302780675</c:v>
                </c:pt>
                <c:pt idx="2562">
                  <c:v>39.546858908341918</c:v>
                </c:pt>
                <c:pt idx="2563">
                  <c:v>-4.3940954342602065</c:v>
                </c:pt>
                <c:pt idx="2564">
                  <c:v>17.576381737040855</c:v>
                </c:pt>
                <c:pt idx="2565">
                  <c:v>17.576381737040855</c:v>
                </c:pt>
                <c:pt idx="2566">
                  <c:v>8.7881908685204184</c:v>
                </c:pt>
                <c:pt idx="2567">
                  <c:v>17.576381737040855</c:v>
                </c:pt>
                <c:pt idx="2568">
                  <c:v>8.7881908685204184</c:v>
                </c:pt>
                <c:pt idx="2569">
                  <c:v>17.576381737040855</c:v>
                </c:pt>
                <c:pt idx="2570">
                  <c:v>13.182286302780675</c:v>
                </c:pt>
                <c:pt idx="2571">
                  <c:v>17.576381737040855</c:v>
                </c:pt>
                <c:pt idx="2572">
                  <c:v>21.970477171300995</c:v>
                </c:pt>
                <c:pt idx="2573">
                  <c:v>8.7881908685204184</c:v>
                </c:pt>
                <c:pt idx="2574">
                  <c:v>13.182286302780675</c:v>
                </c:pt>
                <c:pt idx="2575">
                  <c:v>26.364572605561168</c:v>
                </c:pt>
                <c:pt idx="2576">
                  <c:v>17.576381737040855</c:v>
                </c:pt>
                <c:pt idx="2577">
                  <c:v>21.970477171300995</c:v>
                </c:pt>
                <c:pt idx="2578">
                  <c:v>13.182286302780675</c:v>
                </c:pt>
                <c:pt idx="2579">
                  <c:v>17.576381737040855</c:v>
                </c:pt>
                <c:pt idx="2580">
                  <c:v>21.970477171300995</c:v>
                </c:pt>
                <c:pt idx="2581">
                  <c:v>17.576381737040855</c:v>
                </c:pt>
                <c:pt idx="2582">
                  <c:v>21.970477171300995</c:v>
                </c:pt>
                <c:pt idx="2583">
                  <c:v>13.182286302780675</c:v>
                </c:pt>
                <c:pt idx="2584">
                  <c:v>13.182286302780675</c:v>
                </c:pt>
                <c:pt idx="2585">
                  <c:v>17.576381737040855</c:v>
                </c:pt>
                <c:pt idx="2586">
                  <c:v>17.576381737040855</c:v>
                </c:pt>
                <c:pt idx="2587">
                  <c:v>17.576381737040855</c:v>
                </c:pt>
                <c:pt idx="2588">
                  <c:v>13.182286302780675</c:v>
                </c:pt>
                <c:pt idx="2589">
                  <c:v>8.7881908685204184</c:v>
                </c:pt>
                <c:pt idx="2590">
                  <c:v>13.182286302780675</c:v>
                </c:pt>
                <c:pt idx="2591">
                  <c:v>21.970477171300995</c:v>
                </c:pt>
                <c:pt idx="2592">
                  <c:v>17.576381737040855</c:v>
                </c:pt>
                <c:pt idx="2593">
                  <c:v>13.182286302780675</c:v>
                </c:pt>
                <c:pt idx="2594">
                  <c:v>21.970477171300995</c:v>
                </c:pt>
                <c:pt idx="2595">
                  <c:v>17.576381737040855</c:v>
                </c:pt>
                <c:pt idx="2596">
                  <c:v>17.576381737040855</c:v>
                </c:pt>
                <c:pt idx="2597">
                  <c:v>17.576381737040855</c:v>
                </c:pt>
                <c:pt idx="2598">
                  <c:v>26.364572605561168</c:v>
                </c:pt>
                <c:pt idx="2599">
                  <c:v>13.182286302780675</c:v>
                </c:pt>
                <c:pt idx="2600">
                  <c:v>17.576381737040855</c:v>
                </c:pt>
                <c:pt idx="2601">
                  <c:v>17.576381737040855</c:v>
                </c:pt>
                <c:pt idx="2602">
                  <c:v>13.182286302780675</c:v>
                </c:pt>
                <c:pt idx="2603">
                  <c:v>17.576381737040855</c:v>
                </c:pt>
                <c:pt idx="2604">
                  <c:v>21.970477171300995</c:v>
                </c:pt>
                <c:pt idx="2605">
                  <c:v>13.182286302780675</c:v>
                </c:pt>
                <c:pt idx="2606">
                  <c:v>13.182286302780675</c:v>
                </c:pt>
                <c:pt idx="2607">
                  <c:v>21.970477171300995</c:v>
                </c:pt>
                <c:pt idx="2608">
                  <c:v>26.364572605561168</c:v>
                </c:pt>
                <c:pt idx="2609">
                  <c:v>8.7881908685204184</c:v>
                </c:pt>
                <c:pt idx="2610">
                  <c:v>26.364572605561168</c:v>
                </c:pt>
                <c:pt idx="2611">
                  <c:v>0</c:v>
                </c:pt>
                <c:pt idx="2612">
                  <c:v>13.182286302780675</c:v>
                </c:pt>
                <c:pt idx="2613">
                  <c:v>17.576381737040855</c:v>
                </c:pt>
                <c:pt idx="2614">
                  <c:v>21.970477171300995</c:v>
                </c:pt>
                <c:pt idx="2615">
                  <c:v>21.970477171300995</c:v>
                </c:pt>
                <c:pt idx="2616">
                  <c:v>17.576381737040855</c:v>
                </c:pt>
                <c:pt idx="2617">
                  <c:v>17.576381737040855</c:v>
                </c:pt>
                <c:pt idx="2618">
                  <c:v>13.182286302780675</c:v>
                </c:pt>
                <c:pt idx="2619">
                  <c:v>26.364572605561168</c:v>
                </c:pt>
                <c:pt idx="2620">
                  <c:v>21.970477171300995</c:v>
                </c:pt>
                <c:pt idx="2621">
                  <c:v>26.364572605561168</c:v>
                </c:pt>
                <c:pt idx="2622">
                  <c:v>26.364572605561168</c:v>
                </c:pt>
                <c:pt idx="2623">
                  <c:v>8.7881908685204184</c:v>
                </c:pt>
                <c:pt idx="2624">
                  <c:v>30.758668039821487</c:v>
                </c:pt>
                <c:pt idx="2625">
                  <c:v>8.7881908685204184</c:v>
                </c:pt>
                <c:pt idx="2626">
                  <c:v>26.364572605561168</c:v>
                </c:pt>
                <c:pt idx="2627">
                  <c:v>13.182286302780675</c:v>
                </c:pt>
                <c:pt idx="2628">
                  <c:v>17.576381737040855</c:v>
                </c:pt>
                <c:pt idx="2629">
                  <c:v>17.576381737040855</c:v>
                </c:pt>
                <c:pt idx="2630">
                  <c:v>26.364572605561168</c:v>
                </c:pt>
                <c:pt idx="2631">
                  <c:v>26.364572605561168</c:v>
                </c:pt>
                <c:pt idx="2632">
                  <c:v>8.7881908685204184</c:v>
                </c:pt>
                <c:pt idx="2633">
                  <c:v>17.576381737040855</c:v>
                </c:pt>
                <c:pt idx="2634">
                  <c:v>21.970477171300995</c:v>
                </c:pt>
                <c:pt idx="2635">
                  <c:v>26.364572605561168</c:v>
                </c:pt>
                <c:pt idx="2636">
                  <c:v>21.970477171300995</c:v>
                </c:pt>
                <c:pt idx="2637">
                  <c:v>26.364572605561168</c:v>
                </c:pt>
                <c:pt idx="2638">
                  <c:v>21.970477171300995</c:v>
                </c:pt>
                <c:pt idx="2639">
                  <c:v>21.970477171300995</c:v>
                </c:pt>
                <c:pt idx="2640">
                  <c:v>17.576381737040855</c:v>
                </c:pt>
                <c:pt idx="2641">
                  <c:v>17.576381737040855</c:v>
                </c:pt>
                <c:pt idx="2642">
                  <c:v>13.182286302780675</c:v>
                </c:pt>
                <c:pt idx="2643">
                  <c:v>21.970477171300995</c:v>
                </c:pt>
                <c:pt idx="2644">
                  <c:v>26.364572605561168</c:v>
                </c:pt>
                <c:pt idx="2645">
                  <c:v>21.970477171300995</c:v>
                </c:pt>
                <c:pt idx="2646">
                  <c:v>35.152763474081702</c:v>
                </c:pt>
                <c:pt idx="2647">
                  <c:v>17.576381737040855</c:v>
                </c:pt>
                <c:pt idx="2648">
                  <c:v>13.182286302780675</c:v>
                </c:pt>
                <c:pt idx="2649">
                  <c:v>8.7881908685204184</c:v>
                </c:pt>
                <c:pt idx="2650">
                  <c:v>17.576381737040855</c:v>
                </c:pt>
                <c:pt idx="2651">
                  <c:v>21.970477171300995</c:v>
                </c:pt>
                <c:pt idx="2652">
                  <c:v>21.970477171300995</c:v>
                </c:pt>
                <c:pt idx="2653">
                  <c:v>17.576381737040855</c:v>
                </c:pt>
                <c:pt idx="2654">
                  <c:v>17.576381737040855</c:v>
                </c:pt>
                <c:pt idx="2655">
                  <c:v>4.3940954342602145</c:v>
                </c:pt>
                <c:pt idx="2656">
                  <c:v>13.182286302780675</c:v>
                </c:pt>
                <c:pt idx="2657">
                  <c:v>8.7881908685204184</c:v>
                </c:pt>
                <c:pt idx="2658">
                  <c:v>4.3940954342602145</c:v>
                </c:pt>
                <c:pt idx="2659">
                  <c:v>17.576381737040855</c:v>
                </c:pt>
                <c:pt idx="2660">
                  <c:v>4.3940954342602145</c:v>
                </c:pt>
                <c:pt idx="2661">
                  <c:v>8.7881908685204184</c:v>
                </c:pt>
                <c:pt idx="2662">
                  <c:v>13.182286302780675</c:v>
                </c:pt>
                <c:pt idx="2663">
                  <c:v>17.576381737040855</c:v>
                </c:pt>
                <c:pt idx="2664">
                  <c:v>8.7881908685204184</c:v>
                </c:pt>
                <c:pt idx="2665">
                  <c:v>13.182286302780675</c:v>
                </c:pt>
                <c:pt idx="2666">
                  <c:v>13.182286302780675</c:v>
                </c:pt>
                <c:pt idx="2667">
                  <c:v>0</c:v>
                </c:pt>
                <c:pt idx="2668">
                  <c:v>13.182286302780675</c:v>
                </c:pt>
                <c:pt idx="2669">
                  <c:v>8.7881908685204184</c:v>
                </c:pt>
                <c:pt idx="2670">
                  <c:v>8.7881908685204184</c:v>
                </c:pt>
                <c:pt idx="2671">
                  <c:v>17.576381737040855</c:v>
                </c:pt>
                <c:pt idx="2672">
                  <c:v>13.182286302780675</c:v>
                </c:pt>
                <c:pt idx="2673">
                  <c:v>13.182286302780675</c:v>
                </c:pt>
                <c:pt idx="2674">
                  <c:v>8.7881908685204184</c:v>
                </c:pt>
                <c:pt idx="2675">
                  <c:v>13.182286302780675</c:v>
                </c:pt>
                <c:pt idx="2676">
                  <c:v>13.182286302780675</c:v>
                </c:pt>
                <c:pt idx="2677">
                  <c:v>13.182286302780675</c:v>
                </c:pt>
                <c:pt idx="2678">
                  <c:v>13.182286302780675</c:v>
                </c:pt>
                <c:pt idx="2679">
                  <c:v>17.576381737040855</c:v>
                </c:pt>
                <c:pt idx="2680">
                  <c:v>8.7881908685204184</c:v>
                </c:pt>
                <c:pt idx="2681">
                  <c:v>13.182286302780675</c:v>
                </c:pt>
                <c:pt idx="2682">
                  <c:v>4.3940954342602145</c:v>
                </c:pt>
                <c:pt idx="2683">
                  <c:v>13.182286302780675</c:v>
                </c:pt>
                <c:pt idx="2684">
                  <c:v>13.182286302780675</c:v>
                </c:pt>
                <c:pt idx="2685">
                  <c:v>21.970477171300995</c:v>
                </c:pt>
                <c:pt idx="2686">
                  <c:v>8.7881908685204184</c:v>
                </c:pt>
                <c:pt idx="2687">
                  <c:v>17.576381737040855</c:v>
                </c:pt>
                <c:pt idx="2688">
                  <c:v>17.576381737040855</c:v>
                </c:pt>
                <c:pt idx="2689">
                  <c:v>13.182286302780675</c:v>
                </c:pt>
                <c:pt idx="2690">
                  <c:v>13.182286302780675</c:v>
                </c:pt>
                <c:pt idx="2691">
                  <c:v>4.3940954342602145</c:v>
                </c:pt>
                <c:pt idx="2692">
                  <c:v>8.7881908685204184</c:v>
                </c:pt>
                <c:pt idx="2693">
                  <c:v>13.182286302780675</c:v>
                </c:pt>
                <c:pt idx="2694">
                  <c:v>26.364572605561168</c:v>
                </c:pt>
                <c:pt idx="2695">
                  <c:v>26.364572605561168</c:v>
                </c:pt>
                <c:pt idx="2696">
                  <c:v>17.576381737040855</c:v>
                </c:pt>
                <c:pt idx="2697">
                  <c:v>8.7881908685204184</c:v>
                </c:pt>
                <c:pt idx="2698">
                  <c:v>17.576381737040855</c:v>
                </c:pt>
                <c:pt idx="2699">
                  <c:v>8.7881908685204184</c:v>
                </c:pt>
                <c:pt idx="2700">
                  <c:v>17.576381737040855</c:v>
                </c:pt>
                <c:pt idx="2701">
                  <c:v>4.3940954342602145</c:v>
                </c:pt>
                <c:pt idx="2702">
                  <c:v>13.182286302780675</c:v>
                </c:pt>
                <c:pt idx="2703">
                  <c:v>13.182286302780675</c:v>
                </c:pt>
                <c:pt idx="2704">
                  <c:v>21.970477171300995</c:v>
                </c:pt>
                <c:pt idx="2705">
                  <c:v>17.576381737040855</c:v>
                </c:pt>
                <c:pt idx="2706">
                  <c:v>17.576381737040855</c:v>
                </c:pt>
                <c:pt idx="2707">
                  <c:v>17.576381737040855</c:v>
                </c:pt>
                <c:pt idx="2708">
                  <c:v>21.970477171300995</c:v>
                </c:pt>
                <c:pt idx="2709">
                  <c:v>17.576381737040855</c:v>
                </c:pt>
                <c:pt idx="2710">
                  <c:v>8.7881908685204184</c:v>
                </c:pt>
                <c:pt idx="2711">
                  <c:v>21.970477171300995</c:v>
                </c:pt>
                <c:pt idx="2712">
                  <c:v>21.970477171300995</c:v>
                </c:pt>
                <c:pt idx="2713">
                  <c:v>21.970477171300995</c:v>
                </c:pt>
                <c:pt idx="2714">
                  <c:v>17.576381737040855</c:v>
                </c:pt>
                <c:pt idx="2715">
                  <c:v>17.576381737040855</c:v>
                </c:pt>
                <c:pt idx="2716">
                  <c:v>13.182286302780675</c:v>
                </c:pt>
                <c:pt idx="2717">
                  <c:v>8.7881908685204184</c:v>
                </c:pt>
                <c:pt idx="2718">
                  <c:v>26.364572605561168</c:v>
                </c:pt>
                <c:pt idx="2719">
                  <c:v>21.970477171300995</c:v>
                </c:pt>
                <c:pt idx="2720">
                  <c:v>21.970477171300995</c:v>
                </c:pt>
                <c:pt idx="2721">
                  <c:v>21.970477171300995</c:v>
                </c:pt>
                <c:pt idx="2722">
                  <c:v>13.182286302780675</c:v>
                </c:pt>
                <c:pt idx="2723">
                  <c:v>4.3940954342602145</c:v>
                </c:pt>
                <c:pt idx="2724">
                  <c:v>30.758668039821487</c:v>
                </c:pt>
                <c:pt idx="2725">
                  <c:v>26.364572605561168</c:v>
                </c:pt>
                <c:pt idx="2726">
                  <c:v>21.970477171300995</c:v>
                </c:pt>
                <c:pt idx="2727">
                  <c:v>17.576381737040855</c:v>
                </c:pt>
                <c:pt idx="2728">
                  <c:v>17.576381737040855</c:v>
                </c:pt>
                <c:pt idx="2729">
                  <c:v>17.576381737040855</c:v>
                </c:pt>
                <c:pt idx="2730">
                  <c:v>21.970477171300995</c:v>
                </c:pt>
                <c:pt idx="2731">
                  <c:v>4.3940954342602145</c:v>
                </c:pt>
                <c:pt idx="2732">
                  <c:v>21.970477171300995</c:v>
                </c:pt>
                <c:pt idx="2733">
                  <c:v>21.970477171300995</c:v>
                </c:pt>
                <c:pt idx="2734">
                  <c:v>35.152763474081702</c:v>
                </c:pt>
                <c:pt idx="2735">
                  <c:v>8.7881908685204184</c:v>
                </c:pt>
                <c:pt idx="2736">
                  <c:v>26.364572605561168</c:v>
                </c:pt>
                <c:pt idx="2737">
                  <c:v>4.3940954342602145</c:v>
                </c:pt>
                <c:pt idx="2738">
                  <c:v>13.182286302780675</c:v>
                </c:pt>
                <c:pt idx="2739">
                  <c:v>17.576381737040855</c:v>
                </c:pt>
                <c:pt idx="2740">
                  <c:v>8.7881908685204184</c:v>
                </c:pt>
                <c:pt idx="2741">
                  <c:v>21.970477171300995</c:v>
                </c:pt>
                <c:pt idx="2742">
                  <c:v>17.576381737040855</c:v>
                </c:pt>
                <c:pt idx="2743">
                  <c:v>17.576381737040855</c:v>
                </c:pt>
                <c:pt idx="2744">
                  <c:v>13.182286302780675</c:v>
                </c:pt>
                <c:pt idx="2745">
                  <c:v>13.182286302780675</c:v>
                </c:pt>
                <c:pt idx="2746">
                  <c:v>0</c:v>
                </c:pt>
                <c:pt idx="2747">
                  <c:v>21.970477171300995</c:v>
                </c:pt>
                <c:pt idx="2748">
                  <c:v>21.970477171300995</c:v>
                </c:pt>
                <c:pt idx="2749">
                  <c:v>21.970477171300995</c:v>
                </c:pt>
                <c:pt idx="2750">
                  <c:v>8.7881908685204184</c:v>
                </c:pt>
                <c:pt idx="2751">
                  <c:v>8.7881908685204184</c:v>
                </c:pt>
                <c:pt idx="2752">
                  <c:v>13.182286302780675</c:v>
                </c:pt>
                <c:pt idx="2753">
                  <c:v>8.7881908685204184</c:v>
                </c:pt>
                <c:pt idx="2754">
                  <c:v>17.576381737040855</c:v>
                </c:pt>
                <c:pt idx="2755">
                  <c:v>17.576381737040855</c:v>
                </c:pt>
                <c:pt idx="2756">
                  <c:v>13.182286302780675</c:v>
                </c:pt>
                <c:pt idx="2757">
                  <c:v>13.182286302780675</c:v>
                </c:pt>
                <c:pt idx="2758">
                  <c:v>17.576381737040855</c:v>
                </c:pt>
                <c:pt idx="2759">
                  <c:v>17.576381737040855</c:v>
                </c:pt>
                <c:pt idx="2760">
                  <c:v>26.364572605561168</c:v>
                </c:pt>
                <c:pt idx="2761">
                  <c:v>8.7881908685204184</c:v>
                </c:pt>
                <c:pt idx="2762">
                  <c:v>8.7881908685204184</c:v>
                </c:pt>
                <c:pt idx="2763">
                  <c:v>13.182286302780675</c:v>
                </c:pt>
                <c:pt idx="2764">
                  <c:v>21.970477171300995</c:v>
                </c:pt>
                <c:pt idx="2765">
                  <c:v>21.970477171300995</c:v>
                </c:pt>
                <c:pt idx="2766">
                  <c:v>13.182286302780675</c:v>
                </c:pt>
                <c:pt idx="2767">
                  <c:v>17.576381737040855</c:v>
                </c:pt>
                <c:pt idx="2768">
                  <c:v>13.182286302780675</c:v>
                </c:pt>
                <c:pt idx="2769">
                  <c:v>21.970477171300995</c:v>
                </c:pt>
                <c:pt idx="2770">
                  <c:v>13.182286302780675</c:v>
                </c:pt>
                <c:pt idx="2771">
                  <c:v>8.7881908685204184</c:v>
                </c:pt>
                <c:pt idx="2772">
                  <c:v>8.7881908685204184</c:v>
                </c:pt>
                <c:pt idx="2773">
                  <c:v>13.182286302780675</c:v>
                </c:pt>
                <c:pt idx="2774">
                  <c:v>21.970477171300995</c:v>
                </c:pt>
                <c:pt idx="2775">
                  <c:v>8.7881908685204184</c:v>
                </c:pt>
                <c:pt idx="2776">
                  <c:v>0</c:v>
                </c:pt>
                <c:pt idx="2777">
                  <c:v>17.576381737040855</c:v>
                </c:pt>
                <c:pt idx="2778">
                  <c:v>13.182286302780675</c:v>
                </c:pt>
                <c:pt idx="2779">
                  <c:v>21.970477171300995</c:v>
                </c:pt>
                <c:pt idx="2780">
                  <c:v>8.7881908685204184</c:v>
                </c:pt>
                <c:pt idx="2781">
                  <c:v>13.182286302780675</c:v>
                </c:pt>
                <c:pt idx="2782">
                  <c:v>13.182286302780675</c:v>
                </c:pt>
                <c:pt idx="2783">
                  <c:v>4.3940954342602145</c:v>
                </c:pt>
                <c:pt idx="2784">
                  <c:v>13.182286302780675</c:v>
                </c:pt>
                <c:pt idx="2785">
                  <c:v>13.182286302780675</c:v>
                </c:pt>
                <c:pt idx="2786">
                  <c:v>8.7881908685204184</c:v>
                </c:pt>
                <c:pt idx="2787">
                  <c:v>8.7881908685204184</c:v>
                </c:pt>
                <c:pt idx="2788">
                  <c:v>13.182286302780675</c:v>
                </c:pt>
                <c:pt idx="2789">
                  <c:v>13.182286302780675</c:v>
                </c:pt>
                <c:pt idx="2790">
                  <c:v>8.7881908685204184</c:v>
                </c:pt>
                <c:pt idx="2791">
                  <c:v>0</c:v>
                </c:pt>
                <c:pt idx="2792">
                  <c:v>21.970477171300995</c:v>
                </c:pt>
                <c:pt idx="2793">
                  <c:v>17.576381737040855</c:v>
                </c:pt>
                <c:pt idx="2794">
                  <c:v>26.364572605561168</c:v>
                </c:pt>
                <c:pt idx="2795">
                  <c:v>17.576381737040855</c:v>
                </c:pt>
                <c:pt idx="2796">
                  <c:v>26.364572605561168</c:v>
                </c:pt>
                <c:pt idx="2797">
                  <c:v>13.182286302780675</c:v>
                </c:pt>
                <c:pt idx="2798">
                  <c:v>26.364572605561168</c:v>
                </c:pt>
                <c:pt idx="2799">
                  <c:v>8.7881908685204184</c:v>
                </c:pt>
                <c:pt idx="2800">
                  <c:v>8.7881908685204184</c:v>
                </c:pt>
                <c:pt idx="2801">
                  <c:v>17.576381737040855</c:v>
                </c:pt>
                <c:pt idx="2802">
                  <c:v>26.364572605561168</c:v>
                </c:pt>
                <c:pt idx="2803">
                  <c:v>26.364572605561168</c:v>
                </c:pt>
                <c:pt idx="2804">
                  <c:v>4.3940954342602145</c:v>
                </c:pt>
                <c:pt idx="2805">
                  <c:v>13.182286302780675</c:v>
                </c:pt>
                <c:pt idx="2806">
                  <c:v>13.182286302780675</c:v>
                </c:pt>
                <c:pt idx="2807">
                  <c:v>21.970477171300995</c:v>
                </c:pt>
                <c:pt idx="2808">
                  <c:v>17.576381737040855</c:v>
                </c:pt>
                <c:pt idx="2809">
                  <c:v>4.3940954342602145</c:v>
                </c:pt>
                <c:pt idx="2810">
                  <c:v>8.7881908685204184</c:v>
                </c:pt>
                <c:pt idx="2811">
                  <c:v>-4.3940954342602065</c:v>
                </c:pt>
                <c:pt idx="2812">
                  <c:v>17.576381737040855</c:v>
                </c:pt>
                <c:pt idx="2813">
                  <c:v>17.576381737040855</c:v>
                </c:pt>
                <c:pt idx="2814">
                  <c:v>17.576381737040855</c:v>
                </c:pt>
                <c:pt idx="2815">
                  <c:v>17.576381737040855</c:v>
                </c:pt>
                <c:pt idx="2816">
                  <c:v>39.546858908341918</c:v>
                </c:pt>
                <c:pt idx="2817">
                  <c:v>21.970477171300995</c:v>
                </c:pt>
                <c:pt idx="2818">
                  <c:v>4.3940954342602145</c:v>
                </c:pt>
                <c:pt idx="2819">
                  <c:v>26.364572605561168</c:v>
                </c:pt>
                <c:pt idx="2820">
                  <c:v>21.970477171300995</c:v>
                </c:pt>
                <c:pt idx="2821">
                  <c:v>21.970477171300995</c:v>
                </c:pt>
                <c:pt idx="2822">
                  <c:v>30.758668039821487</c:v>
                </c:pt>
                <c:pt idx="2823">
                  <c:v>39.546858908341918</c:v>
                </c:pt>
                <c:pt idx="2824">
                  <c:v>26.364572605561168</c:v>
                </c:pt>
                <c:pt idx="2825">
                  <c:v>35.152763474081702</c:v>
                </c:pt>
                <c:pt idx="2826">
                  <c:v>26.364572605561168</c:v>
                </c:pt>
                <c:pt idx="2827">
                  <c:v>30.758668039821487</c:v>
                </c:pt>
                <c:pt idx="2828">
                  <c:v>26.364572605561168</c:v>
                </c:pt>
                <c:pt idx="2829">
                  <c:v>26.364572605561168</c:v>
                </c:pt>
                <c:pt idx="2830">
                  <c:v>21.970477171300995</c:v>
                </c:pt>
                <c:pt idx="2831">
                  <c:v>17.576381737040855</c:v>
                </c:pt>
                <c:pt idx="2832">
                  <c:v>21.970477171300995</c:v>
                </c:pt>
                <c:pt idx="2833">
                  <c:v>17.576381737040855</c:v>
                </c:pt>
                <c:pt idx="2834">
                  <c:v>17.576381737040855</c:v>
                </c:pt>
                <c:pt idx="2835">
                  <c:v>21.970477171300995</c:v>
                </c:pt>
                <c:pt idx="2836">
                  <c:v>13.182286302780675</c:v>
                </c:pt>
                <c:pt idx="2837">
                  <c:v>26.364572605561168</c:v>
                </c:pt>
                <c:pt idx="2838">
                  <c:v>17.576381737040855</c:v>
                </c:pt>
                <c:pt idx="2839">
                  <c:v>17.576381737040855</c:v>
                </c:pt>
                <c:pt idx="2840">
                  <c:v>21.970477171300995</c:v>
                </c:pt>
                <c:pt idx="2841">
                  <c:v>43.940954342602126</c:v>
                </c:pt>
                <c:pt idx="2842">
                  <c:v>8.7881908685204184</c:v>
                </c:pt>
                <c:pt idx="2843">
                  <c:v>26.364572605561168</c:v>
                </c:pt>
                <c:pt idx="2844">
                  <c:v>8.7881908685204184</c:v>
                </c:pt>
                <c:pt idx="2845">
                  <c:v>21.970477171300995</c:v>
                </c:pt>
                <c:pt idx="2846">
                  <c:v>8.7881908685204184</c:v>
                </c:pt>
                <c:pt idx="2847">
                  <c:v>8.7881908685204184</c:v>
                </c:pt>
                <c:pt idx="2848">
                  <c:v>13.182286302780675</c:v>
                </c:pt>
                <c:pt idx="2849">
                  <c:v>17.576381737040855</c:v>
                </c:pt>
                <c:pt idx="2850">
                  <c:v>13.182286302780675</c:v>
                </c:pt>
                <c:pt idx="2851">
                  <c:v>0</c:v>
                </c:pt>
                <c:pt idx="2852">
                  <c:v>8.7881908685204184</c:v>
                </c:pt>
                <c:pt idx="2853">
                  <c:v>13.182286302780675</c:v>
                </c:pt>
                <c:pt idx="2854">
                  <c:v>8.7881908685204184</c:v>
                </c:pt>
                <c:pt idx="2855">
                  <c:v>0</c:v>
                </c:pt>
                <c:pt idx="2856">
                  <c:v>17.576381737040855</c:v>
                </c:pt>
                <c:pt idx="2857">
                  <c:v>8.7881908685204184</c:v>
                </c:pt>
                <c:pt idx="2858">
                  <c:v>13.182286302780675</c:v>
                </c:pt>
                <c:pt idx="2859">
                  <c:v>21.970477171300995</c:v>
                </c:pt>
                <c:pt idx="2860">
                  <c:v>21.970477171300995</c:v>
                </c:pt>
                <c:pt idx="2861">
                  <c:v>13.182286302780675</c:v>
                </c:pt>
                <c:pt idx="2862">
                  <c:v>8.7881908685204184</c:v>
                </c:pt>
                <c:pt idx="2863">
                  <c:v>8.7881908685204184</c:v>
                </c:pt>
                <c:pt idx="2864">
                  <c:v>17.576381737040855</c:v>
                </c:pt>
                <c:pt idx="2865">
                  <c:v>4.3940954342602145</c:v>
                </c:pt>
                <c:pt idx="2866">
                  <c:v>21.970477171300995</c:v>
                </c:pt>
                <c:pt idx="2867">
                  <c:v>13.182286302780675</c:v>
                </c:pt>
                <c:pt idx="2868">
                  <c:v>13.182286302780675</c:v>
                </c:pt>
                <c:pt idx="2869">
                  <c:v>13.182286302780675</c:v>
                </c:pt>
                <c:pt idx="2870">
                  <c:v>8.7881908685204184</c:v>
                </c:pt>
                <c:pt idx="2871">
                  <c:v>8.7881908685204184</c:v>
                </c:pt>
                <c:pt idx="2872">
                  <c:v>17.576381737040855</c:v>
                </c:pt>
                <c:pt idx="2873">
                  <c:v>13.182286302780675</c:v>
                </c:pt>
                <c:pt idx="2874">
                  <c:v>13.182286302780675</c:v>
                </c:pt>
                <c:pt idx="2875">
                  <c:v>17.576381737040855</c:v>
                </c:pt>
                <c:pt idx="2876">
                  <c:v>13.182286302780675</c:v>
                </c:pt>
                <c:pt idx="2877">
                  <c:v>17.576381737040855</c:v>
                </c:pt>
                <c:pt idx="2878">
                  <c:v>21.970477171300995</c:v>
                </c:pt>
                <c:pt idx="2879">
                  <c:v>13.182286302780675</c:v>
                </c:pt>
                <c:pt idx="2880">
                  <c:v>13.182286302780675</c:v>
                </c:pt>
                <c:pt idx="2881">
                  <c:v>8.7881908685204184</c:v>
                </c:pt>
                <c:pt idx="2882">
                  <c:v>13.182286302780675</c:v>
                </c:pt>
                <c:pt idx="2883">
                  <c:v>13.182286302780675</c:v>
                </c:pt>
                <c:pt idx="2884">
                  <c:v>17.576381737040855</c:v>
                </c:pt>
                <c:pt idx="2885">
                  <c:v>21.970477171300995</c:v>
                </c:pt>
                <c:pt idx="2886">
                  <c:v>13.182286302780675</c:v>
                </c:pt>
                <c:pt idx="2887">
                  <c:v>21.970477171300995</c:v>
                </c:pt>
                <c:pt idx="2888">
                  <c:v>13.182286302780675</c:v>
                </c:pt>
                <c:pt idx="2889">
                  <c:v>-8.7881908685204184</c:v>
                </c:pt>
                <c:pt idx="2890">
                  <c:v>17.576381737040855</c:v>
                </c:pt>
                <c:pt idx="2891">
                  <c:v>26.364572605561168</c:v>
                </c:pt>
                <c:pt idx="2892">
                  <c:v>17.576381737040855</c:v>
                </c:pt>
                <c:pt idx="2893">
                  <c:v>13.182286302780675</c:v>
                </c:pt>
                <c:pt idx="2894">
                  <c:v>21.970477171300995</c:v>
                </c:pt>
                <c:pt idx="2895">
                  <c:v>21.970477171300995</c:v>
                </c:pt>
                <c:pt idx="2896">
                  <c:v>21.970477171300995</c:v>
                </c:pt>
                <c:pt idx="2897">
                  <c:v>17.576381737040855</c:v>
                </c:pt>
                <c:pt idx="2898">
                  <c:v>13.182286302780675</c:v>
                </c:pt>
                <c:pt idx="2899">
                  <c:v>21.970477171300995</c:v>
                </c:pt>
                <c:pt idx="2900">
                  <c:v>4.3940954342602145</c:v>
                </c:pt>
                <c:pt idx="2901">
                  <c:v>13.182286302780675</c:v>
                </c:pt>
                <c:pt idx="2902">
                  <c:v>4.3940954342602145</c:v>
                </c:pt>
                <c:pt idx="2903">
                  <c:v>13.182286302780675</c:v>
                </c:pt>
                <c:pt idx="2904">
                  <c:v>4.3940954342602145</c:v>
                </c:pt>
                <c:pt idx="2905">
                  <c:v>13.182286302780675</c:v>
                </c:pt>
                <c:pt idx="2906">
                  <c:v>13.182286302780675</c:v>
                </c:pt>
                <c:pt idx="2907">
                  <c:v>17.576381737040855</c:v>
                </c:pt>
                <c:pt idx="2908">
                  <c:v>-4.3940954342602065</c:v>
                </c:pt>
                <c:pt idx="2909">
                  <c:v>8.7881908685204184</c:v>
                </c:pt>
                <c:pt idx="2910">
                  <c:v>35.152763474081702</c:v>
                </c:pt>
                <c:pt idx="2911">
                  <c:v>13.182286302780675</c:v>
                </c:pt>
                <c:pt idx="2912">
                  <c:v>30.758668039821487</c:v>
                </c:pt>
                <c:pt idx="2913">
                  <c:v>30.758668039821487</c:v>
                </c:pt>
                <c:pt idx="2914">
                  <c:v>13.182286302780675</c:v>
                </c:pt>
                <c:pt idx="2915">
                  <c:v>30.758668039821487</c:v>
                </c:pt>
                <c:pt idx="2916">
                  <c:v>26.364572605561168</c:v>
                </c:pt>
                <c:pt idx="2917">
                  <c:v>26.364572605561168</c:v>
                </c:pt>
                <c:pt idx="2918">
                  <c:v>26.364572605561168</c:v>
                </c:pt>
                <c:pt idx="2919">
                  <c:v>8.7881908685204184</c:v>
                </c:pt>
                <c:pt idx="2920">
                  <c:v>21.970477171300995</c:v>
                </c:pt>
                <c:pt idx="2921">
                  <c:v>8.7881908685204184</c:v>
                </c:pt>
                <c:pt idx="2922">
                  <c:v>4.3940954342602145</c:v>
                </c:pt>
                <c:pt idx="2923">
                  <c:v>13.182286302780675</c:v>
                </c:pt>
                <c:pt idx="2924">
                  <c:v>17.576381737040855</c:v>
                </c:pt>
                <c:pt idx="2925">
                  <c:v>30.758668039821487</c:v>
                </c:pt>
                <c:pt idx="2926">
                  <c:v>30.758668039821487</c:v>
                </c:pt>
                <c:pt idx="2927">
                  <c:v>26.364572605561168</c:v>
                </c:pt>
                <c:pt idx="2928">
                  <c:v>21.970477171300995</c:v>
                </c:pt>
                <c:pt idx="2929">
                  <c:v>13.182286302780675</c:v>
                </c:pt>
                <c:pt idx="2930">
                  <c:v>17.576381737040855</c:v>
                </c:pt>
                <c:pt idx="2931">
                  <c:v>8.7881908685204184</c:v>
                </c:pt>
                <c:pt idx="2932">
                  <c:v>17.576381737040855</c:v>
                </c:pt>
                <c:pt idx="2933">
                  <c:v>21.970477171300995</c:v>
                </c:pt>
                <c:pt idx="2934">
                  <c:v>26.364572605561168</c:v>
                </c:pt>
                <c:pt idx="2935">
                  <c:v>21.970477171300995</c:v>
                </c:pt>
                <c:pt idx="2936">
                  <c:v>26.364572605561168</c:v>
                </c:pt>
                <c:pt idx="2937">
                  <c:v>21.970477171300995</c:v>
                </c:pt>
                <c:pt idx="2938">
                  <c:v>17.576381737040855</c:v>
                </c:pt>
                <c:pt idx="2939">
                  <c:v>4.3940954342602145</c:v>
                </c:pt>
                <c:pt idx="2940">
                  <c:v>13.182286302780675</c:v>
                </c:pt>
                <c:pt idx="2941">
                  <c:v>17.576381737040855</c:v>
                </c:pt>
                <c:pt idx="2942">
                  <c:v>8.7881908685204184</c:v>
                </c:pt>
                <c:pt idx="2943">
                  <c:v>8.7881908685204184</c:v>
                </c:pt>
                <c:pt idx="2944">
                  <c:v>17.576381737040855</c:v>
                </c:pt>
                <c:pt idx="2945">
                  <c:v>17.576381737040855</c:v>
                </c:pt>
                <c:pt idx="2946">
                  <c:v>8.7881908685204184</c:v>
                </c:pt>
                <c:pt idx="2947">
                  <c:v>13.182286302780675</c:v>
                </c:pt>
                <c:pt idx="2948">
                  <c:v>17.576381737040855</c:v>
                </c:pt>
                <c:pt idx="2949">
                  <c:v>13.182286302780675</c:v>
                </c:pt>
                <c:pt idx="2950">
                  <c:v>21.970477171300995</c:v>
                </c:pt>
                <c:pt idx="2951">
                  <c:v>17.576381737040855</c:v>
                </c:pt>
                <c:pt idx="2952">
                  <c:v>8.7881908685204184</c:v>
                </c:pt>
                <c:pt idx="2953">
                  <c:v>17.576381737040855</c:v>
                </c:pt>
                <c:pt idx="2954">
                  <c:v>21.970477171300995</c:v>
                </c:pt>
                <c:pt idx="2955">
                  <c:v>21.970477171300995</c:v>
                </c:pt>
                <c:pt idx="2956">
                  <c:v>4.3940954342602145</c:v>
                </c:pt>
                <c:pt idx="2957">
                  <c:v>13.182286302780675</c:v>
                </c:pt>
                <c:pt idx="2958">
                  <c:v>26.364572605561168</c:v>
                </c:pt>
                <c:pt idx="2959">
                  <c:v>8.7881908685204184</c:v>
                </c:pt>
                <c:pt idx="2960">
                  <c:v>17.576381737040855</c:v>
                </c:pt>
                <c:pt idx="2961">
                  <c:v>17.576381737040855</c:v>
                </c:pt>
                <c:pt idx="2962">
                  <c:v>13.182286302780675</c:v>
                </c:pt>
                <c:pt idx="2963">
                  <c:v>13.182286302780675</c:v>
                </c:pt>
                <c:pt idx="2964">
                  <c:v>13.182286302780675</c:v>
                </c:pt>
                <c:pt idx="2965">
                  <c:v>17.576381737040855</c:v>
                </c:pt>
                <c:pt idx="2966">
                  <c:v>13.182286302780675</c:v>
                </c:pt>
                <c:pt idx="2967">
                  <c:v>8.7881908685204184</c:v>
                </c:pt>
                <c:pt idx="2968">
                  <c:v>13.182286302780675</c:v>
                </c:pt>
                <c:pt idx="2969">
                  <c:v>13.182286302780675</c:v>
                </c:pt>
                <c:pt idx="2970">
                  <c:v>21.970477171300995</c:v>
                </c:pt>
                <c:pt idx="2971">
                  <c:v>17.576381737040855</c:v>
                </c:pt>
                <c:pt idx="2972">
                  <c:v>21.970477171300995</c:v>
                </c:pt>
                <c:pt idx="2973">
                  <c:v>8.7881908685204184</c:v>
                </c:pt>
                <c:pt idx="2974">
                  <c:v>13.182286302780675</c:v>
                </c:pt>
                <c:pt idx="2975">
                  <c:v>17.576381737040855</c:v>
                </c:pt>
                <c:pt idx="2976">
                  <c:v>17.576381737040855</c:v>
                </c:pt>
                <c:pt idx="2977">
                  <c:v>4.3940954342602145</c:v>
                </c:pt>
                <c:pt idx="2978">
                  <c:v>21.970477171300995</c:v>
                </c:pt>
                <c:pt idx="2979">
                  <c:v>21.970477171300995</c:v>
                </c:pt>
                <c:pt idx="2980">
                  <c:v>21.970477171300995</c:v>
                </c:pt>
                <c:pt idx="2981">
                  <c:v>13.182286302780675</c:v>
                </c:pt>
                <c:pt idx="2982">
                  <c:v>8.7881908685204184</c:v>
                </c:pt>
                <c:pt idx="2983">
                  <c:v>17.576381737040855</c:v>
                </c:pt>
                <c:pt idx="2984">
                  <c:v>26.364572605561168</c:v>
                </c:pt>
                <c:pt idx="2985">
                  <c:v>17.576381737040855</c:v>
                </c:pt>
                <c:pt idx="2986">
                  <c:v>17.576381737040855</c:v>
                </c:pt>
                <c:pt idx="2987">
                  <c:v>13.182286302780675</c:v>
                </c:pt>
                <c:pt idx="2988">
                  <c:v>30.758668039821487</c:v>
                </c:pt>
                <c:pt idx="2989">
                  <c:v>8.7881908685204184</c:v>
                </c:pt>
                <c:pt idx="2990">
                  <c:v>17.576381737040855</c:v>
                </c:pt>
                <c:pt idx="2991">
                  <c:v>39.546858908341918</c:v>
                </c:pt>
                <c:pt idx="2992">
                  <c:v>26.364572605561168</c:v>
                </c:pt>
                <c:pt idx="2993">
                  <c:v>17.576381737040855</c:v>
                </c:pt>
                <c:pt idx="2994">
                  <c:v>17.576381737040855</c:v>
                </c:pt>
                <c:pt idx="2995">
                  <c:v>8.7881908685204184</c:v>
                </c:pt>
                <c:pt idx="2996">
                  <c:v>17.576381737040855</c:v>
                </c:pt>
                <c:pt idx="2997">
                  <c:v>8.7881908685204184</c:v>
                </c:pt>
                <c:pt idx="2998">
                  <c:v>4.3940954342602145</c:v>
                </c:pt>
                <c:pt idx="2999">
                  <c:v>13.182286302780675</c:v>
                </c:pt>
                <c:pt idx="3000">
                  <c:v>26.364572605561168</c:v>
                </c:pt>
                <c:pt idx="3001">
                  <c:v>17.576381737040855</c:v>
                </c:pt>
                <c:pt idx="3002">
                  <c:v>17.576381737040855</c:v>
                </c:pt>
                <c:pt idx="3003">
                  <c:v>26.364572605561168</c:v>
                </c:pt>
                <c:pt idx="3004">
                  <c:v>13.182286302780675</c:v>
                </c:pt>
                <c:pt idx="3005">
                  <c:v>0</c:v>
                </c:pt>
                <c:pt idx="3006">
                  <c:v>39.546858908341918</c:v>
                </c:pt>
                <c:pt idx="3007">
                  <c:v>21.970477171300995</c:v>
                </c:pt>
                <c:pt idx="3008">
                  <c:v>30.758668039821487</c:v>
                </c:pt>
                <c:pt idx="3009">
                  <c:v>13.182286302780675</c:v>
                </c:pt>
                <c:pt idx="3010">
                  <c:v>26.364572605561168</c:v>
                </c:pt>
                <c:pt idx="3011">
                  <c:v>48.335049776862199</c:v>
                </c:pt>
                <c:pt idx="3012">
                  <c:v>8.7881908685204184</c:v>
                </c:pt>
                <c:pt idx="3013">
                  <c:v>13.182286302780675</c:v>
                </c:pt>
                <c:pt idx="3014">
                  <c:v>17.576381737040855</c:v>
                </c:pt>
                <c:pt idx="3015">
                  <c:v>21.970477171300995</c:v>
                </c:pt>
                <c:pt idx="3016">
                  <c:v>26.364572605561168</c:v>
                </c:pt>
                <c:pt idx="3017">
                  <c:v>30.758668039821487</c:v>
                </c:pt>
                <c:pt idx="3018">
                  <c:v>26.364572605561168</c:v>
                </c:pt>
                <c:pt idx="3019">
                  <c:v>4.3940954342602145</c:v>
                </c:pt>
                <c:pt idx="3020">
                  <c:v>13.182286302780675</c:v>
                </c:pt>
                <c:pt idx="3021">
                  <c:v>30.758668039821487</c:v>
                </c:pt>
                <c:pt idx="3022">
                  <c:v>21.970477171300995</c:v>
                </c:pt>
                <c:pt idx="3023">
                  <c:v>21.970477171300995</c:v>
                </c:pt>
                <c:pt idx="3024">
                  <c:v>26.364572605561168</c:v>
                </c:pt>
                <c:pt idx="3025">
                  <c:v>21.970477171300995</c:v>
                </c:pt>
                <c:pt idx="3026">
                  <c:v>30.758668039821487</c:v>
                </c:pt>
                <c:pt idx="3027">
                  <c:v>26.364572605561168</c:v>
                </c:pt>
                <c:pt idx="3028">
                  <c:v>13.182286302780675</c:v>
                </c:pt>
                <c:pt idx="3029">
                  <c:v>8.7881908685204184</c:v>
                </c:pt>
                <c:pt idx="3030">
                  <c:v>13.182286302780675</c:v>
                </c:pt>
                <c:pt idx="3031">
                  <c:v>26.364572605561168</c:v>
                </c:pt>
                <c:pt idx="3032">
                  <c:v>17.576381737040855</c:v>
                </c:pt>
                <c:pt idx="3033">
                  <c:v>21.970477171300995</c:v>
                </c:pt>
                <c:pt idx="3034">
                  <c:v>17.576381737040855</c:v>
                </c:pt>
                <c:pt idx="3035">
                  <c:v>17.576381737040855</c:v>
                </c:pt>
                <c:pt idx="3036">
                  <c:v>21.970477171300995</c:v>
                </c:pt>
                <c:pt idx="3037">
                  <c:v>8.7881908685204184</c:v>
                </c:pt>
                <c:pt idx="3038">
                  <c:v>13.182286302780675</c:v>
                </c:pt>
                <c:pt idx="3039">
                  <c:v>17.576381737040855</c:v>
                </c:pt>
                <c:pt idx="3040">
                  <c:v>26.364572605561168</c:v>
                </c:pt>
                <c:pt idx="3041">
                  <c:v>21.970477171300995</c:v>
                </c:pt>
                <c:pt idx="3042">
                  <c:v>13.182286302780675</c:v>
                </c:pt>
                <c:pt idx="3043">
                  <c:v>-4.3940954342602065</c:v>
                </c:pt>
                <c:pt idx="3044">
                  <c:v>4.3940954342602145</c:v>
                </c:pt>
                <c:pt idx="3045">
                  <c:v>13.182286302780675</c:v>
                </c:pt>
                <c:pt idx="3046">
                  <c:v>17.576381737040855</c:v>
                </c:pt>
                <c:pt idx="3047">
                  <c:v>13.182286302780675</c:v>
                </c:pt>
                <c:pt idx="3048">
                  <c:v>17.576381737040855</c:v>
                </c:pt>
                <c:pt idx="3049">
                  <c:v>13.182286302780675</c:v>
                </c:pt>
                <c:pt idx="3050">
                  <c:v>17.576381737040855</c:v>
                </c:pt>
                <c:pt idx="3051">
                  <c:v>17.576381737040855</c:v>
                </c:pt>
                <c:pt idx="3052">
                  <c:v>13.182286302780675</c:v>
                </c:pt>
                <c:pt idx="3053">
                  <c:v>21.970477171300995</c:v>
                </c:pt>
                <c:pt idx="3054">
                  <c:v>17.576381737040855</c:v>
                </c:pt>
                <c:pt idx="3055">
                  <c:v>4.3940954342602145</c:v>
                </c:pt>
                <c:pt idx="3056">
                  <c:v>17.576381737040855</c:v>
                </c:pt>
                <c:pt idx="3057">
                  <c:v>17.576381737040855</c:v>
                </c:pt>
                <c:pt idx="3058">
                  <c:v>8.7881908685204184</c:v>
                </c:pt>
                <c:pt idx="3059">
                  <c:v>26.364572605561168</c:v>
                </c:pt>
                <c:pt idx="3060">
                  <c:v>17.576381737040855</c:v>
                </c:pt>
                <c:pt idx="3061">
                  <c:v>8.7881908685204184</c:v>
                </c:pt>
                <c:pt idx="3062">
                  <c:v>13.182286302780675</c:v>
                </c:pt>
                <c:pt idx="3063">
                  <c:v>4.3940954342602145</c:v>
                </c:pt>
                <c:pt idx="3064">
                  <c:v>17.576381737040855</c:v>
                </c:pt>
                <c:pt idx="3065">
                  <c:v>8.7881908685204184</c:v>
                </c:pt>
                <c:pt idx="3066">
                  <c:v>17.576381737040855</c:v>
                </c:pt>
                <c:pt idx="3067">
                  <c:v>4.3940954342602145</c:v>
                </c:pt>
                <c:pt idx="3068">
                  <c:v>8.7881908685204184</c:v>
                </c:pt>
                <c:pt idx="3069">
                  <c:v>13.182286302780675</c:v>
                </c:pt>
                <c:pt idx="3070">
                  <c:v>17.576381737040855</c:v>
                </c:pt>
                <c:pt idx="3071">
                  <c:v>21.970477171300995</c:v>
                </c:pt>
                <c:pt idx="3072">
                  <c:v>17.576381737040855</c:v>
                </c:pt>
                <c:pt idx="3073">
                  <c:v>21.970477171300995</c:v>
                </c:pt>
                <c:pt idx="3074">
                  <c:v>17.576381737040855</c:v>
                </c:pt>
                <c:pt idx="3075">
                  <c:v>30.758668039821487</c:v>
                </c:pt>
                <c:pt idx="3076">
                  <c:v>13.182286302780675</c:v>
                </c:pt>
                <c:pt idx="3077">
                  <c:v>13.182286302780675</c:v>
                </c:pt>
                <c:pt idx="3078">
                  <c:v>13.182286302780675</c:v>
                </c:pt>
                <c:pt idx="3079">
                  <c:v>8.7881908685204184</c:v>
                </c:pt>
                <c:pt idx="3080">
                  <c:v>17.576381737040855</c:v>
                </c:pt>
                <c:pt idx="3081">
                  <c:v>8.7881908685204184</c:v>
                </c:pt>
                <c:pt idx="3082">
                  <c:v>17.576381737040855</c:v>
                </c:pt>
                <c:pt idx="3083">
                  <c:v>26.364572605561168</c:v>
                </c:pt>
                <c:pt idx="3084">
                  <c:v>13.182286302780675</c:v>
                </c:pt>
                <c:pt idx="3085">
                  <c:v>17.576381737040855</c:v>
                </c:pt>
                <c:pt idx="3086">
                  <c:v>21.970477171300995</c:v>
                </c:pt>
                <c:pt idx="3087">
                  <c:v>21.970477171300995</c:v>
                </c:pt>
                <c:pt idx="3088">
                  <c:v>8.7881908685204184</c:v>
                </c:pt>
                <c:pt idx="3089">
                  <c:v>17.576381737040855</c:v>
                </c:pt>
                <c:pt idx="3090">
                  <c:v>26.364572605561168</c:v>
                </c:pt>
                <c:pt idx="3091">
                  <c:v>21.970477171300995</c:v>
                </c:pt>
                <c:pt idx="3092">
                  <c:v>13.182286302780675</c:v>
                </c:pt>
                <c:pt idx="3093">
                  <c:v>17.576381737040855</c:v>
                </c:pt>
                <c:pt idx="3094">
                  <c:v>17.576381737040855</c:v>
                </c:pt>
                <c:pt idx="3095">
                  <c:v>13.182286302780675</c:v>
                </c:pt>
                <c:pt idx="3096">
                  <c:v>21.970477171300995</c:v>
                </c:pt>
                <c:pt idx="3097">
                  <c:v>13.182286302780675</c:v>
                </c:pt>
                <c:pt idx="3098">
                  <c:v>26.364572605561168</c:v>
                </c:pt>
                <c:pt idx="3099">
                  <c:v>26.364572605561168</c:v>
                </c:pt>
                <c:pt idx="3100">
                  <c:v>21.970477171300995</c:v>
                </c:pt>
                <c:pt idx="3101">
                  <c:v>21.970477171300995</c:v>
                </c:pt>
                <c:pt idx="3102">
                  <c:v>17.576381737040855</c:v>
                </c:pt>
                <c:pt idx="3103">
                  <c:v>30.758668039821487</c:v>
                </c:pt>
                <c:pt idx="3104">
                  <c:v>26.364572605561168</c:v>
                </c:pt>
                <c:pt idx="3105">
                  <c:v>21.970477171300995</c:v>
                </c:pt>
                <c:pt idx="3106">
                  <c:v>17.576381737040855</c:v>
                </c:pt>
                <c:pt idx="3107">
                  <c:v>21.970477171300995</c:v>
                </c:pt>
                <c:pt idx="3108">
                  <c:v>48.335049776862199</c:v>
                </c:pt>
                <c:pt idx="3109">
                  <c:v>26.364572605561168</c:v>
                </c:pt>
                <c:pt idx="3110">
                  <c:v>43.940954342602126</c:v>
                </c:pt>
                <c:pt idx="3111">
                  <c:v>17.576381737040855</c:v>
                </c:pt>
                <c:pt idx="3112">
                  <c:v>17.576381737040855</c:v>
                </c:pt>
                <c:pt idx="3113">
                  <c:v>30.758668039821487</c:v>
                </c:pt>
                <c:pt idx="3114">
                  <c:v>26.364572605561168</c:v>
                </c:pt>
                <c:pt idx="3115">
                  <c:v>21.970477171300995</c:v>
                </c:pt>
                <c:pt idx="3116">
                  <c:v>26.364572605561168</c:v>
                </c:pt>
                <c:pt idx="3117">
                  <c:v>17.576381737040855</c:v>
                </c:pt>
                <c:pt idx="3118">
                  <c:v>26.364572605561168</c:v>
                </c:pt>
                <c:pt idx="3119">
                  <c:v>26.364572605561168</c:v>
                </c:pt>
                <c:pt idx="3120">
                  <c:v>21.970477171300995</c:v>
                </c:pt>
                <c:pt idx="3121">
                  <c:v>30.758668039821487</c:v>
                </c:pt>
                <c:pt idx="3122">
                  <c:v>26.364572605561168</c:v>
                </c:pt>
                <c:pt idx="3123">
                  <c:v>21.970477171300995</c:v>
                </c:pt>
                <c:pt idx="3124">
                  <c:v>35.152763474081702</c:v>
                </c:pt>
                <c:pt idx="3125">
                  <c:v>39.546858908341918</c:v>
                </c:pt>
                <c:pt idx="3126">
                  <c:v>21.970477171300995</c:v>
                </c:pt>
                <c:pt idx="3127">
                  <c:v>21.970477171300995</c:v>
                </c:pt>
                <c:pt idx="3128">
                  <c:v>21.970477171300995</c:v>
                </c:pt>
                <c:pt idx="3129">
                  <c:v>0</c:v>
                </c:pt>
                <c:pt idx="3130">
                  <c:v>30.758668039821487</c:v>
                </c:pt>
                <c:pt idx="3131">
                  <c:v>17.576381737040855</c:v>
                </c:pt>
                <c:pt idx="3132">
                  <c:v>21.970477171300995</c:v>
                </c:pt>
                <c:pt idx="3133">
                  <c:v>8.7881908685204184</c:v>
                </c:pt>
                <c:pt idx="3134">
                  <c:v>13.182286302780675</c:v>
                </c:pt>
                <c:pt idx="3135">
                  <c:v>8.7881908685204184</c:v>
                </c:pt>
                <c:pt idx="3136">
                  <c:v>0</c:v>
                </c:pt>
                <c:pt idx="3137">
                  <c:v>8.7881908685204184</c:v>
                </c:pt>
                <c:pt idx="3138">
                  <c:v>30.758668039821487</c:v>
                </c:pt>
                <c:pt idx="3139">
                  <c:v>13.182286302780675</c:v>
                </c:pt>
                <c:pt idx="3140">
                  <c:v>-4.3940954342602065</c:v>
                </c:pt>
                <c:pt idx="3141">
                  <c:v>13.182286302780675</c:v>
                </c:pt>
                <c:pt idx="3142">
                  <c:v>8.7881908685204184</c:v>
                </c:pt>
                <c:pt idx="3143">
                  <c:v>8.7881908685204184</c:v>
                </c:pt>
                <c:pt idx="3144">
                  <c:v>8.7881908685204184</c:v>
                </c:pt>
                <c:pt idx="3145">
                  <c:v>17.576381737040855</c:v>
                </c:pt>
                <c:pt idx="3146">
                  <c:v>8.7881908685204184</c:v>
                </c:pt>
                <c:pt idx="3147">
                  <c:v>4.3940954342602145</c:v>
                </c:pt>
                <c:pt idx="3148">
                  <c:v>8.7881908685204184</c:v>
                </c:pt>
                <c:pt idx="3149">
                  <c:v>17.576381737040855</c:v>
                </c:pt>
                <c:pt idx="3150">
                  <c:v>13.182286302780675</c:v>
                </c:pt>
                <c:pt idx="3151">
                  <c:v>13.182286302780675</c:v>
                </c:pt>
                <c:pt idx="3152">
                  <c:v>8.7881908685204184</c:v>
                </c:pt>
                <c:pt idx="3153">
                  <c:v>8.7881908685204184</c:v>
                </c:pt>
                <c:pt idx="3154">
                  <c:v>0</c:v>
                </c:pt>
                <c:pt idx="3155">
                  <c:v>13.182286302780675</c:v>
                </c:pt>
                <c:pt idx="3156">
                  <c:v>26.364572605561168</c:v>
                </c:pt>
                <c:pt idx="3157">
                  <c:v>8.7881908685204184</c:v>
                </c:pt>
                <c:pt idx="3158">
                  <c:v>13.182286302780675</c:v>
                </c:pt>
                <c:pt idx="3159">
                  <c:v>8.7881908685204184</c:v>
                </c:pt>
                <c:pt idx="3160">
                  <c:v>8.7881908685204184</c:v>
                </c:pt>
                <c:pt idx="3161">
                  <c:v>4.3940954342602145</c:v>
                </c:pt>
                <c:pt idx="3162">
                  <c:v>0</c:v>
                </c:pt>
                <c:pt idx="3163">
                  <c:v>17.576381737040855</c:v>
                </c:pt>
                <c:pt idx="3164">
                  <c:v>8.7881908685204184</c:v>
                </c:pt>
                <c:pt idx="3165">
                  <c:v>21.970477171300995</c:v>
                </c:pt>
                <c:pt idx="3166">
                  <c:v>17.576381737040855</c:v>
                </c:pt>
                <c:pt idx="3167">
                  <c:v>8.7881908685204184</c:v>
                </c:pt>
                <c:pt idx="3168">
                  <c:v>17.576381737040855</c:v>
                </c:pt>
                <c:pt idx="3169">
                  <c:v>17.576381737040855</c:v>
                </c:pt>
                <c:pt idx="3170">
                  <c:v>17.576381737040855</c:v>
                </c:pt>
                <c:pt idx="3171">
                  <c:v>21.970477171300995</c:v>
                </c:pt>
                <c:pt idx="3172">
                  <c:v>30.758668039821487</c:v>
                </c:pt>
                <c:pt idx="3173">
                  <c:v>17.576381737040855</c:v>
                </c:pt>
                <c:pt idx="3174">
                  <c:v>21.970477171300995</c:v>
                </c:pt>
                <c:pt idx="3175">
                  <c:v>21.970477171300995</c:v>
                </c:pt>
                <c:pt idx="3176">
                  <c:v>21.970477171300995</c:v>
                </c:pt>
                <c:pt idx="3177">
                  <c:v>30.758668039821487</c:v>
                </c:pt>
                <c:pt idx="3178">
                  <c:v>30.758668039821487</c:v>
                </c:pt>
                <c:pt idx="3179">
                  <c:v>13.182286302780675</c:v>
                </c:pt>
                <c:pt idx="3180">
                  <c:v>13.182286302780675</c:v>
                </c:pt>
                <c:pt idx="3181">
                  <c:v>17.576381737040855</c:v>
                </c:pt>
                <c:pt idx="3182">
                  <c:v>8.7881908685204184</c:v>
                </c:pt>
                <c:pt idx="3183">
                  <c:v>4.3940954342602145</c:v>
                </c:pt>
                <c:pt idx="3184">
                  <c:v>13.182286302780675</c:v>
                </c:pt>
                <c:pt idx="3185">
                  <c:v>8.7881908685204184</c:v>
                </c:pt>
                <c:pt idx="3186">
                  <c:v>8.7881908685204184</c:v>
                </c:pt>
                <c:pt idx="3187">
                  <c:v>13.182286302780675</c:v>
                </c:pt>
                <c:pt idx="3188">
                  <c:v>21.970477171300995</c:v>
                </c:pt>
                <c:pt idx="3189">
                  <c:v>21.970477171300995</c:v>
                </c:pt>
                <c:pt idx="3190">
                  <c:v>17.576381737040855</c:v>
                </c:pt>
                <c:pt idx="3191">
                  <c:v>26.364572605561168</c:v>
                </c:pt>
                <c:pt idx="3192">
                  <c:v>17.576381737040855</c:v>
                </c:pt>
                <c:pt idx="3193">
                  <c:v>17.576381737040855</c:v>
                </c:pt>
                <c:pt idx="3194">
                  <c:v>13.182286302780675</c:v>
                </c:pt>
                <c:pt idx="3195">
                  <c:v>21.970477171300995</c:v>
                </c:pt>
                <c:pt idx="3196">
                  <c:v>17.576381737040855</c:v>
                </c:pt>
                <c:pt idx="3197">
                  <c:v>30.758668039821487</c:v>
                </c:pt>
                <c:pt idx="3198">
                  <c:v>43.940954342602126</c:v>
                </c:pt>
                <c:pt idx="3199">
                  <c:v>26.364572605561168</c:v>
                </c:pt>
                <c:pt idx="3200">
                  <c:v>8.7881908685204184</c:v>
                </c:pt>
                <c:pt idx="3201">
                  <c:v>17.576381737040855</c:v>
                </c:pt>
                <c:pt idx="3202">
                  <c:v>17.576381737040855</c:v>
                </c:pt>
                <c:pt idx="3203">
                  <c:v>0</c:v>
                </c:pt>
                <c:pt idx="3204">
                  <c:v>17.576381737040855</c:v>
                </c:pt>
                <c:pt idx="3205">
                  <c:v>21.970477171300995</c:v>
                </c:pt>
                <c:pt idx="3206">
                  <c:v>26.364572605561168</c:v>
                </c:pt>
                <c:pt idx="3207">
                  <c:v>35.152763474081702</c:v>
                </c:pt>
                <c:pt idx="3208">
                  <c:v>30.758668039821487</c:v>
                </c:pt>
                <c:pt idx="3209">
                  <c:v>35.152763474081702</c:v>
                </c:pt>
                <c:pt idx="3210">
                  <c:v>26.364572605561168</c:v>
                </c:pt>
                <c:pt idx="3211">
                  <c:v>13.182286302780675</c:v>
                </c:pt>
                <c:pt idx="3212">
                  <c:v>21.970477171300995</c:v>
                </c:pt>
                <c:pt idx="3213">
                  <c:v>17.576381737040855</c:v>
                </c:pt>
                <c:pt idx="3214">
                  <c:v>30.758668039821487</c:v>
                </c:pt>
                <c:pt idx="3215">
                  <c:v>4.3940954342602145</c:v>
                </c:pt>
                <c:pt idx="3216">
                  <c:v>17.576381737040855</c:v>
                </c:pt>
                <c:pt idx="3217">
                  <c:v>21.970477171300995</c:v>
                </c:pt>
                <c:pt idx="3218">
                  <c:v>30.758668039821487</c:v>
                </c:pt>
                <c:pt idx="3219">
                  <c:v>26.364572605561168</c:v>
                </c:pt>
                <c:pt idx="3220">
                  <c:v>26.364572605561168</c:v>
                </c:pt>
                <c:pt idx="3221">
                  <c:v>26.364572605561168</c:v>
                </c:pt>
                <c:pt idx="3222">
                  <c:v>30.758668039821487</c:v>
                </c:pt>
                <c:pt idx="3223">
                  <c:v>26.364572605561168</c:v>
                </c:pt>
                <c:pt idx="3224">
                  <c:v>39.546858908341918</c:v>
                </c:pt>
                <c:pt idx="3225">
                  <c:v>35.152763474081702</c:v>
                </c:pt>
                <c:pt idx="3226">
                  <c:v>21.970477171300995</c:v>
                </c:pt>
                <c:pt idx="3227">
                  <c:v>30.758668039821487</c:v>
                </c:pt>
                <c:pt idx="3228">
                  <c:v>4.3940954342602145</c:v>
                </c:pt>
                <c:pt idx="3229">
                  <c:v>4.3940954342602145</c:v>
                </c:pt>
                <c:pt idx="3230">
                  <c:v>8.7881908685204184</c:v>
                </c:pt>
                <c:pt idx="3231">
                  <c:v>17.576381737040855</c:v>
                </c:pt>
                <c:pt idx="3232">
                  <c:v>13.182286302780675</c:v>
                </c:pt>
                <c:pt idx="3233">
                  <c:v>26.364572605561168</c:v>
                </c:pt>
                <c:pt idx="3234">
                  <c:v>26.364572605561168</c:v>
                </c:pt>
                <c:pt idx="3235">
                  <c:v>8.7881908685204184</c:v>
                </c:pt>
                <c:pt idx="3236">
                  <c:v>21.970477171300995</c:v>
                </c:pt>
                <c:pt idx="3237">
                  <c:v>13.182286302780675</c:v>
                </c:pt>
                <c:pt idx="3238">
                  <c:v>17.576381737040855</c:v>
                </c:pt>
                <c:pt idx="3239">
                  <c:v>17.576381737040855</c:v>
                </c:pt>
                <c:pt idx="3240">
                  <c:v>17.576381737040855</c:v>
                </c:pt>
                <c:pt idx="3241">
                  <c:v>17.576381737040855</c:v>
                </c:pt>
                <c:pt idx="3242">
                  <c:v>4.3940954342602145</c:v>
                </c:pt>
                <c:pt idx="3243">
                  <c:v>17.576381737040855</c:v>
                </c:pt>
                <c:pt idx="3244">
                  <c:v>13.182286302780675</c:v>
                </c:pt>
                <c:pt idx="3245">
                  <c:v>13.182286302780675</c:v>
                </c:pt>
                <c:pt idx="3246">
                  <c:v>8.7881908685204184</c:v>
                </c:pt>
                <c:pt idx="3247">
                  <c:v>13.182286302780675</c:v>
                </c:pt>
                <c:pt idx="3248">
                  <c:v>26.364572605561168</c:v>
                </c:pt>
                <c:pt idx="3249">
                  <c:v>13.182286302780675</c:v>
                </c:pt>
                <c:pt idx="3250">
                  <c:v>13.182286302780675</c:v>
                </c:pt>
                <c:pt idx="3251">
                  <c:v>17.576381737040855</c:v>
                </c:pt>
                <c:pt idx="3252">
                  <c:v>26.364572605561168</c:v>
                </c:pt>
                <c:pt idx="3253">
                  <c:v>8.7881908685204184</c:v>
                </c:pt>
                <c:pt idx="3254">
                  <c:v>21.970477171300995</c:v>
                </c:pt>
                <c:pt idx="3255">
                  <c:v>21.970477171300995</c:v>
                </c:pt>
                <c:pt idx="3256">
                  <c:v>21.970477171300995</c:v>
                </c:pt>
                <c:pt idx="3257">
                  <c:v>21.970477171300995</c:v>
                </c:pt>
                <c:pt idx="3258">
                  <c:v>21.970477171300995</c:v>
                </c:pt>
                <c:pt idx="3259">
                  <c:v>13.182286302780675</c:v>
                </c:pt>
                <c:pt idx="3260">
                  <c:v>17.576381737040855</c:v>
                </c:pt>
                <c:pt idx="3261">
                  <c:v>17.576381737040855</c:v>
                </c:pt>
                <c:pt idx="3262">
                  <c:v>21.970477171300995</c:v>
                </c:pt>
                <c:pt idx="3263">
                  <c:v>21.970477171300995</c:v>
                </c:pt>
                <c:pt idx="3264">
                  <c:v>17.576381737040855</c:v>
                </c:pt>
                <c:pt idx="3265">
                  <c:v>21.970477171300995</c:v>
                </c:pt>
                <c:pt idx="3266">
                  <c:v>13.182286302780675</c:v>
                </c:pt>
                <c:pt idx="3267">
                  <c:v>13.182286302780675</c:v>
                </c:pt>
                <c:pt idx="3268">
                  <c:v>26.364572605561168</c:v>
                </c:pt>
                <c:pt idx="3269">
                  <c:v>30.758668039821487</c:v>
                </c:pt>
                <c:pt idx="3270">
                  <c:v>21.970477171300995</c:v>
                </c:pt>
                <c:pt idx="3271">
                  <c:v>8.7881908685204184</c:v>
                </c:pt>
                <c:pt idx="3272">
                  <c:v>26.364572605561168</c:v>
                </c:pt>
                <c:pt idx="3273">
                  <c:v>13.182286302780675</c:v>
                </c:pt>
                <c:pt idx="3274">
                  <c:v>0</c:v>
                </c:pt>
                <c:pt idx="3275">
                  <c:v>26.364572605561168</c:v>
                </c:pt>
                <c:pt idx="3276">
                  <c:v>17.576381737040855</c:v>
                </c:pt>
                <c:pt idx="3277">
                  <c:v>13.182286302780675</c:v>
                </c:pt>
                <c:pt idx="3278">
                  <c:v>21.970477171300995</c:v>
                </c:pt>
                <c:pt idx="3279">
                  <c:v>17.576381737040855</c:v>
                </c:pt>
                <c:pt idx="3280">
                  <c:v>13.182286302780675</c:v>
                </c:pt>
                <c:pt idx="3281">
                  <c:v>8.7881908685204184</c:v>
                </c:pt>
                <c:pt idx="3282">
                  <c:v>13.182286302780675</c:v>
                </c:pt>
                <c:pt idx="3283">
                  <c:v>26.364572605561168</c:v>
                </c:pt>
                <c:pt idx="3284">
                  <c:v>26.364572605561168</c:v>
                </c:pt>
                <c:pt idx="3285">
                  <c:v>26.364572605561168</c:v>
                </c:pt>
                <c:pt idx="3286">
                  <c:v>8.7881908685204184</c:v>
                </c:pt>
                <c:pt idx="3287">
                  <c:v>26.364572605561168</c:v>
                </c:pt>
                <c:pt idx="3288">
                  <c:v>26.364572605561168</c:v>
                </c:pt>
                <c:pt idx="3289">
                  <c:v>8.7881908685204184</c:v>
                </c:pt>
                <c:pt idx="3290">
                  <c:v>13.182286302780675</c:v>
                </c:pt>
                <c:pt idx="3291">
                  <c:v>26.364572605561168</c:v>
                </c:pt>
                <c:pt idx="3292">
                  <c:v>21.970477171300995</c:v>
                </c:pt>
                <c:pt idx="3293">
                  <c:v>43.940954342602126</c:v>
                </c:pt>
                <c:pt idx="3294">
                  <c:v>26.364572605561168</c:v>
                </c:pt>
                <c:pt idx="3295">
                  <c:v>13.182286302780675</c:v>
                </c:pt>
                <c:pt idx="3296">
                  <c:v>26.364572605561168</c:v>
                </c:pt>
                <c:pt idx="3297">
                  <c:v>35.152763474081702</c:v>
                </c:pt>
                <c:pt idx="3298">
                  <c:v>30.758668039821487</c:v>
                </c:pt>
                <c:pt idx="3299">
                  <c:v>26.364572605561168</c:v>
                </c:pt>
                <c:pt idx="3300">
                  <c:v>0</c:v>
                </c:pt>
                <c:pt idx="3301">
                  <c:v>30.758668039821487</c:v>
                </c:pt>
                <c:pt idx="3302">
                  <c:v>8.7881908685204184</c:v>
                </c:pt>
                <c:pt idx="3303">
                  <c:v>21.970477171300995</c:v>
                </c:pt>
                <c:pt idx="3304">
                  <c:v>4.3940954342602145</c:v>
                </c:pt>
                <c:pt idx="3305">
                  <c:v>21.970477171300995</c:v>
                </c:pt>
                <c:pt idx="3306">
                  <c:v>21.970477171300995</c:v>
                </c:pt>
                <c:pt idx="3307">
                  <c:v>26.364572605561168</c:v>
                </c:pt>
                <c:pt idx="3308">
                  <c:v>26.364572605561168</c:v>
                </c:pt>
                <c:pt idx="3309">
                  <c:v>13.182286302780675</c:v>
                </c:pt>
                <c:pt idx="3310">
                  <c:v>21.970477171300995</c:v>
                </c:pt>
                <c:pt idx="3311">
                  <c:v>13.182286302780675</c:v>
                </c:pt>
                <c:pt idx="3312">
                  <c:v>8.7881908685204184</c:v>
                </c:pt>
                <c:pt idx="3313">
                  <c:v>21.970477171300995</c:v>
                </c:pt>
                <c:pt idx="3314">
                  <c:v>21.970477171300995</c:v>
                </c:pt>
                <c:pt idx="3315">
                  <c:v>17.576381737040855</c:v>
                </c:pt>
                <c:pt idx="3316">
                  <c:v>21.970477171300995</c:v>
                </c:pt>
                <c:pt idx="3317">
                  <c:v>13.182286302780675</c:v>
                </c:pt>
                <c:pt idx="3318">
                  <c:v>30.758668039821487</c:v>
                </c:pt>
                <c:pt idx="3319">
                  <c:v>17.576381737040855</c:v>
                </c:pt>
                <c:pt idx="3320">
                  <c:v>17.576381737040855</c:v>
                </c:pt>
                <c:pt idx="3321">
                  <c:v>17.576381737040855</c:v>
                </c:pt>
                <c:pt idx="3322">
                  <c:v>17.576381737040855</c:v>
                </c:pt>
                <c:pt idx="3323">
                  <c:v>0</c:v>
                </c:pt>
                <c:pt idx="3324">
                  <c:v>13.182286302780675</c:v>
                </c:pt>
                <c:pt idx="3325">
                  <c:v>17.576381737040855</c:v>
                </c:pt>
                <c:pt idx="3326">
                  <c:v>13.182286302780675</c:v>
                </c:pt>
                <c:pt idx="3327">
                  <c:v>21.970477171300995</c:v>
                </c:pt>
                <c:pt idx="3328">
                  <c:v>17.576381737040855</c:v>
                </c:pt>
                <c:pt idx="3329">
                  <c:v>8.7881908685204184</c:v>
                </c:pt>
                <c:pt idx="3330">
                  <c:v>8.7881908685204184</c:v>
                </c:pt>
                <c:pt idx="3331">
                  <c:v>17.576381737040855</c:v>
                </c:pt>
                <c:pt idx="3332">
                  <c:v>8.7881908685204184</c:v>
                </c:pt>
                <c:pt idx="3333">
                  <c:v>4.3940954342602145</c:v>
                </c:pt>
                <c:pt idx="3334">
                  <c:v>13.182286302780675</c:v>
                </c:pt>
                <c:pt idx="3335">
                  <c:v>4.3940954342602145</c:v>
                </c:pt>
                <c:pt idx="3336">
                  <c:v>17.576381737040855</c:v>
                </c:pt>
                <c:pt idx="3337">
                  <c:v>26.364572605561168</c:v>
                </c:pt>
                <c:pt idx="3338">
                  <c:v>21.970477171300995</c:v>
                </c:pt>
                <c:pt idx="3339">
                  <c:v>4.3940954342602145</c:v>
                </c:pt>
                <c:pt idx="3340">
                  <c:v>17.576381737040855</c:v>
                </c:pt>
                <c:pt idx="3341">
                  <c:v>13.182286302780675</c:v>
                </c:pt>
                <c:pt idx="3342">
                  <c:v>21.970477171300995</c:v>
                </c:pt>
                <c:pt idx="3343">
                  <c:v>26.364572605561168</c:v>
                </c:pt>
                <c:pt idx="3344">
                  <c:v>13.182286302780675</c:v>
                </c:pt>
                <c:pt idx="3345">
                  <c:v>17.576381737040855</c:v>
                </c:pt>
                <c:pt idx="3346">
                  <c:v>0</c:v>
                </c:pt>
                <c:pt idx="3347">
                  <c:v>17.576381737040855</c:v>
                </c:pt>
                <c:pt idx="3348">
                  <c:v>17.576381737040855</c:v>
                </c:pt>
                <c:pt idx="3349">
                  <c:v>21.970477171300995</c:v>
                </c:pt>
                <c:pt idx="3350">
                  <c:v>8.7881908685204184</c:v>
                </c:pt>
                <c:pt idx="3351">
                  <c:v>26.364572605561168</c:v>
                </c:pt>
                <c:pt idx="3352">
                  <c:v>13.182286302780675</c:v>
                </c:pt>
                <c:pt idx="3353">
                  <c:v>26.364572605561168</c:v>
                </c:pt>
                <c:pt idx="3354">
                  <c:v>21.970477171300995</c:v>
                </c:pt>
                <c:pt idx="3355">
                  <c:v>8.7881908685204184</c:v>
                </c:pt>
                <c:pt idx="3356">
                  <c:v>21.970477171300995</c:v>
                </c:pt>
                <c:pt idx="3357">
                  <c:v>26.364572605561168</c:v>
                </c:pt>
                <c:pt idx="3358">
                  <c:v>13.182286302780675</c:v>
                </c:pt>
                <c:pt idx="3359">
                  <c:v>21.970477171300995</c:v>
                </c:pt>
                <c:pt idx="3360">
                  <c:v>8.7881908685204184</c:v>
                </c:pt>
                <c:pt idx="3361">
                  <c:v>13.182286302780675</c:v>
                </c:pt>
                <c:pt idx="3362">
                  <c:v>8.7881908685204184</c:v>
                </c:pt>
                <c:pt idx="3363">
                  <c:v>13.182286302780675</c:v>
                </c:pt>
                <c:pt idx="3364">
                  <c:v>13.182286302780675</c:v>
                </c:pt>
                <c:pt idx="3365">
                  <c:v>21.970477171300995</c:v>
                </c:pt>
                <c:pt idx="3366">
                  <c:v>8.7881908685204184</c:v>
                </c:pt>
                <c:pt idx="3367">
                  <c:v>13.182286302780675</c:v>
                </c:pt>
                <c:pt idx="3368">
                  <c:v>17.576381737040855</c:v>
                </c:pt>
                <c:pt idx="3369">
                  <c:v>4.3940954342602145</c:v>
                </c:pt>
                <c:pt idx="3370">
                  <c:v>13.182286302780675</c:v>
                </c:pt>
                <c:pt idx="3371">
                  <c:v>17.576381737040855</c:v>
                </c:pt>
                <c:pt idx="3372">
                  <c:v>13.182286302780675</c:v>
                </c:pt>
                <c:pt idx="3373">
                  <c:v>21.970477171300995</c:v>
                </c:pt>
                <c:pt idx="3374">
                  <c:v>17.576381737040855</c:v>
                </c:pt>
                <c:pt idx="3375">
                  <c:v>17.576381737040855</c:v>
                </c:pt>
                <c:pt idx="3376">
                  <c:v>17.576381737040855</c:v>
                </c:pt>
                <c:pt idx="3377">
                  <c:v>17.576381737040855</c:v>
                </c:pt>
                <c:pt idx="3378">
                  <c:v>17.576381737040855</c:v>
                </c:pt>
                <c:pt idx="3379">
                  <c:v>17.576381737040855</c:v>
                </c:pt>
                <c:pt idx="3380">
                  <c:v>17.576381737040855</c:v>
                </c:pt>
                <c:pt idx="3381">
                  <c:v>13.182286302780675</c:v>
                </c:pt>
                <c:pt idx="3382">
                  <c:v>17.576381737040855</c:v>
                </c:pt>
                <c:pt idx="3383">
                  <c:v>17.576381737040855</c:v>
                </c:pt>
                <c:pt idx="3384">
                  <c:v>13.182286302780675</c:v>
                </c:pt>
                <c:pt idx="3385">
                  <c:v>8.7881908685204184</c:v>
                </c:pt>
                <c:pt idx="3386">
                  <c:v>21.970477171300995</c:v>
                </c:pt>
                <c:pt idx="3387">
                  <c:v>30.758668039821487</c:v>
                </c:pt>
                <c:pt idx="3388">
                  <c:v>21.970477171300995</c:v>
                </c:pt>
                <c:pt idx="3389">
                  <c:v>17.576381737040855</c:v>
                </c:pt>
                <c:pt idx="3390">
                  <c:v>35.152763474081702</c:v>
                </c:pt>
                <c:pt idx="3391">
                  <c:v>4.3940954342602145</c:v>
                </c:pt>
                <c:pt idx="3392">
                  <c:v>13.182286302780675</c:v>
                </c:pt>
                <c:pt idx="3393">
                  <c:v>21.970477171300995</c:v>
                </c:pt>
                <c:pt idx="3394">
                  <c:v>17.576381737040855</c:v>
                </c:pt>
                <c:pt idx="3395">
                  <c:v>21.970477171300995</c:v>
                </c:pt>
                <c:pt idx="3396">
                  <c:v>26.364572605561168</c:v>
                </c:pt>
                <c:pt idx="3397">
                  <c:v>26.364572605561168</c:v>
                </c:pt>
                <c:pt idx="3398">
                  <c:v>17.576381737040855</c:v>
                </c:pt>
                <c:pt idx="3399">
                  <c:v>21.970477171300995</c:v>
                </c:pt>
                <c:pt idx="3400">
                  <c:v>30.758668039821487</c:v>
                </c:pt>
                <c:pt idx="3401">
                  <c:v>13.182286302780675</c:v>
                </c:pt>
                <c:pt idx="3402">
                  <c:v>8.7881908685204184</c:v>
                </c:pt>
                <c:pt idx="3403">
                  <c:v>17.576381737040855</c:v>
                </c:pt>
                <c:pt idx="3404">
                  <c:v>30.758668039821487</c:v>
                </c:pt>
                <c:pt idx="3405">
                  <c:v>26.364572605561168</c:v>
                </c:pt>
                <c:pt idx="3406">
                  <c:v>30.758668039821487</c:v>
                </c:pt>
                <c:pt idx="3407">
                  <c:v>26.364572605561168</c:v>
                </c:pt>
                <c:pt idx="3408">
                  <c:v>35.152763474081702</c:v>
                </c:pt>
                <c:pt idx="3409">
                  <c:v>21.970477171300995</c:v>
                </c:pt>
                <c:pt idx="3410">
                  <c:v>17.576381737040855</c:v>
                </c:pt>
                <c:pt idx="3411">
                  <c:v>30.758668039821487</c:v>
                </c:pt>
                <c:pt idx="3412">
                  <c:v>35.152763474081702</c:v>
                </c:pt>
                <c:pt idx="3413">
                  <c:v>26.364572605561168</c:v>
                </c:pt>
                <c:pt idx="3414">
                  <c:v>26.364572605561168</c:v>
                </c:pt>
                <c:pt idx="3415">
                  <c:v>21.970477171300995</c:v>
                </c:pt>
                <c:pt idx="3416">
                  <c:v>4.3940954342602145</c:v>
                </c:pt>
                <c:pt idx="3417">
                  <c:v>4.3940954342602145</c:v>
                </c:pt>
                <c:pt idx="3418">
                  <c:v>26.364572605561168</c:v>
                </c:pt>
                <c:pt idx="3419">
                  <c:v>30.758668039821487</c:v>
                </c:pt>
                <c:pt idx="3420">
                  <c:v>17.576381737040855</c:v>
                </c:pt>
                <c:pt idx="3421">
                  <c:v>21.970477171300995</c:v>
                </c:pt>
                <c:pt idx="3422">
                  <c:v>13.182286302780675</c:v>
                </c:pt>
                <c:pt idx="3423">
                  <c:v>13.182286302780675</c:v>
                </c:pt>
                <c:pt idx="3424">
                  <c:v>4.3940954342602145</c:v>
                </c:pt>
                <c:pt idx="3425">
                  <c:v>8.7881908685204184</c:v>
                </c:pt>
                <c:pt idx="3426">
                  <c:v>13.182286302780675</c:v>
                </c:pt>
                <c:pt idx="3427">
                  <c:v>8.7881908685204184</c:v>
                </c:pt>
                <c:pt idx="3428">
                  <c:v>21.970477171300995</c:v>
                </c:pt>
                <c:pt idx="3429">
                  <c:v>26.364572605561168</c:v>
                </c:pt>
                <c:pt idx="3430">
                  <c:v>4.3940954342602145</c:v>
                </c:pt>
                <c:pt idx="3431">
                  <c:v>13.182286302780675</c:v>
                </c:pt>
                <c:pt idx="3432">
                  <c:v>21.970477171300995</c:v>
                </c:pt>
                <c:pt idx="3433">
                  <c:v>17.576381737040855</c:v>
                </c:pt>
                <c:pt idx="3434">
                  <c:v>13.182286302780675</c:v>
                </c:pt>
                <c:pt idx="3435">
                  <c:v>13.182286302780675</c:v>
                </c:pt>
                <c:pt idx="3436">
                  <c:v>17.576381737040855</c:v>
                </c:pt>
                <c:pt idx="3437">
                  <c:v>8.7881908685204184</c:v>
                </c:pt>
                <c:pt idx="3438">
                  <c:v>17.576381737040855</c:v>
                </c:pt>
                <c:pt idx="3439">
                  <c:v>8.7881908685204184</c:v>
                </c:pt>
                <c:pt idx="3440">
                  <c:v>8.7881908685204184</c:v>
                </c:pt>
                <c:pt idx="3441">
                  <c:v>13.182286302780675</c:v>
                </c:pt>
                <c:pt idx="3442">
                  <c:v>13.182286302780675</c:v>
                </c:pt>
                <c:pt idx="3443">
                  <c:v>13.182286302780675</c:v>
                </c:pt>
                <c:pt idx="3444">
                  <c:v>13.182286302780675</c:v>
                </c:pt>
                <c:pt idx="3445">
                  <c:v>8.7881908685204184</c:v>
                </c:pt>
                <c:pt idx="3446">
                  <c:v>8.7881908685204184</c:v>
                </c:pt>
                <c:pt idx="3447">
                  <c:v>21.970477171300995</c:v>
                </c:pt>
                <c:pt idx="3448">
                  <c:v>13.182286302780675</c:v>
                </c:pt>
                <c:pt idx="3449">
                  <c:v>8.7881908685204184</c:v>
                </c:pt>
                <c:pt idx="3450">
                  <c:v>13.182286302780675</c:v>
                </c:pt>
                <c:pt idx="3451">
                  <c:v>4.3940954342602145</c:v>
                </c:pt>
                <c:pt idx="3452">
                  <c:v>13.182286302780675</c:v>
                </c:pt>
                <c:pt idx="3453">
                  <c:v>26.364572605561168</c:v>
                </c:pt>
                <c:pt idx="3454">
                  <c:v>17.576381737040855</c:v>
                </c:pt>
                <c:pt idx="3455">
                  <c:v>13.182286302780675</c:v>
                </c:pt>
                <c:pt idx="3456">
                  <c:v>21.970477171300995</c:v>
                </c:pt>
                <c:pt idx="3457">
                  <c:v>13.182286302780675</c:v>
                </c:pt>
                <c:pt idx="3458">
                  <c:v>17.576381737040855</c:v>
                </c:pt>
                <c:pt idx="3459">
                  <c:v>-4.3940954342602065</c:v>
                </c:pt>
                <c:pt idx="3460">
                  <c:v>8.7881908685204184</c:v>
                </c:pt>
                <c:pt idx="3461">
                  <c:v>13.182286302780675</c:v>
                </c:pt>
                <c:pt idx="3462">
                  <c:v>13.182286302780675</c:v>
                </c:pt>
                <c:pt idx="3463">
                  <c:v>13.182286302780675</c:v>
                </c:pt>
                <c:pt idx="3464">
                  <c:v>4.3940954342602145</c:v>
                </c:pt>
                <c:pt idx="3465">
                  <c:v>13.182286302780675</c:v>
                </c:pt>
                <c:pt idx="3466">
                  <c:v>21.970477171300995</c:v>
                </c:pt>
                <c:pt idx="3467">
                  <c:v>17.576381737040855</c:v>
                </c:pt>
                <c:pt idx="3468">
                  <c:v>17.576381737040855</c:v>
                </c:pt>
                <c:pt idx="3469">
                  <c:v>26.364572605561168</c:v>
                </c:pt>
                <c:pt idx="3470">
                  <c:v>26.364572605561168</c:v>
                </c:pt>
                <c:pt idx="3471">
                  <c:v>8.7881908685204184</c:v>
                </c:pt>
                <c:pt idx="3472">
                  <c:v>26.364572605561168</c:v>
                </c:pt>
                <c:pt idx="3473">
                  <c:v>17.576381737040855</c:v>
                </c:pt>
                <c:pt idx="3474">
                  <c:v>8.7881908685204184</c:v>
                </c:pt>
                <c:pt idx="3475">
                  <c:v>0</c:v>
                </c:pt>
                <c:pt idx="3476">
                  <c:v>4.3940954342602145</c:v>
                </c:pt>
                <c:pt idx="3477">
                  <c:v>8.7881908685204184</c:v>
                </c:pt>
                <c:pt idx="3478">
                  <c:v>13.182286302780675</c:v>
                </c:pt>
                <c:pt idx="3479">
                  <c:v>21.970477171300995</c:v>
                </c:pt>
                <c:pt idx="3480">
                  <c:v>17.576381737040855</c:v>
                </c:pt>
                <c:pt idx="3481">
                  <c:v>17.576381737040855</c:v>
                </c:pt>
                <c:pt idx="3482">
                  <c:v>26.364572605561168</c:v>
                </c:pt>
                <c:pt idx="3483">
                  <c:v>35.152763474081702</c:v>
                </c:pt>
                <c:pt idx="3484">
                  <c:v>26.364572605561168</c:v>
                </c:pt>
                <c:pt idx="3485">
                  <c:v>17.576381737040855</c:v>
                </c:pt>
                <c:pt idx="3486">
                  <c:v>35.152763474081702</c:v>
                </c:pt>
                <c:pt idx="3487">
                  <c:v>26.364572605561168</c:v>
                </c:pt>
                <c:pt idx="3488">
                  <c:v>17.576381737040855</c:v>
                </c:pt>
                <c:pt idx="3489">
                  <c:v>30.758668039821487</c:v>
                </c:pt>
                <c:pt idx="3490">
                  <c:v>26.364572605561168</c:v>
                </c:pt>
                <c:pt idx="3491">
                  <c:v>21.970477171300995</c:v>
                </c:pt>
                <c:pt idx="3492">
                  <c:v>26.364572605561168</c:v>
                </c:pt>
                <c:pt idx="3493">
                  <c:v>13.182286302780675</c:v>
                </c:pt>
                <c:pt idx="3494">
                  <c:v>17.576381737040855</c:v>
                </c:pt>
                <c:pt idx="3495">
                  <c:v>35.152763474081702</c:v>
                </c:pt>
                <c:pt idx="3496">
                  <c:v>17.576381737040855</c:v>
                </c:pt>
                <c:pt idx="3497">
                  <c:v>30.758668039821487</c:v>
                </c:pt>
                <c:pt idx="3498">
                  <c:v>21.970477171300995</c:v>
                </c:pt>
                <c:pt idx="3499">
                  <c:v>21.970477171300995</c:v>
                </c:pt>
                <c:pt idx="3500">
                  <c:v>26.364572605561168</c:v>
                </c:pt>
                <c:pt idx="3501">
                  <c:v>26.364572605561168</c:v>
                </c:pt>
                <c:pt idx="3502">
                  <c:v>13.182286302780675</c:v>
                </c:pt>
                <c:pt idx="3503">
                  <c:v>13.182286302780675</c:v>
                </c:pt>
                <c:pt idx="3504">
                  <c:v>17.576381737040855</c:v>
                </c:pt>
                <c:pt idx="3505">
                  <c:v>21.970477171300995</c:v>
                </c:pt>
                <c:pt idx="3506">
                  <c:v>17.576381737040855</c:v>
                </c:pt>
                <c:pt idx="3507">
                  <c:v>17.576381737040855</c:v>
                </c:pt>
                <c:pt idx="3508">
                  <c:v>21.970477171300995</c:v>
                </c:pt>
                <c:pt idx="3509">
                  <c:v>13.182286302780675</c:v>
                </c:pt>
                <c:pt idx="3510">
                  <c:v>30.758668039821487</c:v>
                </c:pt>
                <c:pt idx="3511">
                  <c:v>13.182286302780675</c:v>
                </c:pt>
                <c:pt idx="3512">
                  <c:v>17.576381737040855</c:v>
                </c:pt>
                <c:pt idx="3513">
                  <c:v>43.940954342602126</c:v>
                </c:pt>
                <c:pt idx="3514">
                  <c:v>21.970477171300995</c:v>
                </c:pt>
                <c:pt idx="3515">
                  <c:v>21.970477171300995</c:v>
                </c:pt>
                <c:pt idx="3516">
                  <c:v>4.3940954342602145</c:v>
                </c:pt>
                <c:pt idx="3517">
                  <c:v>8.7881908685204184</c:v>
                </c:pt>
                <c:pt idx="3518">
                  <c:v>8.7881908685204184</c:v>
                </c:pt>
                <c:pt idx="3519">
                  <c:v>13.182286302780675</c:v>
                </c:pt>
                <c:pt idx="3520">
                  <c:v>8.7881908685204184</c:v>
                </c:pt>
                <c:pt idx="3521">
                  <c:v>17.576381737040855</c:v>
                </c:pt>
                <c:pt idx="3522">
                  <c:v>13.182286302780675</c:v>
                </c:pt>
                <c:pt idx="3523">
                  <c:v>13.182286302780675</c:v>
                </c:pt>
                <c:pt idx="3524">
                  <c:v>8.7881908685204184</c:v>
                </c:pt>
                <c:pt idx="3525">
                  <c:v>13.182286302780675</c:v>
                </c:pt>
                <c:pt idx="3526">
                  <c:v>17.576381737040855</c:v>
                </c:pt>
                <c:pt idx="3527">
                  <c:v>8.7881908685204184</c:v>
                </c:pt>
                <c:pt idx="3528">
                  <c:v>17.576381737040855</c:v>
                </c:pt>
                <c:pt idx="3529">
                  <c:v>13.182286302780675</c:v>
                </c:pt>
                <c:pt idx="3530">
                  <c:v>13.182286302780675</c:v>
                </c:pt>
                <c:pt idx="3531">
                  <c:v>13.182286302780675</c:v>
                </c:pt>
                <c:pt idx="3532">
                  <c:v>8.7881908685204184</c:v>
                </c:pt>
                <c:pt idx="3533">
                  <c:v>13.182286302780675</c:v>
                </c:pt>
                <c:pt idx="3534">
                  <c:v>26.364572605561168</c:v>
                </c:pt>
                <c:pt idx="3535">
                  <c:v>21.970477171300995</c:v>
                </c:pt>
                <c:pt idx="3536">
                  <c:v>17.576381737040855</c:v>
                </c:pt>
                <c:pt idx="3537">
                  <c:v>17.576381737040855</c:v>
                </c:pt>
                <c:pt idx="3538">
                  <c:v>13.182286302780675</c:v>
                </c:pt>
                <c:pt idx="3539">
                  <c:v>13.182286302780675</c:v>
                </c:pt>
                <c:pt idx="3540">
                  <c:v>17.576381737040855</c:v>
                </c:pt>
                <c:pt idx="3541">
                  <c:v>13.182286302780675</c:v>
                </c:pt>
                <c:pt idx="3542">
                  <c:v>13.182286302780675</c:v>
                </c:pt>
                <c:pt idx="3543">
                  <c:v>17.576381737040855</c:v>
                </c:pt>
                <c:pt idx="3544">
                  <c:v>4.3940954342602145</c:v>
                </c:pt>
                <c:pt idx="3545">
                  <c:v>21.970477171300995</c:v>
                </c:pt>
                <c:pt idx="3546">
                  <c:v>21.970477171300995</c:v>
                </c:pt>
                <c:pt idx="3547">
                  <c:v>21.970477171300995</c:v>
                </c:pt>
                <c:pt idx="3548">
                  <c:v>8.7881908685204184</c:v>
                </c:pt>
                <c:pt idx="3549">
                  <c:v>21.970477171300995</c:v>
                </c:pt>
                <c:pt idx="3550">
                  <c:v>8.7881908685204184</c:v>
                </c:pt>
                <c:pt idx="3551">
                  <c:v>17.576381737040855</c:v>
                </c:pt>
                <c:pt idx="3552">
                  <c:v>13.182286302780675</c:v>
                </c:pt>
                <c:pt idx="3553">
                  <c:v>8.7881908685204184</c:v>
                </c:pt>
                <c:pt idx="3554">
                  <c:v>13.182286302780675</c:v>
                </c:pt>
                <c:pt idx="3555">
                  <c:v>26.364572605561168</c:v>
                </c:pt>
                <c:pt idx="3556">
                  <c:v>8.7881908685204184</c:v>
                </c:pt>
                <c:pt idx="3557">
                  <c:v>17.576381737040855</c:v>
                </c:pt>
                <c:pt idx="3558">
                  <c:v>8.7881908685204184</c:v>
                </c:pt>
                <c:pt idx="3559">
                  <c:v>17.576381737040855</c:v>
                </c:pt>
                <c:pt idx="3560">
                  <c:v>13.182286302780675</c:v>
                </c:pt>
                <c:pt idx="3561">
                  <c:v>17.576381737040855</c:v>
                </c:pt>
                <c:pt idx="3562">
                  <c:v>13.182286302780675</c:v>
                </c:pt>
                <c:pt idx="3563">
                  <c:v>8.7881908685204184</c:v>
                </c:pt>
                <c:pt idx="3564">
                  <c:v>8.7881908685204184</c:v>
                </c:pt>
                <c:pt idx="3565">
                  <c:v>17.576381737040855</c:v>
                </c:pt>
                <c:pt idx="3566">
                  <c:v>21.970477171300995</c:v>
                </c:pt>
                <c:pt idx="3567">
                  <c:v>21.970477171300995</c:v>
                </c:pt>
                <c:pt idx="3568">
                  <c:v>8.7881908685204184</c:v>
                </c:pt>
                <c:pt idx="3569">
                  <c:v>8.7881908685204184</c:v>
                </c:pt>
                <c:pt idx="3570">
                  <c:v>8.7881908685204184</c:v>
                </c:pt>
                <c:pt idx="3571">
                  <c:v>4.3940954342602145</c:v>
                </c:pt>
                <c:pt idx="3572">
                  <c:v>13.182286302780675</c:v>
                </c:pt>
                <c:pt idx="3573">
                  <c:v>13.182286302780675</c:v>
                </c:pt>
                <c:pt idx="3574">
                  <c:v>4.3940954342602145</c:v>
                </c:pt>
                <c:pt idx="3575">
                  <c:v>21.970477171300995</c:v>
                </c:pt>
                <c:pt idx="3576">
                  <c:v>8.7881908685204184</c:v>
                </c:pt>
                <c:pt idx="3577">
                  <c:v>26.364572605561168</c:v>
                </c:pt>
                <c:pt idx="3578">
                  <c:v>13.182286302780675</c:v>
                </c:pt>
                <c:pt idx="3579">
                  <c:v>30.758668039821487</c:v>
                </c:pt>
                <c:pt idx="3580">
                  <c:v>26.364572605561168</c:v>
                </c:pt>
                <c:pt idx="3581">
                  <c:v>26.364572605561168</c:v>
                </c:pt>
                <c:pt idx="3582">
                  <c:v>39.546858908341918</c:v>
                </c:pt>
                <c:pt idx="3583">
                  <c:v>26.364572605561168</c:v>
                </c:pt>
                <c:pt idx="3584">
                  <c:v>21.970477171300995</c:v>
                </c:pt>
                <c:pt idx="3585">
                  <c:v>21.970477171300995</c:v>
                </c:pt>
                <c:pt idx="3586">
                  <c:v>21.970477171300995</c:v>
                </c:pt>
                <c:pt idx="3587">
                  <c:v>35.152763474081702</c:v>
                </c:pt>
                <c:pt idx="3588">
                  <c:v>30.758668039821487</c:v>
                </c:pt>
                <c:pt idx="3589">
                  <c:v>26.364572605561168</c:v>
                </c:pt>
                <c:pt idx="3590">
                  <c:v>30.758668039821487</c:v>
                </c:pt>
                <c:pt idx="3591">
                  <c:v>21.970477171300995</c:v>
                </c:pt>
                <c:pt idx="3592">
                  <c:v>21.970477171300995</c:v>
                </c:pt>
                <c:pt idx="3593">
                  <c:v>13.182286302780675</c:v>
                </c:pt>
                <c:pt idx="3594">
                  <c:v>26.364572605561168</c:v>
                </c:pt>
                <c:pt idx="3595">
                  <c:v>26.364572605561168</c:v>
                </c:pt>
                <c:pt idx="3596">
                  <c:v>13.182286302780675</c:v>
                </c:pt>
                <c:pt idx="3597">
                  <c:v>30.758668039821487</c:v>
                </c:pt>
                <c:pt idx="3598">
                  <c:v>17.576381737040855</c:v>
                </c:pt>
                <c:pt idx="3599">
                  <c:v>4.3940954342602145</c:v>
                </c:pt>
                <c:pt idx="3600">
                  <c:v>35.152763474081702</c:v>
                </c:pt>
                <c:pt idx="3601">
                  <c:v>-8.7881908685204184</c:v>
                </c:pt>
                <c:pt idx="3602">
                  <c:v>21.970477171300995</c:v>
                </c:pt>
                <c:pt idx="3603">
                  <c:v>35.152763474081702</c:v>
                </c:pt>
                <c:pt idx="3604">
                  <c:v>30.758668039821487</c:v>
                </c:pt>
                <c:pt idx="3605">
                  <c:v>35.152763474081702</c:v>
                </c:pt>
                <c:pt idx="3606">
                  <c:v>26.364572605561168</c:v>
                </c:pt>
                <c:pt idx="3607">
                  <c:v>21.970477171300995</c:v>
                </c:pt>
                <c:pt idx="3608">
                  <c:v>21.970477171300995</c:v>
                </c:pt>
                <c:pt idx="3609">
                  <c:v>30.758668039821487</c:v>
                </c:pt>
                <c:pt idx="3610">
                  <c:v>13.182286302780675</c:v>
                </c:pt>
                <c:pt idx="3611">
                  <c:v>21.970477171300995</c:v>
                </c:pt>
                <c:pt idx="3612">
                  <c:v>8.7881908685204184</c:v>
                </c:pt>
                <c:pt idx="3613">
                  <c:v>13.182286302780675</c:v>
                </c:pt>
                <c:pt idx="3614">
                  <c:v>17.576381737040855</c:v>
                </c:pt>
                <c:pt idx="3615">
                  <c:v>26.364572605561168</c:v>
                </c:pt>
                <c:pt idx="3616">
                  <c:v>8.7881908685204184</c:v>
                </c:pt>
                <c:pt idx="3617">
                  <c:v>17.576381737040855</c:v>
                </c:pt>
                <c:pt idx="3618">
                  <c:v>26.364572605561168</c:v>
                </c:pt>
                <c:pt idx="3619">
                  <c:v>13.182286302780675</c:v>
                </c:pt>
                <c:pt idx="3620">
                  <c:v>13.182286302780675</c:v>
                </c:pt>
                <c:pt idx="3621">
                  <c:v>17.576381737040855</c:v>
                </c:pt>
                <c:pt idx="3622">
                  <c:v>8.7881908685204184</c:v>
                </c:pt>
                <c:pt idx="3623">
                  <c:v>13.182286302780675</c:v>
                </c:pt>
                <c:pt idx="3624">
                  <c:v>4.3940954342602145</c:v>
                </c:pt>
                <c:pt idx="3625">
                  <c:v>21.970477171300995</c:v>
                </c:pt>
                <c:pt idx="3626">
                  <c:v>13.182286302780675</c:v>
                </c:pt>
                <c:pt idx="3627">
                  <c:v>13.182286302780675</c:v>
                </c:pt>
                <c:pt idx="3628">
                  <c:v>21.970477171300995</c:v>
                </c:pt>
                <c:pt idx="3629">
                  <c:v>13.182286302780675</c:v>
                </c:pt>
                <c:pt idx="3630">
                  <c:v>8.7881908685204184</c:v>
                </c:pt>
                <c:pt idx="3631">
                  <c:v>13.182286302780675</c:v>
                </c:pt>
                <c:pt idx="3632">
                  <c:v>13.182286302780675</c:v>
                </c:pt>
                <c:pt idx="3633">
                  <c:v>17.576381737040855</c:v>
                </c:pt>
                <c:pt idx="3634">
                  <c:v>21.970477171300995</c:v>
                </c:pt>
                <c:pt idx="3635">
                  <c:v>8.7881908685204184</c:v>
                </c:pt>
                <c:pt idx="3636">
                  <c:v>17.576381737040855</c:v>
                </c:pt>
                <c:pt idx="3637">
                  <c:v>13.182286302780675</c:v>
                </c:pt>
                <c:pt idx="3638">
                  <c:v>4.3940954342602145</c:v>
                </c:pt>
                <c:pt idx="3639">
                  <c:v>8.7881908685204184</c:v>
                </c:pt>
                <c:pt idx="3640">
                  <c:v>17.576381737040855</c:v>
                </c:pt>
                <c:pt idx="3641">
                  <c:v>8.7881908685204184</c:v>
                </c:pt>
                <c:pt idx="3642">
                  <c:v>8.7881908685204184</c:v>
                </c:pt>
                <c:pt idx="3643">
                  <c:v>8.7881908685204184</c:v>
                </c:pt>
                <c:pt idx="3644">
                  <c:v>17.576381737040855</c:v>
                </c:pt>
                <c:pt idx="3645">
                  <c:v>26.364572605561168</c:v>
                </c:pt>
                <c:pt idx="3646">
                  <c:v>21.970477171300995</c:v>
                </c:pt>
                <c:pt idx="3647">
                  <c:v>26.364572605561168</c:v>
                </c:pt>
                <c:pt idx="3648">
                  <c:v>8.7881908685204184</c:v>
                </c:pt>
                <c:pt idx="3649">
                  <c:v>17.576381737040855</c:v>
                </c:pt>
                <c:pt idx="3650">
                  <c:v>4.3940954342602145</c:v>
                </c:pt>
                <c:pt idx="3651">
                  <c:v>26.364572605561168</c:v>
                </c:pt>
                <c:pt idx="3652">
                  <c:v>13.182286302780675</c:v>
                </c:pt>
                <c:pt idx="3653">
                  <c:v>26.364572605561168</c:v>
                </c:pt>
                <c:pt idx="3654">
                  <c:v>21.970477171300995</c:v>
                </c:pt>
                <c:pt idx="3655">
                  <c:v>21.970477171300995</c:v>
                </c:pt>
                <c:pt idx="3656">
                  <c:v>26.364572605561168</c:v>
                </c:pt>
                <c:pt idx="3657">
                  <c:v>13.182286302780675</c:v>
                </c:pt>
                <c:pt idx="3658">
                  <c:v>17.576381737040855</c:v>
                </c:pt>
                <c:pt idx="3659">
                  <c:v>17.576381737040855</c:v>
                </c:pt>
                <c:pt idx="3660">
                  <c:v>17.576381737040855</c:v>
                </c:pt>
                <c:pt idx="3661">
                  <c:v>21.970477171300995</c:v>
                </c:pt>
                <c:pt idx="3662">
                  <c:v>26.364572605561168</c:v>
                </c:pt>
                <c:pt idx="3663">
                  <c:v>4.3940954342602145</c:v>
                </c:pt>
                <c:pt idx="3664">
                  <c:v>26.364572605561168</c:v>
                </c:pt>
                <c:pt idx="3665">
                  <c:v>26.364572605561168</c:v>
                </c:pt>
                <c:pt idx="3666">
                  <c:v>17.576381737040855</c:v>
                </c:pt>
                <c:pt idx="3667">
                  <c:v>26.364572605561168</c:v>
                </c:pt>
                <c:pt idx="3668">
                  <c:v>17.576381737040855</c:v>
                </c:pt>
                <c:pt idx="3669">
                  <c:v>17.576381737040855</c:v>
                </c:pt>
                <c:pt idx="3670">
                  <c:v>13.182286302780675</c:v>
                </c:pt>
                <c:pt idx="3671">
                  <c:v>8.7881908685204184</c:v>
                </c:pt>
                <c:pt idx="3672">
                  <c:v>21.970477171300995</c:v>
                </c:pt>
                <c:pt idx="3673">
                  <c:v>13.182286302780675</c:v>
                </c:pt>
                <c:pt idx="3674">
                  <c:v>8.7881908685204184</c:v>
                </c:pt>
                <c:pt idx="3675">
                  <c:v>26.364572605561168</c:v>
                </c:pt>
                <c:pt idx="3676">
                  <c:v>30.758668039821487</c:v>
                </c:pt>
                <c:pt idx="3677">
                  <c:v>13.182286302780675</c:v>
                </c:pt>
                <c:pt idx="3678">
                  <c:v>17.576381737040855</c:v>
                </c:pt>
                <c:pt idx="3679">
                  <c:v>26.364572605561168</c:v>
                </c:pt>
                <c:pt idx="3680">
                  <c:v>26.364572605561168</c:v>
                </c:pt>
                <c:pt idx="3681">
                  <c:v>21.970477171300995</c:v>
                </c:pt>
                <c:pt idx="3682">
                  <c:v>17.576381737040855</c:v>
                </c:pt>
                <c:pt idx="3683">
                  <c:v>21.970477171300995</c:v>
                </c:pt>
                <c:pt idx="3684">
                  <c:v>21.970477171300995</c:v>
                </c:pt>
                <c:pt idx="3685">
                  <c:v>30.758668039821487</c:v>
                </c:pt>
                <c:pt idx="3686">
                  <c:v>26.364572605561168</c:v>
                </c:pt>
                <c:pt idx="3687">
                  <c:v>26.364572605561168</c:v>
                </c:pt>
                <c:pt idx="3688">
                  <c:v>4.3940954342602145</c:v>
                </c:pt>
                <c:pt idx="3689">
                  <c:v>13.182286302780675</c:v>
                </c:pt>
                <c:pt idx="3690">
                  <c:v>4.3940954342602145</c:v>
                </c:pt>
                <c:pt idx="3691">
                  <c:v>17.576381737040855</c:v>
                </c:pt>
                <c:pt idx="3692">
                  <c:v>13.182286302780675</c:v>
                </c:pt>
                <c:pt idx="3693">
                  <c:v>13.182286302780675</c:v>
                </c:pt>
                <c:pt idx="3694">
                  <c:v>17.576381737040855</c:v>
                </c:pt>
                <c:pt idx="3695">
                  <c:v>26.364572605561168</c:v>
                </c:pt>
                <c:pt idx="3696">
                  <c:v>21.970477171300995</c:v>
                </c:pt>
                <c:pt idx="3697">
                  <c:v>13.182286302780675</c:v>
                </c:pt>
                <c:pt idx="3698">
                  <c:v>13.182286302780675</c:v>
                </c:pt>
                <c:pt idx="3699">
                  <c:v>21.970477171300995</c:v>
                </c:pt>
                <c:pt idx="3700">
                  <c:v>4.3940954342602145</c:v>
                </c:pt>
                <c:pt idx="3701">
                  <c:v>13.182286302780675</c:v>
                </c:pt>
                <c:pt idx="3702">
                  <c:v>8.7881908685204184</c:v>
                </c:pt>
                <c:pt idx="3703">
                  <c:v>26.364572605561168</c:v>
                </c:pt>
                <c:pt idx="3704">
                  <c:v>26.364572605561168</c:v>
                </c:pt>
                <c:pt idx="3705">
                  <c:v>13.182286302780675</c:v>
                </c:pt>
                <c:pt idx="3706">
                  <c:v>8.7881908685204184</c:v>
                </c:pt>
                <c:pt idx="3707">
                  <c:v>8.7881908685204184</c:v>
                </c:pt>
                <c:pt idx="3708">
                  <c:v>8.7881908685204184</c:v>
                </c:pt>
                <c:pt idx="3709">
                  <c:v>26.364572605561168</c:v>
                </c:pt>
                <c:pt idx="3710">
                  <c:v>21.970477171300995</c:v>
                </c:pt>
                <c:pt idx="3711">
                  <c:v>4.3940954342602145</c:v>
                </c:pt>
                <c:pt idx="3712">
                  <c:v>13.182286302780675</c:v>
                </c:pt>
                <c:pt idx="3713">
                  <c:v>8.7881908685204184</c:v>
                </c:pt>
                <c:pt idx="3714">
                  <c:v>21.970477171300995</c:v>
                </c:pt>
                <c:pt idx="3715">
                  <c:v>21.970477171300995</c:v>
                </c:pt>
                <c:pt idx="3716">
                  <c:v>13.182286302780675</c:v>
                </c:pt>
                <c:pt idx="3717">
                  <c:v>26.364572605561168</c:v>
                </c:pt>
                <c:pt idx="3718">
                  <c:v>21.970477171300995</c:v>
                </c:pt>
                <c:pt idx="3719">
                  <c:v>17.576381737040855</c:v>
                </c:pt>
                <c:pt idx="3720">
                  <c:v>13.182286302780675</c:v>
                </c:pt>
                <c:pt idx="3721">
                  <c:v>4.3940954342602145</c:v>
                </c:pt>
                <c:pt idx="3722">
                  <c:v>13.182286302780675</c:v>
                </c:pt>
                <c:pt idx="3723">
                  <c:v>13.182286302780675</c:v>
                </c:pt>
                <c:pt idx="3724">
                  <c:v>13.182286302780675</c:v>
                </c:pt>
                <c:pt idx="3725">
                  <c:v>8.7881908685204184</c:v>
                </c:pt>
                <c:pt idx="3726">
                  <c:v>17.576381737040855</c:v>
                </c:pt>
                <c:pt idx="3727">
                  <c:v>8.7881908685204184</c:v>
                </c:pt>
                <c:pt idx="3728">
                  <c:v>17.576381737040855</c:v>
                </c:pt>
                <c:pt idx="3729">
                  <c:v>8.7881908685204184</c:v>
                </c:pt>
                <c:pt idx="3730">
                  <c:v>17.576381737040855</c:v>
                </c:pt>
                <c:pt idx="3731">
                  <c:v>8.7881908685204184</c:v>
                </c:pt>
                <c:pt idx="3732">
                  <c:v>26.364572605561168</c:v>
                </c:pt>
                <c:pt idx="3733">
                  <c:v>17.576381737040855</c:v>
                </c:pt>
                <c:pt idx="3734">
                  <c:v>8.7881908685204184</c:v>
                </c:pt>
                <c:pt idx="3735">
                  <c:v>8.7881908685204184</c:v>
                </c:pt>
                <c:pt idx="3736">
                  <c:v>17.576381737040855</c:v>
                </c:pt>
                <c:pt idx="3737">
                  <c:v>21.970477171300995</c:v>
                </c:pt>
                <c:pt idx="3738">
                  <c:v>30.758668039821487</c:v>
                </c:pt>
                <c:pt idx="3739">
                  <c:v>35.152763474081702</c:v>
                </c:pt>
                <c:pt idx="3740">
                  <c:v>21.970477171300995</c:v>
                </c:pt>
                <c:pt idx="3741">
                  <c:v>35.152763474081702</c:v>
                </c:pt>
                <c:pt idx="3742">
                  <c:v>21.970477171300995</c:v>
                </c:pt>
                <c:pt idx="3743">
                  <c:v>30.758668039821487</c:v>
                </c:pt>
                <c:pt idx="3744">
                  <c:v>43.940954342602126</c:v>
                </c:pt>
                <c:pt idx="3745">
                  <c:v>26.364572605561168</c:v>
                </c:pt>
                <c:pt idx="3746">
                  <c:v>4.3940954342602145</c:v>
                </c:pt>
                <c:pt idx="3747">
                  <c:v>30.758668039821487</c:v>
                </c:pt>
                <c:pt idx="3748">
                  <c:v>21.970477171300995</c:v>
                </c:pt>
                <c:pt idx="3749">
                  <c:v>43.940954342602126</c:v>
                </c:pt>
                <c:pt idx="3750">
                  <c:v>39.546858908341918</c:v>
                </c:pt>
                <c:pt idx="3751">
                  <c:v>35.152763474081702</c:v>
                </c:pt>
                <c:pt idx="3752">
                  <c:v>26.364572605561168</c:v>
                </c:pt>
                <c:pt idx="3753">
                  <c:v>26.364572605561168</c:v>
                </c:pt>
                <c:pt idx="3754">
                  <c:v>17.576381737040855</c:v>
                </c:pt>
                <c:pt idx="3755">
                  <c:v>17.576381737040855</c:v>
                </c:pt>
                <c:pt idx="3756">
                  <c:v>26.364572605561168</c:v>
                </c:pt>
                <c:pt idx="3757">
                  <c:v>17.576381737040855</c:v>
                </c:pt>
                <c:pt idx="3758">
                  <c:v>13.182286302780675</c:v>
                </c:pt>
                <c:pt idx="3759">
                  <c:v>21.970477171300995</c:v>
                </c:pt>
                <c:pt idx="3760">
                  <c:v>26.364572605561168</c:v>
                </c:pt>
                <c:pt idx="3761">
                  <c:v>21.970477171300995</c:v>
                </c:pt>
                <c:pt idx="3762">
                  <c:v>21.970477171300995</c:v>
                </c:pt>
                <c:pt idx="3763">
                  <c:v>26.364572605561168</c:v>
                </c:pt>
                <c:pt idx="3764">
                  <c:v>17.576381737040855</c:v>
                </c:pt>
                <c:pt idx="3765">
                  <c:v>21.970477171300995</c:v>
                </c:pt>
                <c:pt idx="3766">
                  <c:v>21.970477171300995</c:v>
                </c:pt>
                <c:pt idx="3767">
                  <c:v>26.364572605561168</c:v>
                </c:pt>
                <c:pt idx="3768">
                  <c:v>30.758668039821487</c:v>
                </c:pt>
                <c:pt idx="3769">
                  <c:v>21.970477171300995</c:v>
                </c:pt>
                <c:pt idx="3770">
                  <c:v>4.3940954342602145</c:v>
                </c:pt>
                <c:pt idx="3771">
                  <c:v>21.970477171300995</c:v>
                </c:pt>
                <c:pt idx="3772">
                  <c:v>21.970477171300995</c:v>
                </c:pt>
                <c:pt idx="3773">
                  <c:v>13.182286302780675</c:v>
                </c:pt>
                <c:pt idx="3774">
                  <c:v>13.182286302780675</c:v>
                </c:pt>
                <c:pt idx="3775">
                  <c:v>17.576381737040855</c:v>
                </c:pt>
                <c:pt idx="3776">
                  <c:v>8.7881908685204184</c:v>
                </c:pt>
                <c:pt idx="3777">
                  <c:v>8.7881908685204184</c:v>
                </c:pt>
                <c:pt idx="3778">
                  <c:v>21.970477171300995</c:v>
                </c:pt>
                <c:pt idx="3779">
                  <c:v>4.3940954342602145</c:v>
                </c:pt>
                <c:pt idx="3780">
                  <c:v>13.182286302780675</c:v>
                </c:pt>
                <c:pt idx="3781">
                  <c:v>17.576381737040855</c:v>
                </c:pt>
                <c:pt idx="3782">
                  <c:v>26.364572605561168</c:v>
                </c:pt>
                <c:pt idx="3783">
                  <c:v>26.364572605561168</c:v>
                </c:pt>
                <c:pt idx="3784">
                  <c:v>13.182286302780675</c:v>
                </c:pt>
                <c:pt idx="3785">
                  <c:v>17.576381737040855</c:v>
                </c:pt>
                <c:pt idx="3786">
                  <c:v>8.7881908685204184</c:v>
                </c:pt>
                <c:pt idx="3787">
                  <c:v>4.3940954342602145</c:v>
                </c:pt>
                <c:pt idx="3788">
                  <c:v>26.364572605561168</c:v>
                </c:pt>
                <c:pt idx="3789">
                  <c:v>13.182286302780675</c:v>
                </c:pt>
                <c:pt idx="3790">
                  <c:v>21.970477171300995</c:v>
                </c:pt>
                <c:pt idx="3791">
                  <c:v>4.3940954342602145</c:v>
                </c:pt>
                <c:pt idx="3792">
                  <c:v>17.576381737040855</c:v>
                </c:pt>
                <c:pt idx="3793">
                  <c:v>17.576381737040855</c:v>
                </c:pt>
                <c:pt idx="3794">
                  <c:v>21.970477171300995</c:v>
                </c:pt>
                <c:pt idx="3795">
                  <c:v>8.7881908685204184</c:v>
                </c:pt>
                <c:pt idx="3796">
                  <c:v>21.970477171300995</c:v>
                </c:pt>
                <c:pt idx="3797">
                  <c:v>4.3940954342602145</c:v>
                </c:pt>
                <c:pt idx="3798">
                  <c:v>13.182286302780675</c:v>
                </c:pt>
                <c:pt idx="3799">
                  <c:v>0</c:v>
                </c:pt>
                <c:pt idx="3800">
                  <c:v>4.3940954342602145</c:v>
                </c:pt>
                <c:pt idx="3801">
                  <c:v>21.970477171300995</c:v>
                </c:pt>
                <c:pt idx="3802">
                  <c:v>17.576381737040855</c:v>
                </c:pt>
                <c:pt idx="3803">
                  <c:v>21.970477171300995</c:v>
                </c:pt>
                <c:pt idx="3804">
                  <c:v>17.576381737040855</c:v>
                </c:pt>
                <c:pt idx="3805">
                  <c:v>21.970477171300995</c:v>
                </c:pt>
                <c:pt idx="3806">
                  <c:v>17.576381737040855</c:v>
                </c:pt>
                <c:pt idx="3807">
                  <c:v>21.970477171300995</c:v>
                </c:pt>
                <c:pt idx="3808">
                  <c:v>13.182286302780675</c:v>
                </c:pt>
                <c:pt idx="3809">
                  <c:v>17.576381737040855</c:v>
                </c:pt>
                <c:pt idx="3810">
                  <c:v>13.182286302780675</c:v>
                </c:pt>
                <c:pt idx="3811">
                  <c:v>4.3940954342602145</c:v>
                </c:pt>
                <c:pt idx="3812">
                  <c:v>21.970477171300995</c:v>
                </c:pt>
                <c:pt idx="3813">
                  <c:v>21.970477171300995</c:v>
                </c:pt>
                <c:pt idx="3814">
                  <c:v>17.576381737040855</c:v>
                </c:pt>
                <c:pt idx="3815">
                  <c:v>8.7881908685204184</c:v>
                </c:pt>
                <c:pt idx="3816">
                  <c:v>17.576381737040855</c:v>
                </c:pt>
                <c:pt idx="3817">
                  <c:v>30.758668039821487</c:v>
                </c:pt>
                <c:pt idx="3818">
                  <c:v>13.182286302780675</c:v>
                </c:pt>
                <c:pt idx="3819">
                  <c:v>17.576381737040855</c:v>
                </c:pt>
                <c:pt idx="3820">
                  <c:v>21.970477171300995</c:v>
                </c:pt>
                <c:pt idx="3821">
                  <c:v>17.576381737040855</c:v>
                </c:pt>
                <c:pt idx="3822">
                  <c:v>13.182286302780675</c:v>
                </c:pt>
                <c:pt idx="3823">
                  <c:v>17.576381737040855</c:v>
                </c:pt>
                <c:pt idx="3824">
                  <c:v>13.182286302780675</c:v>
                </c:pt>
                <c:pt idx="3825">
                  <c:v>8.7881908685204184</c:v>
                </c:pt>
                <c:pt idx="3826">
                  <c:v>13.182286302780675</c:v>
                </c:pt>
                <c:pt idx="3827">
                  <c:v>13.182286302780675</c:v>
                </c:pt>
                <c:pt idx="3828">
                  <c:v>13.182286302780675</c:v>
                </c:pt>
                <c:pt idx="3829">
                  <c:v>17.576381737040855</c:v>
                </c:pt>
                <c:pt idx="3830">
                  <c:v>8.7881908685204184</c:v>
                </c:pt>
                <c:pt idx="3831">
                  <c:v>13.182286302780675</c:v>
                </c:pt>
                <c:pt idx="3832">
                  <c:v>21.970477171300995</c:v>
                </c:pt>
                <c:pt idx="3833">
                  <c:v>17.576381737040855</c:v>
                </c:pt>
                <c:pt idx="3834">
                  <c:v>21.970477171300995</c:v>
                </c:pt>
                <c:pt idx="3835">
                  <c:v>0</c:v>
                </c:pt>
                <c:pt idx="3836">
                  <c:v>8.7881908685204184</c:v>
                </c:pt>
                <c:pt idx="3837">
                  <c:v>30.758668039821487</c:v>
                </c:pt>
                <c:pt idx="3838">
                  <c:v>30.758668039821487</c:v>
                </c:pt>
                <c:pt idx="3839">
                  <c:v>8.7881908685204184</c:v>
                </c:pt>
                <c:pt idx="3840">
                  <c:v>13.182286302780675</c:v>
                </c:pt>
                <c:pt idx="3841">
                  <c:v>26.364572605561168</c:v>
                </c:pt>
                <c:pt idx="3842">
                  <c:v>17.576381737040855</c:v>
                </c:pt>
                <c:pt idx="3843">
                  <c:v>35.152763474081702</c:v>
                </c:pt>
                <c:pt idx="3844">
                  <c:v>26.364572605561168</c:v>
                </c:pt>
                <c:pt idx="3845">
                  <c:v>35.152763474081702</c:v>
                </c:pt>
                <c:pt idx="3846">
                  <c:v>30.758668039821487</c:v>
                </c:pt>
                <c:pt idx="3847">
                  <c:v>21.970477171300995</c:v>
                </c:pt>
                <c:pt idx="3848">
                  <c:v>30.758668039821487</c:v>
                </c:pt>
                <c:pt idx="3849">
                  <c:v>52.729145211122663</c:v>
                </c:pt>
                <c:pt idx="3850">
                  <c:v>21.970477171300995</c:v>
                </c:pt>
                <c:pt idx="3851">
                  <c:v>17.576381737040855</c:v>
                </c:pt>
                <c:pt idx="3852">
                  <c:v>21.970477171300995</c:v>
                </c:pt>
                <c:pt idx="3853">
                  <c:v>30.758668039821487</c:v>
                </c:pt>
                <c:pt idx="3854">
                  <c:v>21.970477171300995</c:v>
                </c:pt>
                <c:pt idx="3855">
                  <c:v>4.3940954342602145</c:v>
                </c:pt>
                <c:pt idx="3856">
                  <c:v>26.364572605561168</c:v>
                </c:pt>
                <c:pt idx="3857">
                  <c:v>43.940954342602126</c:v>
                </c:pt>
                <c:pt idx="3858">
                  <c:v>43.940954342602126</c:v>
                </c:pt>
                <c:pt idx="3859">
                  <c:v>30.758668039821487</c:v>
                </c:pt>
                <c:pt idx="3860">
                  <c:v>17.576381737040855</c:v>
                </c:pt>
                <c:pt idx="3861">
                  <c:v>21.970477171300995</c:v>
                </c:pt>
                <c:pt idx="3862">
                  <c:v>21.970477171300995</c:v>
                </c:pt>
                <c:pt idx="3863">
                  <c:v>48.335049776862199</c:v>
                </c:pt>
                <c:pt idx="3864">
                  <c:v>17.576381737040855</c:v>
                </c:pt>
                <c:pt idx="3865">
                  <c:v>17.576381737040855</c:v>
                </c:pt>
                <c:pt idx="3866">
                  <c:v>8.7881908685204184</c:v>
                </c:pt>
                <c:pt idx="3867">
                  <c:v>4.3940954342602145</c:v>
                </c:pt>
                <c:pt idx="3868">
                  <c:v>17.576381737040855</c:v>
                </c:pt>
                <c:pt idx="3869">
                  <c:v>4.3940954342602145</c:v>
                </c:pt>
                <c:pt idx="3870">
                  <c:v>8.7881908685204184</c:v>
                </c:pt>
                <c:pt idx="3871">
                  <c:v>17.576381737040855</c:v>
                </c:pt>
                <c:pt idx="3872">
                  <c:v>13.182286302780675</c:v>
                </c:pt>
                <c:pt idx="3873">
                  <c:v>4.3940954342602145</c:v>
                </c:pt>
                <c:pt idx="3874">
                  <c:v>13.182286302780675</c:v>
                </c:pt>
                <c:pt idx="3875">
                  <c:v>4.3940954342602145</c:v>
                </c:pt>
                <c:pt idx="3876">
                  <c:v>17.576381737040855</c:v>
                </c:pt>
                <c:pt idx="3877">
                  <c:v>35.152763474081702</c:v>
                </c:pt>
                <c:pt idx="3878">
                  <c:v>26.364572605561168</c:v>
                </c:pt>
                <c:pt idx="3879">
                  <c:v>21.970477171300995</c:v>
                </c:pt>
                <c:pt idx="3880">
                  <c:v>17.576381737040855</c:v>
                </c:pt>
                <c:pt idx="3881">
                  <c:v>21.970477171300995</c:v>
                </c:pt>
                <c:pt idx="3882">
                  <c:v>17.576381737040855</c:v>
                </c:pt>
                <c:pt idx="3883">
                  <c:v>17.576381737040855</c:v>
                </c:pt>
                <c:pt idx="3884">
                  <c:v>17.576381737040855</c:v>
                </c:pt>
                <c:pt idx="3885">
                  <c:v>26.364572605561168</c:v>
                </c:pt>
                <c:pt idx="3886">
                  <c:v>17.576381737040855</c:v>
                </c:pt>
                <c:pt idx="3887">
                  <c:v>13.182286302780675</c:v>
                </c:pt>
                <c:pt idx="3888">
                  <c:v>13.182286302780675</c:v>
                </c:pt>
                <c:pt idx="3889">
                  <c:v>13.182286302780675</c:v>
                </c:pt>
                <c:pt idx="3890">
                  <c:v>13.182286302780675</c:v>
                </c:pt>
                <c:pt idx="3891">
                  <c:v>21.970477171300995</c:v>
                </c:pt>
                <c:pt idx="3892">
                  <c:v>17.576381737040855</c:v>
                </c:pt>
                <c:pt idx="3893">
                  <c:v>4.3940954342602145</c:v>
                </c:pt>
                <c:pt idx="3894">
                  <c:v>13.182286302780675</c:v>
                </c:pt>
                <c:pt idx="3895">
                  <c:v>17.576381737040855</c:v>
                </c:pt>
                <c:pt idx="3896">
                  <c:v>13.182286302780675</c:v>
                </c:pt>
                <c:pt idx="3897">
                  <c:v>13.182286302780675</c:v>
                </c:pt>
                <c:pt idx="3898">
                  <c:v>8.7881908685204184</c:v>
                </c:pt>
                <c:pt idx="3899">
                  <c:v>13.182286302780675</c:v>
                </c:pt>
                <c:pt idx="3900">
                  <c:v>8.7881908685204184</c:v>
                </c:pt>
                <c:pt idx="3901">
                  <c:v>13.182286302780675</c:v>
                </c:pt>
                <c:pt idx="3902">
                  <c:v>13.182286302780675</c:v>
                </c:pt>
                <c:pt idx="3903">
                  <c:v>8.7881908685204184</c:v>
                </c:pt>
                <c:pt idx="3904">
                  <c:v>13.182286302780675</c:v>
                </c:pt>
                <c:pt idx="3905">
                  <c:v>13.182286302780675</c:v>
                </c:pt>
                <c:pt idx="3906">
                  <c:v>13.182286302780675</c:v>
                </c:pt>
                <c:pt idx="3907">
                  <c:v>13.182286302780675</c:v>
                </c:pt>
                <c:pt idx="3908">
                  <c:v>17.576381737040855</c:v>
                </c:pt>
                <c:pt idx="3909">
                  <c:v>17.576381737040855</c:v>
                </c:pt>
                <c:pt idx="3910">
                  <c:v>8.7881908685204184</c:v>
                </c:pt>
                <c:pt idx="3911">
                  <c:v>17.576381737040855</c:v>
                </c:pt>
                <c:pt idx="3912">
                  <c:v>17.576381737040855</c:v>
                </c:pt>
                <c:pt idx="3913">
                  <c:v>26.364572605561168</c:v>
                </c:pt>
                <c:pt idx="3914">
                  <c:v>13.182286302780675</c:v>
                </c:pt>
                <c:pt idx="3915">
                  <c:v>26.364572605561168</c:v>
                </c:pt>
                <c:pt idx="3916">
                  <c:v>8.7881908685204184</c:v>
                </c:pt>
                <c:pt idx="3917">
                  <c:v>17.576381737040855</c:v>
                </c:pt>
                <c:pt idx="3918">
                  <c:v>21.970477171300995</c:v>
                </c:pt>
                <c:pt idx="3919">
                  <c:v>8.7881908685204184</c:v>
                </c:pt>
                <c:pt idx="3920">
                  <c:v>4.3940954342602145</c:v>
                </c:pt>
                <c:pt idx="3921">
                  <c:v>21.970477171300995</c:v>
                </c:pt>
                <c:pt idx="3922">
                  <c:v>8.7881908685204184</c:v>
                </c:pt>
                <c:pt idx="3923">
                  <c:v>17.576381737040855</c:v>
                </c:pt>
                <c:pt idx="3924">
                  <c:v>21.970477171300995</c:v>
                </c:pt>
                <c:pt idx="3925">
                  <c:v>0</c:v>
                </c:pt>
                <c:pt idx="3926">
                  <c:v>26.364572605561168</c:v>
                </c:pt>
                <c:pt idx="3927">
                  <c:v>17.576381737040855</c:v>
                </c:pt>
                <c:pt idx="3928">
                  <c:v>0</c:v>
                </c:pt>
                <c:pt idx="3929">
                  <c:v>21.970477171300995</c:v>
                </c:pt>
                <c:pt idx="3930">
                  <c:v>13.182286302780675</c:v>
                </c:pt>
                <c:pt idx="3931">
                  <c:v>17.576381737040855</c:v>
                </c:pt>
                <c:pt idx="3932">
                  <c:v>17.576381737040855</c:v>
                </c:pt>
                <c:pt idx="3933">
                  <c:v>21.970477171300995</c:v>
                </c:pt>
                <c:pt idx="3934">
                  <c:v>8.7881908685204184</c:v>
                </c:pt>
                <c:pt idx="3935">
                  <c:v>26.364572605561168</c:v>
                </c:pt>
                <c:pt idx="3936">
                  <c:v>26.364572605561168</c:v>
                </c:pt>
                <c:pt idx="3937">
                  <c:v>17.576381737040855</c:v>
                </c:pt>
                <c:pt idx="3938">
                  <c:v>0</c:v>
                </c:pt>
                <c:pt idx="3939">
                  <c:v>13.182286302780675</c:v>
                </c:pt>
                <c:pt idx="3940">
                  <c:v>26.364572605561168</c:v>
                </c:pt>
                <c:pt idx="3941">
                  <c:v>17.576381737040855</c:v>
                </c:pt>
                <c:pt idx="3942">
                  <c:v>30.758668039821487</c:v>
                </c:pt>
                <c:pt idx="3943">
                  <c:v>26.364572605561168</c:v>
                </c:pt>
                <c:pt idx="3944">
                  <c:v>26.364572605561168</c:v>
                </c:pt>
                <c:pt idx="3945">
                  <c:v>21.970477171300995</c:v>
                </c:pt>
                <c:pt idx="3946">
                  <c:v>17.576381737040855</c:v>
                </c:pt>
                <c:pt idx="3947">
                  <c:v>30.758668039821487</c:v>
                </c:pt>
                <c:pt idx="3948">
                  <c:v>30.758668039821487</c:v>
                </c:pt>
                <c:pt idx="3949">
                  <c:v>13.182286302780675</c:v>
                </c:pt>
                <c:pt idx="3950">
                  <c:v>21.970477171300995</c:v>
                </c:pt>
                <c:pt idx="3951">
                  <c:v>13.182286302780675</c:v>
                </c:pt>
                <c:pt idx="3952">
                  <c:v>26.364572605561168</c:v>
                </c:pt>
                <c:pt idx="3953">
                  <c:v>21.970477171300995</c:v>
                </c:pt>
                <c:pt idx="3954">
                  <c:v>13.182286302780675</c:v>
                </c:pt>
                <c:pt idx="3955">
                  <c:v>26.364572605561168</c:v>
                </c:pt>
                <c:pt idx="3956">
                  <c:v>21.970477171300995</c:v>
                </c:pt>
                <c:pt idx="3957">
                  <c:v>0</c:v>
                </c:pt>
                <c:pt idx="3958">
                  <c:v>13.182286302780675</c:v>
                </c:pt>
                <c:pt idx="3959">
                  <c:v>17.576381737040855</c:v>
                </c:pt>
                <c:pt idx="3960">
                  <c:v>26.364572605561168</c:v>
                </c:pt>
                <c:pt idx="3961">
                  <c:v>21.970477171300995</c:v>
                </c:pt>
                <c:pt idx="3962">
                  <c:v>21.970477171300995</c:v>
                </c:pt>
                <c:pt idx="3963">
                  <c:v>21.970477171300995</c:v>
                </c:pt>
                <c:pt idx="3964">
                  <c:v>30.758668039821487</c:v>
                </c:pt>
                <c:pt idx="3965">
                  <c:v>26.364572605561168</c:v>
                </c:pt>
                <c:pt idx="3966">
                  <c:v>26.364572605561168</c:v>
                </c:pt>
                <c:pt idx="3967">
                  <c:v>26.364572605561168</c:v>
                </c:pt>
                <c:pt idx="3968">
                  <c:v>8.7881908685204184</c:v>
                </c:pt>
                <c:pt idx="3969">
                  <c:v>13.182286302780675</c:v>
                </c:pt>
                <c:pt idx="3970">
                  <c:v>13.182286302780675</c:v>
                </c:pt>
                <c:pt idx="3971">
                  <c:v>8.7881908685204184</c:v>
                </c:pt>
                <c:pt idx="3972">
                  <c:v>8.7881908685204184</c:v>
                </c:pt>
                <c:pt idx="3973">
                  <c:v>21.970477171300995</c:v>
                </c:pt>
                <c:pt idx="3974">
                  <c:v>13.182286302780675</c:v>
                </c:pt>
                <c:pt idx="3975">
                  <c:v>13.182286302780675</c:v>
                </c:pt>
                <c:pt idx="3976">
                  <c:v>26.364572605561168</c:v>
                </c:pt>
                <c:pt idx="3977">
                  <c:v>4.3940954342602145</c:v>
                </c:pt>
                <c:pt idx="3978">
                  <c:v>13.182286302780675</c:v>
                </c:pt>
                <c:pt idx="3979">
                  <c:v>17.576381737040855</c:v>
                </c:pt>
                <c:pt idx="3980">
                  <c:v>17.576381737040855</c:v>
                </c:pt>
                <c:pt idx="3981">
                  <c:v>21.970477171300995</c:v>
                </c:pt>
                <c:pt idx="3982">
                  <c:v>17.576381737040855</c:v>
                </c:pt>
                <c:pt idx="3983">
                  <c:v>8.7881908685204184</c:v>
                </c:pt>
                <c:pt idx="3984">
                  <c:v>17.576381737040855</c:v>
                </c:pt>
                <c:pt idx="3985">
                  <c:v>26.364572605561168</c:v>
                </c:pt>
                <c:pt idx="3986">
                  <c:v>4.3940954342602145</c:v>
                </c:pt>
                <c:pt idx="3987">
                  <c:v>8.7881908685204184</c:v>
                </c:pt>
                <c:pt idx="3988">
                  <c:v>13.182286302780675</c:v>
                </c:pt>
                <c:pt idx="3989">
                  <c:v>13.182286302780675</c:v>
                </c:pt>
                <c:pt idx="3990">
                  <c:v>17.576381737040855</c:v>
                </c:pt>
                <c:pt idx="3991">
                  <c:v>17.576381737040855</c:v>
                </c:pt>
                <c:pt idx="3992">
                  <c:v>8.7881908685204184</c:v>
                </c:pt>
                <c:pt idx="3993">
                  <c:v>13.182286302780675</c:v>
                </c:pt>
                <c:pt idx="3994">
                  <c:v>13.182286302780675</c:v>
                </c:pt>
                <c:pt idx="3995">
                  <c:v>8.7881908685204184</c:v>
                </c:pt>
                <c:pt idx="3996">
                  <c:v>13.182286302780675</c:v>
                </c:pt>
                <c:pt idx="3997">
                  <c:v>4.3940954342602145</c:v>
                </c:pt>
                <c:pt idx="3998">
                  <c:v>8.7881908685204184</c:v>
                </c:pt>
                <c:pt idx="3999">
                  <c:v>8.7881908685204184</c:v>
                </c:pt>
                <c:pt idx="4000">
                  <c:v>13.182286302780675</c:v>
                </c:pt>
                <c:pt idx="4001">
                  <c:v>17.576381737040855</c:v>
                </c:pt>
                <c:pt idx="4002">
                  <c:v>17.576381737040855</c:v>
                </c:pt>
                <c:pt idx="4003">
                  <c:v>8.7881908685204184</c:v>
                </c:pt>
                <c:pt idx="4004">
                  <c:v>13.182286302780675</c:v>
                </c:pt>
                <c:pt idx="4005">
                  <c:v>13.182286302780675</c:v>
                </c:pt>
                <c:pt idx="4006">
                  <c:v>13.182286302780675</c:v>
                </c:pt>
                <c:pt idx="4007">
                  <c:v>26.364572605561168</c:v>
                </c:pt>
                <c:pt idx="4008">
                  <c:v>13.182286302780675</c:v>
                </c:pt>
                <c:pt idx="4009">
                  <c:v>13.182286302780675</c:v>
                </c:pt>
                <c:pt idx="4010">
                  <c:v>13.182286302780675</c:v>
                </c:pt>
                <c:pt idx="4011">
                  <c:v>13.182286302780675</c:v>
                </c:pt>
                <c:pt idx="4012">
                  <c:v>21.970477171300995</c:v>
                </c:pt>
                <c:pt idx="4013">
                  <c:v>8.7881908685204184</c:v>
                </c:pt>
                <c:pt idx="4014">
                  <c:v>13.182286302780675</c:v>
                </c:pt>
                <c:pt idx="4015">
                  <c:v>17.576381737040855</c:v>
                </c:pt>
                <c:pt idx="4016">
                  <c:v>13.182286302780675</c:v>
                </c:pt>
                <c:pt idx="4017">
                  <c:v>26.364572605561168</c:v>
                </c:pt>
                <c:pt idx="4018">
                  <c:v>13.182286302780675</c:v>
                </c:pt>
                <c:pt idx="4019">
                  <c:v>8.7881908685204184</c:v>
                </c:pt>
                <c:pt idx="4020">
                  <c:v>17.576381737040855</c:v>
                </c:pt>
                <c:pt idx="4021">
                  <c:v>17.576381737040855</c:v>
                </c:pt>
                <c:pt idx="4022">
                  <c:v>21.970477171300995</c:v>
                </c:pt>
                <c:pt idx="4023">
                  <c:v>4.3940954342602145</c:v>
                </c:pt>
                <c:pt idx="4024">
                  <c:v>17.576381737040855</c:v>
                </c:pt>
                <c:pt idx="4025">
                  <c:v>13.182286302780675</c:v>
                </c:pt>
                <c:pt idx="4026">
                  <c:v>13.182286302780675</c:v>
                </c:pt>
                <c:pt idx="4027">
                  <c:v>13.182286302780675</c:v>
                </c:pt>
                <c:pt idx="4028">
                  <c:v>21.970477171300995</c:v>
                </c:pt>
                <c:pt idx="4029">
                  <c:v>4.3940954342602145</c:v>
                </c:pt>
                <c:pt idx="4030">
                  <c:v>17.576381737040855</c:v>
                </c:pt>
                <c:pt idx="4031">
                  <c:v>26.364572605561168</c:v>
                </c:pt>
                <c:pt idx="4032">
                  <c:v>13.182286302780675</c:v>
                </c:pt>
                <c:pt idx="4033">
                  <c:v>17.576381737040855</c:v>
                </c:pt>
                <c:pt idx="4034">
                  <c:v>26.364572605561168</c:v>
                </c:pt>
                <c:pt idx="4035">
                  <c:v>26.364572605561168</c:v>
                </c:pt>
                <c:pt idx="4036">
                  <c:v>30.758668039821487</c:v>
                </c:pt>
                <c:pt idx="4037">
                  <c:v>13.182286302780675</c:v>
                </c:pt>
                <c:pt idx="4038">
                  <c:v>17.576381737040855</c:v>
                </c:pt>
                <c:pt idx="4039">
                  <c:v>26.364572605561168</c:v>
                </c:pt>
                <c:pt idx="4040">
                  <c:v>35.152763474081702</c:v>
                </c:pt>
                <c:pt idx="4041">
                  <c:v>17.576381737040855</c:v>
                </c:pt>
                <c:pt idx="4042">
                  <c:v>21.970477171300995</c:v>
                </c:pt>
                <c:pt idx="4043">
                  <c:v>17.576381737040855</c:v>
                </c:pt>
                <c:pt idx="4044">
                  <c:v>39.546858908341918</c:v>
                </c:pt>
                <c:pt idx="4045">
                  <c:v>17.576381737040855</c:v>
                </c:pt>
                <c:pt idx="4046">
                  <c:v>30.758668039821487</c:v>
                </c:pt>
                <c:pt idx="4047">
                  <c:v>30.758668039821487</c:v>
                </c:pt>
                <c:pt idx="4048">
                  <c:v>21.970477171300995</c:v>
                </c:pt>
                <c:pt idx="4049">
                  <c:v>13.182286302780675</c:v>
                </c:pt>
                <c:pt idx="4050">
                  <c:v>21.970477171300995</c:v>
                </c:pt>
                <c:pt idx="4051">
                  <c:v>4.3940954342602145</c:v>
                </c:pt>
                <c:pt idx="4052">
                  <c:v>26.364572605561168</c:v>
                </c:pt>
                <c:pt idx="4053">
                  <c:v>17.576381737040855</c:v>
                </c:pt>
                <c:pt idx="4054">
                  <c:v>17.576381737040855</c:v>
                </c:pt>
                <c:pt idx="4055">
                  <c:v>8.7881908685204184</c:v>
                </c:pt>
                <c:pt idx="4056">
                  <c:v>21.970477171300995</c:v>
                </c:pt>
                <c:pt idx="4057">
                  <c:v>39.546858908341918</c:v>
                </c:pt>
                <c:pt idx="4058">
                  <c:v>30.758668039821487</c:v>
                </c:pt>
                <c:pt idx="4059">
                  <c:v>26.364572605561168</c:v>
                </c:pt>
                <c:pt idx="4060">
                  <c:v>26.364572605561168</c:v>
                </c:pt>
                <c:pt idx="4061">
                  <c:v>13.182286302780675</c:v>
                </c:pt>
                <c:pt idx="4062">
                  <c:v>26.364572605561168</c:v>
                </c:pt>
                <c:pt idx="4063">
                  <c:v>8.7881908685204184</c:v>
                </c:pt>
                <c:pt idx="4064">
                  <c:v>13.182286302780675</c:v>
                </c:pt>
                <c:pt idx="4065">
                  <c:v>17.576381737040855</c:v>
                </c:pt>
                <c:pt idx="4066">
                  <c:v>35.152763474081702</c:v>
                </c:pt>
                <c:pt idx="4067">
                  <c:v>17.576381737040855</c:v>
                </c:pt>
                <c:pt idx="4068">
                  <c:v>21.970477171300995</c:v>
                </c:pt>
                <c:pt idx="4069">
                  <c:v>13.182286302780675</c:v>
                </c:pt>
                <c:pt idx="4070">
                  <c:v>13.182286302780675</c:v>
                </c:pt>
                <c:pt idx="4071">
                  <c:v>13.182286302780675</c:v>
                </c:pt>
                <c:pt idx="4072">
                  <c:v>8.7881908685204184</c:v>
                </c:pt>
                <c:pt idx="4073">
                  <c:v>13.182286302780675</c:v>
                </c:pt>
                <c:pt idx="4074">
                  <c:v>8.7881908685204184</c:v>
                </c:pt>
                <c:pt idx="4075">
                  <c:v>21.970477171300995</c:v>
                </c:pt>
                <c:pt idx="4076">
                  <c:v>17.576381737040855</c:v>
                </c:pt>
                <c:pt idx="4077">
                  <c:v>4.3940954342602145</c:v>
                </c:pt>
                <c:pt idx="4078">
                  <c:v>21.970477171300995</c:v>
                </c:pt>
                <c:pt idx="4079">
                  <c:v>13.182286302780675</c:v>
                </c:pt>
                <c:pt idx="4080">
                  <c:v>21.970477171300995</c:v>
                </c:pt>
                <c:pt idx="4081">
                  <c:v>13.182286302780675</c:v>
                </c:pt>
                <c:pt idx="4082">
                  <c:v>13.182286302780675</c:v>
                </c:pt>
                <c:pt idx="4083">
                  <c:v>4.3940954342602145</c:v>
                </c:pt>
                <c:pt idx="4084">
                  <c:v>13.182286302780675</c:v>
                </c:pt>
                <c:pt idx="4085">
                  <c:v>17.576381737040855</c:v>
                </c:pt>
                <c:pt idx="4086">
                  <c:v>8.7881908685204184</c:v>
                </c:pt>
                <c:pt idx="4087">
                  <c:v>8.7881908685204184</c:v>
                </c:pt>
                <c:pt idx="4088">
                  <c:v>13.182286302780675</c:v>
                </c:pt>
                <c:pt idx="4089">
                  <c:v>17.576381737040855</c:v>
                </c:pt>
                <c:pt idx="4090">
                  <c:v>17.576381737040855</c:v>
                </c:pt>
                <c:pt idx="4091">
                  <c:v>13.182286302780675</c:v>
                </c:pt>
                <c:pt idx="4092">
                  <c:v>4.3940954342602145</c:v>
                </c:pt>
                <c:pt idx="4093">
                  <c:v>17.576381737040855</c:v>
                </c:pt>
                <c:pt idx="4094">
                  <c:v>8.7881908685204184</c:v>
                </c:pt>
                <c:pt idx="4095">
                  <c:v>8.7881908685204184</c:v>
                </c:pt>
                <c:pt idx="4096">
                  <c:v>8.7881908685204184</c:v>
                </c:pt>
                <c:pt idx="4097">
                  <c:v>4.3940954342602145</c:v>
                </c:pt>
                <c:pt idx="4098">
                  <c:v>8.7881908685204184</c:v>
                </c:pt>
                <c:pt idx="4099">
                  <c:v>17.576381737040855</c:v>
                </c:pt>
                <c:pt idx="4100">
                  <c:v>13.182286302780675</c:v>
                </c:pt>
                <c:pt idx="4101">
                  <c:v>17.576381737040855</c:v>
                </c:pt>
                <c:pt idx="4102">
                  <c:v>8.7881908685204184</c:v>
                </c:pt>
                <c:pt idx="4103">
                  <c:v>13.182286302780675</c:v>
                </c:pt>
                <c:pt idx="4104">
                  <c:v>8.7881908685204184</c:v>
                </c:pt>
                <c:pt idx="4105">
                  <c:v>17.576381737040855</c:v>
                </c:pt>
                <c:pt idx="4106">
                  <c:v>21.970477171300995</c:v>
                </c:pt>
                <c:pt idx="4107">
                  <c:v>17.576381737040855</c:v>
                </c:pt>
                <c:pt idx="4108">
                  <c:v>17.576381737040855</c:v>
                </c:pt>
                <c:pt idx="4109">
                  <c:v>4.3940954342602145</c:v>
                </c:pt>
                <c:pt idx="4110">
                  <c:v>13.182286302780675</c:v>
                </c:pt>
                <c:pt idx="4111">
                  <c:v>17.576381737040855</c:v>
                </c:pt>
                <c:pt idx="4112">
                  <c:v>13.182286302780675</c:v>
                </c:pt>
                <c:pt idx="4113">
                  <c:v>17.576381737040855</c:v>
                </c:pt>
                <c:pt idx="4114">
                  <c:v>13.182286302780675</c:v>
                </c:pt>
                <c:pt idx="4115">
                  <c:v>13.182286302780675</c:v>
                </c:pt>
                <c:pt idx="4116">
                  <c:v>26.364572605561168</c:v>
                </c:pt>
                <c:pt idx="4117">
                  <c:v>4.3940954342602145</c:v>
                </c:pt>
                <c:pt idx="4118">
                  <c:v>13.182286302780675</c:v>
                </c:pt>
                <c:pt idx="4119">
                  <c:v>4.3940954342602145</c:v>
                </c:pt>
                <c:pt idx="4120">
                  <c:v>13.182286302780675</c:v>
                </c:pt>
                <c:pt idx="4121">
                  <c:v>13.182286302780675</c:v>
                </c:pt>
                <c:pt idx="4122">
                  <c:v>17.576381737040855</c:v>
                </c:pt>
                <c:pt idx="4123">
                  <c:v>8.7881908685204184</c:v>
                </c:pt>
                <c:pt idx="4124">
                  <c:v>17.576381737040855</c:v>
                </c:pt>
                <c:pt idx="4125">
                  <c:v>13.182286302780675</c:v>
                </c:pt>
                <c:pt idx="4126">
                  <c:v>13.182286302780675</c:v>
                </c:pt>
                <c:pt idx="4127">
                  <c:v>17.576381737040855</c:v>
                </c:pt>
                <c:pt idx="4128">
                  <c:v>21.970477171300995</c:v>
                </c:pt>
                <c:pt idx="4129">
                  <c:v>17.576381737040855</c:v>
                </c:pt>
                <c:pt idx="4130">
                  <c:v>21.970477171300995</c:v>
                </c:pt>
                <c:pt idx="4131">
                  <c:v>17.576381737040855</c:v>
                </c:pt>
                <c:pt idx="4132">
                  <c:v>0</c:v>
                </c:pt>
                <c:pt idx="4133">
                  <c:v>21.970477171300995</c:v>
                </c:pt>
                <c:pt idx="4134">
                  <c:v>26.364572605561168</c:v>
                </c:pt>
                <c:pt idx="4135">
                  <c:v>35.152763474081702</c:v>
                </c:pt>
                <c:pt idx="4136">
                  <c:v>21.970477171300995</c:v>
                </c:pt>
                <c:pt idx="4137">
                  <c:v>21.970477171300995</c:v>
                </c:pt>
                <c:pt idx="4138">
                  <c:v>26.364572605561168</c:v>
                </c:pt>
                <c:pt idx="4139">
                  <c:v>26.364572605561168</c:v>
                </c:pt>
                <c:pt idx="4140">
                  <c:v>21.970477171300995</c:v>
                </c:pt>
                <c:pt idx="4141">
                  <c:v>26.364572605561168</c:v>
                </c:pt>
                <c:pt idx="4142">
                  <c:v>17.576381737040855</c:v>
                </c:pt>
                <c:pt idx="4143">
                  <c:v>26.364572605561168</c:v>
                </c:pt>
                <c:pt idx="4144">
                  <c:v>21.970477171300995</c:v>
                </c:pt>
                <c:pt idx="4145">
                  <c:v>21.970477171300995</c:v>
                </c:pt>
                <c:pt idx="4146">
                  <c:v>30.758668039821487</c:v>
                </c:pt>
                <c:pt idx="4147">
                  <c:v>17.576381737040855</c:v>
                </c:pt>
                <c:pt idx="4148">
                  <c:v>21.970477171300995</c:v>
                </c:pt>
                <c:pt idx="4149">
                  <c:v>26.364572605561168</c:v>
                </c:pt>
                <c:pt idx="4150">
                  <c:v>26.364572605561168</c:v>
                </c:pt>
                <c:pt idx="4151">
                  <c:v>26.364572605561168</c:v>
                </c:pt>
                <c:pt idx="4152">
                  <c:v>30.758668039821487</c:v>
                </c:pt>
                <c:pt idx="4153">
                  <c:v>17.576381737040855</c:v>
                </c:pt>
                <c:pt idx="4154">
                  <c:v>21.970477171300995</c:v>
                </c:pt>
                <c:pt idx="4155">
                  <c:v>8.7881908685204184</c:v>
                </c:pt>
                <c:pt idx="4156">
                  <c:v>26.364572605561168</c:v>
                </c:pt>
                <c:pt idx="4157">
                  <c:v>0</c:v>
                </c:pt>
                <c:pt idx="4158">
                  <c:v>21.970477171300995</c:v>
                </c:pt>
                <c:pt idx="4159">
                  <c:v>26.364572605561168</c:v>
                </c:pt>
                <c:pt idx="4160">
                  <c:v>26.364572605561168</c:v>
                </c:pt>
                <c:pt idx="4161">
                  <c:v>30.758668039821487</c:v>
                </c:pt>
                <c:pt idx="4162">
                  <c:v>21.970477171300995</c:v>
                </c:pt>
                <c:pt idx="4163">
                  <c:v>26.364572605561168</c:v>
                </c:pt>
                <c:pt idx="4164">
                  <c:v>26.364572605561168</c:v>
                </c:pt>
                <c:pt idx="4165">
                  <c:v>26.364572605561168</c:v>
                </c:pt>
                <c:pt idx="4166">
                  <c:v>8.7881908685204184</c:v>
                </c:pt>
                <c:pt idx="4167">
                  <c:v>21.970477171300995</c:v>
                </c:pt>
                <c:pt idx="4168">
                  <c:v>13.182286302780675</c:v>
                </c:pt>
                <c:pt idx="4169">
                  <c:v>13.182286302780675</c:v>
                </c:pt>
                <c:pt idx="4170">
                  <c:v>13.182286302780675</c:v>
                </c:pt>
                <c:pt idx="4171">
                  <c:v>21.970477171300995</c:v>
                </c:pt>
                <c:pt idx="4172">
                  <c:v>8.7881908685204184</c:v>
                </c:pt>
                <c:pt idx="4173">
                  <c:v>0</c:v>
                </c:pt>
                <c:pt idx="4174">
                  <c:v>4.3940954342602145</c:v>
                </c:pt>
                <c:pt idx="4175">
                  <c:v>26.364572605561168</c:v>
                </c:pt>
                <c:pt idx="4176">
                  <c:v>4.3940954342602145</c:v>
                </c:pt>
                <c:pt idx="4177">
                  <c:v>17.576381737040855</c:v>
                </c:pt>
                <c:pt idx="4178">
                  <c:v>8.7881908685204184</c:v>
                </c:pt>
                <c:pt idx="4179">
                  <c:v>17.576381737040855</c:v>
                </c:pt>
                <c:pt idx="4180">
                  <c:v>13.182286302780675</c:v>
                </c:pt>
                <c:pt idx="4181">
                  <c:v>8.7881908685204184</c:v>
                </c:pt>
                <c:pt idx="4182">
                  <c:v>17.576381737040855</c:v>
                </c:pt>
                <c:pt idx="4183">
                  <c:v>17.576381737040855</c:v>
                </c:pt>
                <c:pt idx="4184">
                  <c:v>17.576381737040855</c:v>
                </c:pt>
                <c:pt idx="4185">
                  <c:v>13.182286302780675</c:v>
                </c:pt>
                <c:pt idx="4186">
                  <c:v>4.3940954342602145</c:v>
                </c:pt>
                <c:pt idx="4187">
                  <c:v>17.576381737040855</c:v>
                </c:pt>
                <c:pt idx="4188">
                  <c:v>13.182286302780675</c:v>
                </c:pt>
                <c:pt idx="4189">
                  <c:v>21.970477171300995</c:v>
                </c:pt>
                <c:pt idx="4190">
                  <c:v>8.7881908685204184</c:v>
                </c:pt>
                <c:pt idx="4191">
                  <c:v>8.7881908685204184</c:v>
                </c:pt>
                <c:pt idx="4192">
                  <c:v>13.182286302780675</c:v>
                </c:pt>
                <c:pt idx="4193">
                  <c:v>13.182286302780675</c:v>
                </c:pt>
                <c:pt idx="4194">
                  <c:v>13.182286302780675</c:v>
                </c:pt>
                <c:pt idx="4195">
                  <c:v>8.7881908685204184</c:v>
                </c:pt>
                <c:pt idx="4196">
                  <c:v>8.7881908685204184</c:v>
                </c:pt>
                <c:pt idx="4197">
                  <c:v>13.182286302780675</c:v>
                </c:pt>
                <c:pt idx="4198">
                  <c:v>17.576381737040855</c:v>
                </c:pt>
                <c:pt idx="4199">
                  <c:v>21.970477171300995</c:v>
                </c:pt>
                <c:pt idx="4200">
                  <c:v>13.182286302780675</c:v>
                </c:pt>
                <c:pt idx="4201">
                  <c:v>8.7881908685204184</c:v>
                </c:pt>
                <c:pt idx="4202">
                  <c:v>13.182286302780675</c:v>
                </c:pt>
                <c:pt idx="4203">
                  <c:v>17.576381737040855</c:v>
                </c:pt>
                <c:pt idx="4204">
                  <c:v>8.7881908685204184</c:v>
                </c:pt>
                <c:pt idx="4205">
                  <c:v>13.182286302780675</c:v>
                </c:pt>
                <c:pt idx="4206">
                  <c:v>26.364572605561168</c:v>
                </c:pt>
                <c:pt idx="4207">
                  <c:v>13.182286302780675</c:v>
                </c:pt>
                <c:pt idx="4208">
                  <c:v>17.576381737040855</c:v>
                </c:pt>
                <c:pt idx="4209">
                  <c:v>13.182286302780675</c:v>
                </c:pt>
                <c:pt idx="4210">
                  <c:v>13.182286302780675</c:v>
                </c:pt>
                <c:pt idx="4211">
                  <c:v>13.182286302780675</c:v>
                </c:pt>
                <c:pt idx="4212">
                  <c:v>17.576381737040855</c:v>
                </c:pt>
                <c:pt idx="4213">
                  <c:v>17.576381737040855</c:v>
                </c:pt>
                <c:pt idx="4214">
                  <c:v>4.3940954342602145</c:v>
                </c:pt>
                <c:pt idx="4215">
                  <c:v>21.970477171300995</c:v>
                </c:pt>
                <c:pt idx="4216">
                  <c:v>13.182286302780675</c:v>
                </c:pt>
                <c:pt idx="4217">
                  <c:v>8.7881908685204184</c:v>
                </c:pt>
                <c:pt idx="4218">
                  <c:v>8.7881908685204184</c:v>
                </c:pt>
                <c:pt idx="4219">
                  <c:v>17.576381737040855</c:v>
                </c:pt>
                <c:pt idx="4220">
                  <c:v>13.182286302780675</c:v>
                </c:pt>
                <c:pt idx="4221">
                  <c:v>26.364572605561168</c:v>
                </c:pt>
                <c:pt idx="4222">
                  <c:v>21.970477171300995</c:v>
                </c:pt>
                <c:pt idx="4223">
                  <c:v>17.576381737040855</c:v>
                </c:pt>
                <c:pt idx="4224">
                  <c:v>17.576381737040855</c:v>
                </c:pt>
                <c:pt idx="4225">
                  <c:v>8.7881908685204184</c:v>
                </c:pt>
                <c:pt idx="4226">
                  <c:v>17.576381737040855</c:v>
                </c:pt>
                <c:pt idx="4227">
                  <c:v>4.3940954342602145</c:v>
                </c:pt>
                <c:pt idx="4228">
                  <c:v>26.364572605561168</c:v>
                </c:pt>
                <c:pt idx="4229">
                  <c:v>21.970477171300995</c:v>
                </c:pt>
                <c:pt idx="4230">
                  <c:v>39.546858908341918</c:v>
                </c:pt>
                <c:pt idx="4231">
                  <c:v>39.546858908341918</c:v>
                </c:pt>
                <c:pt idx="4232">
                  <c:v>13.182286302780675</c:v>
                </c:pt>
                <c:pt idx="4233">
                  <c:v>13.182286302780675</c:v>
                </c:pt>
                <c:pt idx="4234">
                  <c:v>26.364572605561168</c:v>
                </c:pt>
                <c:pt idx="4235">
                  <c:v>8.7881908685204184</c:v>
                </c:pt>
                <c:pt idx="4236">
                  <c:v>21.970477171300995</c:v>
                </c:pt>
                <c:pt idx="4237">
                  <c:v>13.182286302780675</c:v>
                </c:pt>
                <c:pt idx="4238">
                  <c:v>35.152763474081702</c:v>
                </c:pt>
                <c:pt idx="4239">
                  <c:v>17.576381737040855</c:v>
                </c:pt>
                <c:pt idx="4240">
                  <c:v>26.364572605561168</c:v>
                </c:pt>
                <c:pt idx="4241">
                  <c:v>21.970477171300995</c:v>
                </c:pt>
                <c:pt idx="4242">
                  <c:v>4.3940954342602145</c:v>
                </c:pt>
                <c:pt idx="4243">
                  <c:v>17.576381737040855</c:v>
                </c:pt>
                <c:pt idx="4244">
                  <c:v>26.364572605561168</c:v>
                </c:pt>
                <c:pt idx="4245">
                  <c:v>26.364572605561168</c:v>
                </c:pt>
                <c:pt idx="4246">
                  <c:v>13.182286302780675</c:v>
                </c:pt>
                <c:pt idx="4247">
                  <c:v>8.7881908685204184</c:v>
                </c:pt>
                <c:pt idx="4248">
                  <c:v>26.364572605561168</c:v>
                </c:pt>
                <c:pt idx="4249">
                  <c:v>17.576381737040855</c:v>
                </c:pt>
                <c:pt idx="4250">
                  <c:v>35.152763474081702</c:v>
                </c:pt>
                <c:pt idx="4251">
                  <c:v>8.7881908685204184</c:v>
                </c:pt>
                <c:pt idx="4252">
                  <c:v>13.182286302780675</c:v>
                </c:pt>
                <c:pt idx="4253">
                  <c:v>21.970477171300995</c:v>
                </c:pt>
                <c:pt idx="4254">
                  <c:v>4.3940954342602145</c:v>
                </c:pt>
                <c:pt idx="4255">
                  <c:v>21.970477171300995</c:v>
                </c:pt>
                <c:pt idx="4256">
                  <c:v>35.152763474081702</c:v>
                </c:pt>
                <c:pt idx="4257">
                  <c:v>13.182286302780675</c:v>
                </c:pt>
                <c:pt idx="4258">
                  <c:v>39.546858908341918</c:v>
                </c:pt>
                <c:pt idx="4259">
                  <c:v>35.152763474081702</c:v>
                </c:pt>
                <c:pt idx="4260">
                  <c:v>13.182286302780675</c:v>
                </c:pt>
                <c:pt idx="4261">
                  <c:v>-4.3940954342602065</c:v>
                </c:pt>
                <c:pt idx="4262">
                  <c:v>26.364572605561168</c:v>
                </c:pt>
                <c:pt idx="4263">
                  <c:v>17.576381737040855</c:v>
                </c:pt>
                <c:pt idx="4264">
                  <c:v>26.364572605561168</c:v>
                </c:pt>
                <c:pt idx="4265">
                  <c:v>30.758668039821487</c:v>
                </c:pt>
                <c:pt idx="4266">
                  <c:v>21.970477171300995</c:v>
                </c:pt>
                <c:pt idx="4267">
                  <c:v>8.7881908685204184</c:v>
                </c:pt>
                <c:pt idx="4268">
                  <c:v>13.182286302780675</c:v>
                </c:pt>
                <c:pt idx="4269">
                  <c:v>13.182286302780675</c:v>
                </c:pt>
                <c:pt idx="4270">
                  <c:v>35.152763474081702</c:v>
                </c:pt>
                <c:pt idx="4271">
                  <c:v>26.364572605561168</c:v>
                </c:pt>
                <c:pt idx="4272">
                  <c:v>8.7881908685204184</c:v>
                </c:pt>
                <c:pt idx="4273">
                  <c:v>21.970477171300995</c:v>
                </c:pt>
                <c:pt idx="4274">
                  <c:v>13.182286302780675</c:v>
                </c:pt>
                <c:pt idx="4275">
                  <c:v>4.3940954342602145</c:v>
                </c:pt>
                <c:pt idx="4276">
                  <c:v>8.7881908685204184</c:v>
                </c:pt>
                <c:pt idx="4277">
                  <c:v>13.182286302780675</c:v>
                </c:pt>
                <c:pt idx="4278">
                  <c:v>13.182286302780675</c:v>
                </c:pt>
                <c:pt idx="4279">
                  <c:v>21.970477171300995</c:v>
                </c:pt>
                <c:pt idx="4280">
                  <c:v>26.364572605561168</c:v>
                </c:pt>
                <c:pt idx="4281">
                  <c:v>13.182286302780675</c:v>
                </c:pt>
                <c:pt idx="4282">
                  <c:v>13.182286302780675</c:v>
                </c:pt>
                <c:pt idx="4283">
                  <c:v>17.576381737040855</c:v>
                </c:pt>
                <c:pt idx="4284">
                  <c:v>17.576381737040855</c:v>
                </c:pt>
                <c:pt idx="4285">
                  <c:v>4.3940954342602145</c:v>
                </c:pt>
                <c:pt idx="4286">
                  <c:v>26.364572605561168</c:v>
                </c:pt>
                <c:pt idx="4287">
                  <c:v>4.3940954342602145</c:v>
                </c:pt>
                <c:pt idx="4288">
                  <c:v>17.576381737040855</c:v>
                </c:pt>
                <c:pt idx="4289">
                  <c:v>13.182286302780675</c:v>
                </c:pt>
                <c:pt idx="4290">
                  <c:v>8.7881908685204184</c:v>
                </c:pt>
                <c:pt idx="4291">
                  <c:v>21.970477171300995</c:v>
                </c:pt>
                <c:pt idx="4292">
                  <c:v>8.7881908685204184</c:v>
                </c:pt>
                <c:pt idx="4293">
                  <c:v>17.576381737040855</c:v>
                </c:pt>
                <c:pt idx="4294">
                  <c:v>8.7881908685204184</c:v>
                </c:pt>
                <c:pt idx="4295">
                  <c:v>13.182286302780675</c:v>
                </c:pt>
                <c:pt idx="4296">
                  <c:v>13.182286302780675</c:v>
                </c:pt>
                <c:pt idx="4297">
                  <c:v>13.182286302780675</c:v>
                </c:pt>
                <c:pt idx="4298">
                  <c:v>13.182286302780675</c:v>
                </c:pt>
                <c:pt idx="4299">
                  <c:v>21.970477171300995</c:v>
                </c:pt>
                <c:pt idx="4300">
                  <c:v>8.7881908685204184</c:v>
                </c:pt>
                <c:pt idx="4301">
                  <c:v>13.182286302780675</c:v>
                </c:pt>
                <c:pt idx="4302">
                  <c:v>17.576381737040855</c:v>
                </c:pt>
                <c:pt idx="4303">
                  <c:v>8.7881908685204184</c:v>
                </c:pt>
                <c:pt idx="4304">
                  <c:v>17.576381737040855</c:v>
                </c:pt>
                <c:pt idx="4305">
                  <c:v>21.970477171300995</c:v>
                </c:pt>
                <c:pt idx="4306">
                  <c:v>8.7881908685204184</c:v>
                </c:pt>
                <c:pt idx="4307">
                  <c:v>13.182286302780675</c:v>
                </c:pt>
                <c:pt idx="4308">
                  <c:v>17.576381737040855</c:v>
                </c:pt>
                <c:pt idx="4309">
                  <c:v>26.364572605561168</c:v>
                </c:pt>
                <c:pt idx="4310">
                  <c:v>17.576381737040855</c:v>
                </c:pt>
                <c:pt idx="4311">
                  <c:v>17.576381737040855</c:v>
                </c:pt>
                <c:pt idx="4312">
                  <c:v>8.7881908685204184</c:v>
                </c:pt>
                <c:pt idx="4313">
                  <c:v>17.576381737040855</c:v>
                </c:pt>
                <c:pt idx="4314">
                  <c:v>17.576381737040855</c:v>
                </c:pt>
                <c:pt idx="4315">
                  <c:v>8.7881908685204184</c:v>
                </c:pt>
                <c:pt idx="4316">
                  <c:v>8.7881908685204184</c:v>
                </c:pt>
                <c:pt idx="4317">
                  <c:v>8.7881908685204184</c:v>
                </c:pt>
                <c:pt idx="4318">
                  <c:v>13.182286302780675</c:v>
                </c:pt>
                <c:pt idx="4319">
                  <c:v>13.182286302780675</c:v>
                </c:pt>
                <c:pt idx="4320">
                  <c:v>17.576381737040855</c:v>
                </c:pt>
                <c:pt idx="4321">
                  <c:v>8.7881908685204184</c:v>
                </c:pt>
                <c:pt idx="4322">
                  <c:v>13.182286302780675</c:v>
                </c:pt>
                <c:pt idx="4323">
                  <c:v>8.7881908685204184</c:v>
                </c:pt>
                <c:pt idx="4324">
                  <c:v>21.970477171300995</c:v>
                </c:pt>
                <c:pt idx="4325">
                  <c:v>13.182286302780675</c:v>
                </c:pt>
                <c:pt idx="4326">
                  <c:v>17.576381737040855</c:v>
                </c:pt>
                <c:pt idx="4327">
                  <c:v>17.576381737040855</c:v>
                </c:pt>
                <c:pt idx="4328">
                  <c:v>21.970477171300995</c:v>
                </c:pt>
                <c:pt idx="4329">
                  <c:v>35.152763474081702</c:v>
                </c:pt>
                <c:pt idx="4330">
                  <c:v>30.758668039821487</c:v>
                </c:pt>
                <c:pt idx="4331">
                  <c:v>8.7881908685204184</c:v>
                </c:pt>
                <c:pt idx="4332">
                  <c:v>21.970477171300995</c:v>
                </c:pt>
                <c:pt idx="4333">
                  <c:v>17.576381737040855</c:v>
                </c:pt>
                <c:pt idx="4334">
                  <c:v>30.758668039821487</c:v>
                </c:pt>
                <c:pt idx="4335">
                  <c:v>21.970477171300995</c:v>
                </c:pt>
                <c:pt idx="4336">
                  <c:v>13.182286302780675</c:v>
                </c:pt>
                <c:pt idx="4337">
                  <c:v>26.364572605561168</c:v>
                </c:pt>
                <c:pt idx="4338">
                  <c:v>30.758668039821487</c:v>
                </c:pt>
                <c:pt idx="4339">
                  <c:v>48.335049776862199</c:v>
                </c:pt>
                <c:pt idx="4340">
                  <c:v>8.7881908685204184</c:v>
                </c:pt>
                <c:pt idx="4341">
                  <c:v>21.970477171300995</c:v>
                </c:pt>
                <c:pt idx="4342">
                  <c:v>0</c:v>
                </c:pt>
                <c:pt idx="4343">
                  <c:v>26.364572605561168</c:v>
                </c:pt>
                <c:pt idx="4344">
                  <c:v>30.758668039821487</c:v>
                </c:pt>
                <c:pt idx="4345">
                  <c:v>35.152763474081702</c:v>
                </c:pt>
                <c:pt idx="4346">
                  <c:v>26.364572605561168</c:v>
                </c:pt>
                <c:pt idx="4347">
                  <c:v>26.364572605561168</c:v>
                </c:pt>
                <c:pt idx="4348">
                  <c:v>13.182286302780675</c:v>
                </c:pt>
                <c:pt idx="4349">
                  <c:v>17.576381737040855</c:v>
                </c:pt>
                <c:pt idx="4350">
                  <c:v>4.3940954342602145</c:v>
                </c:pt>
                <c:pt idx="4351">
                  <c:v>26.364572605561168</c:v>
                </c:pt>
                <c:pt idx="4352">
                  <c:v>21.970477171300995</c:v>
                </c:pt>
                <c:pt idx="4353">
                  <c:v>13.182286302780675</c:v>
                </c:pt>
                <c:pt idx="4354">
                  <c:v>21.970477171300995</c:v>
                </c:pt>
                <c:pt idx="4355">
                  <c:v>13.182286302780675</c:v>
                </c:pt>
                <c:pt idx="4356">
                  <c:v>21.970477171300995</c:v>
                </c:pt>
                <c:pt idx="4357">
                  <c:v>17.576381737040855</c:v>
                </c:pt>
                <c:pt idx="4358">
                  <c:v>17.576381737040855</c:v>
                </c:pt>
                <c:pt idx="4359">
                  <c:v>30.758668039821487</c:v>
                </c:pt>
                <c:pt idx="4360">
                  <c:v>26.364572605561168</c:v>
                </c:pt>
                <c:pt idx="4361">
                  <c:v>26.364572605561168</c:v>
                </c:pt>
                <c:pt idx="4362">
                  <c:v>26.364572605561168</c:v>
                </c:pt>
                <c:pt idx="4363">
                  <c:v>26.364572605561168</c:v>
                </c:pt>
                <c:pt idx="4364">
                  <c:v>8.7881908685204184</c:v>
                </c:pt>
                <c:pt idx="4365">
                  <c:v>8.7881908685204184</c:v>
                </c:pt>
                <c:pt idx="4366">
                  <c:v>8.7881908685204184</c:v>
                </c:pt>
                <c:pt idx="4367">
                  <c:v>-4.3940954342602065</c:v>
                </c:pt>
                <c:pt idx="4368">
                  <c:v>13.182286302780675</c:v>
                </c:pt>
                <c:pt idx="4369">
                  <c:v>4.3940954342602145</c:v>
                </c:pt>
                <c:pt idx="4370">
                  <c:v>17.576381737040855</c:v>
                </c:pt>
                <c:pt idx="4371">
                  <c:v>21.970477171300995</c:v>
                </c:pt>
                <c:pt idx="4372">
                  <c:v>17.576381737040855</c:v>
                </c:pt>
                <c:pt idx="4373">
                  <c:v>13.182286302780675</c:v>
                </c:pt>
                <c:pt idx="4374">
                  <c:v>8.7881908685204184</c:v>
                </c:pt>
                <c:pt idx="4375">
                  <c:v>4.3940954342602145</c:v>
                </c:pt>
                <c:pt idx="4376">
                  <c:v>17.576381737040855</c:v>
                </c:pt>
                <c:pt idx="4377">
                  <c:v>26.364572605561168</c:v>
                </c:pt>
                <c:pt idx="4378">
                  <c:v>21.970477171300995</c:v>
                </c:pt>
                <c:pt idx="4379">
                  <c:v>13.182286302780675</c:v>
                </c:pt>
                <c:pt idx="4380">
                  <c:v>13.182286302780675</c:v>
                </c:pt>
                <c:pt idx="4381">
                  <c:v>13.182286302780675</c:v>
                </c:pt>
                <c:pt idx="4382">
                  <c:v>13.182286302780675</c:v>
                </c:pt>
                <c:pt idx="4383">
                  <c:v>17.576381737040855</c:v>
                </c:pt>
                <c:pt idx="4384">
                  <c:v>13.182286302780675</c:v>
                </c:pt>
                <c:pt idx="4385">
                  <c:v>13.182286302780675</c:v>
                </c:pt>
                <c:pt idx="4386">
                  <c:v>17.576381737040855</c:v>
                </c:pt>
                <c:pt idx="4387">
                  <c:v>17.576381737040855</c:v>
                </c:pt>
                <c:pt idx="4388">
                  <c:v>13.182286302780675</c:v>
                </c:pt>
                <c:pt idx="4389">
                  <c:v>8.7881908685204184</c:v>
                </c:pt>
                <c:pt idx="4390">
                  <c:v>13.182286302780675</c:v>
                </c:pt>
                <c:pt idx="4391">
                  <c:v>8.7881908685204184</c:v>
                </c:pt>
                <c:pt idx="4392">
                  <c:v>13.182286302780675</c:v>
                </c:pt>
                <c:pt idx="4393">
                  <c:v>4.3940954342602145</c:v>
                </c:pt>
                <c:pt idx="4394">
                  <c:v>17.576381737040855</c:v>
                </c:pt>
                <c:pt idx="4395">
                  <c:v>21.970477171300995</c:v>
                </c:pt>
                <c:pt idx="4396">
                  <c:v>13.182286302780675</c:v>
                </c:pt>
                <c:pt idx="4397">
                  <c:v>17.576381737040855</c:v>
                </c:pt>
                <c:pt idx="4398">
                  <c:v>13.182286302780675</c:v>
                </c:pt>
                <c:pt idx="4399">
                  <c:v>13.182286302780675</c:v>
                </c:pt>
                <c:pt idx="4400">
                  <c:v>17.576381737040855</c:v>
                </c:pt>
                <c:pt idx="4401">
                  <c:v>13.182286302780675</c:v>
                </c:pt>
                <c:pt idx="4402">
                  <c:v>8.7881908685204184</c:v>
                </c:pt>
                <c:pt idx="4403">
                  <c:v>26.364572605561168</c:v>
                </c:pt>
                <c:pt idx="4404">
                  <c:v>17.576381737040855</c:v>
                </c:pt>
                <c:pt idx="4405">
                  <c:v>13.182286302780675</c:v>
                </c:pt>
                <c:pt idx="4406">
                  <c:v>17.576381737040855</c:v>
                </c:pt>
                <c:pt idx="4407">
                  <c:v>17.576381737040855</c:v>
                </c:pt>
                <c:pt idx="4408">
                  <c:v>8.7881908685204184</c:v>
                </c:pt>
                <c:pt idx="4409">
                  <c:v>8.7881908685204184</c:v>
                </c:pt>
                <c:pt idx="4410">
                  <c:v>13.182286302780675</c:v>
                </c:pt>
                <c:pt idx="4411">
                  <c:v>17.576381737040855</c:v>
                </c:pt>
                <c:pt idx="4412">
                  <c:v>17.576381737040855</c:v>
                </c:pt>
                <c:pt idx="4413">
                  <c:v>13.182286302780675</c:v>
                </c:pt>
                <c:pt idx="4414">
                  <c:v>4.3940954342602145</c:v>
                </c:pt>
                <c:pt idx="4415">
                  <c:v>21.970477171300995</c:v>
                </c:pt>
                <c:pt idx="4416">
                  <c:v>17.576381737040855</c:v>
                </c:pt>
                <c:pt idx="4417">
                  <c:v>26.364572605561168</c:v>
                </c:pt>
                <c:pt idx="4418">
                  <c:v>17.576381737040855</c:v>
                </c:pt>
                <c:pt idx="4419">
                  <c:v>35.152763474081702</c:v>
                </c:pt>
                <c:pt idx="4420">
                  <c:v>13.182286302780675</c:v>
                </c:pt>
                <c:pt idx="4421">
                  <c:v>13.182286302780675</c:v>
                </c:pt>
                <c:pt idx="4422">
                  <c:v>21.970477171300995</c:v>
                </c:pt>
                <c:pt idx="4423">
                  <c:v>17.576381737040855</c:v>
                </c:pt>
                <c:pt idx="4424">
                  <c:v>13.182286302780675</c:v>
                </c:pt>
                <c:pt idx="4425">
                  <c:v>8.7881908685204184</c:v>
                </c:pt>
                <c:pt idx="4426">
                  <c:v>17.576381737040855</c:v>
                </c:pt>
                <c:pt idx="4427">
                  <c:v>17.576381737040855</c:v>
                </c:pt>
                <c:pt idx="4428">
                  <c:v>17.576381737040855</c:v>
                </c:pt>
                <c:pt idx="4429">
                  <c:v>21.970477171300995</c:v>
                </c:pt>
                <c:pt idx="4430">
                  <c:v>21.970477171300995</c:v>
                </c:pt>
                <c:pt idx="4431">
                  <c:v>26.364572605561168</c:v>
                </c:pt>
                <c:pt idx="4432">
                  <c:v>30.758668039821487</c:v>
                </c:pt>
                <c:pt idx="4433">
                  <c:v>21.970477171300995</c:v>
                </c:pt>
                <c:pt idx="4434">
                  <c:v>21.970477171300995</c:v>
                </c:pt>
                <c:pt idx="4435">
                  <c:v>4.3940954342602145</c:v>
                </c:pt>
                <c:pt idx="4436">
                  <c:v>26.364572605561168</c:v>
                </c:pt>
                <c:pt idx="4437">
                  <c:v>26.364572605561168</c:v>
                </c:pt>
                <c:pt idx="4438">
                  <c:v>26.364572605561168</c:v>
                </c:pt>
                <c:pt idx="4439">
                  <c:v>21.970477171300995</c:v>
                </c:pt>
                <c:pt idx="4440">
                  <c:v>26.364572605561168</c:v>
                </c:pt>
                <c:pt idx="4441">
                  <c:v>0</c:v>
                </c:pt>
                <c:pt idx="4442">
                  <c:v>17.576381737040855</c:v>
                </c:pt>
                <c:pt idx="4443">
                  <c:v>39.546858908341918</c:v>
                </c:pt>
                <c:pt idx="4444">
                  <c:v>30.758668039821487</c:v>
                </c:pt>
                <c:pt idx="4445">
                  <c:v>30.758668039821487</c:v>
                </c:pt>
                <c:pt idx="4446">
                  <c:v>26.364572605561168</c:v>
                </c:pt>
                <c:pt idx="4447">
                  <c:v>21.970477171300995</c:v>
                </c:pt>
                <c:pt idx="4448">
                  <c:v>26.364572605561168</c:v>
                </c:pt>
                <c:pt idx="4449">
                  <c:v>17.576381737040855</c:v>
                </c:pt>
                <c:pt idx="4450">
                  <c:v>26.364572605561168</c:v>
                </c:pt>
                <c:pt idx="4451">
                  <c:v>21.970477171300995</c:v>
                </c:pt>
                <c:pt idx="4452">
                  <c:v>21.970477171300995</c:v>
                </c:pt>
                <c:pt idx="4453">
                  <c:v>26.364572605561168</c:v>
                </c:pt>
                <c:pt idx="4454">
                  <c:v>13.182286302780675</c:v>
                </c:pt>
                <c:pt idx="4455">
                  <c:v>17.576381737040855</c:v>
                </c:pt>
                <c:pt idx="4456">
                  <c:v>17.576381737040855</c:v>
                </c:pt>
                <c:pt idx="4457">
                  <c:v>26.364572605561168</c:v>
                </c:pt>
                <c:pt idx="4458">
                  <c:v>21.970477171300995</c:v>
                </c:pt>
                <c:pt idx="4459">
                  <c:v>21.970477171300995</c:v>
                </c:pt>
                <c:pt idx="4460">
                  <c:v>4.3940954342602145</c:v>
                </c:pt>
                <c:pt idx="4461">
                  <c:v>21.970477171300995</c:v>
                </c:pt>
                <c:pt idx="4462">
                  <c:v>30.758668039821487</c:v>
                </c:pt>
                <c:pt idx="4463">
                  <c:v>21.970477171300995</c:v>
                </c:pt>
                <c:pt idx="4464">
                  <c:v>13.182286302780675</c:v>
                </c:pt>
                <c:pt idx="4465">
                  <c:v>8.7881908685204184</c:v>
                </c:pt>
                <c:pt idx="4466">
                  <c:v>13.182286302780675</c:v>
                </c:pt>
                <c:pt idx="4467">
                  <c:v>13.182286302780675</c:v>
                </c:pt>
                <c:pt idx="4468">
                  <c:v>4.3940954342602145</c:v>
                </c:pt>
                <c:pt idx="4469">
                  <c:v>4.3940954342602145</c:v>
                </c:pt>
                <c:pt idx="4470">
                  <c:v>13.182286302780675</c:v>
                </c:pt>
                <c:pt idx="4471">
                  <c:v>21.970477171300995</c:v>
                </c:pt>
                <c:pt idx="4472">
                  <c:v>17.576381737040855</c:v>
                </c:pt>
                <c:pt idx="4473">
                  <c:v>8.7881908685204184</c:v>
                </c:pt>
                <c:pt idx="4474">
                  <c:v>13.182286302780675</c:v>
                </c:pt>
                <c:pt idx="4475">
                  <c:v>13.182286302780675</c:v>
                </c:pt>
                <c:pt idx="4476">
                  <c:v>17.576381737040855</c:v>
                </c:pt>
                <c:pt idx="4477">
                  <c:v>13.182286302780675</c:v>
                </c:pt>
                <c:pt idx="4478">
                  <c:v>13.182286302780675</c:v>
                </c:pt>
                <c:pt idx="4479">
                  <c:v>17.576381737040855</c:v>
                </c:pt>
                <c:pt idx="4480">
                  <c:v>13.182286302780675</c:v>
                </c:pt>
                <c:pt idx="4481">
                  <c:v>21.970477171300995</c:v>
                </c:pt>
                <c:pt idx="4482">
                  <c:v>8.7881908685204184</c:v>
                </c:pt>
                <c:pt idx="4483">
                  <c:v>13.182286302780675</c:v>
                </c:pt>
                <c:pt idx="4484">
                  <c:v>21.970477171300995</c:v>
                </c:pt>
                <c:pt idx="4485">
                  <c:v>26.364572605561168</c:v>
                </c:pt>
                <c:pt idx="4486">
                  <c:v>13.182286302780675</c:v>
                </c:pt>
                <c:pt idx="4487">
                  <c:v>13.182286302780675</c:v>
                </c:pt>
                <c:pt idx="4488">
                  <c:v>13.182286302780675</c:v>
                </c:pt>
                <c:pt idx="4489">
                  <c:v>17.576381737040855</c:v>
                </c:pt>
                <c:pt idx="4490">
                  <c:v>13.182286302780675</c:v>
                </c:pt>
                <c:pt idx="4491">
                  <c:v>13.182286302780675</c:v>
                </c:pt>
                <c:pt idx="4492">
                  <c:v>13.182286302780675</c:v>
                </c:pt>
                <c:pt idx="4493">
                  <c:v>4.3940954342602145</c:v>
                </c:pt>
                <c:pt idx="4494">
                  <c:v>13.182286302780675</c:v>
                </c:pt>
                <c:pt idx="4495">
                  <c:v>17.576381737040855</c:v>
                </c:pt>
                <c:pt idx="4496">
                  <c:v>13.182286302780675</c:v>
                </c:pt>
                <c:pt idx="4497">
                  <c:v>13.182286302780675</c:v>
                </c:pt>
                <c:pt idx="4498">
                  <c:v>8.7881908685204184</c:v>
                </c:pt>
                <c:pt idx="4499">
                  <c:v>13.182286302780675</c:v>
                </c:pt>
                <c:pt idx="4500">
                  <c:v>17.576381737040855</c:v>
                </c:pt>
                <c:pt idx="4501">
                  <c:v>8.7881908685204184</c:v>
                </c:pt>
                <c:pt idx="4502">
                  <c:v>26.364572605561168</c:v>
                </c:pt>
                <c:pt idx="4503">
                  <c:v>13.182286302780675</c:v>
                </c:pt>
                <c:pt idx="4504">
                  <c:v>13.182286302780675</c:v>
                </c:pt>
                <c:pt idx="4505">
                  <c:v>13.182286302780675</c:v>
                </c:pt>
                <c:pt idx="4506">
                  <c:v>8.7881908685204184</c:v>
                </c:pt>
                <c:pt idx="4507">
                  <c:v>21.970477171300995</c:v>
                </c:pt>
                <c:pt idx="4508">
                  <c:v>13.182286302780675</c:v>
                </c:pt>
                <c:pt idx="4509">
                  <c:v>30.758668039821487</c:v>
                </c:pt>
                <c:pt idx="4510">
                  <c:v>13.182286302780675</c:v>
                </c:pt>
                <c:pt idx="4511">
                  <c:v>26.364572605561168</c:v>
                </c:pt>
                <c:pt idx="4512">
                  <c:v>17.576381737040855</c:v>
                </c:pt>
                <c:pt idx="4513">
                  <c:v>13.182286302780675</c:v>
                </c:pt>
                <c:pt idx="4514">
                  <c:v>13.182286302780675</c:v>
                </c:pt>
                <c:pt idx="4515">
                  <c:v>8.7881908685204184</c:v>
                </c:pt>
                <c:pt idx="4516">
                  <c:v>13.182286302780675</c:v>
                </c:pt>
                <c:pt idx="4517">
                  <c:v>-4.3940954342602065</c:v>
                </c:pt>
                <c:pt idx="4518">
                  <c:v>17.576381737040855</c:v>
                </c:pt>
                <c:pt idx="4519">
                  <c:v>13.182286302780675</c:v>
                </c:pt>
                <c:pt idx="4520">
                  <c:v>21.970477171300995</c:v>
                </c:pt>
                <c:pt idx="4521">
                  <c:v>21.970477171300995</c:v>
                </c:pt>
                <c:pt idx="4522">
                  <c:v>17.576381737040855</c:v>
                </c:pt>
                <c:pt idx="4523">
                  <c:v>13.182286302780675</c:v>
                </c:pt>
                <c:pt idx="4524">
                  <c:v>13.182286302780675</c:v>
                </c:pt>
                <c:pt idx="4525">
                  <c:v>26.364572605561168</c:v>
                </c:pt>
                <c:pt idx="4526">
                  <c:v>4.3940954342602145</c:v>
                </c:pt>
                <c:pt idx="4527">
                  <c:v>30.758668039821487</c:v>
                </c:pt>
                <c:pt idx="4528">
                  <c:v>17.576381737040855</c:v>
                </c:pt>
                <c:pt idx="4529">
                  <c:v>21.970477171300995</c:v>
                </c:pt>
                <c:pt idx="4530">
                  <c:v>26.364572605561168</c:v>
                </c:pt>
                <c:pt idx="4531">
                  <c:v>17.576381737040855</c:v>
                </c:pt>
                <c:pt idx="4532">
                  <c:v>17.576381737040855</c:v>
                </c:pt>
                <c:pt idx="4533">
                  <c:v>8.7881908685204184</c:v>
                </c:pt>
                <c:pt idx="4534">
                  <c:v>13.182286302780675</c:v>
                </c:pt>
                <c:pt idx="4535">
                  <c:v>35.152763474081702</c:v>
                </c:pt>
                <c:pt idx="4536">
                  <c:v>13.182286302780675</c:v>
                </c:pt>
                <c:pt idx="4537">
                  <c:v>30.758668039821487</c:v>
                </c:pt>
                <c:pt idx="4538">
                  <c:v>26.364572605561168</c:v>
                </c:pt>
                <c:pt idx="4539">
                  <c:v>26.364572605561168</c:v>
                </c:pt>
                <c:pt idx="4540">
                  <c:v>21.970477171300995</c:v>
                </c:pt>
                <c:pt idx="4541">
                  <c:v>21.970477171300995</c:v>
                </c:pt>
                <c:pt idx="4542">
                  <c:v>30.758668039821487</c:v>
                </c:pt>
                <c:pt idx="4543">
                  <c:v>8.7881908685204184</c:v>
                </c:pt>
                <c:pt idx="4544">
                  <c:v>26.364572605561168</c:v>
                </c:pt>
                <c:pt idx="4545">
                  <c:v>21.970477171300995</c:v>
                </c:pt>
                <c:pt idx="4546">
                  <c:v>13.182286302780675</c:v>
                </c:pt>
                <c:pt idx="4547">
                  <c:v>21.970477171300995</c:v>
                </c:pt>
                <c:pt idx="4548">
                  <c:v>4.3940954342602145</c:v>
                </c:pt>
                <c:pt idx="4549">
                  <c:v>21.970477171300995</c:v>
                </c:pt>
                <c:pt idx="4550">
                  <c:v>4.3940954342602145</c:v>
                </c:pt>
                <c:pt idx="4551">
                  <c:v>13.182286302780675</c:v>
                </c:pt>
                <c:pt idx="4552">
                  <c:v>17.576381737040855</c:v>
                </c:pt>
                <c:pt idx="4553">
                  <c:v>21.970477171300995</c:v>
                </c:pt>
                <c:pt idx="4554">
                  <c:v>8.7881908685204184</c:v>
                </c:pt>
                <c:pt idx="4555">
                  <c:v>17.576381737040855</c:v>
                </c:pt>
                <c:pt idx="4556">
                  <c:v>26.364572605561168</c:v>
                </c:pt>
                <c:pt idx="4557">
                  <c:v>17.576381737040855</c:v>
                </c:pt>
                <c:pt idx="4558">
                  <c:v>17.576381737040855</c:v>
                </c:pt>
                <c:pt idx="4559">
                  <c:v>26.364572605561168</c:v>
                </c:pt>
                <c:pt idx="4560">
                  <c:v>26.364572605561168</c:v>
                </c:pt>
                <c:pt idx="4561">
                  <c:v>17.576381737040855</c:v>
                </c:pt>
                <c:pt idx="4562">
                  <c:v>21.970477171300995</c:v>
                </c:pt>
                <c:pt idx="4563">
                  <c:v>26.364572605561168</c:v>
                </c:pt>
                <c:pt idx="4564">
                  <c:v>8.7881908685204184</c:v>
                </c:pt>
                <c:pt idx="4565">
                  <c:v>4.3940954342602145</c:v>
                </c:pt>
                <c:pt idx="4566">
                  <c:v>13.182286302780675</c:v>
                </c:pt>
                <c:pt idx="4567">
                  <c:v>17.576381737040855</c:v>
                </c:pt>
                <c:pt idx="4568">
                  <c:v>8.7881908685204184</c:v>
                </c:pt>
                <c:pt idx="4569">
                  <c:v>21.970477171300995</c:v>
                </c:pt>
                <c:pt idx="4570">
                  <c:v>26.364572605561168</c:v>
                </c:pt>
                <c:pt idx="4571">
                  <c:v>13.182286302780675</c:v>
                </c:pt>
                <c:pt idx="4572">
                  <c:v>0</c:v>
                </c:pt>
                <c:pt idx="4573">
                  <c:v>17.576381737040855</c:v>
                </c:pt>
                <c:pt idx="4574">
                  <c:v>26.364572605561168</c:v>
                </c:pt>
                <c:pt idx="4575">
                  <c:v>17.576381737040855</c:v>
                </c:pt>
                <c:pt idx="4576">
                  <c:v>17.576381737040855</c:v>
                </c:pt>
                <c:pt idx="4577">
                  <c:v>17.576381737040855</c:v>
                </c:pt>
                <c:pt idx="4578">
                  <c:v>17.576381737040855</c:v>
                </c:pt>
                <c:pt idx="4579">
                  <c:v>17.576381737040855</c:v>
                </c:pt>
                <c:pt idx="4580">
                  <c:v>26.364572605561168</c:v>
                </c:pt>
                <c:pt idx="4581">
                  <c:v>13.182286302780675</c:v>
                </c:pt>
                <c:pt idx="4582">
                  <c:v>13.182286302780675</c:v>
                </c:pt>
                <c:pt idx="4583">
                  <c:v>17.576381737040855</c:v>
                </c:pt>
                <c:pt idx="4584">
                  <c:v>21.970477171300995</c:v>
                </c:pt>
                <c:pt idx="4585">
                  <c:v>17.576381737040855</c:v>
                </c:pt>
                <c:pt idx="4586">
                  <c:v>8.7881908685204184</c:v>
                </c:pt>
                <c:pt idx="4587">
                  <c:v>8.7881908685204184</c:v>
                </c:pt>
                <c:pt idx="4588">
                  <c:v>13.182286302780675</c:v>
                </c:pt>
                <c:pt idx="4589">
                  <c:v>8.7881908685204184</c:v>
                </c:pt>
                <c:pt idx="4590">
                  <c:v>13.182286302780675</c:v>
                </c:pt>
                <c:pt idx="4591">
                  <c:v>4.3940954342602145</c:v>
                </c:pt>
                <c:pt idx="4592">
                  <c:v>8.7881908685204184</c:v>
                </c:pt>
                <c:pt idx="4593">
                  <c:v>17.576381737040855</c:v>
                </c:pt>
                <c:pt idx="4594">
                  <c:v>17.576381737040855</c:v>
                </c:pt>
                <c:pt idx="4595">
                  <c:v>13.182286302780675</c:v>
                </c:pt>
                <c:pt idx="4596">
                  <c:v>17.576381737040855</c:v>
                </c:pt>
                <c:pt idx="4597">
                  <c:v>13.182286302780675</c:v>
                </c:pt>
                <c:pt idx="4598">
                  <c:v>13.182286302780675</c:v>
                </c:pt>
                <c:pt idx="4599">
                  <c:v>17.576381737040855</c:v>
                </c:pt>
                <c:pt idx="4600">
                  <c:v>13.182286302780675</c:v>
                </c:pt>
                <c:pt idx="4601">
                  <c:v>26.364572605561168</c:v>
                </c:pt>
                <c:pt idx="4602">
                  <c:v>8.7881908685204184</c:v>
                </c:pt>
                <c:pt idx="4603">
                  <c:v>17.576381737040855</c:v>
                </c:pt>
                <c:pt idx="4604">
                  <c:v>26.364572605561168</c:v>
                </c:pt>
                <c:pt idx="4605">
                  <c:v>21.970477171300995</c:v>
                </c:pt>
                <c:pt idx="4606">
                  <c:v>21.970477171300995</c:v>
                </c:pt>
                <c:pt idx="4607">
                  <c:v>26.364572605561168</c:v>
                </c:pt>
                <c:pt idx="4608">
                  <c:v>26.364572605561168</c:v>
                </c:pt>
                <c:pt idx="4609">
                  <c:v>4.3940954342602145</c:v>
                </c:pt>
                <c:pt idx="4610">
                  <c:v>8.7881908685204184</c:v>
                </c:pt>
                <c:pt idx="4611">
                  <c:v>35.152763474081702</c:v>
                </c:pt>
                <c:pt idx="4612">
                  <c:v>8.7881908685204184</c:v>
                </c:pt>
                <c:pt idx="4613">
                  <c:v>0</c:v>
                </c:pt>
                <c:pt idx="4614">
                  <c:v>13.182286302780675</c:v>
                </c:pt>
                <c:pt idx="4615">
                  <c:v>13.182286302780675</c:v>
                </c:pt>
                <c:pt idx="4616">
                  <c:v>21.970477171300995</c:v>
                </c:pt>
                <c:pt idx="4617">
                  <c:v>17.576381737040855</c:v>
                </c:pt>
                <c:pt idx="4618">
                  <c:v>13.182286302780675</c:v>
                </c:pt>
                <c:pt idx="4619">
                  <c:v>17.576381737040855</c:v>
                </c:pt>
                <c:pt idx="4620">
                  <c:v>8.7881908685204184</c:v>
                </c:pt>
                <c:pt idx="4621">
                  <c:v>13.182286302780675</c:v>
                </c:pt>
                <c:pt idx="4622">
                  <c:v>17.576381737040855</c:v>
                </c:pt>
                <c:pt idx="4623">
                  <c:v>26.364572605561168</c:v>
                </c:pt>
                <c:pt idx="4624">
                  <c:v>21.970477171300995</c:v>
                </c:pt>
                <c:pt idx="4625">
                  <c:v>13.182286302780675</c:v>
                </c:pt>
                <c:pt idx="4626">
                  <c:v>26.364572605561168</c:v>
                </c:pt>
                <c:pt idx="4627">
                  <c:v>13.182286302780675</c:v>
                </c:pt>
                <c:pt idx="4628">
                  <c:v>21.970477171300995</c:v>
                </c:pt>
                <c:pt idx="4629">
                  <c:v>21.970477171300995</c:v>
                </c:pt>
                <c:pt idx="4630">
                  <c:v>17.576381737040855</c:v>
                </c:pt>
                <c:pt idx="4631">
                  <c:v>21.970477171300995</c:v>
                </c:pt>
                <c:pt idx="4632">
                  <c:v>21.970477171300995</c:v>
                </c:pt>
                <c:pt idx="4633">
                  <c:v>21.970477171300995</c:v>
                </c:pt>
                <c:pt idx="4634">
                  <c:v>17.576381737040855</c:v>
                </c:pt>
                <c:pt idx="4635">
                  <c:v>21.970477171300995</c:v>
                </c:pt>
                <c:pt idx="4636">
                  <c:v>26.364572605561168</c:v>
                </c:pt>
                <c:pt idx="4637">
                  <c:v>30.758668039821487</c:v>
                </c:pt>
                <c:pt idx="4638">
                  <c:v>26.364572605561168</c:v>
                </c:pt>
                <c:pt idx="4639">
                  <c:v>21.970477171300995</c:v>
                </c:pt>
                <c:pt idx="4640">
                  <c:v>26.364572605561168</c:v>
                </c:pt>
                <c:pt idx="4641">
                  <c:v>26.364572605561168</c:v>
                </c:pt>
                <c:pt idx="4642">
                  <c:v>21.970477171300995</c:v>
                </c:pt>
                <c:pt idx="4643">
                  <c:v>26.364572605561168</c:v>
                </c:pt>
                <c:pt idx="4644">
                  <c:v>17.576381737040855</c:v>
                </c:pt>
                <c:pt idx="4645">
                  <c:v>8.7881908685204184</c:v>
                </c:pt>
                <c:pt idx="4646">
                  <c:v>13.182286302780675</c:v>
                </c:pt>
                <c:pt idx="4647">
                  <c:v>13.182286302780675</c:v>
                </c:pt>
                <c:pt idx="4648">
                  <c:v>17.576381737040855</c:v>
                </c:pt>
                <c:pt idx="4649">
                  <c:v>4.3940954342602145</c:v>
                </c:pt>
                <c:pt idx="4650">
                  <c:v>13.182286302780675</c:v>
                </c:pt>
                <c:pt idx="4651">
                  <c:v>13.182286302780675</c:v>
                </c:pt>
                <c:pt idx="4652">
                  <c:v>21.970477171300995</c:v>
                </c:pt>
                <c:pt idx="4653">
                  <c:v>21.970477171300995</c:v>
                </c:pt>
                <c:pt idx="4654">
                  <c:v>17.576381737040855</c:v>
                </c:pt>
                <c:pt idx="4655">
                  <c:v>17.576381737040855</c:v>
                </c:pt>
                <c:pt idx="4656">
                  <c:v>26.364572605561168</c:v>
                </c:pt>
                <c:pt idx="4657">
                  <c:v>26.364572605561168</c:v>
                </c:pt>
                <c:pt idx="4658">
                  <c:v>21.970477171300995</c:v>
                </c:pt>
                <c:pt idx="4659">
                  <c:v>26.364572605561168</c:v>
                </c:pt>
                <c:pt idx="4660">
                  <c:v>21.970477171300995</c:v>
                </c:pt>
                <c:pt idx="4661">
                  <c:v>21.970477171300995</c:v>
                </c:pt>
                <c:pt idx="4662">
                  <c:v>17.576381737040855</c:v>
                </c:pt>
                <c:pt idx="4663">
                  <c:v>13.182286302780675</c:v>
                </c:pt>
                <c:pt idx="4664">
                  <c:v>17.576381737040855</c:v>
                </c:pt>
                <c:pt idx="4665">
                  <c:v>8.7881908685204184</c:v>
                </c:pt>
                <c:pt idx="4666">
                  <c:v>13.182286302780675</c:v>
                </c:pt>
                <c:pt idx="4667">
                  <c:v>13.182286302780675</c:v>
                </c:pt>
                <c:pt idx="4668">
                  <c:v>17.576381737040855</c:v>
                </c:pt>
                <c:pt idx="4669">
                  <c:v>8.7881908685204184</c:v>
                </c:pt>
                <c:pt idx="4670">
                  <c:v>21.970477171300995</c:v>
                </c:pt>
                <c:pt idx="4671">
                  <c:v>21.970477171300995</c:v>
                </c:pt>
                <c:pt idx="4672">
                  <c:v>13.182286302780675</c:v>
                </c:pt>
                <c:pt idx="4673">
                  <c:v>21.970477171300995</c:v>
                </c:pt>
                <c:pt idx="4674">
                  <c:v>13.182286302780675</c:v>
                </c:pt>
                <c:pt idx="4675">
                  <c:v>26.364572605561168</c:v>
                </c:pt>
                <c:pt idx="4676">
                  <c:v>13.182286302780675</c:v>
                </c:pt>
                <c:pt idx="4677">
                  <c:v>13.182286302780675</c:v>
                </c:pt>
                <c:pt idx="4678">
                  <c:v>13.182286302780675</c:v>
                </c:pt>
                <c:pt idx="4679">
                  <c:v>8.7881908685204184</c:v>
                </c:pt>
                <c:pt idx="4680">
                  <c:v>8.7881908685204184</c:v>
                </c:pt>
                <c:pt idx="4681">
                  <c:v>4.3940954342602145</c:v>
                </c:pt>
                <c:pt idx="4682">
                  <c:v>13.182286302780675</c:v>
                </c:pt>
                <c:pt idx="4683">
                  <c:v>17.576381737040855</c:v>
                </c:pt>
                <c:pt idx="4684">
                  <c:v>21.970477171300995</c:v>
                </c:pt>
                <c:pt idx="4685">
                  <c:v>8.7881908685204184</c:v>
                </c:pt>
                <c:pt idx="4686">
                  <c:v>13.182286302780675</c:v>
                </c:pt>
                <c:pt idx="4687">
                  <c:v>13.182286302780675</c:v>
                </c:pt>
                <c:pt idx="4688">
                  <c:v>8.7881908685204184</c:v>
                </c:pt>
                <c:pt idx="4689">
                  <c:v>13.182286302780675</c:v>
                </c:pt>
                <c:pt idx="4690">
                  <c:v>13.182286302780675</c:v>
                </c:pt>
                <c:pt idx="4691">
                  <c:v>13.182286302780675</c:v>
                </c:pt>
                <c:pt idx="4692">
                  <c:v>13.182286302780675</c:v>
                </c:pt>
                <c:pt idx="4693">
                  <c:v>26.364572605561168</c:v>
                </c:pt>
                <c:pt idx="4694">
                  <c:v>13.182286302780675</c:v>
                </c:pt>
                <c:pt idx="4695">
                  <c:v>17.576381737040855</c:v>
                </c:pt>
                <c:pt idx="4696">
                  <c:v>21.970477171300995</c:v>
                </c:pt>
                <c:pt idx="4697">
                  <c:v>13.182286302780675</c:v>
                </c:pt>
                <c:pt idx="4698">
                  <c:v>-4.3940954342602065</c:v>
                </c:pt>
                <c:pt idx="4699">
                  <c:v>17.576381737040855</c:v>
                </c:pt>
                <c:pt idx="4700">
                  <c:v>21.970477171300995</c:v>
                </c:pt>
                <c:pt idx="4701">
                  <c:v>21.970477171300995</c:v>
                </c:pt>
                <c:pt idx="4702">
                  <c:v>8.7881908685204184</c:v>
                </c:pt>
                <c:pt idx="4703">
                  <c:v>21.970477171300995</c:v>
                </c:pt>
                <c:pt idx="4704">
                  <c:v>4.3940954342602145</c:v>
                </c:pt>
                <c:pt idx="4705">
                  <c:v>17.576381737040855</c:v>
                </c:pt>
                <c:pt idx="4706">
                  <c:v>17.576381737040855</c:v>
                </c:pt>
                <c:pt idx="4707">
                  <c:v>21.970477171300995</c:v>
                </c:pt>
                <c:pt idx="4708">
                  <c:v>21.970477171300995</c:v>
                </c:pt>
                <c:pt idx="4709">
                  <c:v>13.182286302780675</c:v>
                </c:pt>
                <c:pt idx="4710">
                  <c:v>17.576381737040855</c:v>
                </c:pt>
                <c:pt idx="4711">
                  <c:v>0</c:v>
                </c:pt>
                <c:pt idx="4712">
                  <c:v>4.3940954342602145</c:v>
                </c:pt>
                <c:pt idx="4713">
                  <c:v>17.576381737040855</c:v>
                </c:pt>
                <c:pt idx="4714">
                  <c:v>17.576381737040855</c:v>
                </c:pt>
                <c:pt idx="4715">
                  <c:v>17.576381737040855</c:v>
                </c:pt>
                <c:pt idx="4716">
                  <c:v>21.970477171300995</c:v>
                </c:pt>
                <c:pt idx="4717">
                  <c:v>4.3940954342602145</c:v>
                </c:pt>
                <c:pt idx="4718">
                  <c:v>26.364572605561168</c:v>
                </c:pt>
                <c:pt idx="4719">
                  <c:v>4.3940954342602145</c:v>
                </c:pt>
                <c:pt idx="4720">
                  <c:v>13.182286302780675</c:v>
                </c:pt>
                <c:pt idx="4721">
                  <c:v>13.182286302780675</c:v>
                </c:pt>
                <c:pt idx="4722">
                  <c:v>13.182286302780675</c:v>
                </c:pt>
                <c:pt idx="4723">
                  <c:v>17.576381737040855</c:v>
                </c:pt>
                <c:pt idx="4724">
                  <c:v>13.182286302780675</c:v>
                </c:pt>
                <c:pt idx="4725">
                  <c:v>21.970477171300995</c:v>
                </c:pt>
                <c:pt idx="4726">
                  <c:v>13.182286302780675</c:v>
                </c:pt>
                <c:pt idx="4727">
                  <c:v>17.576381737040855</c:v>
                </c:pt>
                <c:pt idx="4728">
                  <c:v>13.182286302780675</c:v>
                </c:pt>
                <c:pt idx="4729">
                  <c:v>30.758668039821487</c:v>
                </c:pt>
                <c:pt idx="4730">
                  <c:v>26.364572605561168</c:v>
                </c:pt>
                <c:pt idx="4731">
                  <c:v>35.152763474081702</c:v>
                </c:pt>
                <c:pt idx="4732">
                  <c:v>0</c:v>
                </c:pt>
                <c:pt idx="4733">
                  <c:v>21.970477171300995</c:v>
                </c:pt>
                <c:pt idx="4734">
                  <c:v>26.364572605561168</c:v>
                </c:pt>
                <c:pt idx="4735">
                  <c:v>21.970477171300995</c:v>
                </c:pt>
                <c:pt idx="4736">
                  <c:v>13.182286302780675</c:v>
                </c:pt>
                <c:pt idx="4737">
                  <c:v>26.364572605561168</c:v>
                </c:pt>
                <c:pt idx="4738">
                  <c:v>21.970477171300995</c:v>
                </c:pt>
                <c:pt idx="4739">
                  <c:v>26.364572605561168</c:v>
                </c:pt>
                <c:pt idx="4740">
                  <c:v>30.758668039821487</c:v>
                </c:pt>
                <c:pt idx="4741">
                  <c:v>17.576381737040855</c:v>
                </c:pt>
                <c:pt idx="4742">
                  <c:v>26.364572605561168</c:v>
                </c:pt>
                <c:pt idx="4743">
                  <c:v>13.182286302780675</c:v>
                </c:pt>
                <c:pt idx="4744">
                  <c:v>13.182286302780675</c:v>
                </c:pt>
                <c:pt idx="4745">
                  <c:v>17.576381737040855</c:v>
                </c:pt>
                <c:pt idx="4746">
                  <c:v>13.182286302780675</c:v>
                </c:pt>
                <c:pt idx="4747">
                  <c:v>26.364572605561168</c:v>
                </c:pt>
                <c:pt idx="4748">
                  <c:v>17.576381737040855</c:v>
                </c:pt>
                <c:pt idx="4749">
                  <c:v>-4.3940954342602065</c:v>
                </c:pt>
                <c:pt idx="4750">
                  <c:v>26.364572605561168</c:v>
                </c:pt>
                <c:pt idx="4751">
                  <c:v>30.758668039821487</c:v>
                </c:pt>
                <c:pt idx="4752">
                  <c:v>21.970477171300995</c:v>
                </c:pt>
                <c:pt idx="4753">
                  <c:v>30.758668039821487</c:v>
                </c:pt>
                <c:pt idx="4754">
                  <c:v>26.364572605561168</c:v>
                </c:pt>
                <c:pt idx="4755">
                  <c:v>21.970477171300995</c:v>
                </c:pt>
                <c:pt idx="4756">
                  <c:v>26.364572605561168</c:v>
                </c:pt>
                <c:pt idx="4757">
                  <c:v>26.364572605561168</c:v>
                </c:pt>
                <c:pt idx="4758">
                  <c:v>30.758668039821487</c:v>
                </c:pt>
                <c:pt idx="4759">
                  <c:v>17.576381737040855</c:v>
                </c:pt>
                <c:pt idx="4760">
                  <c:v>21.970477171300995</c:v>
                </c:pt>
                <c:pt idx="4761">
                  <c:v>8.7881908685204184</c:v>
                </c:pt>
                <c:pt idx="4762">
                  <c:v>8.7881908685204184</c:v>
                </c:pt>
                <c:pt idx="4763">
                  <c:v>4.3940954342602145</c:v>
                </c:pt>
                <c:pt idx="4764">
                  <c:v>13.182286302780675</c:v>
                </c:pt>
                <c:pt idx="4765">
                  <c:v>17.576381737040855</c:v>
                </c:pt>
                <c:pt idx="4766">
                  <c:v>8.7881908685204184</c:v>
                </c:pt>
                <c:pt idx="4767">
                  <c:v>0</c:v>
                </c:pt>
                <c:pt idx="4768">
                  <c:v>13.182286302780675</c:v>
                </c:pt>
                <c:pt idx="4769">
                  <c:v>30.758668039821487</c:v>
                </c:pt>
                <c:pt idx="4770">
                  <c:v>8.7881908685204184</c:v>
                </c:pt>
                <c:pt idx="4771">
                  <c:v>13.182286302780675</c:v>
                </c:pt>
                <c:pt idx="4772">
                  <c:v>4.3940954342602145</c:v>
                </c:pt>
                <c:pt idx="4773">
                  <c:v>17.576381737040855</c:v>
                </c:pt>
                <c:pt idx="4774">
                  <c:v>17.576381737040855</c:v>
                </c:pt>
                <c:pt idx="4775">
                  <c:v>8.7881908685204184</c:v>
                </c:pt>
                <c:pt idx="4776">
                  <c:v>13.182286302780675</c:v>
                </c:pt>
                <c:pt idx="4777">
                  <c:v>8.7881908685204184</c:v>
                </c:pt>
                <c:pt idx="4778">
                  <c:v>13.182286302780675</c:v>
                </c:pt>
                <c:pt idx="4779">
                  <c:v>13.182286302780675</c:v>
                </c:pt>
                <c:pt idx="4780">
                  <c:v>0</c:v>
                </c:pt>
                <c:pt idx="4781">
                  <c:v>4.3940954342602145</c:v>
                </c:pt>
                <c:pt idx="4782">
                  <c:v>4.3940954342602145</c:v>
                </c:pt>
                <c:pt idx="4783">
                  <c:v>13.182286302780675</c:v>
                </c:pt>
                <c:pt idx="4784">
                  <c:v>8.7881908685204184</c:v>
                </c:pt>
                <c:pt idx="4785">
                  <c:v>13.182286302780675</c:v>
                </c:pt>
                <c:pt idx="4786">
                  <c:v>8.7881908685204184</c:v>
                </c:pt>
                <c:pt idx="4787">
                  <c:v>13.182286302780675</c:v>
                </c:pt>
                <c:pt idx="4788">
                  <c:v>13.182286302780675</c:v>
                </c:pt>
                <c:pt idx="4789">
                  <c:v>13.182286302780675</c:v>
                </c:pt>
                <c:pt idx="4790">
                  <c:v>8.7881908685204184</c:v>
                </c:pt>
                <c:pt idx="4791">
                  <c:v>8.7881908685204184</c:v>
                </c:pt>
                <c:pt idx="4792">
                  <c:v>13.182286302780675</c:v>
                </c:pt>
                <c:pt idx="4793">
                  <c:v>13.182286302780675</c:v>
                </c:pt>
                <c:pt idx="4794">
                  <c:v>13.182286302780675</c:v>
                </c:pt>
                <c:pt idx="4795">
                  <c:v>13.182286302780675</c:v>
                </c:pt>
                <c:pt idx="4796">
                  <c:v>17.576381737040855</c:v>
                </c:pt>
                <c:pt idx="4797">
                  <c:v>17.576381737040855</c:v>
                </c:pt>
                <c:pt idx="4798">
                  <c:v>4.3940954342602145</c:v>
                </c:pt>
                <c:pt idx="4799">
                  <c:v>13.182286302780675</c:v>
                </c:pt>
                <c:pt idx="4800">
                  <c:v>17.576381737040855</c:v>
                </c:pt>
                <c:pt idx="4801">
                  <c:v>13.182286302780675</c:v>
                </c:pt>
                <c:pt idx="4802">
                  <c:v>13.182286302780675</c:v>
                </c:pt>
                <c:pt idx="4803">
                  <c:v>13.182286302780675</c:v>
                </c:pt>
                <c:pt idx="4804">
                  <c:v>13.182286302780675</c:v>
                </c:pt>
                <c:pt idx="4805">
                  <c:v>17.576381737040855</c:v>
                </c:pt>
                <c:pt idx="4806">
                  <c:v>17.576381737040855</c:v>
                </c:pt>
                <c:pt idx="4807">
                  <c:v>21.970477171300995</c:v>
                </c:pt>
                <c:pt idx="4808">
                  <c:v>13.182286302780675</c:v>
                </c:pt>
                <c:pt idx="4809">
                  <c:v>8.7881908685204184</c:v>
                </c:pt>
                <c:pt idx="4810">
                  <c:v>0</c:v>
                </c:pt>
                <c:pt idx="4811">
                  <c:v>8.7881908685204184</c:v>
                </c:pt>
                <c:pt idx="4812">
                  <c:v>4.3940954342602145</c:v>
                </c:pt>
                <c:pt idx="4813">
                  <c:v>4.3940954342602145</c:v>
                </c:pt>
                <c:pt idx="4814">
                  <c:v>13.182286302780675</c:v>
                </c:pt>
                <c:pt idx="4815">
                  <c:v>4.3940954342602145</c:v>
                </c:pt>
                <c:pt idx="4816">
                  <c:v>8.7881908685204184</c:v>
                </c:pt>
                <c:pt idx="4817">
                  <c:v>8.7881908685204184</c:v>
                </c:pt>
                <c:pt idx="4818">
                  <c:v>8.7881908685204184</c:v>
                </c:pt>
                <c:pt idx="4819">
                  <c:v>8.7881908685204184</c:v>
                </c:pt>
                <c:pt idx="4820">
                  <c:v>8.7881908685204184</c:v>
                </c:pt>
                <c:pt idx="4821">
                  <c:v>13.182286302780675</c:v>
                </c:pt>
                <c:pt idx="4822">
                  <c:v>17.576381737040855</c:v>
                </c:pt>
                <c:pt idx="4823">
                  <c:v>8.7881908685204184</c:v>
                </c:pt>
                <c:pt idx="4824">
                  <c:v>8.7881908685204184</c:v>
                </c:pt>
                <c:pt idx="4825">
                  <c:v>8.7881908685204184</c:v>
                </c:pt>
                <c:pt idx="4826">
                  <c:v>8.7881908685204184</c:v>
                </c:pt>
                <c:pt idx="4827">
                  <c:v>21.970477171300995</c:v>
                </c:pt>
                <c:pt idx="4828">
                  <c:v>26.364572605561168</c:v>
                </c:pt>
                <c:pt idx="4829">
                  <c:v>30.758668039821487</c:v>
                </c:pt>
                <c:pt idx="4830">
                  <c:v>8.7881908685204184</c:v>
                </c:pt>
                <c:pt idx="4831">
                  <c:v>8.7881908685204184</c:v>
                </c:pt>
                <c:pt idx="4832">
                  <c:v>17.576381737040855</c:v>
                </c:pt>
                <c:pt idx="4833">
                  <c:v>4.3940954342602145</c:v>
                </c:pt>
                <c:pt idx="4834">
                  <c:v>17.576381737040855</c:v>
                </c:pt>
                <c:pt idx="4835">
                  <c:v>13.182286302780675</c:v>
                </c:pt>
                <c:pt idx="4836">
                  <c:v>8.7881908685204184</c:v>
                </c:pt>
                <c:pt idx="4837">
                  <c:v>17.576381737040855</c:v>
                </c:pt>
                <c:pt idx="4838">
                  <c:v>26.364572605561168</c:v>
                </c:pt>
                <c:pt idx="4839">
                  <c:v>26.364572605561168</c:v>
                </c:pt>
                <c:pt idx="4840">
                  <c:v>-8.7881908685204184</c:v>
                </c:pt>
                <c:pt idx="4841">
                  <c:v>4.3940954342602145</c:v>
                </c:pt>
                <c:pt idx="4842">
                  <c:v>26.364572605561168</c:v>
                </c:pt>
                <c:pt idx="4843">
                  <c:v>13.182286302780675</c:v>
                </c:pt>
                <c:pt idx="4844">
                  <c:v>30.758668039821487</c:v>
                </c:pt>
                <c:pt idx="4845">
                  <c:v>8.7881908685204184</c:v>
                </c:pt>
                <c:pt idx="4846">
                  <c:v>13.182286302780675</c:v>
                </c:pt>
                <c:pt idx="4847">
                  <c:v>21.970477171300995</c:v>
                </c:pt>
                <c:pt idx="4848">
                  <c:v>17.576381737040855</c:v>
                </c:pt>
                <c:pt idx="4849">
                  <c:v>26.364572605561168</c:v>
                </c:pt>
                <c:pt idx="4850">
                  <c:v>8.7881908685204184</c:v>
                </c:pt>
                <c:pt idx="4851">
                  <c:v>21.970477171300995</c:v>
                </c:pt>
                <c:pt idx="4852">
                  <c:v>21.970477171300995</c:v>
                </c:pt>
                <c:pt idx="4853">
                  <c:v>13.182286302780675</c:v>
                </c:pt>
                <c:pt idx="4854">
                  <c:v>17.576381737040855</c:v>
                </c:pt>
                <c:pt idx="4855">
                  <c:v>17.576381737040855</c:v>
                </c:pt>
                <c:pt idx="4856">
                  <c:v>17.576381737040855</c:v>
                </c:pt>
                <c:pt idx="4857">
                  <c:v>26.364572605561168</c:v>
                </c:pt>
                <c:pt idx="4858">
                  <c:v>21.970477171300995</c:v>
                </c:pt>
                <c:pt idx="4859">
                  <c:v>13.182286302780675</c:v>
                </c:pt>
                <c:pt idx="4860">
                  <c:v>13.182286302780675</c:v>
                </c:pt>
                <c:pt idx="4861">
                  <c:v>26.364572605561168</c:v>
                </c:pt>
                <c:pt idx="4862">
                  <c:v>17.576381737040855</c:v>
                </c:pt>
                <c:pt idx="4863">
                  <c:v>30.758668039821487</c:v>
                </c:pt>
                <c:pt idx="4864">
                  <c:v>17.576381737040855</c:v>
                </c:pt>
                <c:pt idx="4865">
                  <c:v>21.970477171300995</c:v>
                </c:pt>
                <c:pt idx="4866">
                  <c:v>13.182286302780675</c:v>
                </c:pt>
                <c:pt idx="4867">
                  <c:v>13.182286302780675</c:v>
                </c:pt>
                <c:pt idx="4868">
                  <c:v>8.7881908685204184</c:v>
                </c:pt>
                <c:pt idx="4869">
                  <c:v>13.182286302780675</c:v>
                </c:pt>
                <c:pt idx="4870">
                  <c:v>17.576381737040855</c:v>
                </c:pt>
                <c:pt idx="4871">
                  <c:v>21.970477171300995</c:v>
                </c:pt>
                <c:pt idx="4872">
                  <c:v>17.576381737040855</c:v>
                </c:pt>
                <c:pt idx="4873">
                  <c:v>26.364572605561168</c:v>
                </c:pt>
                <c:pt idx="4874">
                  <c:v>21.970477171300995</c:v>
                </c:pt>
                <c:pt idx="4875">
                  <c:v>17.576381737040855</c:v>
                </c:pt>
                <c:pt idx="4876">
                  <c:v>13.182286302780675</c:v>
                </c:pt>
                <c:pt idx="4877">
                  <c:v>21.970477171300995</c:v>
                </c:pt>
                <c:pt idx="4878">
                  <c:v>13.182286302780675</c:v>
                </c:pt>
                <c:pt idx="4879">
                  <c:v>26.364572605561168</c:v>
                </c:pt>
                <c:pt idx="4880">
                  <c:v>21.970477171300995</c:v>
                </c:pt>
                <c:pt idx="4881">
                  <c:v>21.970477171300995</c:v>
                </c:pt>
                <c:pt idx="4882">
                  <c:v>17.576381737040855</c:v>
                </c:pt>
                <c:pt idx="4883">
                  <c:v>13.182286302780675</c:v>
                </c:pt>
                <c:pt idx="4884">
                  <c:v>4.3940954342602145</c:v>
                </c:pt>
                <c:pt idx="4885">
                  <c:v>17.576381737040855</c:v>
                </c:pt>
                <c:pt idx="4886">
                  <c:v>8.7881908685204184</c:v>
                </c:pt>
                <c:pt idx="4887">
                  <c:v>13.182286302780675</c:v>
                </c:pt>
                <c:pt idx="4888">
                  <c:v>4.3940954342602145</c:v>
                </c:pt>
                <c:pt idx="4889">
                  <c:v>4.3940954342602145</c:v>
                </c:pt>
                <c:pt idx="4890">
                  <c:v>8.7881908685204184</c:v>
                </c:pt>
                <c:pt idx="4891">
                  <c:v>13.182286302780675</c:v>
                </c:pt>
                <c:pt idx="4892">
                  <c:v>17.576381737040855</c:v>
                </c:pt>
                <c:pt idx="4893">
                  <c:v>13.182286302780675</c:v>
                </c:pt>
                <c:pt idx="4894">
                  <c:v>8.7881908685204184</c:v>
                </c:pt>
                <c:pt idx="4895">
                  <c:v>8.7881908685204184</c:v>
                </c:pt>
                <c:pt idx="4896">
                  <c:v>13.182286302780675</c:v>
                </c:pt>
                <c:pt idx="4897">
                  <c:v>17.576381737040855</c:v>
                </c:pt>
                <c:pt idx="4898">
                  <c:v>17.576381737040855</c:v>
                </c:pt>
                <c:pt idx="4899">
                  <c:v>17.576381737040855</c:v>
                </c:pt>
                <c:pt idx="4900">
                  <c:v>8.7881908685204184</c:v>
                </c:pt>
                <c:pt idx="4901">
                  <c:v>17.576381737040855</c:v>
                </c:pt>
                <c:pt idx="4902">
                  <c:v>13.182286302780675</c:v>
                </c:pt>
                <c:pt idx="4903">
                  <c:v>13.182286302780675</c:v>
                </c:pt>
                <c:pt idx="4904">
                  <c:v>13.182286302780675</c:v>
                </c:pt>
                <c:pt idx="4905">
                  <c:v>17.576381737040855</c:v>
                </c:pt>
                <c:pt idx="4906">
                  <c:v>17.576381737040855</c:v>
                </c:pt>
                <c:pt idx="4907">
                  <c:v>4.3940954342602145</c:v>
                </c:pt>
                <c:pt idx="4908">
                  <c:v>8.7881908685204184</c:v>
                </c:pt>
                <c:pt idx="4909">
                  <c:v>13.182286302780675</c:v>
                </c:pt>
                <c:pt idx="4910">
                  <c:v>17.576381737040855</c:v>
                </c:pt>
                <c:pt idx="4911">
                  <c:v>4.3940954342602145</c:v>
                </c:pt>
                <c:pt idx="4912">
                  <c:v>13.182286302780675</c:v>
                </c:pt>
                <c:pt idx="4913">
                  <c:v>-4.3940954342602065</c:v>
                </c:pt>
                <c:pt idx="4914">
                  <c:v>17.576381737040855</c:v>
                </c:pt>
                <c:pt idx="4915">
                  <c:v>17.576381737040855</c:v>
                </c:pt>
                <c:pt idx="4916">
                  <c:v>21.970477171300995</c:v>
                </c:pt>
                <c:pt idx="4917">
                  <c:v>17.576381737040855</c:v>
                </c:pt>
                <c:pt idx="4918">
                  <c:v>13.182286302780675</c:v>
                </c:pt>
                <c:pt idx="4919">
                  <c:v>13.182286302780675</c:v>
                </c:pt>
                <c:pt idx="4920">
                  <c:v>13.182286302780675</c:v>
                </c:pt>
                <c:pt idx="4921">
                  <c:v>17.576381737040855</c:v>
                </c:pt>
                <c:pt idx="4922">
                  <c:v>21.970477171300995</c:v>
                </c:pt>
                <c:pt idx="4923">
                  <c:v>17.576381737040855</c:v>
                </c:pt>
                <c:pt idx="4924">
                  <c:v>17.576381737040855</c:v>
                </c:pt>
                <c:pt idx="4925">
                  <c:v>21.970477171300995</c:v>
                </c:pt>
                <c:pt idx="4926">
                  <c:v>17.576381737040855</c:v>
                </c:pt>
                <c:pt idx="4927">
                  <c:v>35.152763474081702</c:v>
                </c:pt>
                <c:pt idx="4928">
                  <c:v>21.970477171300995</c:v>
                </c:pt>
                <c:pt idx="4929">
                  <c:v>17.576381737040855</c:v>
                </c:pt>
                <c:pt idx="4930">
                  <c:v>17.576381737040855</c:v>
                </c:pt>
                <c:pt idx="4931">
                  <c:v>30.758668039821487</c:v>
                </c:pt>
                <c:pt idx="4932">
                  <c:v>35.152763474081702</c:v>
                </c:pt>
                <c:pt idx="4933">
                  <c:v>26.364572605561168</c:v>
                </c:pt>
                <c:pt idx="4934">
                  <c:v>17.576381737040855</c:v>
                </c:pt>
                <c:pt idx="4935">
                  <c:v>17.576381737040855</c:v>
                </c:pt>
                <c:pt idx="4936">
                  <c:v>13.182286302780675</c:v>
                </c:pt>
                <c:pt idx="4937">
                  <c:v>17.576381737040855</c:v>
                </c:pt>
                <c:pt idx="4938">
                  <c:v>17.576381737040855</c:v>
                </c:pt>
                <c:pt idx="4939">
                  <c:v>21.970477171300995</c:v>
                </c:pt>
                <c:pt idx="4940">
                  <c:v>26.364572605561168</c:v>
                </c:pt>
                <c:pt idx="4941">
                  <c:v>26.364572605561168</c:v>
                </c:pt>
                <c:pt idx="4942">
                  <c:v>21.970477171300995</c:v>
                </c:pt>
                <c:pt idx="4943">
                  <c:v>26.364572605561168</c:v>
                </c:pt>
                <c:pt idx="4944">
                  <c:v>17.576381737040855</c:v>
                </c:pt>
                <c:pt idx="4945">
                  <c:v>26.364572605561168</c:v>
                </c:pt>
                <c:pt idx="4946">
                  <c:v>-4.3940954342602065</c:v>
                </c:pt>
                <c:pt idx="4947">
                  <c:v>21.970477171300995</c:v>
                </c:pt>
                <c:pt idx="4948">
                  <c:v>26.364572605561168</c:v>
                </c:pt>
                <c:pt idx="4949">
                  <c:v>30.758668039821487</c:v>
                </c:pt>
                <c:pt idx="4950">
                  <c:v>0</c:v>
                </c:pt>
                <c:pt idx="4951">
                  <c:v>4.3940954342602145</c:v>
                </c:pt>
                <c:pt idx="4952">
                  <c:v>26.364572605561168</c:v>
                </c:pt>
                <c:pt idx="4953">
                  <c:v>30.758668039821487</c:v>
                </c:pt>
                <c:pt idx="4954">
                  <c:v>17.576381737040855</c:v>
                </c:pt>
                <c:pt idx="4955">
                  <c:v>26.364572605561168</c:v>
                </c:pt>
                <c:pt idx="4956">
                  <c:v>21.970477171300995</c:v>
                </c:pt>
                <c:pt idx="4957">
                  <c:v>30.758668039821487</c:v>
                </c:pt>
                <c:pt idx="4958">
                  <c:v>21.970477171300995</c:v>
                </c:pt>
                <c:pt idx="4959">
                  <c:v>21.970477171300995</c:v>
                </c:pt>
                <c:pt idx="4960">
                  <c:v>13.182286302780675</c:v>
                </c:pt>
                <c:pt idx="4961">
                  <c:v>13.182286302780675</c:v>
                </c:pt>
                <c:pt idx="4962">
                  <c:v>17.576381737040855</c:v>
                </c:pt>
                <c:pt idx="4963">
                  <c:v>13.182286302780675</c:v>
                </c:pt>
                <c:pt idx="4964">
                  <c:v>8.7881908685204184</c:v>
                </c:pt>
                <c:pt idx="4965">
                  <c:v>0</c:v>
                </c:pt>
                <c:pt idx="4966">
                  <c:v>13.182286302780675</c:v>
                </c:pt>
                <c:pt idx="4967">
                  <c:v>13.182286302780675</c:v>
                </c:pt>
                <c:pt idx="4968">
                  <c:v>8.7881908685204184</c:v>
                </c:pt>
                <c:pt idx="4969">
                  <c:v>0</c:v>
                </c:pt>
                <c:pt idx="4970">
                  <c:v>13.182286302780675</c:v>
                </c:pt>
                <c:pt idx="4971">
                  <c:v>8.7881908685204184</c:v>
                </c:pt>
                <c:pt idx="4972">
                  <c:v>13.182286302780675</c:v>
                </c:pt>
                <c:pt idx="4973">
                  <c:v>21.970477171300995</c:v>
                </c:pt>
                <c:pt idx="4974">
                  <c:v>4.3940954342602145</c:v>
                </c:pt>
                <c:pt idx="4975">
                  <c:v>17.576381737040855</c:v>
                </c:pt>
                <c:pt idx="4976">
                  <c:v>17.576381737040855</c:v>
                </c:pt>
                <c:pt idx="4977">
                  <c:v>21.970477171300995</c:v>
                </c:pt>
                <c:pt idx="4978">
                  <c:v>17.576381737040855</c:v>
                </c:pt>
                <c:pt idx="4979">
                  <c:v>13.182286302780675</c:v>
                </c:pt>
                <c:pt idx="4980">
                  <c:v>26.364572605561168</c:v>
                </c:pt>
                <c:pt idx="4981">
                  <c:v>17.576381737040855</c:v>
                </c:pt>
                <c:pt idx="4982">
                  <c:v>17.576381737040855</c:v>
                </c:pt>
                <c:pt idx="4983">
                  <c:v>4.3940954342602145</c:v>
                </c:pt>
                <c:pt idx="4984">
                  <c:v>26.364572605561168</c:v>
                </c:pt>
                <c:pt idx="4985">
                  <c:v>8.7881908685204184</c:v>
                </c:pt>
                <c:pt idx="4986">
                  <c:v>17.576381737040855</c:v>
                </c:pt>
                <c:pt idx="4987">
                  <c:v>8.7881908685204184</c:v>
                </c:pt>
                <c:pt idx="4988">
                  <c:v>13.182286302780675</c:v>
                </c:pt>
                <c:pt idx="4989">
                  <c:v>13.182286302780675</c:v>
                </c:pt>
                <c:pt idx="4990">
                  <c:v>13.182286302780675</c:v>
                </c:pt>
                <c:pt idx="4991">
                  <c:v>26.364572605561168</c:v>
                </c:pt>
                <c:pt idx="4992">
                  <c:v>17.576381737040855</c:v>
                </c:pt>
                <c:pt idx="4993">
                  <c:v>0</c:v>
                </c:pt>
                <c:pt idx="4994">
                  <c:v>8.7881908685204184</c:v>
                </c:pt>
                <c:pt idx="4995">
                  <c:v>26.364572605561168</c:v>
                </c:pt>
                <c:pt idx="4996">
                  <c:v>17.576381737040855</c:v>
                </c:pt>
                <c:pt idx="4997">
                  <c:v>13.182286302780675</c:v>
                </c:pt>
                <c:pt idx="4998">
                  <c:v>13.182286302780675</c:v>
                </c:pt>
                <c:pt idx="4999">
                  <c:v>0</c:v>
                </c:pt>
                <c:pt idx="5000">
                  <c:v>26.364572605561168</c:v>
                </c:pt>
                <c:pt idx="5001">
                  <c:v>4.3940954342602145</c:v>
                </c:pt>
                <c:pt idx="5002">
                  <c:v>8.7881908685204184</c:v>
                </c:pt>
                <c:pt idx="5003">
                  <c:v>0</c:v>
                </c:pt>
                <c:pt idx="5004">
                  <c:v>17.576381737040855</c:v>
                </c:pt>
                <c:pt idx="5005">
                  <c:v>8.7881908685204184</c:v>
                </c:pt>
                <c:pt idx="5006">
                  <c:v>4.3940954342602145</c:v>
                </c:pt>
                <c:pt idx="5007">
                  <c:v>17.576381737040855</c:v>
                </c:pt>
                <c:pt idx="5008">
                  <c:v>13.182286302780675</c:v>
                </c:pt>
                <c:pt idx="5009">
                  <c:v>4.3940954342602145</c:v>
                </c:pt>
                <c:pt idx="5010">
                  <c:v>8.7881908685204184</c:v>
                </c:pt>
                <c:pt idx="5011">
                  <c:v>4.3940954342602145</c:v>
                </c:pt>
                <c:pt idx="5012">
                  <c:v>8.7881908685204184</c:v>
                </c:pt>
                <c:pt idx="5013">
                  <c:v>35.152763474081702</c:v>
                </c:pt>
                <c:pt idx="5014">
                  <c:v>8.7881908685204184</c:v>
                </c:pt>
                <c:pt idx="5015">
                  <c:v>4.3940954342602145</c:v>
                </c:pt>
                <c:pt idx="5016">
                  <c:v>-8.7881908685204184</c:v>
                </c:pt>
                <c:pt idx="5017">
                  <c:v>8.7881908685204184</c:v>
                </c:pt>
                <c:pt idx="5018">
                  <c:v>13.182286302780675</c:v>
                </c:pt>
                <c:pt idx="5019">
                  <c:v>8.7881908685204184</c:v>
                </c:pt>
                <c:pt idx="5020">
                  <c:v>8.7881908685204184</c:v>
                </c:pt>
                <c:pt idx="5021">
                  <c:v>13.182286302780675</c:v>
                </c:pt>
                <c:pt idx="5022">
                  <c:v>17.576381737040855</c:v>
                </c:pt>
                <c:pt idx="5023">
                  <c:v>8.7881908685204184</c:v>
                </c:pt>
                <c:pt idx="5024">
                  <c:v>8.7881908685204184</c:v>
                </c:pt>
                <c:pt idx="5025">
                  <c:v>17.576381737040855</c:v>
                </c:pt>
                <c:pt idx="5026">
                  <c:v>30.758668039821487</c:v>
                </c:pt>
                <c:pt idx="5027">
                  <c:v>17.576381737040855</c:v>
                </c:pt>
                <c:pt idx="5028">
                  <c:v>21.970477171300995</c:v>
                </c:pt>
                <c:pt idx="5029">
                  <c:v>8.7881908685204184</c:v>
                </c:pt>
                <c:pt idx="5030">
                  <c:v>0</c:v>
                </c:pt>
                <c:pt idx="5031">
                  <c:v>39.546858908341918</c:v>
                </c:pt>
                <c:pt idx="5032">
                  <c:v>21.970477171300995</c:v>
                </c:pt>
                <c:pt idx="5033">
                  <c:v>13.182286302780675</c:v>
                </c:pt>
                <c:pt idx="5034">
                  <c:v>17.576381737040855</c:v>
                </c:pt>
                <c:pt idx="5035">
                  <c:v>26.364572605561168</c:v>
                </c:pt>
                <c:pt idx="5036">
                  <c:v>17.576381737040855</c:v>
                </c:pt>
                <c:pt idx="5037">
                  <c:v>26.364572605561168</c:v>
                </c:pt>
                <c:pt idx="5038">
                  <c:v>30.758668039821487</c:v>
                </c:pt>
                <c:pt idx="5039">
                  <c:v>26.364572605561168</c:v>
                </c:pt>
                <c:pt idx="5040">
                  <c:v>21.970477171300995</c:v>
                </c:pt>
                <c:pt idx="5041">
                  <c:v>21.970477171300995</c:v>
                </c:pt>
                <c:pt idx="5042">
                  <c:v>30.758668039821487</c:v>
                </c:pt>
                <c:pt idx="5043">
                  <c:v>17.576381737040855</c:v>
                </c:pt>
                <c:pt idx="5044">
                  <c:v>26.364572605561168</c:v>
                </c:pt>
                <c:pt idx="5045">
                  <c:v>26.364572605561168</c:v>
                </c:pt>
                <c:pt idx="5046">
                  <c:v>21.970477171300995</c:v>
                </c:pt>
                <c:pt idx="5047">
                  <c:v>39.546858908341918</c:v>
                </c:pt>
                <c:pt idx="5048">
                  <c:v>21.970477171300995</c:v>
                </c:pt>
                <c:pt idx="5049">
                  <c:v>4.3940954342602145</c:v>
                </c:pt>
                <c:pt idx="5050">
                  <c:v>26.364572605561168</c:v>
                </c:pt>
                <c:pt idx="5051">
                  <c:v>8.7881908685204184</c:v>
                </c:pt>
                <c:pt idx="5052">
                  <c:v>21.970477171300995</c:v>
                </c:pt>
                <c:pt idx="5053">
                  <c:v>30.758668039821487</c:v>
                </c:pt>
                <c:pt idx="5054">
                  <c:v>26.364572605561168</c:v>
                </c:pt>
                <c:pt idx="5055">
                  <c:v>30.758668039821487</c:v>
                </c:pt>
                <c:pt idx="5056">
                  <c:v>26.364572605561168</c:v>
                </c:pt>
                <c:pt idx="5057">
                  <c:v>13.182286302780675</c:v>
                </c:pt>
                <c:pt idx="5058">
                  <c:v>30.758668039821487</c:v>
                </c:pt>
                <c:pt idx="5059">
                  <c:v>0</c:v>
                </c:pt>
                <c:pt idx="5060">
                  <c:v>8.7881908685204184</c:v>
                </c:pt>
                <c:pt idx="5061">
                  <c:v>13.182286302780675</c:v>
                </c:pt>
                <c:pt idx="5062">
                  <c:v>13.182286302780675</c:v>
                </c:pt>
                <c:pt idx="5063">
                  <c:v>21.970477171300995</c:v>
                </c:pt>
                <c:pt idx="5064">
                  <c:v>26.364572605561168</c:v>
                </c:pt>
                <c:pt idx="5065">
                  <c:v>13.182286302780675</c:v>
                </c:pt>
                <c:pt idx="5066">
                  <c:v>21.970477171300995</c:v>
                </c:pt>
                <c:pt idx="5067">
                  <c:v>21.970477171300995</c:v>
                </c:pt>
                <c:pt idx="5068">
                  <c:v>13.182286302780675</c:v>
                </c:pt>
                <c:pt idx="5069">
                  <c:v>4.3940954342602145</c:v>
                </c:pt>
                <c:pt idx="5070">
                  <c:v>21.970477171300995</c:v>
                </c:pt>
                <c:pt idx="5071">
                  <c:v>17.576381737040855</c:v>
                </c:pt>
                <c:pt idx="5072">
                  <c:v>13.182286302780675</c:v>
                </c:pt>
                <c:pt idx="5073">
                  <c:v>21.970477171300995</c:v>
                </c:pt>
                <c:pt idx="5074">
                  <c:v>17.576381737040855</c:v>
                </c:pt>
                <c:pt idx="5075">
                  <c:v>17.576381737040855</c:v>
                </c:pt>
                <c:pt idx="5076">
                  <c:v>4.3940954342602145</c:v>
                </c:pt>
                <c:pt idx="5077">
                  <c:v>13.182286302780675</c:v>
                </c:pt>
                <c:pt idx="5078">
                  <c:v>21.970477171300995</c:v>
                </c:pt>
                <c:pt idx="5079">
                  <c:v>21.970477171300995</c:v>
                </c:pt>
                <c:pt idx="5080">
                  <c:v>21.970477171300995</c:v>
                </c:pt>
                <c:pt idx="5081">
                  <c:v>17.576381737040855</c:v>
                </c:pt>
                <c:pt idx="5082">
                  <c:v>21.970477171300995</c:v>
                </c:pt>
                <c:pt idx="5083">
                  <c:v>21.970477171300995</c:v>
                </c:pt>
                <c:pt idx="5084">
                  <c:v>8.7881908685204184</c:v>
                </c:pt>
                <c:pt idx="5085">
                  <c:v>17.576381737040855</c:v>
                </c:pt>
                <c:pt idx="5086">
                  <c:v>4.3940954342602145</c:v>
                </c:pt>
                <c:pt idx="5087">
                  <c:v>17.576381737040855</c:v>
                </c:pt>
                <c:pt idx="5088">
                  <c:v>17.576381737040855</c:v>
                </c:pt>
                <c:pt idx="5089">
                  <c:v>17.576381737040855</c:v>
                </c:pt>
                <c:pt idx="5090">
                  <c:v>26.364572605561168</c:v>
                </c:pt>
                <c:pt idx="5091">
                  <c:v>17.576381737040855</c:v>
                </c:pt>
                <c:pt idx="5092">
                  <c:v>17.576381737040855</c:v>
                </c:pt>
                <c:pt idx="5093">
                  <c:v>17.576381737040855</c:v>
                </c:pt>
                <c:pt idx="5094">
                  <c:v>21.970477171300995</c:v>
                </c:pt>
                <c:pt idx="5095">
                  <c:v>17.576381737040855</c:v>
                </c:pt>
                <c:pt idx="5096">
                  <c:v>17.576381737040855</c:v>
                </c:pt>
                <c:pt idx="5097">
                  <c:v>26.364572605561168</c:v>
                </c:pt>
                <c:pt idx="5098">
                  <c:v>13.182286302780675</c:v>
                </c:pt>
                <c:pt idx="5099">
                  <c:v>17.576381737040855</c:v>
                </c:pt>
                <c:pt idx="5100">
                  <c:v>4.3940954342602145</c:v>
                </c:pt>
                <c:pt idx="5101">
                  <c:v>4.3940954342602145</c:v>
                </c:pt>
                <c:pt idx="5102">
                  <c:v>8.7881908685204184</c:v>
                </c:pt>
                <c:pt idx="5103">
                  <c:v>30.758668039821487</c:v>
                </c:pt>
                <c:pt idx="5104">
                  <c:v>17.576381737040855</c:v>
                </c:pt>
                <c:pt idx="5105">
                  <c:v>21.970477171300995</c:v>
                </c:pt>
                <c:pt idx="5106">
                  <c:v>13.182286302780675</c:v>
                </c:pt>
                <c:pt idx="5107">
                  <c:v>17.576381737040855</c:v>
                </c:pt>
                <c:pt idx="5108">
                  <c:v>21.970477171300995</c:v>
                </c:pt>
                <c:pt idx="5109">
                  <c:v>13.182286302780675</c:v>
                </c:pt>
                <c:pt idx="5110">
                  <c:v>8.7881908685204184</c:v>
                </c:pt>
                <c:pt idx="5111">
                  <c:v>17.576381737040855</c:v>
                </c:pt>
                <c:pt idx="5112">
                  <c:v>13.182286302780675</c:v>
                </c:pt>
                <c:pt idx="5113">
                  <c:v>13.182286302780675</c:v>
                </c:pt>
                <c:pt idx="5114">
                  <c:v>26.364572605561168</c:v>
                </c:pt>
                <c:pt idx="5115">
                  <c:v>21.970477171300995</c:v>
                </c:pt>
                <c:pt idx="5116">
                  <c:v>8.7881908685204184</c:v>
                </c:pt>
                <c:pt idx="5117">
                  <c:v>8.7881908685204184</c:v>
                </c:pt>
                <c:pt idx="5118">
                  <c:v>13.182286302780675</c:v>
                </c:pt>
                <c:pt idx="5119">
                  <c:v>17.576381737040855</c:v>
                </c:pt>
                <c:pt idx="5120">
                  <c:v>17.576381737040855</c:v>
                </c:pt>
                <c:pt idx="5121">
                  <c:v>21.970477171300995</c:v>
                </c:pt>
                <c:pt idx="5122">
                  <c:v>8.7881908685204184</c:v>
                </c:pt>
                <c:pt idx="5123">
                  <c:v>0</c:v>
                </c:pt>
                <c:pt idx="5124">
                  <c:v>13.182286302780675</c:v>
                </c:pt>
                <c:pt idx="5125">
                  <c:v>13.182286302780675</c:v>
                </c:pt>
                <c:pt idx="5126">
                  <c:v>8.7881908685204184</c:v>
                </c:pt>
                <c:pt idx="5127">
                  <c:v>21.970477171300995</c:v>
                </c:pt>
                <c:pt idx="5128">
                  <c:v>4.3940954342602145</c:v>
                </c:pt>
                <c:pt idx="5129">
                  <c:v>8.7881908685204184</c:v>
                </c:pt>
                <c:pt idx="5130">
                  <c:v>35.152763474081702</c:v>
                </c:pt>
                <c:pt idx="5131">
                  <c:v>17.576381737040855</c:v>
                </c:pt>
                <c:pt idx="5132">
                  <c:v>17.576381737040855</c:v>
                </c:pt>
                <c:pt idx="5133">
                  <c:v>26.364572605561168</c:v>
                </c:pt>
                <c:pt idx="5134">
                  <c:v>43.940954342602126</c:v>
                </c:pt>
                <c:pt idx="5135">
                  <c:v>13.182286302780675</c:v>
                </c:pt>
                <c:pt idx="5136">
                  <c:v>13.182286302780675</c:v>
                </c:pt>
                <c:pt idx="5137">
                  <c:v>0</c:v>
                </c:pt>
                <c:pt idx="5138">
                  <c:v>26.364572605561168</c:v>
                </c:pt>
                <c:pt idx="5139">
                  <c:v>26.364572605561168</c:v>
                </c:pt>
                <c:pt idx="5140">
                  <c:v>21.970477171300995</c:v>
                </c:pt>
                <c:pt idx="5141">
                  <c:v>21.970477171300995</c:v>
                </c:pt>
                <c:pt idx="5142">
                  <c:v>17.576381737040855</c:v>
                </c:pt>
                <c:pt idx="5143">
                  <c:v>26.364572605561168</c:v>
                </c:pt>
                <c:pt idx="5144">
                  <c:v>30.758668039821487</c:v>
                </c:pt>
                <c:pt idx="5145">
                  <c:v>26.364572605561168</c:v>
                </c:pt>
                <c:pt idx="5146">
                  <c:v>26.364572605561168</c:v>
                </c:pt>
                <c:pt idx="5147">
                  <c:v>21.970477171300995</c:v>
                </c:pt>
                <c:pt idx="5148">
                  <c:v>21.970477171300995</c:v>
                </c:pt>
                <c:pt idx="5149">
                  <c:v>30.758668039821487</c:v>
                </c:pt>
                <c:pt idx="5150">
                  <c:v>30.758668039821487</c:v>
                </c:pt>
                <c:pt idx="5151">
                  <c:v>17.576381737040855</c:v>
                </c:pt>
                <c:pt idx="5152">
                  <c:v>21.970477171300995</c:v>
                </c:pt>
                <c:pt idx="5153">
                  <c:v>30.758668039821487</c:v>
                </c:pt>
                <c:pt idx="5154">
                  <c:v>35.152763474081702</c:v>
                </c:pt>
                <c:pt idx="5155">
                  <c:v>26.364572605561168</c:v>
                </c:pt>
                <c:pt idx="5156">
                  <c:v>17.576381737040855</c:v>
                </c:pt>
                <c:pt idx="5157">
                  <c:v>8.7881908685204184</c:v>
                </c:pt>
                <c:pt idx="5158">
                  <c:v>21.970477171300995</c:v>
                </c:pt>
                <c:pt idx="5159">
                  <c:v>26.364572605561168</c:v>
                </c:pt>
                <c:pt idx="5160">
                  <c:v>26.364572605561168</c:v>
                </c:pt>
                <c:pt idx="5161">
                  <c:v>13.182286302780675</c:v>
                </c:pt>
                <c:pt idx="5162">
                  <c:v>21.970477171300995</c:v>
                </c:pt>
                <c:pt idx="5163">
                  <c:v>26.364572605561168</c:v>
                </c:pt>
                <c:pt idx="5164">
                  <c:v>17.576381737040855</c:v>
                </c:pt>
                <c:pt idx="5165">
                  <c:v>21.970477171300995</c:v>
                </c:pt>
                <c:pt idx="5166">
                  <c:v>4.3940954342602145</c:v>
                </c:pt>
                <c:pt idx="5167">
                  <c:v>13.182286302780675</c:v>
                </c:pt>
                <c:pt idx="5168">
                  <c:v>17.576381737040855</c:v>
                </c:pt>
                <c:pt idx="5169">
                  <c:v>26.364572605561168</c:v>
                </c:pt>
                <c:pt idx="5170">
                  <c:v>26.364572605561168</c:v>
                </c:pt>
                <c:pt idx="5171">
                  <c:v>17.576381737040855</c:v>
                </c:pt>
                <c:pt idx="5172">
                  <c:v>21.970477171300995</c:v>
                </c:pt>
                <c:pt idx="5173">
                  <c:v>13.182286302780675</c:v>
                </c:pt>
                <c:pt idx="5174">
                  <c:v>17.576381737040855</c:v>
                </c:pt>
                <c:pt idx="5175">
                  <c:v>17.576381737040855</c:v>
                </c:pt>
                <c:pt idx="5176">
                  <c:v>8.7881908685204184</c:v>
                </c:pt>
                <c:pt idx="5177">
                  <c:v>26.364572605561168</c:v>
                </c:pt>
                <c:pt idx="5178">
                  <c:v>26.364572605561168</c:v>
                </c:pt>
                <c:pt idx="5179">
                  <c:v>21.970477171300995</c:v>
                </c:pt>
                <c:pt idx="5180">
                  <c:v>21.970477171300995</c:v>
                </c:pt>
                <c:pt idx="5181">
                  <c:v>17.576381737040855</c:v>
                </c:pt>
                <c:pt idx="5182">
                  <c:v>8.7881908685204184</c:v>
                </c:pt>
                <c:pt idx="5183">
                  <c:v>21.970477171300995</c:v>
                </c:pt>
                <c:pt idx="5184">
                  <c:v>21.970477171300995</c:v>
                </c:pt>
                <c:pt idx="5185">
                  <c:v>4.3940954342602145</c:v>
                </c:pt>
                <c:pt idx="5186">
                  <c:v>26.364572605561168</c:v>
                </c:pt>
                <c:pt idx="5187">
                  <c:v>17.576381737040855</c:v>
                </c:pt>
                <c:pt idx="5188">
                  <c:v>13.182286302780675</c:v>
                </c:pt>
                <c:pt idx="5189">
                  <c:v>17.576381737040855</c:v>
                </c:pt>
                <c:pt idx="5190">
                  <c:v>26.364572605561168</c:v>
                </c:pt>
                <c:pt idx="5191">
                  <c:v>13.182286302780675</c:v>
                </c:pt>
                <c:pt idx="5192">
                  <c:v>13.182286302780675</c:v>
                </c:pt>
                <c:pt idx="5193">
                  <c:v>21.970477171300995</c:v>
                </c:pt>
                <c:pt idx="5194">
                  <c:v>26.364572605561168</c:v>
                </c:pt>
                <c:pt idx="5195">
                  <c:v>13.182286302780675</c:v>
                </c:pt>
                <c:pt idx="5196">
                  <c:v>17.576381737040855</c:v>
                </c:pt>
                <c:pt idx="5197">
                  <c:v>8.7881908685204184</c:v>
                </c:pt>
                <c:pt idx="5198">
                  <c:v>8.7881908685204184</c:v>
                </c:pt>
                <c:pt idx="5199">
                  <c:v>17.576381737040855</c:v>
                </c:pt>
                <c:pt idx="5200">
                  <c:v>17.576381737040855</c:v>
                </c:pt>
                <c:pt idx="5201">
                  <c:v>8.7881908685204184</c:v>
                </c:pt>
                <c:pt idx="5202">
                  <c:v>26.364572605561168</c:v>
                </c:pt>
                <c:pt idx="5203">
                  <c:v>39.546858908341918</c:v>
                </c:pt>
                <c:pt idx="5204">
                  <c:v>8.7881908685204184</c:v>
                </c:pt>
                <c:pt idx="5205">
                  <c:v>13.182286302780675</c:v>
                </c:pt>
                <c:pt idx="5206">
                  <c:v>4.3940954342602145</c:v>
                </c:pt>
                <c:pt idx="5207">
                  <c:v>17.576381737040855</c:v>
                </c:pt>
                <c:pt idx="5208">
                  <c:v>13.182286302780675</c:v>
                </c:pt>
                <c:pt idx="5209">
                  <c:v>8.7881908685204184</c:v>
                </c:pt>
                <c:pt idx="5210">
                  <c:v>21.970477171300995</c:v>
                </c:pt>
                <c:pt idx="5211">
                  <c:v>21.970477171300995</c:v>
                </c:pt>
                <c:pt idx="5212">
                  <c:v>8.7881908685204184</c:v>
                </c:pt>
                <c:pt idx="5213">
                  <c:v>30.758668039821487</c:v>
                </c:pt>
                <c:pt idx="5214">
                  <c:v>0</c:v>
                </c:pt>
                <c:pt idx="5215">
                  <c:v>17.576381737040855</c:v>
                </c:pt>
                <c:pt idx="5216">
                  <c:v>17.576381737040855</c:v>
                </c:pt>
                <c:pt idx="5217">
                  <c:v>17.576381737040855</c:v>
                </c:pt>
                <c:pt idx="5218">
                  <c:v>13.182286302780675</c:v>
                </c:pt>
                <c:pt idx="5219">
                  <c:v>13.182286302780675</c:v>
                </c:pt>
                <c:pt idx="5220">
                  <c:v>26.364572605561168</c:v>
                </c:pt>
                <c:pt idx="5221">
                  <c:v>8.7881908685204184</c:v>
                </c:pt>
                <c:pt idx="5222">
                  <c:v>8.7881908685204184</c:v>
                </c:pt>
                <c:pt idx="5223">
                  <c:v>30.758668039821487</c:v>
                </c:pt>
                <c:pt idx="5224">
                  <c:v>35.152763474081702</c:v>
                </c:pt>
                <c:pt idx="5225">
                  <c:v>21.970477171300995</c:v>
                </c:pt>
                <c:pt idx="5226">
                  <c:v>26.364572605561168</c:v>
                </c:pt>
                <c:pt idx="5227">
                  <c:v>17.576381737040855</c:v>
                </c:pt>
                <c:pt idx="5228">
                  <c:v>17.576381737040855</c:v>
                </c:pt>
                <c:pt idx="5229">
                  <c:v>17.576381737040855</c:v>
                </c:pt>
                <c:pt idx="5230">
                  <c:v>21.970477171300995</c:v>
                </c:pt>
                <c:pt idx="5231">
                  <c:v>26.364572605561168</c:v>
                </c:pt>
                <c:pt idx="5232">
                  <c:v>26.364572605561168</c:v>
                </c:pt>
                <c:pt idx="5233">
                  <c:v>35.152763474081702</c:v>
                </c:pt>
                <c:pt idx="5234">
                  <c:v>21.970477171300995</c:v>
                </c:pt>
                <c:pt idx="5235">
                  <c:v>26.364572605561168</c:v>
                </c:pt>
                <c:pt idx="5236">
                  <c:v>8.7881908685204184</c:v>
                </c:pt>
                <c:pt idx="5237">
                  <c:v>30.758668039821487</c:v>
                </c:pt>
                <c:pt idx="5238">
                  <c:v>26.364572605561168</c:v>
                </c:pt>
                <c:pt idx="5239">
                  <c:v>21.970477171300995</c:v>
                </c:pt>
                <c:pt idx="5240">
                  <c:v>17.576381737040855</c:v>
                </c:pt>
                <c:pt idx="5241">
                  <c:v>17.576381737040855</c:v>
                </c:pt>
                <c:pt idx="5242">
                  <c:v>-4.3940954342602065</c:v>
                </c:pt>
                <c:pt idx="5243">
                  <c:v>13.182286302780675</c:v>
                </c:pt>
                <c:pt idx="5244">
                  <c:v>13.182286302780675</c:v>
                </c:pt>
                <c:pt idx="5245">
                  <c:v>13.182286302780675</c:v>
                </c:pt>
                <c:pt idx="5246">
                  <c:v>30.758668039821487</c:v>
                </c:pt>
                <c:pt idx="5247">
                  <c:v>8.7881908685204184</c:v>
                </c:pt>
                <c:pt idx="5248">
                  <c:v>17.576381737040855</c:v>
                </c:pt>
                <c:pt idx="5249">
                  <c:v>4.3940954342602145</c:v>
                </c:pt>
                <c:pt idx="5250">
                  <c:v>13.182286302780675</c:v>
                </c:pt>
                <c:pt idx="5251">
                  <c:v>4.3940954342602145</c:v>
                </c:pt>
                <c:pt idx="5252">
                  <c:v>39.546858908341918</c:v>
                </c:pt>
                <c:pt idx="5253">
                  <c:v>26.364572605561168</c:v>
                </c:pt>
                <c:pt idx="5254">
                  <c:v>13.182286302780675</c:v>
                </c:pt>
                <c:pt idx="5255">
                  <c:v>8.7881908685204184</c:v>
                </c:pt>
                <c:pt idx="5256">
                  <c:v>13.182286302780675</c:v>
                </c:pt>
                <c:pt idx="5257">
                  <c:v>13.182286302780675</c:v>
                </c:pt>
                <c:pt idx="5258">
                  <c:v>21.970477171300995</c:v>
                </c:pt>
                <c:pt idx="5259">
                  <c:v>4.3940954342602145</c:v>
                </c:pt>
                <c:pt idx="5260">
                  <c:v>17.576381737040855</c:v>
                </c:pt>
                <c:pt idx="5261">
                  <c:v>4.3940954342602145</c:v>
                </c:pt>
                <c:pt idx="5262">
                  <c:v>21.970477171300995</c:v>
                </c:pt>
                <c:pt idx="5263">
                  <c:v>30.758668039821487</c:v>
                </c:pt>
                <c:pt idx="5264">
                  <c:v>21.970477171300995</c:v>
                </c:pt>
                <c:pt idx="5265">
                  <c:v>13.182286302780675</c:v>
                </c:pt>
                <c:pt idx="5266">
                  <c:v>17.576381737040855</c:v>
                </c:pt>
                <c:pt idx="5267">
                  <c:v>26.364572605561168</c:v>
                </c:pt>
                <c:pt idx="5268">
                  <c:v>17.576381737040855</c:v>
                </c:pt>
                <c:pt idx="5269">
                  <c:v>13.182286302780675</c:v>
                </c:pt>
                <c:pt idx="5270">
                  <c:v>30.758668039821487</c:v>
                </c:pt>
                <c:pt idx="5271">
                  <c:v>13.182286302780675</c:v>
                </c:pt>
                <c:pt idx="5272">
                  <c:v>17.576381737040855</c:v>
                </c:pt>
                <c:pt idx="5273">
                  <c:v>21.970477171300995</c:v>
                </c:pt>
                <c:pt idx="5274">
                  <c:v>8.7881908685204184</c:v>
                </c:pt>
                <c:pt idx="5275">
                  <c:v>21.970477171300995</c:v>
                </c:pt>
                <c:pt idx="5276">
                  <c:v>17.576381737040855</c:v>
                </c:pt>
                <c:pt idx="5277">
                  <c:v>26.364572605561168</c:v>
                </c:pt>
                <c:pt idx="5278">
                  <c:v>21.970477171300995</c:v>
                </c:pt>
                <c:pt idx="5279">
                  <c:v>13.182286302780675</c:v>
                </c:pt>
                <c:pt idx="5280">
                  <c:v>13.182286302780675</c:v>
                </c:pt>
                <c:pt idx="5281">
                  <c:v>17.576381737040855</c:v>
                </c:pt>
                <c:pt idx="5282">
                  <c:v>17.576381737040855</c:v>
                </c:pt>
                <c:pt idx="5283">
                  <c:v>17.576381737040855</c:v>
                </c:pt>
                <c:pt idx="5284">
                  <c:v>8.7881908685204184</c:v>
                </c:pt>
                <c:pt idx="5285">
                  <c:v>13.182286302780675</c:v>
                </c:pt>
                <c:pt idx="5286">
                  <c:v>0</c:v>
                </c:pt>
                <c:pt idx="5287">
                  <c:v>26.364572605561168</c:v>
                </c:pt>
                <c:pt idx="5288">
                  <c:v>13.182286302780675</c:v>
                </c:pt>
                <c:pt idx="5289">
                  <c:v>4.3940954342602145</c:v>
                </c:pt>
                <c:pt idx="5290">
                  <c:v>17.576381737040855</c:v>
                </c:pt>
                <c:pt idx="5291">
                  <c:v>13.182286302780675</c:v>
                </c:pt>
                <c:pt idx="5292">
                  <c:v>13.182286302780675</c:v>
                </c:pt>
                <c:pt idx="5293">
                  <c:v>17.576381737040855</c:v>
                </c:pt>
                <c:pt idx="5294">
                  <c:v>13.182286302780675</c:v>
                </c:pt>
                <c:pt idx="5295">
                  <c:v>21.970477171300995</c:v>
                </c:pt>
                <c:pt idx="5296">
                  <c:v>0</c:v>
                </c:pt>
                <c:pt idx="5297">
                  <c:v>17.576381737040855</c:v>
                </c:pt>
                <c:pt idx="5298">
                  <c:v>17.576381737040855</c:v>
                </c:pt>
                <c:pt idx="5299">
                  <c:v>17.576381737040855</c:v>
                </c:pt>
                <c:pt idx="5300">
                  <c:v>8.7881908685204184</c:v>
                </c:pt>
                <c:pt idx="5301">
                  <c:v>21.970477171300995</c:v>
                </c:pt>
                <c:pt idx="5302">
                  <c:v>17.576381737040855</c:v>
                </c:pt>
                <c:pt idx="5303">
                  <c:v>0</c:v>
                </c:pt>
                <c:pt idx="5304">
                  <c:v>13.182286302780675</c:v>
                </c:pt>
                <c:pt idx="5305">
                  <c:v>8.7881908685204184</c:v>
                </c:pt>
                <c:pt idx="5306">
                  <c:v>8.7881908685204184</c:v>
                </c:pt>
                <c:pt idx="5307">
                  <c:v>13.182286302780675</c:v>
                </c:pt>
                <c:pt idx="5308">
                  <c:v>13.182286302780675</c:v>
                </c:pt>
                <c:pt idx="5309">
                  <c:v>17.576381737040855</c:v>
                </c:pt>
                <c:pt idx="5310">
                  <c:v>30.758668039821487</c:v>
                </c:pt>
                <c:pt idx="5311">
                  <c:v>21.970477171300995</c:v>
                </c:pt>
                <c:pt idx="5312">
                  <c:v>26.364572605561168</c:v>
                </c:pt>
                <c:pt idx="5313">
                  <c:v>8.7881908685204184</c:v>
                </c:pt>
                <c:pt idx="5314">
                  <c:v>13.182286302780675</c:v>
                </c:pt>
                <c:pt idx="5315">
                  <c:v>26.364572605561168</c:v>
                </c:pt>
                <c:pt idx="5316">
                  <c:v>26.364572605561168</c:v>
                </c:pt>
                <c:pt idx="5317">
                  <c:v>17.576381737040855</c:v>
                </c:pt>
                <c:pt idx="5318">
                  <c:v>21.970477171300995</c:v>
                </c:pt>
                <c:pt idx="5319">
                  <c:v>21.970477171300995</c:v>
                </c:pt>
                <c:pt idx="5320">
                  <c:v>17.576381737040855</c:v>
                </c:pt>
                <c:pt idx="5321">
                  <c:v>17.576381737040855</c:v>
                </c:pt>
                <c:pt idx="5322">
                  <c:v>26.364572605561168</c:v>
                </c:pt>
                <c:pt idx="5323">
                  <c:v>26.364572605561168</c:v>
                </c:pt>
                <c:pt idx="5324">
                  <c:v>30.758668039821487</c:v>
                </c:pt>
                <c:pt idx="5325">
                  <c:v>21.970477171300995</c:v>
                </c:pt>
                <c:pt idx="5326">
                  <c:v>13.182286302780675</c:v>
                </c:pt>
                <c:pt idx="5327">
                  <c:v>26.364572605561168</c:v>
                </c:pt>
                <c:pt idx="5328">
                  <c:v>26.364572605561168</c:v>
                </c:pt>
                <c:pt idx="5329">
                  <c:v>26.364572605561168</c:v>
                </c:pt>
                <c:pt idx="5330">
                  <c:v>43.940954342602126</c:v>
                </c:pt>
                <c:pt idx="5331">
                  <c:v>26.364572605561168</c:v>
                </c:pt>
                <c:pt idx="5332">
                  <c:v>21.970477171300995</c:v>
                </c:pt>
                <c:pt idx="5333">
                  <c:v>26.364572605561168</c:v>
                </c:pt>
                <c:pt idx="5334">
                  <c:v>26.364572605561168</c:v>
                </c:pt>
                <c:pt idx="5335">
                  <c:v>21.970477171300995</c:v>
                </c:pt>
                <c:pt idx="5336">
                  <c:v>21.970477171300995</c:v>
                </c:pt>
                <c:pt idx="5337">
                  <c:v>21.970477171300995</c:v>
                </c:pt>
                <c:pt idx="5338">
                  <c:v>35.152763474081702</c:v>
                </c:pt>
                <c:pt idx="5339">
                  <c:v>26.364572605561168</c:v>
                </c:pt>
                <c:pt idx="5340">
                  <c:v>17.576381737040855</c:v>
                </c:pt>
                <c:pt idx="5341">
                  <c:v>13.182286302780675</c:v>
                </c:pt>
                <c:pt idx="5342">
                  <c:v>17.576381737040855</c:v>
                </c:pt>
                <c:pt idx="5343">
                  <c:v>17.576381737040855</c:v>
                </c:pt>
                <c:pt idx="5344">
                  <c:v>17.576381737040855</c:v>
                </c:pt>
                <c:pt idx="5345">
                  <c:v>13.182286302780675</c:v>
                </c:pt>
                <c:pt idx="5346">
                  <c:v>0</c:v>
                </c:pt>
                <c:pt idx="5347">
                  <c:v>30.758668039821487</c:v>
                </c:pt>
                <c:pt idx="5348">
                  <c:v>13.182286302780675</c:v>
                </c:pt>
                <c:pt idx="5349">
                  <c:v>4.3940954342602145</c:v>
                </c:pt>
                <c:pt idx="5350">
                  <c:v>0</c:v>
                </c:pt>
                <c:pt idx="5351">
                  <c:v>4.3940954342602145</c:v>
                </c:pt>
                <c:pt idx="5352">
                  <c:v>13.182286302780675</c:v>
                </c:pt>
                <c:pt idx="5353">
                  <c:v>21.970477171300995</c:v>
                </c:pt>
                <c:pt idx="5354">
                  <c:v>8.7881908685204184</c:v>
                </c:pt>
                <c:pt idx="5355">
                  <c:v>8.7881908685204184</c:v>
                </c:pt>
                <c:pt idx="5356">
                  <c:v>13.182286302780675</c:v>
                </c:pt>
                <c:pt idx="5357">
                  <c:v>13.182286302780675</c:v>
                </c:pt>
                <c:pt idx="5358">
                  <c:v>13.182286302780675</c:v>
                </c:pt>
                <c:pt idx="5359">
                  <c:v>17.576381737040855</c:v>
                </c:pt>
                <c:pt idx="5360">
                  <c:v>8.7881908685204184</c:v>
                </c:pt>
                <c:pt idx="5361">
                  <c:v>8.7881908685204184</c:v>
                </c:pt>
                <c:pt idx="5362">
                  <c:v>17.576381737040855</c:v>
                </c:pt>
                <c:pt idx="5363">
                  <c:v>21.970477171300995</c:v>
                </c:pt>
                <c:pt idx="5364">
                  <c:v>4.3940954342602145</c:v>
                </c:pt>
                <c:pt idx="5365">
                  <c:v>8.7881908685204184</c:v>
                </c:pt>
                <c:pt idx="5366">
                  <c:v>13.182286302780675</c:v>
                </c:pt>
                <c:pt idx="5367">
                  <c:v>17.576381737040855</c:v>
                </c:pt>
                <c:pt idx="5368">
                  <c:v>17.576381737040855</c:v>
                </c:pt>
                <c:pt idx="5369">
                  <c:v>13.182286302780675</c:v>
                </c:pt>
                <c:pt idx="5370">
                  <c:v>17.576381737040855</c:v>
                </c:pt>
                <c:pt idx="5371">
                  <c:v>21.970477171300995</c:v>
                </c:pt>
                <c:pt idx="5372">
                  <c:v>13.182286302780675</c:v>
                </c:pt>
                <c:pt idx="5373">
                  <c:v>21.970477171300995</c:v>
                </c:pt>
                <c:pt idx="5374">
                  <c:v>4.3940954342602145</c:v>
                </c:pt>
                <c:pt idx="5375">
                  <c:v>26.364572605561168</c:v>
                </c:pt>
                <c:pt idx="5376">
                  <c:v>26.364572605561168</c:v>
                </c:pt>
                <c:pt idx="5377">
                  <c:v>13.182286302780675</c:v>
                </c:pt>
                <c:pt idx="5378">
                  <c:v>17.576381737040855</c:v>
                </c:pt>
                <c:pt idx="5379">
                  <c:v>13.182286302780675</c:v>
                </c:pt>
                <c:pt idx="5380">
                  <c:v>8.7881908685204184</c:v>
                </c:pt>
                <c:pt idx="5381">
                  <c:v>13.182286302780675</c:v>
                </c:pt>
                <c:pt idx="5382">
                  <c:v>17.576381737040855</c:v>
                </c:pt>
                <c:pt idx="5383">
                  <c:v>4.3940954342602145</c:v>
                </c:pt>
                <c:pt idx="5384">
                  <c:v>8.7881908685204184</c:v>
                </c:pt>
                <c:pt idx="5385">
                  <c:v>0</c:v>
                </c:pt>
                <c:pt idx="5386">
                  <c:v>4.3940954342602145</c:v>
                </c:pt>
                <c:pt idx="5387">
                  <c:v>26.364572605561168</c:v>
                </c:pt>
                <c:pt idx="5388">
                  <c:v>13.182286302780675</c:v>
                </c:pt>
                <c:pt idx="5389">
                  <c:v>21.970477171300995</c:v>
                </c:pt>
                <c:pt idx="5390">
                  <c:v>0</c:v>
                </c:pt>
                <c:pt idx="5391">
                  <c:v>21.970477171300995</c:v>
                </c:pt>
                <c:pt idx="5392">
                  <c:v>30.758668039821487</c:v>
                </c:pt>
                <c:pt idx="5393">
                  <c:v>26.364572605561168</c:v>
                </c:pt>
                <c:pt idx="5394">
                  <c:v>21.970477171300995</c:v>
                </c:pt>
                <c:pt idx="5395">
                  <c:v>13.182286302780675</c:v>
                </c:pt>
                <c:pt idx="5396">
                  <c:v>4.3940954342602145</c:v>
                </c:pt>
                <c:pt idx="5397">
                  <c:v>17.576381737040855</c:v>
                </c:pt>
                <c:pt idx="5398">
                  <c:v>13.182286302780675</c:v>
                </c:pt>
                <c:pt idx="5399">
                  <c:v>13.182286302780675</c:v>
                </c:pt>
                <c:pt idx="5400">
                  <c:v>26.364572605561168</c:v>
                </c:pt>
                <c:pt idx="5401">
                  <c:v>17.576381737040855</c:v>
                </c:pt>
                <c:pt idx="5402">
                  <c:v>26.364572605561168</c:v>
                </c:pt>
                <c:pt idx="5403">
                  <c:v>26.364572605561168</c:v>
                </c:pt>
                <c:pt idx="5404">
                  <c:v>26.364572605561168</c:v>
                </c:pt>
                <c:pt idx="5405">
                  <c:v>-4.3940954342602065</c:v>
                </c:pt>
                <c:pt idx="5406">
                  <c:v>21.970477171300995</c:v>
                </c:pt>
                <c:pt idx="5407">
                  <c:v>17.576381737040855</c:v>
                </c:pt>
                <c:pt idx="5408">
                  <c:v>21.970477171300995</c:v>
                </c:pt>
                <c:pt idx="5409">
                  <c:v>35.152763474081702</c:v>
                </c:pt>
                <c:pt idx="5410">
                  <c:v>30.758668039821487</c:v>
                </c:pt>
                <c:pt idx="5411">
                  <c:v>21.970477171300995</c:v>
                </c:pt>
                <c:pt idx="5412">
                  <c:v>8.7881908685204184</c:v>
                </c:pt>
                <c:pt idx="5413">
                  <c:v>35.152763474081702</c:v>
                </c:pt>
                <c:pt idx="5414">
                  <c:v>4.3940954342602145</c:v>
                </c:pt>
                <c:pt idx="5415">
                  <c:v>4.3940954342602145</c:v>
                </c:pt>
                <c:pt idx="5416">
                  <c:v>13.182286302780675</c:v>
                </c:pt>
                <c:pt idx="5417">
                  <c:v>26.364572605561168</c:v>
                </c:pt>
                <c:pt idx="5418">
                  <c:v>26.364572605561168</c:v>
                </c:pt>
                <c:pt idx="5419">
                  <c:v>17.576381737040855</c:v>
                </c:pt>
                <c:pt idx="5420">
                  <c:v>13.182286302780675</c:v>
                </c:pt>
                <c:pt idx="5421">
                  <c:v>26.364572605561168</c:v>
                </c:pt>
                <c:pt idx="5422">
                  <c:v>17.576381737040855</c:v>
                </c:pt>
                <c:pt idx="5423">
                  <c:v>21.970477171300995</c:v>
                </c:pt>
                <c:pt idx="5424">
                  <c:v>17.576381737040855</c:v>
                </c:pt>
                <c:pt idx="5425">
                  <c:v>13.182286302780675</c:v>
                </c:pt>
                <c:pt idx="5426">
                  <c:v>26.364572605561168</c:v>
                </c:pt>
                <c:pt idx="5427">
                  <c:v>21.970477171300995</c:v>
                </c:pt>
                <c:pt idx="5428">
                  <c:v>26.364572605561168</c:v>
                </c:pt>
                <c:pt idx="5429">
                  <c:v>17.576381737040855</c:v>
                </c:pt>
                <c:pt idx="5430">
                  <c:v>35.152763474081702</c:v>
                </c:pt>
                <c:pt idx="5431">
                  <c:v>4.3940954342602145</c:v>
                </c:pt>
                <c:pt idx="5432">
                  <c:v>8.7881908685204184</c:v>
                </c:pt>
                <c:pt idx="5433">
                  <c:v>13.182286302780675</c:v>
                </c:pt>
                <c:pt idx="5434">
                  <c:v>13.182286302780675</c:v>
                </c:pt>
                <c:pt idx="5435">
                  <c:v>26.364572605561168</c:v>
                </c:pt>
                <c:pt idx="5436">
                  <c:v>17.576381737040855</c:v>
                </c:pt>
                <c:pt idx="5437">
                  <c:v>17.576381737040855</c:v>
                </c:pt>
                <c:pt idx="5438">
                  <c:v>26.364572605561168</c:v>
                </c:pt>
                <c:pt idx="5439">
                  <c:v>13.182286302780675</c:v>
                </c:pt>
                <c:pt idx="5440">
                  <c:v>21.970477171300995</c:v>
                </c:pt>
                <c:pt idx="5441">
                  <c:v>4.3940954342602145</c:v>
                </c:pt>
                <c:pt idx="5442">
                  <c:v>13.182286302780675</c:v>
                </c:pt>
                <c:pt idx="5443">
                  <c:v>4.3940954342602145</c:v>
                </c:pt>
                <c:pt idx="5444">
                  <c:v>-17.576381737040855</c:v>
                </c:pt>
                <c:pt idx="5445">
                  <c:v>13.182286302780675</c:v>
                </c:pt>
                <c:pt idx="5446">
                  <c:v>4.3940954342602145</c:v>
                </c:pt>
                <c:pt idx="5447">
                  <c:v>13.182286302780675</c:v>
                </c:pt>
                <c:pt idx="5448">
                  <c:v>8.7881908685204184</c:v>
                </c:pt>
                <c:pt idx="5449">
                  <c:v>13.182286302780675</c:v>
                </c:pt>
                <c:pt idx="5450">
                  <c:v>21.970477171300995</c:v>
                </c:pt>
                <c:pt idx="5451">
                  <c:v>17.576381737040855</c:v>
                </c:pt>
                <c:pt idx="5452">
                  <c:v>17.576381737040855</c:v>
                </c:pt>
                <c:pt idx="5453">
                  <c:v>21.970477171300995</c:v>
                </c:pt>
                <c:pt idx="5454">
                  <c:v>21.970477171300995</c:v>
                </c:pt>
                <c:pt idx="5455">
                  <c:v>13.182286302780675</c:v>
                </c:pt>
                <c:pt idx="5456">
                  <c:v>17.576381737040855</c:v>
                </c:pt>
                <c:pt idx="5457">
                  <c:v>13.182286302780675</c:v>
                </c:pt>
                <c:pt idx="5458">
                  <c:v>21.970477171300995</c:v>
                </c:pt>
                <c:pt idx="5459">
                  <c:v>13.182286302780675</c:v>
                </c:pt>
                <c:pt idx="5460">
                  <c:v>13.182286302780675</c:v>
                </c:pt>
                <c:pt idx="5461">
                  <c:v>21.970477171300995</c:v>
                </c:pt>
                <c:pt idx="5462">
                  <c:v>17.576381737040855</c:v>
                </c:pt>
                <c:pt idx="5463">
                  <c:v>4.3940954342602145</c:v>
                </c:pt>
                <c:pt idx="5464">
                  <c:v>8.7881908685204184</c:v>
                </c:pt>
                <c:pt idx="5465">
                  <c:v>4.3940954342602145</c:v>
                </c:pt>
                <c:pt idx="5466">
                  <c:v>21.970477171300995</c:v>
                </c:pt>
                <c:pt idx="5467">
                  <c:v>17.576381737040855</c:v>
                </c:pt>
                <c:pt idx="5468">
                  <c:v>8.7881908685204184</c:v>
                </c:pt>
                <c:pt idx="5469">
                  <c:v>13.182286302780675</c:v>
                </c:pt>
                <c:pt idx="5470">
                  <c:v>13.182286302780675</c:v>
                </c:pt>
                <c:pt idx="5471">
                  <c:v>13.182286302780675</c:v>
                </c:pt>
                <c:pt idx="5472">
                  <c:v>21.970477171300995</c:v>
                </c:pt>
                <c:pt idx="5473">
                  <c:v>13.182286302780675</c:v>
                </c:pt>
                <c:pt idx="5474">
                  <c:v>21.970477171300995</c:v>
                </c:pt>
                <c:pt idx="5475">
                  <c:v>13.182286302780675</c:v>
                </c:pt>
                <c:pt idx="5476">
                  <c:v>13.182286302780675</c:v>
                </c:pt>
                <c:pt idx="5477">
                  <c:v>8.7881908685204184</c:v>
                </c:pt>
                <c:pt idx="5478">
                  <c:v>13.182286302780675</c:v>
                </c:pt>
                <c:pt idx="5479">
                  <c:v>13.182286302780675</c:v>
                </c:pt>
                <c:pt idx="5480">
                  <c:v>4.3940954342602145</c:v>
                </c:pt>
                <c:pt idx="5481">
                  <c:v>21.970477171300995</c:v>
                </c:pt>
                <c:pt idx="5482">
                  <c:v>-4.3940954342602065</c:v>
                </c:pt>
                <c:pt idx="5483">
                  <c:v>13.182286302780675</c:v>
                </c:pt>
                <c:pt idx="5484">
                  <c:v>13.182286302780675</c:v>
                </c:pt>
                <c:pt idx="5485">
                  <c:v>26.364572605561168</c:v>
                </c:pt>
                <c:pt idx="5486">
                  <c:v>17.576381737040855</c:v>
                </c:pt>
                <c:pt idx="5487">
                  <c:v>17.576381737040855</c:v>
                </c:pt>
                <c:pt idx="5488">
                  <c:v>4.3940954342602145</c:v>
                </c:pt>
                <c:pt idx="5489">
                  <c:v>17.576381737040855</c:v>
                </c:pt>
                <c:pt idx="5490">
                  <c:v>17.576381737040855</c:v>
                </c:pt>
                <c:pt idx="5491">
                  <c:v>35.152763474081702</c:v>
                </c:pt>
                <c:pt idx="5492">
                  <c:v>26.364572605561168</c:v>
                </c:pt>
                <c:pt idx="5493">
                  <c:v>26.364572605561168</c:v>
                </c:pt>
                <c:pt idx="5494">
                  <c:v>17.576381737040855</c:v>
                </c:pt>
                <c:pt idx="5495">
                  <c:v>21.970477171300995</c:v>
                </c:pt>
                <c:pt idx="5496">
                  <c:v>26.364572605561168</c:v>
                </c:pt>
                <c:pt idx="5497">
                  <c:v>13.182286302780675</c:v>
                </c:pt>
                <c:pt idx="5498">
                  <c:v>21.970477171300995</c:v>
                </c:pt>
                <c:pt idx="5499">
                  <c:v>26.364572605561168</c:v>
                </c:pt>
                <c:pt idx="5500">
                  <c:v>26.364572605561168</c:v>
                </c:pt>
                <c:pt idx="5501">
                  <c:v>13.182286302780675</c:v>
                </c:pt>
                <c:pt idx="5502">
                  <c:v>26.364572605561168</c:v>
                </c:pt>
                <c:pt idx="5503">
                  <c:v>4.3940954342602145</c:v>
                </c:pt>
                <c:pt idx="5504">
                  <c:v>21.970477171300995</c:v>
                </c:pt>
                <c:pt idx="5505">
                  <c:v>0</c:v>
                </c:pt>
                <c:pt idx="5506">
                  <c:v>21.970477171300995</c:v>
                </c:pt>
                <c:pt idx="5507">
                  <c:v>17.576381737040855</c:v>
                </c:pt>
                <c:pt idx="5508">
                  <c:v>21.970477171300995</c:v>
                </c:pt>
                <c:pt idx="5509">
                  <c:v>26.364572605561168</c:v>
                </c:pt>
                <c:pt idx="5510">
                  <c:v>13.182286302780675</c:v>
                </c:pt>
                <c:pt idx="5511">
                  <c:v>21.970477171300995</c:v>
                </c:pt>
                <c:pt idx="5512">
                  <c:v>21.970477171300995</c:v>
                </c:pt>
                <c:pt idx="5513">
                  <c:v>30.758668039821487</c:v>
                </c:pt>
                <c:pt idx="5514">
                  <c:v>17.576381737040855</c:v>
                </c:pt>
                <c:pt idx="5515">
                  <c:v>17.576381737040855</c:v>
                </c:pt>
                <c:pt idx="5516">
                  <c:v>8.7881908685204184</c:v>
                </c:pt>
                <c:pt idx="5517">
                  <c:v>21.970477171300995</c:v>
                </c:pt>
                <c:pt idx="5518">
                  <c:v>21.970477171300995</c:v>
                </c:pt>
                <c:pt idx="5519">
                  <c:v>17.576381737040855</c:v>
                </c:pt>
                <c:pt idx="5520">
                  <c:v>21.970477171300995</c:v>
                </c:pt>
                <c:pt idx="5521">
                  <c:v>17.576381737040855</c:v>
                </c:pt>
                <c:pt idx="5522">
                  <c:v>17.576381737040855</c:v>
                </c:pt>
                <c:pt idx="5523">
                  <c:v>-4.3940954342602065</c:v>
                </c:pt>
                <c:pt idx="5524">
                  <c:v>8.7881908685204184</c:v>
                </c:pt>
                <c:pt idx="5525">
                  <c:v>21.970477171300995</c:v>
                </c:pt>
                <c:pt idx="5526">
                  <c:v>17.576381737040855</c:v>
                </c:pt>
                <c:pt idx="5527">
                  <c:v>8.7881908685204184</c:v>
                </c:pt>
                <c:pt idx="5528">
                  <c:v>8.7881908685204184</c:v>
                </c:pt>
                <c:pt idx="5529">
                  <c:v>17.576381737040855</c:v>
                </c:pt>
                <c:pt idx="5530">
                  <c:v>0</c:v>
                </c:pt>
                <c:pt idx="5531">
                  <c:v>4.3940954342602145</c:v>
                </c:pt>
                <c:pt idx="5532">
                  <c:v>17.576381737040855</c:v>
                </c:pt>
                <c:pt idx="5533">
                  <c:v>21.970477171300995</c:v>
                </c:pt>
                <c:pt idx="5534">
                  <c:v>8.7881908685204184</c:v>
                </c:pt>
                <c:pt idx="5535">
                  <c:v>17.576381737040855</c:v>
                </c:pt>
                <c:pt idx="5536">
                  <c:v>13.182286302780675</c:v>
                </c:pt>
                <c:pt idx="5537">
                  <c:v>13.182286302780675</c:v>
                </c:pt>
                <c:pt idx="5538">
                  <c:v>13.182286302780675</c:v>
                </c:pt>
                <c:pt idx="5539">
                  <c:v>17.576381737040855</c:v>
                </c:pt>
                <c:pt idx="5540">
                  <c:v>8.7881908685204184</c:v>
                </c:pt>
                <c:pt idx="5541">
                  <c:v>17.576381737040855</c:v>
                </c:pt>
                <c:pt idx="5542">
                  <c:v>8.7881908685204184</c:v>
                </c:pt>
                <c:pt idx="5543">
                  <c:v>13.182286302780675</c:v>
                </c:pt>
                <c:pt idx="5544">
                  <c:v>4.3940954342602145</c:v>
                </c:pt>
                <c:pt idx="5545">
                  <c:v>13.182286302780675</c:v>
                </c:pt>
                <c:pt idx="5546">
                  <c:v>17.576381737040855</c:v>
                </c:pt>
                <c:pt idx="5547">
                  <c:v>13.182286302780675</c:v>
                </c:pt>
                <c:pt idx="5548">
                  <c:v>13.182286302780675</c:v>
                </c:pt>
                <c:pt idx="5549">
                  <c:v>13.182286302780675</c:v>
                </c:pt>
                <c:pt idx="5550">
                  <c:v>21.970477171300995</c:v>
                </c:pt>
                <c:pt idx="5551">
                  <c:v>8.7881908685204184</c:v>
                </c:pt>
                <c:pt idx="5552">
                  <c:v>8.7881908685204184</c:v>
                </c:pt>
                <c:pt idx="5553">
                  <c:v>21.970477171300995</c:v>
                </c:pt>
                <c:pt idx="5554">
                  <c:v>13.182286302780675</c:v>
                </c:pt>
                <c:pt idx="5555">
                  <c:v>8.7881908685204184</c:v>
                </c:pt>
                <c:pt idx="5556">
                  <c:v>21.970477171300995</c:v>
                </c:pt>
                <c:pt idx="5557">
                  <c:v>21.970477171300995</c:v>
                </c:pt>
                <c:pt idx="5558">
                  <c:v>13.182286302780675</c:v>
                </c:pt>
                <c:pt idx="5559">
                  <c:v>21.970477171300995</c:v>
                </c:pt>
                <c:pt idx="5560">
                  <c:v>26.364572605561168</c:v>
                </c:pt>
                <c:pt idx="5561">
                  <c:v>13.182286302780675</c:v>
                </c:pt>
                <c:pt idx="5562">
                  <c:v>26.364572605561168</c:v>
                </c:pt>
                <c:pt idx="5563">
                  <c:v>8.7881908685204184</c:v>
                </c:pt>
                <c:pt idx="5564">
                  <c:v>21.970477171300995</c:v>
                </c:pt>
                <c:pt idx="5565">
                  <c:v>17.576381737040855</c:v>
                </c:pt>
                <c:pt idx="5566">
                  <c:v>21.970477171300995</c:v>
                </c:pt>
                <c:pt idx="5567">
                  <c:v>17.576381737040855</c:v>
                </c:pt>
                <c:pt idx="5568">
                  <c:v>8.7881908685204184</c:v>
                </c:pt>
                <c:pt idx="5569">
                  <c:v>13.182286302780675</c:v>
                </c:pt>
                <c:pt idx="5570">
                  <c:v>17.576381737040855</c:v>
                </c:pt>
                <c:pt idx="5571">
                  <c:v>21.970477171300995</c:v>
                </c:pt>
                <c:pt idx="5572">
                  <c:v>21.970477171300995</c:v>
                </c:pt>
                <c:pt idx="5573">
                  <c:v>26.364572605561168</c:v>
                </c:pt>
                <c:pt idx="5574">
                  <c:v>21.970477171300995</c:v>
                </c:pt>
                <c:pt idx="5575">
                  <c:v>13.182286302780675</c:v>
                </c:pt>
                <c:pt idx="5576">
                  <c:v>17.576381737040855</c:v>
                </c:pt>
                <c:pt idx="5577">
                  <c:v>13.182286302780675</c:v>
                </c:pt>
                <c:pt idx="5578">
                  <c:v>13.182286302780675</c:v>
                </c:pt>
                <c:pt idx="5579">
                  <c:v>8.7881908685204184</c:v>
                </c:pt>
                <c:pt idx="5580">
                  <c:v>13.182286302780675</c:v>
                </c:pt>
                <c:pt idx="5581">
                  <c:v>30.758668039821487</c:v>
                </c:pt>
                <c:pt idx="5582">
                  <c:v>13.182286302780675</c:v>
                </c:pt>
                <c:pt idx="5583">
                  <c:v>13.182286302780675</c:v>
                </c:pt>
                <c:pt idx="5584">
                  <c:v>26.364572605561168</c:v>
                </c:pt>
                <c:pt idx="5585">
                  <c:v>21.970477171300995</c:v>
                </c:pt>
                <c:pt idx="5586">
                  <c:v>52.729145211122663</c:v>
                </c:pt>
                <c:pt idx="5587">
                  <c:v>13.182286302780675</c:v>
                </c:pt>
                <c:pt idx="5588">
                  <c:v>17.576381737040855</c:v>
                </c:pt>
                <c:pt idx="5589">
                  <c:v>21.970477171300995</c:v>
                </c:pt>
                <c:pt idx="5590">
                  <c:v>17.576381737040855</c:v>
                </c:pt>
                <c:pt idx="5591">
                  <c:v>17.576381737040855</c:v>
                </c:pt>
                <c:pt idx="5592">
                  <c:v>26.364572605561168</c:v>
                </c:pt>
                <c:pt idx="5593">
                  <c:v>17.576381737040855</c:v>
                </c:pt>
                <c:pt idx="5594">
                  <c:v>4.3940954342602145</c:v>
                </c:pt>
                <c:pt idx="5595">
                  <c:v>17.576381737040855</c:v>
                </c:pt>
                <c:pt idx="5596">
                  <c:v>21.970477171300995</c:v>
                </c:pt>
                <c:pt idx="5597">
                  <c:v>21.970477171300995</c:v>
                </c:pt>
                <c:pt idx="5598">
                  <c:v>13.182286302780675</c:v>
                </c:pt>
                <c:pt idx="5599">
                  <c:v>17.576381737040855</c:v>
                </c:pt>
                <c:pt idx="5600">
                  <c:v>21.970477171300995</c:v>
                </c:pt>
                <c:pt idx="5601">
                  <c:v>21.970477171300995</c:v>
                </c:pt>
                <c:pt idx="5602">
                  <c:v>13.182286302780675</c:v>
                </c:pt>
                <c:pt idx="5603">
                  <c:v>39.546858908341918</c:v>
                </c:pt>
                <c:pt idx="5604">
                  <c:v>13.182286302780675</c:v>
                </c:pt>
                <c:pt idx="5605">
                  <c:v>21.970477171300995</c:v>
                </c:pt>
                <c:pt idx="5606">
                  <c:v>21.970477171300995</c:v>
                </c:pt>
                <c:pt idx="5607">
                  <c:v>26.364572605561168</c:v>
                </c:pt>
                <c:pt idx="5608">
                  <c:v>17.576381737040855</c:v>
                </c:pt>
                <c:pt idx="5609">
                  <c:v>17.576381737040855</c:v>
                </c:pt>
                <c:pt idx="5610">
                  <c:v>21.970477171300995</c:v>
                </c:pt>
                <c:pt idx="5611">
                  <c:v>8.7881908685204184</c:v>
                </c:pt>
                <c:pt idx="5612">
                  <c:v>8.7881908685204184</c:v>
                </c:pt>
                <c:pt idx="5613">
                  <c:v>17.576381737040855</c:v>
                </c:pt>
                <c:pt idx="5614">
                  <c:v>17.576381737040855</c:v>
                </c:pt>
                <c:pt idx="5615">
                  <c:v>21.970477171300995</c:v>
                </c:pt>
                <c:pt idx="5616">
                  <c:v>13.182286302780675</c:v>
                </c:pt>
                <c:pt idx="5617">
                  <c:v>4.3940954342602145</c:v>
                </c:pt>
                <c:pt idx="5618">
                  <c:v>21.970477171300995</c:v>
                </c:pt>
                <c:pt idx="5619">
                  <c:v>8.7881908685204184</c:v>
                </c:pt>
                <c:pt idx="5620">
                  <c:v>30.758668039821487</c:v>
                </c:pt>
                <c:pt idx="5621">
                  <c:v>4.3940954342602145</c:v>
                </c:pt>
                <c:pt idx="5622">
                  <c:v>13.182286302780675</c:v>
                </c:pt>
                <c:pt idx="5623">
                  <c:v>21.970477171300995</c:v>
                </c:pt>
                <c:pt idx="5624">
                  <c:v>13.182286302780675</c:v>
                </c:pt>
                <c:pt idx="5625">
                  <c:v>26.364572605561168</c:v>
                </c:pt>
                <c:pt idx="5626">
                  <c:v>13.182286302780675</c:v>
                </c:pt>
                <c:pt idx="5627">
                  <c:v>4.3940954342602145</c:v>
                </c:pt>
                <c:pt idx="5628">
                  <c:v>13.182286302780675</c:v>
                </c:pt>
                <c:pt idx="5629">
                  <c:v>4.3940954342602145</c:v>
                </c:pt>
                <c:pt idx="5630">
                  <c:v>17.576381737040855</c:v>
                </c:pt>
                <c:pt idx="5631">
                  <c:v>13.182286302780675</c:v>
                </c:pt>
                <c:pt idx="5632">
                  <c:v>0</c:v>
                </c:pt>
                <c:pt idx="5633">
                  <c:v>8.7881908685204184</c:v>
                </c:pt>
                <c:pt idx="5634">
                  <c:v>26.364572605561168</c:v>
                </c:pt>
                <c:pt idx="5635">
                  <c:v>13.182286302780675</c:v>
                </c:pt>
                <c:pt idx="5636">
                  <c:v>13.182286302780675</c:v>
                </c:pt>
                <c:pt idx="5637">
                  <c:v>0</c:v>
                </c:pt>
                <c:pt idx="5638">
                  <c:v>13.182286302780675</c:v>
                </c:pt>
                <c:pt idx="5639">
                  <c:v>17.576381737040855</c:v>
                </c:pt>
                <c:pt idx="5640">
                  <c:v>21.970477171300995</c:v>
                </c:pt>
                <c:pt idx="5641">
                  <c:v>13.182286302780675</c:v>
                </c:pt>
                <c:pt idx="5642">
                  <c:v>8.7881908685204184</c:v>
                </c:pt>
                <c:pt idx="5643">
                  <c:v>13.182286302780675</c:v>
                </c:pt>
                <c:pt idx="5644">
                  <c:v>4.3940954342602145</c:v>
                </c:pt>
                <c:pt idx="5645">
                  <c:v>21.970477171300995</c:v>
                </c:pt>
                <c:pt idx="5646">
                  <c:v>13.182286302780675</c:v>
                </c:pt>
                <c:pt idx="5647">
                  <c:v>8.7881908685204184</c:v>
                </c:pt>
                <c:pt idx="5648">
                  <c:v>21.970477171300995</c:v>
                </c:pt>
                <c:pt idx="5649">
                  <c:v>4.3940954342602145</c:v>
                </c:pt>
                <c:pt idx="5650">
                  <c:v>17.576381737040855</c:v>
                </c:pt>
                <c:pt idx="5651">
                  <c:v>13.182286302780675</c:v>
                </c:pt>
                <c:pt idx="5652">
                  <c:v>8.7881908685204184</c:v>
                </c:pt>
                <c:pt idx="5653">
                  <c:v>8.7881908685204184</c:v>
                </c:pt>
                <c:pt idx="5654">
                  <c:v>8.7881908685204184</c:v>
                </c:pt>
                <c:pt idx="5655">
                  <c:v>26.364572605561168</c:v>
                </c:pt>
                <c:pt idx="5656">
                  <c:v>17.576381737040855</c:v>
                </c:pt>
                <c:pt idx="5657">
                  <c:v>8.7881908685204184</c:v>
                </c:pt>
                <c:pt idx="5658">
                  <c:v>13.182286302780675</c:v>
                </c:pt>
                <c:pt idx="5659">
                  <c:v>8.7881908685204184</c:v>
                </c:pt>
                <c:pt idx="5660">
                  <c:v>13.182286302780675</c:v>
                </c:pt>
                <c:pt idx="5661">
                  <c:v>0</c:v>
                </c:pt>
                <c:pt idx="5662">
                  <c:v>21.970477171300995</c:v>
                </c:pt>
                <c:pt idx="5663">
                  <c:v>13.182286302780675</c:v>
                </c:pt>
                <c:pt idx="5664">
                  <c:v>21.970477171300995</c:v>
                </c:pt>
                <c:pt idx="5665">
                  <c:v>26.364572605561168</c:v>
                </c:pt>
                <c:pt idx="5666">
                  <c:v>26.364572605561168</c:v>
                </c:pt>
                <c:pt idx="5667">
                  <c:v>21.970477171300995</c:v>
                </c:pt>
                <c:pt idx="5668">
                  <c:v>21.970477171300995</c:v>
                </c:pt>
                <c:pt idx="5669">
                  <c:v>17.576381737040855</c:v>
                </c:pt>
                <c:pt idx="5670">
                  <c:v>21.970477171300995</c:v>
                </c:pt>
                <c:pt idx="5671">
                  <c:v>21.970477171300995</c:v>
                </c:pt>
                <c:pt idx="5672">
                  <c:v>30.758668039821487</c:v>
                </c:pt>
                <c:pt idx="5673">
                  <c:v>17.576381737040855</c:v>
                </c:pt>
                <c:pt idx="5674">
                  <c:v>39.546858908341918</c:v>
                </c:pt>
                <c:pt idx="5675">
                  <c:v>26.364572605561168</c:v>
                </c:pt>
                <c:pt idx="5676">
                  <c:v>21.970477171300995</c:v>
                </c:pt>
                <c:pt idx="5677">
                  <c:v>39.546858908341918</c:v>
                </c:pt>
                <c:pt idx="5678">
                  <c:v>17.576381737040855</c:v>
                </c:pt>
                <c:pt idx="5679">
                  <c:v>21.970477171300995</c:v>
                </c:pt>
                <c:pt idx="5680">
                  <c:v>21.970477171300995</c:v>
                </c:pt>
                <c:pt idx="5681">
                  <c:v>26.364572605561168</c:v>
                </c:pt>
                <c:pt idx="5682">
                  <c:v>26.364572605561168</c:v>
                </c:pt>
                <c:pt idx="5683">
                  <c:v>17.576381737040855</c:v>
                </c:pt>
                <c:pt idx="5684">
                  <c:v>35.152763474081702</c:v>
                </c:pt>
                <c:pt idx="5685">
                  <c:v>4.3940954342602145</c:v>
                </c:pt>
                <c:pt idx="5686">
                  <c:v>26.364572605561168</c:v>
                </c:pt>
                <c:pt idx="5687">
                  <c:v>21.970477171300995</c:v>
                </c:pt>
                <c:pt idx="5688">
                  <c:v>17.576381737040855</c:v>
                </c:pt>
                <c:pt idx="5689">
                  <c:v>35.152763474081702</c:v>
                </c:pt>
                <c:pt idx="5690">
                  <c:v>17.576381737040855</c:v>
                </c:pt>
                <c:pt idx="5691">
                  <c:v>17.576381737040855</c:v>
                </c:pt>
                <c:pt idx="5692">
                  <c:v>21.970477171300995</c:v>
                </c:pt>
                <c:pt idx="5693">
                  <c:v>8.7881908685204184</c:v>
                </c:pt>
                <c:pt idx="5694">
                  <c:v>26.364572605561168</c:v>
                </c:pt>
                <c:pt idx="5695">
                  <c:v>35.152763474081702</c:v>
                </c:pt>
                <c:pt idx="5696">
                  <c:v>8.7881908685204184</c:v>
                </c:pt>
                <c:pt idx="5697">
                  <c:v>4.3940954342602145</c:v>
                </c:pt>
                <c:pt idx="5698">
                  <c:v>26.364572605561168</c:v>
                </c:pt>
                <c:pt idx="5699">
                  <c:v>26.364572605561168</c:v>
                </c:pt>
                <c:pt idx="5700">
                  <c:v>13.182286302780675</c:v>
                </c:pt>
                <c:pt idx="5701">
                  <c:v>13.182286302780675</c:v>
                </c:pt>
                <c:pt idx="5702">
                  <c:v>4.3940954342602145</c:v>
                </c:pt>
                <c:pt idx="5703">
                  <c:v>4.3940954342602145</c:v>
                </c:pt>
                <c:pt idx="5704">
                  <c:v>17.576381737040855</c:v>
                </c:pt>
                <c:pt idx="5705">
                  <c:v>0</c:v>
                </c:pt>
                <c:pt idx="5706">
                  <c:v>0</c:v>
                </c:pt>
                <c:pt idx="5707">
                  <c:v>0</c:v>
                </c:pt>
                <c:pt idx="5708">
                  <c:v>13.182286302780675</c:v>
                </c:pt>
                <c:pt idx="5709">
                  <c:v>13.182286302780675</c:v>
                </c:pt>
                <c:pt idx="5710">
                  <c:v>4.3940954342602145</c:v>
                </c:pt>
                <c:pt idx="5711">
                  <c:v>13.182286302780675</c:v>
                </c:pt>
                <c:pt idx="5712">
                  <c:v>13.182286302780675</c:v>
                </c:pt>
                <c:pt idx="5713">
                  <c:v>26.364572605561168</c:v>
                </c:pt>
                <c:pt idx="5714">
                  <c:v>13.182286302780675</c:v>
                </c:pt>
                <c:pt idx="5715">
                  <c:v>26.364572605561168</c:v>
                </c:pt>
                <c:pt idx="5716">
                  <c:v>21.970477171300995</c:v>
                </c:pt>
                <c:pt idx="5717">
                  <c:v>-4.3940954342602065</c:v>
                </c:pt>
                <c:pt idx="5718">
                  <c:v>13.182286302780675</c:v>
                </c:pt>
                <c:pt idx="5719">
                  <c:v>17.576381737040855</c:v>
                </c:pt>
                <c:pt idx="5720">
                  <c:v>8.7881908685204184</c:v>
                </c:pt>
                <c:pt idx="5721">
                  <c:v>13.182286302780675</c:v>
                </c:pt>
                <c:pt idx="5722">
                  <c:v>0</c:v>
                </c:pt>
                <c:pt idx="5723">
                  <c:v>13.182286302780675</c:v>
                </c:pt>
                <c:pt idx="5724">
                  <c:v>17.576381737040855</c:v>
                </c:pt>
                <c:pt idx="5725">
                  <c:v>17.576381737040855</c:v>
                </c:pt>
                <c:pt idx="5726">
                  <c:v>13.182286302780675</c:v>
                </c:pt>
                <c:pt idx="5727">
                  <c:v>8.7881908685204184</c:v>
                </c:pt>
                <c:pt idx="5728">
                  <c:v>8.7881908685204184</c:v>
                </c:pt>
                <c:pt idx="5729">
                  <c:v>17.576381737040855</c:v>
                </c:pt>
                <c:pt idx="5730">
                  <c:v>17.576381737040855</c:v>
                </c:pt>
                <c:pt idx="5731">
                  <c:v>8.7881908685204184</c:v>
                </c:pt>
                <c:pt idx="5732">
                  <c:v>13.182286302780675</c:v>
                </c:pt>
                <c:pt idx="5733">
                  <c:v>13.182286302780675</c:v>
                </c:pt>
                <c:pt idx="5734">
                  <c:v>4.3940954342602145</c:v>
                </c:pt>
                <c:pt idx="5735">
                  <c:v>4.3940954342602145</c:v>
                </c:pt>
                <c:pt idx="5736">
                  <c:v>4.3940954342602145</c:v>
                </c:pt>
                <c:pt idx="5737">
                  <c:v>13.182286302780675</c:v>
                </c:pt>
                <c:pt idx="5738">
                  <c:v>8.7881908685204184</c:v>
                </c:pt>
                <c:pt idx="5739">
                  <c:v>8.7881908685204184</c:v>
                </c:pt>
                <c:pt idx="5740">
                  <c:v>-4.3940954342602065</c:v>
                </c:pt>
                <c:pt idx="5741">
                  <c:v>0</c:v>
                </c:pt>
                <c:pt idx="5742">
                  <c:v>13.182286302780675</c:v>
                </c:pt>
                <c:pt idx="5743">
                  <c:v>8.7881908685204184</c:v>
                </c:pt>
                <c:pt idx="5744">
                  <c:v>13.182286302780675</c:v>
                </c:pt>
                <c:pt idx="5745">
                  <c:v>35.152763474081702</c:v>
                </c:pt>
                <c:pt idx="5746">
                  <c:v>8.7881908685204184</c:v>
                </c:pt>
                <c:pt idx="5747">
                  <c:v>17.576381737040855</c:v>
                </c:pt>
                <c:pt idx="5748">
                  <c:v>17.576381737040855</c:v>
                </c:pt>
                <c:pt idx="5749">
                  <c:v>26.364572605561168</c:v>
                </c:pt>
                <c:pt idx="5750">
                  <c:v>13.182286302780675</c:v>
                </c:pt>
                <c:pt idx="5751">
                  <c:v>30.758668039821487</c:v>
                </c:pt>
                <c:pt idx="5752">
                  <c:v>8.7881908685204184</c:v>
                </c:pt>
                <c:pt idx="5753">
                  <c:v>17.576381737040855</c:v>
                </c:pt>
                <c:pt idx="5754">
                  <c:v>17.576381737040855</c:v>
                </c:pt>
                <c:pt idx="5755">
                  <c:v>26.364572605561168</c:v>
                </c:pt>
                <c:pt idx="5756">
                  <c:v>21.970477171300995</c:v>
                </c:pt>
                <c:pt idx="5757">
                  <c:v>17.576381737040855</c:v>
                </c:pt>
                <c:pt idx="5758">
                  <c:v>26.364572605561168</c:v>
                </c:pt>
                <c:pt idx="5759">
                  <c:v>35.152763474081702</c:v>
                </c:pt>
                <c:pt idx="5760">
                  <c:v>35.152763474081702</c:v>
                </c:pt>
                <c:pt idx="5761">
                  <c:v>30.758668039821487</c:v>
                </c:pt>
                <c:pt idx="5762">
                  <c:v>26.364572605561168</c:v>
                </c:pt>
                <c:pt idx="5763">
                  <c:v>26.364572605561168</c:v>
                </c:pt>
                <c:pt idx="5764">
                  <c:v>30.758668039821487</c:v>
                </c:pt>
                <c:pt idx="5765">
                  <c:v>26.364572605561168</c:v>
                </c:pt>
                <c:pt idx="5766">
                  <c:v>21.970477171300995</c:v>
                </c:pt>
                <c:pt idx="5767">
                  <c:v>26.364572605561168</c:v>
                </c:pt>
                <c:pt idx="5768">
                  <c:v>26.364572605561168</c:v>
                </c:pt>
                <c:pt idx="5769">
                  <c:v>21.970477171300995</c:v>
                </c:pt>
                <c:pt idx="5770">
                  <c:v>13.182286302780675</c:v>
                </c:pt>
                <c:pt idx="5771">
                  <c:v>21.970477171300995</c:v>
                </c:pt>
                <c:pt idx="5772">
                  <c:v>30.758668039821487</c:v>
                </c:pt>
                <c:pt idx="5773">
                  <c:v>17.576381737040855</c:v>
                </c:pt>
                <c:pt idx="5774">
                  <c:v>13.182286302780675</c:v>
                </c:pt>
                <c:pt idx="5775">
                  <c:v>17.576381737040855</c:v>
                </c:pt>
                <c:pt idx="5776">
                  <c:v>17.576381737040855</c:v>
                </c:pt>
                <c:pt idx="5777">
                  <c:v>13.182286302780675</c:v>
                </c:pt>
                <c:pt idx="5778">
                  <c:v>17.576381737040855</c:v>
                </c:pt>
                <c:pt idx="5779">
                  <c:v>21.970477171300995</c:v>
                </c:pt>
                <c:pt idx="5780">
                  <c:v>21.970477171300995</c:v>
                </c:pt>
                <c:pt idx="5781">
                  <c:v>13.182286302780675</c:v>
                </c:pt>
                <c:pt idx="5782">
                  <c:v>17.576381737040855</c:v>
                </c:pt>
                <c:pt idx="5783">
                  <c:v>43.940954342602126</c:v>
                </c:pt>
                <c:pt idx="5784">
                  <c:v>13.182286302780675</c:v>
                </c:pt>
                <c:pt idx="5785">
                  <c:v>21.970477171300995</c:v>
                </c:pt>
                <c:pt idx="5786">
                  <c:v>26.364572605561168</c:v>
                </c:pt>
                <c:pt idx="5787">
                  <c:v>26.364572605561168</c:v>
                </c:pt>
                <c:pt idx="5788">
                  <c:v>21.970477171300995</c:v>
                </c:pt>
                <c:pt idx="5789">
                  <c:v>-4.3940954342602065</c:v>
                </c:pt>
                <c:pt idx="5790">
                  <c:v>4.3940954342602145</c:v>
                </c:pt>
                <c:pt idx="5791">
                  <c:v>17.576381737040855</c:v>
                </c:pt>
                <c:pt idx="5792">
                  <c:v>26.364572605561168</c:v>
                </c:pt>
                <c:pt idx="5793">
                  <c:v>13.182286302780675</c:v>
                </c:pt>
                <c:pt idx="5794">
                  <c:v>8.7881908685204184</c:v>
                </c:pt>
                <c:pt idx="5795">
                  <c:v>4.3940954342602145</c:v>
                </c:pt>
                <c:pt idx="5796">
                  <c:v>13.182286302780675</c:v>
                </c:pt>
                <c:pt idx="5797">
                  <c:v>4.3940954342602145</c:v>
                </c:pt>
                <c:pt idx="5798">
                  <c:v>17.576381737040855</c:v>
                </c:pt>
                <c:pt idx="5799">
                  <c:v>4.3940954342602145</c:v>
                </c:pt>
                <c:pt idx="5800">
                  <c:v>4.3940954342602145</c:v>
                </c:pt>
                <c:pt idx="5801">
                  <c:v>-4.3940954342602065</c:v>
                </c:pt>
                <c:pt idx="5802">
                  <c:v>17.576381737040855</c:v>
                </c:pt>
                <c:pt idx="5803">
                  <c:v>13.182286302780675</c:v>
                </c:pt>
                <c:pt idx="5804">
                  <c:v>17.576381737040855</c:v>
                </c:pt>
                <c:pt idx="5805">
                  <c:v>4.3940954342602145</c:v>
                </c:pt>
                <c:pt idx="5806">
                  <c:v>21.970477171300995</c:v>
                </c:pt>
                <c:pt idx="5807">
                  <c:v>0</c:v>
                </c:pt>
                <c:pt idx="5808">
                  <c:v>13.182286302780675</c:v>
                </c:pt>
                <c:pt idx="5809">
                  <c:v>4.3940954342602145</c:v>
                </c:pt>
                <c:pt idx="5810">
                  <c:v>17.576381737040855</c:v>
                </c:pt>
                <c:pt idx="5811">
                  <c:v>17.576381737040855</c:v>
                </c:pt>
                <c:pt idx="5812">
                  <c:v>4.3940954342602145</c:v>
                </c:pt>
                <c:pt idx="5813">
                  <c:v>4.3940954342602145</c:v>
                </c:pt>
                <c:pt idx="5814">
                  <c:v>17.576381737040855</c:v>
                </c:pt>
                <c:pt idx="5815">
                  <c:v>8.7881908685204184</c:v>
                </c:pt>
                <c:pt idx="5816">
                  <c:v>0</c:v>
                </c:pt>
                <c:pt idx="5817">
                  <c:v>13.182286302780675</c:v>
                </c:pt>
                <c:pt idx="5818">
                  <c:v>8.7881908685204184</c:v>
                </c:pt>
                <c:pt idx="5819">
                  <c:v>8.7881908685204184</c:v>
                </c:pt>
                <c:pt idx="5820">
                  <c:v>13.182286302780675</c:v>
                </c:pt>
                <c:pt idx="5821">
                  <c:v>13.182286302780675</c:v>
                </c:pt>
                <c:pt idx="5822">
                  <c:v>8.7881908685204184</c:v>
                </c:pt>
                <c:pt idx="5823">
                  <c:v>13.182286302780675</c:v>
                </c:pt>
                <c:pt idx="5824">
                  <c:v>21.970477171300995</c:v>
                </c:pt>
                <c:pt idx="5825">
                  <c:v>8.7881908685204184</c:v>
                </c:pt>
                <c:pt idx="5826">
                  <c:v>17.576381737040855</c:v>
                </c:pt>
                <c:pt idx="5827">
                  <c:v>8.7881908685204184</c:v>
                </c:pt>
                <c:pt idx="5828">
                  <c:v>13.182286302780675</c:v>
                </c:pt>
                <c:pt idx="5829">
                  <c:v>13.182286302780675</c:v>
                </c:pt>
                <c:pt idx="5830">
                  <c:v>8.7881908685204184</c:v>
                </c:pt>
                <c:pt idx="5831">
                  <c:v>13.182286302780675</c:v>
                </c:pt>
                <c:pt idx="5832">
                  <c:v>8.7881908685204184</c:v>
                </c:pt>
                <c:pt idx="5833">
                  <c:v>13.182286302780675</c:v>
                </c:pt>
                <c:pt idx="5834">
                  <c:v>8.7881908685204184</c:v>
                </c:pt>
                <c:pt idx="5835">
                  <c:v>8.7881908685204184</c:v>
                </c:pt>
                <c:pt idx="5836">
                  <c:v>8.7881908685204184</c:v>
                </c:pt>
                <c:pt idx="5837">
                  <c:v>8.7881908685204184</c:v>
                </c:pt>
                <c:pt idx="5838">
                  <c:v>30.758668039821487</c:v>
                </c:pt>
                <c:pt idx="5839">
                  <c:v>8.7881908685204184</c:v>
                </c:pt>
                <c:pt idx="5840">
                  <c:v>26.364572605561168</c:v>
                </c:pt>
                <c:pt idx="5841">
                  <c:v>17.576381737040855</c:v>
                </c:pt>
                <c:pt idx="5842">
                  <c:v>17.576381737040855</c:v>
                </c:pt>
                <c:pt idx="5843">
                  <c:v>13.182286302780675</c:v>
                </c:pt>
                <c:pt idx="5844">
                  <c:v>21.970477171300995</c:v>
                </c:pt>
                <c:pt idx="5845">
                  <c:v>17.576381737040855</c:v>
                </c:pt>
                <c:pt idx="5846">
                  <c:v>17.576381737040855</c:v>
                </c:pt>
                <c:pt idx="5847">
                  <c:v>26.364572605561168</c:v>
                </c:pt>
                <c:pt idx="5848">
                  <c:v>30.758668039821487</c:v>
                </c:pt>
                <c:pt idx="5849">
                  <c:v>17.576381737040855</c:v>
                </c:pt>
                <c:pt idx="5850">
                  <c:v>21.970477171300995</c:v>
                </c:pt>
                <c:pt idx="5851">
                  <c:v>21.970477171300995</c:v>
                </c:pt>
                <c:pt idx="5852">
                  <c:v>17.576381737040855</c:v>
                </c:pt>
                <c:pt idx="5853">
                  <c:v>13.182286302780675</c:v>
                </c:pt>
                <c:pt idx="5854">
                  <c:v>30.758668039821487</c:v>
                </c:pt>
                <c:pt idx="5855">
                  <c:v>26.364572605561168</c:v>
                </c:pt>
                <c:pt idx="5856">
                  <c:v>17.576381737040855</c:v>
                </c:pt>
                <c:pt idx="5857">
                  <c:v>17.576381737040855</c:v>
                </c:pt>
                <c:pt idx="5858">
                  <c:v>30.758668039821487</c:v>
                </c:pt>
                <c:pt idx="5859">
                  <c:v>17.576381737040855</c:v>
                </c:pt>
                <c:pt idx="5860">
                  <c:v>26.364572605561168</c:v>
                </c:pt>
                <c:pt idx="5861">
                  <c:v>26.364572605561168</c:v>
                </c:pt>
                <c:pt idx="5862">
                  <c:v>21.970477171300995</c:v>
                </c:pt>
                <c:pt idx="5863">
                  <c:v>17.576381737040855</c:v>
                </c:pt>
                <c:pt idx="5864">
                  <c:v>17.576381737040855</c:v>
                </c:pt>
                <c:pt idx="5865">
                  <c:v>39.546858908341918</c:v>
                </c:pt>
                <c:pt idx="5866">
                  <c:v>13.182286302780675</c:v>
                </c:pt>
                <c:pt idx="5867">
                  <c:v>21.970477171300995</c:v>
                </c:pt>
                <c:pt idx="5868">
                  <c:v>30.758668039821487</c:v>
                </c:pt>
                <c:pt idx="5869">
                  <c:v>21.970477171300995</c:v>
                </c:pt>
                <c:pt idx="5870">
                  <c:v>8.7881908685204184</c:v>
                </c:pt>
                <c:pt idx="5871">
                  <c:v>39.546858908341918</c:v>
                </c:pt>
                <c:pt idx="5872">
                  <c:v>17.576381737040855</c:v>
                </c:pt>
                <c:pt idx="5873">
                  <c:v>21.970477171300995</c:v>
                </c:pt>
                <c:pt idx="5874">
                  <c:v>17.576381737040855</c:v>
                </c:pt>
                <c:pt idx="5875">
                  <c:v>13.182286302780675</c:v>
                </c:pt>
                <c:pt idx="5876">
                  <c:v>17.576381737040855</c:v>
                </c:pt>
                <c:pt idx="5877">
                  <c:v>17.576381737040855</c:v>
                </c:pt>
                <c:pt idx="5878">
                  <c:v>8.7881908685204184</c:v>
                </c:pt>
                <c:pt idx="5879">
                  <c:v>4.3940954342602145</c:v>
                </c:pt>
                <c:pt idx="5880">
                  <c:v>4.3940954342602145</c:v>
                </c:pt>
                <c:pt idx="5881">
                  <c:v>26.364572605561168</c:v>
                </c:pt>
                <c:pt idx="5882">
                  <c:v>13.182286302780675</c:v>
                </c:pt>
                <c:pt idx="5883">
                  <c:v>21.970477171300995</c:v>
                </c:pt>
                <c:pt idx="5884">
                  <c:v>17.576381737040855</c:v>
                </c:pt>
                <c:pt idx="5885">
                  <c:v>17.576381737040855</c:v>
                </c:pt>
                <c:pt idx="5886">
                  <c:v>17.576381737040855</c:v>
                </c:pt>
                <c:pt idx="5887">
                  <c:v>13.182286302780675</c:v>
                </c:pt>
                <c:pt idx="5888">
                  <c:v>13.182286302780675</c:v>
                </c:pt>
                <c:pt idx="5889">
                  <c:v>13.182286302780675</c:v>
                </c:pt>
                <c:pt idx="5890">
                  <c:v>8.7881908685204184</c:v>
                </c:pt>
                <c:pt idx="5891">
                  <c:v>17.576381737040855</c:v>
                </c:pt>
                <c:pt idx="5892">
                  <c:v>8.7881908685204184</c:v>
                </c:pt>
                <c:pt idx="5893">
                  <c:v>13.182286302780675</c:v>
                </c:pt>
                <c:pt idx="5894">
                  <c:v>13.182286302780675</c:v>
                </c:pt>
                <c:pt idx="5895">
                  <c:v>21.970477171300995</c:v>
                </c:pt>
                <c:pt idx="5896">
                  <c:v>13.182286302780675</c:v>
                </c:pt>
                <c:pt idx="5897">
                  <c:v>8.7881908685204184</c:v>
                </c:pt>
                <c:pt idx="5898">
                  <c:v>17.576381737040855</c:v>
                </c:pt>
                <c:pt idx="5899">
                  <c:v>4.3940954342602145</c:v>
                </c:pt>
                <c:pt idx="5900">
                  <c:v>13.182286302780675</c:v>
                </c:pt>
                <c:pt idx="5901">
                  <c:v>17.576381737040855</c:v>
                </c:pt>
                <c:pt idx="5902">
                  <c:v>4.3940954342602145</c:v>
                </c:pt>
                <c:pt idx="5903">
                  <c:v>8.7881908685204184</c:v>
                </c:pt>
                <c:pt idx="5904">
                  <c:v>0</c:v>
                </c:pt>
                <c:pt idx="5905">
                  <c:v>4.3940954342602145</c:v>
                </c:pt>
                <c:pt idx="5906">
                  <c:v>4.3940954342602145</c:v>
                </c:pt>
                <c:pt idx="5907">
                  <c:v>8.7881908685204184</c:v>
                </c:pt>
                <c:pt idx="5908">
                  <c:v>21.970477171300995</c:v>
                </c:pt>
                <c:pt idx="5909">
                  <c:v>21.970477171300995</c:v>
                </c:pt>
                <c:pt idx="5910">
                  <c:v>21.970477171300995</c:v>
                </c:pt>
                <c:pt idx="5911">
                  <c:v>21.970477171300995</c:v>
                </c:pt>
                <c:pt idx="5912">
                  <c:v>17.576381737040855</c:v>
                </c:pt>
                <c:pt idx="5913">
                  <c:v>17.576381737040855</c:v>
                </c:pt>
                <c:pt idx="5914">
                  <c:v>8.7881908685204184</c:v>
                </c:pt>
                <c:pt idx="5915">
                  <c:v>8.7881908685204184</c:v>
                </c:pt>
                <c:pt idx="5916">
                  <c:v>13.182286302780675</c:v>
                </c:pt>
                <c:pt idx="5917">
                  <c:v>13.182286302780675</c:v>
                </c:pt>
                <c:pt idx="5918">
                  <c:v>17.576381737040855</c:v>
                </c:pt>
                <c:pt idx="5919">
                  <c:v>13.182286302780675</c:v>
                </c:pt>
                <c:pt idx="5920">
                  <c:v>13.182286302780675</c:v>
                </c:pt>
                <c:pt idx="5921">
                  <c:v>13.182286302780675</c:v>
                </c:pt>
                <c:pt idx="5922">
                  <c:v>13.182286302780675</c:v>
                </c:pt>
                <c:pt idx="5923">
                  <c:v>8.7881908685204184</c:v>
                </c:pt>
                <c:pt idx="5924">
                  <c:v>-4.3940954342602065</c:v>
                </c:pt>
                <c:pt idx="5925">
                  <c:v>17.576381737040855</c:v>
                </c:pt>
                <c:pt idx="5926">
                  <c:v>-4.3940954342602065</c:v>
                </c:pt>
                <c:pt idx="5927">
                  <c:v>13.182286302780675</c:v>
                </c:pt>
                <c:pt idx="5928">
                  <c:v>21.970477171300995</c:v>
                </c:pt>
                <c:pt idx="5929">
                  <c:v>8.7881908685204184</c:v>
                </c:pt>
                <c:pt idx="5930">
                  <c:v>8.7881908685204184</c:v>
                </c:pt>
                <c:pt idx="5931">
                  <c:v>-13.182286302780675</c:v>
                </c:pt>
                <c:pt idx="5932">
                  <c:v>4.3940954342602145</c:v>
                </c:pt>
                <c:pt idx="5933">
                  <c:v>21.970477171300995</c:v>
                </c:pt>
                <c:pt idx="5934">
                  <c:v>30.758668039821487</c:v>
                </c:pt>
                <c:pt idx="5935">
                  <c:v>26.364572605561168</c:v>
                </c:pt>
                <c:pt idx="5936">
                  <c:v>17.576381737040855</c:v>
                </c:pt>
                <c:pt idx="5937">
                  <c:v>17.576381737040855</c:v>
                </c:pt>
                <c:pt idx="5938">
                  <c:v>21.970477171300995</c:v>
                </c:pt>
                <c:pt idx="5939">
                  <c:v>21.970477171300995</c:v>
                </c:pt>
                <c:pt idx="5940">
                  <c:v>21.970477171300995</c:v>
                </c:pt>
                <c:pt idx="5941">
                  <c:v>26.364572605561168</c:v>
                </c:pt>
                <c:pt idx="5942">
                  <c:v>26.364572605561168</c:v>
                </c:pt>
                <c:pt idx="5943">
                  <c:v>4.3940954342602145</c:v>
                </c:pt>
                <c:pt idx="5944">
                  <c:v>21.970477171300995</c:v>
                </c:pt>
                <c:pt idx="5945">
                  <c:v>17.576381737040855</c:v>
                </c:pt>
                <c:pt idx="5946">
                  <c:v>13.182286302780675</c:v>
                </c:pt>
                <c:pt idx="5947">
                  <c:v>26.364572605561168</c:v>
                </c:pt>
                <c:pt idx="5948">
                  <c:v>17.576381737040855</c:v>
                </c:pt>
                <c:pt idx="5949">
                  <c:v>13.182286302780675</c:v>
                </c:pt>
                <c:pt idx="5950">
                  <c:v>30.758668039821487</c:v>
                </c:pt>
                <c:pt idx="5951">
                  <c:v>8.7881908685204184</c:v>
                </c:pt>
                <c:pt idx="5952">
                  <c:v>8.7881908685204184</c:v>
                </c:pt>
                <c:pt idx="5953">
                  <c:v>21.970477171300995</c:v>
                </c:pt>
                <c:pt idx="5954">
                  <c:v>13.182286302780675</c:v>
                </c:pt>
                <c:pt idx="5955">
                  <c:v>8.7881908685204184</c:v>
                </c:pt>
                <c:pt idx="5956">
                  <c:v>13.182286302780675</c:v>
                </c:pt>
                <c:pt idx="5957">
                  <c:v>26.364572605561168</c:v>
                </c:pt>
                <c:pt idx="5958">
                  <c:v>21.970477171300995</c:v>
                </c:pt>
                <c:pt idx="5959">
                  <c:v>30.758668039821487</c:v>
                </c:pt>
                <c:pt idx="5960">
                  <c:v>8.7881908685204184</c:v>
                </c:pt>
                <c:pt idx="5961">
                  <c:v>30.758668039821487</c:v>
                </c:pt>
                <c:pt idx="5962">
                  <c:v>13.182286302780675</c:v>
                </c:pt>
                <c:pt idx="5963">
                  <c:v>4.3940954342602145</c:v>
                </c:pt>
                <c:pt idx="5964">
                  <c:v>0</c:v>
                </c:pt>
                <c:pt idx="5965">
                  <c:v>17.576381737040855</c:v>
                </c:pt>
                <c:pt idx="5966">
                  <c:v>13.182286302780675</c:v>
                </c:pt>
                <c:pt idx="5967">
                  <c:v>4.3940954342602145</c:v>
                </c:pt>
                <c:pt idx="5968">
                  <c:v>21.970477171300995</c:v>
                </c:pt>
                <c:pt idx="5969">
                  <c:v>17.576381737040855</c:v>
                </c:pt>
                <c:pt idx="5970">
                  <c:v>13.182286302780675</c:v>
                </c:pt>
                <c:pt idx="5971">
                  <c:v>13.182286302780675</c:v>
                </c:pt>
                <c:pt idx="5972">
                  <c:v>0</c:v>
                </c:pt>
                <c:pt idx="5973">
                  <c:v>-4.3940954342602065</c:v>
                </c:pt>
                <c:pt idx="5974">
                  <c:v>17.576381737040855</c:v>
                </c:pt>
                <c:pt idx="5975">
                  <c:v>8.7881908685204184</c:v>
                </c:pt>
                <c:pt idx="5976">
                  <c:v>4.3940954342602145</c:v>
                </c:pt>
                <c:pt idx="5977">
                  <c:v>8.7881908685204184</c:v>
                </c:pt>
                <c:pt idx="5978">
                  <c:v>4.3940954342602145</c:v>
                </c:pt>
                <c:pt idx="5979">
                  <c:v>13.182286302780675</c:v>
                </c:pt>
                <c:pt idx="5980">
                  <c:v>13.182286302780675</c:v>
                </c:pt>
                <c:pt idx="5981">
                  <c:v>13.182286302780675</c:v>
                </c:pt>
                <c:pt idx="5982">
                  <c:v>8.7881908685204184</c:v>
                </c:pt>
                <c:pt idx="5983">
                  <c:v>4.3940954342602145</c:v>
                </c:pt>
                <c:pt idx="5984">
                  <c:v>17.576381737040855</c:v>
                </c:pt>
                <c:pt idx="5985">
                  <c:v>4.3940954342602145</c:v>
                </c:pt>
                <c:pt idx="5986">
                  <c:v>13.182286302780675</c:v>
                </c:pt>
                <c:pt idx="5987">
                  <c:v>8.7881908685204184</c:v>
                </c:pt>
                <c:pt idx="5988">
                  <c:v>8.7881908685204184</c:v>
                </c:pt>
                <c:pt idx="5989">
                  <c:v>8.7881908685204184</c:v>
                </c:pt>
                <c:pt idx="5990">
                  <c:v>13.182286302780675</c:v>
                </c:pt>
                <c:pt idx="5991">
                  <c:v>8.7881908685204184</c:v>
                </c:pt>
                <c:pt idx="5992">
                  <c:v>17.576381737040855</c:v>
                </c:pt>
                <c:pt idx="5993">
                  <c:v>8.7881908685204184</c:v>
                </c:pt>
                <c:pt idx="5994">
                  <c:v>8.7881908685204184</c:v>
                </c:pt>
                <c:pt idx="5995">
                  <c:v>13.182286302780675</c:v>
                </c:pt>
                <c:pt idx="5996">
                  <c:v>4.3940954342602145</c:v>
                </c:pt>
                <c:pt idx="5997">
                  <c:v>13.182286302780675</c:v>
                </c:pt>
                <c:pt idx="5998">
                  <c:v>13.182286302780675</c:v>
                </c:pt>
                <c:pt idx="5999">
                  <c:v>8.7881908685204184</c:v>
                </c:pt>
                <c:pt idx="6000">
                  <c:v>8.7881908685204184</c:v>
                </c:pt>
                <c:pt idx="6001">
                  <c:v>4.3940954342602145</c:v>
                </c:pt>
                <c:pt idx="6002">
                  <c:v>0</c:v>
                </c:pt>
                <c:pt idx="6003">
                  <c:v>21.970477171300995</c:v>
                </c:pt>
                <c:pt idx="6004">
                  <c:v>4.3940954342602145</c:v>
                </c:pt>
                <c:pt idx="6005">
                  <c:v>13.182286302780675</c:v>
                </c:pt>
                <c:pt idx="6006">
                  <c:v>17.576381737040855</c:v>
                </c:pt>
                <c:pt idx="6007">
                  <c:v>8.7881908685204184</c:v>
                </c:pt>
                <c:pt idx="6008">
                  <c:v>13.182286302780675</c:v>
                </c:pt>
                <c:pt idx="6009">
                  <c:v>13.182286302780675</c:v>
                </c:pt>
                <c:pt idx="6010">
                  <c:v>8.7881908685204184</c:v>
                </c:pt>
                <c:pt idx="6011">
                  <c:v>0</c:v>
                </c:pt>
                <c:pt idx="6012">
                  <c:v>17.576381737040855</c:v>
                </c:pt>
                <c:pt idx="6013">
                  <c:v>8.7881908685204184</c:v>
                </c:pt>
                <c:pt idx="6014">
                  <c:v>8.7881908685204184</c:v>
                </c:pt>
                <c:pt idx="6015">
                  <c:v>8.7881908685204184</c:v>
                </c:pt>
                <c:pt idx="6016">
                  <c:v>17.576381737040855</c:v>
                </c:pt>
                <c:pt idx="6017">
                  <c:v>8.7881908685204184</c:v>
                </c:pt>
                <c:pt idx="6018">
                  <c:v>8.7881908685204184</c:v>
                </c:pt>
                <c:pt idx="6019">
                  <c:v>21.970477171300995</c:v>
                </c:pt>
                <c:pt idx="6020">
                  <c:v>21.970477171300995</c:v>
                </c:pt>
                <c:pt idx="6021">
                  <c:v>13.182286302780675</c:v>
                </c:pt>
                <c:pt idx="6022">
                  <c:v>17.576381737040855</c:v>
                </c:pt>
                <c:pt idx="6023">
                  <c:v>0</c:v>
                </c:pt>
                <c:pt idx="6024">
                  <c:v>43.940954342602126</c:v>
                </c:pt>
                <c:pt idx="6025">
                  <c:v>30.758668039821487</c:v>
                </c:pt>
                <c:pt idx="6026">
                  <c:v>35.152763474081702</c:v>
                </c:pt>
                <c:pt idx="6027">
                  <c:v>13.182286302780675</c:v>
                </c:pt>
                <c:pt idx="6028">
                  <c:v>13.182286302780675</c:v>
                </c:pt>
                <c:pt idx="6029">
                  <c:v>30.758668039821487</c:v>
                </c:pt>
                <c:pt idx="6030">
                  <c:v>-13.182286302780675</c:v>
                </c:pt>
                <c:pt idx="6031">
                  <c:v>13.182286302780675</c:v>
                </c:pt>
                <c:pt idx="6032">
                  <c:v>4.3940954342602145</c:v>
                </c:pt>
                <c:pt idx="6033">
                  <c:v>17.576381737040855</c:v>
                </c:pt>
                <c:pt idx="6034">
                  <c:v>4.3940954342602145</c:v>
                </c:pt>
                <c:pt idx="6035">
                  <c:v>8.7881908685204184</c:v>
                </c:pt>
                <c:pt idx="6036">
                  <c:v>17.576381737040855</c:v>
                </c:pt>
                <c:pt idx="6037">
                  <c:v>13.182286302780675</c:v>
                </c:pt>
                <c:pt idx="6038">
                  <c:v>26.364572605561168</c:v>
                </c:pt>
                <c:pt idx="6039">
                  <c:v>26.364572605561168</c:v>
                </c:pt>
                <c:pt idx="6040">
                  <c:v>30.758668039821487</c:v>
                </c:pt>
                <c:pt idx="6041">
                  <c:v>39.546858908341918</c:v>
                </c:pt>
                <c:pt idx="6042">
                  <c:v>17.576381737040855</c:v>
                </c:pt>
                <c:pt idx="6043">
                  <c:v>30.758668039821487</c:v>
                </c:pt>
                <c:pt idx="6044">
                  <c:v>13.182286302780675</c:v>
                </c:pt>
                <c:pt idx="6045">
                  <c:v>26.364572605561168</c:v>
                </c:pt>
                <c:pt idx="6046">
                  <c:v>17.576381737040855</c:v>
                </c:pt>
                <c:pt idx="6047">
                  <c:v>13.182286302780675</c:v>
                </c:pt>
                <c:pt idx="6048">
                  <c:v>21.970477171300995</c:v>
                </c:pt>
                <c:pt idx="6049">
                  <c:v>8.7881908685204184</c:v>
                </c:pt>
                <c:pt idx="6050">
                  <c:v>26.364572605561168</c:v>
                </c:pt>
                <c:pt idx="6051">
                  <c:v>13.182286302780675</c:v>
                </c:pt>
                <c:pt idx="6052">
                  <c:v>21.970477171300995</c:v>
                </c:pt>
                <c:pt idx="6053">
                  <c:v>21.970477171300995</c:v>
                </c:pt>
                <c:pt idx="6054">
                  <c:v>13.182286302780675</c:v>
                </c:pt>
                <c:pt idx="6055">
                  <c:v>13.182286302780675</c:v>
                </c:pt>
                <c:pt idx="6056">
                  <c:v>13.182286302780675</c:v>
                </c:pt>
                <c:pt idx="6057">
                  <c:v>8.7881908685204184</c:v>
                </c:pt>
                <c:pt idx="6058">
                  <c:v>8.7881908685204184</c:v>
                </c:pt>
                <c:pt idx="6059">
                  <c:v>8.7881908685204184</c:v>
                </c:pt>
                <c:pt idx="6060">
                  <c:v>8.7881908685204184</c:v>
                </c:pt>
                <c:pt idx="6061">
                  <c:v>17.576381737040855</c:v>
                </c:pt>
                <c:pt idx="6062">
                  <c:v>21.970477171300995</c:v>
                </c:pt>
                <c:pt idx="6063">
                  <c:v>13.182286302780675</c:v>
                </c:pt>
                <c:pt idx="6064">
                  <c:v>8.7881908685204184</c:v>
                </c:pt>
                <c:pt idx="6065">
                  <c:v>13.182286302780675</c:v>
                </c:pt>
                <c:pt idx="6066">
                  <c:v>4.3940954342602145</c:v>
                </c:pt>
                <c:pt idx="6067">
                  <c:v>8.7881908685204184</c:v>
                </c:pt>
                <c:pt idx="6068">
                  <c:v>21.970477171300995</c:v>
                </c:pt>
                <c:pt idx="6069">
                  <c:v>17.576381737040855</c:v>
                </c:pt>
                <c:pt idx="6070">
                  <c:v>8.7881908685204184</c:v>
                </c:pt>
                <c:pt idx="6071">
                  <c:v>4.3940954342602145</c:v>
                </c:pt>
                <c:pt idx="6072">
                  <c:v>8.7881908685204184</c:v>
                </c:pt>
                <c:pt idx="6073">
                  <c:v>13.182286302780675</c:v>
                </c:pt>
                <c:pt idx="6074">
                  <c:v>8.7881908685204184</c:v>
                </c:pt>
                <c:pt idx="6075">
                  <c:v>13.182286302780675</c:v>
                </c:pt>
                <c:pt idx="6076">
                  <c:v>4.3940954342602145</c:v>
                </c:pt>
                <c:pt idx="6077">
                  <c:v>8.7881908685204184</c:v>
                </c:pt>
                <c:pt idx="6078">
                  <c:v>8.7881908685204184</c:v>
                </c:pt>
                <c:pt idx="6079">
                  <c:v>13.182286302780675</c:v>
                </c:pt>
                <c:pt idx="6080">
                  <c:v>13.182286302780675</c:v>
                </c:pt>
                <c:pt idx="6081">
                  <c:v>13.182286302780675</c:v>
                </c:pt>
                <c:pt idx="6082">
                  <c:v>17.576381737040855</c:v>
                </c:pt>
                <c:pt idx="6083">
                  <c:v>8.7881908685204184</c:v>
                </c:pt>
                <c:pt idx="6084">
                  <c:v>13.182286302780675</c:v>
                </c:pt>
                <c:pt idx="6085">
                  <c:v>13.182286302780675</c:v>
                </c:pt>
                <c:pt idx="6086">
                  <c:v>17.576381737040855</c:v>
                </c:pt>
                <c:pt idx="6087">
                  <c:v>4.3940954342602145</c:v>
                </c:pt>
                <c:pt idx="6088">
                  <c:v>13.182286302780675</c:v>
                </c:pt>
                <c:pt idx="6089">
                  <c:v>17.576381737040855</c:v>
                </c:pt>
                <c:pt idx="6090">
                  <c:v>21.970477171300995</c:v>
                </c:pt>
                <c:pt idx="6091">
                  <c:v>0</c:v>
                </c:pt>
                <c:pt idx="6092">
                  <c:v>17.576381737040855</c:v>
                </c:pt>
                <c:pt idx="6093">
                  <c:v>17.576381737040855</c:v>
                </c:pt>
                <c:pt idx="6094">
                  <c:v>13.182286302780675</c:v>
                </c:pt>
                <c:pt idx="6095">
                  <c:v>4.3940954342602145</c:v>
                </c:pt>
                <c:pt idx="6096">
                  <c:v>17.576381737040855</c:v>
                </c:pt>
                <c:pt idx="6097">
                  <c:v>8.7881908685204184</c:v>
                </c:pt>
                <c:pt idx="6098">
                  <c:v>13.182286302780675</c:v>
                </c:pt>
                <c:pt idx="6099">
                  <c:v>0</c:v>
                </c:pt>
                <c:pt idx="6100">
                  <c:v>21.970477171300995</c:v>
                </c:pt>
                <c:pt idx="6101">
                  <c:v>-4.3940954342602065</c:v>
                </c:pt>
                <c:pt idx="6102">
                  <c:v>4.3940954342602145</c:v>
                </c:pt>
                <c:pt idx="6103">
                  <c:v>8.7881908685204184</c:v>
                </c:pt>
                <c:pt idx="6104">
                  <c:v>17.576381737040855</c:v>
                </c:pt>
                <c:pt idx="6105">
                  <c:v>4.3940954342602145</c:v>
                </c:pt>
                <c:pt idx="6106">
                  <c:v>-8.7881908685204184</c:v>
                </c:pt>
                <c:pt idx="6107">
                  <c:v>8.7881908685204184</c:v>
                </c:pt>
                <c:pt idx="6108">
                  <c:v>17.576381737040855</c:v>
                </c:pt>
                <c:pt idx="6109">
                  <c:v>8.7881908685204184</c:v>
                </c:pt>
                <c:pt idx="6110">
                  <c:v>4.3940954342602145</c:v>
                </c:pt>
                <c:pt idx="6111">
                  <c:v>13.182286302780675</c:v>
                </c:pt>
                <c:pt idx="6112">
                  <c:v>8.7881908685204184</c:v>
                </c:pt>
                <c:pt idx="6113">
                  <c:v>17.576381737040855</c:v>
                </c:pt>
                <c:pt idx="6114">
                  <c:v>48.335049776862199</c:v>
                </c:pt>
                <c:pt idx="6115">
                  <c:v>8.7881908685204184</c:v>
                </c:pt>
                <c:pt idx="6116">
                  <c:v>26.364572605561168</c:v>
                </c:pt>
                <c:pt idx="6117">
                  <c:v>13.182286302780675</c:v>
                </c:pt>
                <c:pt idx="6118">
                  <c:v>17.576381737040855</c:v>
                </c:pt>
                <c:pt idx="6119">
                  <c:v>17.576381737040855</c:v>
                </c:pt>
                <c:pt idx="6120">
                  <c:v>17.576381737040855</c:v>
                </c:pt>
                <c:pt idx="6121">
                  <c:v>30.758668039821487</c:v>
                </c:pt>
                <c:pt idx="6122">
                  <c:v>13.182286302780675</c:v>
                </c:pt>
                <c:pt idx="6123">
                  <c:v>26.364572605561168</c:v>
                </c:pt>
                <c:pt idx="6124">
                  <c:v>0</c:v>
                </c:pt>
                <c:pt idx="6125">
                  <c:v>26.364572605561168</c:v>
                </c:pt>
                <c:pt idx="6126">
                  <c:v>30.758668039821487</c:v>
                </c:pt>
                <c:pt idx="6127">
                  <c:v>8.7881908685204184</c:v>
                </c:pt>
                <c:pt idx="6128">
                  <c:v>26.364572605561168</c:v>
                </c:pt>
                <c:pt idx="6129">
                  <c:v>17.576381737040855</c:v>
                </c:pt>
                <c:pt idx="6130">
                  <c:v>8.7881908685204184</c:v>
                </c:pt>
                <c:pt idx="6131">
                  <c:v>21.970477171300995</c:v>
                </c:pt>
                <c:pt idx="6132">
                  <c:v>4.3940954342602145</c:v>
                </c:pt>
                <c:pt idx="6133">
                  <c:v>4.3940954342602145</c:v>
                </c:pt>
                <c:pt idx="6134">
                  <c:v>13.182286302780675</c:v>
                </c:pt>
                <c:pt idx="6135">
                  <c:v>13.182286302780675</c:v>
                </c:pt>
                <c:pt idx="6136">
                  <c:v>-13.182286302780675</c:v>
                </c:pt>
                <c:pt idx="6137">
                  <c:v>21.970477171300995</c:v>
                </c:pt>
                <c:pt idx="6138">
                  <c:v>21.970477171300995</c:v>
                </c:pt>
                <c:pt idx="6139">
                  <c:v>17.576381737040855</c:v>
                </c:pt>
                <c:pt idx="6140">
                  <c:v>35.152763474081702</c:v>
                </c:pt>
                <c:pt idx="6141">
                  <c:v>17.576381737040855</c:v>
                </c:pt>
                <c:pt idx="6142">
                  <c:v>17.576381737040855</c:v>
                </c:pt>
                <c:pt idx="6143">
                  <c:v>13.182286302780675</c:v>
                </c:pt>
                <c:pt idx="6144">
                  <c:v>26.364572605561168</c:v>
                </c:pt>
                <c:pt idx="6145">
                  <c:v>13.182286302780675</c:v>
                </c:pt>
                <c:pt idx="6146">
                  <c:v>13.182286302780675</c:v>
                </c:pt>
                <c:pt idx="6147">
                  <c:v>8.7881908685204184</c:v>
                </c:pt>
                <c:pt idx="6148">
                  <c:v>13.182286302780675</c:v>
                </c:pt>
                <c:pt idx="6149">
                  <c:v>13.182286302780675</c:v>
                </c:pt>
                <c:pt idx="6150">
                  <c:v>8.7881908685204184</c:v>
                </c:pt>
                <c:pt idx="6151">
                  <c:v>4.3940954342602145</c:v>
                </c:pt>
                <c:pt idx="6152">
                  <c:v>8.7881908685204184</c:v>
                </c:pt>
                <c:pt idx="6153">
                  <c:v>0</c:v>
                </c:pt>
                <c:pt idx="6154">
                  <c:v>13.182286302780675</c:v>
                </c:pt>
                <c:pt idx="6155">
                  <c:v>13.182286302780675</c:v>
                </c:pt>
                <c:pt idx="6156">
                  <c:v>4.3940954342602145</c:v>
                </c:pt>
                <c:pt idx="6157">
                  <c:v>13.182286302780675</c:v>
                </c:pt>
                <c:pt idx="6158">
                  <c:v>8.7881908685204184</c:v>
                </c:pt>
                <c:pt idx="6159">
                  <c:v>17.576381737040855</c:v>
                </c:pt>
                <c:pt idx="6160">
                  <c:v>17.576381737040855</c:v>
                </c:pt>
                <c:pt idx="6161">
                  <c:v>8.7881908685204184</c:v>
                </c:pt>
                <c:pt idx="6162">
                  <c:v>8.7881908685204184</c:v>
                </c:pt>
                <c:pt idx="6163">
                  <c:v>21.970477171300995</c:v>
                </c:pt>
                <c:pt idx="6164">
                  <c:v>13.182286302780675</c:v>
                </c:pt>
                <c:pt idx="6165">
                  <c:v>8.7881908685204184</c:v>
                </c:pt>
                <c:pt idx="6166">
                  <c:v>13.182286302780675</c:v>
                </c:pt>
                <c:pt idx="6167">
                  <c:v>8.7881908685204184</c:v>
                </c:pt>
                <c:pt idx="6168">
                  <c:v>17.576381737040855</c:v>
                </c:pt>
                <c:pt idx="6169">
                  <c:v>8.7881908685204184</c:v>
                </c:pt>
                <c:pt idx="6170">
                  <c:v>4.3940954342602145</c:v>
                </c:pt>
                <c:pt idx="6171">
                  <c:v>8.7881908685204184</c:v>
                </c:pt>
                <c:pt idx="6172">
                  <c:v>8.7881908685204184</c:v>
                </c:pt>
                <c:pt idx="6173">
                  <c:v>4.3940954342602145</c:v>
                </c:pt>
                <c:pt idx="6174">
                  <c:v>17.576381737040855</c:v>
                </c:pt>
                <c:pt idx="6175">
                  <c:v>0</c:v>
                </c:pt>
                <c:pt idx="6176">
                  <c:v>13.182286302780675</c:v>
                </c:pt>
                <c:pt idx="6177">
                  <c:v>13.182286302780675</c:v>
                </c:pt>
                <c:pt idx="6178">
                  <c:v>17.576381737040855</c:v>
                </c:pt>
                <c:pt idx="6179">
                  <c:v>8.7881908685204184</c:v>
                </c:pt>
                <c:pt idx="6180">
                  <c:v>17.576381737040855</c:v>
                </c:pt>
                <c:pt idx="6181">
                  <c:v>21.970477171300995</c:v>
                </c:pt>
                <c:pt idx="6182">
                  <c:v>8.7881908685204184</c:v>
                </c:pt>
                <c:pt idx="6183">
                  <c:v>4.3940954342602145</c:v>
                </c:pt>
                <c:pt idx="6184">
                  <c:v>13.182286302780675</c:v>
                </c:pt>
                <c:pt idx="6185">
                  <c:v>4.3940954342602145</c:v>
                </c:pt>
                <c:pt idx="6186">
                  <c:v>4.3940954342602145</c:v>
                </c:pt>
                <c:pt idx="6187">
                  <c:v>4.3940954342602145</c:v>
                </c:pt>
                <c:pt idx="6188">
                  <c:v>26.364572605561168</c:v>
                </c:pt>
                <c:pt idx="6189">
                  <c:v>4.3940954342602145</c:v>
                </c:pt>
                <c:pt idx="6190">
                  <c:v>26.364572605561168</c:v>
                </c:pt>
                <c:pt idx="6191">
                  <c:v>26.364572605561168</c:v>
                </c:pt>
                <c:pt idx="6192">
                  <c:v>21.970477171300995</c:v>
                </c:pt>
                <c:pt idx="6193">
                  <c:v>17.576381737040855</c:v>
                </c:pt>
                <c:pt idx="6194">
                  <c:v>17.576381737040855</c:v>
                </c:pt>
                <c:pt idx="6195">
                  <c:v>26.364572605561168</c:v>
                </c:pt>
                <c:pt idx="6196">
                  <c:v>13.182286302780675</c:v>
                </c:pt>
                <c:pt idx="6197">
                  <c:v>8.7881908685204184</c:v>
                </c:pt>
                <c:pt idx="6198">
                  <c:v>8.7881908685204184</c:v>
                </c:pt>
                <c:pt idx="6199">
                  <c:v>13.182286302780675</c:v>
                </c:pt>
                <c:pt idx="6200">
                  <c:v>13.182286302780675</c:v>
                </c:pt>
                <c:pt idx="6201">
                  <c:v>17.576381737040855</c:v>
                </c:pt>
                <c:pt idx="6202">
                  <c:v>21.970477171300995</c:v>
                </c:pt>
                <c:pt idx="6203">
                  <c:v>26.364572605561168</c:v>
                </c:pt>
                <c:pt idx="6204">
                  <c:v>26.364572605561168</c:v>
                </c:pt>
                <c:pt idx="6205">
                  <c:v>26.364572605561168</c:v>
                </c:pt>
                <c:pt idx="6206">
                  <c:v>13.182286302780675</c:v>
                </c:pt>
                <c:pt idx="6207">
                  <c:v>17.576381737040855</c:v>
                </c:pt>
                <c:pt idx="6208">
                  <c:v>17.576381737040855</c:v>
                </c:pt>
                <c:pt idx="6209">
                  <c:v>21.970477171300995</c:v>
                </c:pt>
                <c:pt idx="6210">
                  <c:v>21.970477171300995</c:v>
                </c:pt>
                <c:pt idx="6211">
                  <c:v>8.7881908685204184</c:v>
                </c:pt>
                <c:pt idx="6212">
                  <c:v>30.758668039821487</c:v>
                </c:pt>
                <c:pt idx="6213">
                  <c:v>26.364572605561168</c:v>
                </c:pt>
                <c:pt idx="6214">
                  <c:v>13.182286302780675</c:v>
                </c:pt>
                <c:pt idx="6215">
                  <c:v>13.182286302780675</c:v>
                </c:pt>
                <c:pt idx="6216">
                  <c:v>8.7881908685204184</c:v>
                </c:pt>
                <c:pt idx="6217">
                  <c:v>8.7881908685204184</c:v>
                </c:pt>
                <c:pt idx="6218">
                  <c:v>17.576381737040855</c:v>
                </c:pt>
                <c:pt idx="6219">
                  <c:v>17.576381737040855</c:v>
                </c:pt>
                <c:pt idx="6220">
                  <c:v>17.576381737040855</c:v>
                </c:pt>
                <c:pt idx="6221">
                  <c:v>13.182286302780675</c:v>
                </c:pt>
                <c:pt idx="6222">
                  <c:v>26.364572605561168</c:v>
                </c:pt>
                <c:pt idx="6223">
                  <c:v>4.3940954342602145</c:v>
                </c:pt>
                <c:pt idx="6224">
                  <c:v>26.364572605561168</c:v>
                </c:pt>
                <c:pt idx="6225">
                  <c:v>26.364572605561168</c:v>
                </c:pt>
                <c:pt idx="6226">
                  <c:v>0</c:v>
                </c:pt>
                <c:pt idx="6227">
                  <c:v>17.576381737040855</c:v>
                </c:pt>
                <c:pt idx="6228">
                  <c:v>8.7881908685204184</c:v>
                </c:pt>
                <c:pt idx="6229">
                  <c:v>17.576381737040855</c:v>
                </c:pt>
                <c:pt idx="6230">
                  <c:v>17.576381737040855</c:v>
                </c:pt>
                <c:pt idx="6231">
                  <c:v>21.970477171300995</c:v>
                </c:pt>
                <c:pt idx="6232">
                  <c:v>21.970477171300995</c:v>
                </c:pt>
                <c:pt idx="6233">
                  <c:v>8.7881908685204184</c:v>
                </c:pt>
                <c:pt idx="6234">
                  <c:v>-8.7881908685204184</c:v>
                </c:pt>
                <c:pt idx="6235">
                  <c:v>26.364572605561168</c:v>
                </c:pt>
                <c:pt idx="6236">
                  <c:v>13.182286302780675</c:v>
                </c:pt>
                <c:pt idx="6237">
                  <c:v>8.7881908685204184</c:v>
                </c:pt>
                <c:pt idx="6238">
                  <c:v>8.7881908685204184</c:v>
                </c:pt>
                <c:pt idx="6239">
                  <c:v>4.3940954342602145</c:v>
                </c:pt>
                <c:pt idx="6240">
                  <c:v>13.182286302780675</c:v>
                </c:pt>
                <c:pt idx="6241">
                  <c:v>0</c:v>
                </c:pt>
                <c:pt idx="6242">
                  <c:v>13.182286302780675</c:v>
                </c:pt>
                <c:pt idx="6243">
                  <c:v>13.182286302780675</c:v>
                </c:pt>
                <c:pt idx="6244">
                  <c:v>26.364572605561168</c:v>
                </c:pt>
                <c:pt idx="6245">
                  <c:v>8.7881908685204184</c:v>
                </c:pt>
                <c:pt idx="6246">
                  <c:v>4.3940954342602145</c:v>
                </c:pt>
                <c:pt idx="6247">
                  <c:v>8.7881908685204184</c:v>
                </c:pt>
                <c:pt idx="6248">
                  <c:v>8.7881908685204184</c:v>
                </c:pt>
                <c:pt idx="6249">
                  <c:v>8.7881908685204184</c:v>
                </c:pt>
                <c:pt idx="6250">
                  <c:v>8.7881908685204184</c:v>
                </c:pt>
                <c:pt idx="6251">
                  <c:v>13.182286302780675</c:v>
                </c:pt>
                <c:pt idx="6252">
                  <c:v>4.3940954342602145</c:v>
                </c:pt>
                <c:pt idx="6253">
                  <c:v>13.182286302780675</c:v>
                </c:pt>
                <c:pt idx="6254">
                  <c:v>17.576381737040855</c:v>
                </c:pt>
                <c:pt idx="6255">
                  <c:v>13.182286302780675</c:v>
                </c:pt>
                <c:pt idx="6256">
                  <c:v>13.182286302780675</c:v>
                </c:pt>
                <c:pt idx="6257">
                  <c:v>21.970477171300995</c:v>
                </c:pt>
                <c:pt idx="6258">
                  <c:v>17.576381737040855</c:v>
                </c:pt>
                <c:pt idx="6259">
                  <c:v>17.576381737040855</c:v>
                </c:pt>
                <c:pt idx="6260">
                  <c:v>13.182286302780675</c:v>
                </c:pt>
                <c:pt idx="6261">
                  <c:v>26.364572605561168</c:v>
                </c:pt>
                <c:pt idx="6262">
                  <c:v>13.182286302780675</c:v>
                </c:pt>
                <c:pt idx="6263">
                  <c:v>21.970477171300995</c:v>
                </c:pt>
                <c:pt idx="6264">
                  <c:v>4.3940954342602145</c:v>
                </c:pt>
                <c:pt idx="6265">
                  <c:v>13.182286302780675</c:v>
                </c:pt>
                <c:pt idx="6266">
                  <c:v>13.182286302780675</c:v>
                </c:pt>
                <c:pt idx="6267">
                  <c:v>26.364572605561168</c:v>
                </c:pt>
                <c:pt idx="6268">
                  <c:v>8.7881908685204184</c:v>
                </c:pt>
                <c:pt idx="6269">
                  <c:v>13.182286302780675</c:v>
                </c:pt>
                <c:pt idx="6270">
                  <c:v>8.7881908685204184</c:v>
                </c:pt>
                <c:pt idx="6271">
                  <c:v>13.182286302780675</c:v>
                </c:pt>
                <c:pt idx="6272">
                  <c:v>8.7881908685204184</c:v>
                </c:pt>
                <c:pt idx="6273">
                  <c:v>8.7881908685204184</c:v>
                </c:pt>
                <c:pt idx="6274">
                  <c:v>4.3940954342602145</c:v>
                </c:pt>
                <c:pt idx="6275">
                  <c:v>4.3940954342602145</c:v>
                </c:pt>
                <c:pt idx="6276">
                  <c:v>8.7881908685204184</c:v>
                </c:pt>
                <c:pt idx="6277">
                  <c:v>17.576381737040855</c:v>
                </c:pt>
                <c:pt idx="6278">
                  <c:v>26.364572605561168</c:v>
                </c:pt>
                <c:pt idx="6279">
                  <c:v>4.3940954342602145</c:v>
                </c:pt>
                <c:pt idx="6280">
                  <c:v>8.7881908685204184</c:v>
                </c:pt>
                <c:pt idx="6281">
                  <c:v>13.182286302780675</c:v>
                </c:pt>
                <c:pt idx="6282">
                  <c:v>4.3940954342602145</c:v>
                </c:pt>
                <c:pt idx="6283">
                  <c:v>21.970477171300995</c:v>
                </c:pt>
                <c:pt idx="6284">
                  <c:v>17.576381737040855</c:v>
                </c:pt>
                <c:pt idx="6285">
                  <c:v>26.364572605561168</c:v>
                </c:pt>
                <c:pt idx="6286">
                  <c:v>4.3940954342602145</c:v>
                </c:pt>
                <c:pt idx="6287">
                  <c:v>8.7881908685204184</c:v>
                </c:pt>
                <c:pt idx="6288">
                  <c:v>13.182286302780675</c:v>
                </c:pt>
                <c:pt idx="6289">
                  <c:v>17.576381737040855</c:v>
                </c:pt>
                <c:pt idx="6290">
                  <c:v>21.970477171300995</c:v>
                </c:pt>
                <c:pt idx="6291">
                  <c:v>26.364572605561168</c:v>
                </c:pt>
                <c:pt idx="6292">
                  <c:v>8.7881908685204184</c:v>
                </c:pt>
                <c:pt idx="6293">
                  <c:v>17.576381737040855</c:v>
                </c:pt>
                <c:pt idx="6294">
                  <c:v>21.970477171300995</c:v>
                </c:pt>
                <c:pt idx="6295">
                  <c:v>21.970477171300995</c:v>
                </c:pt>
                <c:pt idx="6296">
                  <c:v>8.7881908685204184</c:v>
                </c:pt>
                <c:pt idx="6297">
                  <c:v>21.970477171300995</c:v>
                </c:pt>
                <c:pt idx="6298">
                  <c:v>17.576381737040855</c:v>
                </c:pt>
                <c:pt idx="6299">
                  <c:v>13.182286302780675</c:v>
                </c:pt>
                <c:pt idx="6300">
                  <c:v>17.576381737040855</c:v>
                </c:pt>
                <c:pt idx="6301">
                  <c:v>13.182286302780675</c:v>
                </c:pt>
                <c:pt idx="6302">
                  <c:v>17.576381737040855</c:v>
                </c:pt>
                <c:pt idx="6303">
                  <c:v>35.152763474081702</c:v>
                </c:pt>
                <c:pt idx="6304">
                  <c:v>26.364572605561168</c:v>
                </c:pt>
                <c:pt idx="6305">
                  <c:v>-4.3940954342602065</c:v>
                </c:pt>
                <c:pt idx="6306">
                  <c:v>17.576381737040855</c:v>
                </c:pt>
                <c:pt idx="6307">
                  <c:v>17.576381737040855</c:v>
                </c:pt>
                <c:pt idx="6308">
                  <c:v>30.758668039821487</c:v>
                </c:pt>
                <c:pt idx="6309">
                  <c:v>21.970477171300995</c:v>
                </c:pt>
                <c:pt idx="6310">
                  <c:v>8.7881908685204184</c:v>
                </c:pt>
                <c:pt idx="6311">
                  <c:v>17.576381737040855</c:v>
                </c:pt>
                <c:pt idx="6312">
                  <c:v>21.970477171300995</c:v>
                </c:pt>
                <c:pt idx="6313">
                  <c:v>26.364572605561168</c:v>
                </c:pt>
                <c:pt idx="6314">
                  <c:v>8.7881908685204184</c:v>
                </c:pt>
                <c:pt idx="6315">
                  <c:v>-4.3940954342602065</c:v>
                </c:pt>
                <c:pt idx="6316">
                  <c:v>17.576381737040855</c:v>
                </c:pt>
                <c:pt idx="6317">
                  <c:v>17.576381737040855</c:v>
                </c:pt>
                <c:pt idx="6318">
                  <c:v>17.576381737040855</c:v>
                </c:pt>
                <c:pt idx="6319">
                  <c:v>17.576381737040855</c:v>
                </c:pt>
                <c:pt idx="6320">
                  <c:v>13.182286302780675</c:v>
                </c:pt>
                <c:pt idx="6321">
                  <c:v>21.970477171300995</c:v>
                </c:pt>
                <c:pt idx="6322">
                  <c:v>13.182286302780675</c:v>
                </c:pt>
                <c:pt idx="6323">
                  <c:v>13.182286302780675</c:v>
                </c:pt>
                <c:pt idx="6324">
                  <c:v>30.758668039821487</c:v>
                </c:pt>
                <c:pt idx="6325">
                  <c:v>4.3940954342602145</c:v>
                </c:pt>
                <c:pt idx="6326">
                  <c:v>8.7881908685204184</c:v>
                </c:pt>
                <c:pt idx="6327">
                  <c:v>17.576381737040855</c:v>
                </c:pt>
                <c:pt idx="6328">
                  <c:v>4.3940954342602145</c:v>
                </c:pt>
                <c:pt idx="6329">
                  <c:v>13.182286302780675</c:v>
                </c:pt>
                <c:pt idx="6330">
                  <c:v>8.7881908685204184</c:v>
                </c:pt>
                <c:pt idx="6331">
                  <c:v>-13.182286302780675</c:v>
                </c:pt>
                <c:pt idx="6332">
                  <c:v>0</c:v>
                </c:pt>
                <c:pt idx="6333">
                  <c:v>4.3940954342602145</c:v>
                </c:pt>
                <c:pt idx="6334">
                  <c:v>13.182286302780675</c:v>
                </c:pt>
                <c:pt idx="6335">
                  <c:v>21.970477171300995</c:v>
                </c:pt>
                <c:pt idx="6336">
                  <c:v>0</c:v>
                </c:pt>
                <c:pt idx="6337">
                  <c:v>17.576381737040855</c:v>
                </c:pt>
                <c:pt idx="6338">
                  <c:v>13.182286302780675</c:v>
                </c:pt>
                <c:pt idx="6339">
                  <c:v>13.182286302780675</c:v>
                </c:pt>
                <c:pt idx="6340">
                  <c:v>8.7881908685204184</c:v>
                </c:pt>
                <c:pt idx="6341">
                  <c:v>13.182286302780675</c:v>
                </c:pt>
                <c:pt idx="6342">
                  <c:v>17.576381737040855</c:v>
                </c:pt>
                <c:pt idx="6343">
                  <c:v>21.970477171300995</c:v>
                </c:pt>
                <c:pt idx="6344">
                  <c:v>8.7881908685204184</c:v>
                </c:pt>
                <c:pt idx="6345">
                  <c:v>0</c:v>
                </c:pt>
                <c:pt idx="6346">
                  <c:v>8.7881908685204184</c:v>
                </c:pt>
                <c:pt idx="6347">
                  <c:v>8.7881908685204184</c:v>
                </c:pt>
                <c:pt idx="6348">
                  <c:v>4.3940954342602145</c:v>
                </c:pt>
                <c:pt idx="6349">
                  <c:v>0</c:v>
                </c:pt>
                <c:pt idx="6350">
                  <c:v>13.182286302780675</c:v>
                </c:pt>
                <c:pt idx="6351">
                  <c:v>8.7881908685204184</c:v>
                </c:pt>
                <c:pt idx="6352">
                  <c:v>8.7881908685204184</c:v>
                </c:pt>
                <c:pt idx="6353">
                  <c:v>17.576381737040855</c:v>
                </c:pt>
                <c:pt idx="6354">
                  <c:v>4.3940954342602145</c:v>
                </c:pt>
                <c:pt idx="6355">
                  <c:v>13.182286302780675</c:v>
                </c:pt>
                <c:pt idx="6356">
                  <c:v>13.182286302780675</c:v>
                </c:pt>
                <c:pt idx="6357">
                  <c:v>8.7881908685204184</c:v>
                </c:pt>
                <c:pt idx="6358">
                  <c:v>21.970477171300995</c:v>
                </c:pt>
                <c:pt idx="6359">
                  <c:v>17.576381737040855</c:v>
                </c:pt>
                <c:pt idx="6360">
                  <c:v>8.7881908685204184</c:v>
                </c:pt>
                <c:pt idx="6361">
                  <c:v>13.182286302780675</c:v>
                </c:pt>
                <c:pt idx="6362">
                  <c:v>13.182286302780675</c:v>
                </c:pt>
                <c:pt idx="6363">
                  <c:v>8.7881908685204184</c:v>
                </c:pt>
                <c:pt idx="6364">
                  <c:v>4.3940954342602145</c:v>
                </c:pt>
                <c:pt idx="6365">
                  <c:v>13.182286302780675</c:v>
                </c:pt>
                <c:pt idx="6366">
                  <c:v>17.576381737040855</c:v>
                </c:pt>
                <c:pt idx="6367">
                  <c:v>17.576381737040855</c:v>
                </c:pt>
                <c:pt idx="6368">
                  <c:v>8.7881908685204184</c:v>
                </c:pt>
                <c:pt idx="6369">
                  <c:v>0</c:v>
                </c:pt>
                <c:pt idx="6370">
                  <c:v>13.182286302780675</c:v>
                </c:pt>
                <c:pt idx="6371">
                  <c:v>0</c:v>
                </c:pt>
                <c:pt idx="6372">
                  <c:v>8.7881908685204184</c:v>
                </c:pt>
                <c:pt idx="6373">
                  <c:v>8.7881908685204184</c:v>
                </c:pt>
                <c:pt idx="6374">
                  <c:v>13.182286302780675</c:v>
                </c:pt>
                <c:pt idx="6375">
                  <c:v>8.7881908685204184</c:v>
                </c:pt>
                <c:pt idx="6376">
                  <c:v>17.576381737040855</c:v>
                </c:pt>
                <c:pt idx="6377">
                  <c:v>21.970477171300995</c:v>
                </c:pt>
                <c:pt idx="6378">
                  <c:v>21.970477171300995</c:v>
                </c:pt>
                <c:pt idx="6379">
                  <c:v>17.576381737040855</c:v>
                </c:pt>
                <c:pt idx="6380">
                  <c:v>21.970477171300995</c:v>
                </c:pt>
                <c:pt idx="6381">
                  <c:v>17.576381737040855</c:v>
                </c:pt>
                <c:pt idx="6382">
                  <c:v>13.182286302780675</c:v>
                </c:pt>
                <c:pt idx="6383">
                  <c:v>17.576381737040855</c:v>
                </c:pt>
                <c:pt idx="6384">
                  <c:v>30.758668039821487</c:v>
                </c:pt>
                <c:pt idx="6385">
                  <c:v>0</c:v>
                </c:pt>
                <c:pt idx="6386">
                  <c:v>17.576381737040855</c:v>
                </c:pt>
                <c:pt idx="6387">
                  <c:v>30.758668039821487</c:v>
                </c:pt>
                <c:pt idx="6388">
                  <c:v>26.364572605561168</c:v>
                </c:pt>
                <c:pt idx="6389">
                  <c:v>13.182286302780675</c:v>
                </c:pt>
                <c:pt idx="6390">
                  <c:v>13.182286302780675</c:v>
                </c:pt>
                <c:pt idx="6391">
                  <c:v>21.970477171300995</c:v>
                </c:pt>
                <c:pt idx="6392">
                  <c:v>17.576381737040855</c:v>
                </c:pt>
                <c:pt idx="6393">
                  <c:v>13.182286302780675</c:v>
                </c:pt>
                <c:pt idx="6394">
                  <c:v>13.182286302780675</c:v>
                </c:pt>
                <c:pt idx="6395">
                  <c:v>17.576381737040855</c:v>
                </c:pt>
                <c:pt idx="6396">
                  <c:v>21.970477171300995</c:v>
                </c:pt>
                <c:pt idx="6397">
                  <c:v>13.182286302780675</c:v>
                </c:pt>
                <c:pt idx="6398">
                  <c:v>17.576381737040855</c:v>
                </c:pt>
                <c:pt idx="6399">
                  <c:v>26.364572605561168</c:v>
                </c:pt>
                <c:pt idx="6400">
                  <c:v>13.182286302780675</c:v>
                </c:pt>
                <c:pt idx="6401">
                  <c:v>17.576381737040855</c:v>
                </c:pt>
                <c:pt idx="6402">
                  <c:v>13.182286302780675</c:v>
                </c:pt>
                <c:pt idx="6403">
                  <c:v>13.182286302780675</c:v>
                </c:pt>
                <c:pt idx="6404">
                  <c:v>21.970477171300995</c:v>
                </c:pt>
                <c:pt idx="6405">
                  <c:v>17.576381737040855</c:v>
                </c:pt>
                <c:pt idx="6406">
                  <c:v>30.758668039821487</c:v>
                </c:pt>
                <c:pt idx="6407">
                  <c:v>17.576381737040855</c:v>
                </c:pt>
                <c:pt idx="6408">
                  <c:v>17.576381737040855</c:v>
                </c:pt>
                <c:pt idx="6409">
                  <c:v>13.182286302780675</c:v>
                </c:pt>
                <c:pt idx="6410">
                  <c:v>17.576381737040855</c:v>
                </c:pt>
                <c:pt idx="6411">
                  <c:v>17.576381737040855</c:v>
                </c:pt>
                <c:pt idx="6412">
                  <c:v>17.576381737040855</c:v>
                </c:pt>
                <c:pt idx="6413">
                  <c:v>13.182286302780675</c:v>
                </c:pt>
                <c:pt idx="6414">
                  <c:v>13.182286302780675</c:v>
                </c:pt>
                <c:pt idx="6415">
                  <c:v>21.970477171300995</c:v>
                </c:pt>
                <c:pt idx="6416">
                  <c:v>8.7881908685204184</c:v>
                </c:pt>
                <c:pt idx="6417">
                  <c:v>13.182286302780675</c:v>
                </c:pt>
                <c:pt idx="6418">
                  <c:v>13.182286302780675</c:v>
                </c:pt>
                <c:pt idx="6419">
                  <c:v>13.182286302780675</c:v>
                </c:pt>
                <c:pt idx="6420">
                  <c:v>13.182286302780675</c:v>
                </c:pt>
                <c:pt idx="6421">
                  <c:v>0</c:v>
                </c:pt>
                <c:pt idx="6422">
                  <c:v>4.3940954342602145</c:v>
                </c:pt>
                <c:pt idx="6423">
                  <c:v>26.364572605561168</c:v>
                </c:pt>
                <c:pt idx="6424">
                  <c:v>21.970477171300995</c:v>
                </c:pt>
                <c:pt idx="6425">
                  <c:v>26.364572605561168</c:v>
                </c:pt>
                <c:pt idx="6426">
                  <c:v>4.3940954342602145</c:v>
                </c:pt>
                <c:pt idx="6427">
                  <c:v>4.3940954342602145</c:v>
                </c:pt>
                <c:pt idx="6428">
                  <c:v>17.576381737040855</c:v>
                </c:pt>
                <c:pt idx="6429">
                  <c:v>8.7881908685204184</c:v>
                </c:pt>
                <c:pt idx="6430">
                  <c:v>13.182286302780675</c:v>
                </c:pt>
                <c:pt idx="6431">
                  <c:v>4.3940954342602145</c:v>
                </c:pt>
                <c:pt idx="6432">
                  <c:v>8.7881908685204184</c:v>
                </c:pt>
                <c:pt idx="6433">
                  <c:v>17.576381737040855</c:v>
                </c:pt>
                <c:pt idx="6434">
                  <c:v>13.182286302780675</c:v>
                </c:pt>
                <c:pt idx="6435">
                  <c:v>13.182286302780675</c:v>
                </c:pt>
                <c:pt idx="6436">
                  <c:v>13.182286302780675</c:v>
                </c:pt>
                <c:pt idx="6437">
                  <c:v>13.182286302780675</c:v>
                </c:pt>
                <c:pt idx="6438">
                  <c:v>8.7881908685204184</c:v>
                </c:pt>
                <c:pt idx="6439">
                  <c:v>13.182286302780675</c:v>
                </c:pt>
                <c:pt idx="6440">
                  <c:v>13.182286302780675</c:v>
                </c:pt>
                <c:pt idx="6441">
                  <c:v>17.576381737040855</c:v>
                </c:pt>
                <c:pt idx="6442">
                  <c:v>17.576381737040855</c:v>
                </c:pt>
                <c:pt idx="6443">
                  <c:v>13.182286302780675</c:v>
                </c:pt>
                <c:pt idx="6444">
                  <c:v>17.576381737040855</c:v>
                </c:pt>
                <c:pt idx="6445">
                  <c:v>4.3940954342602145</c:v>
                </c:pt>
                <c:pt idx="6446">
                  <c:v>8.7881908685204184</c:v>
                </c:pt>
                <c:pt idx="6447">
                  <c:v>13.182286302780675</c:v>
                </c:pt>
                <c:pt idx="6448">
                  <c:v>13.182286302780675</c:v>
                </c:pt>
                <c:pt idx="6449">
                  <c:v>13.182286302780675</c:v>
                </c:pt>
                <c:pt idx="6450">
                  <c:v>13.182286302780675</c:v>
                </c:pt>
                <c:pt idx="6451">
                  <c:v>17.576381737040855</c:v>
                </c:pt>
                <c:pt idx="6452">
                  <c:v>17.576381737040855</c:v>
                </c:pt>
                <c:pt idx="6453">
                  <c:v>4.3940954342602145</c:v>
                </c:pt>
                <c:pt idx="6454">
                  <c:v>8.7881908685204184</c:v>
                </c:pt>
                <c:pt idx="6455">
                  <c:v>39.546858908341918</c:v>
                </c:pt>
                <c:pt idx="6456">
                  <c:v>17.576381737040855</c:v>
                </c:pt>
                <c:pt idx="6457">
                  <c:v>13.182286302780675</c:v>
                </c:pt>
                <c:pt idx="6458">
                  <c:v>26.364572605561168</c:v>
                </c:pt>
                <c:pt idx="6459">
                  <c:v>13.182286302780675</c:v>
                </c:pt>
                <c:pt idx="6460">
                  <c:v>13.182286302780675</c:v>
                </c:pt>
                <c:pt idx="6461">
                  <c:v>13.182286302780675</c:v>
                </c:pt>
                <c:pt idx="6462">
                  <c:v>8.7881908685204184</c:v>
                </c:pt>
                <c:pt idx="6463">
                  <c:v>4.3940954342602145</c:v>
                </c:pt>
                <c:pt idx="6464">
                  <c:v>8.7881908685204184</c:v>
                </c:pt>
                <c:pt idx="6465">
                  <c:v>17.576381737040855</c:v>
                </c:pt>
                <c:pt idx="6466">
                  <c:v>17.576381737040855</c:v>
                </c:pt>
                <c:pt idx="6467">
                  <c:v>13.182286302780675</c:v>
                </c:pt>
                <c:pt idx="6468">
                  <c:v>13.182286302780675</c:v>
                </c:pt>
                <c:pt idx="6469">
                  <c:v>21.970477171300995</c:v>
                </c:pt>
                <c:pt idx="6470">
                  <c:v>8.7881908685204184</c:v>
                </c:pt>
                <c:pt idx="6471">
                  <c:v>21.970477171300995</c:v>
                </c:pt>
                <c:pt idx="6472">
                  <c:v>30.758668039821487</c:v>
                </c:pt>
                <c:pt idx="6473">
                  <c:v>4.3940954342602145</c:v>
                </c:pt>
                <c:pt idx="6474">
                  <c:v>13.182286302780675</c:v>
                </c:pt>
                <c:pt idx="6475">
                  <c:v>21.970477171300995</c:v>
                </c:pt>
                <c:pt idx="6476">
                  <c:v>39.546858908341918</c:v>
                </c:pt>
                <c:pt idx="6477">
                  <c:v>4.3940954342602145</c:v>
                </c:pt>
                <c:pt idx="6478">
                  <c:v>8.7881908685204184</c:v>
                </c:pt>
                <c:pt idx="6479">
                  <c:v>13.182286302780675</c:v>
                </c:pt>
                <c:pt idx="6480">
                  <c:v>13.182286302780675</c:v>
                </c:pt>
                <c:pt idx="6481">
                  <c:v>17.576381737040855</c:v>
                </c:pt>
                <c:pt idx="6482">
                  <c:v>26.364572605561168</c:v>
                </c:pt>
                <c:pt idx="6483">
                  <c:v>17.576381737040855</c:v>
                </c:pt>
                <c:pt idx="6484">
                  <c:v>26.364572605561168</c:v>
                </c:pt>
                <c:pt idx="6485">
                  <c:v>26.364572605561168</c:v>
                </c:pt>
                <c:pt idx="6486">
                  <c:v>17.576381737040855</c:v>
                </c:pt>
                <c:pt idx="6487">
                  <c:v>35.152763474081702</c:v>
                </c:pt>
                <c:pt idx="6488">
                  <c:v>17.576381737040855</c:v>
                </c:pt>
                <c:pt idx="6489">
                  <c:v>8.7881908685204184</c:v>
                </c:pt>
                <c:pt idx="6490">
                  <c:v>17.576381737040855</c:v>
                </c:pt>
                <c:pt idx="6491">
                  <c:v>13.182286302780675</c:v>
                </c:pt>
                <c:pt idx="6492">
                  <c:v>13.182286302780675</c:v>
                </c:pt>
                <c:pt idx="6493">
                  <c:v>0</c:v>
                </c:pt>
                <c:pt idx="6494">
                  <c:v>4.3940954342602145</c:v>
                </c:pt>
                <c:pt idx="6495">
                  <c:v>4.3940954342602145</c:v>
                </c:pt>
                <c:pt idx="6496">
                  <c:v>26.364572605561168</c:v>
                </c:pt>
                <c:pt idx="6497">
                  <c:v>4.3940954342602145</c:v>
                </c:pt>
                <c:pt idx="6498">
                  <c:v>4.3940954342602145</c:v>
                </c:pt>
                <c:pt idx="6499">
                  <c:v>0</c:v>
                </c:pt>
                <c:pt idx="6500">
                  <c:v>13.182286302780675</c:v>
                </c:pt>
                <c:pt idx="6501">
                  <c:v>4.3940954342602145</c:v>
                </c:pt>
                <c:pt idx="6502">
                  <c:v>4.3940954342602145</c:v>
                </c:pt>
                <c:pt idx="6503">
                  <c:v>8.7881908685204184</c:v>
                </c:pt>
                <c:pt idx="6504">
                  <c:v>8.7881908685204184</c:v>
                </c:pt>
                <c:pt idx="6505">
                  <c:v>13.182286302780675</c:v>
                </c:pt>
                <c:pt idx="6506">
                  <c:v>13.182286302780675</c:v>
                </c:pt>
                <c:pt idx="6507">
                  <c:v>13.182286302780675</c:v>
                </c:pt>
                <c:pt idx="6508">
                  <c:v>8.7881908685204184</c:v>
                </c:pt>
                <c:pt idx="6509">
                  <c:v>8.7881908685204184</c:v>
                </c:pt>
                <c:pt idx="6510">
                  <c:v>4.3940954342602145</c:v>
                </c:pt>
                <c:pt idx="6511">
                  <c:v>13.182286302780675</c:v>
                </c:pt>
                <c:pt idx="6512">
                  <c:v>13.182286302780675</c:v>
                </c:pt>
                <c:pt idx="6513">
                  <c:v>4.3940954342602145</c:v>
                </c:pt>
                <c:pt idx="6514">
                  <c:v>4.3940954342602145</c:v>
                </c:pt>
                <c:pt idx="6515">
                  <c:v>17.576381737040855</c:v>
                </c:pt>
                <c:pt idx="6516">
                  <c:v>13.182286302780675</c:v>
                </c:pt>
                <c:pt idx="6517">
                  <c:v>17.576381737040855</c:v>
                </c:pt>
                <c:pt idx="6518">
                  <c:v>13.182286302780675</c:v>
                </c:pt>
                <c:pt idx="6519">
                  <c:v>13.182286302780675</c:v>
                </c:pt>
                <c:pt idx="6520">
                  <c:v>8.7881908685204184</c:v>
                </c:pt>
                <c:pt idx="6521">
                  <c:v>13.182286302780675</c:v>
                </c:pt>
                <c:pt idx="6522">
                  <c:v>17.576381737040855</c:v>
                </c:pt>
                <c:pt idx="6523">
                  <c:v>8.7881908685204184</c:v>
                </c:pt>
                <c:pt idx="6524">
                  <c:v>13.182286302780675</c:v>
                </c:pt>
                <c:pt idx="6525">
                  <c:v>17.576381737040855</c:v>
                </c:pt>
                <c:pt idx="6526">
                  <c:v>8.7881908685204184</c:v>
                </c:pt>
                <c:pt idx="6527">
                  <c:v>17.576381737040855</c:v>
                </c:pt>
                <c:pt idx="6528">
                  <c:v>8.7881908685204184</c:v>
                </c:pt>
                <c:pt idx="6529">
                  <c:v>17.576381737040855</c:v>
                </c:pt>
                <c:pt idx="6530">
                  <c:v>8.7881908685204184</c:v>
                </c:pt>
                <c:pt idx="6531">
                  <c:v>4.3940954342602145</c:v>
                </c:pt>
                <c:pt idx="6532">
                  <c:v>26.364572605561168</c:v>
                </c:pt>
                <c:pt idx="6533">
                  <c:v>13.182286302780675</c:v>
                </c:pt>
                <c:pt idx="6534">
                  <c:v>8.7881908685204184</c:v>
                </c:pt>
                <c:pt idx="6535">
                  <c:v>13.182286302780675</c:v>
                </c:pt>
                <c:pt idx="6536">
                  <c:v>17.576381737040855</c:v>
                </c:pt>
                <c:pt idx="6537">
                  <c:v>13.182286302780675</c:v>
                </c:pt>
                <c:pt idx="6538">
                  <c:v>13.182286302780675</c:v>
                </c:pt>
                <c:pt idx="6539">
                  <c:v>8.7881908685204184</c:v>
                </c:pt>
                <c:pt idx="6540">
                  <c:v>17.576381737040855</c:v>
                </c:pt>
                <c:pt idx="6541">
                  <c:v>13.182286302780675</c:v>
                </c:pt>
                <c:pt idx="6542">
                  <c:v>21.970477171300995</c:v>
                </c:pt>
                <c:pt idx="6543">
                  <c:v>13.182286302780675</c:v>
                </c:pt>
                <c:pt idx="6544">
                  <c:v>30.758668039821487</c:v>
                </c:pt>
                <c:pt idx="6545">
                  <c:v>17.576381737040855</c:v>
                </c:pt>
                <c:pt idx="6546">
                  <c:v>21.970477171300995</c:v>
                </c:pt>
                <c:pt idx="6547">
                  <c:v>17.576381737040855</c:v>
                </c:pt>
                <c:pt idx="6548">
                  <c:v>8.7881908685204184</c:v>
                </c:pt>
                <c:pt idx="6549">
                  <c:v>4.3940954342602145</c:v>
                </c:pt>
                <c:pt idx="6550">
                  <c:v>17.576381737040855</c:v>
                </c:pt>
                <c:pt idx="6551">
                  <c:v>21.970477171300995</c:v>
                </c:pt>
                <c:pt idx="6552">
                  <c:v>4.3940954342602145</c:v>
                </c:pt>
                <c:pt idx="6553">
                  <c:v>17.576381737040855</c:v>
                </c:pt>
                <c:pt idx="6554">
                  <c:v>13.182286302780675</c:v>
                </c:pt>
                <c:pt idx="6555">
                  <c:v>21.970477171300995</c:v>
                </c:pt>
                <c:pt idx="6556">
                  <c:v>26.364572605561168</c:v>
                </c:pt>
                <c:pt idx="6557">
                  <c:v>17.576381737040855</c:v>
                </c:pt>
                <c:pt idx="6558">
                  <c:v>21.970477171300995</c:v>
                </c:pt>
                <c:pt idx="6559">
                  <c:v>17.576381737040855</c:v>
                </c:pt>
                <c:pt idx="6560">
                  <c:v>8.7881908685204184</c:v>
                </c:pt>
                <c:pt idx="6561">
                  <c:v>4.3940954342602145</c:v>
                </c:pt>
                <c:pt idx="6562">
                  <c:v>13.182286302780675</c:v>
                </c:pt>
                <c:pt idx="6563">
                  <c:v>21.970477171300995</c:v>
                </c:pt>
                <c:pt idx="6564">
                  <c:v>21.970477171300995</c:v>
                </c:pt>
                <c:pt idx="6565">
                  <c:v>21.970477171300995</c:v>
                </c:pt>
                <c:pt idx="6566">
                  <c:v>21.970477171300995</c:v>
                </c:pt>
                <c:pt idx="6567">
                  <c:v>13.182286302780675</c:v>
                </c:pt>
                <c:pt idx="6568">
                  <c:v>17.576381737040855</c:v>
                </c:pt>
                <c:pt idx="6569">
                  <c:v>21.970477171300995</c:v>
                </c:pt>
                <c:pt idx="6570">
                  <c:v>17.576381737040855</c:v>
                </c:pt>
                <c:pt idx="6571">
                  <c:v>4.3940954342602145</c:v>
                </c:pt>
                <c:pt idx="6572">
                  <c:v>13.182286302780675</c:v>
                </c:pt>
                <c:pt idx="6573">
                  <c:v>21.970477171300995</c:v>
                </c:pt>
                <c:pt idx="6574">
                  <c:v>13.182286302780675</c:v>
                </c:pt>
                <c:pt idx="6575">
                  <c:v>21.970477171300995</c:v>
                </c:pt>
                <c:pt idx="6576">
                  <c:v>4.3940954342602145</c:v>
                </c:pt>
                <c:pt idx="6577">
                  <c:v>8.7881908685204184</c:v>
                </c:pt>
                <c:pt idx="6578">
                  <c:v>13.182286302780675</c:v>
                </c:pt>
                <c:pt idx="6579">
                  <c:v>17.576381737040855</c:v>
                </c:pt>
                <c:pt idx="6580">
                  <c:v>35.152763474081702</c:v>
                </c:pt>
                <c:pt idx="6581">
                  <c:v>26.364572605561168</c:v>
                </c:pt>
                <c:pt idx="6582">
                  <c:v>17.576381737040855</c:v>
                </c:pt>
                <c:pt idx="6583">
                  <c:v>13.182286302780675</c:v>
                </c:pt>
                <c:pt idx="6584">
                  <c:v>13.182286302780675</c:v>
                </c:pt>
                <c:pt idx="6585">
                  <c:v>13.182286302780675</c:v>
                </c:pt>
                <c:pt idx="6586">
                  <c:v>21.970477171300995</c:v>
                </c:pt>
                <c:pt idx="6587">
                  <c:v>13.182286302780675</c:v>
                </c:pt>
                <c:pt idx="6588">
                  <c:v>17.576381737040855</c:v>
                </c:pt>
                <c:pt idx="6589">
                  <c:v>17.576381737040855</c:v>
                </c:pt>
                <c:pt idx="6590">
                  <c:v>4.3940954342602145</c:v>
                </c:pt>
                <c:pt idx="6591">
                  <c:v>21.970477171300995</c:v>
                </c:pt>
                <c:pt idx="6592">
                  <c:v>17.576381737040855</c:v>
                </c:pt>
                <c:pt idx="6593">
                  <c:v>0</c:v>
                </c:pt>
                <c:pt idx="6594">
                  <c:v>8.7881908685204184</c:v>
                </c:pt>
                <c:pt idx="6595">
                  <c:v>13.182286302780675</c:v>
                </c:pt>
                <c:pt idx="6596">
                  <c:v>8.7881908685204184</c:v>
                </c:pt>
                <c:pt idx="6597">
                  <c:v>4.3940954342602145</c:v>
                </c:pt>
                <c:pt idx="6598">
                  <c:v>8.7881908685204184</c:v>
                </c:pt>
                <c:pt idx="6599">
                  <c:v>13.182286302780675</c:v>
                </c:pt>
                <c:pt idx="6600">
                  <c:v>0</c:v>
                </c:pt>
                <c:pt idx="6601">
                  <c:v>8.7881908685204184</c:v>
                </c:pt>
                <c:pt idx="6602">
                  <c:v>13.182286302780675</c:v>
                </c:pt>
                <c:pt idx="6603">
                  <c:v>17.576381737040855</c:v>
                </c:pt>
                <c:pt idx="6604">
                  <c:v>17.576381737040855</c:v>
                </c:pt>
                <c:pt idx="6605">
                  <c:v>8.7881908685204184</c:v>
                </c:pt>
                <c:pt idx="6606">
                  <c:v>13.182286302780675</c:v>
                </c:pt>
                <c:pt idx="6607">
                  <c:v>8.7881908685204184</c:v>
                </c:pt>
                <c:pt idx="6608">
                  <c:v>17.576381737040855</c:v>
                </c:pt>
                <c:pt idx="6609">
                  <c:v>13.182286302780675</c:v>
                </c:pt>
                <c:pt idx="6610">
                  <c:v>26.364572605561168</c:v>
                </c:pt>
                <c:pt idx="6611">
                  <c:v>13.182286302780675</c:v>
                </c:pt>
                <c:pt idx="6612">
                  <c:v>13.182286302780675</c:v>
                </c:pt>
                <c:pt idx="6613">
                  <c:v>13.182286302780675</c:v>
                </c:pt>
                <c:pt idx="6614">
                  <c:v>17.576381737040855</c:v>
                </c:pt>
                <c:pt idx="6615">
                  <c:v>21.970477171300995</c:v>
                </c:pt>
                <c:pt idx="6616">
                  <c:v>21.970477171300995</c:v>
                </c:pt>
                <c:pt idx="6617">
                  <c:v>13.182286302780675</c:v>
                </c:pt>
                <c:pt idx="6618">
                  <c:v>17.576381737040855</c:v>
                </c:pt>
                <c:pt idx="6619">
                  <c:v>17.576381737040855</c:v>
                </c:pt>
                <c:pt idx="6620">
                  <c:v>17.576381737040855</c:v>
                </c:pt>
                <c:pt idx="6621">
                  <c:v>13.182286302780675</c:v>
                </c:pt>
                <c:pt idx="6622">
                  <c:v>13.182286302780675</c:v>
                </c:pt>
                <c:pt idx="6623">
                  <c:v>17.576381737040855</c:v>
                </c:pt>
                <c:pt idx="6624">
                  <c:v>17.576381737040855</c:v>
                </c:pt>
                <c:pt idx="6625">
                  <c:v>13.182286302780675</c:v>
                </c:pt>
                <c:pt idx="6626">
                  <c:v>21.970477171300995</c:v>
                </c:pt>
                <c:pt idx="6627">
                  <c:v>8.7881908685204184</c:v>
                </c:pt>
                <c:pt idx="6628">
                  <c:v>8.7881908685204184</c:v>
                </c:pt>
                <c:pt idx="6629">
                  <c:v>13.182286302780675</c:v>
                </c:pt>
                <c:pt idx="6630">
                  <c:v>8.7881908685204184</c:v>
                </c:pt>
                <c:pt idx="6631">
                  <c:v>13.182286302780675</c:v>
                </c:pt>
                <c:pt idx="6632">
                  <c:v>4.3940954342602145</c:v>
                </c:pt>
                <c:pt idx="6633">
                  <c:v>48.335049776862199</c:v>
                </c:pt>
                <c:pt idx="6634">
                  <c:v>30.758668039821487</c:v>
                </c:pt>
                <c:pt idx="6635">
                  <c:v>17.576381737040855</c:v>
                </c:pt>
                <c:pt idx="6636">
                  <c:v>17.576381737040855</c:v>
                </c:pt>
                <c:pt idx="6637">
                  <c:v>8.7881908685204184</c:v>
                </c:pt>
                <c:pt idx="6638">
                  <c:v>13.182286302780675</c:v>
                </c:pt>
                <c:pt idx="6639">
                  <c:v>17.576381737040855</c:v>
                </c:pt>
                <c:pt idx="6640">
                  <c:v>17.576381737040855</c:v>
                </c:pt>
                <c:pt idx="6641">
                  <c:v>17.576381737040855</c:v>
                </c:pt>
                <c:pt idx="6642">
                  <c:v>17.576381737040855</c:v>
                </c:pt>
                <c:pt idx="6643">
                  <c:v>21.970477171300995</c:v>
                </c:pt>
                <c:pt idx="6644">
                  <c:v>21.970477171300995</c:v>
                </c:pt>
                <c:pt idx="6645">
                  <c:v>0</c:v>
                </c:pt>
                <c:pt idx="6646">
                  <c:v>8.7881908685204184</c:v>
                </c:pt>
                <c:pt idx="6647">
                  <c:v>8.7881908685204184</c:v>
                </c:pt>
                <c:pt idx="6648">
                  <c:v>0</c:v>
                </c:pt>
                <c:pt idx="6649">
                  <c:v>17.576381737040855</c:v>
                </c:pt>
                <c:pt idx="6650">
                  <c:v>13.182286302780675</c:v>
                </c:pt>
                <c:pt idx="6651">
                  <c:v>21.970477171300995</c:v>
                </c:pt>
                <c:pt idx="6652">
                  <c:v>21.970477171300995</c:v>
                </c:pt>
                <c:pt idx="6653">
                  <c:v>17.576381737040855</c:v>
                </c:pt>
                <c:pt idx="6654">
                  <c:v>17.576381737040855</c:v>
                </c:pt>
                <c:pt idx="6655">
                  <c:v>21.970477171300995</c:v>
                </c:pt>
                <c:pt idx="6656">
                  <c:v>13.182286302780675</c:v>
                </c:pt>
                <c:pt idx="6657">
                  <c:v>17.576381737040855</c:v>
                </c:pt>
                <c:pt idx="6658">
                  <c:v>17.576381737040855</c:v>
                </c:pt>
                <c:pt idx="6659">
                  <c:v>17.576381737040855</c:v>
                </c:pt>
                <c:pt idx="6660">
                  <c:v>13.182286302780675</c:v>
                </c:pt>
                <c:pt idx="6661">
                  <c:v>8.7881908685204184</c:v>
                </c:pt>
                <c:pt idx="6662">
                  <c:v>17.576381737040855</c:v>
                </c:pt>
                <c:pt idx="6663">
                  <c:v>17.576381737040855</c:v>
                </c:pt>
                <c:pt idx="6664">
                  <c:v>13.182286302780675</c:v>
                </c:pt>
                <c:pt idx="6665">
                  <c:v>13.182286302780675</c:v>
                </c:pt>
                <c:pt idx="6666">
                  <c:v>21.970477171300995</c:v>
                </c:pt>
                <c:pt idx="6667">
                  <c:v>13.182286302780675</c:v>
                </c:pt>
                <c:pt idx="6668">
                  <c:v>4.3940954342602145</c:v>
                </c:pt>
                <c:pt idx="6669">
                  <c:v>4.3940954342602145</c:v>
                </c:pt>
                <c:pt idx="6670">
                  <c:v>0</c:v>
                </c:pt>
                <c:pt idx="6671">
                  <c:v>8.7881908685204184</c:v>
                </c:pt>
                <c:pt idx="6672">
                  <c:v>48.335049776862199</c:v>
                </c:pt>
                <c:pt idx="6673">
                  <c:v>13.182286302780675</c:v>
                </c:pt>
                <c:pt idx="6674">
                  <c:v>17.576381737040855</c:v>
                </c:pt>
                <c:pt idx="6675">
                  <c:v>21.970477171300995</c:v>
                </c:pt>
                <c:pt idx="6676">
                  <c:v>17.576381737040855</c:v>
                </c:pt>
                <c:pt idx="6677">
                  <c:v>13.182286302780675</c:v>
                </c:pt>
                <c:pt idx="6678">
                  <c:v>17.576381737040855</c:v>
                </c:pt>
                <c:pt idx="6679">
                  <c:v>8.7881908685204184</c:v>
                </c:pt>
                <c:pt idx="6680">
                  <c:v>13.182286302780675</c:v>
                </c:pt>
                <c:pt idx="6681">
                  <c:v>13.182286302780675</c:v>
                </c:pt>
                <c:pt idx="6682">
                  <c:v>13.182286302780675</c:v>
                </c:pt>
                <c:pt idx="6683">
                  <c:v>17.576381737040855</c:v>
                </c:pt>
                <c:pt idx="6684">
                  <c:v>-13.182286302780675</c:v>
                </c:pt>
                <c:pt idx="6685">
                  <c:v>13.182286302780675</c:v>
                </c:pt>
                <c:pt idx="6686">
                  <c:v>13.182286302780675</c:v>
                </c:pt>
                <c:pt idx="6687">
                  <c:v>4.3940954342602145</c:v>
                </c:pt>
                <c:pt idx="6688">
                  <c:v>26.364572605561168</c:v>
                </c:pt>
                <c:pt idx="6689">
                  <c:v>13.182286302780675</c:v>
                </c:pt>
                <c:pt idx="6690">
                  <c:v>17.576381737040855</c:v>
                </c:pt>
                <c:pt idx="6691">
                  <c:v>8.7881908685204184</c:v>
                </c:pt>
                <c:pt idx="6692">
                  <c:v>4.3940954342602145</c:v>
                </c:pt>
                <c:pt idx="6693">
                  <c:v>4.3940954342602145</c:v>
                </c:pt>
                <c:pt idx="6694">
                  <c:v>26.364572605561168</c:v>
                </c:pt>
                <c:pt idx="6695">
                  <c:v>13.182286302780675</c:v>
                </c:pt>
                <c:pt idx="6696">
                  <c:v>17.576381737040855</c:v>
                </c:pt>
                <c:pt idx="6697">
                  <c:v>8.7881908685204184</c:v>
                </c:pt>
                <c:pt idx="6698">
                  <c:v>8.7881908685204184</c:v>
                </c:pt>
                <c:pt idx="6699">
                  <c:v>17.576381737040855</c:v>
                </c:pt>
                <c:pt idx="6700">
                  <c:v>13.182286302780675</c:v>
                </c:pt>
                <c:pt idx="6701">
                  <c:v>0</c:v>
                </c:pt>
                <c:pt idx="6702">
                  <c:v>4.3940954342602145</c:v>
                </c:pt>
                <c:pt idx="6703">
                  <c:v>21.970477171300995</c:v>
                </c:pt>
                <c:pt idx="6704">
                  <c:v>26.364572605561168</c:v>
                </c:pt>
                <c:pt idx="6705">
                  <c:v>8.7881908685204184</c:v>
                </c:pt>
                <c:pt idx="6706">
                  <c:v>8.7881908685204184</c:v>
                </c:pt>
                <c:pt idx="6707">
                  <c:v>17.576381737040855</c:v>
                </c:pt>
                <c:pt idx="6708">
                  <c:v>17.576381737040855</c:v>
                </c:pt>
                <c:pt idx="6709">
                  <c:v>26.364572605561168</c:v>
                </c:pt>
                <c:pt idx="6710">
                  <c:v>13.182286302780675</c:v>
                </c:pt>
                <c:pt idx="6711">
                  <c:v>13.182286302780675</c:v>
                </c:pt>
                <c:pt idx="6712">
                  <c:v>17.576381737040855</c:v>
                </c:pt>
                <c:pt idx="6713">
                  <c:v>8.7881908685204184</c:v>
                </c:pt>
                <c:pt idx="6714">
                  <c:v>26.364572605561168</c:v>
                </c:pt>
                <c:pt idx="6715">
                  <c:v>21.970477171300995</c:v>
                </c:pt>
                <c:pt idx="6716">
                  <c:v>13.182286302780675</c:v>
                </c:pt>
                <c:pt idx="6717">
                  <c:v>8.7881908685204184</c:v>
                </c:pt>
                <c:pt idx="6718">
                  <c:v>8.7881908685204184</c:v>
                </c:pt>
                <c:pt idx="6719">
                  <c:v>8.7881908685204184</c:v>
                </c:pt>
                <c:pt idx="6720">
                  <c:v>13.182286302780675</c:v>
                </c:pt>
                <c:pt idx="6721">
                  <c:v>8.7881908685204184</c:v>
                </c:pt>
                <c:pt idx="6722">
                  <c:v>17.576381737040855</c:v>
                </c:pt>
                <c:pt idx="6723">
                  <c:v>35.152763474081702</c:v>
                </c:pt>
                <c:pt idx="6724">
                  <c:v>13.182286302780675</c:v>
                </c:pt>
                <c:pt idx="6725">
                  <c:v>35.152763474081702</c:v>
                </c:pt>
                <c:pt idx="6726">
                  <c:v>4.3940954342602145</c:v>
                </c:pt>
                <c:pt idx="6727">
                  <c:v>17.576381737040855</c:v>
                </c:pt>
                <c:pt idx="6728">
                  <c:v>0</c:v>
                </c:pt>
                <c:pt idx="6729">
                  <c:v>21.970477171300995</c:v>
                </c:pt>
                <c:pt idx="6730">
                  <c:v>13.182286302780675</c:v>
                </c:pt>
                <c:pt idx="6731">
                  <c:v>17.576381737040855</c:v>
                </c:pt>
                <c:pt idx="6732">
                  <c:v>8.7881908685204184</c:v>
                </c:pt>
                <c:pt idx="6733">
                  <c:v>17.576381737040855</c:v>
                </c:pt>
                <c:pt idx="6734">
                  <c:v>8.7881908685204184</c:v>
                </c:pt>
                <c:pt idx="6735">
                  <c:v>17.576381737040855</c:v>
                </c:pt>
                <c:pt idx="6736">
                  <c:v>17.576381737040855</c:v>
                </c:pt>
                <c:pt idx="6737">
                  <c:v>26.364572605561168</c:v>
                </c:pt>
                <c:pt idx="6738">
                  <c:v>8.7881908685204184</c:v>
                </c:pt>
                <c:pt idx="6739">
                  <c:v>13.182286302780675</c:v>
                </c:pt>
                <c:pt idx="6740">
                  <c:v>17.576381737040855</c:v>
                </c:pt>
                <c:pt idx="6741">
                  <c:v>8.7881908685204184</c:v>
                </c:pt>
                <c:pt idx="6742">
                  <c:v>8.7881908685204184</c:v>
                </c:pt>
                <c:pt idx="6743">
                  <c:v>21.970477171300995</c:v>
                </c:pt>
                <c:pt idx="6744">
                  <c:v>13.182286302780675</c:v>
                </c:pt>
                <c:pt idx="6745">
                  <c:v>4.3940954342602145</c:v>
                </c:pt>
                <c:pt idx="6746">
                  <c:v>17.576381737040855</c:v>
                </c:pt>
                <c:pt idx="6747">
                  <c:v>21.970477171300995</c:v>
                </c:pt>
                <c:pt idx="6748">
                  <c:v>13.182286302780675</c:v>
                </c:pt>
                <c:pt idx="6749">
                  <c:v>21.970477171300995</c:v>
                </c:pt>
                <c:pt idx="6750">
                  <c:v>13.182286302780675</c:v>
                </c:pt>
                <c:pt idx="6751">
                  <c:v>13.182286302780675</c:v>
                </c:pt>
                <c:pt idx="6752">
                  <c:v>17.576381737040855</c:v>
                </c:pt>
                <c:pt idx="6753">
                  <c:v>17.576381737040855</c:v>
                </c:pt>
                <c:pt idx="6754">
                  <c:v>43.940954342602126</c:v>
                </c:pt>
                <c:pt idx="6755">
                  <c:v>4.3940954342602145</c:v>
                </c:pt>
                <c:pt idx="6756">
                  <c:v>13.182286302780675</c:v>
                </c:pt>
                <c:pt idx="6757">
                  <c:v>26.364572605561168</c:v>
                </c:pt>
                <c:pt idx="6758">
                  <c:v>17.576381737040855</c:v>
                </c:pt>
                <c:pt idx="6759">
                  <c:v>21.970477171300995</c:v>
                </c:pt>
                <c:pt idx="6760">
                  <c:v>8.7881908685204184</c:v>
                </c:pt>
                <c:pt idx="6761">
                  <c:v>26.364572605561168</c:v>
                </c:pt>
                <c:pt idx="6762">
                  <c:v>13.182286302780675</c:v>
                </c:pt>
                <c:pt idx="6763">
                  <c:v>26.364572605561168</c:v>
                </c:pt>
                <c:pt idx="6764">
                  <c:v>0</c:v>
                </c:pt>
                <c:pt idx="6765">
                  <c:v>17.576381737040855</c:v>
                </c:pt>
                <c:pt idx="6766">
                  <c:v>21.970477171300995</c:v>
                </c:pt>
                <c:pt idx="6767">
                  <c:v>17.576381737040855</c:v>
                </c:pt>
                <c:pt idx="6768">
                  <c:v>26.364572605561168</c:v>
                </c:pt>
                <c:pt idx="6769">
                  <c:v>13.182286302780675</c:v>
                </c:pt>
                <c:pt idx="6770">
                  <c:v>17.576381737040855</c:v>
                </c:pt>
                <c:pt idx="6771">
                  <c:v>13.182286302780675</c:v>
                </c:pt>
                <c:pt idx="6772">
                  <c:v>13.182286302780675</c:v>
                </c:pt>
                <c:pt idx="6773">
                  <c:v>17.576381737040855</c:v>
                </c:pt>
                <c:pt idx="6774">
                  <c:v>17.576381737040855</c:v>
                </c:pt>
                <c:pt idx="6775">
                  <c:v>17.576381737040855</c:v>
                </c:pt>
                <c:pt idx="6776">
                  <c:v>4.3940954342602145</c:v>
                </c:pt>
                <c:pt idx="6777">
                  <c:v>13.182286302780675</c:v>
                </c:pt>
                <c:pt idx="6778">
                  <c:v>26.364572605561168</c:v>
                </c:pt>
                <c:pt idx="6779">
                  <c:v>26.364572605561168</c:v>
                </c:pt>
                <c:pt idx="6780">
                  <c:v>17.576381737040855</c:v>
                </c:pt>
                <c:pt idx="6781">
                  <c:v>21.970477171300995</c:v>
                </c:pt>
                <c:pt idx="6782">
                  <c:v>17.576381737040855</c:v>
                </c:pt>
                <c:pt idx="6783">
                  <c:v>8.7881908685204184</c:v>
                </c:pt>
                <c:pt idx="6784">
                  <c:v>13.182286302780675</c:v>
                </c:pt>
                <c:pt idx="6785">
                  <c:v>21.970477171300995</c:v>
                </c:pt>
                <c:pt idx="6786">
                  <c:v>21.970477171300995</c:v>
                </c:pt>
                <c:pt idx="6787">
                  <c:v>21.970477171300995</c:v>
                </c:pt>
                <c:pt idx="6788">
                  <c:v>17.576381737040855</c:v>
                </c:pt>
                <c:pt idx="6789">
                  <c:v>13.182286302780675</c:v>
                </c:pt>
                <c:pt idx="6790">
                  <c:v>13.182286302780675</c:v>
                </c:pt>
                <c:pt idx="6791">
                  <c:v>8.7881908685204184</c:v>
                </c:pt>
                <c:pt idx="6792">
                  <c:v>8.7881908685204184</c:v>
                </c:pt>
                <c:pt idx="6793">
                  <c:v>17.576381737040855</c:v>
                </c:pt>
                <c:pt idx="6794">
                  <c:v>17.576381737040855</c:v>
                </c:pt>
                <c:pt idx="6795">
                  <c:v>17.576381737040855</c:v>
                </c:pt>
                <c:pt idx="6796">
                  <c:v>13.182286302780675</c:v>
                </c:pt>
                <c:pt idx="6797">
                  <c:v>17.576381737040855</c:v>
                </c:pt>
                <c:pt idx="6798">
                  <c:v>13.182286302780675</c:v>
                </c:pt>
                <c:pt idx="6799">
                  <c:v>13.182286302780675</c:v>
                </c:pt>
                <c:pt idx="6800">
                  <c:v>13.182286302780675</c:v>
                </c:pt>
                <c:pt idx="6801">
                  <c:v>8.7881908685204184</c:v>
                </c:pt>
                <c:pt idx="6802">
                  <c:v>13.182286302780675</c:v>
                </c:pt>
                <c:pt idx="6803">
                  <c:v>13.182286302780675</c:v>
                </c:pt>
                <c:pt idx="6804">
                  <c:v>17.576381737040855</c:v>
                </c:pt>
                <c:pt idx="6805">
                  <c:v>4.3940954342602145</c:v>
                </c:pt>
                <c:pt idx="6806">
                  <c:v>8.7881908685204184</c:v>
                </c:pt>
                <c:pt idx="6807">
                  <c:v>21.970477171300995</c:v>
                </c:pt>
                <c:pt idx="6808">
                  <c:v>8.7881908685204184</c:v>
                </c:pt>
                <c:pt idx="6809">
                  <c:v>8.7881908685204184</c:v>
                </c:pt>
                <c:pt idx="6810">
                  <c:v>17.576381737040855</c:v>
                </c:pt>
                <c:pt idx="6811">
                  <c:v>4.3940954342602145</c:v>
                </c:pt>
                <c:pt idx="6812">
                  <c:v>17.576381737040855</c:v>
                </c:pt>
                <c:pt idx="6813">
                  <c:v>13.182286302780675</c:v>
                </c:pt>
                <c:pt idx="6814">
                  <c:v>13.182286302780675</c:v>
                </c:pt>
                <c:pt idx="6815">
                  <c:v>21.970477171300995</c:v>
                </c:pt>
                <c:pt idx="6816">
                  <c:v>13.182286302780675</c:v>
                </c:pt>
                <c:pt idx="6817">
                  <c:v>17.576381737040855</c:v>
                </c:pt>
                <c:pt idx="6818">
                  <c:v>13.182286302780675</c:v>
                </c:pt>
                <c:pt idx="6819">
                  <c:v>17.576381737040855</c:v>
                </c:pt>
                <c:pt idx="6820">
                  <c:v>17.576381737040855</c:v>
                </c:pt>
                <c:pt idx="6821">
                  <c:v>13.182286302780675</c:v>
                </c:pt>
                <c:pt idx="6822">
                  <c:v>13.182286302780675</c:v>
                </c:pt>
                <c:pt idx="6823">
                  <c:v>21.970477171300995</c:v>
                </c:pt>
                <c:pt idx="6824">
                  <c:v>4.3940954342602145</c:v>
                </c:pt>
                <c:pt idx="6825">
                  <c:v>8.7881908685204184</c:v>
                </c:pt>
                <c:pt idx="6826">
                  <c:v>13.182286302780675</c:v>
                </c:pt>
                <c:pt idx="6827">
                  <c:v>13.182286302780675</c:v>
                </c:pt>
                <c:pt idx="6828">
                  <c:v>8.7881908685204184</c:v>
                </c:pt>
                <c:pt idx="6829">
                  <c:v>13.182286302780675</c:v>
                </c:pt>
                <c:pt idx="6830">
                  <c:v>4.3940954342602145</c:v>
                </c:pt>
                <c:pt idx="6831">
                  <c:v>0</c:v>
                </c:pt>
                <c:pt idx="6832">
                  <c:v>17.576381737040855</c:v>
                </c:pt>
                <c:pt idx="6833">
                  <c:v>17.576381737040855</c:v>
                </c:pt>
                <c:pt idx="6834">
                  <c:v>17.576381737040855</c:v>
                </c:pt>
                <c:pt idx="6835">
                  <c:v>13.182286302780675</c:v>
                </c:pt>
                <c:pt idx="6836">
                  <c:v>4.3940954342602145</c:v>
                </c:pt>
                <c:pt idx="6837">
                  <c:v>13.182286302780675</c:v>
                </c:pt>
                <c:pt idx="6838">
                  <c:v>21.970477171300995</c:v>
                </c:pt>
                <c:pt idx="6839">
                  <c:v>8.7881908685204184</c:v>
                </c:pt>
                <c:pt idx="6840">
                  <c:v>13.182286302780675</c:v>
                </c:pt>
                <c:pt idx="6841">
                  <c:v>8.7881908685204184</c:v>
                </c:pt>
                <c:pt idx="6842">
                  <c:v>13.182286302780675</c:v>
                </c:pt>
                <c:pt idx="6843">
                  <c:v>17.576381737040855</c:v>
                </c:pt>
                <c:pt idx="6844">
                  <c:v>13.182286302780675</c:v>
                </c:pt>
                <c:pt idx="6845">
                  <c:v>17.576381737040855</c:v>
                </c:pt>
                <c:pt idx="6846">
                  <c:v>13.182286302780675</c:v>
                </c:pt>
                <c:pt idx="6847">
                  <c:v>13.182286302780675</c:v>
                </c:pt>
                <c:pt idx="6848">
                  <c:v>17.576381737040855</c:v>
                </c:pt>
                <c:pt idx="6849">
                  <c:v>13.182286302780675</c:v>
                </c:pt>
                <c:pt idx="6850">
                  <c:v>17.576381737040855</c:v>
                </c:pt>
                <c:pt idx="6851">
                  <c:v>13.182286302780675</c:v>
                </c:pt>
                <c:pt idx="6852">
                  <c:v>26.364572605561168</c:v>
                </c:pt>
                <c:pt idx="6853">
                  <c:v>13.182286302780675</c:v>
                </c:pt>
                <c:pt idx="6854">
                  <c:v>21.970477171300995</c:v>
                </c:pt>
                <c:pt idx="6855">
                  <c:v>30.758668039821487</c:v>
                </c:pt>
                <c:pt idx="6856">
                  <c:v>17.576381737040855</c:v>
                </c:pt>
                <c:pt idx="6857">
                  <c:v>21.970477171300995</c:v>
                </c:pt>
                <c:pt idx="6858">
                  <c:v>8.7881908685204184</c:v>
                </c:pt>
                <c:pt idx="6859">
                  <c:v>13.182286302780675</c:v>
                </c:pt>
                <c:pt idx="6860">
                  <c:v>26.364572605561168</c:v>
                </c:pt>
                <c:pt idx="6861">
                  <c:v>17.576381737040855</c:v>
                </c:pt>
                <c:pt idx="6862">
                  <c:v>8.7881908685204184</c:v>
                </c:pt>
                <c:pt idx="6863">
                  <c:v>21.970477171300995</c:v>
                </c:pt>
                <c:pt idx="6864">
                  <c:v>13.182286302780675</c:v>
                </c:pt>
                <c:pt idx="6865">
                  <c:v>0</c:v>
                </c:pt>
                <c:pt idx="6866">
                  <c:v>13.182286302780675</c:v>
                </c:pt>
                <c:pt idx="6867">
                  <c:v>17.576381737040855</c:v>
                </c:pt>
                <c:pt idx="6868">
                  <c:v>8.7881908685204184</c:v>
                </c:pt>
                <c:pt idx="6869">
                  <c:v>13.182286302780675</c:v>
                </c:pt>
                <c:pt idx="6870">
                  <c:v>8.7881908685204184</c:v>
                </c:pt>
                <c:pt idx="6871">
                  <c:v>17.576381737040855</c:v>
                </c:pt>
                <c:pt idx="6872">
                  <c:v>21.970477171300995</c:v>
                </c:pt>
                <c:pt idx="6873">
                  <c:v>8.7881908685204184</c:v>
                </c:pt>
                <c:pt idx="6874">
                  <c:v>17.576381737040855</c:v>
                </c:pt>
                <c:pt idx="6875">
                  <c:v>13.182286302780675</c:v>
                </c:pt>
                <c:pt idx="6876">
                  <c:v>13.182286302780675</c:v>
                </c:pt>
                <c:pt idx="6877">
                  <c:v>4.3940954342602145</c:v>
                </c:pt>
                <c:pt idx="6878">
                  <c:v>8.7881908685204184</c:v>
                </c:pt>
                <c:pt idx="6879">
                  <c:v>0</c:v>
                </c:pt>
                <c:pt idx="6880">
                  <c:v>26.364572605561168</c:v>
                </c:pt>
                <c:pt idx="6881">
                  <c:v>13.182286302780675</c:v>
                </c:pt>
                <c:pt idx="6882">
                  <c:v>4.3940954342602145</c:v>
                </c:pt>
                <c:pt idx="6883">
                  <c:v>26.364572605561168</c:v>
                </c:pt>
                <c:pt idx="6884">
                  <c:v>8.7881908685204184</c:v>
                </c:pt>
                <c:pt idx="6885">
                  <c:v>8.7881908685204184</c:v>
                </c:pt>
                <c:pt idx="6886">
                  <c:v>13.182286302780675</c:v>
                </c:pt>
                <c:pt idx="6887">
                  <c:v>26.364572605561168</c:v>
                </c:pt>
                <c:pt idx="6888">
                  <c:v>17.576381737040855</c:v>
                </c:pt>
                <c:pt idx="6889">
                  <c:v>8.7881908685204184</c:v>
                </c:pt>
                <c:pt idx="6890">
                  <c:v>21.970477171300995</c:v>
                </c:pt>
                <c:pt idx="6891">
                  <c:v>8.7881908685204184</c:v>
                </c:pt>
                <c:pt idx="6892">
                  <c:v>17.576381737040855</c:v>
                </c:pt>
                <c:pt idx="6893">
                  <c:v>21.970477171300995</c:v>
                </c:pt>
                <c:pt idx="6894">
                  <c:v>17.576381737040855</c:v>
                </c:pt>
                <c:pt idx="6895">
                  <c:v>8.7881908685204184</c:v>
                </c:pt>
                <c:pt idx="6896">
                  <c:v>17.576381737040855</c:v>
                </c:pt>
                <c:pt idx="6897">
                  <c:v>17.576381737040855</c:v>
                </c:pt>
                <c:pt idx="6898">
                  <c:v>13.182286302780675</c:v>
                </c:pt>
                <c:pt idx="6899">
                  <c:v>4.3940954342602145</c:v>
                </c:pt>
                <c:pt idx="6900">
                  <c:v>13.182286302780675</c:v>
                </c:pt>
                <c:pt idx="6901">
                  <c:v>13.182286302780675</c:v>
                </c:pt>
                <c:pt idx="6902">
                  <c:v>35.152763474081702</c:v>
                </c:pt>
                <c:pt idx="6903">
                  <c:v>17.576381737040855</c:v>
                </c:pt>
                <c:pt idx="6904">
                  <c:v>8.7881908685204184</c:v>
                </c:pt>
                <c:pt idx="6905">
                  <c:v>4.3940954342602145</c:v>
                </c:pt>
                <c:pt idx="6906">
                  <c:v>8.7881908685204184</c:v>
                </c:pt>
                <c:pt idx="6907">
                  <c:v>21.970477171300995</c:v>
                </c:pt>
                <c:pt idx="6908">
                  <c:v>0</c:v>
                </c:pt>
                <c:pt idx="6909">
                  <c:v>17.576381737040855</c:v>
                </c:pt>
                <c:pt idx="6910">
                  <c:v>17.576381737040855</c:v>
                </c:pt>
                <c:pt idx="6911">
                  <c:v>17.576381737040855</c:v>
                </c:pt>
                <c:pt idx="6912">
                  <c:v>17.576381737040855</c:v>
                </c:pt>
                <c:pt idx="6913">
                  <c:v>26.364572605561168</c:v>
                </c:pt>
                <c:pt idx="6914">
                  <c:v>17.576381737040855</c:v>
                </c:pt>
                <c:pt idx="6915">
                  <c:v>17.576381737040855</c:v>
                </c:pt>
                <c:pt idx="6916">
                  <c:v>8.7881908685204184</c:v>
                </c:pt>
                <c:pt idx="6917">
                  <c:v>13.182286302780675</c:v>
                </c:pt>
                <c:pt idx="6918">
                  <c:v>21.970477171300995</c:v>
                </c:pt>
                <c:pt idx="6919">
                  <c:v>17.576381737040855</c:v>
                </c:pt>
                <c:pt idx="6920">
                  <c:v>21.970477171300995</c:v>
                </c:pt>
                <c:pt idx="6921">
                  <c:v>26.364572605561168</c:v>
                </c:pt>
                <c:pt idx="6922">
                  <c:v>21.970477171300995</c:v>
                </c:pt>
                <c:pt idx="6923">
                  <c:v>17.576381737040855</c:v>
                </c:pt>
                <c:pt idx="6924">
                  <c:v>0</c:v>
                </c:pt>
                <c:pt idx="6925">
                  <c:v>13.182286302780675</c:v>
                </c:pt>
                <c:pt idx="6926">
                  <c:v>8.7881908685204184</c:v>
                </c:pt>
                <c:pt idx="6927">
                  <c:v>21.970477171300995</c:v>
                </c:pt>
                <c:pt idx="6928">
                  <c:v>17.576381737040855</c:v>
                </c:pt>
                <c:pt idx="6929">
                  <c:v>13.182286302780675</c:v>
                </c:pt>
                <c:pt idx="6930">
                  <c:v>21.970477171300995</c:v>
                </c:pt>
                <c:pt idx="6931">
                  <c:v>13.182286302780675</c:v>
                </c:pt>
                <c:pt idx="6932">
                  <c:v>26.364572605561168</c:v>
                </c:pt>
                <c:pt idx="6933">
                  <c:v>17.576381737040855</c:v>
                </c:pt>
                <c:pt idx="6934">
                  <c:v>13.182286302780675</c:v>
                </c:pt>
                <c:pt idx="6935">
                  <c:v>13.182286302780675</c:v>
                </c:pt>
                <c:pt idx="6936">
                  <c:v>21.970477171300995</c:v>
                </c:pt>
                <c:pt idx="6937">
                  <c:v>13.182286302780675</c:v>
                </c:pt>
                <c:pt idx="6938">
                  <c:v>21.970477171300995</c:v>
                </c:pt>
                <c:pt idx="6939">
                  <c:v>13.182286302780675</c:v>
                </c:pt>
                <c:pt idx="6940">
                  <c:v>8.7881908685204184</c:v>
                </c:pt>
                <c:pt idx="6941">
                  <c:v>13.182286302780675</c:v>
                </c:pt>
                <c:pt idx="6942">
                  <c:v>8.7881908685204184</c:v>
                </c:pt>
                <c:pt idx="6943">
                  <c:v>13.182286302780675</c:v>
                </c:pt>
                <c:pt idx="6944">
                  <c:v>21.970477171300995</c:v>
                </c:pt>
                <c:pt idx="6945">
                  <c:v>8.7881908685204184</c:v>
                </c:pt>
                <c:pt idx="6946">
                  <c:v>17.576381737040855</c:v>
                </c:pt>
                <c:pt idx="6947">
                  <c:v>17.576381737040855</c:v>
                </c:pt>
                <c:pt idx="6948">
                  <c:v>8.7881908685204184</c:v>
                </c:pt>
                <c:pt idx="6949">
                  <c:v>21.970477171300995</c:v>
                </c:pt>
                <c:pt idx="6950">
                  <c:v>8.7881908685204184</c:v>
                </c:pt>
                <c:pt idx="6951">
                  <c:v>26.364572605561168</c:v>
                </c:pt>
                <c:pt idx="6952">
                  <c:v>26.364572605561168</c:v>
                </c:pt>
                <c:pt idx="6953">
                  <c:v>26.364572605561168</c:v>
                </c:pt>
                <c:pt idx="6954">
                  <c:v>26.364572605561168</c:v>
                </c:pt>
                <c:pt idx="6955">
                  <c:v>17.576381737040855</c:v>
                </c:pt>
                <c:pt idx="6956">
                  <c:v>26.364572605561168</c:v>
                </c:pt>
                <c:pt idx="6957">
                  <c:v>8.7881908685204184</c:v>
                </c:pt>
                <c:pt idx="6958">
                  <c:v>13.182286302780675</c:v>
                </c:pt>
                <c:pt idx="6959">
                  <c:v>26.364572605561168</c:v>
                </c:pt>
                <c:pt idx="6960">
                  <c:v>21.970477171300995</c:v>
                </c:pt>
                <c:pt idx="6961">
                  <c:v>17.576381737040855</c:v>
                </c:pt>
                <c:pt idx="6962">
                  <c:v>13.182286302780675</c:v>
                </c:pt>
                <c:pt idx="6963">
                  <c:v>21.970477171300995</c:v>
                </c:pt>
                <c:pt idx="6964">
                  <c:v>17.576381737040855</c:v>
                </c:pt>
                <c:pt idx="6965">
                  <c:v>8.7881908685204184</c:v>
                </c:pt>
                <c:pt idx="6966">
                  <c:v>17.576381737040855</c:v>
                </c:pt>
                <c:pt idx="6967">
                  <c:v>8.7881908685204184</c:v>
                </c:pt>
                <c:pt idx="6968">
                  <c:v>13.182286302780675</c:v>
                </c:pt>
                <c:pt idx="6969">
                  <c:v>4.3940954342602145</c:v>
                </c:pt>
                <c:pt idx="6970">
                  <c:v>4.3940954342602145</c:v>
                </c:pt>
                <c:pt idx="6971">
                  <c:v>21.970477171300995</c:v>
                </c:pt>
                <c:pt idx="6972">
                  <c:v>26.364572605561168</c:v>
                </c:pt>
                <c:pt idx="6973">
                  <c:v>8.7881908685204184</c:v>
                </c:pt>
                <c:pt idx="6974">
                  <c:v>13.182286302780675</c:v>
                </c:pt>
                <c:pt idx="6975">
                  <c:v>13.182286302780675</c:v>
                </c:pt>
                <c:pt idx="6976">
                  <c:v>30.758668039821487</c:v>
                </c:pt>
                <c:pt idx="6977">
                  <c:v>13.182286302780675</c:v>
                </c:pt>
                <c:pt idx="6978">
                  <c:v>26.364572605561168</c:v>
                </c:pt>
                <c:pt idx="6979">
                  <c:v>4.3940954342602145</c:v>
                </c:pt>
                <c:pt idx="6980">
                  <c:v>8.7881908685204184</c:v>
                </c:pt>
                <c:pt idx="6981">
                  <c:v>4.3940954342602145</c:v>
                </c:pt>
                <c:pt idx="6982">
                  <c:v>21.970477171300995</c:v>
                </c:pt>
                <c:pt idx="6983">
                  <c:v>17.576381737040855</c:v>
                </c:pt>
                <c:pt idx="6984">
                  <c:v>13.182286302780675</c:v>
                </c:pt>
                <c:pt idx="6985">
                  <c:v>26.364572605561168</c:v>
                </c:pt>
                <c:pt idx="6986">
                  <c:v>13.182286302780675</c:v>
                </c:pt>
                <c:pt idx="6987">
                  <c:v>26.364572605561168</c:v>
                </c:pt>
                <c:pt idx="6988">
                  <c:v>4.3940954342602145</c:v>
                </c:pt>
                <c:pt idx="6989">
                  <c:v>13.182286302780675</c:v>
                </c:pt>
                <c:pt idx="6990">
                  <c:v>17.576381737040855</c:v>
                </c:pt>
                <c:pt idx="6991">
                  <c:v>17.576381737040855</c:v>
                </c:pt>
                <c:pt idx="6992">
                  <c:v>8.7881908685204184</c:v>
                </c:pt>
                <c:pt idx="6993">
                  <c:v>21.970477171300995</c:v>
                </c:pt>
                <c:pt idx="6994">
                  <c:v>21.970477171300995</c:v>
                </c:pt>
                <c:pt idx="6995">
                  <c:v>13.182286302780675</c:v>
                </c:pt>
                <c:pt idx="6996">
                  <c:v>17.576381737040855</c:v>
                </c:pt>
                <c:pt idx="6997">
                  <c:v>17.576381737040855</c:v>
                </c:pt>
                <c:pt idx="6998">
                  <c:v>21.970477171300995</c:v>
                </c:pt>
                <c:pt idx="6999">
                  <c:v>13.182286302780675</c:v>
                </c:pt>
                <c:pt idx="7000">
                  <c:v>21.970477171300995</c:v>
                </c:pt>
                <c:pt idx="7001">
                  <c:v>4.3940954342602145</c:v>
                </c:pt>
                <c:pt idx="7002">
                  <c:v>26.364572605561168</c:v>
                </c:pt>
                <c:pt idx="7003">
                  <c:v>21.970477171300995</c:v>
                </c:pt>
                <c:pt idx="7004">
                  <c:v>13.182286302780675</c:v>
                </c:pt>
                <c:pt idx="7005">
                  <c:v>13.182286302780675</c:v>
                </c:pt>
                <c:pt idx="7006">
                  <c:v>26.364572605561168</c:v>
                </c:pt>
                <c:pt idx="7007">
                  <c:v>13.182286302780675</c:v>
                </c:pt>
                <c:pt idx="7008">
                  <c:v>8.7881908685204184</c:v>
                </c:pt>
                <c:pt idx="7009">
                  <c:v>21.970477171300995</c:v>
                </c:pt>
                <c:pt idx="7010">
                  <c:v>17.576381737040855</c:v>
                </c:pt>
                <c:pt idx="7011">
                  <c:v>26.364572605561168</c:v>
                </c:pt>
                <c:pt idx="7012">
                  <c:v>17.576381737040855</c:v>
                </c:pt>
                <c:pt idx="7013">
                  <c:v>13.182286302780675</c:v>
                </c:pt>
                <c:pt idx="7014">
                  <c:v>17.576381737040855</c:v>
                </c:pt>
                <c:pt idx="7015">
                  <c:v>8.7881908685204184</c:v>
                </c:pt>
                <c:pt idx="7016">
                  <c:v>13.182286302780675</c:v>
                </c:pt>
                <c:pt idx="7017">
                  <c:v>13.182286302780675</c:v>
                </c:pt>
                <c:pt idx="7018">
                  <c:v>8.7881908685204184</c:v>
                </c:pt>
                <c:pt idx="7019">
                  <c:v>13.182286302780675</c:v>
                </c:pt>
                <c:pt idx="7020">
                  <c:v>17.576381737040855</c:v>
                </c:pt>
                <c:pt idx="7021">
                  <c:v>8.7881908685204184</c:v>
                </c:pt>
                <c:pt idx="7022">
                  <c:v>21.970477171300995</c:v>
                </c:pt>
                <c:pt idx="7023">
                  <c:v>4.3940954342602145</c:v>
                </c:pt>
                <c:pt idx="7024">
                  <c:v>17.576381737040855</c:v>
                </c:pt>
                <c:pt idx="7025">
                  <c:v>0</c:v>
                </c:pt>
                <c:pt idx="7026">
                  <c:v>4.3940954342602145</c:v>
                </c:pt>
                <c:pt idx="7027">
                  <c:v>13.182286302780675</c:v>
                </c:pt>
                <c:pt idx="7028">
                  <c:v>8.7881908685204184</c:v>
                </c:pt>
                <c:pt idx="7029">
                  <c:v>21.970477171300995</c:v>
                </c:pt>
                <c:pt idx="7030">
                  <c:v>21.970477171300995</c:v>
                </c:pt>
                <c:pt idx="7031">
                  <c:v>17.576381737040855</c:v>
                </c:pt>
                <c:pt idx="7032">
                  <c:v>17.576381737040855</c:v>
                </c:pt>
                <c:pt idx="7033">
                  <c:v>892.00137315482311</c:v>
                </c:pt>
                <c:pt idx="7034">
                  <c:v>720.63165121867553</c:v>
                </c:pt>
                <c:pt idx="7035">
                  <c:v>725.02574665293514</c:v>
                </c:pt>
                <c:pt idx="7036">
                  <c:v>716.23755578441126</c:v>
                </c:pt>
                <c:pt idx="7037">
                  <c:v>707.44936491589431</c:v>
                </c:pt>
                <c:pt idx="7038">
                  <c:v>716.23755578441126</c:v>
                </c:pt>
                <c:pt idx="7039">
                  <c:v>698.66117404737383</c:v>
                </c:pt>
                <c:pt idx="7040">
                  <c:v>707.44936491589431</c:v>
                </c:pt>
                <c:pt idx="7041">
                  <c:v>689.87298317885359</c:v>
                </c:pt>
                <c:pt idx="7042">
                  <c:v>676.69069687607305</c:v>
                </c:pt>
                <c:pt idx="7043">
                  <c:v>676.69069687607305</c:v>
                </c:pt>
                <c:pt idx="7044">
                  <c:v>667.90250600755235</c:v>
                </c:pt>
                <c:pt idx="7045">
                  <c:v>672.29660144181253</c:v>
                </c:pt>
                <c:pt idx="7046">
                  <c:v>685.47888774459352</c:v>
                </c:pt>
                <c:pt idx="7047">
                  <c:v>667.90250600755235</c:v>
                </c:pt>
                <c:pt idx="7048">
                  <c:v>667.90250600755235</c:v>
                </c:pt>
                <c:pt idx="7049">
                  <c:v>667.90250600755235</c:v>
                </c:pt>
                <c:pt idx="7050">
                  <c:v>659.11431513903301</c:v>
                </c:pt>
                <c:pt idx="7051">
                  <c:v>645.93202883624906</c:v>
                </c:pt>
                <c:pt idx="7052">
                  <c:v>659.11431513903301</c:v>
                </c:pt>
                <c:pt idx="7053">
                  <c:v>654.72021970477147</c:v>
                </c:pt>
                <c:pt idx="7054">
                  <c:v>645.93202883624906</c:v>
                </c:pt>
                <c:pt idx="7055">
                  <c:v>632.74974253347295</c:v>
                </c:pt>
                <c:pt idx="7056">
                  <c:v>632.74974253347295</c:v>
                </c:pt>
                <c:pt idx="7057">
                  <c:v>641.53793340199047</c:v>
                </c:pt>
                <c:pt idx="7058">
                  <c:v>632.74974253347295</c:v>
                </c:pt>
                <c:pt idx="7059">
                  <c:v>628.35564709920732</c:v>
                </c:pt>
                <c:pt idx="7060">
                  <c:v>623.96155166494782</c:v>
                </c:pt>
                <c:pt idx="7061">
                  <c:v>623.96155166494782</c:v>
                </c:pt>
                <c:pt idx="7062">
                  <c:v>623.96155166494782</c:v>
                </c:pt>
                <c:pt idx="7063">
                  <c:v>597.59697905939151</c:v>
                </c:pt>
                <c:pt idx="7064">
                  <c:v>606.38516992790937</c:v>
                </c:pt>
                <c:pt idx="7065">
                  <c:v>601.99107449364919</c:v>
                </c:pt>
                <c:pt idx="7066">
                  <c:v>593.20288362512872</c:v>
                </c:pt>
                <c:pt idx="7067">
                  <c:v>588.80878819086843</c:v>
                </c:pt>
                <c:pt idx="7068">
                  <c:v>588.80878819086843</c:v>
                </c:pt>
                <c:pt idx="7069">
                  <c:v>580.02059732234807</c:v>
                </c:pt>
                <c:pt idx="7070">
                  <c:v>580.02059732234807</c:v>
                </c:pt>
                <c:pt idx="7071">
                  <c:v>588.80878819086843</c:v>
                </c:pt>
                <c:pt idx="7072">
                  <c:v>580.02059732234807</c:v>
                </c:pt>
                <c:pt idx="7073">
                  <c:v>571.23240645382771</c:v>
                </c:pt>
                <c:pt idx="7074">
                  <c:v>571.23240645382771</c:v>
                </c:pt>
                <c:pt idx="7075">
                  <c:v>566.83831101956753</c:v>
                </c:pt>
                <c:pt idx="7076">
                  <c:v>562.44421558530507</c:v>
                </c:pt>
                <c:pt idx="7077">
                  <c:v>549.26192928252647</c:v>
                </c:pt>
                <c:pt idx="7078">
                  <c:v>553.65602471678676</c:v>
                </c:pt>
                <c:pt idx="7079">
                  <c:v>544.8678338482664</c:v>
                </c:pt>
                <c:pt idx="7080">
                  <c:v>544.8678338482664</c:v>
                </c:pt>
                <c:pt idx="7081">
                  <c:v>540.47373841400804</c:v>
                </c:pt>
                <c:pt idx="7082">
                  <c:v>540.47373841400804</c:v>
                </c:pt>
                <c:pt idx="7083">
                  <c:v>536.07964297974843</c:v>
                </c:pt>
                <c:pt idx="7084">
                  <c:v>531.68554754548654</c:v>
                </c:pt>
                <c:pt idx="7085">
                  <c:v>527.29145211122557</c:v>
                </c:pt>
                <c:pt idx="7086">
                  <c:v>527.29145211122557</c:v>
                </c:pt>
                <c:pt idx="7087">
                  <c:v>527.29145211122557</c:v>
                </c:pt>
                <c:pt idx="7088">
                  <c:v>518.50326124270521</c:v>
                </c:pt>
                <c:pt idx="7089">
                  <c:v>514.10916580844446</c:v>
                </c:pt>
                <c:pt idx="7090">
                  <c:v>518.50326124270521</c:v>
                </c:pt>
                <c:pt idx="7091">
                  <c:v>505.32097493992455</c:v>
                </c:pt>
                <c:pt idx="7092">
                  <c:v>514.10916580844446</c:v>
                </c:pt>
                <c:pt idx="7093">
                  <c:v>505.32097493992455</c:v>
                </c:pt>
                <c:pt idx="7094">
                  <c:v>509.71507037418399</c:v>
                </c:pt>
                <c:pt idx="7095">
                  <c:v>500.92687950566369</c:v>
                </c:pt>
                <c:pt idx="7096">
                  <c:v>496.53278407140397</c:v>
                </c:pt>
                <c:pt idx="7097">
                  <c:v>496.53278407140397</c:v>
                </c:pt>
                <c:pt idx="7098">
                  <c:v>496.53278407140397</c:v>
                </c:pt>
                <c:pt idx="7099">
                  <c:v>496.53278407140397</c:v>
                </c:pt>
                <c:pt idx="7100">
                  <c:v>483.35049776862343</c:v>
                </c:pt>
                <c:pt idx="7101">
                  <c:v>483.35049776862343</c:v>
                </c:pt>
                <c:pt idx="7102">
                  <c:v>483.35049776862343</c:v>
                </c:pt>
                <c:pt idx="7103">
                  <c:v>478.95640233436438</c:v>
                </c:pt>
                <c:pt idx="7104">
                  <c:v>478.95640233436438</c:v>
                </c:pt>
                <c:pt idx="7105">
                  <c:v>474.56230690010199</c:v>
                </c:pt>
                <c:pt idx="7106">
                  <c:v>461.38002059732236</c:v>
                </c:pt>
                <c:pt idx="7107">
                  <c:v>470.16821146584266</c:v>
                </c:pt>
                <c:pt idx="7108">
                  <c:v>465.77411603158163</c:v>
                </c:pt>
                <c:pt idx="7109">
                  <c:v>461.38002059732236</c:v>
                </c:pt>
                <c:pt idx="7110">
                  <c:v>461.38002059732236</c:v>
                </c:pt>
                <c:pt idx="7111">
                  <c:v>456.98592516306212</c:v>
                </c:pt>
                <c:pt idx="7112">
                  <c:v>461.38002059732236</c:v>
                </c:pt>
                <c:pt idx="7113">
                  <c:v>452.59182972880194</c:v>
                </c:pt>
                <c:pt idx="7114">
                  <c:v>456.98592516306212</c:v>
                </c:pt>
                <c:pt idx="7115">
                  <c:v>452.59182972880194</c:v>
                </c:pt>
                <c:pt idx="7116">
                  <c:v>452.59182972880194</c:v>
                </c:pt>
                <c:pt idx="7117">
                  <c:v>439.40954342602134</c:v>
                </c:pt>
                <c:pt idx="7118">
                  <c:v>435.01544799176202</c:v>
                </c:pt>
                <c:pt idx="7119">
                  <c:v>439.40954342602134</c:v>
                </c:pt>
                <c:pt idx="7120">
                  <c:v>435.01544799176202</c:v>
                </c:pt>
                <c:pt idx="7121">
                  <c:v>417.43906625472022</c:v>
                </c:pt>
                <c:pt idx="7122">
                  <c:v>263.64572605561273</c:v>
                </c:pt>
                <c:pt idx="7123">
                  <c:v>30.758668039821487</c:v>
                </c:pt>
                <c:pt idx="7124">
                  <c:v>17.576381737040855</c:v>
                </c:pt>
                <c:pt idx="7125">
                  <c:v>21.970477171300995</c:v>
                </c:pt>
                <c:pt idx="7126">
                  <c:v>13.182286302780675</c:v>
                </c:pt>
                <c:pt idx="7127">
                  <c:v>13.182286302780675</c:v>
                </c:pt>
                <c:pt idx="7128">
                  <c:v>21.970477171300995</c:v>
                </c:pt>
                <c:pt idx="7129">
                  <c:v>17.576381737040855</c:v>
                </c:pt>
                <c:pt idx="7130">
                  <c:v>13.182286302780675</c:v>
                </c:pt>
                <c:pt idx="7131">
                  <c:v>4.3940954342602145</c:v>
                </c:pt>
                <c:pt idx="7132">
                  <c:v>8.7881908685204184</c:v>
                </c:pt>
                <c:pt idx="7133">
                  <c:v>13.182286302780675</c:v>
                </c:pt>
                <c:pt idx="7134">
                  <c:v>13.182286302780675</c:v>
                </c:pt>
                <c:pt idx="7135">
                  <c:v>26.364572605561168</c:v>
                </c:pt>
                <c:pt idx="7136">
                  <c:v>17.576381737040855</c:v>
                </c:pt>
                <c:pt idx="7137">
                  <c:v>0</c:v>
                </c:pt>
                <c:pt idx="7138">
                  <c:v>13.182286302780675</c:v>
                </c:pt>
                <c:pt idx="7139">
                  <c:v>17.576381737040855</c:v>
                </c:pt>
                <c:pt idx="7140">
                  <c:v>4.3940954342602145</c:v>
                </c:pt>
                <c:pt idx="7141">
                  <c:v>4.3940954342602145</c:v>
                </c:pt>
                <c:pt idx="7142">
                  <c:v>13.182286302780675</c:v>
                </c:pt>
                <c:pt idx="7143">
                  <c:v>21.970477171300995</c:v>
                </c:pt>
                <c:pt idx="7144">
                  <c:v>26.364572605561168</c:v>
                </c:pt>
                <c:pt idx="7145">
                  <c:v>21.970477171300995</c:v>
                </c:pt>
                <c:pt idx="7146">
                  <c:v>17.576381737040855</c:v>
                </c:pt>
                <c:pt idx="7147">
                  <c:v>17.576381737040855</c:v>
                </c:pt>
                <c:pt idx="7148">
                  <c:v>21.970477171300995</c:v>
                </c:pt>
                <c:pt idx="7149">
                  <c:v>21.970477171300995</c:v>
                </c:pt>
                <c:pt idx="7150">
                  <c:v>21.970477171300995</c:v>
                </c:pt>
                <c:pt idx="7151">
                  <c:v>4.3940954342602145</c:v>
                </c:pt>
                <c:pt idx="7152">
                  <c:v>17.576381737040855</c:v>
                </c:pt>
                <c:pt idx="7153">
                  <c:v>21.970477171300995</c:v>
                </c:pt>
                <c:pt idx="7154">
                  <c:v>21.970477171300995</c:v>
                </c:pt>
                <c:pt idx="7155">
                  <c:v>21.970477171300995</c:v>
                </c:pt>
                <c:pt idx="7156">
                  <c:v>21.970477171300995</c:v>
                </c:pt>
                <c:pt idx="7157">
                  <c:v>4.3940954342602145</c:v>
                </c:pt>
                <c:pt idx="7158">
                  <c:v>4.3940954342602145</c:v>
                </c:pt>
                <c:pt idx="7159">
                  <c:v>21.970477171300995</c:v>
                </c:pt>
                <c:pt idx="7160">
                  <c:v>17.576381737040855</c:v>
                </c:pt>
                <c:pt idx="7161">
                  <c:v>0</c:v>
                </c:pt>
                <c:pt idx="7162">
                  <c:v>13.182286302780675</c:v>
                </c:pt>
                <c:pt idx="7163">
                  <c:v>21.970477171300995</c:v>
                </c:pt>
                <c:pt idx="7164">
                  <c:v>17.576381737040855</c:v>
                </c:pt>
                <c:pt idx="7165">
                  <c:v>17.576381737040855</c:v>
                </c:pt>
                <c:pt idx="7166">
                  <c:v>4.3940954342602145</c:v>
                </c:pt>
                <c:pt idx="7167">
                  <c:v>8.7881908685204184</c:v>
                </c:pt>
                <c:pt idx="7168">
                  <c:v>21.970477171300995</c:v>
                </c:pt>
                <c:pt idx="7169">
                  <c:v>17.576381737040855</c:v>
                </c:pt>
                <c:pt idx="7170">
                  <c:v>13.182286302780675</c:v>
                </c:pt>
                <c:pt idx="7171">
                  <c:v>13.182286302780675</c:v>
                </c:pt>
                <c:pt idx="7172">
                  <c:v>17.576381737040855</c:v>
                </c:pt>
                <c:pt idx="7173">
                  <c:v>8.7881908685204184</c:v>
                </c:pt>
                <c:pt idx="7174">
                  <c:v>4.3940954342602145</c:v>
                </c:pt>
                <c:pt idx="7175">
                  <c:v>13.182286302780675</c:v>
                </c:pt>
                <c:pt idx="7176">
                  <c:v>4.3940954342602145</c:v>
                </c:pt>
                <c:pt idx="7177">
                  <c:v>13.182286302780675</c:v>
                </c:pt>
                <c:pt idx="7178">
                  <c:v>13.182286302780675</c:v>
                </c:pt>
                <c:pt idx="7179">
                  <c:v>8.7881908685204184</c:v>
                </c:pt>
                <c:pt idx="7180">
                  <c:v>13.182286302780675</c:v>
                </c:pt>
                <c:pt idx="7181">
                  <c:v>8.7881908685204184</c:v>
                </c:pt>
                <c:pt idx="7182">
                  <c:v>17.576381737040855</c:v>
                </c:pt>
                <c:pt idx="7183">
                  <c:v>8.7881908685204184</c:v>
                </c:pt>
                <c:pt idx="7184">
                  <c:v>13.182286302780675</c:v>
                </c:pt>
                <c:pt idx="7185">
                  <c:v>4.3940954342602145</c:v>
                </c:pt>
                <c:pt idx="7186">
                  <c:v>0</c:v>
                </c:pt>
                <c:pt idx="7187">
                  <c:v>13.182286302780675</c:v>
                </c:pt>
                <c:pt idx="7188">
                  <c:v>4.3940954342602145</c:v>
                </c:pt>
                <c:pt idx="7189">
                  <c:v>8.7881908685204184</c:v>
                </c:pt>
                <c:pt idx="7190">
                  <c:v>8.7881908685204184</c:v>
                </c:pt>
                <c:pt idx="7191">
                  <c:v>17.576381737040855</c:v>
                </c:pt>
                <c:pt idx="7192">
                  <c:v>21.970477171300995</c:v>
                </c:pt>
                <c:pt idx="7193">
                  <c:v>13.182286302780675</c:v>
                </c:pt>
                <c:pt idx="7194">
                  <c:v>8.7881908685204184</c:v>
                </c:pt>
                <c:pt idx="7195">
                  <c:v>13.182286302780675</c:v>
                </c:pt>
                <c:pt idx="7196">
                  <c:v>4.3940954342602145</c:v>
                </c:pt>
                <c:pt idx="7197">
                  <c:v>13.182286302780675</c:v>
                </c:pt>
                <c:pt idx="7198">
                  <c:v>13.182286302780675</c:v>
                </c:pt>
                <c:pt idx="7199">
                  <c:v>8.7881908685204184</c:v>
                </c:pt>
                <c:pt idx="7200">
                  <c:v>13.182286302780675</c:v>
                </c:pt>
                <c:pt idx="7201">
                  <c:v>13.182286302780675</c:v>
                </c:pt>
                <c:pt idx="7202">
                  <c:v>17.576381737040855</c:v>
                </c:pt>
                <c:pt idx="7203">
                  <c:v>26.364572605561168</c:v>
                </c:pt>
                <c:pt idx="7204">
                  <c:v>30.758668039821487</c:v>
                </c:pt>
                <c:pt idx="7205">
                  <c:v>21.970477171300995</c:v>
                </c:pt>
                <c:pt idx="7206">
                  <c:v>21.970477171300995</c:v>
                </c:pt>
                <c:pt idx="7207">
                  <c:v>21.970477171300995</c:v>
                </c:pt>
                <c:pt idx="7208">
                  <c:v>17.576381737040855</c:v>
                </c:pt>
                <c:pt idx="7209">
                  <c:v>30.758668039821487</c:v>
                </c:pt>
                <c:pt idx="7210">
                  <c:v>35.152763474081702</c:v>
                </c:pt>
                <c:pt idx="7211">
                  <c:v>17.576381737040855</c:v>
                </c:pt>
                <c:pt idx="7212">
                  <c:v>17.576381737040855</c:v>
                </c:pt>
                <c:pt idx="7213">
                  <c:v>8.7881908685204184</c:v>
                </c:pt>
                <c:pt idx="7214">
                  <c:v>17.576381737040855</c:v>
                </c:pt>
                <c:pt idx="7215">
                  <c:v>8.7881908685204184</c:v>
                </c:pt>
                <c:pt idx="7216">
                  <c:v>17.576381737040855</c:v>
                </c:pt>
                <c:pt idx="7217">
                  <c:v>8.7881908685204184</c:v>
                </c:pt>
                <c:pt idx="7218">
                  <c:v>13.182286302780675</c:v>
                </c:pt>
                <c:pt idx="7219">
                  <c:v>21.970477171300995</c:v>
                </c:pt>
                <c:pt idx="7220">
                  <c:v>17.576381737040855</c:v>
                </c:pt>
                <c:pt idx="7221">
                  <c:v>13.182286302780675</c:v>
                </c:pt>
                <c:pt idx="7222">
                  <c:v>8.7881908685204184</c:v>
                </c:pt>
                <c:pt idx="7223">
                  <c:v>8.7881908685204184</c:v>
                </c:pt>
                <c:pt idx="7224">
                  <c:v>4.3940954342602145</c:v>
                </c:pt>
                <c:pt idx="7225">
                  <c:v>4.3940954342602145</c:v>
                </c:pt>
                <c:pt idx="7226">
                  <c:v>8.7881908685204184</c:v>
                </c:pt>
                <c:pt idx="7227">
                  <c:v>0</c:v>
                </c:pt>
                <c:pt idx="7228">
                  <c:v>21.970477171300995</c:v>
                </c:pt>
                <c:pt idx="7229">
                  <c:v>17.576381737040855</c:v>
                </c:pt>
                <c:pt idx="7230">
                  <c:v>26.364572605561168</c:v>
                </c:pt>
                <c:pt idx="7231">
                  <c:v>17.576381737040855</c:v>
                </c:pt>
                <c:pt idx="7232">
                  <c:v>17.576381737040855</c:v>
                </c:pt>
                <c:pt idx="7233">
                  <c:v>17.576381737040855</c:v>
                </c:pt>
                <c:pt idx="7234">
                  <c:v>21.970477171300995</c:v>
                </c:pt>
                <c:pt idx="7235">
                  <c:v>13.182286302780675</c:v>
                </c:pt>
                <c:pt idx="7236">
                  <c:v>13.182286302780675</c:v>
                </c:pt>
                <c:pt idx="7237">
                  <c:v>21.970477171300995</c:v>
                </c:pt>
                <c:pt idx="7238">
                  <c:v>13.182286302780675</c:v>
                </c:pt>
                <c:pt idx="7239">
                  <c:v>8.7881908685204184</c:v>
                </c:pt>
                <c:pt idx="7240">
                  <c:v>17.576381737040855</c:v>
                </c:pt>
                <c:pt idx="7241">
                  <c:v>13.182286302780675</c:v>
                </c:pt>
                <c:pt idx="7242">
                  <c:v>4.3940954342602145</c:v>
                </c:pt>
                <c:pt idx="7243">
                  <c:v>17.576381737040855</c:v>
                </c:pt>
                <c:pt idx="7244">
                  <c:v>13.182286302780675</c:v>
                </c:pt>
                <c:pt idx="7245">
                  <c:v>13.182286302780675</c:v>
                </c:pt>
                <c:pt idx="7246">
                  <c:v>13.182286302780675</c:v>
                </c:pt>
                <c:pt idx="7247">
                  <c:v>13.182286302780675</c:v>
                </c:pt>
                <c:pt idx="7248">
                  <c:v>26.364572605561168</c:v>
                </c:pt>
                <c:pt idx="7249">
                  <c:v>13.182286302780675</c:v>
                </c:pt>
                <c:pt idx="7250">
                  <c:v>8.7881908685204184</c:v>
                </c:pt>
                <c:pt idx="7251">
                  <c:v>13.182286302780675</c:v>
                </c:pt>
                <c:pt idx="7252">
                  <c:v>13.182286302780675</c:v>
                </c:pt>
                <c:pt idx="7253">
                  <c:v>17.576381737040855</c:v>
                </c:pt>
                <c:pt idx="7254">
                  <c:v>21.970477171300995</c:v>
                </c:pt>
                <c:pt idx="7255">
                  <c:v>13.182286302780675</c:v>
                </c:pt>
                <c:pt idx="7256">
                  <c:v>21.970477171300995</c:v>
                </c:pt>
                <c:pt idx="7257">
                  <c:v>13.182286302780675</c:v>
                </c:pt>
                <c:pt idx="7258">
                  <c:v>13.182286302780675</c:v>
                </c:pt>
                <c:pt idx="7259">
                  <c:v>17.576381737040855</c:v>
                </c:pt>
                <c:pt idx="7260">
                  <c:v>8.7881908685204184</c:v>
                </c:pt>
                <c:pt idx="7261">
                  <c:v>13.182286302780675</c:v>
                </c:pt>
                <c:pt idx="7262">
                  <c:v>8.7881908685204184</c:v>
                </c:pt>
                <c:pt idx="7263">
                  <c:v>8.7881908685204184</c:v>
                </c:pt>
                <c:pt idx="7264">
                  <c:v>4.3940954342602145</c:v>
                </c:pt>
                <c:pt idx="7265">
                  <c:v>4.3940954342602145</c:v>
                </c:pt>
                <c:pt idx="7266">
                  <c:v>8.7881908685204184</c:v>
                </c:pt>
                <c:pt idx="7267">
                  <c:v>21.970477171300995</c:v>
                </c:pt>
                <c:pt idx="7268">
                  <c:v>17.576381737040855</c:v>
                </c:pt>
                <c:pt idx="7269">
                  <c:v>21.970477171300995</c:v>
                </c:pt>
                <c:pt idx="7270">
                  <c:v>13.182286302780675</c:v>
                </c:pt>
                <c:pt idx="7271">
                  <c:v>17.576381737040855</c:v>
                </c:pt>
                <c:pt idx="7272">
                  <c:v>17.576381737040855</c:v>
                </c:pt>
                <c:pt idx="7273">
                  <c:v>8.7881908685204184</c:v>
                </c:pt>
                <c:pt idx="7274">
                  <c:v>17.576381737040855</c:v>
                </c:pt>
                <c:pt idx="7275">
                  <c:v>17.576381737040855</c:v>
                </c:pt>
                <c:pt idx="7276">
                  <c:v>21.970477171300995</c:v>
                </c:pt>
                <c:pt idx="7277">
                  <c:v>17.576381737040855</c:v>
                </c:pt>
                <c:pt idx="7278">
                  <c:v>17.576381737040855</c:v>
                </c:pt>
                <c:pt idx="7279">
                  <c:v>13.182286302780675</c:v>
                </c:pt>
                <c:pt idx="7280">
                  <c:v>8.7881908685204184</c:v>
                </c:pt>
                <c:pt idx="7281">
                  <c:v>17.576381737040855</c:v>
                </c:pt>
                <c:pt idx="7282">
                  <c:v>21.970477171300995</c:v>
                </c:pt>
                <c:pt idx="7283">
                  <c:v>39.546858908341918</c:v>
                </c:pt>
                <c:pt idx="7284">
                  <c:v>39.546858908341918</c:v>
                </c:pt>
                <c:pt idx="7285">
                  <c:v>21.970477171300995</c:v>
                </c:pt>
                <c:pt idx="7286">
                  <c:v>8.7881908685204184</c:v>
                </c:pt>
                <c:pt idx="7287">
                  <c:v>21.970477171300995</c:v>
                </c:pt>
                <c:pt idx="7288">
                  <c:v>30.758668039821487</c:v>
                </c:pt>
                <c:pt idx="7289">
                  <c:v>26.364572605561168</c:v>
                </c:pt>
                <c:pt idx="7290">
                  <c:v>30.758668039821487</c:v>
                </c:pt>
                <c:pt idx="7291">
                  <c:v>26.364572605561168</c:v>
                </c:pt>
                <c:pt idx="7292">
                  <c:v>30.758668039821487</c:v>
                </c:pt>
                <c:pt idx="7293">
                  <c:v>21.970477171300995</c:v>
                </c:pt>
                <c:pt idx="7294">
                  <c:v>0</c:v>
                </c:pt>
                <c:pt idx="7295">
                  <c:v>8.7881908685204184</c:v>
                </c:pt>
                <c:pt idx="7296">
                  <c:v>21.970477171300995</c:v>
                </c:pt>
                <c:pt idx="7297">
                  <c:v>21.970477171300995</c:v>
                </c:pt>
                <c:pt idx="7298">
                  <c:v>-4.3940954342602065</c:v>
                </c:pt>
                <c:pt idx="7299">
                  <c:v>13.182286302780675</c:v>
                </c:pt>
                <c:pt idx="7300">
                  <c:v>0</c:v>
                </c:pt>
                <c:pt idx="7301">
                  <c:v>13.182286302780675</c:v>
                </c:pt>
                <c:pt idx="7302">
                  <c:v>13.182286302780675</c:v>
                </c:pt>
                <c:pt idx="7303">
                  <c:v>17.576381737040855</c:v>
                </c:pt>
                <c:pt idx="7304">
                  <c:v>8.7881908685204184</c:v>
                </c:pt>
                <c:pt idx="7305">
                  <c:v>17.576381737040855</c:v>
                </c:pt>
                <c:pt idx="7306">
                  <c:v>8.7881908685204184</c:v>
                </c:pt>
                <c:pt idx="7307">
                  <c:v>21.970477171300995</c:v>
                </c:pt>
                <c:pt idx="7308">
                  <c:v>26.364572605561168</c:v>
                </c:pt>
                <c:pt idx="7309">
                  <c:v>17.576381737040855</c:v>
                </c:pt>
                <c:pt idx="7310">
                  <c:v>13.182286302780675</c:v>
                </c:pt>
                <c:pt idx="7311">
                  <c:v>13.182286302780675</c:v>
                </c:pt>
                <c:pt idx="7312">
                  <c:v>8.7881908685204184</c:v>
                </c:pt>
                <c:pt idx="7313">
                  <c:v>8.7881908685204184</c:v>
                </c:pt>
                <c:pt idx="7314">
                  <c:v>26.364572605561168</c:v>
                </c:pt>
                <c:pt idx="7315">
                  <c:v>8.7881908685204184</c:v>
                </c:pt>
                <c:pt idx="7316">
                  <c:v>13.182286302780675</c:v>
                </c:pt>
                <c:pt idx="7317">
                  <c:v>17.576381737040855</c:v>
                </c:pt>
                <c:pt idx="7318">
                  <c:v>13.182286302780675</c:v>
                </c:pt>
                <c:pt idx="7319">
                  <c:v>21.970477171300995</c:v>
                </c:pt>
                <c:pt idx="7320">
                  <c:v>8.7881908685204184</c:v>
                </c:pt>
                <c:pt idx="7321">
                  <c:v>13.182286302780675</c:v>
                </c:pt>
                <c:pt idx="7322">
                  <c:v>13.182286302780675</c:v>
                </c:pt>
                <c:pt idx="7323">
                  <c:v>17.576381737040855</c:v>
                </c:pt>
                <c:pt idx="7324">
                  <c:v>4.3940954342602145</c:v>
                </c:pt>
                <c:pt idx="7325">
                  <c:v>13.182286302780675</c:v>
                </c:pt>
                <c:pt idx="7326">
                  <c:v>8.7881908685204184</c:v>
                </c:pt>
                <c:pt idx="7327">
                  <c:v>17.576381737040855</c:v>
                </c:pt>
                <c:pt idx="7328">
                  <c:v>26.364572605561168</c:v>
                </c:pt>
                <c:pt idx="7329">
                  <c:v>13.182286302780675</c:v>
                </c:pt>
                <c:pt idx="7330">
                  <c:v>13.182286302780675</c:v>
                </c:pt>
                <c:pt idx="7331">
                  <c:v>13.182286302780675</c:v>
                </c:pt>
                <c:pt idx="7332">
                  <c:v>17.576381737040855</c:v>
                </c:pt>
                <c:pt idx="7333">
                  <c:v>13.182286302780675</c:v>
                </c:pt>
                <c:pt idx="7334">
                  <c:v>13.182286302780675</c:v>
                </c:pt>
                <c:pt idx="7335">
                  <c:v>8.7881908685204184</c:v>
                </c:pt>
                <c:pt idx="7336">
                  <c:v>13.182286302780675</c:v>
                </c:pt>
                <c:pt idx="7337">
                  <c:v>13.182286302780675</c:v>
                </c:pt>
                <c:pt idx="7338">
                  <c:v>17.576381737040855</c:v>
                </c:pt>
                <c:pt idx="7339">
                  <c:v>13.182286302780675</c:v>
                </c:pt>
                <c:pt idx="7340">
                  <c:v>13.182286302780675</c:v>
                </c:pt>
                <c:pt idx="7341">
                  <c:v>4.3940954342602145</c:v>
                </c:pt>
                <c:pt idx="7342">
                  <c:v>13.182286302780675</c:v>
                </c:pt>
                <c:pt idx="7343">
                  <c:v>13.182286302780675</c:v>
                </c:pt>
                <c:pt idx="7344">
                  <c:v>4.3940954342602145</c:v>
                </c:pt>
                <c:pt idx="7345">
                  <c:v>13.182286302780675</c:v>
                </c:pt>
                <c:pt idx="7346">
                  <c:v>13.182286302780675</c:v>
                </c:pt>
                <c:pt idx="7347">
                  <c:v>17.576381737040855</c:v>
                </c:pt>
                <c:pt idx="7348">
                  <c:v>17.576381737040855</c:v>
                </c:pt>
                <c:pt idx="7349">
                  <c:v>17.576381737040855</c:v>
                </c:pt>
                <c:pt idx="7350">
                  <c:v>21.970477171300995</c:v>
                </c:pt>
                <c:pt idx="7351">
                  <c:v>13.182286302780675</c:v>
                </c:pt>
                <c:pt idx="7352">
                  <c:v>13.182286302780675</c:v>
                </c:pt>
                <c:pt idx="7353">
                  <c:v>8.7881908685204184</c:v>
                </c:pt>
                <c:pt idx="7354">
                  <c:v>21.970477171300995</c:v>
                </c:pt>
                <c:pt idx="7355">
                  <c:v>13.182286302780675</c:v>
                </c:pt>
                <c:pt idx="7356">
                  <c:v>13.182286302780675</c:v>
                </c:pt>
                <c:pt idx="7357">
                  <c:v>17.576381737040855</c:v>
                </c:pt>
                <c:pt idx="7358">
                  <c:v>17.576381737040855</c:v>
                </c:pt>
                <c:pt idx="7359">
                  <c:v>8.7881908685204184</c:v>
                </c:pt>
                <c:pt idx="7360">
                  <c:v>26.364572605561168</c:v>
                </c:pt>
                <c:pt idx="7361">
                  <c:v>43.940954342602126</c:v>
                </c:pt>
                <c:pt idx="7362">
                  <c:v>35.152763474081702</c:v>
                </c:pt>
                <c:pt idx="7363">
                  <c:v>8.7881908685204184</c:v>
                </c:pt>
                <c:pt idx="7364">
                  <c:v>13.182286302780675</c:v>
                </c:pt>
                <c:pt idx="7365">
                  <c:v>21.970477171300995</c:v>
                </c:pt>
                <c:pt idx="7366">
                  <c:v>26.364572605561168</c:v>
                </c:pt>
                <c:pt idx="7367">
                  <c:v>21.970477171300995</c:v>
                </c:pt>
                <c:pt idx="7368">
                  <c:v>17.576381737040855</c:v>
                </c:pt>
                <c:pt idx="7369">
                  <c:v>8.7881908685204184</c:v>
                </c:pt>
                <c:pt idx="7370">
                  <c:v>13.182286302780675</c:v>
                </c:pt>
                <c:pt idx="7371">
                  <c:v>13.182286302780675</c:v>
                </c:pt>
                <c:pt idx="7372">
                  <c:v>21.970477171300995</c:v>
                </c:pt>
                <c:pt idx="7373">
                  <c:v>26.364572605561168</c:v>
                </c:pt>
                <c:pt idx="7374">
                  <c:v>17.576381737040855</c:v>
                </c:pt>
                <c:pt idx="7375">
                  <c:v>17.576381737040855</c:v>
                </c:pt>
                <c:pt idx="7376">
                  <c:v>26.364572605561168</c:v>
                </c:pt>
                <c:pt idx="7377">
                  <c:v>17.576381737040855</c:v>
                </c:pt>
                <c:pt idx="7378">
                  <c:v>17.576381737040855</c:v>
                </c:pt>
                <c:pt idx="7379">
                  <c:v>17.576381737040855</c:v>
                </c:pt>
                <c:pt idx="7380">
                  <c:v>26.364572605561168</c:v>
                </c:pt>
                <c:pt idx="7381">
                  <c:v>17.576381737040855</c:v>
                </c:pt>
                <c:pt idx="7382">
                  <c:v>13.182286302780675</c:v>
                </c:pt>
                <c:pt idx="7383">
                  <c:v>13.182286302780675</c:v>
                </c:pt>
                <c:pt idx="7384">
                  <c:v>8.7881908685204184</c:v>
                </c:pt>
                <c:pt idx="7385">
                  <c:v>8.7881908685204184</c:v>
                </c:pt>
                <c:pt idx="7386">
                  <c:v>4.3940954342602145</c:v>
                </c:pt>
                <c:pt idx="7387">
                  <c:v>17.576381737040855</c:v>
                </c:pt>
                <c:pt idx="7388">
                  <c:v>17.576381737040855</c:v>
                </c:pt>
                <c:pt idx="7389">
                  <c:v>13.182286302780675</c:v>
                </c:pt>
                <c:pt idx="7390">
                  <c:v>13.182286302780675</c:v>
                </c:pt>
                <c:pt idx="7391">
                  <c:v>21.970477171300995</c:v>
                </c:pt>
                <c:pt idx="7392">
                  <c:v>21.970477171300995</c:v>
                </c:pt>
                <c:pt idx="7393">
                  <c:v>8.7881908685204184</c:v>
                </c:pt>
                <c:pt idx="7394">
                  <c:v>8.7881908685204184</c:v>
                </c:pt>
                <c:pt idx="7395">
                  <c:v>17.576381737040855</c:v>
                </c:pt>
                <c:pt idx="7396">
                  <c:v>17.576381737040855</c:v>
                </c:pt>
                <c:pt idx="7397">
                  <c:v>13.182286302780675</c:v>
                </c:pt>
                <c:pt idx="7398">
                  <c:v>13.182286302780675</c:v>
                </c:pt>
                <c:pt idx="7399">
                  <c:v>13.182286302780675</c:v>
                </c:pt>
                <c:pt idx="7400">
                  <c:v>13.182286302780675</c:v>
                </c:pt>
                <c:pt idx="7401">
                  <c:v>8.7881908685204184</c:v>
                </c:pt>
                <c:pt idx="7402">
                  <c:v>17.576381737040855</c:v>
                </c:pt>
                <c:pt idx="7403">
                  <c:v>8.7881908685204184</c:v>
                </c:pt>
                <c:pt idx="7404">
                  <c:v>13.182286302780675</c:v>
                </c:pt>
                <c:pt idx="7405">
                  <c:v>8.7881908685204184</c:v>
                </c:pt>
                <c:pt idx="7406">
                  <c:v>13.182286302780675</c:v>
                </c:pt>
                <c:pt idx="7407">
                  <c:v>21.970477171300995</c:v>
                </c:pt>
                <c:pt idx="7408">
                  <c:v>17.576381737040855</c:v>
                </c:pt>
                <c:pt idx="7409">
                  <c:v>8.7881908685204184</c:v>
                </c:pt>
                <c:pt idx="7410">
                  <c:v>21.970477171300995</c:v>
                </c:pt>
                <c:pt idx="7411">
                  <c:v>13.182286302780675</c:v>
                </c:pt>
                <c:pt idx="7412">
                  <c:v>21.970477171300995</c:v>
                </c:pt>
                <c:pt idx="7413">
                  <c:v>21.970477171300995</c:v>
                </c:pt>
                <c:pt idx="7414">
                  <c:v>21.970477171300995</c:v>
                </c:pt>
                <c:pt idx="7415">
                  <c:v>13.182286302780675</c:v>
                </c:pt>
                <c:pt idx="7416">
                  <c:v>13.182286302780675</c:v>
                </c:pt>
                <c:pt idx="7417">
                  <c:v>21.970477171300995</c:v>
                </c:pt>
                <c:pt idx="7418">
                  <c:v>17.576381737040855</c:v>
                </c:pt>
                <c:pt idx="7419">
                  <c:v>4.3940954342602145</c:v>
                </c:pt>
                <c:pt idx="7420">
                  <c:v>26.364572605561168</c:v>
                </c:pt>
                <c:pt idx="7421">
                  <c:v>21.970477171300995</c:v>
                </c:pt>
                <c:pt idx="7422">
                  <c:v>4.3940954342602145</c:v>
                </c:pt>
                <c:pt idx="7423">
                  <c:v>13.182286302780675</c:v>
                </c:pt>
                <c:pt idx="7424">
                  <c:v>17.576381737040855</c:v>
                </c:pt>
                <c:pt idx="7425">
                  <c:v>13.182286302780675</c:v>
                </c:pt>
                <c:pt idx="7426">
                  <c:v>13.182286302780675</c:v>
                </c:pt>
                <c:pt idx="7427">
                  <c:v>13.182286302780675</c:v>
                </c:pt>
                <c:pt idx="7428">
                  <c:v>17.576381737040855</c:v>
                </c:pt>
                <c:pt idx="7429">
                  <c:v>13.182286302780675</c:v>
                </c:pt>
                <c:pt idx="7430">
                  <c:v>8.7881908685204184</c:v>
                </c:pt>
                <c:pt idx="7431">
                  <c:v>17.576381737040855</c:v>
                </c:pt>
                <c:pt idx="7432">
                  <c:v>13.182286302780675</c:v>
                </c:pt>
                <c:pt idx="7433">
                  <c:v>21.970477171300995</c:v>
                </c:pt>
                <c:pt idx="7434">
                  <c:v>17.576381737040855</c:v>
                </c:pt>
                <c:pt idx="7435">
                  <c:v>17.576381737040855</c:v>
                </c:pt>
                <c:pt idx="7436">
                  <c:v>13.182286302780675</c:v>
                </c:pt>
                <c:pt idx="7437">
                  <c:v>21.970477171300995</c:v>
                </c:pt>
                <c:pt idx="7438">
                  <c:v>13.182286302780675</c:v>
                </c:pt>
                <c:pt idx="7439">
                  <c:v>26.364572605561168</c:v>
                </c:pt>
                <c:pt idx="7440">
                  <c:v>13.182286302780675</c:v>
                </c:pt>
                <c:pt idx="7441">
                  <c:v>13.182286302780675</c:v>
                </c:pt>
                <c:pt idx="7442">
                  <c:v>13.182286302780675</c:v>
                </c:pt>
                <c:pt idx="7443">
                  <c:v>4.3940954342602145</c:v>
                </c:pt>
                <c:pt idx="7444">
                  <c:v>8.7881908685204184</c:v>
                </c:pt>
                <c:pt idx="7445">
                  <c:v>17.576381737040855</c:v>
                </c:pt>
                <c:pt idx="7446">
                  <c:v>26.364572605561168</c:v>
                </c:pt>
                <c:pt idx="7447">
                  <c:v>26.364572605561168</c:v>
                </c:pt>
                <c:pt idx="7448">
                  <c:v>13.182286302780675</c:v>
                </c:pt>
                <c:pt idx="7449">
                  <c:v>4.3940954342602145</c:v>
                </c:pt>
                <c:pt idx="7450">
                  <c:v>17.576381737040855</c:v>
                </c:pt>
                <c:pt idx="7451">
                  <c:v>17.576381737040855</c:v>
                </c:pt>
                <c:pt idx="7452">
                  <c:v>17.576381737040855</c:v>
                </c:pt>
                <c:pt idx="7453">
                  <c:v>13.182286302780675</c:v>
                </c:pt>
                <c:pt idx="7454">
                  <c:v>13.182286302780675</c:v>
                </c:pt>
                <c:pt idx="7455">
                  <c:v>17.576381737040855</c:v>
                </c:pt>
                <c:pt idx="7456">
                  <c:v>4.3940954342602145</c:v>
                </c:pt>
                <c:pt idx="7457">
                  <c:v>21.970477171300995</c:v>
                </c:pt>
                <c:pt idx="7458">
                  <c:v>21.970477171300995</c:v>
                </c:pt>
                <c:pt idx="7459">
                  <c:v>17.576381737040855</c:v>
                </c:pt>
                <c:pt idx="7460">
                  <c:v>13.182286302780675</c:v>
                </c:pt>
                <c:pt idx="7461">
                  <c:v>17.576381737040855</c:v>
                </c:pt>
                <c:pt idx="7462">
                  <c:v>13.182286302780675</c:v>
                </c:pt>
                <c:pt idx="7463">
                  <c:v>8.7881908685204184</c:v>
                </c:pt>
                <c:pt idx="7464">
                  <c:v>17.576381737040855</c:v>
                </c:pt>
                <c:pt idx="7465">
                  <c:v>21.970477171300995</c:v>
                </c:pt>
                <c:pt idx="7466">
                  <c:v>13.182286302780675</c:v>
                </c:pt>
                <c:pt idx="7467">
                  <c:v>13.182286302780675</c:v>
                </c:pt>
                <c:pt idx="7468">
                  <c:v>21.970477171300995</c:v>
                </c:pt>
                <c:pt idx="7469">
                  <c:v>13.182286302780675</c:v>
                </c:pt>
                <c:pt idx="7470">
                  <c:v>17.576381737040855</c:v>
                </c:pt>
                <c:pt idx="7471">
                  <c:v>13.182286302780675</c:v>
                </c:pt>
                <c:pt idx="7472">
                  <c:v>26.364572605561168</c:v>
                </c:pt>
                <c:pt idx="7473">
                  <c:v>8.7881908685204184</c:v>
                </c:pt>
                <c:pt idx="7474">
                  <c:v>13.182286302780675</c:v>
                </c:pt>
                <c:pt idx="7475">
                  <c:v>8.7881908685204184</c:v>
                </c:pt>
                <c:pt idx="7476">
                  <c:v>13.182286302780675</c:v>
                </c:pt>
                <c:pt idx="7477">
                  <c:v>17.576381737040855</c:v>
                </c:pt>
                <c:pt idx="7478">
                  <c:v>13.182286302780675</c:v>
                </c:pt>
                <c:pt idx="7479">
                  <c:v>13.182286302780675</c:v>
                </c:pt>
                <c:pt idx="7480">
                  <c:v>17.576381737040855</c:v>
                </c:pt>
                <c:pt idx="7481">
                  <c:v>13.182286302780675</c:v>
                </c:pt>
                <c:pt idx="7482">
                  <c:v>26.364572605561168</c:v>
                </c:pt>
                <c:pt idx="7483">
                  <c:v>13.182286302780675</c:v>
                </c:pt>
                <c:pt idx="7484">
                  <c:v>4.3940954342602145</c:v>
                </c:pt>
                <c:pt idx="7485">
                  <c:v>17.576381737040855</c:v>
                </c:pt>
                <c:pt idx="7486">
                  <c:v>13.182286302780675</c:v>
                </c:pt>
                <c:pt idx="7487">
                  <c:v>17.576381737040855</c:v>
                </c:pt>
                <c:pt idx="7488">
                  <c:v>17.576381737040855</c:v>
                </c:pt>
                <c:pt idx="7489">
                  <c:v>13.182286302780675</c:v>
                </c:pt>
                <c:pt idx="7490">
                  <c:v>17.576381737040855</c:v>
                </c:pt>
                <c:pt idx="7491">
                  <c:v>17.576381737040855</c:v>
                </c:pt>
                <c:pt idx="7492">
                  <c:v>8.7881908685204184</c:v>
                </c:pt>
                <c:pt idx="7493">
                  <c:v>13.182286302780675</c:v>
                </c:pt>
                <c:pt idx="7494">
                  <c:v>13.182286302780675</c:v>
                </c:pt>
                <c:pt idx="7495">
                  <c:v>17.576381737040855</c:v>
                </c:pt>
                <c:pt idx="7496">
                  <c:v>8.7881908685204184</c:v>
                </c:pt>
                <c:pt idx="7497">
                  <c:v>21.970477171300995</c:v>
                </c:pt>
                <c:pt idx="7498">
                  <c:v>8.7881908685204184</c:v>
                </c:pt>
                <c:pt idx="7499">
                  <c:v>13.182286302780675</c:v>
                </c:pt>
                <c:pt idx="7500">
                  <c:v>17.576381737040855</c:v>
                </c:pt>
                <c:pt idx="7501">
                  <c:v>21.970477171300995</c:v>
                </c:pt>
                <c:pt idx="7502">
                  <c:v>4.3940954342602145</c:v>
                </c:pt>
                <c:pt idx="7503">
                  <c:v>13.182286302780675</c:v>
                </c:pt>
                <c:pt idx="7504">
                  <c:v>8.7881908685204184</c:v>
                </c:pt>
                <c:pt idx="7505">
                  <c:v>21.970477171300995</c:v>
                </c:pt>
                <c:pt idx="7506">
                  <c:v>26.364572605561168</c:v>
                </c:pt>
                <c:pt idx="7507">
                  <c:v>13.182286302780675</c:v>
                </c:pt>
                <c:pt idx="7508">
                  <c:v>21.970477171300995</c:v>
                </c:pt>
                <c:pt idx="7509">
                  <c:v>17.576381737040855</c:v>
                </c:pt>
                <c:pt idx="7510">
                  <c:v>13.182286302780675</c:v>
                </c:pt>
                <c:pt idx="7511">
                  <c:v>30.758668039821487</c:v>
                </c:pt>
                <c:pt idx="7512">
                  <c:v>30.758668039821487</c:v>
                </c:pt>
                <c:pt idx="7513">
                  <c:v>13.182286302780675</c:v>
                </c:pt>
                <c:pt idx="7514">
                  <c:v>17.576381737040855</c:v>
                </c:pt>
                <c:pt idx="7515">
                  <c:v>17.576381737040855</c:v>
                </c:pt>
                <c:pt idx="7516">
                  <c:v>4.3940954342602145</c:v>
                </c:pt>
                <c:pt idx="7517">
                  <c:v>43.940954342602126</c:v>
                </c:pt>
                <c:pt idx="7518">
                  <c:v>17.576381737040855</c:v>
                </c:pt>
                <c:pt idx="7519">
                  <c:v>13.182286302780675</c:v>
                </c:pt>
                <c:pt idx="7520">
                  <c:v>8.7881908685204184</c:v>
                </c:pt>
                <c:pt idx="7521">
                  <c:v>13.182286302780675</c:v>
                </c:pt>
                <c:pt idx="7522">
                  <c:v>26.364572605561168</c:v>
                </c:pt>
                <c:pt idx="7523">
                  <c:v>8.7881908685204184</c:v>
                </c:pt>
                <c:pt idx="7524">
                  <c:v>8.7881908685204184</c:v>
                </c:pt>
                <c:pt idx="7525">
                  <c:v>17.576381737040855</c:v>
                </c:pt>
                <c:pt idx="7526">
                  <c:v>8.7881908685204184</c:v>
                </c:pt>
                <c:pt idx="7527">
                  <c:v>13.182286302780675</c:v>
                </c:pt>
                <c:pt idx="7528">
                  <c:v>21.970477171300995</c:v>
                </c:pt>
                <c:pt idx="7529">
                  <c:v>13.182286302780675</c:v>
                </c:pt>
                <c:pt idx="7530">
                  <c:v>8.7881908685204184</c:v>
                </c:pt>
                <c:pt idx="7531">
                  <c:v>21.970477171300995</c:v>
                </c:pt>
                <c:pt idx="7532">
                  <c:v>8.7881908685204184</c:v>
                </c:pt>
                <c:pt idx="7533">
                  <c:v>4.3940954342602145</c:v>
                </c:pt>
                <c:pt idx="7534">
                  <c:v>17.576381737040855</c:v>
                </c:pt>
                <c:pt idx="7535">
                  <c:v>13.182286302780675</c:v>
                </c:pt>
                <c:pt idx="7536">
                  <c:v>13.182286302780675</c:v>
                </c:pt>
                <c:pt idx="7537">
                  <c:v>8.7881908685204184</c:v>
                </c:pt>
                <c:pt idx="7538">
                  <c:v>8.7881908685204184</c:v>
                </c:pt>
                <c:pt idx="7539">
                  <c:v>13.182286302780675</c:v>
                </c:pt>
                <c:pt idx="7540">
                  <c:v>13.182286302780675</c:v>
                </c:pt>
                <c:pt idx="7541">
                  <c:v>8.7881908685204184</c:v>
                </c:pt>
                <c:pt idx="7542">
                  <c:v>4.3940954342602145</c:v>
                </c:pt>
                <c:pt idx="7543">
                  <c:v>21.970477171300995</c:v>
                </c:pt>
                <c:pt idx="7544">
                  <c:v>17.576381737040855</c:v>
                </c:pt>
                <c:pt idx="7545">
                  <c:v>26.364572605561168</c:v>
                </c:pt>
                <c:pt idx="7546">
                  <c:v>21.970477171300995</c:v>
                </c:pt>
                <c:pt idx="7547">
                  <c:v>8.7881908685204184</c:v>
                </c:pt>
                <c:pt idx="7548">
                  <c:v>13.182286302780675</c:v>
                </c:pt>
                <c:pt idx="7549">
                  <c:v>13.182286302780675</c:v>
                </c:pt>
                <c:pt idx="7550">
                  <c:v>13.182286302780675</c:v>
                </c:pt>
                <c:pt idx="7551">
                  <c:v>8.7881908685204184</c:v>
                </c:pt>
                <c:pt idx="7552">
                  <c:v>13.182286302780675</c:v>
                </c:pt>
                <c:pt idx="7553">
                  <c:v>13.182286302780675</c:v>
                </c:pt>
                <c:pt idx="7554">
                  <c:v>17.576381737040855</c:v>
                </c:pt>
                <c:pt idx="7555">
                  <c:v>13.182286302780675</c:v>
                </c:pt>
                <c:pt idx="7556">
                  <c:v>13.182286302780675</c:v>
                </c:pt>
                <c:pt idx="7557">
                  <c:v>17.576381737040855</c:v>
                </c:pt>
                <c:pt idx="7558">
                  <c:v>13.182286302780675</c:v>
                </c:pt>
                <c:pt idx="7559">
                  <c:v>13.182286302780675</c:v>
                </c:pt>
                <c:pt idx="7560">
                  <c:v>17.576381737040855</c:v>
                </c:pt>
                <c:pt idx="7561">
                  <c:v>8.7881908685204184</c:v>
                </c:pt>
                <c:pt idx="7562">
                  <c:v>13.182286302780675</c:v>
                </c:pt>
                <c:pt idx="7563">
                  <c:v>4.3940954342602145</c:v>
                </c:pt>
                <c:pt idx="7564">
                  <c:v>17.576381737040855</c:v>
                </c:pt>
                <c:pt idx="7565">
                  <c:v>13.182286302780675</c:v>
                </c:pt>
                <c:pt idx="7566">
                  <c:v>26.364572605561168</c:v>
                </c:pt>
                <c:pt idx="7567">
                  <c:v>13.182286302780675</c:v>
                </c:pt>
                <c:pt idx="7568">
                  <c:v>17.576381737040855</c:v>
                </c:pt>
                <c:pt idx="7569">
                  <c:v>17.576381737040855</c:v>
                </c:pt>
                <c:pt idx="7570">
                  <c:v>8.7881908685204184</c:v>
                </c:pt>
                <c:pt idx="7571">
                  <c:v>13.182286302780675</c:v>
                </c:pt>
                <c:pt idx="7572">
                  <c:v>17.576381737040855</c:v>
                </c:pt>
                <c:pt idx="7573">
                  <c:v>21.970477171300995</c:v>
                </c:pt>
                <c:pt idx="7574">
                  <c:v>13.182286302780675</c:v>
                </c:pt>
                <c:pt idx="7575">
                  <c:v>17.576381737040855</c:v>
                </c:pt>
                <c:pt idx="7576">
                  <c:v>13.182286302780675</c:v>
                </c:pt>
                <c:pt idx="7577">
                  <c:v>8.7881908685204184</c:v>
                </c:pt>
                <c:pt idx="7578">
                  <c:v>21.970477171300995</c:v>
                </c:pt>
                <c:pt idx="7579">
                  <c:v>26.364572605561168</c:v>
                </c:pt>
                <c:pt idx="7580">
                  <c:v>13.182286302780675</c:v>
                </c:pt>
                <c:pt idx="7581">
                  <c:v>21.970477171300995</c:v>
                </c:pt>
                <c:pt idx="7582">
                  <c:v>21.970477171300995</c:v>
                </c:pt>
                <c:pt idx="7583">
                  <c:v>8.7881908685204184</c:v>
                </c:pt>
                <c:pt idx="7584">
                  <c:v>21.970477171300995</c:v>
                </c:pt>
                <c:pt idx="7585">
                  <c:v>26.364572605561168</c:v>
                </c:pt>
                <c:pt idx="7586">
                  <c:v>26.364572605561168</c:v>
                </c:pt>
                <c:pt idx="7587">
                  <c:v>17.576381737040855</c:v>
                </c:pt>
                <c:pt idx="7588">
                  <c:v>0</c:v>
                </c:pt>
                <c:pt idx="7589">
                  <c:v>30.758668039821487</c:v>
                </c:pt>
                <c:pt idx="7590">
                  <c:v>26.364572605561168</c:v>
                </c:pt>
                <c:pt idx="7591">
                  <c:v>21.970477171300995</c:v>
                </c:pt>
                <c:pt idx="7592">
                  <c:v>26.364572605561168</c:v>
                </c:pt>
                <c:pt idx="7593">
                  <c:v>21.970477171300995</c:v>
                </c:pt>
                <c:pt idx="7594">
                  <c:v>26.364572605561168</c:v>
                </c:pt>
                <c:pt idx="7595">
                  <c:v>17.576381737040855</c:v>
                </c:pt>
                <c:pt idx="7596">
                  <c:v>30.758668039821487</c:v>
                </c:pt>
                <c:pt idx="7597">
                  <c:v>8.7881908685204184</c:v>
                </c:pt>
                <c:pt idx="7598">
                  <c:v>30.758668039821487</c:v>
                </c:pt>
                <c:pt idx="7599">
                  <c:v>13.182286302780675</c:v>
                </c:pt>
                <c:pt idx="7600">
                  <c:v>26.364572605561168</c:v>
                </c:pt>
                <c:pt idx="7601">
                  <c:v>17.576381737040855</c:v>
                </c:pt>
                <c:pt idx="7602">
                  <c:v>17.576381737040855</c:v>
                </c:pt>
                <c:pt idx="7603">
                  <c:v>21.970477171300995</c:v>
                </c:pt>
                <c:pt idx="7604">
                  <c:v>26.364572605561168</c:v>
                </c:pt>
                <c:pt idx="7605">
                  <c:v>17.576381737040855</c:v>
                </c:pt>
                <c:pt idx="7606">
                  <c:v>17.576381737040855</c:v>
                </c:pt>
                <c:pt idx="7607">
                  <c:v>8.7881908685204184</c:v>
                </c:pt>
                <c:pt idx="7608">
                  <c:v>8.7881908685204184</c:v>
                </c:pt>
                <c:pt idx="7609">
                  <c:v>17.576381737040855</c:v>
                </c:pt>
                <c:pt idx="7610">
                  <c:v>4.3940954342602145</c:v>
                </c:pt>
                <c:pt idx="7611">
                  <c:v>8.7881908685204184</c:v>
                </c:pt>
                <c:pt idx="7612">
                  <c:v>8.7881908685204184</c:v>
                </c:pt>
                <c:pt idx="7613">
                  <c:v>13.182286302780675</c:v>
                </c:pt>
                <c:pt idx="7614">
                  <c:v>26.364572605561168</c:v>
                </c:pt>
                <c:pt idx="7615">
                  <c:v>4.3940954342602145</c:v>
                </c:pt>
                <c:pt idx="7616">
                  <c:v>17.576381737040855</c:v>
                </c:pt>
                <c:pt idx="7617">
                  <c:v>8.7881908685204184</c:v>
                </c:pt>
                <c:pt idx="7618">
                  <c:v>13.182286302780675</c:v>
                </c:pt>
                <c:pt idx="7619">
                  <c:v>13.182286302780675</c:v>
                </c:pt>
                <c:pt idx="7620">
                  <c:v>17.576381737040855</c:v>
                </c:pt>
                <c:pt idx="7621">
                  <c:v>21.970477171300995</c:v>
                </c:pt>
                <c:pt idx="7622">
                  <c:v>13.182286302780675</c:v>
                </c:pt>
                <c:pt idx="7623">
                  <c:v>8.7881908685204184</c:v>
                </c:pt>
                <c:pt idx="7624">
                  <c:v>17.576381737040855</c:v>
                </c:pt>
                <c:pt idx="7625">
                  <c:v>17.576381737040855</c:v>
                </c:pt>
                <c:pt idx="7626">
                  <c:v>13.182286302780675</c:v>
                </c:pt>
                <c:pt idx="7627">
                  <c:v>21.970477171300995</c:v>
                </c:pt>
                <c:pt idx="7628">
                  <c:v>17.576381737040855</c:v>
                </c:pt>
                <c:pt idx="7629">
                  <c:v>13.182286302780675</c:v>
                </c:pt>
                <c:pt idx="7630">
                  <c:v>13.182286302780675</c:v>
                </c:pt>
                <c:pt idx="7631">
                  <c:v>17.576381737040855</c:v>
                </c:pt>
                <c:pt idx="7632">
                  <c:v>17.576381737040855</c:v>
                </c:pt>
                <c:pt idx="7633">
                  <c:v>13.182286302780675</c:v>
                </c:pt>
                <c:pt idx="7634">
                  <c:v>13.182286302780675</c:v>
                </c:pt>
                <c:pt idx="7635">
                  <c:v>17.576381737040855</c:v>
                </c:pt>
                <c:pt idx="7636">
                  <c:v>17.576381737040855</c:v>
                </c:pt>
                <c:pt idx="7637">
                  <c:v>13.182286302780675</c:v>
                </c:pt>
                <c:pt idx="7638">
                  <c:v>13.182286302780675</c:v>
                </c:pt>
                <c:pt idx="7639">
                  <c:v>17.576381737040855</c:v>
                </c:pt>
                <c:pt idx="7640">
                  <c:v>17.576381737040855</c:v>
                </c:pt>
                <c:pt idx="7641">
                  <c:v>8.7881908685204184</c:v>
                </c:pt>
                <c:pt idx="7642">
                  <c:v>21.970477171300995</c:v>
                </c:pt>
                <c:pt idx="7643">
                  <c:v>17.576381737040855</c:v>
                </c:pt>
                <c:pt idx="7644">
                  <c:v>17.576381737040855</c:v>
                </c:pt>
                <c:pt idx="7645">
                  <c:v>21.970477171300995</c:v>
                </c:pt>
                <c:pt idx="7646">
                  <c:v>17.576381737040855</c:v>
                </c:pt>
                <c:pt idx="7647">
                  <c:v>17.576381737040855</c:v>
                </c:pt>
                <c:pt idx="7648">
                  <c:v>13.182286302780675</c:v>
                </c:pt>
                <c:pt idx="7649">
                  <c:v>13.182286302780675</c:v>
                </c:pt>
                <c:pt idx="7650">
                  <c:v>13.182286302780675</c:v>
                </c:pt>
                <c:pt idx="7651">
                  <c:v>17.576381737040855</c:v>
                </c:pt>
                <c:pt idx="7652">
                  <c:v>17.576381737040855</c:v>
                </c:pt>
                <c:pt idx="7653">
                  <c:v>13.182286302780675</c:v>
                </c:pt>
                <c:pt idx="7654">
                  <c:v>21.970477171300995</c:v>
                </c:pt>
                <c:pt idx="7655">
                  <c:v>8.7881908685204184</c:v>
                </c:pt>
                <c:pt idx="7656">
                  <c:v>13.182286302780675</c:v>
                </c:pt>
                <c:pt idx="7657">
                  <c:v>13.182286302780675</c:v>
                </c:pt>
                <c:pt idx="7658">
                  <c:v>17.576381737040855</c:v>
                </c:pt>
                <c:pt idx="7659">
                  <c:v>13.182286302780675</c:v>
                </c:pt>
                <c:pt idx="7660">
                  <c:v>0</c:v>
                </c:pt>
                <c:pt idx="7661">
                  <c:v>4.3940954342602145</c:v>
                </c:pt>
                <c:pt idx="7662">
                  <c:v>8.7881908685204184</c:v>
                </c:pt>
                <c:pt idx="7663">
                  <c:v>21.970477171300995</c:v>
                </c:pt>
                <c:pt idx="7664">
                  <c:v>26.364572605561168</c:v>
                </c:pt>
                <c:pt idx="7665">
                  <c:v>26.364572605561168</c:v>
                </c:pt>
                <c:pt idx="7666">
                  <c:v>35.152763474081702</c:v>
                </c:pt>
                <c:pt idx="7667">
                  <c:v>35.152763474081702</c:v>
                </c:pt>
                <c:pt idx="7668">
                  <c:v>21.970477171300995</c:v>
                </c:pt>
                <c:pt idx="7669">
                  <c:v>17.576381737040855</c:v>
                </c:pt>
                <c:pt idx="7670">
                  <c:v>26.364572605561168</c:v>
                </c:pt>
                <c:pt idx="7671">
                  <c:v>30.758668039821487</c:v>
                </c:pt>
                <c:pt idx="7672">
                  <c:v>21.970477171300995</c:v>
                </c:pt>
                <c:pt idx="7673">
                  <c:v>17.576381737040855</c:v>
                </c:pt>
                <c:pt idx="7674">
                  <c:v>13.182286302780675</c:v>
                </c:pt>
                <c:pt idx="7675">
                  <c:v>17.576381737040855</c:v>
                </c:pt>
                <c:pt idx="7676">
                  <c:v>26.364572605561168</c:v>
                </c:pt>
                <c:pt idx="7677">
                  <c:v>21.970477171300995</c:v>
                </c:pt>
                <c:pt idx="7678">
                  <c:v>8.7881908685204184</c:v>
                </c:pt>
                <c:pt idx="7679">
                  <c:v>13.182286302780675</c:v>
                </c:pt>
                <c:pt idx="7680">
                  <c:v>17.576381737040855</c:v>
                </c:pt>
                <c:pt idx="7681">
                  <c:v>13.182286302780675</c:v>
                </c:pt>
                <c:pt idx="7682">
                  <c:v>21.970477171300995</c:v>
                </c:pt>
                <c:pt idx="7683">
                  <c:v>8.7881908685204184</c:v>
                </c:pt>
                <c:pt idx="7684">
                  <c:v>13.182286302780675</c:v>
                </c:pt>
                <c:pt idx="7685">
                  <c:v>13.182286302780675</c:v>
                </c:pt>
                <c:pt idx="7686">
                  <c:v>4.3940954342602145</c:v>
                </c:pt>
                <c:pt idx="7687">
                  <c:v>21.970477171300995</c:v>
                </c:pt>
                <c:pt idx="7688">
                  <c:v>26.364572605561168</c:v>
                </c:pt>
                <c:pt idx="7689">
                  <c:v>8.7881908685204184</c:v>
                </c:pt>
                <c:pt idx="7690">
                  <c:v>26.364572605561168</c:v>
                </c:pt>
                <c:pt idx="7691">
                  <c:v>13.182286302780675</c:v>
                </c:pt>
                <c:pt idx="7692">
                  <c:v>0</c:v>
                </c:pt>
                <c:pt idx="7693">
                  <c:v>13.182286302780675</c:v>
                </c:pt>
                <c:pt idx="7694">
                  <c:v>4.3940954342602145</c:v>
                </c:pt>
                <c:pt idx="7695">
                  <c:v>17.576381737040855</c:v>
                </c:pt>
                <c:pt idx="7696">
                  <c:v>4.3940954342602145</c:v>
                </c:pt>
                <c:pt idx="7697">
                  <c:v>8.7881908685204184</c:v>
                </c:pt>
                <c:pt idx="7698">
                  <c:v>17.576381737040855</c:v>
                </c:pt>
                <c:pt idx="7699">
                  <c:v>13.182286302780675</c:v>
                </c:pt>
                <c:pt idx="7700">
                  <c:v>21.970477171300995</c:v>
                </c:pt>
                <c:pt idx="7701">
                  <c:v>0</c:v>
                </c:pt>
                <c:pt idx="7702">
                  <c:v>0</c:v>
                </c:pt>
                <c:pt idx="7703">
                  <c:v>4.3940954342602145</c:v>
                </c:pt>
                <c:pt idx="7704">
                  <c:v>21.970477171300995</c:v>
                </c:pt>
                <c:pt idx="7705">
                  <c:v>17.576381737040855</c:v>
                </c:pt>
                <c:pt idx="7706">
                  <c:v>17.576381737040855</c:v>
                </c:pt>
                <c:pt idx="7707">
                  <c:v>13.182286302780675</c:v>
                </c:pt>
                <c:pt idx="7708">
                  <c:v>8.7881908685204184</c:v>
                </c:pt>
                <c:pt idx="7709">
                  <c:v>17.576381737040855</c:v>
                </c:pt>
                <c:pt idx="7710">
                  <c:v>26.364572605561168</c:v>
                </c:pt>
                <c:pt idx="7711">
                  <c:v>8.7881908685204184</c:v>
                </c:pt>
                <c:pt idx="7712">
                  <c:v>17.576381737040855</c:v>
                </c:pt>
                <c:pt idx="7713">
                  <c:v>17.576381737040855</c:v>
                </c:pt>
                <c:pt idx="7714">
                  <c:v>13.182286302780675</c:v>
                </c:pt>
                <c:pt idx="7715">
                  <c:v>17.576381737040855</c:v>
                </c:pt>
                <c:pt idx="7716">
                  <c:v>8.7881908685204184</c:v>
                </c:pt>
                <c:pt idx="7717">
                  <c:v>17.576381737040855</c:v>
                </c:pt>
                <c:pt idx="7718">
                  <c:v>8.7881908685204184</c:v>
                </c:pt>
                <c:pt idx="7719">
                  <c:v>17.576381737040855</c:v>
                </c:pt>
                <c:pt idx="7720">
                  <c:v>13.182286302780675</c:v>
                </c:pt>
                <c:pt idx="7721">
                  <c:v>21.970477171300995</c:v>
                </c:pt>
                <c:pt idx="7722">
                  <c:v>17.576381737040855</c:v>
                </c:pt>
                <c:pt idx="7723">
                  <c:v>13.182286302780675</c:v>
                </c:pt>
                <c:pt idx="7724">
                  <c:v>13.182286302780675</c:v>
                </c:pt>
                <c:pt idx="7725">
                  <c:v>4.3940954342602145</c:v>
                </c:pt>
                <c:pt idx="7726">
                  <c:v>8.7881908685204184</c:v>
                </c:pt>
                <c:pt idx="7727">
                  <c:v>17.576381737040855</c:v>
                </c:pt>
                <c:pt idx="7728">
                  <c:v>13.182286302780675</c:v>
                </c:pt>
                <c:pt idx="7729">
                  <c:v>30.758668039821487</c:v>
                </c:pt>
                <c:pt idx="7730">
                  <c:v>13.182286302780675</c:v>
                </c:pt>
                <c:pt idx="7731">
                  <c:v>13.182286302780675</c:v>
                </c:pt>
                <c:pt idx="7732">
                  <c:v>13.182286302780675</c:v>
                </c:pt>
                <c:pt idx="7733">
                  <c:v>8.7881908685204184</c:v>
                </c:pt>
                <c:pt idx="7734">
                  <c:v>17.576381737040855</c:v>
                </c:pt>
                <c:pt idx="7735">
                  <c:v>21.970477171300995</c:v>
                </c:pt>
                <c:pt idx="7736">
                  <c:v>13.182286302780675</c:v>
                </c:pt>
                <c:pt idx="7737">
                  <c:v>17.576381737040855</c:v>
                </c:pt>
                <c:pt idx="7738">
                  <c:v>13.182286302780675</c:v>
                </c:pt>
                <c:pt idx="7739">
                  <c:v>17.576381737040855</c:v>
                </c:pt>
                <c:pt idx="7740">
                  <c:v>21.970477171300995</c:v>
                </c:pt>
                <c:pt idx="7741">
                  <c:v>17.576381737040855</c:v>
                </c:pt>
                <c:pt idx="7742">
                  <c:v>39.546858908341918</c:v>
                </c:pt>
                <c:pt idx="7743">
                  <c:v>26.364572605561168</c:v>
                </c:pt>
                <c:pt idx="7744">
                  <c:v>17.576381737040855</c:v>
                </c:pt>
                <c:pt idx="7745">
                  <c:v>0</c:v>
                </c:pt>
                <c:pt idx="7746">
                  <c:v>26.364572605561168</c:v>
                </c:pt>
                <c:pt idx="7747">
                  <c:v>21.970477171300995</c:v>
                </c:pt>
                <c:pt idx="7748">
                  <c:v>17.576381737040855</c:v>
                </c:pt>
                <c:pt idx="7749">
                  <c:v>17.576381737040855</c:v>
                </c:pt>
                <c:pt idx="7750">
                  <c:v>-8.7881908685204184</c:v>
                </c:pt>
                <c:pt idx="7751">
                  <c:v>17.576381737040855</c:v>
                </c:pt>
                <c:pt idx="7752">
                  <c:v>17.576381737040855</c:v>
                </c:pt>
                <c:pt idx="7753">
                  <c:v>4.3940954342602145</c:v>
                </c:pt>
                <c:pt idx="7754">
                  <c:v>21.970477171300995</c:v>
                </c:pt>
                <c:pt idx="7755">
                  <c:v>4.3940954342602145</c:v>
                </c:pt>
                <c:pt idx="7756">
                  <c:v>13.182286302780675</c:v>
                </c:pt>
                <c:pt idx="7757">
                  <c:v>17.576381737040855</c:v>
                </c:pt>
                <c:pt idx="7758">
                  <c:v>17.576381737040855</c:v>
                </c:pt>
                <c:pt idx="7759">
                  <c:v>-13.182286302780675</c:v>
                </c:pt>
                <c:pt idx="7760">
                  <c:v>26.364572605561168</c:v>
                </c:pt>
                <c:pt idx="7761">
                  <c:v>13.182286302780675</c:v>
                </c:pt>
                <c:pt idx="7762">
                  <c:v>8.7881908685204184</c:v>
                </c:pt>
                <c:pt idx="7763">
                  <c:v>17.576381737040855</c:v>
                </c:pt>
                <c:pt idx="7764">
                  <c:v>13.182286302780675</c:v>
                </c:pt>
                <c:pt idx="7765">
                  <c:v>4.3940954342602145</c:v>
                </c:pt>
                <c:pt idx="7766">
                  <c:v>8.7881908685204184</c:v>
                </c:pt>
                <c:pt idx="7767">
                  <c:v>17.576381737040855</c:v>
                </c:pt>
                <c:pt idx="7768">
                  <c:v>8.7881908685204184</c:v>
                </c:pt>
                <c:pt idx="7769">
                  <c:v>21.970477171300995</c:v>
                </c:pt>
                <c:pt idx="7770">
                  <c:v>26.364572605561168</c:v>
                </c:pt>
                <c:pt idx="7771">
                  <c:v>13.182286302780675</c:v>
                </c:pt>
                <c:pt idx="7772">
                  <c:v>17.576381737040855</c:v>
                </c:pt>
                <c:pt idx="7773">
                  <c:v>21.970477171300995</c:v>
                </c:pt>
                <c:pt idx="7774">
                  <c:v>21.970477171300995</c:v>
                </c:pt>
                <c:pt idx="7775">
                  <c:v>21.970477171300995</c:v>
                </c:pt>
                <c:pt idx="7776">
                  <c:v>17.576381737040855</c:v>
                </c:pt>
                <c:pt idx="7777">
                  <c:v>13.182286302780675</c:v>
                </c:pt>
                <c:pt idx="7778">
                  <c:v>13.182286302780675</c:v>
                </c:pt>
                <c:pt idx="7779">
                  <c:v>13.182286302780675</c:v>
                </c:pt>
                <c:pt idx="7780">
                  <c:v>8.7881908685204184</c:v>
                </c:pt>
                <c:pt idx="7781">
                  <c:v>13.182286302780675</c:v>
                </c:pt>
                <c:pt idx="7782">
                  <c:v>8.7881908685204184</c:v>
                </c:pt>
                <c:pt idx="7783">
                  <c:v>17.576381737040855</c:v>
                </c:pt>
                <c:pt idx="7784">
                  <c:v>4.3940954342602145</c:v>
                </c:pt>
                <c:pt idx="7785">
                  <c:v>4.3940954342602145</c:v>
                </c:pt>
                <c:pt idx="7786">
                  <c:v>8.7881908685204184</c:v>
                </c:pt>
                <c:pt idx="7787">
                  <c:v>21.970477171300995</c:v>
                </c:pt>
                <c:pt idx="7788">
                  <c:v>13.182286302780675</c:v>
                </c:pt>
                <c:pt idx="7789">
                  <c:v>13.182286302780675</c:v>
                </c:pt>
                <c:pt idx="7790">
                  <c:v>8.7881908685204184</c:v>
                </c:pt>
                <c:pt idx="7791">
                  <c:v>13.182286302780675</c:v>
                </c:pt>
                <c:pt idx="7792">
                  <c:v>17.576381737040855</c:v>
                </c:pt>
                <c:pt idx="7793">
                  <c:v>-4.3940954342602065</c:v>
                </c:pt>
                <c:pt idx="7794">
                  <c:v>13.182286302780675</c:v>
                </c:pt>
                <c:pt idx="7795">
                  <c:v>0</c:v>
                </c:pt>
                <c:pt idx="7796">
                  <c:v>13.182286302780675</c:v>
                </c:pt>
                <c:pt idx="7797">
                  <c:v>13.182286302780675</c:v>
                </c:pt>
                <c:pt idx="7798">
                  <c:v>17.576381737040855</c:v>
                </c:pt>
                <c:pt idx="7799">
                  <c:v>13.182286302780675</c:v>
                </c:pt>
                <c:pt idx="7800">
                  <c:v>8.7881908685204184</c:v>
                </c:pt>
                <c:pt idx="7801">
                  <c:v>-8.7881908685204184</c:v>
                </c:pt>
                <c:pt idx="7802">
                  <c:v>17.576381737040855</c:v>
                </c:pt>
                <c:pt idx="7803">
                  <c:v>21.970477171300995</c:v>
                </c:pt>
                <c:pt idx="7804">
                  <c:v>26.364572605561168</c:v>
                </c:pt>
                <c:pt idx="7805">
                  <c:v>8.7881908685204184</c:v>
                </c:pt>
                <c:pt idx="7806">
                  <c:v>21.970477171300995</c:v>
                </c:pt>
                <c:pt idx="7807">
                  <c:v>8.7881908685204184</c:v>
                </c:pt>
                <c:pt idx="7808">
                  <c:v>17.576381737040855</c:v>
                </c:pt>
                <c:pt idx="7809">
                  <c:v>26.364572605561168</c:v>
                </c:pt>
                <c:pt idx="7810">
                  <c:v>8.7881908685204184</c:v>
                </c:pt>
                <c:pt idx="7811">
                  <c:v>17.576381737040855</c:v>
                </c:pt>
                <c:pt idx="7812">
                  <c:v>4.3940954342602145</c:v>
                </c:pt>
                <c:pt idx="7813">
                  <c:v>4.3940954342602145</c:v>
                </c:pt>
                <c:pt idx="7814">
                  <c:v>13.182286302780675</c:v>
                </c:pt>
                <c:pt idx="7815">
                  <c:v>0</c:v>
                </c:pt>
                <c:pt idx="7816">
                  <c:v>26.364572605561168</c:v>
                </c:pt>
                <c:pt idx="7817">
                  <c:v>21.970477171300995</c:v>
                </c:pt>
                <c:pt idx="7818">
                  <c:v>21.970477171300995</c:v>
                </c:pt>
                <c:pt idx="7819">
                  <c:v>26.364572605561168</c:v>
                </c:pt>
                <c:pt idx="7820">
                  <c:v>26.364572605561168</c:v>
                </c:pt>
                <c:pt idx="7821">
                  <c:v>0</c:v>
                </c:pt>
                <c:pt idx="7822">
                  <c:v>8.7881908685204184</c:v>
                </c:pt>
                <c:pt idx="7823">
                  <c:v>26.364572605561168</c:v>
                </c:pt>
                <c:pt idx="7824">
                  <c:v>21.970477171300995</c:v>
                </c:pt>
                <c:pt idx="7825">
                  <c:v>26.364572605561168</c:v>
                </c:pt>
                <c:pt idx="7826">
                  <c:v>21.970477171300995</c:v>
                </c:pt>
                <c:pt idx="7827">
                  <c:v>30.758668039821487</c:v>
                </c:pt>
                <c:pt idx="7828">
                  <c:v>13.182286302780675</c:v>
                </c:pt>
                <c:pt idx="7829">
                  <c:v>21.970477171300995</c:v>
                </c:pt>
                <c:pt idx="7830">
                  <c:v>13.182286302780675</c:v>
                </c:pt>
                <c:pt idx="7831">
                  <c:v>8.7881908685204184</c:v>
                </c:pt>
                <c:pt idx="7832">
                  <c:v>13.182286302780675</c:v>
                </c:pt>
                <c:pt idx="7833">
                  <c:v>26.364572605561168</c:v>
                </c:pt>
                <c:pt idx="7834">
                  <c:v>17.576381737040855</c:v>
                </c:pt>
                <c:pt idx="7835">
                  <c:v>35.152763474081702</c:v>
                </c:pt>
                <c:pt idx="7836">
                  <c:v>4.3940954342602145</c:v>
                </c:pt>
                <c:pt idx="7837">
                  <c:v>13.182286302780675</c:v>
                </c:pt>
                <c:pt idx="7838">
                  <c:v>13.182286302780675</c:v>
                </c:pt>
                <c:pt idx="7839">
                  <c:v>30.758668039821487</c:v>
                </c:pt>
                <c:pt idx="7840">
                  <c:v>21.970477171300995</c:v>
                </c:pt>
                <c:pt idx="7841">
                  <c:v>13.182286302780675</c:v>
                </c:pt>
                <c:pt idx="7842">
                  <c:v>21.970477171300995</c:v>
                </c:pt>
                <c:pt idx="7843">
                  <c:v>4.3940954342602145</c:v>
                </c:pt>
                <c:pt idx="7844">
                  <c:v>4.3940954342602145</c:v>
                </c:pt>
                <c:pt idx="7845">
                  <c:v>26.364572605561168</c:v>
                </c:pt>
                <c:pt idx="7846">
                  <c:v>4.3940954342602145</c:v>
                </c:pt>
                <c:pt idx="7847">
                  <c:v>13.182286302780675</c:v>
                </c:pt>
                <c:pt idx="7848">
                  <c:v>8.7881908685204184</c:v>
                </c:pt>
                <c:pt idx="7849">
                  <c:v>17.576381737040855</c:v>
                </c:pt>
                <c:pt idx="7850">
                  <c:v>21.970477171300995</c:v>
                </c:pt>
                <c:pt idx="7851">
                  <c:v>26.364572605561168</c:v>
                </c:pt>
                <c:pt idx="7852">
                  <c:v>26.364572605561168</c:v>
                </c:pt>
                <c:pt idx="7853">
                  <c:v>8.7881908685204184</c:v>
                </c:pt>
                <c:pt idx="7854">
                  <c:v>17.576381737040855</c:v>
                </c:pt>
                <c:pt idx="7855">
                  <c:v>21.970477171300995</c:v>
                </c:pt>
                <c:pt idx="7856">
                  <c:v>13.182286302780675</c:v>
                </c:pt>
                <c:pt idx="7857">
                  <c:v>17.576381737040855</c:v>
                </c:pt>
                <c:pt idx="7858">
                  <c:v>4.3940954342602145</c:v>
                </c:pt>
                <c:pt idx="7859">
                  <c:v>13.182286302780675</c:v>
                </c:pt>
                <c:pt idx="7860">
                  <c:v>13.182286302780675</c:v>
                </c:pt>
                <c:pt idx="7861">
                  <c:v>13.182286302780675</c:v>
                </c:pt>
                <c:pt idx="7862">
                  <c:v>21.970477171300995</c:v>
                </c:pt>
                <c:pt idx="7863">
                  <c:v>21.970477171300995</c:v>
                </c:pt>
                <c:pt idx="7864">
                  <c:v>8.7881908685204184</c:v>
                </c:pt>
                <c:pt idx="7865">
                  <c:v>13.182286302780675</c:v>
                </c:pt>
                <c:pt idx="7866">
                  <c:v>30.758668039821487</c:v>
                </c:pt>
                <c:pt idx="7867">
                  <c:v>13.182286302780675</c:v>
                </c:pt>
                <c:pt idx="7868">
                  <c:v>13.182286302780675</c:v>
                </c:pt>
                <c:pt idx="7869">
                  <c:v>13.182286302780675</c:v>
                </c:pt>
                <c:pt idx="7870">
                  <c:v>13.182286302780675</c:v>
                </c:pt>
                <c:pt idx="7871">
                  <c:v>17.576381737040855</c:v>
                </c:pt>
                <c:pt idx="7872">
                  <c:v>17.576381737040855</c:v>
                </c:pt>
                <c:pt idx="7873">
                  <c:v>17.576381737040855</c:v>
                </c:pt>
                <c:pt idx="7874">
                  <c:v>13.182286302780675</c:v>
                </c:pt>
                <c:pt idx="7875">
                  <c:v>17.576381737040855</c:v>
                </c:pt>
                <c:pt idx="7876">
                  <c:v>13.182286302780675</c:v>
                </c:pt>
                <c:pt idx="7877">
                  <c:v>21.970477171300995</c:v>
                </c:pt>
                <c:pt idx="7878">
                  <c:v>26.364572605561168</c:v>
                </c:pt>
                <c:pt idx="7879">
                  <c:v>8.7881908685204184</c:v>
                </c:pt>
                <c:pt idx="7880">
                  <c:v>17.576381737040855</c:v>
                </c:pt>
                <c:pt idx="7881">
                  <c:v>13.182286302780675</c:v>
                </c:pt>
                <c:pt idx="7882">
                  <c:v>26.364572605561168</c:v>
                </c:pt>
                <c:pt idx="7883">
                  <c:v>21.970477171300995</c:v>
                </c:pt>
                <c:pt idx="7884">
                  <c:v>21.970477171300995</c:v>
                </c:pt>
                <c:pt idx="7885">
                  <c:v>21.970477171300995</c:v>
                </c:pt>
                <c:pt idx="7886">
                  <c:v>17.576381737040855</c:v>
                </c:pt>
                <c:pt idx="7887">
                  <c:v>17.576381737040855</c:v>
                </c:pt>
                <c:pt idx="7888">
                  <c:v>13.182286302780675</c:v>
                </c:pt>
                <c:pt idx="7889">
                  <c:v>13.182286302780675</c:v>
                </c:pt>
                <c:pt idx="7890">
                  <c:v>8.7881908685204184</c:v>
                </c:pt>
                <c:pt idx="7891">
                  <c:v>21.970477171300995</c:v>
                </c:pt>
                <c:pt idx="7892">
                  <c:v>17.576381737040855</c:v>
                </c:pt>
                <c:pt idx="7893">
                  <c:v>26.364572605561168</c:v>
                </c:pt>
                <c:pt idx="7894">
                  <c:v>13.182286302780675</c:v>
                </c:pt>
                <c:pt idx="7895">
                  <c:v>8.7881908685204184</c:v>
                </c:pt>
                <c:pt idx="7896">
                  <c:v>26.364572605561168</c:v>
                </c:pt>
                <c:pt idx="7897">
                  <c:v>4.3940954342602145</c:v>
                </c:pt>
                <c:pt idx="7898">
                  <c:v>17.576381737040855</c:v>
                </c:pt>
                <c:pt idx="7899">
                  <c:v>26.364572605561168</c:v>
                </c:pt>
                <c:pt idx="7900">
                  <c:v>13.182286302780675</c:v>
                </c:pt>
                <c:pt idx="7901">
                  <c:v>0</c:v>
                </c:pt>
                <c:pt idx="7902">
                  <c:v>13.182286302780675</c:v>
                </c:pt>
                <c:pt idx="7903">
                  <c:v>26.364572605561168</c:v>
                </c:pt>
                <c:pt idx="7904">
                  <c:v>21.970477171300995</c:v>
                </c:pt>
                <c:pt idx="7905">
                  <c:v>17.576381737040855</c:v>
                </c:pt>
                <c:pt idx="7906">
                  <c:v>8.7881908685204184</c:v>
                </c:pt>
                <c:pt idx="7907">
                  <c:v>26.364572605561168</c:v>
                </c:pt>
                <c:pt idx="7908">
                  <c:v>30.758668039821487</c:v>
                </c:pt>
                <c:pt idx="7909">
                  <c:v>21.970477171300995</c:v>
                </c:pt>
                <c:pt idx="7910">
                  <c:v>26.364572605561168</c:v>
                </c:pt>
                <c:pt idx="7911">
                  <c:v>4.3940954342602145</c:v>
                </c:pt>
                <c:pt idx="7912">
                  <c:v>21.970477171300995</c:v>
                </c:pt>
                <c:pt idx="7913">
                  <c:v>17.576381737040855</c:v>
                </c:pt>
                <c:pt idx="7914">
                  <c:v>13.182286302780675</c:v>
                </c:pt>
                <c:pt idx="7915">
                  <c:v>26.364572605561168</c:v>
                </c:pt>
                <c:pt idx="7916">
                  <c:v>13.182286302780675</c:v>
                </c:pt>
                <c:pt idx="7917">
                  <c:v>30.758668039821487</c:v>
                </c:pt>
                <c:pt idx="7918">
                  <c:v>26.364572605561168</c:v>
                </c:pt>
                <c:pt idx="7919">
                  <c:v>13.182286302780675</c:v>
                </c:pt>
                <c:pt idx="7920">
                  <c:v>4.3940954342602145</c:v>
                </c:pt>
                <c:pt idx="7921">
                  <c:v>26.364572605561168</c:v>
                </c:pt>
                <c:pt idx="7922">
                  <c:v>8.7881908685204184</c:v>
                </c:pt>
                <c:pt idx="7923">
                  <c:v>13.182286302780675</c:v>
                </c:pt>
                <c:pt idx="7924">
                  <c:v>8.7881908685204184</c:v>
                </c:pt>
                <c:pt idx="7925">
                  <c:v>17.576381737040855</c:v>
                </c:pt>
                <c:pt idx="7926">
                  <c:v>17.576381737040855</c:v>
                </c:pt>
                <c:pt idx="7927">
                  <c:v>13.182286302780675</c:v>
                </c:pt>
                <c:pt idx="7928">
                  <c:v>13.182286302780675</c:v>
                </c:pt>
                <c:pt idx="7929">
                  <c:v>21.970477171300995</c:v>
                </c:pt>
                <c:pt idx="7930">
                  <c:v>17.576381737040855</c:v>
                </c:pt>
                <c:pt idx="7931">
                  <c:v>8.7881908685204184</c:v>
                </c:pt>
                <c:pt idx="7932">
                  <c:v>13.182286302780675</c:v>
                </c:pt>
                <c:pt idx="7933">
                  <c:v>26.364572605561168</c:v>
                </c:pt>
                <c:pt idx="7934">
                  <c:v>17.576381737040855</c:v>
                </c:pt>
                <c:pt idx="7935">
                  <c:v>17.576381737040855</c:v>
                </c:pt>
                <c:pt idx="7936">
                  <c:v>26.364572605561168</c:v>
                </c:pt>
                <c:pt idx="7937">
                  <c:v>21.970477171300995</c:v>
                </c:pt>
                <c:pt idx="7938">
                  <c:v>13.182286302780675</c:v>
                </c:pt>
                <c:pt idx="7939">
                  <c:v>13.182286302780675</c:v>
                </c:pt>
                <c:pt idx="7940">
                  <c:v>21.970477171300995</c:v>
                </c:pt>
                <c:pt idx="7941">
                  <c:v>26.364572605561168</c:v>
                </c:pt>
                <c:pt idx="7942">
                  <c:v>17.576381737040855</c:v>
                </c:pt>
                <c:pt idx="7943">
                  <c:v>21.970477171300995</c:v>
                </c:pt>
                <c:pt idx="7944">
                  <c:v>26.364572605561168</c:v>
                </c:pt>
                <c:pt idx="7945">
                  <c:v>8.7881908685204184</c:v>
                </c:pt>
                <c:pt idx="7946">
                  <c:v>17.576381737040855</c:v>
                </c:pt>
                <c:pt idx="7947">
                  <c:v>17.576381737040855</c:v>
                </c:pt>
                <c:pt idx="7948">
                  <c:v>8.7881908685204184</c:v>
                </c:pt>
                <c:pt idx="7949">
                  <c:v>17.576381737040855</c:v>
                </c:pt>
                <c:pt idx="7950">
                  <c:v>26.364572605561168</c:v>
                </c:pt>
                <c:pt idx="7951">
                  <c:v>21.970477171300995</c:v>
                </c:pt>
                <c:pt idx="7952">
                  <c:v>17.576381737040855</c:v>
                </c:pt>
                <c:pt idx="7953">
                  <c:v>13.182286302780675</c:v>
                </c:pt>
                <c:pt idx="7954">
                  <c:v>13.182286302780675</c:v>
                </c:pt>
                <c:pt idx="7955">
                  <c:v>21.970477171300995</c:v>
                </c:pt>
                <c:pt idx="7956">
                  <c:v>17.576381737040855</c:v>
                </c:pt>
                <c:pt idx="7957">
                  <c:v>4.3940954342602145</c:v>
                </c:pt>
                <c:pt idx="7958">
                  <c:v>13.182286302780675</c:v>
                </c:pt>
                <c:pt idx="7959">
                  <c:v>17.576381737040855</c:v>
                </c:pt>
                <c:pt idx="7960">
                  <c:v>26.364572605561168</c:v>
                </c:pt>
                <c:pt idx="7961">
                  <c:v>26.364572605561168</c:v>
                </c:pt>
                <c:pt idx="7962">
                  <c:v>13.182286302780675</c:v>
                </c:pt>
                <c:pt idx="7963">
                  <c:v>21.970477171300995</c:v>
                </c:pt>
                <c:pt idx="7964">
                  <c:v>13.182286302780675</c:v>
                </c:pt>
                <c:pt idx="7965">
                  <c:v>21.970477171300995</c:v>
                </c:pt>
                <c:pt idx="7966">
                  <c:v>13.182286302780675</c:v>
                </c:pt>
                <c:pt idx="7967">
                  <c:v>26.364572605561168</c:v>
                </c:pt>
                <c:pt idx="7968">
                  <c:v>26.364572605561168</c:v>
                </c:pt>
                <c:pt idx="7969">
                  <c:v>26.364572605561168</c:v>
                </c:pt>
                <c:pt idx="7970">
                  <c:v>26.364572605561168</c:v>
                </c:pt>
                <c:pt idx="7971">
                  <c:v>30.758668039821487</c:v>
                </c:pt>
                <c:pt idx="7972">
                  <c:v>26.364572605561168</c:v>
                </c:pt>
                <c:pt idx="7973">
                  <c:v>21.970477171300995</c:v>
                </c:pt>
                <c:pt idx="7974">
                  <c:v>21.970477171300995</c:v>
                </c:pt>
                <c:pt idx="7975">
                  <c:v>30.758668039821487</c:v>
                </c:pt>
                <c:pt idx="7976">
                  <c:v>26.364572605561168</c:v>
                </c:pt>
                <c:pt idx="7977">
                  <c:v>17.576381737040855</c:v>
                </c:pt>
                <c:pt idx="7978">
                  <c:v>21.970477171300995</c:v>
                </c:pt>
                <c:pt idx="7979">
                  <c:v>21.970477171300995</c:v>
                </c:pt>
                <c:pt idx="7980">
                  <c:v>8.7881908685204184</c:v>
                </c:pt>
                <c:pt idx="7981">
                  <c:v>26.364572605561168</c:v>
                </c:pt>
                <c:pt idx="7982">
                  <c:v>21.970477171300995</c:v>
                </c:pt>
                <c:pt idx="7983">
                  <c:v>26.364572605561168</c:v>
                </c:pt>
                <c:pt idx="7984">
                  <c:v>17.576381737040855</c:v>
                </c:pt>
                <c:pt idx="7985">
                  <c:v>26.364572605561168</c:v>
                </c:pt>
                <c:pt idx="7986">
                  <c:v>17.576381737040855</c:v>
                </c:pt>
                <c:pt idx="7987">
                  <c:v>21.970477171300995</c:v>
                </c:pt>
                <c:pt idx="7988">
                  <c:v>26.364572605561168</c:v>
                </c:pt>
                <c:pt idx="7989">
                  <c:v>21.970477171300995</c:v>
                </c:pt>
                <c:pt idx="7990">
                  <c:v>17.576381737040855</c:v>
                </c:pt>
                <c:pt idx="7991">
                  <c:v>8.7881908685204184</c:v>
                </c:pt>
                <c:pt idx="7992">
                  <c:v>21.970477171300995</c:v>
                </c:pt>
                <c:pt idx="7993">
                  <c:v>4.3940954342602145</c:v>
                </c:pt>
                <c:pt idx="7994">
                  <c:v>8.7881908685204184</c:v>
                </c:pt>
                <c:pt idx="7995">
                  <c:v>21.970477171300995</c:v>
                </c:pt>
                <c:pt idx="7996">
                  <c:v>30.758668039821487</c:v>
                </c:pt>
                <c:pt idx="7997">
                  <c:v>21.970477171300995</c:v>
                </c:pt>
                <c:pt idx="7998">
                  <c:v>13.182286302780675</c:v>
                </c:pt>
                <c:pt idx="7999">
                  <c:v>13.182286302780675</c:v>
                </c:pt>
                <c:pt idx="8000">
                  <c:v>13.182286302780675</c:v>
                </c:pt>
                <c:pt idx="8001">
                  <c:v>26.364572605561168</c:v>
                </c:pt>
                <c:pt idx="8002">
                  <c:v>17.576381737040855</c:v>
                </c:pt>
                <c:pt idx="8003">
                  <c:v>17.576381737040855</c:v>
                </c:pt>
                <c:pt idx="8004">
                  <c:v>13.182286302780675</c:v>
                </c:pt>
                <c:pt idx="8005">
                  <c:v>8.7881908685204184</c:v>
                </c:pt>
                <c:pt idx="8006">
                  <c:v>21.970477171300995</c:v>
                </c:pt>
                <c:pt idx="8007">
                  <c:v>26.364572605561168</c:v>
                </c:pt>
                <c:pt idx="8008">
                  <c:v>17.576381737040855</c:v>
                </c:pt>
                <c:pt idx="8009">
                  <c:v>26.364572605561168</c:v>
                </c:pt>
                <c:pt idx="8010">
                  <c:v>26.364572605561168</c:v>
                </c:pt>
                <c:pt idx="8011">
                  <c:v>13.182286302780675</c:v>
                </c:pt>
                <c:pt idx="8012">
                  <c:v>26.364572605561168</c:v>
                </c:pt>
                <c:pt idx="8013">
                  <c:v>17.576381737040855</c:v>
                </c:pt>
                <c:pt idx="8014">
                  <c:v>17.576381737040855</c:v>
                </c:pt>
                <c:pt idx="8015">
                  <c:v>8.7881908685204184</c:v>
                </c:pt>
                <c:pt idx="8016">
                  <c:v>21.970477171300995</c:v>
                </c:pt>
                <c:pt idx="8017">
                  <c:v>13.182286302780675</c:v>
                </c:pt>
                <c:pt idx="8018">
                  <c:v>17.576381737040855</c:v>
                </c:pt>
                <c:pt idx="8019">
                  <c:v>4.3940954342602145</c:v>
                </c:pt>
                <c:pt idx="8020">
                  <c:v>13.182286302780675</c:v>
                </c:pt>
                <c:pt idx="8021">
                  <c:v>17.576381737040855</c:v>
                </c:pt>
                <c:pt idx="8022">
                  <c:v>17.576381737040855</c:v>
                </c:pt>
                <c:pt idx="8023">
                  <c:v>0</c:v>
                </c:pt>
                <c:pt idx="8024">
                  <c:v>17.576381737040855</c:v>
                </c:pt>
                <c:pt idx="8025">
                  <c:v>26.364572605561168</c:v>
                </c:pt>
                <c:pt idx="8026">
                  <c:v>13.182286302780675</c:v>
                </c:pt>
                <c:pt idx="8027">
                  <c:v>13.182286302780675</c:v>
                </c:pt>
                <c:pt idx="8028">
                  <c:v>8.7881908685204184</c:v>
                </c:pt>
                <c:pt idx="8029">
                  <c:v>13.182286302780675</c:v>
                </c:pt>
                <c:pt idx="8030">
                  <c:v>4.3940954342602145</c:v>
                </c:pt>
                <c:pt idx="8031">
                  <c:v>21.970477171300995</c:v>
                </c:pt>
                <c:pt idx="8032">
                  <c:v>13.182286302780675</c:v>
                </c:pt>
                <c:pt idx="8033">
                  <c:v>21.970477171300995</c:v>
                </c:pt>
                <c:pt idx="8034">
                  <c:v>0</c:v>
                </c:pt>
                <c:pt idx="8035">
                  <c:v>26.364572605561168</c:v>
                </c:pt>
                <c:pt idx="8036">
                  <c:v>26.364572605561168</c:v>
                </c:pt>
                <c:pt idx="8037">
                  <c:v>26.364572605561168</c:v>
                </c:pt>
                <c:pt idx="8038">
                  <c:v>21.970477171300995</c:v>
                </c:pt>
                <c:pt idx="8039">
                  <c:v>30.758668039821487</c:v>
                </c:pt>
                <c:pt idx="8040">
                  <c:v>26.364572605561168</c:v>
                </c:pt>
                <c:pt idx="8041">
                  <c:v>13.182286302780675</c:v>
                </c:pt>
                <c:pt idx="8042">
                  <c:v>26.364572605561168</c:v>
                </c:pt>
                <c:pt idx="8043">
                  <c:v>26.364572605561168</c:v>
                </c:pt>
                <c:pt idx="8044">
                  <c:v>21.970477171300995</c:v>
                </c:pt>
                <c:pt idx="8045">
                  <c:v>17.576381737040855</c:v>
                </c:pt>
                <c:pt idx="8046">
                  <c:v>17.576381737040855</c:v>
                </c:pt>
                <c:pt idx="8047">
                  <c:v>17.576381737040855</c:v>
                </c:pt>
                <c:pt idx="8048">
                  <c:v>30.758668039821487</c:v>
                </c:pt>
                <c:pt idx="8049">
                  <c:v>35.152763474081702</c:v>
                </c:pt>
                <c:pt idx="8050">
                  <c:v>35.152763474081702</c:v>
                </c:pt>
                <c:pt idx="8051">
                  <c:v>35.152763474081702</c:v>
                </c:pt>
                <c:pt idx="8052">
                  <c:v>4.3940954342602145</c:v>
                </c:pt>
                <c:pt idx="8053">
                  <c:v>13.182286302780675</c:v>
                </c:pt>
                <c:pt idx="8054">
                  <c:v>26.364572605561168</c:v>
                </c:pt>
                <c:pt idx="8055">
                  <c:v>39.546858908341918</c:v>
                </c:pt>
                <c:pt idx="8056">
                  <c:v>21.970477171300995</c:v>
                </c:pt>
                <c:pt idx="8057">
                  <c:v>21.970477171300995</c:v>
                </c:pt>
                <c:pt idx="8058">
                  <c:v>0</c:v>
                </c:pt>
                <c:pt idx="8059">
                  <c:v>26.364572605561168</c:v>
                </c:pt>
                <c:pt idx="8060">
                  <c:v>30.758668039821487</c:v>
                </c:pt>
                <c:pt idx="8061">
                  <c:v>26.364572605561168</c:v>
                </c:pt>
                <c:pt idx="8062">
                  <c:v>4.3940954342602145</c:v>
                </c:pt>
                <c:pt idx="8063">
                  <c:v>21.970477171300995</c:v>
                </c:pt>
                <c:pt idx="8064">
                  <c:v>13.182286302780675</c:v>
                </c:pt>
                <c:pt idx="8065">
                  <c:v>26.364572605561168</c:v>
                </c:pt>
                <c:pt idx="8066">
                  <c:v>17.576381737040855</c:v>
                </c:pt>
                <c:pt idx="8067">
                  <c:v>13.182286302780675</c:v>
                </c:pt>
                <c:pt idx="8068">
                  <c:v>21.970477171300995</c:v>
                </c:pt>
                <c:pt idx="8069">
                  <c:v>17.576381737040855</c:v>
                </c:pt>
                <c:pt idx="8070">
                  <c:v>13.182286302780675</c:v>
                </c:pt>
                <c:pt idx="8071">
                  <c:v>17.576381737040855</c:v>
                </c:pt>
                <c:pt idx="8072">
                  <c:v>13.182286302780675</c:v>
                </c:pt>
                <c:pt idx="8073">
                  <c:v>26.364572605561168</c:v>
                </c:pt>
                <c:pt idx="8074">
                  <c:v>13.182286302780675</c:v>
                </c:pt>
                <c:pt idx="8075">
                  <c:v>13.182286302780675</c:v>
                </c:pt>
                <c:pt idx="8076">
                  <c:v>17.576381737040855</c:v>
                </c:pt>
                <c:pt idx="8077">
                  <c:v>13.182286302780675</c:v>
                </c:pt>
                <c:pt idx="8078">
                  <c:v>8.7881908685204184</c:v>
                </c:pt>
                <c:pt idx="8079">
                  <c:v>13.182286302780675</c:v>
                </c:pt>
                <c:pt idx="8080">
                  <c:v>8.7881908685204184</c:v>
                </c:pt>
                <c:pt idx="8081">
                  <c:v>13.182286302780675</c:v>
                </c:pt>
                <c:pt idx="8082">
                  <c:v>13.182286302780675</c:v>
                </c:pt>
                <c:pt idx="8083">
                  <c:v>13.182286302780675</c:v>
                </c:pt>
                <c:pt idx="8084">
                  <c:v>13.182286302780675</c:v>
                </c:pt>
                <c:pt idx="8085">
                  <c:v>8.7881908685204184</c:v>
                </c:pt>
                <c:pt idx="8086">
                  <c:v>13.182286302780675</c:v>
                </c:pt>
                <c:pt idx="8087">
                  <c:v>8.7881908685204184</c:v>
                </c:pt>
                <c:pt idx="8088">
                  <c:v>13.182286302780675</c:v>
                </c:pt>
                <c:pt idx="8089">
                  <c:v>17.576381737040855</c:v>
                </c:pt>
                <c:pt idx="8090">
                  <c:v>13.182286302780675</c:v>
                </c:pt>
                <c:pt idx="8091">
                  <c:v>17.576381737040855</c:v>
                </c:pt>
                <c:pt idx="8092">
                  <c:v>8.7881908685204184</c:v>
                </c:pt>
                <c:pt idx="8093">
                  <c:v>17.576381737040855</c:v>
                </c:pt>
                <c:pt idx="8094">
                  <c:v>17.576381737040855</c:v>
                </c:pt>
                <c:pt idx="8095">
                  <c:v>17.576381737040855</c:v>
                </c:pt>
                <c:pt idx="8096">
                  <c:v>13.182286302780675</c:v>
                </c:pt>
                <c:pt idx="8097">
                  <c:v>8.7881908685204184</c:v>
                </c:pt>
                <c:pt idx="8098">
                  <c:v>8.7881908685204184</c:v>
                </c:pt>
                <c:pt idx="8099">
                  <c:v>17.576381737040855</c:v>
                </c:pt>
                <c:pt idx="8100">
                  <c:v>17.576381737040855</c:v>
                </c:pt>
                <c:pt idx="8101">
                  <c:v>17.576381737040855</c:v>
                </c:pt>
                <c:pt idx="8102">
                  <c:v>8.7881908685204184</c:v>
                </c:pt>
                <c:pt idx="8103">
                  <c:v>13.182286302780675</c:v>
                </c:pt>
                <c:pt idx="8104">
                  <c:v>4.3940954342602145</c:v>
                </c:pt>
                <c:pt idx="8105">
                  <c:v>13.182286302780675</c:v>
                </c:pt>
                <c:pt idx="8106">
                  <c:v>13.182286302780675</c:v>
                </c:pt>
                <c:pt idx="8107">
                  <c:v>13.182286302780675</c:v>
                </c:pt>
                <c:pt idx="8108">
                  <c:v>8.7881908685204184</c:v>
                </c:pt>
                <c:pt idx="8109">
                  <c:v>21.970477171300995</c:v>
                </c:pt>
                <c:pt idx="8110">
                  <c:v>21.970477171300995</c:v>
                </c:pt>
                <c:pt idx="8111">
                  <c:v>21.970477171300995</c:v>
                </c:pt>
                <c:pt idx="8112">
                  <c:v>8.7881908685204184</c:v>
                </c:pt>
                <c:pt idx="8113">
                  <c:v>21.970477171300995</c:v>
                </c:pt>
                <c:pt idx="8114">
                  <c:v>21.970477171300995</c:v>
                </c:pt>
                <c:pt idx="8115">
                  <c:v>13.182286302780675</c:v>
                </c:pt>
                <c:pt idx="8116">
                  <c:v>13.182286302780675</c:v>
                </c:pt>
                <c:pt idx="8117">
                  <c:v>21.970477171300995</c:v>
                </c:pt>
                <c:pt idx="8118">
                  <c:v>21.970477171300995</c:v>
                </c:pt>
                <c:pt idx="8119">
                  <c:v>30.758668039821487</c:v>
                </c:pt>
                <c:pt idx="8120">
                  <c:v>21.970477171300995</c:v>
                </c:pt>
                <c:pt idx="8121">
                  <c:v>13.182286302780675</c:v>
                </c:pt>
                <c:pt idx="8122">
                  <c:v>4.3940954342602145</c:v>
                </c:pt>
                <c:pt idx="8123">
                  <c:v>17.576381737040855</c:v>
                </c:pt>
                <c:pt idx="8124">
                  <c:v>26.364572605561168</c:v>
                </c:pt>
                <c:pt idx="8125">
                  <c:v>26.364572605561168</c:v>
                </c:pt>
                <c:pt idx="8126">
                  <c:v>8.7881908685204184</c:v>
                </c:pt>
                <c:pt idx="8127">
                  <c:v>26.364572605561168</c:v>
                </c:pt>
                <c:pt idx="8128">
                  <c:v>26.364572605561168</c:v>
                </c:pt>
                <c:pt idx="8129">
                  <c:v>21.970477171300995</c:v>
                </c:pt>
                <c:pt idx="8130">
                  <c:v>26.364572605561168</c:v>
                </c:pt>
                <c:pt idx="8131">
                  <c:v>-4.3940954342602065</c:v>
                </c:pt>
                <c:pt idx="8132">
                  <c:v>13.182286302780675</c:v>
                </c:pt>
                <c:pt idx="8133">
                  <c:v>17.576381737040855</c:v>
                </c:pt>
                <c:pt idx="8134">
                  <c:v>26.364572605561168</c:v>
                </c:pt>
                <c:pt idx="8135">
                  <c:v>26.364572605561168</c:v>
                </c:pt>
                <c:pt idx="8136">
                  <c:v>21.970477171300995</c:v>
                </c:pt>
                <c:pt idx="8137">
                  <c:v>13.182286302780675</c:v>
                </c:pt>
                <c:pt idx="8138">
                  <c:v>13.182286302780675</c:v>
                </c:pt>
                <c:pt idx="8139">
                  <c:v>21.970477171300995</c:v>
                </c:pt>
                <c:pt idx="8140">
                  <c:v>26.364572605561168</c:v>
                </c:pt>
                <c:pt idx="8141">
                  <c:v>17.576381737040855</c:v>
                </c:pt>
                <c:pt idx="8142">
                  <c:v>30.758668039821487</c:v>
                </c:pt>
                <c:pt idx="8143">
                  <c:v>17.576381737040855</c:v>
                </c:pt>
                <c:pt idx="8144">
                  <c:v>21.970477171300995</c:v>
                </c:pt>
                <c:pt idx="8145">
                  <c:v>13.182286302780675</c:v>
                </c:pt>
                <c:pt idx="8146">
                  <c:v>4.3940954342602145</c:v>
                </c:pt>
                <c:pt idx="8147">
                  <c:v>17.576381737040855</c:v>
                </c:pt>
                <c:pt idx="8148">
                  <c:v>13.182286302780675</c:v>
                </c:pt>
                <c:pt idx="8149">
                  <c:v>17.576381737040855</c:v>
                </c:pt>
                <c:pt idx="8150">
                  <c:v>4.3940954342602145</c:v>
                </c:pt>
                <c:pt idx="8151">
                  <c:v>13.182286302780675</c:v>
                </c:pt>
                <c:pt idx="8152">
                  <c:v>26.364572605561168</c:v>
                </c:pt>
                <c:pt idx="8153">
                  <c:v>8.7881908685204184</c:v>
                </c:pt>
                <c:pt idx="8154">
                  <c:v>4.3940954342602145</c:v>
                </c:pt>
                <c:pt idx="8155">
                  <c:v>0</c:v>
                </c:pt>
                <c:pt idx="8156">
                  <c:v>17.576381737040855</c:v>
                </c:pt>
                <c:pt idx="8157">
                  <c:v>21.970477171300995</c:v>
                </c:pt>
                <c:pt idx="8158">
                  <c:v>4.3940954342602145</c:v>
                </c:pt>
                <c:pt idx="8159">
                  <c:v>30.758668039821487</c:v>
                </c:pt>
                <c:pt idx="8160">
                  <c:v>13.182286302780675</c:v>
                </c:pt>
                <c:pt idx="8161">
                  <c:v>13.182286302780675</c:v>
                </c:pt>
                <c:pt idx="8162">
                  <c:v>21.970477171300995</c:v>
                </c:pt>
                <c:pt idx="8163">
                  <c:v>26.364572605561168</c:v>
                </c:pt>
                <c:pt idx="8164">
                  <c:v>8.7881908685204184</c:v>
                </c:pt>
                <c:pt idx="8165">
                  <c:v>21.970477171300995</c:v>
                </c:pt>
                <c:pt idx="8166">
                  <c:v>4.3940954342602145</c:v>
                </c:pt>
                <c:pt idx="8167">
                  <c:v>17.576381737040855</c:v>
                </c:pt>
                <c:pt idx="8168">
                  <c:v>8.7881908685204184</c:v>
                </c:pt>
                <c:pt idx="8169">
                  <c:v>13.182286302780675</c:v>
                </c:pt>
                <c:pt idx="8170">
                  <c:v>17.576381737040855</c:v>
                </c:pt>
                <c:pt idx="8171">
                  <c:v>13.182286302780675</c:v>
                </c:pt>
                <c:pt idx="8172">
                  <c:v>17.576381737040855</c:v>
                </c:pt>
                <c:pt idx="8173">
                  <c:v>4.3940954342602145</c:v>
                </c:pt>
                <c:pt idx="8174">
                  <c:v>13.182286302780675</c:v>
                </c:pt>
                <c:pt idx="8175">
                  <c:v>13.182286302780675</c:v>
                </c:pt>
                <c:pt idx="8176">
                  <c:v>17.576381737040855</c:v>
                </c:pt>
                <c:pt idx="8177">
                  <c:v>8.7881908685204184</c:v>
                </c:pt>
                <c:pt idx="8178">
                  <c:v>4.3940954342602145</c:v>
                </c:pt>
                <c:pt idx="8179">
                  <c:v>17.576381737040855</c:v>
                </c:pt>
                <c:pt idx="8180">
                  <c:v>13.182286302780675</c:v>
                </c:pt>
                <c:pt idx="8181">
                  <c:v>17.576381737040855</c:v>
                </c:pt>
                <c:pt idx="8182">
                  <c:v>8.7881908685204184</c:v>
                </c:pt>
                <c:pt idx="8183">
                  <c:v>13.182286302780675</c:v>
                </c:pt>
                <c:pt idx="8184">
                  <c:v>8.7881908685204184</c:v>
                </c:pt>
                <c:pt idx="8185">
                  <c:v>13.182286302780675</c:v>
                </c:pt>
                <c:pt idx="8186">
                  <c:v>13.182286302780675</c:v>
                </c:pt>
                <c:pt idx="8187">
                  <c:v>17.576381737040855</c:v>
                </c:pt>
                <c:pt idx="8188">
                  <c:v>21.970477171300995</c:v>
                </c:pt>
                <c:pt idx="8189">
                  <c:v>17.576381737040855</c:v>
                </c:pt>
                <c:pt idx="8190">
                  <c:v>17.576381737040855</c:v>
                </c:pt>
                <c:pt idx="8191">
                  <c:v>4.3940954342602145</c:v>
                </c:pt>
                <c:pt idx="8192">
                  <c:v>8.7881908685204184</c:v>
                </c:pt>
                <c:pt idx="8193">
                  <c:v>8.7881908685204184</c:v>
                </c:pt>
                <c:pt idx="8194">
                  <c:v>17.576381737040855</c:v>
                </c:pt>
                <c:pt idx="8195">
                  <c:v>8.7881908685204184</c:v>
                </c:pt>
                <c:pt idx="8196">
                  <c:v>8.7881908685204184</c:v>
                </c:pt>
                <c:pt idx="8197">
                  <c:v>17.576381737040855</c:v>
                </c:pt>
                <c:pt idx="8198">
                  <c:v>13.182286302780675</c:v>
                </c:pt>
                <c:pt idx="8199">
                  <c:v>0</c:v>
                </c:pt>
                <c:pt idx="8200">
                  <c:v>21.970477171300995</c:v>
                </c:pt>
                <c:pt idx="8201">
                  <c:v>4.3940954342602145</c:v>
                </c:pt>
                <c:pt idx="8202">
                  <c:v>21.970477171300995</c:v>
                </c:pt>
                <c:pt idx="8203">
                  <c:v>4.3940954342602145</c:v>
                </c:pt>
                <c:pt idx="8204">
                  <c:v>30.758668039821487</c:v>
                </c:pt>
                <c:pt idx="8205">
                  <c:v>26.364572605561168</c:v>
                </c:pt>
                <c:pt idx="8206">
                  <c:v>0</c:v>
                </c:pt>
                <c:pt idx="8207">
                  <c:v>8.7881908685204184</c:v>
                </c:pt>
                <c:pt idx="8208">
                  <c:v>8.7881908685204184</c:v>
                </c:pt>
                <c:pt idx="8209">
                  <c:v>17.576381737040855</c:v>
                </c:pt>
                <c:pt idx="8210">
                  <c:v>26.364572605561168</c:v>
                </c:pt>
                <c:pt idx="8211">
                  <c:v>13.182286302780675</c:v>
                </c:pt>
                <c:pt idx="8212">
                  <c:v>17.576381737040855</c:v>
                </c:pt>
                <c:pt idx="8213">
                  <c:v>21.970477171300995</c:v>
                </c:pt>
                <c:pt idx="8214">
                  <c:v>17.576381737040855</c:v>
                </c:pt>
                <c:pt idx="8215">
                  <c:v>26.364572605561168</c:v>
                </c:pt>
                <c:pt idx="8216">
                  <c:v>17.576381737040855</c:v>
                </c:pt>
                <c:pt idx="8217">
                  <c:v>21.970477171300995</c:v>
                </c:pt>
                <c:pt idx="8218">
                  <c:v>26.364572605561168</c:v>
                </c:pt>
                <c:pt idx="8219">
                  <c:v>26.364572605561168</c:v>
                </c:pt>
                <c:pt idx="8220">
                  <c:v>17.576381737040855</c:v>
                </c:pt>
                <c:pt idx="8221">
                  <c:v>17.576381737040855</c:v>
                </c:pt>
                <c:pt idx="8222">
                  <c:v>17.576381737040855</c:v>
                </c:pt>
                <c:pt idx="8223">
                  <c:v>13.182286302780675</c:v>
                </c:pt>
                <c:pt idx="8224">
                  <c:v>13.182286302780675</c:v>
                </c:pt>
                <c:pt idx="8225">
                  <c:v>17.576381737040855</c:v>
                </c:pt>
                <c:pt idx="8226">
                  <c:v>17.576381737040855</c:v>
                </c:pt>
                <c:pt idx="8227">
                  <c:v>17.576381737040855</c:v>
                </c:pt>
                <c:pt idx="8228">
                  <c:v>4.3940954342602145</c:v>
                </c:pt>
                <c:pt idx="8229">
                  <c:v>13.182286302780675</c:v>
                </c:pt>
                <c:pt idx="8230">
                  <c:v>17.576381737040855</c:v>
                </c:pt>
                <c:pt idx="8231">
                  <c:v>8.7881908685204184</c:v>
                </c:pt>
                <c:pt idx="8232">
                  <c:v>21.970477171300995</c:v>
                </c:pt>
                <c:pt idx="8233">
                  <c:v>13.182286302780675</c:v>
                </c:pt>
                <c:pt idx="8234">
                  <c:v>17.576381737040855</c:v>
                </c:pt>
                <c:pt idx="8235">
                  <c:v>13.182286302780675</c:v>
                </c:pt>
                <c:pt idx="8236">
                  <c:v>17.576381737040855</c:v>
                </c:pt>
                <c:pt idx="8237">
                  <c:v>17.576381737040855</c:v>
                </c:pt>
                <c:pt idx="8238">
                  <c:v>17.576381737040855</c:v>
                </c:pt>
                <c:pt idx="8239">
                  <c:v>13.182286302780675</c:v>
                </c:pt>
                <c:pt idx="8240">
                  <c:v>13.182286302780675</c:v>
                </c:pt>
                <c:pt idx="8241">
                  <c:v>13.182286302780675</c:v>
                </c:pt>
                <c:pt idx="8242">
                  <c:v>17.576381737040855</c:v>
                </c:pt>
                <c:pt idx="8243">
                  <c:v>13.182286302780675</c:v>
                </c:pt>
                <c:pt idx="8244">
                  <c:v>21.970477171300995</c:v>
                </c:pt>
                <c:pt idx="8245">
                  <c:v>17.576381737040855</c:v>
                </c:pt>
                <c:pt idx="8246">
                  <c:v>21.970477171300995</c:v>
                </c:pt>
                <c:pt idx="8247">
                  <c:v>17.576381737040855</c:v>
                </c:pt>
                <c:pt idx="8248">
                  <c:v>13.182286302780675</c:v>
                </c:pt>
                <c:pt idx="8249">
                  <c:v>13.182286302780675</c:v>
                </c:pt>
                <c:pt idx="8250">
                  <c:v>4.3940954342602145</c:v>
                </c:pt>
                <c:pt idx="8251">
                  <c:v>26.364572605561168</c:v>
                </c:pt>
                <c:pt idx="8252">
                  <c:v>0</c:v>
                </c:pt>
                <c:pt idx="8253">
                  <c:v>21.970477171300995</c:v>
                </c:pt>
                <c:pt idx="8254">
                  <c:v>4.3940954342602145</c:v>
                </c:pt>
                <c:pt idx="8255">
                  <c:v>13.182286302780675</c:v>
                </c:pt>
                <c:pt idx="8256">
                  <c:v>8.7881908685204184</c:v>
                </c:pt>
                <c:pt idx="8257">
                  <c:v>17.576381737040855</c:v>
                </c:pt>
                <c:pt idx="8258">
                  <c:v>13.182286302780675</c:v>
                </c:pt>
                <c:pt idx="8259">
                  <c:v>13.182286302780675</c:v>
                </c:pt>
                <c:pt idx="8260">
                  <c:v>4.3940954342602145</c:v>
                </c:pt>
                <c:pt idx="8261">
                  <c:v>21.970477171300995</c:v>
                </c:pt>
                <c:pt idx="8262">
                  <c:v>13.182286302780675</c:v>
                </c:pt>
                <c:pt idx="8263">
                  <c:v>13.182286302780675</c:v>
                </c:pt>
                <c:pt idx="8264">
                  <c:v>17.576381737040855</c:v>
                </c:pt>
                <c:pt idx="8265">
                  <c:v>17.576381737040855</c:v>
                </c:pt>
                <c:pt idx="8266">
                  <c:v>13.182286302780675</c:v>
                </c:pt>
                <c:pt idx="8267">
                  <c:v>26.364572605561168</c:v>
                </c:pt>
                <c:pt idx="8268">
                  <c:v>21.970477171300995</c:v>
                </c:pt>
                <c:pt idx="8269">
                  <c:v>17.576381737040855</c:v>
                </c:pt>
                <c:pt idx="8270">
                  <c:v>17.576381737040855</c:v>
                </c:pt>
                <c:pt idx="8271">
                  <c:v>21.970477171300995</c:v>
                </c:pt>
                <c:pt idx="8272">
                  <c:v>21.970477171300995</c:v>
                </c:pt>
                <c:pt idx="8273">
                  <c:v>17.576381737040855</c:v>
                </c:pt>
                <c:pt idx="8274">
                  <c:v>8.7881908685204184</c:v>
                </c:pt>
                <c:pt idx="8275">
                  <c:v>8.7881908685204184</c:v>
                </c:pt>
                <c:pt idx="8276">
                  <c:v>8.7881908685204184</c:v>
                </c:pt>
                <c:pt idx="8277">
                  <c:v>13.182286302780675</c:v>
                </c:pt>
                <c:pt idx="8278">
                  <c:v>26.364572605561168</c:v>
                </c:pt>
                <c:pt idx="8279">
                  <c:v>17.576381737040855</c:v>
                </c:pt>
                <c:pt idx="8280">
                  <c:v>21.970477171300995</c:v>
                </c:pt>
                <c:pt idx="8281">
                  <c:v>35.152763474081702</c:v>
                </c:pt>
                <c:pt idx="8282">
                  <c:v>13.182286302780675</c:v>
                </c:pt>
                <c:pt idx="8283">
                  <c:v>21.970477171300995</c:v>
                </c:pt>
                <c:pt idx="8284">
                  <c:v>0</c:v>
                </c:pt>
                <c:pt idx="8285">
                  <c:v>17.576381737040855</c:v>
                </c:pt>
                <c:pt idx="8286">
                  <c:v>17.576381737040855</c:v>
                </c:pt>
                <c:pt idx="8287">
                  <c:v>17.576381737040855</c:v>
                </c:pt>
                <c:pt idx="8288">
                  <c:v>21.970477171300995</c:v>
                </c:pt>
                <c:pt idx="8289">
                  <c:v>30.758668039821487</c:v>
                </c:pt>
                <c:pt idx="8290">
                  <c:v>21.970477171300995</c:v>
                </c:pt>
                <c:pt idx="8291">
                  <c:v>21.970477171300995</c:v>
                </c:pt>
                <c:pt idx="8292">
                  <c:v>17.576381737040855</c:v>
                </c:pt>
                <c:pt idx="8293">
                  <c:v>13.182286302780675</c:v>
                </c:pt>
                <c:pt idx="8294">
                  <c:v>17.576381737040855</c:v>
                </c:pt>
                <c:pt idx="8295">
                  <c:v>21.970477171300995</c:v>
                </c:pt>
                <c:pt idx="8296">
                  <c:v>8.7881908685204184</c:v>
                </c:pt>
                <c:pt idx="8297">
                  <c:v>13.182286302780675</c:v>
                </c:pt>
                <c:pt idx="8298">
                  <c:v>0</c:v>
                </c:pt>
                <c:pt idx="8299">
                  <c:v>4.3940954342602145</c:v>
                </c:pt>
                <c:pt idx="8300">
                  <c:v>8.7881908685204184</c:v>
                </c:pt>
                <c:pt idx="8301">
                  <c:v>4.3940954342602145</c:v>
                </c:pt>
                <c:pt idx="8302">
                  <c:v>0</c:v>
                </c:pt>
                <c:pt idx="8303">
                  <c:v>8.7881908685204184</c:v>
                </c:pt>
                <c:pt idx="8304">
                  <c:v>26.364572605561168</c:v>
                </c:pt>
                <c:pt idx="8305">
                  <c:v>0</c:v>
                </c:pt>
                <c:pt idx="8306">
                  <c:v>17.576381737040855</c:v>
                </c:pt>
                <c:pt idx="8307">
                  <c:v>4.3940954342602145</c:v>
                </c:pt>
                <c:pt idx="8308">
                  <c:v>8.7881908685204184</c:v>
                </c:pt>
                <c:pt idx="8309">
                  <c:v>4.3940954342602145</c:v>
                </c:pt>
                <c:pt idx="8310">
                  <c:v>8.7881908685204184</c:v>
                </c:pt>
                <c:pt idx="8311">
                  <c:v>17.576381737040855</c:v>
                </c:pt>
                <c:pt idx="8312">
                  <c:v>17.576381737040855</c:v>
                </c:pt>
                <c:pt idx="8313">
                  <c:v>4.3940954342602145</c:v>
                </c:pt>
                <c:pt idx="8314">
                  <c:v>8.7881908685204184</c:v>
                </c:pt>
                <c:pt idx="8315">
                  <c:v>13.182286302780675</c:v>
                </c:pt>
                <c:pt idx="8316">
                  <c:v>8.7881908685204184</c:v>
                </c:pt>
                <c:pt idx="8317">
                  <c:v>17.576381737040855</c:v>
                </c:pt>
                <c:pt idx="8318">
                  <c:v>13.182286302780675</c:v>
                </c:pt>
                <c:pt idx="8319">
                  <c:v>13.182286302780675</c:v>
                </c:pt>
                <c:pt idx="8320">
                  <c:v>8.7881908685204184</c:v>
                </c:pt>
                <c:pt idx="8321">
                  <c:v>21.970477171300995</c:v>
                </c:pt>
                <c:pt idx="8322">
                  <c:v>13.182286302780675</c:v>
                </c:pt>
                <c:pt idx="8323">
                  <c:v>13.182286302780675</c:v>
                </c:pt>
                <c:pt idx="8324">
                  <c:v>8.7881908685204184</c:v>
                </c:pt>
                <c:pt idx="8325">
                  <c:v>13.182286302780675</c:v>
                </c:pt>
                <c:pt idx="8326">
                  <c:v>8.7881908685204184</c:v>
                </c:pt>
                <c:pt idx="8327">
                  <c:v>8.7881908685204184</c:v>
                </c:pt>
                <c:pt idx="8328">
                  <c:v>13.182286302780675</c:v>
                </c:pt>
                <c:pt idx="8329">
                  <c:v>8.7881908685204184</c:v>
                </c:pt>
                <c:pt idx="8330">
                  <c:v>8.7881908685204184</c:v>
                </c:pt>
                <c:pt idx="8331">
                  <c:v>21.970477171300995</c:v>
                </c:pt>
                <c:pt idx="8332">
                  <c:v>13.182286302780675</c:v>
                </c:pt>
                <c:pt idx="8333">
                  <c:v>17.576381737040855</c:v>
                </c:pt>
                <c:pt idx="8334">
                  <c:v>13.182286302780675</c:v>
                </c:pt>
                <c:pt idx="8335">
                  <c:v>8.7881908685204184</c:v>
                </c:pt>
                <c:pt idx="8336">
                  <c:v>26.364572605561168</c:v>
                </c:pt>
                <c:pt idx="8337">
                  <c:v>26.364572605561168</c:v>
                </c:pt>
                <c:pt idx="8338">
                  <c:v>21.970477171300995</c:v>
                </c:pt>
                <c:pt idx="8339">
                  <c:v>8.7881908685204184</c:v>
                </c:pt>
                <c:pt idx="8340">
                  <c:v>17.576381737040855</c:v>
                </c:pt>
                <c:pt idx="8341">
                  <c:v>17.576381737040855</c:v>
                </c:pt>
                <c:pt idx="8342">
                  <c:v>13.182286302780675</c:v>
                </c:pt>
                <c:pt idx="8343">
                  <c:v>13.182286302780675</c:v>
                </c:pt>
                <c:pt idx="8344">
                  <c:v>21.970477171300995</c:v>
                </c:pt>
                <c:pt idx="8345">
                  <c:v>17.576381737040855</c:v>
                </c:pt>
                <c:pt idx="8346">
                  <c:v>4.3940954342602145</c:v>
                </c:pt>
                <c:pt idx="8347">
                  <c:v>13.182286302780675</c:v>
                </c:pt>
                <c:pt idx="8348">
                  <c:v>8.7881908685204184</c:v>
                </c:pt>
                <c:pt idx="8349">
                  <c:v>4.3940954342602145</c:v>
                </c:pt>
                <c:pt idx="8350">
                  <c:v>17.576381737040855</c:v>
                </c:pt>
                <c:pt idx="8351">
                  <c:v>4.3940954342602145</c:v>
                </c:pt>
                <c:pt idx="8352">
                  <c:v>17.576381737040855</c:v>
                </c:pt>
                <c:pt idx="8353">
                  <c:v>13.182286302780675</c:v>
                </c:pt>
                <c:pt idx="8354">
                  <c:v>13.182286302780675</c:v>
                </c:pt>
                <c:pt idx="8355">
                  <c:v>26.364572605561168</c:v>
                </c:pt>
                <c:pt idx="8356">
                  <c:v>4.3940954342602145</c:v>
                </c:pt>
                <c:pt idx="8357">
                  <c:v>21.970477171300995</c:v>
                </c:pt>
                <c:pt idx="8358">
                  <c:v>21.970477171300995</c:v>
                </c:pt>
                <c:pt idx="8359">
                  <c:v>30.758668039821487</c:v>
                </c:pt>
                <c:pt idx="8360">
                  <c:v>21.970477171300995</c:v>
                </c:pt>
                <c:pt idx="8361">
                  <c:v>13.182286302780675</c:v>
                </c:pt>
                <c:pt idx="8362">
                  <c:v>21.970477171300995</c:v>
                </c:pt>
                <c:pt idx="8363">
                  <c:v>21.970477171300995</c:v>
                </c:pt>
                <c:pt idx="8364">
                  <c:v>13.182286302780675</c:v>
                </c:pt>
                <c:pt idx="8365">
                  <c:v>26.364572605561168</c:v>
                </c:pt>
                <c:pt idx="8366">
                  <c:v>26.364572605561168</c:v>
                </c:pt>
                <c:pt idx="8367">
                  <c:v>21.970477171300995</c:v>
                </c:pt>
                <c:pt idx="8368">
                  <c:v>21.970477171300995</c:v>
                </c:pt>
                <c:pt idx="8369">
                  <c:v>30.758668039821487</c:v>
                </c:pt>
                <c:pt idx="8370">
                  <c:v>21.970477171300995</c:v>
                </c:pt>
                <c:pt idx="8371">
                  <c:v>21.970477171300995</c:v>
                </c:pt>
                <c:pt idx="8372">
                  <c:v>17.576381737040855</c:v>
                </c:pt>
                <c:pt idx="8373">
                  <c:v>17.576381737040855</c:v>
                </c:pt>
                <c:pt idx="8374">
                  <c:v>17.576381737040855</c:v>
                </c:pt>
                <c:pt idx="8375">
                  <c:v>4.3940954342602145</c:v>
                </c:pt>
                <c:pt idx="8376">
                  <c:v>-4.3940954342602065</c:v>
                </c:pt>
                <c:pt idx="8377">
                  <c:v>39.546858908341918</c:v>
                </c:pt>
                <c:pt idx="8378">
                  <c:v>8.7881908685204184</c:v>
                </c:pt>
                <c:pt idx="8379">
                  <c:v>4.3940954342602145</c:v>
                </c:pt>
                <c:pt idx="8380">
                  <c:v>-8.7881908685204184</c:v>
                </c:pt>
                <c:pt idx="8381">
                  <c:v>13.182286302780675</c:v>
                </c:pt>
                <c:pt idx="8382">
                  <c:v>17.576381737040855</c:v>
                </c:pt>
                <c:pt idx="8383">
                  <c:v>0</c:v>
                </c:pt>
                <c:pt idx="8384">
                  <c:v>8.7881908685204184</c:v>
                </c:pt>
                <c:pt idx="8385">
                  <c:v>26.364572605561168</c:v>
                </c:pt>
                <c:pt idx="8386">
                  <c:v>4.3940954342602145</c:v>
                </c:pt>
                <c:pt idx="8387">
                  <c:v>13.182286302780675</c:v>
                </c:pt>
                <c:pt idx="8388">
                  <c:v>26.364572605561168</c:v>
                </c:pt>
                <c:pt idx="8389">
                  <c:v>-4.3940954342602065</c:v>
                </c:pt>
                <c:pt idx="8390">
                  <c:v>0</c:v>
                </c:pt>
                <c:pt idx="8391">
                  <c:v>8.7881908685204184</c:v>
                </c:pt>
                <c:pt idx="8392">
                  <c:v>26.364572605561168</c:v>
                </c:pt>
                <c:pt idx="8393">
                  <c:v>0</c:v>
                </c:pt>
                <c:pt idx="8394">
                  <c:v>21.970477171300995</c:v>
                </c:pt>
                <c:pt idx="8395">
                  <c:v>0</c:v>
                </c:pt>
                <c:pt idx="8396">
                  <c:v>17.576381737040855</c:v>
                </c:pt>
                <c:pt idx="8397">
                  <c:v>13.182286302780675</c:v>
                </c:pt>
                <c:pt idx="8398">
                  <c:v>13.182286302780675</c:v>
                </c:pt>
                <c:pt idx="8399">
                  <c:v>21.970477171300995</c:v>
                </c:pt>
                <c:pt idx="8400">
                  <c:v>8.7881908685204184</c:v>
                </c:pt>
                <c:pt idx="8401">
                  <c:v>8.7881908685204184</c:v>
                </c:pt>
                <c:pt idx="8402">
                  <c:v>17.576381737040855</c:v>
                </c:pt>
                <c:pt idx="8403">
                  <c:v>13.182286302780675</c:v>
                </c:pt>
                <c:pt idx="8404">
                  <c:v>17.576381737040855</c:v>
                </c:pt>
                <c:pt idx="8405">
                  <c:v>8.7881908685204184</c:v>
                </c:pt>
                <c:pt idx="8406">
                  <c:v>4.3940954342602145</c:v>
                </c:pt>
                <c:pt idx="8407">
                  <c:v>4.3940954342602145</c:v>
                </c:pt>
                <c:pt idx="8408">
                  <c:v>8.7881908685204184</c:v>
                </c:pt>
                <c:pt idx="8409">
                  <c:v>8.7881908685204184</c:v>
                </c:pt>
                <c:pt idx="8410">
                  <c:v>13.182286302780675</c:v>
                </c:pt>
                <c:pt idx="8411">
                  <c:v>4.3940954342602145</c:v>
                </c:pt>
                <c:pt idx="8412">
                  <c:v>8.7881908685204184</c:v>
                </c:pt>
                <c:pt idx="8413">
                  <c:v>26.364572605561168</c:v>
                </c:pt>
                <c:pt idx="8414">
                  <c:v>17.576381737040855</c:v>
                </c:pt>
                <c:pt idx="8415">
                  <c:v>17.576381737040855</c:v>
                </c:pt>
                <c:pt idx="8416">
                  <c:v>17.576381737040855</c:v>
                </c:pt>
                <c:pt idx="8417">
                  <c:v>13.182286302780675</c:v>
                </c:pt>
                <c:pt idx="8418">
                  <c:v>13.182286302780675</c:v>
                </c:pt>
                <c:pt idx="8419">
                  <c:v>17.576381737040855</c:v>
                </c:pt>
                <c:pt idx="8420">
                  <c:v>21.970477171300995</c:v>
                </c:pt>
                <c:pt idx="8421">
                  <c:v>26.364572605561168</c:v>
                </c:pt>
                <c:pt idx="8422">
                  <c:v>17.576381737040855</c:v>
                </c:pt>
                <c:pt idx="8423">
                  <c:v>13.182286302780675</c:v>
                </c:pt>
                <c:pt idx="8424">
                  <c:v>4.3940954342602145</c:v>
                </c:pt>
                <c:pt idx="8425">
                  <c:v>0</c:v>
                </c:pt>
                <c:pt idx="8426">
                  <c:v>13.182286302780675</c:v>
                </c:pt>
                <c:pt idx="8427">
                  <c:v>4.3940954342602145</c:v>
                </c:pt>
                <c:pt idx="8428">
                  <c:v>8.7881908685204184</c:v>
                </c:pt>
                <c:pt idx="8429">
                  <c:v>21.970477171300995</c:v>
                </c:pt>
                <c:pt idx="8430">
                  <c:v>13.182286302780675</c:v>
                </c:pt>
                <c:pt idx="8431">
                  <c:v>17.576381737040855</c:v>
                </c:pt>
                <c:pt idx="8432">
                  <c:v>30.758668039821487</c:v>
                </c:pt>
                <c:pt idx="8433">
                  <c:v>13.182286302780675</c:v>
                </c:pt>
                <c:pt idx="8434">
                  <c:v>17.576381737040855</c:v>
                </c:pt>
                <c:pt idx="8435">
                  <c:v>13.182286302780675</c:v>
                </c:pt>
                <c:pt idx="8436">
                  <c:v>26.364572605561168</c:v>
                </c:pt>
                <c:pt idx="8437">
                  <c:v>26.364572605561168</c:v>
                </c:pt>
                <c:pt idx="8438">
                  <c:v>17.576381737040855</c:v>
                </c:pt>
                <c:pt idx="8439">
                  <c:v>21.970477171300995</c:v>
                </c:pt>
                <c:pt idx="8440">
                  <c:v>17.576381737040855</c:v>
                </c:pt>
                <c:pt idx="8441">
                  <c:v>13.182286302780675</c:v>
                </c:pt>
                <c:pt idx="8442">
                  <c:v>17.576381737040855</c:v>
                </c:pt>
                <c:pt idx="8443">
                  <c:v>26.364572605561168</c:v>
                </c:pt>
                <c:pt idx="8444">
                  <c:v>17.576381737040855</c:v>
                </c:pt>
                <c:pt idx="8445">
                  <c:v>17.576381737040855</c:v>
                </c:pt>
                <c:pt idx="8446">
                  <c:v>26.364572605561168</c:v>
                </c:pt>
                <c:pt idx="8447">
                  <c:v>8.7881908685204184</c:v>
                </c:pt>
                <c:pt idx="8448">
                  <c:v>17.576381737040855</c:v>
                </c:pt>
                <c:pt idx="8449">
                  <c:v>26.364572605561168</c:v>
                </c:pt>
                <c:pt idx="8450">
                  <c:v>13.182286302780675</c:v>
                </c:pt>
                <c:pt idx="8451">
                  <c:v>17.576381737040855</c:v>
                </c:pt>
                <c:pt idx="8452">
                  <c:v>8.7881908685204184</c:v>
                </c:pt>
                <c:pt idx="8453">
                  <c:v>17.576381737040855</c:v>
                </c:pt>
                <c:pt idx="8454">
                  <c:v>13.182286302780675</c:v>
                </c:pt>
                <c:pt idx="8455">
                  <c:v>8.7881908685204184</c:v>
                </c:pt>
                <c:pt idx="8456">
                  <c:v>4.3940954342602145</c:v>
                </c:pt>
                <c:pt idx="8457">
                  <c:v>4.3940954342602145</c:v>
                </c:pt>
                <c:pt idx="8458">
                  <c:v>17.576381737040855</c:v>
                </c:pt>
                <c:pt idx="8459">
                  <c:v>8.7881908685204184</c:v>
                </c:pt>
                <c:pt idx="8460">
                  <c:v>13.182286302780675</c:v>
                </c:pt>
                <c:pt idx="8461">
                  <c:v>13.182286302780675</c:v>
                </c:pt>
                <c:pt idx="8462">
                  <c:v>13.182286302780675</c:v>
                </c:pt>
                <c:pt idx="8463">
                  <c:v>8.7881908685204184</c:v>
                </c:pt>
                <c:pt idx="8464">
                  <c:v>8.7881908685204184</c:v>
                </c:pt>
                <c:pt idx="8465">
                  <c:v>17.576381737040855</c:v>
                </c:pt>
                <c:pt idx="8466">
                  <c:v>13.182286302780675</c:v>
                </c:pt>
                <c:pt idx="8467">
                  <c:v>17.576381737040855</c:v>
                </c:pt>
                <c:pt idx="8468">
                  <c:v>13.182286302780675</c:v>
                </c:pt>
                <c:pt idx="8469">
                  <c:v>17.576381737040855</c:v>
                </c:pt>
                <c:pt idx="8470">
                  <c:v>8.7881908685204184</c:v>
                </c:pt>
                <c:pt idx="8471">
                  <c:v>17.576381737040855</c:v>
                </c:pt>
                <c:pt idx="8472">
                  <c:v>17.576381737040855</c:v>
                </c:pt>
                <c:pt idx="8473">
                  <c:v>0</c:v>
                </c:pt>
                <c:pt idx="8474">
                  <c:v>8.7881908685204184</c:v>
                </c:pt>
                <c:pt idx="8475">
                  <c:v>13.182286302780675</c:v>
                </c:pt>
                <c:pt idx="8476">
                  <c:v>13.182286302780675</c:v>
                </c:pt>
                <c:pt idx="8477">
                  <c:v>8.7881908685204184</c:v>
                </c:pt>
                <c:pt idx="8478">
                  <c:v>13.182286302780675</c:v>
                </c:pt>
                <c:pt idx="8479">
                  <c:v>4.3940954342602145</c:v>
                </c:pt>
                <c:pt idx="8480">
                  <c:v>8.7881908685204184</c:v>
                </c:pt>
                <c:pt idx="8481">
                  <c:v>13.182286302780675</c:v>
                </c:pt>
                <c:pt idx="8482">
                  <c:v>4.3940954342602145</c:v>
                </c:pt>
                <c:pt idx="8483">
                  <c:v>8.7881908685204184</c:v>
                </c:pt>
                <c:pt idx="8484">
                  <c:v>13.182286302780675</c:v>
                </c:pt>
                <c:pt idx="8485">
                  <c:v>13.182286302780675</c:v>
                </c:pt>
                <c:pt idx="8486">
                  <c:v>8.7881908685204184</c:v>
                </c:pt>
                <c:pt idx="8487">
                  <c:v>17.576381737040855</c:v>
                </c:pt>
                <c:pt idx="8488">
                  <c:v>4.3940954342602145</c:v>
                </c:pt>
                <c:pt idx="8489">
                  <c:v>8.7881908685204184</c:v>
                </c:pt>
                <c:pt idx="8490">
                  <c:v>13.182286302780675</c:v>
                </c:pt>
                <c:pt idx="8491">
                  <c:v>21.970477171300995</c:v>
                </c:pt>
                <c:pt idx="8492">
                  <c:v>0</c:v>
                </c:pt>
                <c:pt idx="8493">
                  <c:v>8.7881908685204184</c:v>
                </c:pt>
                <c:pt idx="8494">
                  <c:v>0</c:v>
                </c:pt>
                <c:pt idx="8495">
                  <c:v>26.364572605561168</c:v>
                </c:pt>
                <c:pt idx="8496">
                  <c:v>8.7881908685204184</c:v>
                </c:pt>
                <c:pt idx="8497">
                  <c:v>26.364572605561168</c:v>
                </c:pt>
                <c:pt idx="8498">
                  <c:v>21.970477171300995</c:v>
                </c:pt>
                <c:pt idx="8499">
                  <c:v>26.364572605561168</c:v>
                </c:pt>
                <c:pt idx="8500">
                  <c:v>17.576381737040855</c:v>
                </c:pt>
                <c:pt idx="8501">
                  <c:v>13.182286302780675</c:v>
                </c:pt>
                <c:pt idx="8502">
                  <c:v>30.758668039821487</c:v>
                </c:pt>
                <c:pt idx="8503">
                  <c:v>8.7881908685204184</c:v>
                </c:pt>
                <c:pt idx="8504">
                  <c:v>21.970477171300995</c:v>
                </c:pt>
                <c:pt idx="8505">
                  <c:v>17.576381737040855</c:v>
                </c:pt>
                <c:pt idx="8506">
                  <c:v>4.3940954342602145</c:v>
                </c:pt>
                <c:pt idx="8507">
                  <c:v>13.182286302780675</c:v>
                </c:pt>
                <c:pt idx="8508">
                  <c:v>13.182286302780675</c:v>
                </c:pt>
                <c:pt idx="8509">
                  <c:v>26.364572605561168</c:v>
                </c:pt>
                <c:pt idx="8510">
                  <c:v>21.970477171300995</c:v>
                </c:pt>
                <c:pt idx="8511">
                  <c:v>21.970477171300995</c:v>
                </c:pt>
                <c:pt idx="8512">
                  <c:v>43.940954342602126</c:v>
                </c:pt>
                <c:pt idx="8513">
                  <c:v>21.970477171300995</c:v>
                </c:pt>
                <c:pt idx="8514">
                  <c:v>13.182286302780675</c:v>
                </c:pt>
                <c:pt idx="8515">
                  <c:v>17.576381737040855</c:v>
                </c:pt>
                <c:pt idx="8516">
                  <c:v>26.364572605561168</c:v>
                </c:pt>
                <c:pt idx="8517">
                  <c:v>21.970477171300995</c:v>
                </c:pt>
                <c:pt idx="8518">
                  <c:v>17.576381737040855</c:v>
                </c:pt>
                <c:pt idx="8519">
                  <c:v>13.182286302780675</c:v>
                </c:pt>
                <c:pt idx="8520">
                  <c:v>17.576381737040855</c:v>
                </c:pt>
                <c:pt idx="8521">
                  <c:v>26.364572605561168</c:v>
                </c:pt>
                <c:pt idx="8522">
                  <c:v>21.970477171300995</c:v>
                </c:pt>
                <c:pt idx="8523">
                  <c:v>26.364572605561168</c:v>
                </c:pt>
                <c:pt idx="8524">
                  <c:v>0</c:v>
                </c:pt>
                <c:pt idx="8525">
                  <c:v>13.182286302780675</c:v>
                </c:pt>
                <c:pt idx="8526">
                  <c:v>17.576381737040855</c:v>
                </c:pt>
                <c:pt idx="8527">
                  <c:v>13.182286302780675</c:v>
                </c:pt>
                <c:pt idx="8528">
                  <c:v>0</c:v>
                </c:pt>
                <c:pt idx="8529">
                  <c:v>8.7881908685204184</c:v>
                </c:pt>
                <c:pt idx="8530">
                  <c:v>21.970477171300995</c:v>
                </c:pt>
                <c:pt idx="8531">
                  <c:v>30.758668039821487</c:v>
                </c:pt>
                <c:pt idx="8532">
                  <c:v>4.3940954342602145</c:v>
                </c:pt>
                <c:pt idx="8533">
                  <c:v>8.7881908685204184</c:v>
                </c:pt>
                <c:pt idx="8534">
                  <c:v>8.7881908685204184</c:v>
                </c:pt>
                <c:pt idx="8535">
                  <c:v>8.7881908685204184</c:v>
                </c:pt>
                <c:pt idx="8536">
                  <c:v>13.182286302780675</c:v>
                </c:pt>
                <c:pt idx="8537">
                  <c:v>13.182286302780675</c:v>
                </c:pt>
                <c:pt idx="8538">
                  <c:v>13.182286302780675</c:v>
                </c:pt>
                <c:pt idx="8539">
                  <c:v>13.182286302780675</c:v>
                </c:pt>
                <c:pt idx="8540">
                  <c:v>17.576381737040855</c:v>
                </c:pt>
                <c:pt idx="8541">
                  <c:v>21.970477171300995</c:v>
                </c:pt>
                <c:pt idx="8542">
                  <c:v>8.7881908685204184</c:v>
                </c:pt>
                <c:pt idx="8543">
                  <c:v>17.576381737040855</c:v>
                </c:pt>
                <c:pt idx="8544">
                  <c:v>13.182286302780675</c:v>
                </c:pt>
                <c:pt idx="8545">
                  <c:v>17.576381737040855</c:v>
                </c:pt>
                <c:pt idx="8546">
                  <c:v>8.7881908685204184</c:v>
                </c:pt>
                <c:pt idx="8547">
                  <c:v>13.182286302780675</c:v>
                </c:pt>
                <c:pt idx="8548">
                  <c:v>17.576381737040855</c:v>
                </c:pt>
                <c:pt idx="8549">
                  <c:v>4.3940954342602145</c:v>
                </c:pt>
                <c:pt idx="8550">
                  <c:v>17.576381737040855</c:v>
                </c:pt>
                <c:pt idx="8551">
                  <c:v>4.3940954342602145</c:v>
                </c:pt>
                <c:pt idx="8552">
                  <c:v>13.182286302780675</c:v>
                </c:pt>
                <c:pt idx="8553">
                  <c:v>13.182286302780675</c:v>
                </c:pt>
                <c:pt idx="8554">
                  <c:v>26.364572605561168</c:v>
                </c:pt>
                <c:pt idx="8555">
                  <c:v>17.576381737040855</c:v>
                </c:pt>
                <c:pt idx="8556">
                  <c:v>17.576381737040855</c:v>
                </c:pt>
                <c:pt idx="8557">
                  <c:v>4.3940954342602145</c:v>
                </c:pt>
                <c:pt idx="8558">
                  <c:v>13.182286302780675</c:v>
                </c:pt>
                <c:pt idx="8559">
                  <c:v>21.970477171300995</c:v>
                </c:pt>
                <c:pt idx="8560">
                  <c:v>13.182286302780675</c:v>
                </c:pt>
                <c:pt idx="8561">
                  <c:v>13.182286302780675</c:v>
                </c:pt>
                <c:pt idx="8562">
                  <c:v>13.182286302780675</c:v>
                </c:pt>
                <c:pt idx="8563">
                  <c:v>13.182286302780675</c:v>
                </c:pt>
                <c:pt idx="8564">
                  <c:v>21.970477171300995</c:v>
                </c:pt>
                <c:pt idx="8565">
                  <c:v>17.576381737040855</c:v>
                </c:pt>
                <c:pt idx="8566">
                  <c:v>21.970477171300995</c:v>
                </c:pt>
                <c:pt idx="8567">
                  <c:v>13.182286302780675</c:v>
                </c:pt>
                <c:pt idx="8568">
                  <c:v>17.576381737040855</c:v>
                </c:pt>
                <c:pt idx="8569">
                  <c:v>4.3940954342602145</c:v>
                </c:pt>
                <c:pt idx="8570">
                  <c:v>13.182286302780675</c:v>
                </c:pt>
                <c:pt idx="8571">
                  <c:v>21.970477171300995</c:v>
                </c:pt>
                <c:pt idx="8572">
                  <c:v>13.182286302780675</c:v>
                </c:pt>
                <c:pt idx="8573">
                  <c:v>13.182286302780675</c:v>
                </c:pt>
                <c:pt idx="8574">
                  <c:v>4.3940954342602145</c:v>
                </c:pt>
                <c:pt idx="8575">
                  <c:v>17.576381737040855</c:v>
                </c:pt>
                <c:pt idx="8576">
                  <c:v>13.182286302780675</c:v>
                </c:pt>
                <c:pt idx="8577">
                  <c:v>17.576381737040855</c:v>
                </c:pt>
                <c:pt idx="8578">
                  <c:v>17.576381737040855</c:v>
                </c:pt>
                <c:pt idx="8579">
                  <c:v>17.576381737040855</c:v>
                </c:pt>
                <c:pt idx="8580">
                  <c:v>17.576381737040855</c:v>
                </c:pt>
                <c:pt idx="8581">
                  <c:v>8.7881908685204184</c:v>
                </c:pt>
                <c:pt idx="8582">
                  <c:v>13.182286302780675</c:v>
                </c:pt>
                <c:pt idx="8583">
                  <c:v>4.3940954342602145</c:v>
                </c:pt>
                <c:pt idx="8584">
                  <c:v>4.3940954342602145</c:v>
                </c:pt>
                <c:pt idx="8585">
                  <c:v>13.182286302780675</c:v>
                </c:pt>
                <c:pt idx="8586">
                  <c:v>8.7881908685204184</c:v>
                </c:pt>
                <c:pt idx="8587">
                  <c:v>13.182286302780675</c:v>
                </c:pt>
                <c:pt idx="8588">
                  <c:v>17.576381737040855</c:v>
                </c:pt>
                <c:pt idx="8589">
                  <c:v>26.364572605561168</c:v>
                </c:pt>
                <c:pt idx="8590">
                  <c:v>30.758668039821487</c:v>
                </c:pt>
                <c:pt idx="8591">
                  <c:v>21.970477171300995</c:v>
                </c:pt>
                <c:pt idx="8592">
                  <c:v>13.182286302780675</c:v>
                </c:pt>
                <c:pt idx="8593">
                  <c:v>17.576381737040855</c:v>
                </c:pt>
                <c:pt idx="8594">
                  <c:v>52.729145211122663</c:v>
                </c:pt>
                <c:pt idx="8595">
                  <c:v>17.576381737040855</c:v>
                </c:pt>
                <c:pt idx="8596">
                  <c:v>35.152763474081702</c:v>
                </c:pt>
                <c:pt idx="8597">
                  <c:v>8.7881908685204184</c:v>
                </c:pt>
                <c:pt idx="8598">
                  <c:v>17.576381737040855</c:v>
                </c:pt>
                <c:pt idx="8599">
                  <c:v>13.182286302780675</c:v>
                </c:pt>
                <c:pt idx="8600">
                  <c:v>26.364572605561168</c:v>
                </c:pt>
                <c:pt idx="8601">
                  <c:v>17.576381737040855</c:v>
                </c:pt>
                <c:pt idx="8602">
                  <c:v>26.364572605561168</c:v>
                </c:pt>
                <c:pt idx="8603">
                  <c:v>17.576381737040855</c:v>
                </c:pt>
                <c:pt idx="8604">
                  <c:v>30.758668039821487</c:v>
                </c:pt>
                <c:pt idx="8605">
                  <c:v>13.182286302780675</c:v>
                </c:pt>
                <c:pt idx="8606">
                  <c:v>26.364572605561168</c:v>
                </c:pt>
                <c:pt idx="8607">
                  <c:v>8.7881908685204184</c:v>
                </c:pt>
                <c:pt idx="8608">
                  <c:v>17.576381737040855</c:v>
                </c:pt>
                <c:pt idx="8609">
                  <c:v>26.364572605561168</c:v>
                </c:pt>
                <c:pt idx="8610">
                  <c:v>13.182286302780675</c:v>
                </c:pt>
                <c:pt idx="8611">
                  <c:v>0</c:v>
                </c:pt>
                <c:pt idx="8612">
                  <c:v>26.364572605561168</c:v>
                </c:pt>
                <c:pt idx="8613">
                  <c:v>13.182286302780675</c:v>
                </c:pt>
                <c:pt idx="8614">
                  <c:v>30.758668039821487</c:v>
                </c:pt>
                <c:pt idx="8615">
                  <c:v>8.7881908685204184</c:v>
                </c:pt>
                <c:pt idx="8616">
                  <c:v>17.576381737040855</c:v>
                </c:pt>
                <c:pt idx="8617">
                  <c:v>35.152763474081702</c:v>
                </c:pt>
                <c:pt idx="8618">
                  <c:v>26.364572605561168</c:v>
                </c:pt>
                <c:pt idx="8619">
                  <c:v>21.970477171300995</c:v>
                </c:pt>
                <c:pt idx="8620">
                  <c:v>26.364572605561168</c:v>
                </c:pt>
                <c:pt idx="8621">
                  <c:v>4.3940954342602145</c:v>
                </c:pt>
                <c:pt idx="8622">
                  <c:v>13.182286302780675</c:v>
                </c:pt>
                <c:pt idx="8623">
                  <c:v>13.182286302780675</c:v>
                </c:pt>
                <c:pt idx="8624">
                  <c:v>8.7881908685204184</c:v>
                </c:pt>
                <c:pt idx="8625">
                  <c:v>0</c:v>
                </c:pt>
                <c:pt idx="8626">
                  <c:v>4.3940954342602145</c:v>
                </c:pt>
                <c:pt idx="8627">
                  <c:v>21.970477171300995</c:v>
                </c:pt>
                <c:pt idx="8628">
                  <c:v>0</c:v>
                </c:pt>
                <c:pt idx="8629">
                  <c:v>0</c:v>
                </c:pt>
                <c:pt idx="8630">
                  <c:v>21.970477171300995</c:v>
                </c:pt>
                <c:pt idx="8631">
                  <c:v>8.7881908685204184</c:v>
                </c:pt>
                <c:pt idx="8632">
                  <c:v>13.182286302780675</c:v>
                </c:pt>
                <c:pt idx="8633">
                  <c:v>13.182286302780675</c:v>
                </c:pt>
                <c:pt idx="8634">
                  <c:v>13.182286302780675</c:v>
                </c:pt>
                <c:pt idx="8635">
                  <c:v>17.576381737040855</c:v>
                </c:pt>
                <c:pt idx="8636">
                  <c:v>17.576381737040855</c:v>
                </c:pt>
                <c:pt idx="8637">
                  <c:v>13.182286302780675</c:v>
                </c:pt>
                <c:pt idx="8638">
                  <c:v>13.182286302780675</c:v>
                </c:pt>
                <c:pt idx="8639">
                  <c:v>13.182286302780675</c:v>
                </c:pt>
                <c:pt idx="8640">
                  <c:v>13.182286302780675</c:v>
                </c:pt>
                <c:pt idx="8641">
                  <c:v>13.182286302780675</c:v>
                </c:pt>
                <c:pt idx="8642">
                  <c:v>13.182286302780675</c:v>
                </c:pt>
                <c:pt idx="8643">
                  <c:v>17.576381737040855</c:v>
                </c:pt>
                <c:pt idx="8644">
                  <c:v>13.182286302780675</c:v>
                </c:pt>
                <c:pt idx="8645">
                  <c:v>13.182286302780675</c:v>
                </c:pt>
                <c:pt idx="8646">
                  <c:v>13.182286302780675</c:v>
                </c:pt>
                <c:pt idx="8647">
                  <c:v>13.182286302780675</c:v>
                </c:pt>
                <c:pt idx="8648">
                  <c:v>13.182286302780675</c:v>
                </c:pt>
                <c:pt idx="8649">
                  <c:v>13.182286302780675</c:v>
                </c:pt>
                <c:pt idx="8650">
                  <c:v>4.3940954342602145</c:v>
                </c:pt>
                <c:pt idx="8651">
                  <c:v>13.182286302780675</c:v>
                </c:pt>
                <c:pt idx="8652">
                  <c:v>17.576381737040855</c:v>
                </c:pt>
                <c:pt idx="8653">
                  <c:v>13.182286302780675</c:v>
                </c:pt>
                <c:pt idx="8654">
                  <c:v>21.970477171300995</c:v>
                </c:pt>
                <c:pt idx="8655">
                  <c:v>17.576381737040855</c:v>
                </c:pt>
                <c:pt idx="8656">
                  <c:v>8.7881908685204184</c:v>
                </c:pt>
                <c:pt idx="8657">
                  <c:v>13.182286302780675</c:v>
                </c:pt>
                <c:pt idx="8658">
                  <c:v>13.182286302780675</c:v>
                </c:pt>
                <c:pt idx="8659">
                  <c:v>13.182286302780675</c:v>
                </c:pt>
                <c:pt idx="8660">
                  <c:v>13.182286302780675</c:v>
                </c:pt>
                <c:pt idx="8661">
                  <c:v>8.7881908685204184</c:v>
                </c:pt>
                <c:pt idx="8662">
                  <c:v>8.7881908685204184</c:v>
                </c:pt>
                <c:pt idx="8663">
                  <c:v>8.7881908685204184</c:v>
                </c:pt>
                <c:pt idx="8664">
                  <c:v>17.576381737040855</c:v>
                </c:pt>
                <c:pt idx="8665">
                  <c:v>17.576381737040855</c:v>
                </c:pt>
                <c:pt idx="8666">
                  <c:v>13.182286302780675</c:v>
                </c:pt>
                <c:pt idx="8667">
                  <c:v>26.364572605561168</c:v>
                </c:pt>
                <c:pt idx="8668">
                  <c:v>13.182286302780675</c:v>
                </c:pt>
                <c:pt idx="8669">
                  <c:v>-4.3940954342602065</c:v>
                </c:pt>
                <c:pt idx="8670">
                  <c:v>26.364572605561168</c:v>
                </c:pt>
                <c:pt idx="8671">
                  <c:v>13.182286302780675</c:v>
                </c:pt>
                <c:pt idx="8672">
                  <c:v>8.7881908685204184</c:v>
                </c:pt>
                <c:pt idx="8673">
                  <c:v>13.182286302780675</c:v>
                </c:pt>
                <c:pt idx="8674">
                  <c:v>17.576381737040855</c:v>
                </c:pt>
                <c:pt idx="8675">
                  <c:v>-17.576381737040855</c:v>
                </c:pt>
                <c:pt idx="8676">
                  <c:v>21.970477171300995</c:v>
                </c:pt>
                <c:pt idx="8677">
                  <c:v>13.182286302780675</c:v>
                </c:pt>
                <c:pt idx="8678">
                  <c:v>17.576381737040855</c:v>
                </c:pt>
                <c:pt idx="8679">
                  <c:v>8.7881908685204184</c:v>
                </c:pt>
                <c:pt idx="8680">
                  <c:v>13.182286302780675</c:v>
                </c:pt>
                <c:pt idx="8681">
                  <c:v>-4.3940954342602065</c:v>
                </c:pt>
                <c:pt idx="8682">
                  <c:v>21.970477171300995</c:v>
                </c:pt>
                <c:pt idx="8683">
                  <c:v>17.576381737040855</c:v>
                </c:pt>
                <c:pt idx="8684">
                  <c:v>26.364572605561168</c:v>
                </c:pt>
                <c:pt idx="8685">
                  <c:v>35.152763474081702</c:v>
                </c:pt>
                <c:pt idx="8686">
                  <c:v>17.576381737040855</c:v>
                </c:pt>
                <c:pt idx="8687">
                  <c:v>0</c:v>
                </c:pt>
                <c:pt idx="8688">
                  <c:v>26.364572605561168</c:v>
                </c:pt>
                <c:pt idx="8689">
                  <c:v>17.576381737040855</c:v>
                </c:pt>
                <c:pt idx="8690">
                  <c:v>21.970477171300995</c:v>
                </c:pt>
                <c:pt idx="8691">
                  <c:v>13.182286302780675</c:v>
                </c:pt>
                <c:pt idx="8692">
                  <c:v>-4.3940954342602065</c:v>
                </c:pt>
                <c:pt idx="8693">
                  <c:v>13.182286302780675</c:v>
                </c:pt>
                <c:pt idx="8694">
                  <c:v>21.970477171300995</c:v>
                </c:pt>
                <c:pt idx="8695">
                  <c:v>21.970477171300995</c:v>
                </c:pt>
                <c:pt idx="8696">
                  <c:v>17.576381737040855</c:v>
                </c:pt>
                <c:pt idx="8697">
                  <c:v>21.970477171300995</c:v>
                </c:pt>
                <c:pt idx="8698">
                  <c:v>13.182286302780675</c:v>
                </c:pt>
                <c:pt idx="8699">
                  <c:v>26.364572605561168</c:v>
                </c:pt>
                <c:pt idx="8700">
                  <c:v>26.364572605561168</c:v>
                </c:pt>
                <c:pt idx="8701">
                  <c:v>17.576381737040855</c:v>
                </c:pt>
                <c:pt idx="8702">
                  <c:v>17.576381737040855</c:v>
                </c:pt>
                <c:pt idx="8703">
                  <c:v>17.576381737040855</c:v>
                </c:pt>
                <c:pt idx="8704">
                  <c:v>8.7881908685204184</c:v>
                </c:pt>
                <c:pt idx="8705">
                  <c:v>17.576381737040855</c:v>
                </c:pt>
                <c:pt idx="8706">
                  <c:v>17.576381737040855</c:v>
                </c:pt>
                <c:pt idx="8707">
                  <c:v>17.576381737040855</c:v>
                </c:pt>
                <c:pt idx="8708">
                  <c:v>21.970477171300995</c:v>
                </c:pt>
                <c:pt idx="8709">
                  <c:v>21.970477171300995</c:v>
                </c:pt>
                <c:pt idx="8710">
                  <c:v>26.364572605561168</c:v>
                </c:pt>
                <c:pt idx="8711">
                  <c:v>26.364572605561168</c:v>
                </c:pt>
                <c:pt idx="8712">
                  <c:v>30.758668039821487</c:v>
                </c:pt>
                <c:pt idx="8713">
                  <c:v>13.182286302780675</c:v>
                </c:pt>
                <c:pt idx="8714">
                  <c:v>26.364572605561168</c:v>
                </c:pt>
                <c:pt idx="8715">
                  <c:v>26.364572605561168</c:v>
                </c:pt>
                <c:pt idx="8716">
                  <c:v>8.7881908685204184</c:v>
                </c:pt>
                <c:pt idx="8717">
                  <c:v>13.182286302780675</c:v>
                </c:pt>
                <c:pt idx="8718">
                  <c:v>13.182286302780675</c:v>
                </c:pt>
                <c:pt idx="8719">
                  <c:v>17.576381737040855</c:v>
                </c:pt>
                <c:pt idx="8720">
                  <c:v>4.3940954342602145</c:v>
                </c:pt>
                <c:pt idx="8721">
                  <c:v>4.3940954342602145</c:v>
                </c:pt>
                <c:pt idx="8722">
                  <c:v>13.182286302780675</c:v>
                </c:pt>
                <c:pt idx="8723">
                  <c:v>4.3940954342602145</c:v>
                </c:pt>
                <c:pt idx="8724">
                  <c:v>13.182286302780675</c:v>
                </c:pt>
                <c:pt idx="8725">
                  <c:v>-4.3940954342602065</c:v>
                </c:pt>
                <c:pt idx="8726">
                  <c:v>8.7881908685204184</c:v>
                </c:pt>
                <c:pt idx="8727">
                  <c:v>4.3940954342602145</c:v>
                </c:pt>
                <c:pt idx="8728">
                  <c:v>13.182286302780675</c:v>
                </c:pt>
                <c:pt idx="8729">
                  <c:v>13.182286302780675</c:v>
                </c:pt>
                <c:pt idx="8730">
                  <c:v>13.182286302780675</c:v>
                </c:pt>
                <c:pt idx="8731">
                  <c:v>8.7881908685204184</c:v>
                </c:pt>
                <c:pt idx="8732">
                  <c:v>13.182286302780675</c:v>
                </c:pt>
                <c:pt idx="8733">
                  <c:v>21.970477171300995</c:v>
                </c:pt>
                <c:pt idx="8734">
                  <c:v>21.970477171300995</c:v>
                </c:pt>
                <c:pt idx="8735">
                  <c:v>8.7881908685204184</c:v>
                </c:pt>
                <c:pt idx="8736">
                  <c:v>4.3940954342602145</c:v>
                </c:pt>
                <c:pt idx="8737">
                  <c:v>13.182286302780675</c:v>
                </c:pt>
                <c:pt idx="8738">
                  <c:v>17.576381737040855</c:v>
                </c:pt>
                <c:pt idx="8739">
                  <c:v>8.7881908685204184</c:v>
                </c:pt>
                <c:pt idx="8740">
                  <c:v>21.970477171300995</c:v>
                </c:pt>
                <c:pt idx="8741">
                  <c:v>17.576381737040855</c:v>
                </c:pt>
                <c:pt idx="8742">
                  <c:v>17.576381737040855</c:v>
                </c:pt>
                <c:pt idx="8743">
                  <c:v>17.576381737040855</c:v>
                </c:pt>
                <c:pt idx="8744">
                  <c:v>13.182286302780675</c:v>
                </c:pt>
                <c:pt idx="8745">
                  <c:v>13.182286302780675</c:v>
                </c:pt>
                <c:pt idx="8746">
                  <c:v>13.182286302780675</c:v>
                </c:pt>
                <c:pt idx="8747">
                  <c:v>4.3940954342602145</c:v>
                </c:pt>
                <c:pt idx="8748">
                  <c:v>26.364572605561168</c:v>
                </c:pt>
                <c:pt idx="8749">
                  <c:v>13.182286302780675</c:v>
                </c:pt>
                <c:pt idx="8750">
                  <c:v>0</c:v>
                </c:pt>
                <c:pt idx="8751">
                  <c:v>17.576381737040855</c:v>
                </c:pt>
                <c:pt idx="8752">
                  <c:v>21.970477171300995</c:v>
                </c:pt>
                <c:pt idx="8753">
                  <c:v>4.3940954342602145</c:v>
                </c:pt>
                <c:pt idx="8754">
                  <c:v>8.7881908685204184</c:v>
                </c:pt>
                <c:pt idx="8755">
                  <c:v>8.7881908685204184</c:v>
                </c:pt>
                <c:pt idx="8756">
                  <c:v>17.576381737040855</c:v>
                </c:pt>
                <c:pt idx="8757">
                  <c:v>13.182286302780675</c:v>
                </c:pt>
                <c:pt idx="8758">
                  <c:v>21.970477171300995</c:v>
                </c:pt>
                <c:pt idx="8759">
                  <c:v>17.576381737040855</c:v>
                </c:pt>
                <c:pt idx="8760">
                  <c:v>26.364572605561168</c:v>
                </c:pt>
                <c:pt idx="8761">
                  <c:v>8.7881908685204184</c:v>
                </c:pt>
                <c:pt idx="8762">
                  <c:v>21.970477171300995</c:v>
                </c:pt>
                <c:pt idx="8763">
                  <c:v>13.182286302780675</c:v>
                </c:pt>
                <c:pt idx="8764">
                  <c:v>17.576381737040855</c:v>
                </c:pt>
                <c:pt idx="8765">
                  <c:v>8.7881908685204184</c:v>
                </c:pt>
                <c:pt idx="8766">
                  <c:v>21.970477171300995</c:v>
                </c:pt>
                <c:pt idx="8767">
                  <c:v>8.7881908685204184</c:v>
                </c:pt>
                <c:pt idx="8768">
                  <c:v>17.576381737040855</c:v>
                </c:pt>
                <c:pt idx="8769">
                  <c:v>17.576381737040855</c:v>
                </c:pt>
                <c:pt idx="8770">
                  <c:v>13.182286302780675</c:v>
                </c:pt>
                <c:pt idx="8771">
                  <c:v>17.576381737040855</c:v>
                </c:pt>
                <c:pt idx="8772">
                  <c:v>8.7881908685204184</c:v>
                </c:pt>
                <c:pt idx="8773">
                  <c:v>8.7881908685204184</c:v>
                </c:pt>
                <c:pt idx="8774">
                  <c:v>13.182286302780675</c:v>
                </c:pt>
                <c:pt idx="8775">
                  <c:v>26.364572605561168</c:v>
                </c:pt>
                <c:pt idx="8776">
                  <c:v>8.7881908685204184</c:v>
                </c:pt>
                <c:pt idx="8777">
                  <c:v>-4.3940954342602065</c:v>
                </c:pt>
                <c:pt idx="8778">
                  <c:v>13.182286302780675</c:v>
                </c:pt>
                <c:pt idx="8779">
                  <c:v>21.970477171300995</c:v>
                </c:pt>
                <c:pt idx="8780">
                  <c:v>21.970477171300995</c:v>
                </c:pt>
                <c:pt idx="8781">
                  <c:v>13.182286302780675</c:v>
                </c:pt>
                <c:pt idx="8782">
                  <c:v>13.182286302780675</c:v>
                </c:pt>
                <c:pt idx="8783">
                  <c:v>21.970477171300995</c:v>
                </c:pt>
                <c:pt idx="8784">
                  <c:v>26.364572605561168</c:v>
                </c:pt>
                <c:pt idx="8785">
                  <c:v>26.364572605561168</c:v>
                </c:pt>
                <c:pt idx="8786">
                  <c:v>13.182286302780675</c:v>
                </c:pt>
                <c:pt idx="8787">
                  <c:v>13.182286302780675</c:v>
                </c:pt>
                <c:pt idx="8788">
                  <c:v>17.576381737040855</c:v>
                </c:pt>
                <c:pt idx="8789">
                  <c:v>0</c:v>
                </c:pt>
                <c:pt idx="8790">
                  <c:v>13.182286302780675</c:v>
                </c:pt>
                <c:pt idx="8791">
                  <c:v>13.182286302780675</c:v>
                </c:pt>
                <c:pt idx="8792">
                  <c:v>35.152763474081702</c:v>
                </c:pt>
                <c:pt idx="8793">
                  <c:v>30.758668039821487</c:v>
                </c:pt>
                <c:pt idx="8794">
                  <c:v>26.364572605561168</c:v>
                </c:pt>
                <c:pt idx="8795">
                  <c:v>35.152763474081702</c:v>
                </c:pt>
                <c:pt idx="8796">
                  <c:v>35.152763474081702</c:v>
                </c:pt>
                <c:pt idx="8797">
                  <c:v>4.3940954342602145</c:v>
                </c:pt>
                <c:pt idx="8798">
                  <c:v>26.364572605561168</c:v>
                </c:pt>
                <c:pt idx="8799">
                  <c:v>4.3940954342602145</c:v>
                </c:pt>
                <c:pt idx="8800">
                  <c:v>21.970477171300995</c:v>
                </c:pt>
                <c:pt idx="8801">
                  <c:v>26.364572605561168</c:v>
                </c:pt>
                <c:pt idx="8802">
                  <c:v>13.182286302780675</c:v>
                </c:pt>
                <c:pt idx="8803">
                  <c:v>8.7881908685204184</c:v>
                </c:pt>
                <c:pt idx="8804">
                  <c:v>4.3940954342602145</c:v>
                </c:pt>
                <c:pt idx="8805">
                  <c:v>4.3940954342602145</c:v>
                </c:pt>
                <c:pt idx="8806">
                  <c:v>13.182286302780675</c:v>
                </c:pt>
                <c:pt idx="8807">
                  <c:v>8.7881908685204184</c:v>
                </c:pt>
                <c:pt idx="8808">
                  <c:v>35.152763474081702</c:v>
                </c:pt>
                <c:pt idx="8809">
                  <c:v>26.364572605561168</c:v>
                </c:pt>
                <c:pt idx="8810">
                  <c:v>13.182286302780675</c:v>
                </c:pt>
                <c:pt idx="8811">
                  <c:v>8.7881908685204184</c:v>
                </c:pt>
                <c:pt idx="8812">
                  <c:v>13.182286302780675</c:v>
                </c:pt>
                <c:pt idx="8813">
                  <c:v>21.970477171300995</c:v>
                </c:pt>
                <c:pt idx="8814">
                  <c:v>13.182286302780675</c:v>
                </c:pt>
                <c:pt idx="8815">
                  <c:v>13.182286302780675</c:v>
                </c:pt>
                <c:pt idx="8816">
                  <c:v>8.7881908685204184</c:v>
                </c:pt>
                <c:pt idx="8817">
                  <c:v>13.182286302780675</c:v>
                </c:pt>
                <c:pt idx="8818">
                  <c:v>26.364572605561168</c:v>
                </c:pt>
                <c:pt idx="8819">
                  <c:v>13.182286302780675</c:v>
                </c:pt>
                <c:pt idx="8820">
                  <c:v>4.3940954342602145</c:v>
                </c:pt>
                <c:pt idx="8821">
                  <c:v>0</c:v>
                </c:pt>
                <c:pt idx="8822">
                  <c:v>4.3940954342602145</c:v>
                </c:pt>
                <c:pt idx="8823">
                  <c:v>13.182286302780675</c:v>
                </c:pt>
                <c:pt idx="8824">
                  <c:v>8.7881908685204184</c:v>
                </c:pt>
                <c:pt idx="8825">
                  <c:v>17.576381737040855</c:v>
                </c:pt>
                <c:pt idx="8826">
                  <c:v>8.7881908685204184</c:v>
                </c:pt>
                <c:pt idx="8827">
                  <c:v>13.182286302780675</c:v>
                </c:pt>
                <c:pt idx="8828">
                  <c:v>21.970477171300995</c:v>
                </c:pt>
                <c:pt idx="8829">
                  <c:v>8.7881908685204184</c:v>
                </c:pt>
                <c:pt idx="8830">
                  <c:v>13.182286302780675</c:v>
                </c:pt>
                <c:pt idx="8831">
                  <c:v>13.182286302780675</c:v>
                </c:pt>
                <c:pt idx="8832">
                  <c:v>13.182286302780675</c:v>
                </c:pt>
                <c:pt idx="8833">
                  <c:v>17.576381737040855</c:v>
                </c:pt>
                <c:pt idx="8834">
                  <c:v>13.182286302780675</c:v>
                </c:pt>
                <c:pt idx="8835">
                  <c:v>13.182286302780675</c:v>
                </c:pt>
                <c:pt idx="8836">
                  <c:v>13.182286302780675</c:v>
                </c:pt>
                <c:pt idx="8837">
                  <c:v>13.182286302780675</c:v>
                </c:pt>
                <c:pt idx="8838">
                  <c:v>13.182286302780675</c:v>
                </c:pt>
                <c:pt idx="8839">
                  <c:v>8.7881908685204184</c:v>
                </c:pt>
                <c:pt idx="8840">
                  <c:v>13.182286302780675</c:v>
                </c:pt>
                <c:pt idx="8841">
                  <c:v>13.182286302780675</c:v>
                </c:pt>
                <c:pt idx="8842">
                  <c:v>13.182286302780675</c:v>
                </c:pt>
                <c:pt idx="8843">
                  <c:v>8.7881908685204184</c:v>
                </c:pt>
                <c:pt idx="8844">
                  <c:v>8.7881908685204184</c:v>
                </c:pt>
                <c:pt idx="8845">
                  <c:v>17.576381737040855</c:v>
                </c:pt>
                <c:pt idx="8846">
                  <c:v>8.7881908685204184</c:v>
                </c:pt>
                <c:pt idx="8847">
                  <c:v>13.182286302780675</c:v>
                </c:pt>
                <c:pt idx="8848">
                  <c:v>4.3940954342602145</c:v>
                </c:pt>
                <c:pt idx="8849">
                  <c:v>4.3940954342602145</c:v>
                </c:pt>
                <c:pt idx="8850">
                  <c:v>26.364572605561168</c:v>
                </c:pt>
                <c:pt idx="8851">
                  <c:v>17.576381737040855</c:v>
                </c:pt>
                <c:pt idx="8852">
                  <c:v>17.576381737040855</c:v>
                </c:pt>
                <c:pt idx="8853">
                  <c:v>21.970477171300995</c:v>
                </c:pt>
                <c:pt idx="8854">
                  <c:v>13.182286302780675</c:v>
                </c:pt>
                <c:pt idx="8855">
                  <c:v>13.182286302780675</c:v>
                </c:pt>
                <c:pt idx="8856">
                  <c:v>13.182286302780675</c:v>
                </c:pt>
                <c:pt idx="8857">
                  <c:v>21.970477171300995</c:v>
                </c:pt>
                <c:pt idx="8858">
                  <c:v>13.182286302780675</c:v>
                </c:pt>
                <c:pt idx="8859">
                  <c:v>8.7881908685204184</c:v>
                </c:pt>
                <c:pt idx="8860">
                  <c:v>21.970477171300995</c:v>
                </c:pt>
                <c:pt idx="8861">
                  <c:v>26.364572605561168</c:v>
                </c:pt>
                <c:pt idx="8862">
                  <c:v>13.182286302780675</c:v>
                </c:pt>
                <c:pt idx="8863">
                  <c:v>17.576381737040855</c:v>
                </c:pt>
                <c:pt idx="8864">
                  <c:v>13.182286302780675</c:v>
                </c:pt>
                <c:pt idx="8865">
                  <c:v>21.970477171300995</c:v>
                </c:pt>
                <c:pt idx="8866">
                  <c:v>17.576381737040855</c:v>
                </c:pt>
                <c:pt idx="8867">
                  <c:v>13.182286302780675</c:v>
                </c:pt>
                <c:pt idx="8868">
                  <c:v>13.182286302780675</c:v>
                </c:pt>
                <c:pt idx="8869">
                  <c:v>8.7881908685204184</c:v>
                </c:pt>
                <c:pt idx="8870">
                  <c:v>13.182286302780675</c:v>
                </c:pt>
                <c:pt idx="8871">
                  <c:v>8.7881908685204184</c:v>
                </c:pt>
                <c:pt idx="8872">
                  <c:v>13.182286302780675</c:v>
                </c:pt>
                <c:pt idx="8873">
                  <c:v>0</c:v>
                </c:pt>
                <c:pt idx="8874">
                  <c:v>26.364572605561168</c:v>
                </c:pt>
                <c:pt idx="8875">
                  <c:v>21.970477171300995</c:v>
                </c:pt>
                <c:pt idx="8876">
                  <c:v>8.7881908685204184</c:v>
                </c:pt>
                <c:pt idx="8877">
                  <c:v>21.970477171300995</c:v>
                </c:pt>
                <c:pt idx="8878">
                  <c:v>13.182286302780675</c:v>
                </c:pt>
                <c:pt idx="8879">
                  <c:v>13.182286302780675</c:v>
                </c:pt>
                <c:pt idx="8880">
                  <c:v>0</c:v>
                </c:pt>
                <c:pt idx="8881">
                  <c:v>26.364572605561168</c:v>
                </c:pt>
                <c:pt idx="8882">
                  <c:v>21.970477171300995</c:v>
                </c:pt>
                <c:pt idx="8883">
                  <c:v>30.758668039821487</c:v>
                </c:pt>
                <c:pt idx="8884">
                  <c:v>13.182286302780675</c:v>
                </c:pt>
                <c:pt idx="8885">
                  <c:v>17.576381737040855</c:v>
                </c:pt>
                <c:pt idx="8886">
                  <c:v>30.758668039821487</c:v>
                </c:pt>
                <c:pt idx="8887">
                  <c:v>26.364572605561168</c:v>
                </c:pt>
                <c:pt idx="8888">
                  <c:v>26.364572605561168</c:v>
                </c:pt>
                <c:pt idx="8889">
                  <c:v>0</c:v>
                </c:pt>
                <c:pt idx="8890">
                  <c:v>17.576381737040855</c:v>
                </c:pt>
                <c:pt idx="8891">
                  <c:v>39.546858908341918</c:v>
                </c:pt>
                <c:pt idx="8892">
                  <c:v>17.576381737040855</c:v>
                </c:pt>
                <c:pt idx="8893">
                  <c:v>8.7881908685204184</c:v>
                </c:pt>
                <c:pt idx="8894">
                  <c:v>17.576381737040855</c:v>
                </c:pt>
                <c:pt idx="8895">
                  <c:v>17.576381737040855</c:v>
                </c:pt>
                <c:pt idx="8896">
                  <c:v>21.970477171300995</c:v>
                </c:pt>
                <c:pt idx="8897">
                  <c:v>8.7881908685204184</c:v>
                </c:pt>
                <c:pt idx="8898">
                  <c:v>30.758668039821487</c:v>
                </c:pt>
                <c:pt idx="8899">
                  <c:v>13.182286302780675</c:v>
                </c:pt>
                <c:pt idx="8900">
                  <c:v>4.3940954342602145</c:v>
                </c:pt>
                <c:pt idx="8901">
                  <c:v>17.576381737040855</c:v>
                </c:pt>
                <c:pt idx="8902">
                  <c:v>17.576381737040855</c:v>
                </c:pt>
                <c:pt idx="8903">
                  <c:v>17.576381737040855</c:v>
                </c:pt>
                <c:pt idx="8904">
                  <c:v>26.364572605561168</c:v>
                </c:pt>
                <c:pt idx="8905">
                  <c:v>26.364572605561168</c:v>
                </c:pt>
                <c:pt idx="8906">
                  <c:v>26.364572605561168</c:v>
                </c:pt>
                <c:pt idx="8907">
                  <c:v>13.182286302780675</c:v>
                </c:pt>
                <c:pt idx="8908">
                  <c:v>8.7881908685204184</c:v>
                </c:pt>
                <c:pt idx="8909">
                  <c:v>-8.7881908685204184</c:v>
                </c:pt>
                <c:pt idx="8910">
                  <c:v>0</c:v>
                </c:pt>
                <c:pt idx="8911">
                  <c:v>13.182286302780675</c:v>
                </c:pt>
                <c:pt idx="8912">
                  <c:v>17.576381737040855</c:v>
                </c:pt>
                <c:pt idx="8913">
                  <c:v>8.7881908685204184</c:v>
                </c:pt>
                <c:pt idx="8914">
                  <c:v>13.182286302780675</c:v>
                </c:pt>
                <c:pt idx="8915">
                  <c:v>8.7881908685204184</c:v>
                </c:pt>
                <c:pt idx="8916">
                  <c:v>-13.182286302780675</c:v>
                </c:pt>
                <c:pt idx="8917">
                  <c:v>17.576381737040855</c:v>
                </c:pt>
                <c:pt idx="8918">
                  <c:v>4.3940954342602145</c:v>
                </c:pt>
                <c:pt idx="8919">
                  <c:v>8.7881908685204184</c:v>
                </c:pt>
                <c:pt idx="8920">
                  <c:v>8.7881908685204184</c:v>
                </c:pt>
                <c:pt idx="8921">
                  <c:v>13.182286302780675</c:v>
                </c:pt>
                <c:pt idx="8922">
                  <c:v>13.182286302780675</c:v>
                </c:pt>
                <c:pt idx="8923">
                  <c:v>13.182286302780675</c:v>
                </c:pt>
                <c:pt idx="8924">
                  <c:v>17.576381737040855</c:v>
                </c:pt>
                <c:pt idx="8925">
                  <c:v>4.3940954342602145</c:v>
                </c:pt>
                <c:pt idx="8926">
                  <c:v>8.7881908685204184</c:v>
                </c:pt>
                <c:pt idx="8927">
                  <c:v>17.576381737040855</c:v>
                </c:pt>
                <c:pt idx="8928">
                  <c:v>8.7881908685204184</c:v>
                </c:pt>
                <c:pt idx="8929">
                  <c:v>13.182286302780675</c:v>
                </c:pt>
                <c:pt idx="8930">
                  <c:v>21.970477171300995</c:v>
                </c:pt>
                <c:pt idx="8931">
                  <c:v>17.576381737040855</c:v>
                </c:pt>
                <c:pt idx="8932">
                  <c:v>13.182286302780675</c:v>
                </c:pt>
                <c:pt idx="8933">
                  <c:v>13.182286302780675</c:v>
                </c:pt>
                <c:pt idx="8934">
                  <c:v>13.182286302780675</c:v>
                </c:pt>
                <c:pt idx="8935">
                  <c:v>13.182286302780675</c:v>
                </c:pt>
                <c:pt idx="8936">
                  <c:v>8.7881908685204184</c:v>
                </c:pt>
                <c:pt idx="8937">
                  <c:v>13.182286302780675</c:v>
                </c:pt>
                <c:pt idx="8938">
                  <c:v>13.182286302780675</c:v>
                </c:pt>
                <c:pt idx="8939">
                  <c:v>4.3940954342602145</c:v>
                </c:pt>
                <c:pt idx="8940">
                  <c:v>17.576381737040855</c:v>
                </c:pt>
                <c:pt idx="8941">
                  <c:v>17.576381737040855</c:v>
                </c:pt>
                <c:pt idx="8942">
                  <c:v>4.3940954342602145</c:v>
                </c:pt>
                <c:pt idx="8943">
                  <c:v>13.182286302780675</c:v>
                </c:pt>
                <c:pt idx="8944">
                  <c:v>21.970477171300995</c:v>
                </c:pt>
                <c:pt idx="8945">
                  <c:v>4.3940954342602145</c:v>
                </c:pt>
                <c:pt idx="8946">
                  <c:v>13.182286302780675</c:v>
                </c:pt>
                <c:pt idx="8947">
                  <c:v>4.3940954342602145</c:v>
                </c:pt>
                <c:pt idx="8948">
                  <c:v>13.182286302780675</c:v>
                </c:pt>
                <c:pt idx="8949">
                  <c:v>21.970477171300995</c:v>
                </c:pt>
                <c:pt idx="8950">
                  <c:v>17.576381737040855</c:v>
                </c:pt>
                <c:pt idx="8951">
                  <c:v>17.576381737040855</c:v>
                </c:pt>
                <c:pt idx="8952">
                  <c:v>26.364572605561168</c:v>
                </c:pt>
                <c:pt idx="8953">
                  <c:v>13.182286302780675</c:v>
                </c:pt>
                <c:pt idx="8954">
                  <c:v>17.576381737040855</c:v>
                </c:pt>
                <c:pt idx="8955">
                  <c:v>17.576381737040855</c:v>
                </c:pt>
                <c:pt idx="8956">
                  <c:v>30.758668039821487</c:v>
                </c:pt>
                <c:pt idx="8957">
                  <c:v>17.576381737040855</c:v>
                </c:pt>
                <c:pt idx="8958">
                  <c:v>13.182286302780675</c:v>
                </c:pt>
                <c:pt idx="8959">
                  <c:v>4.3940954342602145</c:v>
                </c:pt>
                <c:pt idx="8960">
                  <c:v>17.576381737040855</c:v>
                </c:pt>
                <c:pt idx="8961">
                  <c:v>21.970477171300995</c:v>
                </c:pt>
                <c:pt idx="8962">
                  <c:v>13.182286302780675</c:v>
                </c:pt>
                <c:pt idx="8963">
                  <c:v>8.7881908685204184</c:v>
                </c:pt>
                <c:pt idx="8964">
                  <c:v>13.182286302780675</c:v>
                </c:pt>
                <c:pt idx="8965">
                  <c:v>17.576381737040855</c:v>
                </c:pt>
                <c:pt idx="8966">
                  <c:v>26.364572605561168</c:v>
                </c:pt>
                <c:pt idx="8967">
                  <c:v>4.3940954342602145</c:v>
                </c:pt>
                <c:pt idx="8968">
                  <c:v>0</c:v>
                </c:pt>
                <c:pt idx="8969">
                  <c:v>13.182286302780675</c:v>
                </c:pt>
                <c:pt idx="8970">
                  <c:v>8.7881908685204184</c:v>
                </c:pt>
                <c:pt idx="8971">
                  <c:v>13.182286302780675</c:v>
                </c:pt>
                <c:pt idx="8972">
                  <c:v>13.182286302780675</c:v>
                </c:pt>
                <c:pt idx="8973">
                  <c:v>30.758668039821487</c:v>
                </c:pt>
                <c:pt idx="8974">
                  <c:v>30.758668039821487</c:v>
                </c:pt>
                <c:pt idx="8975">
                  <c:v>13.182286302780675</c:v>
                </c:pt>
                <c:pt idx="8976">
                  <c:v>21.970477171300995</c:v>
                </c:pt>
                <c:pt idx="8977">
                  <c:v>21.970477171300995</c:v>
                </c:pt>
                <c:pt idx="8978">
                  <c:v>26.364572605561168</c:v>
                </c:pt>
                <c:pt idx="8979">
                  <c:v>4.3940954342602145</c:v>
                </c:pt>
                <c:pt idx="8980">
                  <c:v>26.364572605561168</c:v>
                </c:pt>
                <c:pt idx="8981">
                  <c:v>13.182286302780675</c:v>
                </c:pt>
                <c:pt idx="8982">
                  <c:v>21.970477171300995</c:v>
                </c:pt>
                <c:pt idx="8983">
                  <c:v>17.576381737040855</c:v>
                </c:pt>
                <c:pt idx="8984">
                  <c:v>21.970477171300995</c:v>
                </c:pt>
                <c:pt idx="8985">
                  <c:v>17.576381737040855</c:v>
                </c:pt>
                <c:pt idx="8986">
                  <c:v>26.364572605561168</c:v>
                </c:pt>
                <c:pt idx="8987">
                  <c:v>8.7881908685204184</c:v>
                </c:pt>
                <c:pt idx="8988">
                  <c:v>8.7881908685204184</c:v>
                </c:pt>
                <c:pt idx="8989">
                  <c:v>0</c:v>
                </c:pt>
                <c:pt idx="8990">
                  <c:v>17.576381737040855</c:v>
                </c:pt>
                <c:pt idx="8991">
                  <c:v>26.364572605561168</c:v>
                </c:pt>
                <c:pt idx="8992">
                  <c:v>21.970477171300995</c:v>
                </c:pt>
                <c:pt idx="8993">
                  <c:v>13.182286302780675</c:v>
                </c:pt>
                <c:pt idx="8994">
                  <c:v>26.364572605561168</c:v>
                </c:pt>
                <c:pt idx="8995">
                  <c:v>17.576381737040855</c:v>
                </c:pt>
                <c:pt idx="8996">
                  <c:v>21.970477171300995</c:v>
                </c:pt>
                <c:pt idx="8997">
                  <c:v>13.182286302780675</c:v>
                </c:pt>
                <c:pt idx="8998">
                  <c:v>35.152763474081702</c:v>
                </c:pt>
                <c:pt idx="8999">
                  <c:v>17.576381737040855</c:v>
                </c:pt>
                <c:pt idx="9000">
                  <c:v>17.576381737040855</c:v>
                </c:pt>
                <c:pt idx="9001">
                  <c:v>21.970477171300995</c:v>
                </c:pt>
                <c:pt idx="9002">
                  <c:v>21.970477171300995</c:v>
                </c:pt>
                <c:pt idx="9003">
                  <c:v>4.3940954342602145</c:v>
                </c:pt>
                <c:pt idx="9004">
                  <c:v>8.7881908685204184</c:v>
                </c:pt>
                <c:pt idx="9005">
                  <c:v>4.3940954342602145</c:v>
                </c:pt>
                <c:pt idx="9006">
                  <c:v>8.7881908685204184</c:v>
                </c:pt>
                <c:pt idx="9007">
                  <c:v>17.576381737040855</c:v>
                </c:pt>
                <c:pt idx="9008">
                  <c:v>8.7881908685204184</c:v>
                </c:pt>
                <c:pt idx="9009">
                  <c:v>8.7881908685204184</c:v>
                </c:pt>
                <c:pt idx="9010">
                  <c:v>8.7881908685204184</c:v>
                </c:pt>
                <c:pt idx="9011">
                  <c:v>17.576381737040855</c:v>
                </c:pt>
                <c:pt idx="9012">
                  <c:v>17.576381737040855</c:v>
                </c:pt>
                <c:pt idx="9013">
                  <c:v>13.182286302780675</c:v>
                </c:pt>
                <c:pt idx="9014">
                  <c:v>13.182286302780675</c:v>
                </c:pt>
                <c:pt idx="9015">
                  <c:v>17.576381737040855</c:v>
                </c:pt>
                <c:pt idx="9016">
                  <c:v>13.182286302780675</c:v>
                </c:pt>
                <c:pt idx="9017">
                  <c:v>13.182286302780675</c:v>
                </c:pt>
                <c:pt idx="9018">
                  <c:v>8.7881908685204184</c:v>
                </c:pt>
                <c:pt idx="9019">
                  <c:v>13.182286302780675</c:v>
                </c:pt>
                <c:pt idx="9020">
                  <c:v>13.182286302780675</c:v>
                </c:pt>
                <c:pt idx="9021">
                  <c:v>13.182286302780675</c:v>
                </c:pt>
                <c:pt idx="9022">
                  <c:v>13.182286302780675</c:v>
                </c:pt>
                <c:pt idx="9023">
                  <c:v>13.182286302780675</c:v>
                </c:pt>
                <c:pt idx="9024">
                  <c:v>8.7881908685204184</c:v>
                </c:pt>
                <c:pt idx="9025">
                  <c:v>8.7881908685204184</c:v>
                </c:pt>
                <c:pt idx="9026">
                  <c:v>8.7881908685204184</c:v>
                </c:pt>
                <c:pt idx="9027">
                  <c:v>8.7881908685204184</c:v>
                </c:pt>
                <c:pt idx="9028">
                  <c:v>8.7881908685204184</c:v>
                </c:pt>
                <c:pt idx="9029">
                  <c:v>13.182286302780675</c:v>
                </c:pt>
                <c:pt idx="9030">
                  <c:v>17.576381737040855</c:v>
                </c:pt>
                <c:pt idx="9031">
                  <c:v>21.970477171300995</c:v>
                </c:pt>
                <c:pt idx="9032">
                  <c:v>13.182286302780675</c:v>
                </c:pt>
                <c:pt idx="9033">
                  <c:v>13.182286302780675</c:v>
                </c:pt>
                <c:pt idx="9034">
                  <c:v>13.182286302780675</c:v>
                </c:pt>
                <c:pt idx="9035">
                  <c:v>17.576381737040855</c:v>
                </c:pt>
                <c:pt idx="9036">
                  <c:v>8.7881908685204184</c:v>
                </c:pt>
                <c:pt idx="9037">
                  <c:v>8.7881908685204184</c:v>
                </c:pt>
                <c:pt idx="9038">
                  <c:v>17.576381737040855</c:v>
                </c:pt>
                <c:pt idx="9039">
                  <c:v>13.182286302780675</c:v>
                </c:pt>
                <c:pt idx="9040">
                  <c:v>4.3940954342602145</c:v>
                </c:pt>
                <c:pt idx="9041">
                  <c:v>17.576381737040855</c:v>
                </c:pt>
                <c:pt idx="9042">
                  <c:v>8.7881908685204184</c:v>
                </c:pt>
                <c:pt idx="9043">
                  <c:v>17.576381737040855</c:v>
                </c:pt>
                <c:pt idx="9044">
                  <c:v>13.182286302780675</c:v>
                </c:pt>
                <c:pt idx="9045">
                  <c:v>26.364572605561168</c:v>
                </c:pt>
                <c:pt idx="9046">
                  <c:v>13.182286302780675</c:v>
                </c:pt>
                <c:pt idx="9047">
                  <c:v>0</c:v>
                </c:pt>
                <c:pt idx="9048">
                  <c:v>17.576381737040855</c:v>
                </c:pt>
                <c:pt idx="9049">
                  <c:v>35.152763474081702</c:v>
                </c:pt>
                <c:pt idx="9050">
                  <c:v>8.7881908685204184</c:v>
                </c:pt>
                <c:pt idx="9051">
                  <c:v>13.182286302780675</c:v>
                </c:pt>
                <c:pt idx="9052">
                  <c:v>4.3940954342602145</c:v>
                </c:pt>
                <c:pt idx="9053">
                  <c:v>13.182286302780675</c:v>
                </c:pt>
                <c:pt idx="9054">
                  <c:v>13.182286302780675</c:v>
                </c:pt>
                <c:pt idx="9055">
                  <c:v>8.7881908685204184</c:v>
                </c:pt>
                <c:pt idx="9056">
                  <c:v>0</c:v>
                </c:pt>
                <c:pt idx="9057">
                  <c:v>8.7881908685204184</c:v>
                </c:pt>
                <c:pt idx="9058">
                  <c:v>4.3940954342602145</c:v>
                </c:pt>
                <c:pt idx="9059">
                  <c:v>4.3940954342602145</c:v>
                </c:pt>
                <c:pt idx="9060">
                  <c:v>30.758668039821487</c:v>
                </c:pt>
                <c:pt idx="9061">
                  <c:v>21.970477171300995</c:v>
                </c:pt>
                <c:pt idx="9062">
                  <c:v>8.7881908685204184</c:v>
                </c:pt>
                <c:pt idx="9063">
                  <c:v>13.182286302780675</c:v>
                </c:pt>
                <c:pt idx="9064">
                  <c:v>8.7881908685204184</c:v>
                </c:pt>
                <c:pt idx="9065">
                  <c:v>17.576381737040855</c:v>
                </c:pt>
                <c:pt idx="9066">
                  <c:v>13.182286302780675</c:v>
                </c:pt>
                <c:pt idx="9067">
                  <c:v>17.576381737040855</c:v>
                </c:pt>
                <c:pt idx="9068">
                  <c:v>8.7881908685204184</c:v>
                </c:pt>
                <c:pt idx="9069">
                  <c:v>26.364572605561168</c:v>
                </c:pt>
                <c:pt idx="9070">
                  <c:v>13.182286302780675</c:v>
                </c:pt>
                <c:pt idx="9071">
                  <c:v>13.182286302780675</c:v>
                </c:pt>
                <c:pt idx="9072">
                  <c:v>26.364572605561168</c:v>
                </c:pt>
                <c:pt idx="9073">
                  <c:v>21.970477171300995</c:v>
                </c:pt>
                <c:pt idx="9074">
                  <c:v>39.546858908341918</c:v>
                </c:pt>
                <c:pt idx="9075">
                  <c:v>21.970477171300995</c:v>
                </c:pt>
                <c:pt idx="9076">
                  <c:v>21.970477171300995</c:v>
                </c:pt>
                <c:pt idx="9077">
                  <c:v>21.970477171300995</c:v>
                </c:pt>
                <c:pt idx="9078">
                  <c:v>26.364572605561168</c:v>
                </c:pt>
                <c:pt idx="9079">
                  <c:v>26.364572605561168</c:v>
                </c:pt>
                <c:pt idx="9080">
                  <c:v>17.576381737040855</c:v>
                </c:pt>
                <c:pt idx="9081">
                  <c:v>21.970477171300995</c:v>
                </c:pt>
                <c:pt idx="9082">
                  <c:v>26.364572605561168</c:v>
                </c:pt>
                <c:pt idx="9083">
                  <c:v>17.576381737040855</c:v>
                </c:pt>
                <c:pt idx="9084">
                  <c:v>17.576381737040855</c:v>
                </c:pt>
                <c:pt idx="9085">
                  <c:v>4.3940954342602145</c:v>
                </c:pt>
                <c:pt idx="9086">
                  <c:v>43.940954342602126</c:v>
                </c:pt>
                <c:pt idx="9087">
                  <c:v>26.364572605561168</c:v>
                </c:pt>
                <c:pt idx="9088">
                  <c:v>17.576381737040855</c:v>
                </c:pt>
                <c:pt idx="9089">
                  <c:v>17.576381737040855</c:v>
                </c:pt>
                <c:pt idx="9090">
                  <c:v>13.182286302780675</c:v>
                </c:pt>
                <c:pt idx="9091">
                  <c:v>35.152763474081702</c:v>
                </c:pt>
                <c:pt idx="9092">
                  <c:v>21.970477171300995</c:v>
                </c:pt>
                <c:pt idx="9093">
                  <c:v>13.182286302780675</c:v>
                </c:pt>
                <c:pt idx="9094">
                  <c:v>8.7881908685204184</c:v>
                </c:pt>
                <c:pt idx="9095">
                  <c:v>21.970477171300995</c:v>
                </c:pt>
                <c:pt idx="9096">
                  <c:v>26.364572605561168</c:v>
                </c:pt>
                <c:pt idx="9097">
                  <c:v>30.758668039821487</c:v>
                </c:pt>
                <c:pt idx="9098">
                  <c:v>30.758668039821487</c:v>
                </c:pt>
                <c:pt idx="9099">
                  <c:v>8.7881908685204184</c:v>
                </c:pt>
                <c:pt idx="9100">
                  <c:v>8.7881908685204184</c:v>
                </c:pt>
                <c:pt idx="9101">
                  <c:v>13.182286302780675</c:v>
                </c:pt>
                <c:pt idx="9102">
                  <c:v>13.182286302780675</c:v>
                </c:pt>
                <c:pt idx="9103">
                  <c:v>4.3940954342602145</c:v>
                </c:pt>
                <c:pt idx="9104">
                  <c:v>8.7881908685204184</c:v>
                </c:pt>
                <c:pt idx="9105">
                  <c:v>0</c:v>
                </c:pt>
                <c:pt idx="9106">
                  <c:v>26.364572605561168</c:v>
                </c:pt>
                <c:pt idx="9107">
                  <c:v>0</c:v>
                </c:pt>
                <c:pt idx="9108">
                  <c:v>0</c:v>
                </c:pt>
                <c:pt idx="9109">
                  <c:v>4.3940954342602145</c:v>
                </c:pt>
                <c:pt idx="9110">
                  <c:v>13.182286302780675</c:v>
                </c:pt>
                <c:pt idx="9111">
                  <c:v>8.7881908685204184</c:v>
                </c:pt>
                <c:pt idx="9112">
                  <c:v>13.182286302780675</c:v>
                </c:pt>
                <c:pt idx="9113">
                  <c:v>4.3940954342602145</c:v>
                </c:pt>
                <c:pt idx="9114">
                  <c:v>13.182286302780675</c:v>
                </c:pt>
                <c:pt idx="9115">
                  <c:v>8.7881908685204184</c:v>
                </c:pt>
                <c:pt idx="9116">
                  <c:v>17.576381737040855</c:v>
                </c:pt>
                <c:pt idx="9117">
                  <c:v>8.7881908685204184</c:v>
                </c:pt>
                <c:pt idx="9118">
                  <c:v>4.3940954342602145</c:v>
                </c:pt>
                <c:pt idx="9119">
                  <c:v>13.182286302780675</c:v>
                </c:pt>
                <c:pt idx="9120">
                  <c:v>8.7881908685204184</c:v>
                </c:pt>
                <c:pt idx="9121">
                  <c:v>13.182286302780675</c:v>
                </c:pt>
                <c:pt idx="9122">
                  <c:v>13.182286302780675</c:v>
                </c:pt>
                <c:pt idx="9123">
                  <c:v>0</c:v>
                </c:pt>
                <c:pt idx="9124">
                  <c:v>13.182286302780675</c:v>
                </c:pt>
                <c:pt idx="9125">
                  <c:v>13.182286302780675</c:v>
                </c:pt>
                <c:pt idx="9126">
                  <c:v>4.3940954342602145</c:v>
                </c:pt>
                <c:pt idx="9127">
                  <c:v>8.7881908685204184</c:v>
                </c:pt>
                <c:pt idx="9128">
                  <c:v>17.576381737040855</c:v>
                </c:pt>
                <c:pt idx="9129">
                  <c:v>13.182286302780675</c:v>
                </c:pt>
                <c:pt idx="9130">
                  <c:v>13.182286302780675</c:v>
                </c:pt>
                <c:pt idx="9131">
                  <c:v>13.182286302780675</c:v>
                </c:pt>
                <c:pt idx="9132">
                  <c:v>39.546858908341918</c:v>
                </c:pt>
                <c:pt idx="9133">
                  <c:v>4.3940954342602145</c:v>
                </c:pt>
                <c:pt idx="9134">
                  <c:v>4.3940954342602145</c:v>
                </c:pt>
                <c:pt idx="9135">
                  <c:v>13.182286302780675</c:v>
                </c:pt>
                <c:pt idx="9136">
                  <c:v>13.182286302780675</c:v>
                </c:pt>
                <c:pt idx="9137">
                  <c:v>0</c:v>
                </c:pt>
                <c:pt idx="9138">
                  <c:v>26.364572605561168</c:v>
                </c:pt>
                <c:pt idx="9139">
                  <c:v>17.576381737040855</c:v>
                </c:pt>
                <c:pt idx="9140">
                  <c:v>8.7881908685204184</c:v>
                </c:pt>
                <c:pt idx="9141">
                  <c:v>21.970477171300995</c:v>
                </c:pt>
                <c:pt idx="9142">
                  <c:v>17.576381737040855</c:v>
                </c:pt>
                <c:pt idx="9143">
                  <c:v>13.182286302780675</c:v>
                </c:pt>
                <c:pt idx="9144">
                  <c:v>13.182286302780675</c:v>
                </c:pt>
                <c:pt idx="9145">
                  <c:v>17.576381737040855</c:v>
                </c:pt>
                <c:pt idx="9146">
                  <c:v>13.182286302780675</c:v>
                </c:pt>
                <c:pt idx="9147">
                  <c:v>17.576381737040855</c:v>
                </c:pt>
                <c:pt idx="9148">
                  <c:v>13.182286302780675</c:v>
                </c:pt>
                <c:pt idx="9149">
                  <c:v>8.7881908685204184</c:v>
                </c:pt>
                <c:pt idx="9150">
                  <c:v>13.182286302780675</c:v>
                </c:pt>
                <c:pt idx="9151">
                  <c:v>13.182286302780675</c:v>
                </c:pt>
                <c:pt idx="9152">
                  <c:v>4.3940954342602145</c:v>
                </c:pt>
                <c:pt idx="9153">
                  <c:v>21.970477171300995</c:v>
                </c:pt>
                <c:pt idx="9154">
                  <c:v>8.7881908685204184</c:v>
                </c:pt>
                <c:pt idx="9155">
                  <c:v>21.970477171300995</c:v>
                </c:pt>
                <c:pt idx="9156">
                  <c:v>13.182286302780675</c:v>
                </c:pt>
                <c:pt idx="9157">
                  <c:v>21.970477171300995</c:v>
                </c:pt>
                <c:pt idx="9158">
                  <c:v>26.364572605561168</c:v>
                </c:pt>
                <c:pt idx="9159">
                  <c:v>17.576381737040855</c:v>
                </c:pt>
                <c:pt idx="9160">
                  <c:v>17.576381737040855</c:v>
                </c:pt>
                <c:pt idx="9161">
                  <c:v>21.970477171300995</c:v>
                </c:pt>
                <c:pt idx="9162">
                  <c:v>4.3940954342602145</c:v>
                </c:pt>
                <c:pt idx="9163">
                  <c:v>13.182286302780675</c:v>
                </c:pt>
                <c:pt idx="9164">
                  <c:v>4.3940954342602145</c:v>
                </c:pt>
                <c:pt idx="9165">
                  <c:v>21.970477171300995</c:v>
                </c:pt>
                <c:pt idx="9166">
                  <c:v>13.182286302780675</c:v>
                </c:pt>
                <c:pt idx="9167">
                  <c:v>17.576381737040855</c:v>
                </c:pt>
                <c:pt idx="9168">
                  <c:v>17.576381737040855</c:v>
                </c:pt>
                <c:pt idx="9169">
                  <c:v>30.758668039821487</c:v>
                </c:pt>
                <c:pt idx="9170">
                  <c:v>13.182286302780675</c:v>
                </c:pt>
                <c:pt idx="9171">
                  <c:v>21.970477171300995</c:v>
                </c:pt>
                <c:pt idx="9172">
                  <c:v>8.7881908685204184</c:v>
                </c:pt>
                <c:pt idx="9173">
                  <c:v>8.7881908685204184</c:v>
                </c:pt>
                <c:pt idx="9174">
                  <c:v>17.576381737040855</c:v>
                </c:pt>
                <c:pt idx="9175">
                  <c:v>26.364572605561168</c:v>
                </c:pt>
                <c:pt idx="9176">
                  <c:v>21.970477171300995</c:v>
                </c:pt>
                <c:pt idx="9177">
                  <c:v>26.364572605561168</c:v>
                </c:pt>
                <c:pt idx="9178">
                  <c:v>30.758668039821487</c:v>
                </c:pt>
                <c:pt idx="9179">
                  <c:v>8.7881908685204184</c:v>
                </c:pt>
                <c:pt idx="9180">
                  <c:v>13.182286302780675</c:v>
                </c:pt>
                <c:pt idx="9181">
                  <c:v>-4.3940954342602065</c:v>
                </c:pt>
                <c:pt idx="9182">
                  <c:v>17.576381737040855</c:v>
                </c:pt>
                <c:pt idx="9183">
                  <c:v>21.970477171300995</c:v>
                </c:pt>
                <c:pt idx="9184">
                  <c:v>13.182286302780675</c:v>
                </c:pt>
                <c:pt idx="9185">
                  <c:v>21.970477171300995</c:v>
                </c:pt>
                <c:pt idx="9186">
                  <c:v>21.970477171300995</c:v>
                </c:pt>
                <c:pt idx="9187">
                  <c:v>21.970477171300995</c:v>
                </c:pt>
                <c:pt idx="9188">
                  <c:v>13.182286302780675</c:v>
                </c:pt>
                <c:pt idx="9189">
                  <c:v>21.970477171300995</c:v>
                </c:pt>
                <c:pt idx="9190">
                  <c:v>35.152763474081702</c:v>
                </c:pt>
                <c:pt idx="9191">
                  <c:v>26.364572605561168</c:v>
                </c:pt>
                <c:pt idx="9192">
                  <c:v>26.364572605561168</c:v>
                </c:pt>
                <c:pt idx="9193">
                  <c:v>21.970477171300995</c:v>
                </c:pt>
                <c:pt idx="9194">
                  <c:v>8.7881908685204184</c:v>
                </c:pt>
                <c:pt idx="9195">
                  <c:v>21.970477171300995</c:v>
                </c:pt>
                <c:pt idx="9196">
                  <c:v>13.182286302780675</c:v>
                </c:pt>
                <c:pt idx="9197">
                  <c:v>17.576381737040855</c:v>
                </c:pt>
                <c:pt idx="9198">
                  <c:v>21.970477171300995</c:v>
                </c:pt>
                <c:pt idx="9199">
                  <c:v>8.7881908685204184</c:v>
                </c:pt>
                <c:pt idx="9200">
                  <c:v>26.364572605561168</c:v>
                </c:pt>
                <c:pt idx="9201">
                  <c:v>8.7881908685204184</c:v>
                </c:pt>
                <c:pt idx="9202">
                  <c:v>17.576381737040855</c:v>
                </c:pt>
                <c:pt idx="9203">
                  <c:v>8.7881908685204184</c:v>
                </c:pt>
                <c:pt idx="9204">
                  <c:v>4.3940954342602145</c:v>
                </c:pt>
                <c:pt idx="9205">
                  <c:v>26.364572605561168</c:v>
                </c:pt>
                <c:pt idx="9206">
                  <c:v>13.182286302780675</c:v>
                </c:pt>
                <c:pt idx="9207">
                  <c:v>13.182286302780675</c:v>
                </c:pt>
                <c:pt idx="9208">
                  <c:v>4.3940954342602145</c:v>
                </c:pt>
                <c:pt idx="9209">
                  <c:v>13.182286302780675</c:v>
                </c:pt>
                <c:pt idx="9210">
                  <c:v>13.182286302780675</c:v>
                </c:pt>
                <c:pt idx="9211">
                  <c:v>8.7881908685204184</c:v>
                </c:pt>
                <c:pt idx="9212">
                  <c:v>13.182286302780675</c:v>
                </c:pt>
                <c:pt idx="9213">
                  <c:v>4.3940954342602145</c:v>
                </c:pt>
                <c:pt idx="9214">
                  <c:v>17.576381737040855</c:v>
                </c:pt>
                <c:pt idx="9215">
                  <c:v>8.7881908685204184</c:v>
                </c:pt>
                <c:pt idx="9216">
                  <c:v>8.7881908685204184</c:v>
                </c:pt>
                <c:pt idx="9217">
                  <c:v>8.7881908685204184</c:v>
                </c:pt>
                <c:pt idx="9218">
                  <c:v>8.7881908685204184</c:v>
                </c:pt>
                <c:pt idx="9219">
                  <c:v>13.182286302780675</c:v>
                </c:pt>
                <c:pt idx="9220">
                  <c:v>8.7881908685204184</c:v>
                </c:pt>
                <c:pt idx="9221">
                  <c:v>21.970477171300995</c:v>
                </c:pt>
                <c:pt idx="9222">
                  <c:v>13.182286302780675</c:v>
                </c:pt>
                <c:pt idx="9223">
                  <c:v>13.182286302780675</c:v>
                </c:pt>
                <c:pt idx="9224">
                  <c:v>17.576381737040855</c:v>
                </c:pt>
                <c:pt idx="9225">
                  <c:v>13.182286302780675</c:v>
                </c:pt>
                <c:pt idx="9226">
                  <c:v>17.576381737040855</c:v>
                </c:pt>
                <c:pt idx="9227">
                  <c:v>13.182286302780675</c:v>
                </c:pt>
                <c:pt idx="9228">
                  <c:v>4.3940954342602145</c:v>
                </c:pt>
                <c:pt idx="9229">
                  <c:v>13.182286302780675</c:v>
                </c:pt>
                <c:pt idx="9230">
                  <c:v>17.576381737040855</c:v>
                </c:pt>
                <c:pt idx="9231">
                  <c:v>17.576381737040855</c:v>
                </c:pt>
                <c:pt idx="9232">
                  <c:v>17.576381737040855</c:v>
                </c:pt>
                <c:pt idx="9233">
                  <c:v>13.182286302780675</c:v>
                </c:pt>
                <c:pt idx="9234">
                  <c:v>13.182286302780675</c:v>
                </c:pt>
                <c:pt idx="9235">
                  <c:v>17.576381737040855</c:v>
                </c:pt>
                <c:pt idx="9236">
                  <c:v>26.364572605561168</c:v>
                </c:pt>
                <c:pt idx="9237">
                  <c:v>17.576381737040855</c:v>
                </c:pt>
                <c:pt idx="9238">
                  <c:v>13.182286302780675</c:v>
                </c:pt>
                <c:pt idx="9239">
                  <c:v>13.182286302780675</c:v>
                </c:pt>
                <c:pt idx="9240">
                  <c:v>13.182286302780675</c:v>
                </c:pt>
                <c:pt idx="9241">
                  <c:v>21.970477171300995</c:v>
                </c:pt>
                <c:pt idx="9242">
                  <c:v>13.182286302780675</c:v>
                </c:pt>
                <c:pt idx="9243">
                  <c:v>13.182286302780675</c:v>
                </c:pt>
                <c:pt idx="9244">
                  <c:v>8.7881908685204184</c:v>
                </c:pt>
                <c:pt idx="9245">
                  <c:v>8.7881908685204184</c:v>
                </c:pt>
                <c:pt idx="9246">
                  <c:v>17.576381737040855</c:v>
                </c:pt>
                <c:pt idx="9247">
                  <c:v>13.182286302780675</c:v>
                </c:pt>
                <c:pt idx="9248">
                  <c:v>17.576381737040855</c:v>
                </c:pt>
                <c:pt idx="9249">
                  <c:v>8.7881908685204184</c:v>
                </c:pt>
                <c:pt idx="9250">
                  <c:v>8.7881908685204184</c:v>
                </c:pt>
                <c:pt idx="9251">
                  <c:v>13.182286302780675</c:v>
                </c:pt>
                <c:pt idx="9252">
                  <c:v>13.182286302780675</c:v>
                </c:pt>
                <c:pt idx="9253">
                  <c:v>8.7881908685204184</c:v>
                </c:pt>
                <c:pt idx="9254">
                  <c:v>21.970477171300995</c:v>
                </c:pt>
                <c:pt idx="9255">
                  <c:v>17.576381737040855</c:v>
                </c:pt>
                <c:pt idx="9256">
                  <c:v>13.182286302780675</c:v>
                </c:pt>
                <c:pt idx="9257">
                  <c:v>17.576381737040855</c:v>
                </c:pt>
                <c:pt idx="9258">
                  <c:v>26.364572605561168</c:v>
                </c:pt>
                <c:pt idx="9259">
                  <c:v>26.364572605561168</c:v>
                </c:pt>
                <c:pt idx="9260">
                  <c:v>35.152763474081702</c:v>
                </c:pt>
                <c:pt idx="9261">
                  <c:v>13.182286302780675</c:v>
                </c:pt>
                <c:pt idx="9262">
                  <c:v>17.576381737040855</c:v>
                </c:pt>
                <c:pt idx="9263">
                  <c:v>21.970477171300995</c:v>
                </c:pt>
                <c:pt idx="9264">
                  <c:v>21.970477171300995</c:v>
                </c:pt>
                <c:pt idx="9265">
                  <c:v>26.364572605561168</c:v>
                </c:pt>
                <c:pt idx="9266">
                  <c:v>17.576381737040855</c:v>
                </c:pt>
                <c:pt idx="9267">
                  <c:v>13.182286302780675</c:v>
                </c:pt>
                <c:pt idx="9268">
                  <c:v>26.364572605561168</c:v>
                </c:pt>
                <c:pt idx="9269">
                  <c:v>13.182286302780675</c:v>
                </c:pt>
                <c:pt idx="9270">
                  <c:v>30.758668039821487</c:v>
                </c:pt>
                <c:pt idx="9271">
                  <c:v>17.576381737040855</c:v>
                </c:pt>
                <c:pt idx="9272">
                  <c:v>26.364572605561168</c:v>
                </c:pt>
                <c:pt idx="9273">
                  <c:v>21.970477171300995</c:v>
                </c:pt>
                <c:pt idx="9274">
                  <c:v>8.7881908685204184</c:v>
                </c:pt>
                <c:pt idx="9275">
                  <c:v>13.182286302780675</c:v>
                </c:pt>
                <c:pt idx="9276">
                  <c:v>21.970477171300995</c:v>
                </c:pt>
                <c:pt idx="9277">
                  <c:v>26.364572605561168</c:v>
                </c:pt>
                <c:pt idx="9278">
                  <c:v>21.970477171300995</c:v>
                </c:pt>
                <c:pt idx="9279">
                  <c:v>26.364572605561168</c:v>
                </c:pt>
                <c:pt idx="9280">
                  <c:v>21.970477171300995</c:v>
                </c:pt>
                <c:pt idx="9281">
                  <c:v>21.970477171300995</c:v>
                </c:pt>
                <c:pt idx="9282">
                  <c:v>26.364572605561168</c:v>
                </c:pt>
                <c:pt idx="9283">
                  <c:v>4.3940954342602145</c:v>
                </c:pt>
                <c:pt idx="9284">
                  <c:v>8.7881908685204184</c:v>
                </c:pt>
                <c:pt idx="9285">
                  <c:v>26.364572605561168</c:v>
                </c:pt>
                <c:pt idx="9286">
                  <c:v>13.182286302780675</c:v>
                </c:pt>
                <c:pt idx="9287">
                  <c:v>17.576381737040855</c:v>
                </c:pt>
                <c:pt idx="9288">
                  <c:v>30.758668039821487</c:v>
                </c:pt>
                <c:pt idx="9289">
                  <c:v>21.970477171300995</c:v>
                </c:pt>
                <c:pt idx="9290">
                  <c:v>21.970477171300995</c:v>
                </c:pt>
                <c:pt idx="9291">
                  <c:v>13.182286302780675</c:v>
                </c:pt>
                <c:pt idx="9292">
                  <c:v>8.7881908685204184</c:v>
                </c:pt>
                <c:pt idx="9293">
                  <c:v>4.3940954342602145</c:v>
                </c:pt>
                <c:pt idx="9294">
                  <c:v>17.576381737040855</c:v>
                </c:pt>
                <c:pt idx="9295">
                  <c:v>17.576381737040855</c:v>
                </c:pt>
                <c:pt idx="9296">
                  <c:v>21.970477171300995</c:v>
                </c:pt>
                <c:pt idx="9297">
                  <c:v>8.7881908685204184</c:v>
                </c:pt>
                <c:pt idx="9298">
                  <c:v>0</c:v>
                </c:pt>
                <c:pt idx="9299">
                  <c:v>13.182286302780675</c:v>
                </c:pt>
                <c:pt idx="9300">
                  <c:v>0</c:v>
                </c:pt>
                <c:pt idx="9301">
                  <c:v>8.7881908685204184</c:v>
                </c:pt>
                <c:pt idx="9302">
                  <c:v>8.7881908685204184</c:v>
                </c:pt>
                <c:pt idx="9303">
                  <c:v>8.7881908685204184</c:v>
                </c:pt>
                <c:pt idx="9304">
                  <c:v>17.576381737040855</c:v>
                </c:pt>
                <c:pt idx="9305">
                  <c:v>17.576381737040855</c:v>
                </c:pt>
                <c:pt idx="9306">
                  <c:v>13.182286302780675</c:v>
                </c:pt>
                <c:pt idx="9307">
                  <c:v>13.182286302780675</c:v>
                </c:pt>
                <c:pt idx="9308">
                  <c:v>17.576381737040855</c:v>
                </c:pt>
                <c:pt idx="9309">
                  <c:v>17.576381737040855</c:v>
                </c:pt>
                <c:pt idx="9310">
                  <c:v>8.7881908685204184</c:v>
                </c:pt>
                <c:pt idx="9311">
                  <c:v>17.576381737040855</c:v>
                </c:pt>
                <c:pt idx="9312">
                  <c:v>8.7881908685204184</c:v>
                </c:pt>
                <c:pt idx="9313">
                  <c:v>21.970477171300995</c:v>
                </c:pt>
                <c:pt idx="9314">
                  <c:v>4.3940954342602145</c:v>
                </c:pt>
                <c:pt idx="9315">
                  <c:v>21.970477171300995</c:v>
                </c:pt>
                <c:pt idx="9316">
                  <c:v>21.970477171300995</c:v>
                </c:pt>
                <c:pt idx="9317">
                  <c:v>13.182286302780675</c:v>
                </c:pt>
                <c:pt idx="9318">
                  <c:v>8.7881908685204184</c:v>
                </c:pt>
                <c:pt idx="9319">
                  <c:v>13.182286302780675</c:v>
                </c:pt>
                <c:pt idx="9320">
                  <c:v>21.970477171300995</c:v>
                </c:pt>
                <c:pt idx="9321">
                  <c:v>-4.3940954342602065</c:v>
                </c:pt>
                <c:pt idx="9322">
                  <c:v>17.576381737040855</c:v>
                </c:pt>
                <c:pt idx="9323">
                  <c:v>17.576381737040855</c:v>
                </c:pt>
                <c:pt idx="9324">
                  <c:v>13.182286302780675</c:v>
                </c:pt>
                <c:pt idx="9325">
                  <c:v>-4.3940954342602065</c:v>
                </c:pt>
                <c:pt idx="9326">
                  <c:v>8.7881908685204184</c:v>
                </c:pt>
                <c:pt idx="9327">
                  <c:v>17.576381737040855</c:v>
                </c:pt>
                <c:pt idx="9328">
                  <c:v>13.182286302780675</c:v>
                </c:pt>
                <c:pt idx="9329">
                  <c:v>13.182286302780675</c:v>
                </c:pt>
                <c:pt idx="9330">
                  <c:v>17.576381737040855</c:v>
                </c:pt>
                <c:pt idx="9331">
                  <c:v>8.7881908685204184</c:v>
                </c:pt>
                <c:pt idx="9332">
                  <c:v>-4.3940954342602065</c:v>
                </c:pt>
                <c:pt idx="9333">
                  <c:v>-8.7881908685204184</c:v>
                </c:pt>
                <c:pt idx="9334">
                  <c:v>13.182286302780675</c:v>
                </c:pt>
                <c:pt idx="9335">
                  <c:v>13.182286302780675</c:v>
                </c:pt>
                <c:pt idx="9336">
                  <c:v>13.182286302780675</c:v>
                </c:pt>
                <c:pt idx="9337">
                  <c:v>8.7881908685204184</c:v>
                </c:pt>
                <c:pt idx="9338">
                  <c:v>8.7881908685204184</c:v>
                </c:pt>
                <c:pt idx="9339">
                  <c:v>8.7881908685204184</c:v>
                </c:pt>
                <c:pt idx="9340">
                  <c:v>13.182286302780675</c:v>
                </c:pt>
                <c:pt idx="9341">
                  <c:v>8.7881908685204184</c:v>
                </c:pt>
                <c:pt idx="9342">
                  <c:v>13.182286302780675</c:v>
                </c:pt>
                <c:pt idx="9343">
                  <c:v>4.3940954342602145</c:v>
                </c:pt>
                <c:pt idx="9344">
                  <c:v>0</c:v>
                </c:pt>
                <c:pt idx="9345">
                  <c:v>13.182286302780675</c:v>
                </c:pt>
                <c:pt idx="9346">
                  <c:v>17.576381737040855</c:v>
                </c:pt>
                <c:pt idx="9347">
                  <c:v>17.576381737040855</c:v>
                </c:pt>
                <c:pt idx="9348">
                  <c:v>8.7881908685204184</c:v>
                </c:pt>
                <c:pt idx="9349">
                  <c:v>17.576381737040855</c:v>
                </c:pt>
                <c:pt idx="9350">
                  <c:v>13.182286302780675</c:v>
                </c:pt>
                <c:pt idx="9351">
                  <c:v>13.182286302780675</c:v>
                </c:pt>
                <c:pt idx="9352">
                  <c:v>21.970477171300995</c:v>
                </c:pt>
                <c:pt idx="9353">
                  <c:v>17.576381737040855</c:v>
                </c:pt>
                <c:pt idx="9354">
                  <c:v>13.182286302780675</c:v>
                </c:pt>
                <c:pt idx="9355">
                  <c:v>21.970477171300995</c:v>
                </c:pt>
                <c:pt idx="9356">
                  <c:v>35.152763474081702</c:v>
                </c:pt>
                <c:pt idx="9357">
                  <c:v>21.970477171300995</c:v>
                </c:pt>
                <c:pt idx="9358">
                  <c:v>17.576381737040855</c:v>
                </c:pt>
                <c:pt idx="9359">
                  <c:v>21.970477171300995</c:v>
                </c:pt>
                <c:pt idx="9360">
                  <c:v>30.758668039821487</c:v>
                </c:pt>
                <c:pt idx="9361">
                  <c:v>17.576381737040855</c:v>
                </c:pt>
                <c:pt idx="9362">
                  <c:v>26.364572605561168</c:v>
                </c:pt>
                <c:pt idx="9363">
                  <c:v>30.758668039821487</c:v>
                </c:pt>
                <c:pt idx="9364">
                  <c:v>17.576381737040855</c:v>
                </c:pt>
                <c:pt idx="9365">
                  <c:v>13.182286302780675</c:v>
                </c:pt>
                <c:pt idx="9366">
                  <c:v>21.970477171300995</c:v>
                </c:pt>
                <c:pt idx="9367">
                  <c:v>21.970477171300995</c:v>
                </c:pt>
                <c:pt idx="9368">
                  <c:v>26.364572605561168</c:v>
                </c:pt>
                <c:pt idx="9369">
                  <c:v>13.182286302780675</c:v>
                </c:pt>
                <c:pt idx="9370">
                  <c:v>21.970477171300995</c:v>
                </c:pt>
                <c:pt idx="9371">
                  <c:v>35.152763474081702</c:v>
                </c:pt>
                <c:pt idx="9372">
                  <c:v>13.182286302780675</c:v>
                </c:pt>
                <c:pt idx="9373">
                  <c:v>26.364572605561168</c:v>
                </c:pt>
                <c:pt idx="9374">
                  <c:v>17.576381737040855</c:v>
                </c:pt>
                <c:pt idx="9375">
                  <c:v>26.364572605561168</c:v>
                </c:pt>
                <c:pt idx="9376">
                  <c:v>26.364572605561168</c:v>
                </c:pt>
                <c:pt idx="9377">
                  <c:v>13.182286302780675</c:v>
                </c:pt>
                <c:pt idx="9378">
                  <c:v>21.970477171300995</c:v>
                </c:pt>
                <c:pt idx="9379">
                  <c:v>17.576381737040855</c:v>
                </c:pt>
                <c:pt idx="9380">
                  <c:v>-4.3940954342602065</c:v>
                </c:pt>
                <c:pt idx="9381">
                  <c:v>26.364572605561168</c:v>
                </c:pt>
                <c:pt idx="9382">
                  <c:v>17.576381737040855</c:v>
                </c:pt>
                <c:pt idx="9383">
                  <c:v>17.576381737040855</c:v>
                </c:pt>
                <c:pt idx="9384">
                  <c:v>8.7881908685204184</c:v>
                </c:pt>
                <c:pt idx="9385">
                  <c:v>4.3940954342602145</c:v>
                </c:pt>
                <c:pt idx="9386">
                  <c:v>26.364572605561168</c:v>
                </c:pt>
                <c:pt idx="9387">
                  <c:v>17.576381737040855</c:v>
                </c:pt>
                <c:pt idx="9388">
                  <c:v>13.182286302780675</c:v>
                </c:pt>
                <c:pt idx="9389">
                  <c:v>4.3940954342602145</c:v>
                </c:pt>
                <c:pt idx="9390">
                  <c:v>13.182286302780675</c:v>
                </c:pt>
                <c:pt idx="9391">
                  <c:v>8.7881908685204184</c:v>
                </c:pt>
                <c:pt idx="9392">
                  <c:v>8.7881908685204184</c:v>
                </c:pt>
                <c:pt idx="9393">
                  <c:v>4.3940954342602145</c:v>
                </c:pt>
                <c:pt idx="9394">
                  <c:v>13.182286302780675</c:v>
                </c:pt>
                <c:pt idx="9395">
                  <c:v>0</c:v>
                </c:pt>
                <c:pt idx="9396">
                  <c:v>8.7881908685204184</c:v>
                </c:pt>
                <c:pt idx="9397">
                  <c:v>0</c:v>
                </c:pt>
                <c:pt idx="9398">
                  <c:v>13.182286302780675</c:v>
                </c:pt>
                <c:pt idx="9399">
                  <c:v>4.3940954342602145</c:v>
                </c:pt>
                <c:pt idx="9400">
                  <c:v>17.576381737040855</c:v>
                </c:pt>
                <c:pt idx="9401">
                  <c:v>13.182286302780675</c:v>
                </c:pt>
                <c:pt idx="9402">
                  <c:v>8.7881908685204184</c:v>
                </c:pt>
                <c:pt idx="9403">
                  <c:v>13.182286302780675</c:v>
                </c:pt>
                <c:pt idx="9404">
                  <c:v>13.182286302780675</c:v>
                </c:pt>
                <c:pt idx="9405">
                  <c:v>0</c:v>
                </c:pt>
                <c:pt idx="9406">
                  <c:v>4.3940954342602145</c:v>
                </c:pt>
                <c:pt idx="9407">
                  <c:v>8.7881908685204184</c:v>
                </c:pt>
                <c:pt idx="9408">
                  <c:v>4.3940954342602145</c:v>
                </c:pt>
                <c:pt idx="9409">
                  <c:v>8.7881908685204184</c:v>
                </c:pt>
                <c:pt idx="9410">
                  <c:v>4.3940954342602145</c:v>
                </c:pt>
                <c:pt idx="9411">
                  <c:v>26.364572605561168</c:v>
                </c:pt>
                <c:pt idx="9412">
                  <c:v>26.364572605561168</c:v>
                </c:pt>
                <c:pt idx="9413">
                  <c:v>0</c:v>
                </c:pt>
                <c:pt idx="9414">
                  <c:v>4.3940954342602145</c:v>
                </c:pt>
                <c:pt idx="9415">
                  <c:v>13.182286302780675</c:v>
                </c:pt>
                <c:pt idx="9416">
                  <c:v>17.576381737040855</c:v>
                </c:pt>
                <c:pt idx="9417">
                  <c:v>17.576381737040855</c:v>
                </c:pt>
                <c:pt idx="9418">
                  <c:v>26.364572605561168</c:v>
                </c:pt>
                <c:pt idx="9419">
                  <c:v>13.182286302780675</c:v>
                </c:pt>
                <c:pt idx="9420">
                  <c:v>35.152763474081702</c:v>
                </c:pt>
                <c:pt idx="9421">
                  <c:v>39.546858908341918</c:v>
                </c:pt>
                <c:pt idx="9422">
                  <c:v>21.970477171300995</c:v>
                </c:pt>
                <c:pt idx="9423">
                  <c:v>8.7881908685204184</c:v>
                </c:pt>
                <c:pt idx="9424">
                  <c:v>8.7881908685204184</c:v>
                </c:pt>
                <c:pt idx="9425">
                  <c:v>17.576381737040855</c:v>
                </c:pt>
                <c:pt idx="9426">
                  <c:v>17.576381737040855</c:v>
                </c:pt>
                <c:pt idx="9427">
                  <c:v>17.576381737040855</c:v>
                </c:pt>
                <c:pt idx="9428">
                  <c:v>26.364572605561168</c:v>
                </c:pt>
                <c:pt idx="9429">
                  <c:v>26.364572605561168</c:v>
                </c:pt>
                <c:pt idx="9430">
                  <c:v>8.7881908685204184</c:v>
                </c:pt>
                <c:pt idx="9431">
                  <c:v>13.182286302780675</c:v>
                </c:pt>
                <c:pt idx="9432">
                  <c:v>4.3940954342602145</c:v>
                </c:pt>
                <c:pt idx="9433">
                  <c:v>13.182286302780675</c:v>
                </c:pt>
                <c:pt idx="9434">
                  <c:v>13.182286302780675</c:v>
                </c:pt>
                <c:pt idx="9435">
                  <c:v>13.182286302780675</c:v>
                </c:pt>
                <c:pt idx="9436">
                  <c:v>4.3940954342602145</c:v>
                </c:pt>
                <c:pt idx="9437">
                  <c:v>21.970477171300995</c:v>
                </c:pt>
                <c:pt idx="9438">
                  <c:v>8.7881908685204184</c:v>
                </c:pt>
                <c:pt idx="9439">
                  <c:v>17.576381737040855</c:v>
                </c:pt>
                <c:pt idx="9440">
                  <c:v>8.7881908685204184</c:v>
                </c:pt>
                <c:pt idx="9441">
                  <c:v>17.576381737040855</c:v>
                </c:pt>
                <c:pt idx="9442">
                  <c:v>4.3940954342602145</c:v>
                </c:pt>
                <c:pt idx="9443">
                  <c:v>13.182286302780675</c:v>
                </c:pt>
                <c:pt idx="9444">
                  <c:v>17.576381737040855</c:v>
                </c:pt>
                <c:pt idx="9445">
                  <c:v>17.576381737040855</c:v>
                </c:pt>
                <c:pt idx="9446">
                  <c:v>8.7881908685204184</c:v>
                </c:pt>
                <c:pt idx="9447">
                  <c:v>30.758668039821487</c:v>
                </c:pt>
                <c:pt idx="9448">
                  <c:v>30.758668039821487</c:v>
                </c:pt>
                <c:pt idx="9449">
                  <c:v>21.970477171300995</c:v>
                </c:pt>
                <c:pt idx="9450">
                  <c:v>8.7881908685204184</c:v>
                </c:pt>
                <c:pt idx="9451">
                  <c:v>13.182286302780675</c:v>
                </c:pt>
                <c:pt idx="9452">
                  <c:v>13.182286302780675</c:v>
                </c:pt>
                <c:pt idx="9453">
                  <c:v>39.546858908341918</c:v>
                </c:pt>
                <c:pt idx="9454">
                  <c:v>21.970477171300995</c:v>
                </c:pt>
                <c:pt idx="9455">
                  <c:v>39.546858908341918</c:v>
                </c:pt>
                <c:pt idx="9456">
                  <c:v>35.152763474081702</c:v>
                </c:pt>
                <c:pt idx="9457">
                  <c:v>13.182286302780675</c:v>
                </c:pt>
                <c:pt idx="9458">
                  <c:v>30.758668039821487</c:v>
                </c:pt>
                <c:pt idx="9459">
                  <c:v>30.758668039821487</c:v>
                </c:pt>
                <c:pt idx="9460">
                  <c:v>4.3940954342602145</c:v>
                </c:pt>
                <c:pt idx="9461">
                  <c:v>21.970477171300995</c:v>
                </c:pt>
                <c:pt idx="9462">
                  <c:v>8.7881908685204184</c:v>
                </c:pt>
                <c:pt idx="9463">
                  <c:v>21.970477171300995</c:v>
                </c:pt>
                <c:pt idx="9464">
                  <c:v>13.182286302780675</c:v>
                </c:pt>
                <c:pt idx="9465">
                  <c:v>21.970477171300995</c:v>
                </c:pt>
                <c:pt idx="9466">
                  <c:v>35.152763474081702</c:v>
                </c:pt>
                <c:pt idx="9467">
                  <c:v>17.576381737040855</c:v>
                </c:pt>
                <c:pt idx="9468">
                  <c:v>26.364572605561168</c:v>
                </c:pt>
                <c:pt idx="9469">
                  <c:v>21.970477171300995</c:v>
                </c:pt>
                <c:pt idx="9470">
                  <c:v>13.182286302780675</c:v>
                </c:pt>
                <c:pt idx="9471">
                  <c:v>21.970477171300995</c:v>
                </c:pt>
                <c:pt idx="9472">
                  <c:v>21.970477171300995</c:v>
                </c:pt>
                <c:pt idx="9473">
                  <c:v>8.7881908685204184</c:v>
                </c:pt>
                <c:pt idx="9474">
                  <c:v>26.364572605561168</c:v>
                </c:pt>
                <c:pt idx="9475">
                  <c:v>17.576381737040855</c:v>
                </c:pt>
                <c:pt idx="9476">
                  <c:v>26.364572605561168</c:v>
                </c:pt>
                <c:pt idx="9477">
                  <c:v>35.152763474081702</c:v>
                </c:pt>
                <c:pt idx="9478">
                  <c:v>4.3940954342602145</c:v>
                </c:pt>
                <c:pt idx="9479">
                  <c:v>13.182286302780675</c:v>
                </c:pt>
                <c:pt idx="9480">
                  <c:v>17.576381737040855</c:v>
                </c:pt>
                <c:pt idx="9481">
                  <c:v>4.3940954342602145</c:v>
                </c:pt>
                <c:pt idx="9482">
                  <c:v>13.182286302780675</c:v>
                </c:pt>
                <c:pt idx="9483">
                  <c:v>0</c:v>
                </c:pt>
                <c:pt idx="9484">
                  <c:v>0</c:v>
                </c:pt>
                <c:pt idx="9485">
                  <c:v>8.7881908685204184</c:v>
                </c:pt>
                <c:pt idx="9486">
                  <c:v>13.182286302780675</c:v>
                </c:pt>
                <c:pt idx="9487">
                  <c:v>26.364572605561168</c:v>
                </c:pt>
                <c:pt idx="9488">
                  <c:v>8.7881908685204184</c:v>
                </c:pt>
                <c:pt idx="9489">
                  <c:v>17.576381737040855</c:v>
                </c:pt>
                <c:pt idx="9490">
                  <c:v>13.182286302780675</c:v>
                </c:pt>
                <c:pt idx="9491">
                  <c:v>8.7881908685204184</c:v>
                </c:pt>
                <c:pt idx="9492">
                  <c:v>30.758668039821487</c:v>
                </c:pt>
                <c:pt idx="9493">
                  <c:v>13.182286302780675</c:v>
                </c:pt>
                <c:pt idx="9494">
                  <c:v>17.576381737040855</c:v>
                </c:pt>
                <c:pt idx="9495">
                  <c:v>17.576381737040855</c:v>
                </c:pt>
                <c:pt idx="9496">
                  <c:v>8.7881908685204184</c:v>
                </c:pt>
                <c:pt idx="9497">
                  <c:v>17.576381737040855</c:v>
                </c:pt>
                <c:pt idx="9498">
                  <c:v>8.7881908685204184</c:v>
                </c:pt>
                <c:pt idx="9499">
                  <c:v>17.576381737040855</c:v>
                </c:pt>
                <c:pt idx="9500">
                  <c:v>13.182286302780675</c:v>
                </c:pt>
                <c:pt idx="9501">
                  <c:v>8.7881908685204184</c:v>
                </c:pt>
                <c:pt idx="9502">
                  <c:v>4.3940954342602145</c:v>
                </c:pt>
                <c:pt idx="9503">
                  <c:v>17.576381737040855</c:v>
                </c:pt>
                <c:pt idx="9504">
                  <c:v>0</c:v>
                </c:pt>
                <c:pt idx="9505">
                  <c:v>21.970477171300995</c:v>
                </c:pt>
                <c:pt idx="9506">
                  <c:v>17.576381737040855</c:v>
                </c:pt>
                <c:pt idx="9507">
                  <c:v>17.576381737040855</c:v>
                </c:pt>
                <c:pt idx="9508">
                  <c:v>-8.7881908685204184</c:v>
                </c:pt>
                <c:pt idx="9509">
                  <c:v>21.970477171300995</c:v>
                </c:pt>
                <c:pt idx="9510">
                  <c:v>0</c:v>
                </c:pt>
                <c:pt idx="9511">
                  <c:v>17.576381737040855</c:v>
                </c:pt>
                <c:pt idx="9512">
                  <c:v>21.970477171300995</c:v>
                </c:pt>
                <c:pt idx="9513">
                  <c:v>13.182286302780675</c:v>
                </c:pt>
                <c:pt idx="9514">
                  <c:v>26.364572605561168</c:v>
                </c:pt>
                <c:pt idx="9515">
                  <c:v>8.7881908685204184</c:v>
                </c:pt>
                <c:pt idx="9516">
                  <c:v>8.7881908685204184</c:v>
                </c:pt>
                <c:pt idx="9517">
                  <c:v>13.182286302780675</c:v>
                </c:pt>
                <c:pt idx="9518">
                  <c:v>8.7881908685204184</c:v>
                </c:pt>
                <c:pt idx="9519">
                  <c:v>17.576381737040855</c:v>
                </c:pt>
                <c:pt idx="9520">
                  <c:v>13.182286302780675</c:v>
                </c:pt>
                <c:pt idx="9521">
                  <c:v>13.182286302780675</c:v>
                </c:pt>
                <c:pt idx="9522">
                  <c:v>0</c:v>
                </c:pt>
                <c:pt idx="9523">
                  <c:v>13.182286302780675</c:v>
                </c:pt>
                <c:pt idx="9524">
                  <c:v>13.182286302780675</c:v>
                </c:pt>
                <c:pt idx="9525">
                  <c:v>17.576381737040855</c:v>
                </c:pt>
                <c:pt idx="9526">
                  <c:v>26.364572605561168</c:v>
                </c:pt>
                <c:pt idx="9527">
                  <c:v>30.758668039821487</c:v>
                </c:pt>
                <c:pt idx="9528">
                  <c:v>17.576381737040855</c:v>
                </c:pt>
                <c:pt idx="9529">
                  <c:v>13.182286302780675</c:v>
                </c:pt>
                <c:pt idx="9530">
                  <c:v>13.182286302780675</c:v>
                </c:pt>
                <c:pt idx="9531">
                  <c:v>4.3940954342602145</c:v>
                </c:pt>
                <c:pt idx="9532">
                  <c:v>8.7881908685204184</c:v>
                </c:pt>
                <c:pt idx="9533">
                  <c:v>26.364572605561168</c:v>
                </c:pt>
                <c:pt idx="9534">
                  <c:v>21.970477171300995</c:v>
                </c:pt>
                <c:pt idx="9535">
                  <c:v>17.576381737040855</c:v>
                </c:pt>
                <c:pt idx="9536">
                  <c:v>13.182286302780675</c:v>
                </c:pt>
                <c:pt idx="9537">
                  <c:v>13.182286302780675</c:v>
                </c:pt>
                <c:pt idx="9538">
                  <c:v>8.7881908685204184</c:v>
                </c:pt>
                <c:pt idx="9539">
                  <c:v>13.182286302780675</c:v>
                </c:pt>
                <c:pt idx="9540">
                  <c:v>17.576381737040855</c:v>
                </c:pt>
                <c:pt idx="9541">
                  <c:v>8.7881908685204184</c:v>
                </c:pt>
                <c:pt idx="9542">
                  <c:v>13.182286302780675</c:v>
                </c:pt>
                <c:pt idx="9543">
                  <c:v>26.364572605561168</c:v>
                </c:pt>
                <c:pt idx="9544">
                  <c:v>30.758668039821487</c:v>
                </c:pt>
                <c:pt idx="9545">
                  <c:v>35.152763474081702</c:v>
                </c:pt>
                <c:pt idx="9546">
                  <c:v>26.364572605561168</c:v>
                </c:pt>
                <c:pt idx="9547">
                  <c:v>13.182286302780675</c:v>
                </c:pt>
                <c:pt idx="9548">
                  <c:v>21.970477171300995</c:v>
                </c:pt>
                <c:pt idx="9549">
                  <c:v>39.546858908341918</c:v>
                </c:pt>
                <c:pt idx="9550">
                  <c:v>13.182286302780675</c:v>
                </c:pt>
                <c:pt idx="9551">
                  <c:v>21.970477171300995</c:v>
                </c:pt>
                <c:pt idx="9552">
                  <c:v>26.364572605561168</c:v>
                </c:pt>
                <c:pt idx="9553">
                  <c:v>17.576381737040855</c:v>
                </c:pt>
                <c:pt idx="9554">
                  <c:v>26.364572605561168</c:v>
                </c:pt>
                <c:pt idx="9555">
                  <c:v>17.576381737040855</c:v>
                </c:pt>
                <c:pt idx="9556">
                  <c:v>26.364572605561168</c:v>
                </c:pt>
                <c:pt idx="9557">
                  <c:v>13.182286302780675</c:v>
                </c:pt>
                <c:pt idx="9558">
                  <c:v>13.182286302780675</c:v>
                </c:pt>
                <c:pt idx="9559">
                  <c:v>39.546858908341918</c:v>
                </c:pt>
                <c:pt idx="9560">
                  <c:v>13.182286302780675</c:v>
                </c:pt>
                <c:pt idx="9561">
                  <c:v>26.364572605561168</c:v>
                </c:pt>
                <c:pt idx="9562">
                  <c:v>13.182286302780675</c:v>
                </c:pt>
                <c:pt idx="9563">
                  <c:v>17.576381737040855</c:v>
                </c:pt>
                <c:pt idx="9564">
                  <c:v>17.576381737040855</c:v>
                </c:pt>
                <c:pt idx="9565">
                  <c:v>13.182286302780675</c:v>
                </c:pt>
                <c:pt idx="9566">
                  <c:v>4.3940954342602145</c:v>
                </c:pt>
                <c:pt idx="9567">
                  <c:v>17.576381737040855</c:v>
                </c:pt>
                <c:pt idx="9568">
                  <c:v>21.970477171300995</c:v>
                </c:pt>
                <c:pt idx="9569">
                  <c:v>8.7881908685204184</c:v>
                </c:pt>
                <c:pt idx="9570">
                  <c:v>21.970477171300995</c:v>
                </c:pt>
                <c:pt idx="9571">
                  <c:v>17.576381737040855</c:v>
                </c:pt>
                <c:pt idx="9572">
                  <c:v>21.970477171300995</c:v>
                </c:pt>
                <c:pt idx="9573">
                  <c:v>17.576381737040855</c:v>
                </c:pt>
                <c:pt idx="9574">
                  <c:v>13.182286302780675</c:v>
                </c:pt>
                <c:pt idx="9575">
                  <c:v>8.7881908685204184</c:v>
                </c:pt>
                <c:pt idx="9576">
                  <c:v>4.3940954342602145</c:v>
                </c:pt>
                <c:pt idx="9577">
                  <c:v>8.7881908685204184</c:v>
                </c:pt>
                <c:pt idx="9578">
                  <c:v>13.182286302780675</c:v>
                </c:pt>
                <c:pt idx="9579">
                  <c:v>13.182286302780675</c:v>
                </c:pt>
                <c:pt idx="9580">
                  <c:v>21.970477171300995</c:v>
                </c:pt>
                <c:pt idx="9581">
                  <c:v>17.576381737040855</c:v>
                </c:pt>
                <c:pt idx="9582">
                  <c:v>17.576381737040855</c:v>
                </c:pt>
                <c:pt idx="9583">
                  <c:v>8.7881908685204184</c:v>
                </c:pt>
                <c:pt idx="9584">
                  <c:v>26.364572605561168</c:v>
                </c:pt>
                <c:pt idx="9585">
                  <c:v>8.7881908685204184</c:v>
                </c:pt>
                <c:pt idx="9586">
                  <c:v>17.576381737040855</c:v>
                </c:pt>
                <c:pt idx="9587">
                  <c:v>21.970477171300995</c:v>
                </c:pt>
                <c:pt idx="9588">
                  <c:v>17.576381737040855</c:v>
                </c:pt>
                <c:pt idx="9589">
                  <c:v>13.182286302780675</c:v>
                </c:pt>
                <c:pt idx="9590">
                  <c:v>17.576381737040855</c:v>
                </c:pt>
                <c:pt idx="9591">
                  <c:v>21.970477171300995</c:v>
                </c:pt>
                <c:pt idx="9592">
                  <c:v>21.970477171300995</c:v>
                </c:pt>
                <c:pt idx="9593">
                  <c:v>17.576381737040855</c:v>
                </c:pt>
                <c:pt idx="9594">
                  <c:v>0</c:v>
                </c:pt>
                <c:pt idx="9595">
                  <c:v>17.576381737040855</c:v>
                </c:pt>
                <c:pt idx="9596">
                  <c:v>8.7881908685204184</c:v>
                </c:pt>
                <c:pt idx="9597">
                  <c:v>17.576381737040855</c:v>
                </c:pt>
                <c:pt idx="9598">
                  <c:v>8.7881908685204184</c:v>
                </c:pt>
                <c:pt idx="9599">
                  <c:v>13.182286302780675</c:v>
                </c:pt>
                <c:pt idx="9600">
                  <c:v>21.970477171300995</c:v>
                </c:pt>
                <c:pt idx="9601">
                  <c:v>8.7881908685204184</c:v>
                </c:pt>
                <c:pt idx="9602">
                  <c:v>21.970477171300995</c:v>
                </c:pt>
                <c:pt idx="9603">
                  <c:v>13.182286302780675</c:v>
                </c:pt>
                <c:pt idx="9604">
                  <c:v>21.970477171300995</c:v>
                </c:pt>
                <c:pt idx="9605">
                  <c:v>13.182286302780675</c:v>
                </c:pt>
                <c:pt idx="9606">
                  <c:v>17.576381737040855</c:v>
                </c:pt>
                <c:pt idx="9607">
                  <c:v>43.940954342602126</c:v>
                </c:pt>
                <c:pt idx="9608">
                  <c:v>13.182286302780675</c:v>
                </c:pt>
                <c:pt idx="9609">
                  <c:v>13.182286302780675</c:v>
                </c:pt>
                <c:pt idx="9610">
                  <c:v>13.182286302780675</c:v>
                </c:pt>
                <c:pt idx="9611">
                  <c:v>4.3940954342602145</c:v>
                </c:pt>
                <c:pt idx="9612">
                  <c:v>13.182286302780675</c:v>
                </c:pt>
                <c:pt idx="9613">
                  <c:v>0</c:v>
                </c:pt>
                <c:pt idx="9614">
                  <c:v>13.182286302780675</c:v>
                </c:pt>
                <c:pt idx="9615">
                  <c:v>13.182286302780675</c:v>
                </c:pt>
                <c:pt idx="9616">
                  <c:v>4.3940954342602145</c:v>
                </c:pt>
                <c:pt idx="9617">
                  <c:v>13.182286302780675</c:v>
                </c:pt>
                <c:pt idx="9618">
                  <c:v>21.970477171300995</c:v>
                </c:pt>
                <c:pt idx="9619">
                  <c:v>13.182286302780675</c:v>
                </c:pt>
                <c:pt idx="9620">
                  <c:v>17.576381737040855</c:v>
                </c:pt>
                <c:pt idx="9621">
                  <c:v>4.3940954342602145</c:v>
                </c:pt>
                <c:pt idx="9622">
                  <c:v>13.182286302780675</c:v>
                </c:pt>
                <c:pt idx="9623">
                  <c:v>17.576381737040855</c:v>
                </c:pt>
                <c:pt idx="9624">
                  <c:v>13.182286302780675</c:v>
                </c:pt>
                <c:pt idx="9625">
                  <c:v>8.7881908685204184</c:v>
                </c:pt>
                <c:pt idx="9626">
                  <c:v>8.7881908685204184</c:v>
                </c:pt>
                <c:pt idx="9627">
                  <c:v>8.7881908685204184</c:v>
                </c:pt>
                <c:pt idx="9628">
                  <c:v>21.970477171300995</c:v>
                </c:pt>
                <c:pt idx="9629">
                  <c:v>17.576381737040855</c:v>
                </c:pt>
                <c:pt idx="9630">
                  <c:v>8.7881908685204184</c:v>
                </c:pt>
                <c:pt idx="9631">
                  <c:v>8.7881908685204184</c:v>
                </c:pt>
                <c:pt idx="9632">
                  <c:v>17.576381737040855</c:v>
                </c:pt>
                <c:pt idx="9633">
                  <c:v>13.182286302780675</c:v>
                </c:pt>
                <c:pt idx="9634">
                  <c:v>4.3940954342602145</c:v>
                </c:pt>
                <c:pt idx="9635">
                  <c:v>8.7881908685204184</c:v>
                </c:pt>
                <c:pt idx="9636">
                  <c:v>13.182286302780675</c:v>
                </c:pt>
                <c:pt idx="9637">
                  <c:v>4.3940954342602145</c:v>
                </c:pt>
                <c:pt idx="9638">
                  <c:v>17.576381737040855</c:v>
                </c:pt>
                <c:pt idx="9639">
                  <c:v>26.364572605561168</c:v>
                </c:pt>
                <c:pt idx="9640">
                  <c:v>17.576381737040855</c:v>
                </c:pt>
                <c:pt idx="9641">
                  <c:v>26.364572605561168</c:v>
                </c:pt>
                <c:pt idx="9642">
                  <c:v>-8.7881908685204184</c:v>
                </c:pt>
                <c:pt idx="9643">
                  <c:v>26.364572605561168</c:v>
                </c:pt>
                <c:pt idx="9644">
                  <c:v>21.970477171300995</c:v>
                </c:pt>
                <c:pt idx="9645">
                  <c:v>30.758668039821487</c:v>
                </c:pt>
                <c:pt idx="9646">
                  <c:v>21.970477171300995</c:v>
                </c:pt>
                <c:pt idx="9647">
                  <c:v>39.546858908341918</c:v>
                </c:pt>
                <c:pt idx="9648">
                  <c:v>21.970477171300995</c:v>
                </c:pt>
                <c:pt idx="9649">
                  <c:v>17.576381737040855</c:v>
                </c:pt>
                <c:pt idx="9650">
                  <c:v>13.182286302780675</c:v>
                </c:pt>
                <c:pt idx="9651">
                  <c:v>13.182286302780675</c:v>
                </c:pt>
                <c:pt idx="9652">
                  <c:v>13.182286302780675</c:v>
                </c:pt>
                <c:pt idx="9653">
                  <c:v>26.364572605561168</c:v>
                </c:pt>
                <c:pt idx="9654">
                  <c:v>26.364572605561168</c:v>
                </c:pt>
                <c:pt idx="9655">
                  <c:v>26.364572605561168</c:v>
                </c:pt>
                <c:pt idx="9656">
                  <c:v>8.7881908685204184</c:v>
                </c:pt>
                <c:pt idx="9657">
                  <c:v>17.576381737040855</c:v>
                </c:pt>
                <c:pt idx="9658">
                  <c:v>26.364572605561168</c:v>
                </c:pt>
                <c:pt idx="9659">
                  <c:v>26.364572605561168</c:v>
                </c:pt>
                <c:pt idx="9660">
                  <c:v>21.970477171300995</c:v>
                </c:pt>
                <c:pt idx="9661">
                  <c:v>26.364572605561168</c:v>
                </c:pt>
                <c:pt idx="9662">
                  <c:v>30.758668039821487</c:v>
                </c:pt>
                <c:pt idx="9663">
                  <c:v>21.970477171300995</c:v>
                </c:pt>
                <c:pt idx="9664">
                  <c:v>21.970477171300995</c:v>
                </c:pt>
                <c:pt idx="9665">
                  <c:v>21.970477171300995</c:v>
                </c:pt>
                <c:pt idx="9666">
                  <c:v>21.970477171300995</c:v>
                </c:pt>
                <c:pt idx="9667">
                  <c:v>26.364572605561168</c:v>
                </c:pt>
                <c:pt idx="9668">
                  <c:v>35.152763474081702</c:v>
                </c:pt>
                <c:pt idx="9669">
                  <c:v>26.364572605561168</c:v>
                </c:pt>
                <c:pt idx="9670">
                  <c:v>21.970477171300995</c:v>
                </c:pt>
                <c:pt idx="9671">
                  <c:v>13.182286302780675</c:v>
                </c:pt>
                <c:pt idx="9672">
                  <c:v>21.970477171300995</c:v>
                </c:pt>
                <c:pt idx="9673">
                  <c:v>13.182286302780675</c:v>
                </c:pt>
                <c:pt idx="9674">
                  <c:v>21.970477171300995</c:v>
                </c:pt>
                <c:pt idx="9675">
                  <c:v>21.970477171300995</c:v>
                </c:pt>
                <c:pt idx="9676">
                  <c:v>17.576381737040855</c:v>
                </c:pt>
                <c:pt idx="9677">
                  <c:v>17.576381737040855</c:v>
                </c:pt>
                <c:pt idx="9678">
                  <c:v>17.576381737040855</c:v>
                </c:pt>
                <c:pt idx="9679">
                  <c:v>30.758668039821487</c:v>
                </c:pt>
                <c:pt idx="9680">
                  <c:v>13.182286302780675</c:v>
                </c:pt>
                <c:pt idx="9681">
                  <c:v>13.182286302780675</c:v>
                </c:pt>
                <c:pt idx="9682">
                  <c:v>8.7881908685204184</c:v>
                </c:pt>
                <c:pt idx="9683">
                  <c:v>4.3940954342602145</c:v>
                </c:pt>
                <c:pt idx="9684">
                  <c:v>4.3940954342602145</c:v>
                </c:pt>
                <c:pt idx="9685">
                  <c:v>17.576381737040855</c:v>
                </c:pt>
                <c:pt idx="9686">
                  <c:v>13.182286302780675</c:v>
                </c:pt>
                <c:pt idx="9687">
                  <c:v>17.576381737040855</c:v>
                </c:pt>
                <c:pt idx="9688">
                  <c:v>4.3940954342602145</c:v>
                </c:pt>
                <c:pt idx="9689">
                  <c:v>26.364572605561168</c:v>
                </c:pt>
                <c:pt idx="9690">
                  <c:v>17.576381737040855</c:v>
                </c:pt>
                <c:pt idx="9691">
                  <c:v>13.182286302780675</c:v>
                </c:pt>
                <c:pt idx="9692">
                  <c:v>17.576381737040855</c:v>
                </c:pt>
                <c:pt idx="9693">
                  <c:v>13.182286302780675</c:v>
                </c:pt>
                <c:pt idx="9694">
                  <c:v>13.182286302780675</c:v>
                </c:pt>
                <c:pt idx="9695">
                  <c:v>13.182286302780675</c:v>
                </c:pt>
                <c:pt idx="9696">
                  <c:v>8.7881908685204184</c:v>
                </c:pt>
                <c:pt idx="9697">
                  <c:v>21.970477171300995</c:v>
                </c:pt>
                <c:pt idx="9698">
                  <c:v>13.182286302780675</c:v>
                </c:pt>
                <c:pt idx="9699">
                  <c:v>21.970477171300995</c:v>
                </c:pt>
                <c:pt idx="9700">
                  <c:v>21.970477171300995</c:v>
                </c:pt>
                <c:pt idx="9701">
                  <c:v>13.182286302780675</c:v>
                </c:pt>
                <c:pt idx="9702">
                  <c:v>8.7881908685204184</c:v>
                </c:pt>
                <c:pt idx="9703">
                  <c:v>13.182286302780675</c:v>
                </c:pt>
                <c:pt idx="9704">
                  <c:v>26.364572605561168</c:v>
                </c:pt>
                <c:pt idx="9705">
                  <c:v>17.576381737040855</c:v>
                </c:pt>
                <c:pt idx="9706">
                  <c:v>17.576381737040855</c:v>
                </c:pt>
                <c:pt idx="9707">
                  <c:v>8.7881908685204184</c:v>
                </c:pt>
                <c:pt idx="9708">
                  <c:v>17.576381737040855</c:v>
                </c:pt>
                <c:pt idx="9709">
                  <c:v>17.576381737040855</c:v>
                </c:pt>
                <c:pt idx="9710">
                  <c:v>13.182286302780675</c:v>
                </c:pt>
                <c:pt idx="9711">
                  <c:v>17.576381737040855</c:v>
                </c:pt>
                <c:pt idx="9712">
                  <c:v>21.970477171300995</c:v>
                </c:pt>
                <c:pt idx="9713">
                  <c:v>13.182286302780675</c:v>
                </c:pt>
                <c:pt idx="9714">
                  <c:v>21.970477171300995</c:v>
                </c:pt>
                <c:pt idx="9715">
                  <c:v>13.182286302780675</c:v>
                </c:pt>
                <c:pt idx="9716">
                  <c:v>8.7881908685204184</c:v>
                </c:pt>
                <c:pt idx="9717">
                  <c:v>0</c:v>
                </c:pt>
                <c:pt idx="9718">
                  <c:v>17.576381737040855</c:v>
                </c:pt>
                <c:pt idx="9719">
                  <c:v>21.970477171300995</c:v>
                </c:pt>
                <c:pt idx="9720">
                  <c:v>4.3940954342602145</c:v>
                </c:pt>
                <c:pt idx="9721">
                  <c:v>13.182286302780675</c:v>
                </c:pt>
                <c:pt idx="9722">
                  <c:v>4.3940954342602145</c:v>
                </c:pt>
                <c:pt idx="9723">
                  <c:v>4.3940954342602145</c:v>
                </c:pt>
                <c:pt idx="9724">
                  <c:v>17.576381737040855</c:v>
                </c:pt>
                <c:pt idx="9725">
                  <c:v>13.182286302780675</c:v>
                </c:pt>
                <c:pt idx="9726">
                  <c:v>17.576381737040855</c:v>
                </c:pt>
                <c:pt idx="9727">
                  <c:v>8.7881908685204184</c:v>
                </c:pt>
                <c:pt idx="9728">
                  <c:v>4.3940954342602145</c:v>
                </c:pt>
                <c:pt idx="9729">
                  <c:v>4.3940954342602145</c:v>
                </c:pt>
                <c:pt idx="9730">
                  <c:v>21.970477171300995</c:v>
                </c:pt>
                <c:pt idx="9731">
                  <c:v>26.364572605561168</c:v>
                </c:pt>
                <c:pt idx="9732">
                  <c:v>26.364572605561168</c:v>
                </c:pt>
                <c:pt idx="9733">
                  <c:v>35.152763474081702</c:v>
                </c:pt>
                <c:pt idx="9734">
                  <c:v>26.364572605561168</c:v>
                </c:pt>
                <c:pt idx="9735">
                  <c:v>13.182286302780675</c:v>
                </c:pt>
                <c:pt idx="9736">
                  <c:v>17.576381737040855</c:v>
                </c:pt>
                <c:pt idx="9737">
                  <c:v>30.758668039821487</c:v>
                </c:pt>
                <c:pt idx="9738">
                  <c:v>21.970477171300995</c:v>
                </c:pt>
                <c:pt idx="9739">
                  <c:v>21.970477171300995</c:v>
                </c:pt>
                <c:pt idx="9740">
                  <c:v>8.7881908685204184</c:v>
                </c:pt>
                <c:pt idx="9741">
                  <c:v>17.576381737040855</c:v>
                </c:pt>
                <c:pt idx="9742">
                  <c:v>26.364572605561168</c:v>
                </c:pt>
                <c:pt idx="9743">
                  <c:v>26.364572605561168</c:v>
                </c:pt>
                <c:pt idx="9744">
                  <c:v>30.758668039821487</c:v>
                </c:pt>
                <c:pt idx="9745">
                  <c:v>26.364572605561168</c:v>
                </c:pt>
                <c:pt idx="9746">
                  <c:v>26.364572605561168</c:v>
                </c:pt>
                <c:pt idx="9747">
                  <c:v>30.758668039821487</c:v>
                </c:pt>
                <c:pt idx="9748">
                  <c:v>30.758668039821487</c:v>
                </c:pt>
                <c:pt idx="9749">
                  <c:v>17.576381737040855</c:v>
                </c:pt>
                <c:pt idx="9750">
                  <c:v>30.758668039821487</c:v>
                </c:pt>
                <c:pt idx="9751">
                  <c:v>30.758668039821487</c:v>
                </c:pt>
                <c:pt idx="9752">
                  <c:v>13.182286302780675</c:v>
                </c:pt>
                <c:pt idx="9753">
                  <c:v>17.576381737040855</c:v>
                </c:pt>
                <c:pt idx="9754">
                  <c:v>13.182286302780675</c:v>
                </c:pt>
                <c:pt idx="9755">
                  <c:v>35.152763474081702</c:v>
                </c:pt>
                <c:pt idx="9756">
                  <c:v>26.364572605561168</c:v>
                </c:pt>
                <c:pt idx="9757">
                  <c:v>30.758668039821487</c:v>
                </c:pt>
                <c:pt idx="9758">
                  <c:v>13.182286302780675</c:v>
                </c:pt>
                <c:pt idx="9759">
                  <c:v>21.970477171300995</c:v>
                </c:pt>
                <c:pt idx="9760">
                  <c:v>26.364572605561168</c:v>
                </c:pt>
                <c:pt idx="9761">
                  <c:v>8.7881908685204184</c:v>
                </c:pt>
                <c:pt idx="9762">
                  <c:v>21.970477171300995</c:v>
                </c:pt>
                <c:pt idx="9763">
                  <c:v>26.364572605561168</c:v>
                </c:pt>
                <c:pt idx="9764">
                  <c:v>21.970477171300995</c:v>
                </c:pt>
                <c:pt idx="9765">
                  <c:v>30.758668039821487</c:v>
                </c:pt>
                <c:pt idx="9766">
                  <c:v>26.364572605561168</c:v>
                </c:pt>
                <c:pt idx="9767">
                  <c:v>26.364572605561168</c:v>
                </c:pt>
                <c:pt idx="9768">
                  <c:v>17.576381737040855</c:v>
                </c:pt>
                <c:pt idx="9769">
                  <c:v>17.576381737040855</c:v>
                </c:pt>
                <c:pt idx="9770">
                  <c:v>30.758668039821487</c:v>
                </c:pt>
                <c:pt idx="9771">
                  <c:v>8.7881908685204184</c:v>
                </c:pt>
                <c:pt idx="9772">
                  <c:v>17.576381737040855</c:v>
                </c:pt>
                <c:pt idx="9773">
                  <c:v>21.970477171300995</c:v>
                </c:pt>
                <c:pt idx="9774">
                  <c:v>26.364572605561168</c:v>
                </c:pt>
                <c:pt idx="9775">
                  <c:v>17.576381737040855</c:v>
                </c:pt>
                <c:pt idx="9776">
                  <c:v>4.3940954342602145</c:v>
                </c:pt>
                <c:pt idx="9777">
                  <c:v>13.182286302780675</c:v>
                </c:pt>
                <c:pt idx="9778">
                  <c:v>4.3940954342602145</c:v>
                </c:pt>
                <c:pt idx="9779">
                  <c:v>17.576381737040855</c:v>
                </c:pt>
                <c:pt idx="9780">
                  <c:v>17.576381737040855</c:v>
                </c:pt>
                <c:pt idx="9781">
                  <c:v>13.182286302780675</c:v>
                </c:pt>
                <c:pt idx="9782">
                  <c:v>17.576381737040855</c:v>
                </c:pt>
                <c:pt idx="9783">
                  <c:v>13.182286302780675</c:v>
                </c:pt>
                <c:pt idx="9784">
                  <c:v>17.576381737040855</c:v>
                </c:pt>
                <c:pt idx="9785">
                  <c:v>13.182286302780675</c:v>
                </c:pt>
                <c:pt idx="9786">
                  <c:v>4.3940954342602145</c:v>
                </c:pt>
                <c:pt idx="9787">
                  <c:v>13.182286302780675</c:v>
                </c:pt>
                <c:pt idx="9788">
                  <c:v>13.182286302780675</c:v>
                </c:pt>
                <c:pt idx="9789">
                  <c:v>13.182286302780675</c:v>
                </c:pt>
                <c:pt idx="9790">
                  <c:v>8.7881908685204184</c:v>
                </c:pt>
                <c:pt idx="9791">
                  <c:v>13.182286302780675</c:v>
                </c:pt>
                <c:pt idx="9792">
                  <c:v>17.576381737040855</c:v>
                </c:pt>
                <c:pt idx="9793">
                  <c:v>13.182286302780675</c:v>
                </c:pt>
                <c:pt idx="9794">
                  <c:v>13.182286302780675</c:v>
                </c:pt>
                <c:pt idx="9795">
                  <c:v>-4.3940954342602065</c:v>
                </c:pt>
                <c:pt idx="9796">
                  <c:v>26.364572605561168</c:v>
                </c:pt>
                <c:pt idx="9797">
                  <c:v>4.3940954342602145</c:v>
                </c:pt>
                <c:pt idx="9798">
                  <c:v>13.182286302780675</c:v>
                </c:pt>
                <c:pt idx="9799">
                  <c:v>26.364572605561168</c:v>
                </c:pt>
                <c:pt idx="9800">
                  <c:v>26.364572605561168</c:v>
                </c:pt>
                <c:pt idx="9801">
                  <c:v>17.576381737040855</c:v>
                </c:pt>
                <c:pt idx="9802">
                  <c:v>4.3940954342602145</c:v>
                </c:pt>
                <c:pt idx="9803">
                  <c:v>4.3940954342602145</c:v>
                </c:pt>
                <c:pt idx="9804">
                  <c:v>39.546858908341918</c:v>
                </c:pt>
                <c:pt idx="9805">
                  <c:v>0</c:v>
                </c:pt>
                <c:pt idx="9806">
                  <c:v>8.7881908685204184</c:v>
                </c:pt>
                <c:pt idx="9807">
                  <c:v>17.576381737040855</c:v>
                </c:pt>
                <c:pt idx="9808">
                  <c:v>17.576381737040855</c:v>
                </c:pt>
                <c:pt idx="9809">
                  <c:v>26.364572605561168</c:v>
                </c:pt>
                <c:pt idx="9810">
                  <c:v>13.182286302780675</c:v>
                </c:pt>
                <c:pt idx="9811">
                  <c:v>17.576381737040855</c:v>
                </c:pt>
                <c:pt idx="9812">
                  <c:v>17.576381737040855</c:v>
                </c:pt>
                <c:pt idx="9813">
                  <c:v>8.7881908685204184</c:v>
                </c:pt>
                <c:pt idx="9814">
                  <c:v>8.7881908685204184</c:v>
                </c:pt>
                <c:pt idx="9815">
                  <c:v>13.182286302780675</c:v>
                </c:pt>
                <c:pt idx="9816">
                  <c:v>13.182286302780675</c:v>
                </c:pt>
                <c:pt idx="9817">
                  <c:v>13.182286302780675</c:v>
                </c:pt>
                <c:pt idx="9818">
                  <c:v>13.182286302780675</c:v>
                </c:pt>
                <c:pt idx="9819">
                  <c:v>0</c:v>
                </c:pt>
                <c:pt idx="9820">
                  <c:v>21.970477171300995</c:v>
                </c:pt>
                <c:pt idx="9821">
                  <c:v>17.576381737040855</c:v>
                </c:pt>
                <c:pt idx="9822">
                  <c:v>30.758668039821487</c:v>
                </c:pt>
                <c:pt idx="9823">
                  <c:v>8.7881908685204184</c:v>
                </c:pt>
                <c:pt idx="9824">
                  <c:v>26.364572605561168</c:v>
                </c:pt>
                <c:pt idx="9825">
                  <c:v>26.364572605561168</c:v>
                </c:pt>
                <c:pt idx="9826">
                  <c:v>26.364572605561168</c:v>
                </c:pt>
                <c:pt idx="9827">
                  <c:v>17.576381737040855</c:v>
                </c:pt>
                <c:pt idx="9828">
                  <c:v>13.182286302780675</c:v>
                </c:pt>
                <c:pt idx="9829">
                  <c:v>26.364572605561168</c:v>
                </c:pt>
                <c:pt idx="9830">
                  <c:v>30.758668039821487</c:v>
                </c:pt>
                <c:pt idx="9831">
                  <c:v>8.7881908685204184</c:v>
                </c:pt>
                <c:pt idx="9832">
                  <c:v>13.182286302780675</c:v>
                </c:pt>
                <c:pt idx="9833">
                  <c:v>17.576381737040855</c:v>
                </c:pt>
                <c:pt idx="9834">
                  <c:v>43.940954342602126</c:v>
                </c:pt>
                <c:pt idx="9835">
                  <c:v>21.970477171300995</c:v>
                </c:pt>
                <c:pt idx="9836">
                  <c:v>13.182286302780675</c:v>
                </c:pt>
                <c:pt idx="9837">
                  <c:v>17.576381737040855</c:v>
                </c:pt>
                <c:pt idx="9838">
                  <c:v>21.970477171300995</c:v>
                </c:pt>
                <c:pt idx="9839">
                  <c:v>21.970477171300995</c:v>
                </c:pt>
                <c:pt idx="9840">
                  <c:v>26.364572605561168</c:v>
                </c:pt>
                <c:pt idx="9841">
                  <c:v>21.970477171300995</c:v>
                </c:pt>
                <c:pt idx="9842">
                  <c:v>17.576381737040855</c:v>
                </c:pt>
                <c:pt idx="9843">
                  <c:v>13.182286302780675</c:v>
                </c:pt>
                <c:pt idx="9844">
                  <c:v>39.546858908341918</c:v>
                </c:pt>
                <c:pt idx="9845">
                  <c:v>21.970477171300995</c:v>
                </c:pt>
                <c:pt idx="9846">
                  <c:v>13.182286302780675</c:v>
                </c:pt>
                <c:pt idx="9847">
                  <c:v>13.182286302780675</c:v>
                </c:pt>
                <c:pt idx="9848">
                  <c:v>35.152763474081702</c:v>
                </c:pt>
                <c:pt idx="9849">
                  <c:v>43.940954342602126</c:v>
                </c:pt>
                <c:pt idx="9850">
                  <c:v>17.576381737040855</c:v>
                </c:pt>
                <c:pt idx="9851">
                  <c:v>8.7881908685204184</c:v>
                </c:pt>
                <c:pt idx="9852">
                  <c:v>26.364572605561168</c:v>
                </c:pt>
                <c:pt idx="9853">
                  <c:v>39.546858908341918</c:v>
                </c:pt>
                <c:pt idx="9854">
                  <c:v>8.7881908685204184</c:v>
                </c:pt>
                <c:pt idx="9855">
                  <c:v>26.364572605561168</c:v>
                </c:pt>
                <c:pt idx="9856">
                  <c:v>17.576381737040855</c:v>
                </c:pt>
                <c:pt idx="9857">
                  <c:v>4.3940954342602145</c:v>
                </c:pt>
                <c:pt idx="9858">
                  <c:v>30.758668039821487</c:v>
                </c:pt>
                <c:pt idx="9859">
                  <c:v>17.576381737040855</c:v>
                </c:pt>
                <c:pt idx="9860">
                  <c:v>8.7881908685204184</c:v>
                </c:pt>
                <c:pt idx="9861">
                  <c:v>13.182286302780675</c:v>
                </c:pt>
                <c:pt idx="9862">
                  <c:v>8.7881908685204184</c:v>
                </c:pt>
                <c:pt idx="9863">
                  <c:v>8.7881908685204184</c:v>
                </c:pt>
                <c:pt idx="9864">
                  <c:v>17.576381737040855</c:v>
                </c:pt>
                <c:pt idx="9865">
                  <c:v>8.7881908685204184</c:v>
                </c:pt>
                <c:pt idx="9866">
                  <c:v>8.7881908685204184</c:v>
                </c:pt>
                <c:pt idx="9867">
                  <c:v>4.3940954342602145</c:v>
                </c:pt>
                <c:pt idx="9868">
                  <c:v>0</c:v>
                </c:pt>
                <c:pt idx="9869">
                  <c:v>8.7881908685204184</c:v>
                </c:pt>
                <c:pt idx="9870">
                  <c:v>17.576381737040855</c:v>
                </c:pt>
                <c:pt idx="9871">
                  <c:v>13.182286302780675</c:v>
                </c:pt>
                <c:pt idx="9872">
                  <c:v>13.182286302780675</c:v>
                </c:pt>
                <c:pt idx="9873">
                  <c:v>17.576381737040855</c:v>
                </c:pt>
                <c:pt idx="9874">
                  <c:v>13.182286302780675</c:v>
                </c:pt>
                <c:pt idx="9875">
                  <c:v>4.3940954342602145</c:v>
                </c:pt>
                <c:pt idx="9876">
                  <c:v>17.576381737040855</c:v>
                </c:pt>
                <c:pt idx="9877">
                  <c:v>21.970477171300995</c:v>
                </c:pt>
                <c:pt idx="9878">
                  <c:v>13.182286302780675</c:v>
                </c:pt>
                <c:pt idx="9879">
                  <c:v>8.7881908685204184</c:v>
                </c:pt>
                <c:pt idx="9880">
                  <c:v>8.7881908685204184</c:v>
                </c:pt>
                <c:pt idx="9881">
                  <c:v>26.364572605561168</c:v>
                </c:pt>
                <c:pt idx="9882">
                  <c:v>13.182286302780675</c:v>
                </c:pt>
                <c:pt idx="9883">
                  <c:v>4.3940954342602145</c:v>
                </c:pt>
                <c:pt idx="9884">
                  <c:v>21.970477171300995</c:v>
                </c:pt>
                <c:pt idx="9885">
                  <c:v>8.7881908685204184</c:v>
                </c:pt>
                <c:pt idx="9886">
                  <c:v>21.970477171300995</c:v>
                </c:pt>
                <c:pt idx="9887">
                  <c:v>21.970477171300995</c:v>
                </c:pt>
                <c:pt idx="9888">
                  <c:v>26.364572605561168</c:v>
                </c:pt>
                <c:pt idx="9889">
                  <c:v>13.182286302780675</c:v>
                </c:pt>
                <c:pt idx="9890">
                  <c:v>21.970477171300995</c:v>
                </c:pt>
                <c:pt idx="9891">
                  <c:v>35.152763474081702</c:v>
                </c:pt>
                <c:pt idx="9892">
                  <c:v>13.182286302780675</c:v>
                </c:pt>
                <c:pt idx="9893">
                  <c:v>13.182286302780675</c:v>
                </c:pt>
                <c:pt idx="9894">
                  <c:v>13.182286302780675</c:v>
                </c:pt>
                <c:pt idx="9895">
                  <c:v>17.576381737040855</c:v>
                </c:pt>
                <c:pt idx="9896">
                  <c:v>13.182286302780675</c:v>
                </c:pt>
                <c:pt idx="9897">
                  <c:v>8.7881908685204184</c:v>
                </c:pt>
                <c:pt idx="9898">
                  <c:v>4.3940954342602145</c:v>
                </c:pt>
                <c:pt idx="9899">
                  <c:v>8.7881908685204184</c:v>
                </c:pt>
                <c:pt idx="9900">
                  <c:v>17.576381737040855</c:v>
                </c:pt>
                <c:pt idx="9901">
                  <c:v>8.7881908685204184</c:v>
                </c:pt>
                <c:pt idx="9902">
                  <c:v>4.3940954342602145</c:v>
                </c:pt>
                <c:pt idx="9903">
                  <c:v>4.3940954342602145</c:v>
                </c:pt>
                <c:pt idx="9904">
                  <c:v>30.758668039821487</c:v>
                </c:pt>
                <c:pt idx="9905">
                  <c:v>8.7881908685204184</c:v>
                </c:pt>
                <c:pt idx="9906">
                  <c:v>4.3940954342602145</c:v>
                </c:pt>
                <c:pt idx="9907">
                  <c:v>13.182286302780675</c:v>
                </c:pt>
                <c:pt idx="9908">
                  <c:v>13.182286302780675</c:v>
                </c:pt>
                <c:pt idx="9909">
                  <c:v>17.576381737040855</c:v>
                </c:pt>
                <c:pt idx="9910">
                  <c:v>13.182286302780675</c:v>
                </c:pt>
                <c:pt idx="9911">
                  <c:v>8.7881908685204184</c:v>
                </c:pt>
                <c:pt idx="9912">
                  <c:v>8.7881908685204184</c:v>
                </c:pt>
                <c:pt idx="9913">
                  <c:v>17.576381737040855</c:v>
                </c:pt>
                <c:pt idx="9914">
                  <c:v>8.7881908685204184</c:v>
                </c:pt>
                <c:pt idx="9915">
                  <c:v>13.182286302780675</c:v>
                </c:pt>
                <c:pt idx="9916">
                  <c:v>13.182286302780675</c:v>
                </c:pt>
                <c:pt idx="9917">
                  <c:v>21.970477171300995</c:v>
                </c:pt>
                <c:pt idx="9918">
                  <c:v>17.576381737040855</c:v>
                </c:pt>
                <c:pt idx="9919">
                  <c:v>13.182286302780675</c:v>
                </c:pt>
                <c:pt idx="9920">
                  <c:v>4.3940954342602145</c:v>
                </c:pt>
                <c:pt idx="9921">
                  <c:v>30.758668039821487</c:v>
                </c:pt>
                <c:pt idx="9922">
                  <c:v>26.364572605561168</c:v>
                </c:pt>
                <c:pt idx="9923">
                  <c:v>21.970477171300995</c:v>
                </c:pt>
                <c:pt idx="9924">
                  <c:v>21.970477171300995</c:v>
                </c:pt>
                <c:pt idx="9925">
                  <c:v>21.970477171300995</c:v>
                </c:pt>
                <c:pt idx="9926">
                  <c:v>30.758668039821487</c:v>
                </c:pt>
                <c:pt idx="9927">
                  <c:v>-8.7881908685204184</c:v>
                </c:pt>
                <c:pt idx="9928">
                  <c:v>8.7881908685204184</c:v>
                </c:pt>
                <c:pt idx="9929">
                  <c:v>26.364572605561168</c:v>
                </c:pt>
                <c:pt idx="9930">
                  <c:v>26.364572605561168</c:v>
                </c:pt>
                <c:pt idx="9931">
                  <c:v>21.970477171300995</c:v>
                </c:pt>
                <c:pt idx="9932">
                  <c:v>21.970477171300995</c:v>
                </c:pt>
                <c:pt idx="9933">
                  <c:v>8.7881908685204184</c:v>
                </c:pt>
                <c:pt idx="9934">
                  <c:v>21.970477171300995</c:v>
                </c:pt>
                <c:pt idx="9935">
                  <c:v>4.3940954342602145</c:v>
                </c:pt>
                <c:pt idx="9936">
                  <c:v>21.970477171300995</c:v>
                </c:pt>
                <c:pt idx="9937">
                  <c:v>8.7881908685204184</c:v>
                </c:pt>
                <c:pt idx="9938">
                  <c:v>13.182286302780675</c:v>
                </c:pt>
                <c:pt idx="9939">
                  <c:v>0</c:v>
                </c:pt>
                <c:pt idx="9940">
                  <c:v>17.576381737040855</c:v>
                </c:pt>
                <c:pt idx="9941">
                  <c:v>13.182286302780675</c:v>
                </c:pt>
                <c:pt idx="9942">
                  <c:v>13.182286302780675</c:v>
                </c:pt>
                <c:pt idx="9943">
                  <c:v>8.7881908685204184</c:v>
                </c:pt>
                <c:pt idx="9944">
                  <c:v>21.970477171300995</c:v>
                </c:pt>
                <c:pt idx="9945">
                  <c:v>4.3940954342602145</c:v>
                </c:pt>
                <c:pt idx="9946">
                  <c:v>4.3940954342602145</c:v>
                </c:pt>
                <c:pt idx="9947">
                  <c:v>4.3940954342602145</c:v>
                </c:pt>
                <c:pt idx="9948">
                  <c:v>17.576381737040855</c:v>
                </c:pt>
                <c:pt idx="9949">
                  <c:v>17.576381737040855</c:v>
                </c:pt>
                <c:pt idx="9950">
                  <c:v>13.182286302780675</c:v>
                </c:pt>
                <c:pt idx="9951">
                  <c:v>17.576381737040855</c:v>
                </c:pt>
                <c:pt idx="9952">
                  <c:v>4.3940954342602145</c:v>
                </c:pt>
                <c:pt idx="9953">
                  <c:v>0</c:v>
                </c:pt>
                <c:pt idx="9954">
                  <c:v>8.7881908685204184</c:v>
                </c:pt>
                <c:pt idx="9955">
                  <c:v>13.182286302780675</c:v>
                </c:pt>
                <c:pt idx="9956">
                  <c:v>13.182286302780675</c:v>
                </c:pt>
                <c:pt idx="9957">
                  <c:v>21.970477171300995</c:v>
                </c:pt>
                <c:pt idx="9958">
                  <c:v>8.7881908685204184</c:v>
                </c:pt>
                <c:pt idx="9959">
                  <c:v>13.182286302780675</c:v>
                </c:pt>
                <c:pt idx="9960">
                  <c:v>8.7881908685204184</c:v>
                </c:pt>
                <c:pt idx="9961">
                  <c:v>13.182286302780675</c:v>
                </c:pt>
                <c:pt idx="9962">
                  <c:v>4.3940954342602145</c:v>
                </c:pt>
                <c:pt idx="9963">
                  <c:v>17.576381737040855</c:v>
                </c:pt>
                <c:pt idx="9964">
                  <c:v>8.7881908685204184</c:v>
                </c:pt>
                <c:pt idx="9965">
                  <c:v>17.576381737040855</c:v>
                </c:pt>
                <c:pt idx="9966">
                  <c:v>8.7881908685204184</c:v>
                </c:pt>
                <c:pt idx="9967">
                  <c:v>8.7881908685204184</c:v>
                </c:pt>
                <c:pt idx="9968">
                  <c:v>13.182286302780675</c:v>
                </c:pt>
                <c:pt idx="9969">
                  <c:v>13.182286302780675</c:v>
                </c:pt>
                <c:pt idx="9970">
                  <c:v>17.576381737040855</c:v>
                </c:pt>
                <c:pt idx="9971">
                  <c:v>17.576381737040855</c:v>
                </c:pt>
                <c:pt idx="9972">
                  <c:v>13.182286302780675</c:v>
                </c:pt>
                <c:pt idx="9973">
                  <c:v>4.3940954342602145</c:v>
                </c:pt>
                <c:pt idx="9974">
                  <c:v>13.182286302780675</c:v>
                </c:pt>
                <c:pt idx="9975">
                  <c:v>13.182286302780675</c:v>
                </c:pt>
                <c:pt idx="9976">
                  <c:v>17.576381737040855</c:v>
                </c:pt>
                <c:pt idx="9977">
                  <c:v>13.182286302780675</c:v>
                </c:pt>
                <c:pt idx="9978">
                  <c:v>8.7881908685204184</c:v>
                </c:pt>
                <c:pt idx="9979">
                  <c:v>8.7881908685204184</c:v>
                </c:pt>
                <c:pt idx="9980">
                  <c:v>8.7881908685204184</c:v>
                </c:pt>
                <c:pt idx="9981">
                  <c:v>17.576381737040855</c:v>
                </c:pt>
                <c:pt idx="9982">
                  <c:v>17.576381737040855</c:v>
                </c:pt>
                <c:pt idx="9983">
                  <c:v>13.182286302780675</c:v>
                </c:pt>
                <c:pt idx="9984">
                  <c:v>21.970477171300995</c:v>
                </c:pt>
                <c:pt idx="9985">
                  <c:v>17.576381737040855</c:v>
                </c:pt>
                <c:pt idx="9986">
                  <c:v>17.576381737040855</c:v>
                </c:pt>
                <c:pt idx="9987">
                  <c:v>17.576381737040855</c:v>
                </c:pt>
                <c:pt idx="9988">
                  <c:v>21.970477171300995</c:v>
                </c:pt>
                <c:pt idx="9989">
                  <c:v>35.152763474081702</c:v>
                </c:pt>
                <c:pt idx="9990">
                  <c:v>17.576381737040855</c:v>
                </c:pt>
                <c:pt idx="9991">
                  <c:v>13.182286302780675</c:v>
                </c:pt>
                <c:pt idx="9992">
                  <c:v>17.576381737040855</c:v>
                </c:pt>
                <c:pt idx="9993">
                  <c:v>17.576381737040855</c:v>
                </c:pt>
                <c:pt idx="9994">
                  <c:v>26.364572605561168</c:v>
                </c:pt>
                <c:pt idx="9995">
                  <c:v>-4.3940954342602065</c:v>
                </c:pt>
                <c:pt idx="9996">
                  <c:v>8.7881908685204184</c:v>
                </c:pt>
                <c:pt idx="9997">
                  <c:v>26.364572605561168</c:v>
                </c:pt>
                <c:pt idx="9998">
                  <c:v>13.182286302780675</c:v>
                </c:pt>
                <c:pt idx="9999">
                  <c:v>8.7881908685204184</c:v>
                </c:pt>
              </c:numCache>
            </c:numRef>
          </c:yVal>
          <c:smooth val="1"/>
          <c:extLst>
            <c:ext xmlns:c16="http://schemas.microsoft.com/office/drawing/2014/chart" uri="{C3380CC4-5D6E-409C-BE32-E72D297353CC}">
              <c16:uniqueId val="{00000001-D1CC-49DC-8AC1-2020383B039C}"/>
            </c:ext>
          </c:extLst>
        </c:ser>
        <c:dLbls>
          <c:showLegendKey val="0"/>
          <c:showVal val="0"/>
          <c:showCatName val="0"/>
          <c:showSerName val="0"/>
          <c:showPercent val="0"/>
          <c:showBubbleSize val="0"/>
        </c:dLbls>
        <c:axId val="125785984"/>
        <c:axId val="125787520"/>
      </c:scatterChart>
      <c:valAx>
        <c:axId val="125785984"/>
        <c:scaling>
          <c:orientation val="minMax"/>
          <c:max val="0.4"/>
        </c:scaling>
        <c:delete val="0"/>
        <c:axPos val="b"/>
        <c:majorGridlines>
          <c:spPr>
            <a:ln w="1905">
              <a:prstDash val="sysDash"/>
            </a:ln>
          </c:spPr>
        </c:majorGridlines>
        <c:numFmt formatCode="0.00E+00" sourceLinked="1"/>
        <c:majorTickMark val="out"/>
        <c:minorTickMark val="none"/>
        <c:tickLblPos val="nextTo"/>
        <c:crossAx val="125787520"/>
        <c:crosses val="autoZero"/>
        <c:crossBetween val="midCat"/>
      </c:valAx>
      <c:valAx>
        <c:axId val="125787520"/>
        <c:scaling>
          <c:orientation val="minMax"/>
          <c:min val="0"/>
        </c:scaling>
        <c:delete val="0"/>
        <c:axPos val="l"/>
        <c:majorGridlines>
          <c:spPr>
            <a:ln w="3175">
              <a:solidFill>
                <a:schemeClr val="tx1">
                  <a:lumMod val="50000"/>
                  <a:lumOff val="50000"/>
                </a:schemeClr>
              </a:solidFill>
              <a:prstDash val="sysDash"/>
            </a:ln>
          </c:spPr>
        </c:majorGridlines>
        <c:numFmt formatCode="General" sourceLinked="1"/>
        <c:majorTickMark val="out"/>
        <c:minorTickMark val="none"/>
        <c:tickLblPos val="nextTo"/>
        <c:crossAx val="125785984"/>
        <c:crosses val="autoZero"/>
        <c:crossBetween val="midCat"/>
        <c:majorUnit val="100"/>
      </c:val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IE"/>
              <a:t>A32</a:t>
            </a:r>
            <a:r>
              <a:rPr lang="en-IE" baseline="0"/>
              <a:t> Single shot ILED and VLED </a:t>
            </a:r>
            <a:endParaRPr lang="en-IE"/>
          </a:p>
        </c:rich>
      </c:tx>
      <c:layout/>
      <c:overlay val="0"/>
      <c:spPr>
        <a:noFill/>
        <a:ln>
          <a:noFill/>
        </a:ln>
        <a:effectLst/>
      </c:spPr>
    </c:title>
    <c:autoTitleDeleted val="0"/>
    <c:plotArea>
      <c:layout/>
      <c:scatterChart>
        <c:scatterStyle val="lineMarker"/>
        <c:varyColors val="0"/>
        <c:ser>
          <c:idx val="0"/>
          <c:order val="0"/>
          <c:spPr>
            <a:ln w="12700" cap="rnd">
              <a:solidFill>
                <a:schemeClr val="accent1">
                  <a:alpha val="97000"/>
                </a:schemeClr>
              </a:solidFill>
              <a:round/>
            </a:ln>
            <a:effectLst/>
          </c:spPr>
          <c:marker>
            <c:symbol val="none"/>
          </c:marker>
          <c:xVal>
            <c:numRef>
              <c:f>SHOT_V!$A$1:$A$10000</c:f>
              <c:numCache>
                <c:formatCode>0.00E+00</c:formatCode>
                <c:ptCount val="10000"/>
                <c:pt idx="0">
                  <c:v>-1.0000000000000005E-2</c:v>
                </c:pt>
                <c:pt idx="1">
                  <c:v>-9.9900000000000266E-3</c:v>
                </c:pt>
                <c:pt idx="2">
                  <c:v>-9.9800000000000375E-3</c:v>
                </c:pt>
                <c:pt idx="3">
                  <c:v>-9.9700000000000448E-3</c:v>
                </c:pt>
                <c:pt idx="4">
                  <c:v>-9.9600000000000383E-3</c:v>
                </c:pt>
                <c:pt idx="5">
                  <c:v>-9.9500000000000421E-3</c:v>
                </c:pt>
                <c:pt idx="6">
                  <c:v>-9.9400000000000027E-3</c:v>
                </c:pt>
                <c:pt idx="7">
                  <c:v>-9.9300000000000048E-3</c:v>
                </c:pt>
                <c:pt idx="8">
                  <c:v>-9.9200000000000208E-3</c:v>
                </c:pt>
                <c:pt idx="9">
                  <c:v>-9.9100000000000247E-3</c:v>
                </c:pt>
                <c:pt idx="10">
                  <c:v>-9.9000000000000268E-3</c:v>
                </c:pt>
                <c:pt idx="11">
                  <c:v>-9.8900000000000394E-3</c:v>
                </c:pt>
                <c:pt idx="12">
                  <c:v>-9.8800000000000485E-3</c:v>
                </c:pt>
                <c:pt idx="13">
                  <c:v>-9.8700000000000419E-3</c:v>
                </c:pt>
                <c:pt idx="14">
                  <c:v>-9.8600000000000475E-3</c:v>
                </c:pt>
                <c:pt idx="15">
                  <c:v>-9.8500000000000532E-3</c:v>
                </c:pt>
                <c:pt idx="16">
                  <c:v>-9.8400000000000067E-3</c:v>
                </c:pt>
                <c:pt idx="17">
                  <c:v>-9.8300000000000227E-3</c:v>
                </c:pt>
                <c:pt idx="18">
                  <c:v>-9.8200000000000266E-3</c:v>
                </c:pt>
                <c:pt idx="19">
                  <c:v>-9.8100000000000374E-3</c:v>
                </c:pt>
                <c:pt idx="20">
                  <c:v>-9.8000000000000396E-3</c:v>
                </c:pt>
                <c:pt idx="21">
                  <c:v>-9.7900000000000001E-3</c:v>
                </c:pt>
                <c:pt idx="22">
                  <c:v>-9.7800000000000005E-3</c:v>
                </c:pt>
                <c:pt idx="23">
                  <c:v>-9.7700000000000026E-3</c:v>
                </c:pt>
                <c:pt idx="24">
                  <c:v>-9.7600000000000048E-3</c:v>
                </c:pt>
                <c:pt idx="25">
                  <c:v>-9.7500000000000208E-3</c:v>
                </c:pt>
                <c:pt idx="26">
                  <c:v>-9.7400000000000004E-3</c:v>
                </c:pt>
                <c:pt idx="27">
                  <c:v>-9.7300000000000008E-3</c:v>
                </c:pt>
                <c:pt idx="28">
                  <c:v>-9.7200000000000047E-3</c:v>
                </c:pt>
                <c:pt idx="29">
                  <c:v>-9.7100000000000068E-3</c:v>
                </c:pt>
                <c:pt idx="30">
                  <c:v>-9.7000000000000003E-3</c:v>
                </c:pt>
                <c:pt idx="31">
                  <c:v>-9.6900000000000007E-3</c:v>
                </c:pt>
                <c:pt idx="32">
                  <c:v>-9.6800000000000028E-3</c:v>
                </c:pt>
                <c:pt idx="33">
                  <c:v>-9.6700000000000067E-3</c:v>
                </c:pt>
                <c:pt idx="34">
                  <c:v>-9.6600000000000227E-3</c:v>
                </c:pt>
                <c:pt idx="35">
                  <c:v>-9.6500000000000266E-3</c:v>
                </c:pt>
                <c:pt idx="36">
                  <c:v>-9.6400000000000027E-3</c:v>
                </c:pt>
                <c:pt idx="37">
                  <c:v>-9.6300000000000066E-3</c:v>
                </c:pt>
                <c:pt idx="38">
                  <c:v>-9.6200000000000001E-3</c:v>
                </c:pt>
                <c:pt idx="39">
                  <c:v>-9.6100000000000005E-3</c:v>
                </c:pt>
                <c:pt idx="40">
                  <c:v>-9.6000000000000026E-3</c:v>
                </c:pt>
                <c:pt idx="41">
                  <c:v>-9.5900000000000048E-3</c:v>
                </c:pt>
                <c:pt idx="42">
                  <c:v>-9.5800000000000208E-3</c:v>
                </c:pt>
                <c:pt idx="43">
                  <c:v>-9.5700000000000247E-3</c:v>
                </c:pt>
                <c:pt idx="44">
                  <c:v>-9.5600000000000268E-3</c:v>
                </c:pt>
                <c:pt idx="45">
                  <c:v>-9.5500000000000394E-3</c:v>
                </c:pt>
                <c:pt idx="46">
                  <c:v>-9.5400000000000068E-3</c:v>
                </c:pt>
                <c:pt idx="47">
                  <c:v>-9.5300000000000003E-3</c:v>
                </c:pt>
                <c:pt idx="48">
                  <c:v>-9.5200000000000007E-3</c:v>
                </c:pt>
                <c:pt idx="49">
                  <c:v>-9.5100000000000028E-3</c:v>
                </c:pt>
                <c:pt idx="50">
                  <c:v>-9.5000000000000067E-3</c:v>
                </c:pt>
                <c:pt idx="51">
                  <c:v>-9.4900000000000227E-3</c:v>
                </c:pt>
                <c:pt idx="52">
                  <c:v>-9.4800000000000266E-3</c:v>
                </c:pt>
                <c:pt idx="53">
                  <c:v>-9.4700000000000392E-3</c:v>
                </c:pt>
                <c:pt idx="54">
                  <c:v>-9.4600000000000448E-3</c:v>
                </c:pt>
                <c:pt idx="55">
                  <c:v>-9.4500000000000417E-3</c:v>
                </c:pt>
                <c:pt idx="56">
                  <c:v>-9.4400000000000005E-3</c:v>
                </c:pt>
                <c:pt idx="57">
                  <c:v>-9.4300000000000026E-3</c:v>
                </c:pt>
                <c:pt idx="58">
                  <c:v>-9.4200000000000048E-3</c:v>
                </c:pt>
                <c:pt idx="59">
                  <c:v>-9.4100000000000208E-3</c:v>
                </c:pt>
                <c:pt idx="60">
                  <c:v>-9.4000000000000247E-3</c:v>
                </c:pt>
                <c:pt idx="61">
                  <c:v>-9.3900000000000268E-3</c:v>
                </c:pt>
                <c:pt idx="62">
                  <c:v>-9.3800000000000411E-3</c:v>
                </c:pt>
                <c:pt idx="63">
                  <c:v>-9.3700000000000519E-3</c:v>
                </c:pt>
                <c:pt idx="64">
                  <c:v>-9.3600000000000506E-3</c:v>
                </c:pt>
                <c:pt idx="65">
                  <c:v>-9.350000000000051E-3</c:v>
                </c:pt>
                <c:pt idx="66">
                  <c:v>-9.3400000000000028E-3</c:v>
                </c:pt>
                <c:pt idx="67">
                  <c:v>-9.3300000000000067E-3</c:v>
                </c:pt>
                <c:pt idx="68">
                  <c:v>-9.3200000000000227E-3</c:v>
                </c:pt>
                <c:pt idx="69">
                  <c:v>-9.3100000000000266E-3</c:v>
                </c:pt>
                <c:pt idx="70">
                  <c:v>-9.3000000000000374E-3</c:v>
                </c:pt>
                <c:pt idx="71">
                  <c:v>-9.2900000000000066E-3</c:v>
                </c:pt>
                <c:pt idx="72">
                  <c:v>-9.2800000000000001E-3</c:v>
                </c:pt>
                <c:pt idx="73">
                  <c:v>-9.2700000000000005E-3</c:v>
                </c:pt>
                <c:pt idx="74">
                  <c:v>-9.2600000000000026E-3</c:v>
                </c:pt>
                <c:pt idx="75">
                  <c:v>-9.2500000000000047E-3</c:v>
                </c:pt>
                <c:pt idx="76">
                  <c:v>-9.2400000000000034E-3</c:v>
                </c:pt>
                <c:pt idx="77">
                  <c:v>-9.2300000000000004E-3</c:v>
                </c:pt>
                <c:pt idx="78">
                  <c:v>-9.2200000000000008E-3</c:v>
                </c:pt>
                <c:pt idx="79">
                  <c:v>-9.2100000000000046E-3</c:v>
                </c:pt>
                <c:pt idx="80">
                  <c:v>-9.2000000000000068E-3</c:v>
                </c:pt>
                <c:pt idx="81">
                  <c:v>-9.1900000000000003E-3</c:v>
                </c:pt>
                <c:pt idx="82">
                  <c:v>-9.1800000000000007E-3</c:v>
                </c:pt>
                <c:pt idx="83">
                  <c:v>-9.1700000000000028E-3</c:v>
                </c:pt>
                <c:pt idx="84">
                  <c:v>-9.1600000000000067E-3</c:v>
                </c:pt>
                <c:pt idx="85">
                  <c:v>-9.1500000000000227E-3</c:v>
                </c:pt>
                <c:pt idx="86">
                  <c:v>-9.1400000000000006E-3</c:v>
                </c:pt>
                <c:pt idx="87">
                  <c:v>-9.1300000000000027E-3</c:v>
                </c:pt>
                <c:pt idx="88">
                  <c:v>-9.1200000000000048E-3</c:v>
                </c:pt>
                <c:pt idx="89">
                  <c:v>-9.1100000000000226E-3</c:v>
                </c:pt>
                <c:pt idx="90">
                  <c:v>-9.1000000000000004E-3</c:v>
                </c:pt>
                <c:pt idx="91">
                  <c:v>-9.0900000000000026E-3</c:v>
                </c:pt>
                <c:pt idx="92">
                  <c:v>-9.0800000000000047E-3</c:v>
                </c:pt>
                <c:pt idx="93">
                  <c:v>-9.0700000000000208E-3</c:v>
                </c:pt>
                <c:pt idx="94">
                  <c:v>-9.0600000000000246E-3</c:v>
                </c:pt>
                <c:pt idx="95">
                  <c:v>-9.0500000000000268E-3</c:v>
                </c:pt>
                <c:pt idx="96">
                  <c:v>-9.0400000000000046E-3</c:v>
                </c:pt>
                <c:pt idx="97">
                  <c:v>-9.0300000000000068E-3</c:v>
                </c:pt>
                <c:pt idx="98">
                  <c:v>-9.0200000000000002E-3</c:v>
                </c:pt>
                <c:pt idx="99">
                  <c:v>-9.0100000000000006E-3</c:v>
                </c:pt>
                <c:pt idx="100">
                  <c:v>-9.0000000000000028E-3</c:v>
                </c:pt>
                <c:pt idx="101">
                  <c:v>-8.9900000000000067E-3</c:v>
                </c:pt>
                <c:pt idx="102">
                  <c:v>-8.9800000000000227E-3</c:v>
                </c:pt>
                <c:pt idx="103">
                  <c:v>-8.9700000000000248E-3</c:v>
                </c:pt>
                <c:pt idx="104">
                  <c:v>-8.9600000000000374E-3</c:v>
                </c:pt>
                <c:pt idx="105">
                  <c:v>-8.9500000000000395E-3</c:v>
                </c:pt>
                <c:pt idx="106">
                  <c:v>-8.9400000000000208E-3</c:v>
                </c:pt>
                <c:pt idx="107">
                  <c:v>-8.9300000000000004E-3</c:v>
                </c:pt>
                <c:pt idx="108">
                  <c:v>-8.9200000000000008E-3</c:v>
                </c:pt>
                <c:pt idx="109">
                  <c:v>-8.9100000000000047E-3</c:v>
                </c:pt>
                <c:pt idx="110">
                  <c:v>-8.9000000000000207E-3</c:v>
                </c:pt>
                <c:pt idx="111">
                  <c:v>-8.8900000000000246E-3</c:v>
                </c:pt>
                <c:pt idx="112">
                  <c:v>-8.8800000000000268E-3</c:v>
                </c:pt>
                <c:pt idx="113">
                  <c:v>-8.8700000000000393E-3</c:v>
                </c:pt>
                <c:pt idx="114">
                  <c:v>-8.8600000000000484E-3</c:v>
                </c:pt>
                <c:pt idx="115">
                  <c:v>-8.8500000000000523E-3</c:v>
                </c:pt>
                <c:pt idx="116">
                  <c:v>-8.8400000000000006E-3</c:v>
                </c:pt>
                <c:pt idx="117">
                  <c:v>-8.8300000000000028E-3</c:v>
                </c:pt>
                <c:pt idx="118">
                  <c:v>-8.8200000000000067E-3</c:v>
                </c:pt>
                <c:pt idx="119">
                  <c:v>-8.8100000000000227E-3</c:v>
                </c:pt>
                <c:pt idx="120">
                  <c:v>-8.8000000000000248E-3</c:v>
                </c:pt>
                <c:pt idx="121">
                  <c:v>-8.7900000000000027E-3</c:v>
                </c:pt>
                <c:pt idx="122">
                  <c:v>-8.7800000000000048E-3</c:v>
                </c:pt>
                <c:pt idx="123">
                  <c:v>-8.7700000000000208E-3</c:v>
                </c:pt>
                <c:pt idx="124">
                  <c:v>-8.7600000000000004E-3</c:v>
                </c:pt>
                <c:pt idx="125">
                  <c:v>-8.7500000000000008E-3</c:v>
                </c:pt>
                <c:pt idx="126">
                  <c:v>-8.7400000000000012E-3</c:v>
                </c:pt>
                <c:pt idx="127">
                  <c:v>-8.7300000000000034E-3</c:v>
                </c:pt>
                <c:pt idx="128">
                  <c:v>-8.7200000000000003E-3</c:v>
                </c:pt>
                <c:pt idx="129">
                  <c:v>-8.7100000000000007E-3</c:v>
                </c:pt>
                <c:pt idx="130">
                  <c:v>-8.7000000000000046E-3</c:v>
                </c:pt>
                <c:pt idx="131">
                  <c:v>-8.6900000000000067E-3</c:v>
                </c:pt>
                <c:pt idx="132">
                  <c:v>-8.6800000000000228E-3</c:v>
                </c:pt>
                <c:pt idx="133">
                  <c:v>-8.6700000000000006E-3</c:v>
                </c:pt>
                <c:pt idx="134">
                  <c:v>-8.6600000000000028E-3</c:v>
                </c:pt>
                <c:pt idx="135">
                  <c:v>-8.6500000000000066E-3</c:v>
                </c:pt>
                <c:pt idx="136">
                  <c:v>-8.6400000000000001E-3</c:v>
                </c:pt>
                <c:pt idx="137">
                  <c:v>-8.6300000000000005E-3</c:v>
                </c:pt>
                <c:pt idx="138">
                  <c:v>-8.6200000000000027E-3</c:v>
                </c:pt>
                <c:pt idx="139">
                  <c:v>-8.6100000000000048E-3</c:v>
                </c:pt>
                <c:pt idx="140">
                  <c:v>-8.6000000000000208E-3</c:v>
                </c:pt>
                <c:pt idx="141">
                  <c:v>-8.5900000000000247E-3</c:v>
                </c:pt>
                <c:pt idx="142">
                  <c:v>-8.5800000000000008E-3</c:v>
                </c:pt>
                <c:pt idx="143">
                  <c:v>-8.5700000000000047E-3</c:v>
                </c:pt>
                <c:pt idx="144">
                  <c:v>-8.5600000000000068E-3</c:v>
                </c:pt>
                <c:pt idx="145">
                  <c:v>-8.5500000000000246E-3</c:v>
                </c:pt>
                <c:pt idx="146">
                  <c:v>-8.5400000000000007E-3</c:v>
                </c:pt>
                <c:pt idx="147">
                  <c:v>-8.5300000000000046E-3</c:v>
                </c:pt>
                <c:pt idx="148">
                  <c:v>-8.5200000000000067E-3</c:v>
                </c:pt>
                <c:pt idx="149">
                  <c:v>-8.5100000000000228E-3</c:v>
                </c:pt>
                <c:pt idx="150">
                  <c:v>-8.5000000000000006E-3</c:v>
                </c:pt>
                <c:pt idx="151">
                  <c:v>-8.4900000000000028E-3</c:v>
                </c:pt>
                <c:pt idx="152">
                  <c:v>-8.4800000000000066E-3</c:v>
                </c:pt>
                <c:pt idx="153">
                  <c:v>-8.4700000000000226E-3</c:v>
                </c:pt>
                <c:pt idx="154">
                  <c:v>-8.4600000000000248E-3</c:v>
                </c:pt>
                <c:pt idx="155">
                  <c:v>-8.4500000000000339E-3</c:v>
                </c:pt>
                <c:pt idx="156">
                  <c:v>-8.4400000000000048E-3</c:v>
                </c:pt>
                <c:pt idx="157">
                  <c:v>-8.4300000000000208E-3</c:v>
                </c:pt>
                <c:pt idx="158">
                  <c:v>-8.4200000000000247E-3</c:v>
                </c:pt>
                <c:pt idx="159">
                  <c:v>-8.4100000000000008E-3</c:v>
                </c:pt>
                <c:pt idx="160">
                  <c:v>-8.4000000000000047E-3</c:v>
                </c:pt>
                <c:pt idx="161">
                  <c:v>-8.3900000000000068E-3</c:v>
                </c:pt>
                <c:pt idx="162">
                  <c:v>-8.3800000000000228E-3</c:v>
                </c:pt>
                <c:pt idx="163">
                  <c:v>-8.3700000000000267E-3</c:v>
                </c:pt>
                <c:pt idx="164">
                  <c:v>-8.360000000000041E-3</c:v>
                </c:pt>
                <c:pt idx="165">
                  <c:v>-8.3500000000000414E-3</c:v>
                </c:pt>
                <c:pt idx="166">
                  <c:v>-8.3400000000000227E-3</c:v>
                </c:pt>
                <c:pt idx="167">
                  <c:v>-8.3300000000000006E-3</c:v>
                </c:pt>
                <c:pt idx="168">
                  <c:v>-8.3200000000000027E-3</c:v>
                </c:pt>
                <c:pt idx="169">
                  <c:v>-8.3100000000000066E-3</c:v>
                </c:pt>
                <c:pt idx="170">
                  <c:v>-8.3000000000000226E-3</c:v>
                </c:pt>
                <c:pt idx="171">
                  <c:v>-8.2900000000000005E-3</c:v>
                </c:pt>
                <c:pt idx="172">
                  <c:v>-8.2800000000000026E-3</c:v>
                </c:pt>
                <c:pt idx="173">
                  <c:v>-8.2700000000000048E-3</c:v>
                </c:pt>
                <c:pt idx="174">
                  <c:v>-8.2600000000000208E-3</c:v>
                </c:pt>
                <c:pt idx="175">
                  <c:v>-8.2500000000000247E-3</c:v>
                </c:pt>
                <c:pt idx="176">
                  <c:v>-8.2400000000000008E-3</c:v>
                </c:pt>
                <c:pt idx="177">
                  <c:v>-8.2300000000000012E-3</c:v>
                </c:pt>
                <c:pt idx="178">
                  <c:v>-8.2200000000000033E-3</c:v>
                </c:pt>
                <c:pt idx="179">
                  <c:v>-8.2100000000000003E-3</c:v>
                </c:pt>
                <c:pt idx="180">
                  <c:v>-8.2000000000000007E-3</c:v>
                </c:pt>
                <c:pt idx="181">
                  <c:v>-8.1900000000000028E-3</c:v>
                </c:pt>
                <c:pt idx="182">
                  <c:v>-8.1800000000000067E-3</c:v>
                </c:pt>
                <c:pt idx="183">
                  <c:v>-8.1700000000000227E-3</c:v>
                </c:pt>
                <c:pt idx="184">
                  <c:v>-8.1600000000000266E-3</c:v>
                </c:pt>
                <c:pt idx="185">
                  <c:v>-8.1500000000000027E-3</c:v>
                </c:pt>
                <c:pt idx="186">
                  <c:v>-8.1400000000000014E-3</c:v>
                </c:pt>
                <c:pt idx="187">
                  <c:v>-8.1300000000000001E-3</c:v>
                </c:pt>
                <c:pt idx="188">
                  <c:v>-8.1200000000000005E-3</c:v>
                </c:pt>
                <c:pt idx="189">
                  <c:v>-8.1100000000000026E-3</c:v>
                </c:pt>
                <c:pt idx="190">
                  <c:v>-8.1000000000000048E-3</c:v>
                </c:pt>
                <c:pt idx="191">
                  <c:v>-8.0900000000000208E-3</c:v>
                </c:pt>
                <c:pt idx="192">
                  <c:v>-8.0800000000000247E-3</c:v>
                </c:pt>
                <c:pt idx="193">
                  <c:v>-8.0700000000000008E-3</c:v>
                </c:pt>
                <c:pt idx="194">
                  <c:v>-8.0600000000000047E-3</c:v>
                </c:pt>
                <c:pt idx="195">
                  <c:v>-8.0500000000000068E-3</c:v>
                </c:pt>
                <c:pt idx="196">
                  <c:v>-8.0400000000000003E-3</c:v>
                </c:pt>
                <c:pt idx="197">
                  <c:v>-8.0300000000000007E-3</c:v>
                </c:pt>
                <c:pt idx="198">
                  <c:v>-8.0200000000000028E-3</c:v>
                </c:pt>
                <c:pt idx="199">
                  <c:v>-8.0100000000000067E-3</c:v>
                </c:pt>
                <c:pt idx="200">
                  <c:v>-8.0000000000000227E-3</c:v>
                </c:pt>
                <c:pt idx="201">
                  <c:v>-7.9900000000000283E-3</c:v>
                </c:pt>
                <c:pt idx="202">
                  <c:v>-7.9800000000000287E-3</c:v>
                </c:pt>
                <c:pt idx="203">
                  <c:v>-7.9700000000000309E-3</c:v>
                </c:pt>
                <c:pt idx="204">
                  <c:v>-7.9600000000000122E-3</c:v>
                </c:pt>
                <c:pt idx="205">
                  <c:v>-7.9500000000000282E-3</c:v>
                </c:pt>
                <c:pt idx="206">
                  <c:v>-7.9400000000000269E-3</c:v>
                </c:pt>
                <c:pt idx="207">
                  <c:v>-7.930000000000029E-3</c:v>
                </c:pt>
                <c:pt idx="208">
                  <c:v>-7.9200000000000034E-3</c:v>
                </c:pt>
                <c:pt idx="209">
                  <c:v>-7.9100000000000194E-3</c:v>
                </c:pt>
                <c:pt idx="210">
                  <c:v>-7.9000000000000285E-3</c:v>
                </c:pt>
                <c:pt idx="211">
                  <c:v>-7.8899999999999994E-3</c:v>
                </c:pt>
                <c:pt idx="212">
                  <c:v>-7.8800000000000033E-3</c:v>
                </c:pt>
                <c:pt idx="213">
                  <c:v>-7.8700000000000124E-3</c:v>
                </c:pt>
                <c:pt idx="214">
                  <c:v>-7.8600000000000024E-3</c:v>
                </c:pt>
                <c:pt idx="215">
                  <c:v>-7.8499999999999993E-3</c:v>
                </c:pt>
                <c:pt idx="216">
                  <c:v>-7.8400000000000032E-3</c:v>
                </c:pt>
                <c:pt idx="217">
                  <c:v>-7.8300000000000123E-3</c:v>
                </c:pt>
                <c:pt idx="218">
                  <c:v>-7.8200000000000023E-3</c:v>
                </c:pt>
                <c:pt idx="219">
                  <c:v>-7.8100000000000114E-3</c:v>
                </c:pt>
                <c:pt idx="220">
                  <c:v>-7.8000000000000161E-3</c:v>
                </c:pt>
                <c:pt idx="221">
                  <c:v>-7.7900000000000217E-3</c:v>
                </c:pt>
                <c:pt idx="222">
                  <c:v>-7.7800000000000221E-3</c:v>
                </c:pt>
                <c:pt idx="223">
                  <c:v>-7.7700000000000243E-3</c:v>
                </c:pt>
                <c:pt idx="224">
                  <c:v>-7.7600000000000134E-3</c:v>
                </c:pt>
                <c:pt idx="225">
                  <c:v>-7.7500000000000199E-3</c:v>
                </c:pt>
                <c:pt idx="226">
                  <c:v>-7.740000000000022E-3</c:v>
                </c:pt>
                <c:pt idx="227">
                  <c:v>-7.7300000000000233E-3</c:v>
                </c:pt>
                <c:pt idx="228">
                  <c:v>-7.7200000000000124E-3</c:v>
                </c:pt>
                <c:pt idx="229">
                  <c:v>-7.7100000000000189E-3</c:v>
                </c:pt>
                <c:pt idx="230">
                  <c:v>-7.7000000000000219E-3</c:v>
                </c:pt>
                <c:pt idx="231">
                  <c:v>-7.6900000000000024E-3</c:v>
                </c:pt>
                <c:pt idx="232">
                  <c:v>-7.6800000000000123E-3</c:v>
                </c:pt>
                <c:pt idx="233">
                  <c:v>-7.6700000000000179E-3</c:v>
                </c:pt>
                <c:pt idx="234">
                  <c:v>-7.6600000000000001E-3</c:v>
                </c:pt>
                <c:pt idx="235">
                  <c:v>-7.6500000000000014E-3</c:v>
                </c:pt>
                <c:pt idx="236">
                  <c:v>-7.6400000000000114E-3</c:v>
                </c:pt>
                <c:pt idx="237">
                  <c:v>-7.6300000000000161E-3</c:v>
                </c:pt>
                <c:pt idx="238">
                  <c:v>-7.6200000000000104E-3</c:v>
                </c:pt>
                <c:pt idx="239">
                  <c:v>-7.6100000000000004E-3</c:v>
                </c:pt>
                <c:pt idx="240">
                  <c:v>-7.6000000000000104E-3</c:v>
                </c:pt>
                <c:pt idx="241">
                  <c:v>-7.5900000000000134E-3</c:v>
                </c:pt>
                <c:pt idx="242">
                  <c:v>-7.5800000000000199E-3</c:v>
                </c:pt>
                <c:pt idx="243">
                  <c:v>-7.5700000000000238E-3</c:v>
                </c:pt>
                <c:pt idx="244">
                  <c:v>-7.5600000000000033E-3</c:v>
                </c:pt>
                <c:pt idx="245">
                  <c:v>-7.5500000000000124E-3</c:v>
                </c:pt>
                <c:pt idx="246">
                  <c:v>-7.5400000000000189E-3</c:v>
                </c:pt>
                <c:pt idx="247">
                  <c:v>-7.5300000000000237E-3</c:v>
                </c:pt>
                <c:pt idx="248">
                  <c:v>-7.5200000000000024E-3</c:v>
                </c:pt>
                <c:pt idx="249">
                  <c:v>-7.5100000000000123E-3</c:v>
                </c:pt>
                <c:pt idx="250">
                  <c:v>-7.5000000000000188E-3</c:v>
                </c:pt>
                <c:pt idx="251">
                  <c:v>-7.4900000000000253E-3</c:v>
                </c:pt>
                <c:pt idx="252">
                  <c:v>-7.4800000000000274E-3</c:v>
                </c:pt>
                <c:pt idx="253">
                  <c:v>-7.4700000000000304E-3</c:v>
                </c:pt>
                <c:pt idx="254">
                  <c:v>-7.4600000000000161E-3</c:v>
                </c:pt>
                <c:pt idx="255">
                  <c:v>-7.4500000000000217E-3</c:v>
                </c:pt>
                <c:pt idx="256">
                  <c:v>-7.4400000000000247E-3</c:v>
                </c:pt>
                <c:pt idx="257">
                  <c:v>-7.4300000000000269E-3</c:v>
                </c:pt>
                <c:pt idx="258">
                  <c:v>-7.4200000000000134E-3</c:v>
                </c:pt>
                <c:pt idx="259">
                  <c:v>-7.4100000000000199E-3</c:v>
                </c:pt>
                <c:pt idx="260">
                  <c:v>-7.4000000000000255E-3</c:v>
                </c:pt>
                <c:pt idx="261">
                  <c:v>-7.3900000000000033E-3</c:v>
                </c:pt>
                <c:pt idx="262">
                  <c:v>-7.3800000000000124E-3</c:v>
                </c:pt>
                <c:pt idx="263">
                  <c:v>-7.370000000000018E-3</c:v>
                </c:pt>
                <c:pt idx="264">
                  <c:v>-7.3600000000000124E-3</c:v>
                </c:pt>
                <c:pt idx="265">
                  <c:v>-7.3500000000000024E-3</c:v>
                </c:pt>
                <c:pt idx="266">
                  <c:v>-7.3400000000000114E-3</c:v>
                </c:pt>
                <c:pt idx="267">
                  <c:v>-7.3300000000000179E-3</c:v>
                </c:pt>
                <c:pt idx="268">
                  <c:v>-7.3200000000000114E-3</c:v>
                </c:pt>
                <c:pt idx="269">
                  <c:v>-7.3100000000000014E-3</c:v>
                </c:pt>
                <c:pt idx="270">
                  <c:v>-7.3000000000000113E-3</c:v>
                </c:pt>
                <c:pt idx="271">
                  <c:v>-7.2900000000000161E-3</c:v>
                </c:pt>
                <c:pt idx="272">
                  <c:v>-7.2800000000000217E-3</c:v>
                </c:pt>
                <c:pt idx="273">
                  <c:v>-7.2700000000000273E-3</c:v>
                </c:pt>
                <c:pt idx="274">
                  <c:v>-7.2600000000000034E-3</c:v>
                </c:pt>
                <c:pt idx="275">
                  <c:v>-7.2500000000000134E-3</c:v>
                </c:pt>
                <c:pt idx="276">
                  <c:v>-7.240000000000019E-3</c:v>
                </c:pt>
                <c:pt idx="277">
                  <c:v>-7.2300000000000281E-3</c:v>
                </c:pt>
                <c:pt idx="278">
                  <c:v>-7.2200000000000033E-3</c:v>
                </c:pt>
                <c:pt idx="279">
                  <c:v>-7.2100000000000124E-3</c:v>
                </c:pt>
                <c:pt idx="280">
                  <c:v>-7.200000000000018E-3</c:v>
                </c:pt>
                <c:pt idx="281">
                  <c:v>-7.1900000000000124E-3</c:v>
                </c:pt>
                <c:pt idx="282">
                  <c:v>-7.1800000000000024E-3</c:v>
                </c:pt>
                <c:pt idx="283">
                  <c:v>-7.1700000000000114E-3</c:v>
                </c:pt>
                <c:pt idx="284">
                  <c:v>-7.1600000000000014E-3</c:v>
                </c:pt>
                <c:pt idx="285">
                  <c:v>-7.1500000000000114E-3</c:v>
                </c:pt>
                <c:pt idx="286">
                  <c:v>-7.1400000000000014E-3</c:v>
                </c:pt>
                <c:pt idx="287">
                  <c:v>-7.1300000000000113E-3</c:v>
                </c:pt>
                <c:pt idx="288">
                  <c:v>-7.1200000000000013E-3</c:v>
                </c:pt>
                <c:pt idx="289">
                  <c:v>-7.1100000000000104E-3</c:v>
                </c:pt>
                <c:pt idx="290">
                  <c:v>-7.1000000000000004E-3</c:v>
                </c:pt>
                <c:pt idx="291">
                  <c:v>-7.0900000000000034E-3</c:v>
                </c:pt>
                <c:pt idx="292">
                  <c:v>-7.0800000000000134E-3</c:v>
                </c:pt>
                <c:pt idx="293">
                  <c:v>-7.070000000000019E-3</c:v>
                </c:pt>
                <c:pt idx="294">
                  <c:v>-7.0600000000000124E-3</c:v>
                </c:pt>
                <c:pt idx="295">
                  <c:v>-7.0500000000000024E-3</c:v>
                </c:pt>
                <c:pt idx="296">
                  <c:v>-7.0400000000000124E-3</c:v>
                </c:pt>
                <c:pt idx="297">
                  <c:v>-7.030000000000018E-3</c:v>
                </c:pt>
                <c:pt idx="298">
                  <c:v>-7.0200000000000123E-3</c:v>
                </c:pt>
                <c:pt idx="299">
                  <c:v>-7.0100000000000023E-3</c:v>
                </c:pt>
                <c:pt idx="300">
                  <c:v>-7.0000000000000114E-3</c:v>
                </c:pt>
                <c:pt idx="301">
                  <c:v>-6.990000000000017E-3</c:v>
                </c:pt>
                <c:pt idx="302">
                  <c:v>-6.9800000000000235E-3</c:v>
                </c:pt>
                <c:pt idx="303">
                  <c:v>-6.9700000000000291E-3</c:v>
                </c:pt>
                <c:pt idx="304">
                  <c:v>-6.9600000000000148E-3</c:v>
                </c:pt>
                <c:pt idx="305">
                  <c:v>-6.9500000000000161E-3</c:v>
                </c:pt>
                <c:pt idx="306">
                  <c:v>-6.9400000000000208E-3</c:v>
                </c:pt>
                <c:pt idx="307">
                  <c:v>-6.930000000000029E-3</c:v>
                </c:pt>
                <c:pt idx="308">
                  <c:v>-6.9200000000000034E-3</c:v>
                </c:pt>
                <c:pt idx="309">
                  <c:v>-6.9100000000000134E-3</c:v>
                </c:pt>
                <c:pt idx="310">
                  <c:v>-6.900000000000019E-3</c:v>
                </c:pt>
                <c:pt idx="311">
                  <c:v>-6.8900000000000124E-3</c:v>
                </c:pt>
                <c:pt idx="312">
                  <c:v>-6.8800000000000024E-3</c:v>
                </c:pt>
                <c:pt idx="313">
                  <c:v>-6.8700000000000124E-3</c:v>
                </c:pt>
                <c:pt idx="314">
                  <c:v>-6.8600000000000024E-3</c:v>
                </c:pt>
                <c:pt idx="315">
                  <c:v>-6.8500000000000123E-3</c:v>
                </c:pt>
                <c:pt idx="316">
                  <c:v>-6.8400000000000179E-3</c:v>
                </c:pt>
                <c:pt idx="317">
                  <c:v>-6.8300000000000175E-3</c:v>
                </c:pt>
                <c:pt idx="318">
                  <c:v>-6.8200000000000014E-3</c:v>
                </c:pt>
                <c:pt idx="319">
                  <c:v>-6.8100000000000114E-3</c:v>
                </c:pt>
                <c:pt idx="320">
                  <c:v>-6.8000000000000161E-3</c:v>
                </c:pt>
                <c:pt idx="321">
                  <c:v>-6.7900000000000165E-3</c:v>
                </c:pt>
                <c:pt idx="322">
                  <c:v>-6.7800000000000134E-3</c:v>
                </c:pt>
                <c:pt idx="323">
                  <c:v>-6.7700000000000208E-3</c:v>
                </c:pt>
                <c:pt idx="324">
                  <c:v>-6.7600000000000134E-3</c:v>
                </c:pt>
                <c:pt idx="325">
                  <c:v>-6.7500000000000034E-3</c:v>
                </c:pt>
                <c:pt idx="326">
                  <c:v>-6.7400000000000133E-3</c:v>
                </c:pt>
                <c:pt idx="327">
                  <c:v>-6.730000000000019E-3</c:v>
                </c:pt>
                <c:pt idx="328">
                  <c:v>-6.7200000000000124E-3</c:v>
                </c:pt>
                <c:pt idx="329">
                  <c:v>-6.710000000000018E-3</c:v>
                </c:pt>
                <c:pt idx="330">
                  <c:v>-6.7000000000000176E-3</c:v>
                </c:pt>
                <c:pt idx="331">
                  <c:v>-6.6900000000000024E-3</c:v>
                </c:pt>
                <c:pt idx="332">
                  <c:v>-6.6800000000000114E-3</c:v>
                </c:pt>
                <c:pt idx="333">
                  <c:v>-6.6700000000000179E-3</c:v>
                </c:pt>
                <c:pt idx="334">
                  <c:v>-6.6600000000000001E-3</c:v>
                </c:pt>
                <c:pt idx="335">
                  <c:v>-6.6500000000000014E-3</c:v>
                </c:pt>
                <c:pt idx="336">
                  <c:v>-6.6400000000000113E-3</c:v>
                </c:pt>
                <c:pt idx="337">
                  <c:v>-6.6300000000000161E-3</c:v>
                </c:pt>
                <c:pt idx="338">
                  <c:v>-6.62E-3</c:v>
                </c:pt>
                <c:pt idx="339">
                  <c:v>-6.6100000000000004E-3</c:v>
                </c:pt>
                <c:pt idx="340">
                  <c:v>-6.6000000000000034E-3</c:v>
                </c:pt>
                <c:pt idx="341">
                  <c:v>-6.5900000000000134E-3</c:v>
                </c:pt>
                <c:pt idx="342">
                  <c:v>-6.580000000000019E-3</c:v>
                </c:pt>
                <c:pt idx="343">
                  <c:v>-6.5700000000000194E-3</c:v>
                </c:pt>
                <c:pt idx="344">
                  <c:v>-6.5600000000000033E-3</c:v>
                </c:pt>
                <c:pt idx="345">
                  <c:v>-6.5500000000000124E-3</c:v>
                </c:pt>
                <c:pt idx="346">
                  <c:v>-6.5400000000000189E-3</c:v>
                </c:pt>
                <c:pt idx="347">
                  <c:v>-6.5300000000000202E-3</c:v>
                </c:pt>
                <c:pt idx="348">
                  <c:v>-6.5200000000000024E-3</c:v>
                </c:pt>
                <c:pt idx="349">
                  <c:v>-6.5100000000000114E-3</c:v>
                </c:pt>
                <c:pt idx="350">
                  <c:v>-6.500000000000017E-3</c:v>
                </c:pt>
                <c:pt idx="351">
                  <c:v>-6.4900000000000201E-3</c:v>
                </c:pt>
                <c:pt idx="352">
                  <c:v>-6.4800000000000205E-3</c:v>
                </c:pt>
                <c:pt idx="353">
                  <c:v>-6.4700000000000243E-3</c:v>
                </c:pt>
                <c:pt idx="354">
                  <c:v>-6.4600000000000161E-3</c:v>
                </c:pt>
                <c:pt idx="355">
                  <c:v>-6.45000000000002E-3</c:v>
                </c:pt>
                <c:pt idx="356">
                  <c:v>-6.4400000000000212E-3</c:v>
                </c:pt>
                <c:pt idx="357">
                  <c:v>-6.4300000000000199E-3</c:v>
                </c:pt>
                <c:pt idx="358">
                  <c:v>-6.4200000000000134E-3</c:v>
                </c:pt>
                <c:pt idx="359">
                  <c:v>-6.410000000000019E-3</c:v>
                </c:pt>
                <c:pt idx="360">
                  <c:v>-6.4000000000000203E-3</c:v>
                </c:pt>
                <c:pt idx="361">
                  <c:v>-6.3900000000000024E-3</c:v>
                </c:pt>
                <c:pt idx="362">
                  <c:v>-6.3800000000000124E-3</c:v>
                </c:pt>
                <c:pt idx="363">
                  <c:v>-6.370000000000018E-3</c:v>
                </c:pt>
                <c:pt idx="364">
                  <c:v>-6.3600000000000002E-3</c:v>
                </c:pt>
                <c:pt idx="365">
                  <c:v>-6.3500000000000023E-3</c:v>
                </c:pt>
                <c:pt idx="366">
                  <c:v>-6.3400000000000114E-3</c:v>
                </c:pt>
                <c:pt idx="367">
                  <c:v>-6.330000000000017E-3</c:v>
                </c:pt>
                <c:pt idx="368">
                  <c:v>-6.3200000000000001E-3</c:v>
                </c:pt>
                <c:pt idx="369">
                  <c:v>-6.3100000000000014E-3</c:v>
                </c:pt>
                <c:pt idx="370">
                  <c:v>-6.3000000000000113E-3</c:v>
                </c:pt>
                <c:pt idx="371">
                  <c:v>-6.2900000000000161E-3</c:v>
                </c:pt>
                <c:pt idx="372">
                  <c:v>-6.2800000000000208E-3</c:v>
                </c:pt>
                <c:pt idx="373">
                  <c:v>-6.270000000000023E-3</c:v>
                </c:pt>
                <c:pt idx="374">
                  <c:v>-6.2600000000000034E-3</c:v>
                </c:pt>
                <c:pt idx="375">
                  <c:v>-6.2500000000000134E-3</c:v>
                </c:pt>
                <c:pt idx="376">
                  <c:v>-6.240000000000019E-3</c:v>
                </c:pt>
                <c:pt idx="377">
                  <c:v>-6.230000000000022E-3</c:v>
                </c:pt>
                <c:pt idx="378">
                  <c:v>-6.2200000000000024E-3</c:v>
                </c:pt>
                <c:pt idx="379">
                  <c:v>-6.2100000000000124E-3</c:v>
                </c:pt>
                <c:pt idx="380">
                  <c:v>-6.200000000000018E-3</c:v>
                </c:pt>
                <c:pt idx="381">
                  <c:v>-6.1900000000000002E-3</c:v>
                </c:pt>
                <c:pt idx="382">
                  <c:v>-6.1800000000000023E-3</c:v>
                </c:pt>
                <c:pt idx="383">
                  <c:v>-6.1700000000000114E-3</c:v>
                </c:pt>
                <c:pt idx="384">
                  <c:v>-6.1600000000000014E-3</c:v>
                </c:pt>
                <c:pt idx="385">
                  <c:v>-6.1500000000000001E-3</c:v>
                </c:pt>
                <c:pt idx="386">
                  <c:v>-6.1400000000000014E-3</c:v>
                </c:pt>
                <c:pt idx="387">
                  <c:v>-6.1300000000000104E-3</c:v>
                </c:pt>
                <c:pt idx="388">
                  <c:v>-6.1200000000000004E-3</c:v>
                </c:pt>
                <c:pt idx="389">
                  <c:v>-6.1100000000000034E-3</c:v>
                </c:pt>
                <c:pt idx="390">
                  <c:v>-6.1000000000000004E-3</c:v>
                </c:pt>
                <c:pt idx="391">
                  <c:v>-6.0900000000000034E-3</c:v>
                </c:pt>
                <c:pt idx="392">
                  <c:v>-6.0800000000000133E-3</c:v>
                </c:pt>
                <c:pt idx="393">
                  <c:v>-6.070000000000019E-3</c:v>
                </c:pt>
                <c:pt idx="394">
                  <c:v>-6.0600000000000003E-3</c:v>
                </c:pt>
                <c:pt idx="395">
                  <c:v>-6.0500000000000024E-3</c:v>
                </c:pt>
                <c:pt idx="396">
                  <c:v>-6.0400000000000124E-3</c:v>
                </c:pt>
                <c:pt idx="397">
                  <c:v>-6.030000000000018E-3</c:v>
                </c:pt>
                <c:pt idx="398">
                  <c:v>-6.0200000000000002E-3</c:v>
                </c:pt>
                <c:pt idx="399">
                  <c:v>-6.0100000000000023E-3</c:v>
                </c:pt>
                <c:pt idx="400">
                  <c:v>-6.0000000000000114E-3</c:v>
                </c:pt>
                <c:pt idx="401">
                  <c:v>-5.990000000000017E-3</c:v>
                </c:pt>
                <c:pt idx="402">
                  <c:v>-5.9800000000000235E-3</c:v>
                </c:pt>
                <c:pt idx="403">
                  <c:v>-5.9700000000000248E-3</c:v>
                </c:pt>
                <c:pt idx="404">
                  <c:v>-5.9600000000000104E-3</c:v>
                </c:pt>
                <c:pt idx="405">
                  <c:v>-5.9500000000000134E-3</c:v>
                </c:pt>
                <c:pt idx="406">
                  <c:v>-5.9400000000000199E-3</c:v>
                </c:pt>
                <c:pt idx="407">
                  <c:v>-5.9300000000000247E-3</c:v>
                </c:pt>
                <c:pt idx="408">
                  <c:v>-5.9200000000000034E-3</c:v>
                </c:pt>
                <c:pt idx="409">
                  <c:v>-5.9100000000000133E-3</c:v>
                </c:pt>
                <c:pt idx="410">
                  <c:v>-5.9000000000000189E-3</c:v>
                </c:pt>
                <c:pt idx="411">
                  <c:v>-5.8900000000000003E-3</c:v>
                </c:pt>
                <c:pt idx="412">
                  <c:v>-5.8800000000000024E-3</c:v>
                </c:pt>
                <c:pt idx="413">
                  <c:v>-5.8700000000000124E-3</c:v>
                </c:pt>
                <c:pt idx="414">
                  <c:v>-5.8600000000000024E-3</c:v>
                </c:pt>
                <c:pt idx="415">
                  <c:v>-5.8500000000000114E-3</c:v>
                </c:pt>
                <c:pt idx="416">
                  <c:v>-5.8400000000000014E-3</c:v>
                </c:pt>
                <c:pt idx="417">
                  <c:v>-5.8300000000000114E-3</c:v>
                </c:pt>
                <c:pt idx="418">
                  <c:v>-5.8200000000000014E-3</c:v>
                </c:pt>
                <c:pt idx="419">
                  <c:v>-5.8100000000000113E-3</c:v>
                </c:pt>
                <c:pt idx="420">
                  <c:v>-5.8000000000000013E-3</c:v>
                </c:pt>
                <c:pt idx="421">
                  <c:v>-5.7900000000000104E-3</c:v>
                </c:pt>
                <c:pt idx="422">
                  <c:v>-5.7800000000000134E-3</c:v>
                </c:pt>
                <c:pt idx="423">
                  <c:v>-5.7700000000000199E-3</c:v>
                </c:pt>
                <c:pt idx="424">
                  <c:v>-5.7600000000000004E-3</c:v>
                </c:pt>
                <c:pt idx="425">
                  <c:v>-5.7500000000000034E-3</c:v>
                </c:pt>
                <c:pt idx="426">
                  <c:v>-5.7400000000000133E-3</c:v>
                </c:pt>
                <c:pt idx="427">
                  <c:v>-5.7300000000000189E-3</c:v>
                </c:pt>
                <c:pt idx="428">
                  <c:v>-5.7200000000000124E-3</c:v>
                </c:pt>
                <c:pt idx="429">
                  <c:v>-5.7100000000000024E-3</c:v>
                </c:pt>
                <c:pt idx="430">
                  <c:v>-5.7000000000000123E-3</c:v>
                </c:pt>
                <c:pt idx="431">
                  <c:v>-5.6900000000000023E-3</c:v>
                </c:pt>
                <c:pt idx="432">
                  <c:v>-5.6800000000000114E-3</c:v>
                </c:pt>
                <c:pt idx="433">
                  <c:v>-5.6699999999999997E-3</c:v>
                </c:pt>
                <c:pt idx="434">
                  <c:v>-5.6600000000000001E-3</c:v>
                </c:pt>
                <c:pt idx="435">
                  <c:v>-5.6500000000000014E-3</c:v>
                </c:pt>
                <c:pt idx="436">
                  <c:v>-5.6400000000000113E-3</c:v>
                </c:pt>
                <c:pt idx="437">
                  <c:v>-5.6299999999999996E-3</c:v>
                </c:pt>
                <c:pt idx="438">
                  <c:v>-5.62E-3</c:v>
                </c:pt>
                <c:pt idx="439">
                  <c:v>-5.6100000000000004E-3</c:v>
                </c:pt>
                <c:pt idx="440">
                  <c:v>-5.6000000000000034E-3</c:v>
                </c:pt>
                <c:pt idx="441">
                  <c:v>-5.5900000000000134E-3</c:v>
                </c:pt>
                <c:pt idx="442">
                  <c:v>-5.5800000000000034E-3</c:v>
                </c:pt>
                <c:pt idx="443">
                  <c:v>-5.5700000000000124E-3</c:v>
                </c:pt>
                <c:pt idx="444">
                  <c:v>-5.5600000000000024E-3</c:v>
                </c:pt>
                <c:pt idx="445">
                  <c:v>-5.5500000000000124E-3</c:v>
                </c:pt>
                <c:pt idx="446">
                  <c:v>-5.5400000000000024E-3</c:v>
                </c:pt>
                <c:pt idx="447">
                  <c:v>-5.5300000000000123E-3</c:v>
                </c:pt>
                <c:pt idx="448">
                  <c:v>-5.5200000000000023E-3</c:v>
                </c:pt>
                <c:pt idx="449">
                  <c:v>-5.5100000000000114E-3</c:v>
                </c:pt>
                <c:pt idx="450">
                  <c:v>-5.5000000000000014E-3</c:v>
                </c:pt>
                <c:pt idx="451">
                  <c:v>-5.4900000000000114E-3</c:v>
                </c:pt>
                <c:pt idx="452">
                  <c:v>-5.4800000000000161E-3</c:v>
                </c:pt>
                <c:pt idx="453">
                  <c:v>-5.4700000000000217E-3</c:v>
                </c:pt>
                <c:pt idx="454">
                  <c:v>-5.4600000000000004E-3</c:v>
                </c:pt>
                <c:pt idx="455">
                  <c:v>-5.4500000000000147E-3</c:v>
                </c:pt>
                <c:pt idx="456">
                  <c:v>-5.4400000000000134E-3</c:v>
                </c:pt>
                <c:pt idx="457">
                  <c:v>-5.4300000000000199E-3</c:v>
                </c:pt>
                <c:pt idx="458">
                  <c:v>-5.4200000000000133E-3</c:v>
                </c:pt>
                <c:pt idx="459">
                  <c:v>-5.4100000000000033E-3</c:v>
                </c:pt>
                <c:pt idx="460">
                  <c:v>-5.4000000000000124E-3</c:v>
                </c:pt>
                <c:pt idx="461">
                  <c:v>-5.3900000000000024E-3</c:v>
                </c:pt>
                <c:pt idx="462">
                  <c:v>-5.3800000000000124E-3</c:v>
                </c:pt>
                <c:pt idx="463">
                  <c:v>-5.3699999999999998E-3</c:v>
                </c:pt>
                <c:pt idx="464">
                  <c:v>-5.3600000000000002E-3</c:v>
                </c:pt>
                <c:pt idx="465">
                  <c:v>-5.3500000000000023E-3</c:v>
                </c:pt>
                <c:pt idx="466">
                  <c:v>-5.3400000000000114E-3</c:v>
                </c:pt>
                <c:pt idx="467">
                  <c:v>-5.3299999999999997E-3</c:v>
                </c:pt>
                <c:pt idx="468">
                  <c:v>-5.3200000000000001E-3</c:v>
                </c:pt>
                <c:pt idx="469">
                  <c:v>-5.3100000000000014E-3</c:v>
                </c:pt>
                <c:pt idx="470">
                  <c:v>-5.3000000000000104E-3</c:v>
                </c:pt>
                <c:pt idx="471">
                  <c:v>-5.2900000000000134E-3</c:v>
                </c:pt>
                <c:pt idx="472">
                  <c:v>-5.2800000000000034E-3</c:v>
                </c:pt>
                <c:pt idx="473">
                  <c:v>-5.2700000000000134E-3</c:v>
                </c:pt>
                <c:pt idx="474">
                  <c:v>-5.2600000000000034E-3</c:v>
                </c:pt>
                <c:pt idx="475">
                  <c:v>-5.2500000000000133E-3</c:v>
                </c:pt>
                <c:pt idx="476">
                  <c:v>-5.2400000000000033E-3</c:v>
                </c:pt>
                <c:pt idx="477">
                  <c:v>-5.2300000000000124E-3</c:v>
                </c:pt>
                <c:pt idx="478">
                  <c:v>-5.2200000000000024E-3</c:v>
                </c:pt>
                <c:pt idx="479">
                  <c:v>-5.2100000000000124E-3</c:v>
                </c:pt>
                <c:pt idx="480">
                  <c:v>-5.1999999999999998E-3</c:v>
                </c:pt>
                <c:pt idx="481">
                  <c:v>-5.1900000000000002E-3</c:v>
                </c:pt>
                <c:pt idx="482">
                  <c:v>-5.1800000000000014E-3</c:v>
                </c:pt>
                <c:pt idx="483">
                  <c:v>-5.1700000000000114E-3</c:v>
                </c:pt>
                <c:pt idx="484">
                  <c:v>-5.1600000000000014E-3</c:v>
                </c:pt>
                <c:pt idx="485">
                  <c:v>-5.1500000000000001E-3</c:v>
                </c:pt>
                <c:pt idx="486">
                  <c:v>-5.1400000000000013E-3</c:v>
                </c:pt>
                <c:pt idx="487">
                  <c:v>-5.1300000000000104E-3</c:v>
                </c:pt>
                <c:pt idx="488">
                  <c:v>-5.1200000000000004E-3</c:v>
                </c:pt>
                <c:pt idx="489">
                  <c:v>-5.11E-3</c:v>
                </c:pt>
                <c:pt idx="490">
                  <c:v>-5.1000000000000004E-3</c:v>
                </c:pt>
                <c:pt idx="491">
                  <c:v>-5.0900000000000034E-3</c:v>
                </c:pt>
                <c:pt idx="492">
                  <c:v>-5.0800000000000133E-3</c:v>
                </c:pt>
                <c:pt idx="493">
                  <c:v>-5.0699999999999999E-3</c:v>
                </c:pt>
                <c:pt idx="494">
                  <c:v>-5.0600000000000003E-3</c:v>
                </c:pt>
                <c:pt idx="495">
                  <c:v>-5.0500000000000024E-3</c:v>
                </c:pt>
                <c:pt idx="496">
                  <c:v>-5.0400000000000124E-3</c:v>
                </c:pt>
                <c:pt idx="497">
                  <c:v>-5.030000000000018E-3</c:v>
                </c:pt>
                <c:pt idx="498">
                  <c:v>-5.0200000000000002E-3</c:v>
                </c:pt>
                <c:pt idx="499">
                  <c:v>-5.0100000000000014E-3</c:v>
                </c:pt>
                <c:pt idx="500">
                  <c:v>-5.0000000000000114E-3</c:v>
                </c:pt>
                <c:pt idx="501">
                  <c:v>-4.990000000000017E-3</c:v>
                </c:pt>
                <c:pt idx="502">
                  <c:v>-4.9800000000000191E-3</c:v>
                </c:pt>
                <c:pt idx="503">
                  <c:v>-4.9700000000000187E-3</c:v>
                </c:pt>
                <c:pt idx="504">
                  <c:v>-4.9600000000000104E-3</c:v>
                </c:pt>
                <c:pt idx="505">
                  <c:v>-4.9500000000000134E-3</c:v>
                </c:pt>
                <c:pt idx="506">
                  <c:v>-4.940000000000019E-3</c:v>
                </c:pt>
                <c:pt idx="507">
                  <c:v>-4.9300000000000194E-3</c:v>
                </c:pt>
                <c:pt idx="508">
                  <c:v>-4.9200000000000034E-3</c:v>
                </c:pt>
                <c:pt idx="509">
                  <c:v>-4.9100000000000124E-3</c:v>
                </c:pt>
                <c:pt idx="510">
                  <c:v>-4.9000000000000181E-3</c:v>
                </c:pt>
                <c:pt idx="511">
                  <c:v>-4.8900000000000002E-3</c:v>
                </c:pt>
                <c:pt idx="512">
                  <c:v>-4.8800000000000024E-3</c:v>
                </c:pt>
                <c:pt idx="513">
                  <c:v>-4.8700000000000123E-3</c:v>
                </c:pt>
                <c:pt idx="514">
                  <c:v>-4.8600000000000023E-3</c:v>
                </c:pt>
                <c:pt idx="515">
                  <c:v>-4.8500000000000001E-3</c:v>
                </c:pt>
                <c:pt idx="516">
                  <c:v>-4.8400000000000014E-3</c:v>
                </c:pt>
                <c:pt idx="517">
                  <c:v>-4.8300000000000114E-3</c:v>
                </c:pt>
                <c:pt idx="518">
                  <c:v>-4.8200000000000014E-3</c:v>
                </c:pt>
                <c:pt idx="519">
                  <c:v>-4.81E-3</c:v>
                </c:pt>
                <c:pt idx="520">
                  <c:v>-4.8000000000000004E-3</c:v>
                </c:pt>
                <c:pt idx="521">
                  <c:v>-4.7900000000000104E-3</c:v>
                </c:pt>
                <c:pt idx="522">
                  <c:v>-4.7800000000000134E-3</c:v>
                </c:pt>
                <c:pt idx="523">
                  <c:v>-4.7699999999999999E-3</c:v>
                </c:pt>
                <c:pt idx="524">
                  <c:v>-4.7600000000000003E-3</c:v>
                </c:pt>
                <c:pt idx="525">
                  <c:v>-4.7500000000000034E-3</c:v>
                </c:pt>
                <c:pt idx="526">
                  <c:v>-4.7400000000000124E-3</c:v>
                </c:pt>
                <c:pt idx="527">
                  <c:v>-4.730000000000018E-3</c:v>
                </c:pt>
                <c:pt idx="528">
                  <c:v>-4.7200000000000002E-3</c:v>
                </c:pt>
                <c:pt idx="529">
                  <c:v>-4.7100000000000024E-3</c:v>
                </c:pt>
                <c:pt idx="530">
                  <c:v>-4.7000000000000123E-3</c:v>
                </c:pt>
                <c:pt idx="531">
                  <c:v>-4.6900000000000023E-3</c:v>
                </c:pt>
                <c:pt idx="532">
                  <c:v>-4.6800000000000001E-3</c:v>
                </c:pt>
                <c:pt idx="533">
                  <c:v>-4.6699999999999997E-3</c:v>
                </c:pt>
                <c:pt idx="534">
                  <c:v>-4.6600000000000001E-3</c:v>
                </c:pt>
                <c:pt idx="535">
                  <c:v>-4.6500000000000014E-3</c:v>
                </c:pt>
                <c:pt idx="536">
                  <c:v>-4.64E-3</c:v>
                </c:pt>
                <c:pt idx="537">
                  <c:v>-4.6299999999999996E-3</c:v>
                </c:pt>
                <c:pt idx="538">
                  <c:v>-4.62E-3</c:v>
                </c:pt>
                <c:pt idx="539">
                  <c:v>-4.6100000000000004E-3</c:v>
                </c:pt>
                <c:pt idx="540">
                  <c:v>-4.6000000000000034E-3</c:v>
                </c:pt>
                <c:pt idx="541">
                  <c:v>-4.5900000000000003E-3</c:v>
                </c:pt>
                <c:pt idx="542">
                  <c:v>-4.5800000000000033E-3</c:v>
                </c:pt>
                <c:pt idx="543">
                  <c:v>-4.5700000000000124E-3</c:v>
                </c:pt>
                <c:pt idx="544">
                  <c:v>-4.5600000000000024E-3</c:v>
                </c:pt>
                <c:pt idx="545">
                  <c:v>-4.5500000000000002E-3</c:v>
                </c:pt>
                <c:pt idx="546">
                  <c:v>-4.5400000000000024E-3</c:v>
                </c:pt>
                <c:pt idx="547">
                  <c:v>-4.5300000000000114E-3</c:v>
                </c:pt>
                <c:pt idx="548">
                  <c:v>-4.5200000000000014E-3</c:v>
                </c:pt>
                <c:pt idx="549">
                  <c:v>-4.5100000000000001E-3</c:v>
                </c:pt>
                <c:pt idx="550">
                  <c:v>-4.5000000000000014E-3</c:v>
                </c:pt>
                <c:pt idx="551">
                  <c:v>-4.4900000000000113E-3</c:v>
                </c:pt>
                <c:pt idx="552">
                  <c:v>-4.4800000000000161E-3</c:v>
                </c:pt>
                <c:pt idx="553">
                  <c:v>-4.4700000000000217E-3</c:v>
                </c:pt>
                <c:pt idx="554">
                  <c:v>-4.4600000000000004E-3</c:v>
                </c:pt>
                <c:pt idx="555">
                  <c:v>-4.4500000000000034E-3</c:v>
                </c:pt>
                <c:pt idx="556">
                  <c:v>-4.4400000000000134E-3</c:v>
                </c:pt>
                <c:pt idx="557">
                  <c:v>-4.4300000000000199E-3</c:v>
                </c:pt>
                <c:pt idx="558">
                  <c:v>-4.4200000000000003E-3</c:v>
                </c:pt>
                <c:pt idx="559">
                  <c:v>-4.4100000000000033E-3</c:v>
                </c:pt>
                <c:pt idx="560">
                  <c:v>-4.4000000000000124E-3</c:v>
                </c:pt>
                <c:pt idx="561">
                  <c:v>-4.3900000000000024E-3</c:v>
                </c:pt>
                <c:pt idx="562">
                  <c:v>-4.3800000000000002E-3</c:v>
                </c:pt>
                <c:pt idx="563">
                  <c:v>-4.3699999999999998E-3</c:v>
                </c:pt>
                <c:pt idx="564">
                  <c:v>-4.3600000000000002E-3</c:v>
                </c:pt>
                <c:pt idx="565">
                  <c:v>-4.3500000000000014E-3</c:v>
                </c:pt>
                <c:pt idx="566">
                  <c:v>-4.3400000000000114E-3</c:v>
                </c:pt>
                <c:pt idx="567">
                  <c:v>-4.3299999999999996E-3</c:v>
                </c:pt>
                <c:pt idx="568">
                  <c:v>-4.3200000000000001E-3</c:v>
                </c:pt>
                <c:pt idx="569">
                  <c:v>-4.3100000000000013E-3</c:v>
                </c:pt>
                <c:pt idx="570">
                  <c:v>-4.3000000000000104E-3</c:v>
                </c:pt>
                <c:pt idx="571">
                  <c:v>-4.2900000000000004E-3</c:v>
                </c:pt>
                <c:pt idx="572">
                  <c:v>-4.2800000000000034E-3</c:v>
                </c:pt>
                <c:pt idx="573">
                  <c:v>-4.2700000000000134E-3</c:v>
                </c:pt>
                <c:pt idx="574">
                  <c:v>-4.2600000000000034E-3</c:v>
                </c:pt>
                <c:pt idx="575">
                  <c:v>-4.2500000000000003E-3</c:v>
                </c:pt>
                <c:pt idx="576">
                  <c:v>-4.2400000000000024E-3</c:v>
                </c:pt>
                <c:pt idx="577">
                  <c:v>-4.2300000000000124E-3</c:v>
                </c:pt>
                <c:pt idx="578">
                  <c:v>-4.2200000000000024E-3</c:v>
                </c:pt>
                <c:pt idx="579">
                  <c:v>-4.2100000000000123E-3</c:v>
                </c:pt>
                <c:pt idx="580">
                  <c:v>-4.1999999999999997E-3</c:v>
                </c:pt>
                <c:pt idx="581">
                  <c:v>-4.1900000000000001E-3</c:v>
                </c:pt>
                <c:pt idx="582">
                  <c:v>-4.1800000000000014E-3</c:v>
                </c:pt>
                <c:pt idx="583">
                  <c:v>-4.1700000000000114E-3</c:v>
                </c:pt>
                <c:pt idx="584">
                  <c:v>-4.1599999999999996E-3</c:v>
                </c:pt>
                <c:pt idx="585">
                  <c:v>-4.15E-3</c:v>
                </c:pt>
                <c:pt idx="586">
                  <c:v>-4.1400000000000013E-3</c:v>
                </c:pt>
                <c:pt idx="587">
                  <c:v>-4.1300000000000104E-3</c:v>
                </c:pt>
                <c:pt idx="588">
                  <c:v>-4.1199999999999995E-3</c:v>
                </c:pt>
                <c:pt idx="589">
                  <c:v>-4.1099999999999999E-3</c:v>
                </c:pt>
                <c:pt idx="590">
                  <c:v>-4.1000000000000003E-3</c:v>
                </c:pt>
                <c:pt idx="591">
                  <c:v>-4.0900000000000034E-3</c:v>
                </c:pt>
                <c:pt idx="592">
                  <c:v>-4.0800000000000124E-3</c:v>
                </c:pt>
                <c:pt idx="593">
                  <c:v>-4.0699999999999998E-3</c:v>
                </c:pt>
                <c:pt idx="594">
                  <c:v>-4.0600000000000002E-3</c:v>
                </c:pt>
                <c:pt idx="595">
                  <c:v>-4.0500000000000024E-3</c:v>
                </c:pt>
                <c:pt idx="596">
                  <c:v>-4.0400000000000123E-3</c:v>
                </c:pt>
                <c:pt idx="597">
                  <c:v>-4.0299999999999997E-3</c:v>
                </c:pt>
                <c:pt idx="598">
                  <c:v>-4.0200000000000001E-3</c:v>
                </c:pt>
                <c:pt idx="599">
                  <c:v>-4.0100000000000014E-3</c:v>
                </c:pt>
                <c:pt idx="600">
                  <c:v>-4.0000000000000114E-3</c:v>
                </c:pt>
                <c:pt idx="601">
                  <c:v>-3.9899999999999996E-3</c:v>
                </c:pt>
                <c:pt idx="602">
                  <c:v>-3.9800000000000052E-3</c:v>
                </c:pt>
                <c:pt idx="603">
                  <c:v>-3.9699999999999996E-3</c:v>
                </c:pt>
                <c:pt idx="604">
                  <c:v>-3.9600000000000052E-3</c:v>
                </c:pt>
                <c:pt idx="605">
                  <c:v>-3.9500000000000056E-3</c:v>
                </c:pt>
                <c:pt idx="606">
                  <c:v>-3.9399999999999999E-3</c:v>
                </c:pt>
                <c:pt idx="607">
                  <c:v>-3.9300000000000012E-3</c:v>
                </c:pt>
                <c:pt idx="608">
                  <c:v>-3.9199999999999999E-3</c:v>
                </c:pt>
                <c:pt idx="609">
                  <c:v>-3.9100000000000011E-3</c:v>
                </c:pt>
                <c:pt idx="610">
                  <c:v>-3.9000000000000089E-3</c:v>
                </c:pt>
                <c:pt idx="611">
                  <c:v>-3.8900000000000002E-3</c:v>
                </c:pt>
                <c:pt idx="612">
                  <c:v>-3.8800000000000084E-3</c:v>
                </c:pt>
                <c:pt idx="613">
                  <c:v>-3.8700000000000002E-3</c:v>
                </c:pt>
                <c:pt idx="614">
                  <c:v>-3.860000000000008E-3</c:v>
                </c:pt>
                <c:pt idx="615">
                  <c:v>-3.8500000000000001E-3</c:v>
                </c:pt>
                <c:pt idx="616">
                  <c:v>-3.8400000000000075E-3</c:v>
                </c:pt>
                <c:pt idx="617">
                  <c:v>-3.8300000000000001E-3</c:v>
                </c:pt>
                <c:pt idx="618">
                  <c:v>-3.8200000000000052E-3</c:v>
                </c:pt>
                <c:pt idx="619">
                  <c:v>-3.8100000000000052E-3</c:v>
                </c:pt>
                <c:pt idx="620">
                  <c:v>-3.8000000000000052E-3</c:v>
                </c:pt>
                <c:pt idx="621">
                  <c:v>-3.7900000000000112E-3</c:v>
                </c:pt>
                <c:pt idx="622">
                  <c:v>-3.7800000000000134E-3</c:v>
                </c:pt>
                <c:pt idx="623">
                  <c:v>-3.7700000000000112E-3</c:v>
                </c:pt>
                <c:pt idx="624">
                  <c:v>-3.7600000000000146E-3</c:v>
                </c:pt>
                <c:pt idx="625">
                  <c:v>-3.7500000000000098E-3</c:v>
                </c:pt>
                <c:pt idx="626">
                  <c:v>-3.7400000000000146E-3</c:v>
                </c:pt>
                <c:pt idx="627">
                  <c:v>-3.7300000000000093E-3</c:v>
                </c:pt>
                <c:pt idx="628">
                  <c:v>-3.7200000000000141E-3</c:v>
                </c:pt>
                <c:pt idx="629">
                  <c:v>-3.7100000000000084E-3</c:v>
                </c:pt>
                <c:pt idx="630">
                  <c:v>-3.7000000000000145E-3</c:v>
                </c:pt>
                <c:pt idx="631">
                  <c:v>-3.6900000000000075E-3</c:v>
                </c:pt>
                <c:pt idx="632">
                  <c:v>-3.6800000000000144E-3</c:v>
                </c:pt>
                <c:pt idx="633">
                  <c:v>-3.6700000000000075E-3</c:v>
                </c:pt>
                <c:pt idx="634">
                  <c:v>-3.6600000000000135E-3</c:v>
                </c:pt>
                <c:pt idx="635">
                  <c:v>-3.6500000000000052E-3</c:v>
                </c:pt>
                <c:pt idx="636">
                  <c:v>-3.6400000000000126E-3</c:v>
                </c:pt>
                <c:pt idx="637">
                  <c:v>-3.6300000000000052E-3</c:v>
                </c:pt>
                <c:pt idx="638">
                  <c:v>-3.6200000000000112E-3</c:v>
                </c:pt>
                <c:pt idx="639">
                  <c:v>-3.6100000000000012E-3</c:v>
                </c:pt>
                <c:pt idx="640">
                  <c:v>-3.6000000000000103E-3</c:v>
                </c:pt>
                <c:pt idx="641">
                  <c:v>-3.5900000000000012E-3</c:v>
                </c:pt>
                <c:pt idx="642">
                  <c:v>-3.5800000000000094E-3</c:v>
                </c:pt>
                <c:pt idx="643">
                  <c:v>-3.5700000000000011E-3</c:v>
                </c:pt>
                <c:pt idx="644">
                  <c:v>-3.5600000000000089E-3</c:v>
                </c:pt>
                <c:pt idx="645">
                  <c:v>-3.5500000000000002E-3</c:v>
                </c:pt>
                <c:pt idx="646">
                  <c:v>-3.540000000000008E-3</c:v>
                </c:pt>
                <c:pt idx="647">
                  <c:v>-3.530000000000008E-3</c:v>
                </c:pt>
                <c:pt idx="648">
                  <c:v>-3.5200000000000075E-3</c:v>
                </c:pt>
                <c:pt idx="649">
                  <c:v>-3.5100000000000075E-3</c:v>
                </c:pt>
                <c:pt idx="650">
                  <c:v>-3.5000000000000087E-3</c:v>
                </c:pt>
                <c:pt idx="651">
                  <c:v>-3.490000000000007E-3</c:v>
                </c:pt>
                <c:pt idx="652">
                  <c:v>-3.4800000000000091E-3</c:v>
                </c:pt>
                <c:pt idx="653">
                  <c:v>-3.4700000000000052E-3</c:v>
                </c:pt>
                <c:pt idx="654">
                  <c:v>-3.4600000000000091E-3</c:v>
                </c:pt>
                <c:pt idx="655">
                  <c:v>-3.4500000000000012E-3</c:v>
                </c:pt>
                <c:pt idx="656">
                  <c:v>-3.4399999999999999E-3</c:v>
                </c:pt>
                <c:pt idx="657">
                  <c:v>-3.4300000000000012E-3</c:v>
                </c:pt>
                <c:pt idx="658">
                  <c:v>-3.4199999999999999E-3</c:v>
                </c:pt>
                <c:pt idx="659">
                  <c:v>-3.4100000000000011E-3</c:v>
                </c:pt>
                <c:pt idx="660">
                  <c:v>-3.4000000000000089E-3</c:v>
                </c:pt>
                <c:pt idx="661">
                  <c:v>-3.3900000000000002E-3</c:v>
                </c:pt>
                <c:pt idx="662">
                  <c:v>-3.3800000000000084E-3</c:v>
                </c:pt>
                <c:pt idx="663">
                  <c:v>-3.3700000000000002E-3</c:v>
                </c:pt>
                <c:pt idx="664">
                  <c:v>-3.3600000000000075E-3</c:v>
                </c:pt>
                <c:pt idx="665">
                  <c:v>-3.3500000000000001E-3</c:v>
                </c:pt>
                <c:pt idx="666">
                  <c:v>-3.3400000000000075E-3</c:v>
                </c:pt>
                <c:pt idx="667">
                  <c:v>-3.3300000000000001E-3</c:v>
                </c:pt>
                <c:pt idx="668">
                  <c:v>-3.3200000000000052E-3</c:v>
                </c:pt>
                <c:pt idx="669">
                  <c:v>-3.31E-3</c:v>
                </c:pt>
                <c:pt idx="670">
                  <c:v>-3.3000000000000052E-3</c:v>
                </c:pt>
                <c:pt idx="671">
                  <c:v>-3.2900000000000104E-3</c:v>
                </c:pt>
                <c:pt idx="672">
                  <c:v>-3.2800000000000108E-3</c:v>
                </c:pt>
                <c:pt idx="673">
                  <c:v>-3.2700000000000112E-3</c:v>
                </c:pt>
                <c:pt idx="674">
                  <c:v>-3.2600000000000103E-3</c:v>
                </c:pt>
                <c:pt idx="675">
                  <c:v>-3.2500000000000098E-3</c:v>
                </c:pt>
                <c:pt idx="676">
                  <c:v>-3.2400000000000111E-3</c:v>
                </c:pt>
                <c:pt idx="677">
                  <c:v>-3.2300000000000093E-3</c:v>
                </c:pt>
                <c:pt idx="678">
                  <c:v>-3.220000000000011E-3</c:v>
                </c:pt>
                <c:pt idx="679">
                  <c:v>-3.210000000000008E-3</c:v>
                </c:pt>
                <c:pt idx="680">
                  <c:v>-3.2000000000000114E-3</c:v>
                </c:pt>
                <c:pt idx="681">
                  <c:v>-3.1900000000000075E-3</c:v>
                </c:pt>
                <c:pt idx="682">
                  <c:v>-3.1800000000000118E-3</c:v>
                </c:pt>
                <c:pt idx="683">
                  <c:v>-3.1700000000000074E-3</c:v>
                </c:pt>
                <c:pt idx="684">
                  <c:v>-3.1600000000000118E-3</c:v>
                </c:pt>
                <c:pt idx="685">
                  <c:v>-3.1500000000000052E-3</c:v>
                </c:pt>
                <c:pt idx="686">
                  <c:v>-3.1400000000000126E-3</c:v>
                </c:pt>
                <c:pt idx="687">
                  <c:v>-3.1300000000000052E-3</c:v>
                </c:pt>
                <c:pt idx="688">
                  <c:v>-3.1200000000000104E-3</c:v>
                </c:pt>
                <c:pt idx="689">
                  <c:v>-3.1100000000000012E-3</c:v>
                </c:pt>
                <c:pt idx="690">
                  <c:v>-3.1000000000000103E-3</c:v>
                </c:pt>
                <c:pt idx="691">
                  <c:v>-3.0900000000000012E-3</c:v>
                </c:pt>
                <c:pt idx="692">
                  <c:v>-3.0800000000000089E-3</c:v>
                </c:pt>
                <c:pt idx="693">
                  <c:v>-3.0700000000000002E-3</c:v>
                </c:pt>
                <c:pt idx="694">
                  <c:v>-3.0600000000000089E-3</c:v>
                </c:pt>
                <c:pt idx="695">
                  <c:v>-3.0500000000000002E-3</c:v>
                </c:pt>
                <c:pt idx="696">
                  <c:v>-3.040000000000008E-3</c:v>
                </c:pt>
                <c:pt idx="697">
                  <c:v>-3.0300000000000001E-3</c:v>
                </c:pt>
                <c:pt idx="698">
                  <c:v>-3.0200000000000075E-3</c:v>
                </c:pt>
                <c:pt idx="699">
                  <c:v>-3.0100000000000001E-3</c:v>
                </c:pt>
                <c:pt idx="700">
                  <c:v>-3.0000000000000074E-3</c:v>
                </c:pt>
                <c:pt idx="701">
                  <c:v>-2.9900000000000052E-3</c:v>
                </c:pt>
                <c:pt idx="702">
                  <c:v>-2.9800000000000052E-3</c:v>
                </c:pt>
                <c:pt idx="703">
                  <c:v>-2.9700000000000052E-3</c:v>
                </c:pt>
                <c:pt idx="704">
                  <c:v>-2.9600000000000052E-3</c:v>
                </c:pt>
                <c:pt idx="705">
                  <c:v>-2.9500000000000012E-3</c:v>
                </c:pt>
                <c:pt idx="706">
                  <c:v>-2.9399999999999999E-3</c:v>
                </c:pt>
                <c:pt idx="707">
                  <c:v>-2.9300000000000012E-3</c:v>
                </c:pt>
                <c:pt idx="708">
                  <c:v>-2.9199999999999999E-3</c:v>
                </c:pt>
                <c:pt idx="709">
                  <c:v>-2.9100000000000011E-3</c:v>
                </c:pt>
                <c:pt idx="710">
                  <c:v>-2.8999999999999998E-3</c:v>
                </c:pt>
                <c:pt idx="711">
                  <c:v>-2.8900000000000002E-3</c:v>
                </c:pt>
                <c:pt idx="712">
                  <c:v>-2.8800000000000002E-3</c:v>
                </c:pt>
                <c:pt idx="713">
                  <c:v>-2.8700000000000002E-3</c:v>
                </c:pt>
                <c:pt idx="714">
                  <c:v>-2.8600000000000075E-3</c:v>
                </c:pt>
                <c:pt idx="715">
                  <c:v>-2.8500000000000001E-3</c:v>
                </c:pt>
                <c:pt idx="716">
                  <c:v>-2.8400000000000074E-3</c:v>
                </c:pt>
                <c:pt idx="717">
                  <c:v>-2.8300000000000001E-3</c:v>
                </c:pt>
                <c:pt idx="718">
                  <c:v>-2.8200000000000052E-3</c:v>
                </c:pt>
                <c:pt idx="719">
                  <c:v>-2.81E-3</c:v>
                </c:pt>
                <c:pt idx="720">
                  <c:v>-2.8000000000000052E-3</c:v>
                </c:pt>
                <c:pt idx="721">
                  <c:v>-2.7900000000000012E-3</c:v>
                </c:pt>
                <c:pt idx="722">
                  <c:v>-2.7800000000000103E-3</c:v>
                </c:pt>
                <c:pt idx="723">
                  <c:v>-2.7700000000000012E-3</c:v>
                </c:pt>
                <c:pt idx="724">
                  <c:v>-2.7600000000000094E-3</c:v>
                </c:pt>
                <c:pt idx="725">
                  <c:v>-2.7500000000000011E-3</c:v>
                </c:pt>
                <c:pt idx="726">
                  <c:v>-2.7400000000000089E-3</c:v>
                </c:pt>
                <c:pt idx="727">
                  <c:v>-2.7300000000000002E-3</c:v>
                </c:pt>
                <c:pt idx="728">
                  <c:v>-2.7200000000000084E-3</c:v>
                </c:pt>
                <c:pt idx="729">
                  <c:v>-2.710000000000008E-3</c:v>
                </c:pt>
                <c:pt idx="730">
                  <c:v>-2.7000000000000079E-3</c:v>
                </c:pt>
                <c:pt idx="731">
                  <c:v>-2.6900000000000075E-3</c:v>
                </c:pt>
                <c:pt idx="732">
                  <c:v>-2.6800000000000092E-3</c:v>
                </c:pt>
                <c:pt idx="733">
                  <c:v>-2.6700000000000074E-3</c:v>
                </c:pt>
                <c:pt idx="734">
                  <c:v>-2.6600000000000091E-3</c:v>
                </c:pt>
                <c:pt idx="735">
                  <c:v>-2.6500000000000052E-3</c:v>
                </c:pt>
                <c:pt idx="736">
                  <c:v>-2.64000000000001E-3</c:v>
                </c:pt>
                <c:pt idx="737">
                  <c:v>-2.6300000000000052E-3</c:v>
                </c:pt>
                <c:pt idx="738">
                  <c:v>-2.6199999999999999E-3</c:v>
                </c:pt>
                <c:pt idx="739">
                  <c:v>-2.6100000000000012E-3</c:v>
                </c:pt>
                <c:pt idx="740">
                  <c:v>-2.5999999999999999E-3</c:v>
                </c:pt>
                <c:pt idx="741">
                  <c:v>-2.5900000000000012E-3</c:v>
                </c:pt>
                <c:pt idx="742">
                  <c:v>-2.5800000000000089E-3</c:v>
                </c:pt>
                <c:pt idx="743">
                  <c:v>-2.5700000000000002E-3</c:v>
                </c:pt>
                <c:pt idx="744">
                  <c:v>-2.5600000000000084E-3</c:v>
                </c:pt>
                <c:pt idx="745">
                  <c:v>-2.5500000000000002E-3</c:v>
                </c:pt>
                <c:pt idx="746">
                  <c:v>-2.540000000000008E-3</c:v>
                </c:pt>
                <c:pt idx="747">
                  <c:v>-2.5300000000000001E-3</c:v>
                </c:pt>
                <c:pt idx="748">
                  <c:v>-2.5200000000000075E-3</c:v>
                </c:pt>
                <c:pt idx="749">
                  <c:v>-2.5100000000000001E-3</c:v>
                </c:pt>
                <c:pt idx="750">
                  <c:v>-2.5000000000000074E-3</c:v>
                </c:pt>
                <c:pt idx="751">
                  <c:v>-2.49E-3</c:v>
                </c:pt>
                <c:pt idx="752">
                  <c:v>-2.4800000000000052E-3</c:v>
                </c:pt>
                <c:pt idx="753">
                  <c:v>-2.47E-3</c:v>
                </c:pt>
                <c:pt idx="754">
                  <c:v>-2.4599999999999999E-3</c:v>
                </c:pt>
                <c:pt idx="755">
                  <c:v>-2.4500000000000012E-3</c:v>
                </c:pt>
                <c:pt idx="756">
                  <c:v>-2.4399999999999999E-3</c:v>
                </c:pt>
                <c:pt idx="757">
                  <c:v>-2.4300000000000012E-3</c:v>
                </c:pt>
                <c:pt idx="758">
                  <c:v>-2.4199999999999998E-3</c:v>
                </c:pt>
                <c:pt idx="759">
                  <c:v>-2.4100000000000002E-3</c:v>
                </c:pt>
                <c:pt idx="760">
                  <c:v>-2.3999999999999998E-3</c:v>
                </c:pt>
                <c:pt idx="761">
                  <c:v>-2.3900000000000002E-3</c:v>
                </c:pt>
                <c:pt idx="762">
                  <c:v>-2.3800000000000002E-3</c:v>
                </c:pt>
                <c:pt idx="763">
                  <c:v>-2.3700000000000001E-3</c:v>
                </c:pt>
                <c:pt idx="764">
                  <c:v>-2.3600000000000001E-3</c:v>
                </c:pt>
                <c:pt idx="765">
                  <c:v>-2.3500000000000001E-3</c:v>
                </c:pt>
                <c:pt idx="766">
                  <c:v>-2.3400000000000001E-3</c:v>
                </c:pt>
                <c:pt idx="767">
                  <c:v>-2.33E-3</c:v>
                </c:pt>
                <c:pt idx="768">
                  <c:v>-2.32E-3</c:v>
                </c:pt>
                <c:pt idx="769">
                  <c:v>-2.31E-3</c:v>
                </c:pt>
                <c:pt idx="770">
                  <c:v>-2.3000000000000052E-3</c:v>
                </c:pt>
                <c:pt idx="771">
                  <c:v>-2.2900000000000012E-3</c:v>
                </c:pt>
                <c:pt idx="772">
                  <c:v>-2.2800000000000103E-3</c:v>
                </c:pt>
                <c:pt idx="773">
                  <c:v>-2.2700000000000012E-3</c:v>
                </c:pt>
                <c:pt idx="774">
                  <c:v>-2.2600000000000094E-3</c:v>
                </c:pt>
                <c:pt idx="775">
                  <c:v>-2.2500000000000011E-3</c:v>
                </c:pt>
                <c:pt idx="776">
                  <c:v>-2.2400000000000089E-3</c:v>
                </c:pt>
                <c:pt idx="777">
                  <c:v>-2.2300000000000002E-3</c:v>
                </c:pt>
                <c:pt idx="778">
                  <c:v>-2.2200000000000084E-3</c:v>
                </c:pt>
                <c:pt idx="779">
                  <c:v>-2.2100000000000002E-3</c:v>
                </c:pt>
                <c:pt idx="780">
                  <c:v>-2.2000000000000075E-3</c:v>
                </c:pt>
                <c:pt idx="781">
                  <c:v>-2.1900000000000001E-3</c:v>
                </c:pt>
                <c:pt idx="782">
                  <c:v>-2.1800000000000075E-3</c:v>
                </c:pt>
                <c:pt idx="783">
                  <c:v>-2.1700000000000074E-3</c:v>
                </c:pt>
                <c:pt idx="784">
                  <c:v>-2.1600000000000052E-3</c:v>
                </c:pt>
                <c:pt idx="785">
                  <c:v>-2.1500000000000052E-3</c:v>
                </c:pt>
                <c:pt idx="786">
                  <c:v>-2.1400000000000052E-3</c:v>
                </c:pt>
                <c:pt idx="787">
                  <c:v>-2.1300000000000012E-3</c:v>
                </c:pt>
                <c:pt idx="788">
                  <c:v>-2.1199999999999999E-3</c:v>
                </c:pt>
                <c:pt idx="789">
                  <c:v>-2.1100000000000012E-3</c:v>
                </c:pt>
                <c:pt idx="790">
                  <c:v>-2.0999999999999999E-3</c:v>
                </c:pt>
                <c:pt idx="791">
                  <c:v>-2.0900000000000011E-3</c:v>
                </c:pt>
                <c:pt idx="792">
                  <c:v>-2.0799999999999998E-3</c:v>
                </c:pt>
                <c:pt idx="793">
                  <c:v>-2.0700000000000002E-3</c:v>
                </c:pt>
                <c:pt idx="794">
                  <c:v>-2.0600000000000002E-3</c:v>
                </c:pt>
                <c:pt idx="795">
                  <c:v>-2.0500000000000002E-3</c:v>
                </c:pt>
                <c:pt idx="796">
                  <c:v>-2.040000000000008E-3</c:v>
                </c:pt>
                <c:pt idx="797">
                  <c:v>-2.0300000000000001E-3</c:v>
                </c:pt>
                <c:pt idx="798">
                  <c:v>-2.0200000000000075E-3</c:v>
                </c:pt>
                <c:pt idx="799">
                  <c:v>-2.0100000000000001E-3</c:v>
                </c:pt>
                <c:pt idx="800">
                  <c:v>-2.0000000000000052E-3</c:v>
                </c:pt>
                <c:pt idx="801">
                  <c:v>-1.9900000000000087E-3</c:v>
                </c:pt>
                <c:pt idx="802">
                  <c:v>-1.9800000000000082E-3</c:v>
                </c:pt>
                <c:pt idx="803">
                  <c:v>-1.9700000000000078E-3</c:v>
                </c:pt>
                <c:pt idx="804">
                  <c:v>-1.9599999999999999E-3</c:v>
                </c:pt>
                <c:pt idx="805">
                  <c:v>-1.9500000000000079E-3</c:v>
                </c:pt>
                <c:pt idx="806">
                  <c:v>-1.9400000000000081E-3</c:v>
                </c:pt>
                <c:pt idx="807">
                  <c:v>-1.9300000000000079E-3</c:v>
                </c:pt>
                <c:pt idx="808">
                  <c:v>-1.9200000000000079E-3</c:v>
                </c:pt>
                <c:pt idx="809">
                  <c:v>-1.9100000000000076E-3</c:v>
                </c:pt>
                <c:pt idx="810">
                  <c:v>-1.9000000000000078E-3</c:v>
                </c:pt>
                <c:pt idx="811">
                  <c:v>-1.8900000000000076E-3</c:v>
                </c:pt>
                <c:pt idx="812">
                  <c:v>-1.8799999999999999E-3</c:v>
                </c:pt>
                <c:pt idx="813">
                  <c:v>-1.8699999999999999E-3</c:v>
                </c:pt>
                <c:pt idx="814">
                  <c:v>-1.860000000000007E-3</c:v>
                </c:pt>
                <c:pt idx="815">
                  <c:v>-1.850000000000007E-3</c:v>
                </c:pt>
                <c:pt idx="816">
                  <c:v>-1.840000000000007E-3</c:v>
                </c:pt>
                <c:pt idx="817">
                  <c:v>-1.8300000000000065E-3</c:v>
                </c:pt>
                <c:pt idx="818">
                  <c:v>-1.8200000000000065E-3</c:v>
                </c:pt>
                <c:pt idx="819">
                  <c:v>-1.8100000000000058E-3</c:v>
                </c:pt>
                <c:pt idx="820">
                  <c:v>-1.8000000000000056E-3</c:v>
                </c:pt>
                <c:pt idx="821">
                  <c:v>-1.7899999999999999E-3</c:v>
                </c:pt>
                <c:pt idx="822">
                  <c:v>-1.7799999999999999E-3</c:v>
                </c:pt>
                <c:pt idx="823">
                  <c:v>-1.7700000000000044E-3</c:v>
                </c:pt>
                <c:pt idx="824">
                  <c:v>-1.7600000000000042E-3</c:v>
                </c:pt>
                <c:pt idx="825">
                  <c:v>-1.7500000000000044E-3</c:v>
                </c:pt>
                <c:pt idx="826">
                  <c:v>-1.7400000000000043E-3</c:v>
                </c:pt>
                <c:pt idx="827">
                  <c:v>-1.7300000000000048E-3</c:v>
                </c:pt>
                <c:pt idx="828">
                  <c:v>-1.7200000000000049E-3</c:v>
                </c:pt>
                <c:pt idx="829">
                  <c:v>-1.7099999999999978E-3</c:v>
                </c:pt>
                <c:pt idx="830">
                  <c:v>-1.7000000000000047E-3</c:v>
                </c:pt>
                <c:pt idx="831">
                  <c:v>-1.6900000000000077E-3</c:v>
                </c:pt>
                <c:pt idx="832">
                  <c:v>-1.6800000000000072E-3</c:v>
                </c:pt>
                <c:pt idx="833">
                  <c:v>-1.6700000000000068E-3</c:v>
                </c:pt>
                <c:pt idx="834">
                  <c:v>-1.6600000000000067E-3</c:v>
                </c:pt>
                <c:pt idx="835">
                  <c:v>-1.6500000000000067E-3</c:v>
                </c:pt>
                <c:pt idx="836">
                  <c:v>-1.6400000000000063E-3</c:v>
                </c:pt>
                <c:pt idx="837">
                  <c:v>-1.6299999999999999E-3</c:v>
                </c:pt>
                <c:pt idx="838">
                  <c:v>-1.6199999999999999E-3</c:v>
                </c:pt>
                <c:pt idx="839">
                  <c:v>-1.610000000000006E-3</c:v>
                </c:pt>
                <c:pt idx="840">
                  <c:v>-1.6000000000000061E-3</c:v>
                </c:pt>
                <c:pt idx="841">
                  <c:v>-1.5900000000000059E-3</c:v>
                </c:pt>
                <c:pt idx="842">
                  <c:v>-1.5800000000000061E-3</c:v>
                </c:pt>
                <c:pt idx="843">
                  <c:v>-1.5700000000000065E-3</c:v>
                </c:pt>
                <c:pt idx="844">
                  <c:v>-1.5600000000000058E-3</c:v>
                </c:pt>
                <c:pt idx="845">
                  <c:v>-1.5499999999999999E-3</c:v>
                </c:pt>
                <c:pt idx="846">
                  <c:v>-1.5399999999999999E-3</c:v>
                </c:pt>
                <c:pt idx="847">
                  <c:v>-1.5299999999999999E-3</c:v>
                </c:pt>
                <c:pt idx="848">
                  <c:v>-1.5200000000000044E-3</c:v>
                </c:pt>
                <c:pt idx="849">
                  <c:v>-1.510000000000004E-3</c:v>
                </c:pt>
                <c:pt idx="850">
                  <c:v>-1.5000000000000037E-3</c:v>
                </c:pt>
                <c:pt idx="851">
                  <c:v>-1.4900000000000035E-3</c:v>
                </c:pt>
                <c:pt idx="852">
                  <c:v>-1.4800000000000021E-3</c:v>
                </c:pt>
                <c:pt idx="853">
                  <c:v>-1.4700000000000021E-3</c:v>
                </c:pt>
                <c:pt idx="854">
                  <c:v>-1.4599999999999978E-3</c:v>
                </c:pt>
                <c:pt idx="855">
                  <c:v>-1.4499999999999964E-3</c:v>
                </c:pt>
                <c:pt idx="856">
                  <c:v>-1.4400000000000001E-3</c:v>
                </c:pt>
                <c:pt idx="857">
                  <c:v>-1.4300000000000042E-3</c:v>
                </c:pt>
                <c:pt idx="858">
                  <c:v>-1.4200000000000037E-3</c:v>
                </c:pt>
                <c:pt idx="859">
                  <c:v>-1.4100000000000035E-3</c:v>
                </c:pt>
                <c:pt idx="860">
                  <c:v>-1.4000000000000035E-3</c:v>
                </c:pt>
                <c:pt idx="861">
                  <c:v>-1.3900000000000056E-3</c:v>
                </c:pt>
                <c:pt idx="862">
                  <c:v>-1.3799999999999999E-3</c:v>
                </c:pt>
                <c:pt idx="863">
                  <c:v>-1.3699999999999999E-3</c:v>
                </c:pt>
                <c:pt idx="864">
                  <c:v>-1.3600000000000051E-3</c:v>
                </c:pt>
                <c:pt idx="865">
                  <c:v>-1.3500000000000044E-3</c:v>
                </c:pt>
                <c:pt idx="866">
                  <c:v>-1.3400000000000046E-3</c:v>
                </c:pt>
                <c:pt idx="867">
                  <c:v>-1.3300000000000052E-3</c:v>
                </c:pt>
                <c:pt idx="868">
                  <c:v>-1.3200000000000048E-3</c:v>
                </c:pt>
                <c:pt idx="869">
                  <c:v>-1.310000000000005E-3</c:v>
                </c:pt>
                <c:pt idx="870">
                  <c:v>-1.2999999999999978E-3</c:v>
                </c:pt>
                <c:pt idx="871">
                  <c:v>-1.2899999999999999E-3</c:v>
                </c:pt>
                <c:pt idx="872">
                  <c:v>-1.2800000000000047E-3</c:v>
                </c:pt>
                <c:pt idx="873">
                  <c:v>-1.2700000000000042E-3</c:v>
                </c:pt>
                <c:pt idx="874">
                  <c:v>-1.260000000000004E-3</c:v>
                </c:pt>
                <c:pt idx="875">
                  <c:v>-1.2500000000000037E-3</c:v>
                </c:pt>
                <c:pt idx="876">
                  <c:v>-1.2400000000000035E-3</c:v>
                </c:pt>
                <c:pt idx="877">
                  <c:v>-1.2300000000000021E-3</c:v>
                </c:pt>
                <c:pt idx="878">
                  <c:v>-1.2199999999999978E-3</c:v>
                </c:pt>
                <c:pt idx="879">
                  <c:v>-1.2099999999999978E-3</c:v>
                </c:pt>
                <c:pt idx="880">
                  <c:v>-1.1999999999999999E-3</c:v>
                </c:pt>
                <c:pt idx="881">
                  <c:v>-1.1900000000000066E-3</c:v>
                </c:pt>
                <c:pt idx="882">
                  <c:v>-1.1800000000000059E-3</c:v>
                </c:pt>
                <c:pt idx="883">
                  <c:v>-1.1700000000000063E-3</c:v>
                </c:pt>
                <c:pt idx="884">
                  <c:v>-1.1600000000000065E-3</c:v>
                </c:pt>
                <c:pt idx="885">
                  <c:v>-1.1500000000000061E-3</c:v>
                </c:pt>
                <c:pt idx="886">
                  <c:v>-1.1400000000000056E-3</c:v>
                </c:pt>
                <c:pt idx="887">
                  <c:v>-1.1299999999999999E-3</c:v>
                </c:pt>
                <c:pt idx="888">
                  <c:v>-1.1199999999999999E-3</c:v>
                </c:pt>
                <c:pt idx="889">
                  <c:v>-1.1100000000000044E-3</c:v>
                </c:pt>
                <c:pt idx="890">
                  <c:v>-1.1000000000000042E-3</c:v>
                </c:pt>
                <c:pt idx="891">
                  <c:v>-1.0900000000000037E-3</c:v>
                </c:pt>
                <c:pt idx="892">
                  <c:v>-1.0800000000000035E-3</c:v>
                </c:pt>
                <c:pt idx="893">
                  <c:v>-1.0700000000000039E-3</c:v>
                </c:pt>
                <c:pt idx="894">
                  <c:v>-1.0600000000000021E-3</c:v>
                </c:pt>
                <c:pt idx="895">
                  <c:v>-1.0499999999999978E-3</c:v>
                </c:pt>
                <c:pt idx="896">
                  <c:v>-1.0399999999999964E-3</c:v>
                </c:pt>
                <c:pt idx="897">
                  <c:v>-1.0300000000000001E-3</c:v>
                </c:pt>
                <c:pt idx="898">
                  <c:v>-1.0200000000000042E-3</c:v>
                </c:pt>
                <c:pt idx="899">
                  <c:v>-1.0100000000000037E-3</c:v>
                </c:pt>
                <c:pt idx="900">
                  <c:v>-1.0000000000000037E-3</c:v>
                </c:pt>
                <c:pt idx="901">
                  <c:v>-9.9000000000000411E-4</c:v>
                </c:pt>
                <c:pt idx="902">
                  <c:v>-9.8000000000000452E-4</c:v>
                </c:pt>
                <c:pt idx="903">
                  <c:v>-9.7000000000000048E-4</c:v>
                </c:pt>
                <c:pt idx="904">
                  <c:v>-9.6000000000000067E-4</c:v>
                </c:pt>
                <c:pt idx="905">
                  <c:v>-9.5000000000000325E-4</c:v>
                </c:pt>
                <c:pt idx="906">
                  <c:v>-9.4000000000000268E-4</c:v>
                </c:pt>
                <c:pt idx="907">
                  <c:v>-9.300000000000045E-4</c:v>
                </c:pt>
                <c:pt idx="908">
                  <c:v>-9.2000000000000046E-4</c:v>
                </c:pt>
                <c:pt idx="909">
                  <c:v>-9.1000000000000065E-4</c:v>
                </c:pt>
                <c:pt idx="910">
                  <c:v>-9.0000000000000247E-4</c:v>
                </c:pt>
                <c:pt idx="911">
                  <c:v>-8.9000000000000374E-4</c:v>
                </c:pt>
                <c:pt idx="912">
                  <c:v>-8.8000000000000383E-4</c:v>
                </c:pt>
                <c:pt idx="913">
                  <c:v>-8.7000000000000044E-4</c:v>
                </c:pt>
                <c:pt idx="914">
                  <c:v>-8.6000000000000226E-4</c:v>
                </c:pt>
                <c:pt idx="915">
                  <c:v>-8.5000000000000245E-4</c:v>
                </c:pt>
                <c:pt idx="916">
                  <c:v>-8.4000000000000361E-4</c:v>
                </c:pt>
                <c:pt idx="917">
                  <c:v>-8.3000000000000359E-4</c:v>
                </c:pt>
                <c:pt idx="918">
                  <c:v>-8.2000000000000042E-4</c:v>
                </c:pt>
                <c:pt idx="919">
                  <c:v>-8.1000000000000028E-4</c:v>
                </c:pt>
                <c:pt idx="920">
                  <c:v>-8.0000000000000264E-4</c:v>
                </c:pt>
                <c:pt idx="921">
                  <c:v>-7.9000000000000337E-4</c:v>
                </c:pt>
                <c:pt idx="922">
                  <c:v>-7.8000000000000226E-4</c:v>
                </c:pt>
                <c:pt idx="923">
                  <c:v>-7.70000000000003E-4</c:v>
                </c:pt>
                <c:pt idx="924">
                  <c:v>-7.6000000000000123E-4</c:v>
                </c:pt>
                <c:pt idx="925">
                  <c:v>-7.5000000000000229E-4</c:v>
                </c:pt>
                <c:pt idx="926">
                  <c:v>-7.4000000000000313E-4</c:v>
                </c:pt>
                <c:pt idx="927">
                  <c:v>-7.3000000000000224E-4</c:v>
                </c:pt>
                <c:pt idx="928">
                  <c:v>-7.2000000000000319E-4</c:v>
                </c:pt>
                <c:pt idx="929">
                  <c:v>-7.1000000000000034E-4</c:v>
                </c:pt>
                <c:pt idx="930">
                  <c:v>-7.0000000000000227E-4</c:v>
                </c:pt>
                <c:pt idx="931">
                  <c:v>-6.9000000000000322E-4</c:v>
                </c:pt>
                <c:pt idx="932">
                  <c:v>-6.8000000000000124E-4</c:v>
                </c:pt>
                <c:pt idx="933">
                  <c:v>-6.7000000000000252E-4</c:v>
                </c:pt>
                <c:pt idx="934">
                  <c:v>-6.6000000000000184E-4</c:v>
                </c:pt>
                <c:pt idx="935">
                  <c:v>-6.5000000000000214E-4</c:v>
                </c:pt>
                <c:pt idx="936">
                  <c:v>-6.4000000000000298E-4</c:v>
                </c:pt>
                <c:pt idx="937">
                  <c:v>-6.3000000000000133E-4</c:v>
                </c:pt>
                <c:pt idx="938">
                  <c:v>-6.2000000000000228E-4</c:v>
                </c:pt>
                <c:pt idx="939">
                  <c:v>-6.1000000000000138E-4</c:v>
                </c:pt>
                <c:pt idx="940">
                  <c:v>-6.0000000000000201E-4</c:v>
                </c:pt>
                <c:pt idx="941">
                  <c:v>-5.9000000000000252E-4</c:v>
                </c:pt>
                <c:pt idx="942">
                  <c:v>-5.8000000000000033E-4</c:v>
                </c:pt>
                <c:pt idx="943">
                  <c:v>-5.7000000000000193E-4</c:v>
                </c:pt>
                <c:pt idx="944">
                  <c:v>-5.6000000000000093E-4</c:v>
                </c:pt>
                <c:pt idx="945">
                  <c:v>-5.5000000000000123E-4</c:v>
                </c:pt>
                <c:pt idx="946">
                  <c:v>-5.4000000000000207E-4</c:v>
                </c:pt>
                <c:pt idx="947">
                  <c:v>-5.3000000000000139E-4</c:v>
                </c:pt>
                <c:pt idx="948">
                  <c:v>-5.2000000000000191E-4</c:v>
                </c:pt>
                <c:pt idx="949">
                  <c:v>-5.1000000000000004E-4</c:v>
                </c:pt>
                <c:pt idx="950">
                  <c:v>-5.0000000000000034E-4</c:v>
                </c:pt>
                <c:pt idx="951">
                  <c:v>-4.9000000000000194E-4</c:v>
                </c:pt>
                <c:pt idx="952">
                  <c:v>-4.8000000000000034E-4</c:v>
                </c:pt>
                <c:pt idx="953">
                  <c:v>-4.7000000000000134E-4</c:v>
                </c:pt>
                <c:pt idx="954">
                  <c:v>-4.6000000000000023E-4</c:v>
                </c:pt>
                <c:pt idx="955">
                  <c:v>-4.5000000000000123E-4</c:v>
                </c:pt>
                <c:pt idx="956">
                  <c:v>-4.4000000000000202E-4</c:v>
                </c:pt>
                <c:pt idx="957">
                  <c:v>-4.3000000000000113E-4</c:v>
                </c:pt>
                <c:pt idx="958">
                  <c:v>-4.2000000000000164E-4</c:v>
                </c:pt>
                <c:pt idx="959">
                  <c:v>-4.1000000000000021E-4</c:v>
                </c:pt>
                <c:pt idx="960">
                  <c:v>-4.0000000000000034E-4</c:v>
                </c:pt>
                <c:pt idx="961">
                  <c:v>-3.9000000000000119E-4</c:v>
                </c:pt>
                <c:pt idx="962">
                  <c:v>-3.8000000000000111E-4</c:v>
                </c:pt>
                <c:pt idx="963">
                  <c:v>-3.7000000000000168E-4</c:v>
                </c:pt>
                <c:pt idx="964">
                  <c:v>-3.6000000000000143E-4</c:v>
                </c:pt>
                <c:pt idx="965">
                  <c:v>-3.5000000000000119E-4</c:v>
                </c:pt>
                <c:pt idx="966">
                  <c:v>-3.4000000000000111E-4</c:v>
                </c:pt>
                <c:pt idx="967">
                  <c:v>-3.3000000000000092E-4</c:v>
                </c:pt>
                <c:pt idx="968">
                  <c:v>-3.2000000000000171E-4</c:v>
                </c:pt>
                <c:pt idx="969">
                  <c:v>-3.1000000000000136E-4</c:v>
                </c:pt>
                <c:pt idx="970">
                  <c:v>-3.00000000000001E-4</c:v>
                </c:pt>
                <c:pt idx="971">
                  <c:v>-2.9000000000000016E-4</c:v>
                </c:pt>
                <c:pt idx="972">
                  <c:v>-2.8000000000000046E-4</c:v>
                </c:pt>
                <c:pt idx="973">
                  <c:v>-2.7000000000000125E-4</c:v>
                </c:pt>
                <c:pt idx="974">
                  <c:v>-2.6000000000000106E-4</c:v>
                </c:pt>
                <c:pt idx="975">
                  <c:v>-2.5000000000000093E-4</c:v>
                </c:pt>
                <c:pt idx="976">
                  <c:v>-2.4000000000000052E-4</c:v>
                </c:pt>
                <c:pt idx="977">
                  <c:v>-2.3000000000000012E-4</c:v>
                </c:pt>
                <c:pt idx="978">
                  <c:v>-2.2000000000000117E-4</c:v>
                </c:pt>
                <c:pt idx="979">
                  <c:v>-2.100000000000009E-4</c:v>
                </c:pt>
                <c:pt idx="980">
                  <c:v>-2.0000000000000052E-4</c:v>
                </c:pt>
                <c:pt idx="981">
                  <c:v>-1.9000000000000104E-4</c:v>
                </c:pt>
                <c:pt idx="982">
                  <c:v>-1.8000000000000072E-4</c:v>
                </c:pt>
                <c:pt idx="983">
                  <c:v>-1.7000000000000058E-4</c:v>
                </c:pt>
                <c:pt idx="984">
                  <c:v>-1.600000000000008E-4</c:v>
                </c:pt>
                <c:pt idx="985">
                  <c:v>-1.4999999999999999E-4</c:v>
                </c:pt>
                <c:pt idx="986">
                  <c:v>-1.3999999999999999E-4</c:v>
                </c:pt>
                <c:pt idx="987">
                  <c:v>-1.2999999999999999E-4</c:v>
                </c:pt>
                <c:pt idx="988">
                  <c:v>-1.2000000000000042E-4</c:v>
                </c:pt>
                <c:pt idx="989">
                  <c:v>-1.1000000000000063E-4</c:v>
                </c:pt>
                <c:pt idx="990">
                  <c:v>-1.0000000000000042E-4</c:v>
                </c:pt>
                <c:pt idx="991">
                  <c:v>-9.0000000000000385E-5</c:v>
                </c:pt>
                <c:pt idx="992">
                  <c:v>-8.0000000000000318E-5</c:v>
                </c:pt>
                <c:pt idx="993">
                  <c:v>-7.0000000000000319E-5</c:v>
                </c:pt>
                <c:pt idx="994">
                  <c:v>-6.0000000000000273E-5</c:v>
                </c:pt>
                <c:pt idx="995">
                  <c:v>-5.0000000000000212E-5</c:v>
                </c:pt>
                <c:pt idx="996">
                  <c:v>-4.0000000000000173E-5</c:v>
                </c:pt>
                <c:pt idx="997">
                  <c:v>-3.000000000000013E-5</c:v>
                </c:pt>
                <c:pt idx="998">
                  <c:v>-2.0000000000000086E-5</c:v>
                </c:pt>
                <c:pt idx="999">
                  <c:v>-1.000000000000005E-5</c:v>
                </c:pt>
                <c:pt idx="1000">
                  <c:v>0</c:v>
                </c:pt>
                <c:pt idx="1001">
                  <c:v>1.000000000000005E-5</c:v>
                </c:pt>
                <c:pt idx="1002">
                  <c:v>2.0000000000000086E-5</c:v>
                </c:pt>
                <c:pt idx="1003">
                  <c:v>3.000000000000013E-5</c:v>
                </c:pt>
                <c:pt idx="1004">
                  <c:v>4.0000000000000173E-5</c:v>
                </c:pt>
                <c:pt idx="1005">
                  <c:v>5.0000000000000212E-5</c:v>
                </c:pt>
                <c:pt idx="1006">
                  <c:v>6.0000000000000273E-5</c:v>
                </c:pt>
                <c:pt idx="1007">
                  <c:v>7.0000000000000319E-5</c:v>
                </c:pt>
                <c:pt idx="1008">
                  <c:v>8.0000000000000318E-5</c:v>
                </c:pt>
                <c:pt idx="1009">
                  <c:v>9.0000000000000385E-5</c:v>
                </c:pt>
                <c:pt idx="1010">
                  <c:v>1.0000000000000042E-4</c:v>
                </c:pt>
                <c:pt idx="1011">
                  <c:v>1.1000000000000063E-4</c:v>
                </c:pt>
                <c:pt idx="1012">
                  <c:v>1.2000000000000042E-4</c:v>
                </c:pt>
                <c:pt idx="1013">
                  <c:v>1.2999999999999999E-4</c:v>
                </c:pt>
                <c:pt idx="1014">
                  <c:v>1.3999999999999999E-4</c:v>
                </c:pt>
                <c:pt idx="1015">
                  <c:v>1.4999999999999999E-4</c:v>
                </c:pt>
                <c:pt idx="1016">
                  <c:v>1.600000000000008E-4</c:v>
                </c:pt>
                <c:pt idx="1017">
                  <c:v>1.7000000000000058E-4</c:v>
                </c:pt>
                <c:pt idx="1018">
                  <c:v>1.8000000000000072E-4</c:v>
                </c:pt>
                <c:pt idx="1019">
                  <c:v>1.9000000000000104E-4</c:v>
                </c:pt>
                <c:pt idx="1020">
                  <c:v>2.0000000000000052E-4</c:v>
                </c:pt>
                <c:pt idx="1021">
                  <c:v>2.100000000000009E-4</c:v>
                </c:pt>
                <c:pt idx="1022">
                  <c:v>2.2000000000000117E-4</c:v>
                </c:pt>
                <c:pt idx="1023">
                  <c:v>2.3000000000000012E-4</c:v>
                </c:pt>
                <c:pt idx="1024">
                  <c:v>2.4000000000000052E-4</c:v>
                </c:pt>
                <c:pt idx="1025">
                  <c:v>2.5000000000000093E-4</c:v>
                </c:pt>
                <c:pt idx="1026">
                  <c:v>2.6000000000000106E-4</c:v>
                </c:pt>
                <c:pt idx="1027">
                  <c:v>2.7000000000000125E-4</c:v>
                </c:pt>
                <c:pt idx="1028">
                  <c:v>2.8000000000000046E-4</c:v>
                </c:pt>
                <c:pt idx="1029">
                  <c:v>2.9000000000000016E-4</c:v>
                </c:pt>
                <c:pt idx="1030">
                  <c:v>3.00000000000001E-4</c:v>
                </c:pt>
                <c:pt idx="1031">
                  <c:v>3.1000000000000136E-4</c:v>
                </c:pt>
                <c:pt idx="1032">
                  <c:v>3.2000000000000171E-4</c:v>
                </c:pt>
                <c:pt idx="1033">
                  <c:v>3.3000000000000092E-4</c:v>
                </c:pt>
                <c:pt idx="1034">
                  <c:v>3.4000000000000111E-4</c:v>
                </c:pt>
                <c:pt idx="1035">
                  <c:v>3.5000000000000119E-4</c:v>
                </c:pt>
                <c:pt idx="1036">
                  <c:v>3.6000000000000143E-4</c:v>
                </c:pt>
                <c:pt idx="1037">
                  <c:v>3.7000000000000168E-4</c:v>
                </c:pt>
                <c:pt idx="1038">
                  <c:v>3.8000000000000111E-4</c:v>
                </c:pt>
                <c:pt idx="1039">
                  <c:v>3.9000000000000119E-4</c:v>
                </c:pt>
                <c:pt idx="1040">
                  <c:v>4.0000000000000034E-4</c:v>
                </c:pt>
                <c:pt idx="1041">
                  <c:v>4.1000000000000021E-4</c:v>
                </c:pt>
                <c:pt idx="1042">
                  <c:v>4.2000000000000164E-4</c:v>
                </c:pt>
                <c:pt idx="1043">
                  <c:v>4.3000000000000113E-4</c:v>
                </c:pt>
                <c:pt idx="1044">
                  <c:v>4.4000000000000202E-4</c:v>
                </c:pt>
                <c:pt idx="1045">
                  <c:v>4.5000000000000123E-4</c:v>
                </c:pt>
                <c:pt idx="1046">
                  <c:v>4.6000000000000023E-4</c:v>
                </c:pt>
                <c:pt idx="1047">
                  <c:v>4.7000000000000134E-4</c:v>
                </c:pt>
                <c:pt idx="1048">
                  <c:v>4.8000000000000034E-4</c:v>
                </c:pt>
                <c:pt idx="1049">
                  <c:v>4.9000000000000194E-4</c:v>
                </c:pt>
                <c:pt idx="1050">
                  <c:v>5.0000000000000034E-4</c:v>
                </c:pt>
                <c:pt idx="1051">
                  <c:v>5.1000000000000004E-4</c:v>
                </c:pt>
                <c:pt idx="1052">
                  <c:v>5.2000000000000191E-4</c:v>
                </c:pt>
                <c:pt idx="1053">
                  <c:v>5.3000000000000139E-4</c:v>
                </c:pt>
                <c:pt idx="1054">
                  <c:v>5.4000000000000207E-4</c:v>
                </c:pt>
                <c:pt idx="1055">
                  <c:v>5.5000000000000123E-4</c:v>
                </c:pt>
                <c:pt idx="1056">
                  <c:v>5.6000000000000093E-4</c:v>
                </c:pt>
                <c:pt idx="1057">
                  <c:v>5.7000000000000193E-4</c:v>
                </c:pt>
                <c:pt idx="1058">
                  <c:v>5.8000000000000033E-4</c:v>
                </c:pt>
                <c:pt idx="1059">
                  <c:v>5.9000000000000252E-4</c:v>
                </c:pt>
                <c:pt idx="1060">
                  <c:v>6.0000000000000201E-4</c:v>
                </c:pt>
                <c:pt idx="1061">
                  <c:v>6.1000000000000138E-4</c:v>
                </c:pt>
                <c:pt idx="1062">
                  <c:v>6.2000000000000228E-4</c:v>
                </c:pt>
                <c:pt idx="1063">
                  <c:v>6.3000000000000133E-4</c:v>
                </c:pt>
                <c:pt idx="1064">
                  <c:v>6.4000000000000298E-4</c:v>
                </c:pt>
                <c:pt idx="1065">
                  <c:v>6.5000000000000214E-4</c:v>
                </c:pt>
                <c:pt idx="1066">
                  <c:v>6.6000000000000184E-4</c:v>
                </c:pt>
                <c:pt idx="1067">
                  <c:v>6.7000000000000252E-4</c:v>
                </c:pt>
                <c:pt idx="1068">
                  <c:v>6.8000000000000124E-4</c:v>
                </c:pt>
                <c:pt idx="1069">
                  <c:v>6.9000000000000322E-4</c:v>
                </c:pt>
                <c:pt idx="1070">
                  <c:v>7.0000000000000227E-4</c:v>
                </c:pt>
                <c:pt idx="1071">
                  <c:v>7.1000000000000034E-4</c:v>
                </c:pt>
                <c:pt idx="1072">
                  <c:v>7.2000000000000319E-4</c:v>
                </c:pt>
                <c:pt idx="1073">
                  <c:v>7.3000000000000224E-4</c:v>
                </c:pt>
                <c:pt idx="1074">
                  <c:v>7.4000000000000313E-4</c:v>
                </c:pt>
                <c:pt idx="1075">
                  <c:v>7.5000000000000229E-4</c:v>
                </c:pt>
                <c:pt idx="1076">
                  <c:v>7.6000000000000123E-4</c:v>
                </c:pt>
                <c:pt idx="1077">
                  <c:v>7.70000000000003E-4</c:v>
                </c:pt>
                <c:pt idx="1078">
                  <c:v>7.8000000000000226E-4</c:v>
                </c:pt>
                <c:pt idx="1079">
                  <c:v>7.9000000000000337E-4</c:v>
                </c:pt>
                <c:pt idx="1080">
                  <c:v>8.0000000000000264E-4</c:v>
                </c:pt>
                <c:pt idx="1081">
                  <c:v>8.1000000000000028E-4</c:v>
                </c:pt>
                <c:pt idx="1082">
                  <c:v>8.2000000000000042E-4</c:v>
                </c:pt>
                <c:pt idx="1083">
                  <c:v>8.3000000000000359E-4</c:v>
                </c:pt>
                <c:pt idx="1084">
                  <c:v>8.4000000000000361E-4</c:v>
                </c:pt>
                <c:pt idx="1085">
                  <c:v>8.5000000000000245E-4</c:v>
                </c:pt>
                <c:pt idx="1086">
                  <c:v>8.6000000000000226E-4</c:v>
                </c:pt>
                <c:pt idx="1087">
                  <c:v>8.7000000000000044E-4</c:v>
                </c:pt>
                <c:pt idx="1088">
                  <c:v>8.8000000000000383E-4</c:v>
                </c:pt>
                <c:pt idx="1089">
                  <c:v>8.9000000000000374E-4</c:v>
                </c:pt>
                <c:pt idx="1090">
                  <c:v>9.0000000000000247E-4</c:v>
                </c:pt>
                <c:pt idx="1091">
                  <c:v>9.1000000000000065E-4</c:v>
                </c:pt>
                <c:pt idx="1092">
                  <c:v>9.2000000000000046E-4</c:v>
                </c:pt>
                <c:pt idx="1093">
                  <c:v>9.300000000000045E-4</c:v>
                </c:pt>
                <c:pt idx="1094">
                  <c:v>9.4000000000000268E-4</c:v>
                </c:pt>
                <c:pt idx="1095">
                  <c:v>9.5000000000000325E-4</c:v>
                </c:pt>
                <c:pt idx="1096">
                  <c:v>9.6000000000000067E-4</c:v>
                </c:pt>
                <c:pt idx="1097">
                  <c:v>9.7000000000000048E-4</c:v>
                </c:pt>
                <c:pt idx="1098">
                  <c:v>9.8000000000000452E-4</c:v>
                </c:pt>
                <c:pt idx="1099">
                  <c:v>9.9000000000000411E-4</c:v>
                </c:pt>
                <c:pt idx="1100">
                  <c:v>1.0000000000000037E-3</c:v>
                </c:pt>
                <c:pt idx="1101">
                  <c:v>1.0100000000000037E-3</c:v>
                </c:pt>
                <c:pt idx="1102">
                  <c:v>1.0200000000000042E-3</c:v>
                </c:pt>
                <c:pt idx="1103">
                  <c:v>1.0300000000000001E-3</c:v>
                </c:pt>
                <c:pt idx="1104">
                  <c:v>1.0399999999999964E-3</c:v>
                </c:pt>
                <c:pt idx="1105">
                  <c:v>1.0499999999999978E-3</c:v>
                </c:pt>
                <c:pt idx="1106">
                  <c:v>1.0600000000000021E-3</c:v>
                </c:pt>
                <c:pt idx="1107">
                  <c:v>1.0700000000000039E-3</c:v>
                </c:pt>
                <c:pt idx="1108">
                  <c:v>1.0800000000000035E-3</c:v>
                </c:pt>
                <c:pt idx="1109">
                  <c:v>1.0900000000000037E-3</c:v>
                </c:pt>
                <c:pt idx="1110">
                  <c:v>1.1000000000000042E-3</c:v>
                </c:pt>
                <c:pt idx="1111">
                  <c:v>1.1100000000000044E-3</c:v>
                </c:pt>
                <c:pt idx="1112">
                  <c:v>1.1199999999999999E-3</c:v>
                </c:pt>
                <c:pt idx="1113">
                  <c:v>1.1299999999999999E-3</c:v>
                </c:pt>
                <c:pt idx="1114">
                  <c:v>1.1400000000000056E-3</c:v>
                </c:pt>
                <c:pt idx="1115">
                  <c:v>1.1500000000000061E-3</c:v>
                </c:pt>
                <c:pt idx="1116">
                  <c:v>1.1600000000000065E-3</c:v>
                </c:pt>
                <c:pt idx="1117">
                  <c:v>1.1700000000000063E-3</c:v>
                </c:pt>
                <c:pt idx="1118">
                  <c:v>1.1800000000000059E-3</c:v>
                </c:pt>
                <c:pt idx="1119">
                  <c:v>1.1900000000000066E-3</c:v>
                </c:pt>
                <c:pt idx="1120">
                  <c:v>1.1999999999999999E-3</c:v>
                </c:pt>
                <c:pt idx="1121">
                  <c:v>1.2099999999999978E-3</c:v>
                </c:pt>
                <c:pt idx="1122">
                  <c:v>1.2199999999999978E-3</c:v>
                </c:pt>
                <c:pt idx="1123">
                  <c:v>1.2300000000000021E-3</c:v>
                </c:pt>
                <c:pt idx="1124">
                  <c:v>1.2400000000000035E-3</c:v>
                </c:pt>
                <c:pt idx="1125">
                  <c:v>1.2500000000000037E-3</c:v>
                </c:pt>
                <c:pt idx="1126">
                  <c:v>1.260000000000004E-3</c:v>
                </c:pt>
                <c:pt idx="1127">
                  <c:v>1.2700000000000042E-3</c:v>
                </c:pt>
                <c:pt idx="1128">
                  <c:v>1.2800000000000047E-3</c:v>
                </c:pt>
                <c:pt idx="1129">
                  <c:v>1.2899999999999999E-3</c:v>
                </c:pt>
                <c:pt idx="1130">
                  <c:v>1.2999999999999978E-3</c:v>
                </c:pt>
                <c:pt idx="1131">
                  <c:v>1.310000000000005E-3</c:v>
                </c:pt>
                <c:pt idx="1132">
                  <c:v>1.3200000000000048E-3</c:v>
                </c:pt>
                <c:pt idx="1133">
                  <c:v>1.3300000000000052E-3</c:v>
                </c:pt>
                <c:pt idx="1134">
                  <c:v>1.3400000000000046E-3</c:v>
                </c:pt>
                <c:pt idx="1135">
                  <c:v>1.3500000000000044E-3</c:v>
                </c:pt>
                <c:pt idx="1136">
                  <c:v>1.3600000000000051E-3</c:v>
                </c:pt>
                <c:pt idx="1137">
                  <c:v>1.3699999999999999E-3</c:v>
                </c:pt>
                <c:pt idx="1138">
                  <c:v>1.3799999999999999E-3</c:v>
                </c:pt>
                <c:pt idx="1139">
                  <c:v>1.3900000000000056E-3</c:v>
                </c:pt>
                <c:pt idx="1140">
                  <c:v>1.4000000000000035E-3</c:v>
                </c:pt>
                <c:pt idx="1141">
                  <c:v>1.4100000000000035E-3</c:v>
                </c:pt>
                <c:pt idx="1142">
                  <c:v>1.4200000000000037E-3</c:v>
                </c:pt>
                <c:pt idx="1143">
                  <c:v>1.4300000000000042E-3</c:v>
                </c:pt>
                <c:pt idx="1144">
                  <c:v>1.4400000000000001E-3</c:v>
                </c:pt>
                <c:pt idx="1145">
                  <c:v>1.4499999999999964E-3</c:v>
                </c:pt>
                <c:pt idx="1146">
                  <c:v>1.4599999999999978E-3</c:v>
                </c:pt>
                <c:pt idx="1147">
                  <c:v>1.4700000000000021E-3</c:v>
                </c:pt>
                <c:pt idx="1148">
                  <c:v>1.4800000000000021E-3</c:v>
                </c:pt>
                <c:pt idx="1149">
                  <c:v>1.4900000000000035E-3</c:v>
                </c:pt>
                <c:pt idx="1150">
                  <c:v>1.5000000000000037E-3</c:v>
                </c:pt>
                <c:pt idx="1151">
                  <c:v>1.510000000000004E-3</c:v>
                </c:pt>
                <c:pt idx="1152">
                  <c:v>1.5200000000000044E-3</c:v>
                </c:pt>
                <c:pt idx="1153">
                  <c:v>1.5299999999999999E-3</c:v>
                </c:pt>
                <c:pt idx="1154">
                  <c:v>1.5399999999999999E-3</c:v>
                </c:pt>
                <c:pt idx="1155">
                  <c:v>1.5499999999999999E-3</c:v>
                </c:pt>
                <c:pt idx="1156">
                  <c:v>1.5600000000000058E-3</c:v>
                </c:pt>
                <c:pt idx="1157">
                  <c:v>1.5700000000000065E-3</c:v>
                </c:pt>
                <c:pt idx="1158">
                  <c:v>1.5800000000000061E-3</c:v>
                </c:pt>
                <c:pt idx="1159">
                  <c:v>1.5900000000000059E-3</c:v>
                </c:pt>
                <c:pt idx="1160">
                  <c:v>1.6000000000000061E-3</c:v>
                </c:pt>
                <c:pt idx="1161">
                  <c:v>1.610000000000006E-3</c:v>
                </c:pt>
                <c:pt idx="1162">
                  <c:v>1.6199999999999999E-3</c:v>
                </c:pt>
                <c:pt idx="1163">
                  <c:v>1.6299999999999999E-3</c:v>
                </c:pt>
                <c:pt idx="1164">
                  <c:v>1.6400000000000063E-3</c:v>
                </c:pt>
                <c:pt idx="1165">
                  <c:v>1.6500000000000067E-3</c:v>
                </c:pt>
                <c:pt idx="1166">
                  <c:v>1.6600000000000067E-3</c:v>
                </c:pt>
                <c:pt idx="1167">
                  <c:v>1.6700000000000068E-3</c:v>
                </c:pt>
                <c:pt idx="1168">
                  <c:v>1.6800000000000072E-3</c:v>
                </c:pt>
                <c:pt idx="1169">
                  <c:v>1.6900000000000077E-3</c:v>
                </c:pt>
                <c:pt idx="1170">
                  <c:v>1.7000000000000047E-3</c:v>
                </c:pt>
                <c:pt idx="1171">
                  <c:v>1.7099999999999978E-3</c:v>
                </c:pt>
                <c:pt idx="1172">
                  <c:v>1.7200000000000049E-3</c:v>
                </c:pt>
                <c:pt idx="1173">
                  <c:v>1.7300000000000048E-3</c:v>
                </c:pt>
                <c:pt idx="1174">
                  <c:v>1.7400000000000043E-3</c:v>
                </c:pt>
                <c:pt idx="1175">
                  <c:v>1.7500000000000044E-3</c:v>
                </c:pt>
                <c:pt idx="1176">
                  <c:v>1.7600000000000042E-3</c:v>
                </c:pt>
                <c:pt idx="1177">
                  <c:v>1.7700000000000044E-3</c:v>
                </c:pt>
                <c:pt idx="1178">
                  <c:v>1.7799999999999999E-3</c:v>
                </c:pt>
                <c:pt idx="1179">
                  <c:v>1.7899999999999999E-3</c:v>
                </c:pt>
                <c:pt idx="1180">
                  <c:v>1.8000000000000056E-3</c:v>
                </c:pt>
                <c:pt idx="1181">
                  <c:v>1.8100000000000058E-3</c:v>
                </c:pt>
                <c:pt idx="1182">
                  <c:v>1.8200000000000065E-3</c:v>
                </c:pt>
                <c:pt idx="1183">
                  <c:v>1.8300000000000065E-3</c:v>
                </c:pt>
                <c:pt idx="1184">
                  <c:v>1.840000000000007E-3</c:v>
                </c:pt>
                <c:pt idx="1185">
                  <c:v>1.850000000000007E-3</c:v>
                </c:pt>
                <c:pt idx="1186">
                  <c:v>1.860000000000007E-3</c:v>
                </c:pt>
                <c:pt idx="1187">
                  <c:v>1.8699999999999999E-3</c:v>
                </c:pt>
                <c:pt idx="1188">
                  <c:v>1.8799999999999999E-3</c:v>
                </c:pt>
                <c:pt idx="1189">
                  <c:v>1.8900000000000076E-3</c:v>
                </c:pt>
                <c:pt idx="1190">
                  <c:v>1.9000000000000078E-3</c:v>
                </c:pt>
                <c:pt idx="1191">
                  <c:v>1.9100000000000076E-3</c:v>
                </c:pt>
                <c:pt idx="1192">
                  <c:v>1.9200000000000079E-3</c:v>
                </c:pt>
                <c:pt idx="1193">
                  <c:v>1.9300000000000079E-3</c:v>
                </c:pt>
                <c:pt idx="1194">
                  <c:v>1.9400000000000081E-3</c:v>
                </c:pt>
                <c:pt idx="1195">
                  <c:v>1.9500000000000079E-3</c:v>
                </c:pt>
                <c:pt idx="1196">
                  <c:v>1.9599999999999999E-3</c:v>
                </c:pt>
                <c:pt idx="1197">
                  <c:v>1.9700000000000078E-3</c:v>
                </c:pt>
                <c:pt idx="1198">
                  <c:v>1.9800000000000082E-3</c:v>
                </c:pt>
                <c:pt idx="1199">
                  <c:v>1.9900000000000087E-3</c:v>
                </c:pt>
                <c:pt idx="1200">
                  <c:v>2.0000000000000052E-3</c:v>
                </c:pt>
                <c:pt idx="1201">
                  <c:v>2.0100000000000001E-3</c:v>
                </c:pt>
                <c:pt idx="1202">
                  <c:v>2.0200000000000075E-3</c:v>
                </c:pt>
                <c:pt idx="1203">
                  <c:v>2.0300000000000001E-3</c:v>
                </c:pt>
                <c:pt idx="1204">
                  <c:v>2.040000000000008E-3</c:v>
                </c:pt>
                <c:pt idx="1205">
                  <c:v>2.0500000000000002E-3</c:v>
                </c:pt>
                <c:pt idx="1206">
                  <c:v>2.0600000000000002E-3</c:v>
                </c:pt>
                <c:pt idx="1207">
                  <c:v>2.0700000000000002E-3</c:v>
                </c:pt>
                <c:pt idx="1208">
                  <c:v>2.0799999999999998E-3</c:v>
                </c:pt>
                <c:pt idx="1209">
                  <c:v>2.0900000000000011E-3</c:v>
                </c:pt>
                <c:pt idx="1210">
                  <c:v>2.0999999999999999E-3</c:v>
                </c:pt>
                <c:pt idx="1211">
                  <c:v>2.1100000000000012E-3</c:v>
                </c:pt>
                <c:pt idx="1212">
                  <c:v>2.1199999999999999E-3</c:v>
                </c:pt>
                <c:pt idx="1213">
                  <c:v>2.1300000000000012E-3</c:v>
                </c:pt>
                <c:pt idx="1214">
                  <c:v>2.1400000000000052E-3</c:v>
                </c:pt>
                <c:pt idx="1215">
                  <c:v>2.1500000000000052E-3</c:v>
                </c:pt>
                <c:pt idx="1216">
                  <c:v>2.1600000000000052E-3</c:v>
                </c:pt>
                <c:pt idx="1217">
                  <c:v>2.1700000000000074E-3</c:v>
                </c:pt>
                <c:pt idx="1218">
                  <c:v>2.1800000000000075E-3</c:v>
                </c:pt>
                <c:pt idx="1219">
                  <c:v>2.1900000000000001E-3</c:v>
                </c:pt>
                <c:pt idx="1220">
                  <c:v>2.2000000000000075E-3</c:v>
                </c:pt>
                <c:pt idx="1221">
                  <c:v>2.2100000000000002E-3</c:v>
                </c:pt>
                <c:pt idx="1222">
                  <c:v>2.2200000000000084E-3</c:v>
                </c:pt>
                <c:pt idx="1223">
                  <c:v>2.2300000000000002E-3</c:v>
                </c:pt>
                <c:pt idx="1224">
                  <c:v>2.2400000000000089E-3</c:v>
                </c:pt>
                <c:pt idx="1225">
                  <c:v>2.2500000000000011E-3</c:v>
                </c:pt>
                <c:pt idx="1226">
                  <c:v>2.2600000000000094E-3</c:v>
                </c:pt>
                <c:pt idx="1227">
                  <c:v>2.2700000000000012E-3</c:v>
                </c:pt>
                <c:pt idx="1228">
                  <c:v>2.2800000000000103E-3</c:v>
                </c:pt>
                <c:pt idx="1229">
                  <c:v>2.2900000000000012E-3</c:v>
                </c:pt>
                <c:pt idx="1230">
                  <c:v>2.3000000000000052E-3</c:v>
                </c:pt>
                <c:pt idx="1231">
                  <c:v>2.31E-3</c:v>
                </c:pt>
                <c:pt idx="1232">
                  <c:v>2.32E-3</c:v>
                </c:pt>
                <c:pt idx="1233">
                  <c:v>2.33E-3</c:v>
                </c:pt>
                <c:pt idx="1234">
                  <c:v>2.3400000000000001E-3</c:v>
                </c:pt>
                <c:pt idx="1235">
                  <c:v>2.3500000000000001E-3</c:v>
                </c:pt>
                <c:pt idx="1236">
                  <c:v>2.3600000000000001E-3</c:v>
                </c:pt>
                <c:pt idx="1237">
                  <c:v>2.3700000000000001E-3</c:v>
                </c:pt>
                <c:pt idx="1238">
                  <c:v>2.3800000000000002E-3</c:v>
                </c:pt>
                <c:pt idx="1239">
                  <c:v>2.3900000000000002E-3</c:v>
                </c:pt>
                <c:pt idx="1240">
                  <c:v>2.3999999999999998E-3</c:v>
                </c:pt>
                <c:pt idx="1241">
                  <c:v>2.4100000000000002E-3</c:v>
                </c:pt>
                <c:pt idx="1242">
                  <c:v>2.4199999999999998E-3</c:v>
                </c:pt>
                <c:pt idx="1243">
                  <c:v>2.4300000000000012E-3</c:v>
                </c:pt>
                <c:pt idx="1244">
                  <c:v>2.4399999999999999E-3</c:v>
                </c:pt>
                <c:pt idx="1245">
                  <c:v>2.4500000000000012E-3</c:v>
                </c:pt>
                <c:pt idx="1246">
                  <c:v>2.4599999999999999E-3</c:v>
                </c:pt>
                <c:pt idx="1247">
                  <c:v>2.47E-3</c:v>
                </c:pt>
                <c:pt idx="1248">
                  <c:v>2.4800000000000052E-3</c:v>
                </c:pt>
                <c:pt idx="1249">
                  <c:v>2.49E-3</c:v>
                </c:pt>
                <c:pt idx="1250">
                  <c:v>2.5000000000000074E-3</c:v>
                </c:pt>
                <c:pt idx="1251">
                  <c:v>2.5100000000000001E-3</c:v>
                </c:pt>
                <c:pt idx="1252">
                  <c:v>2.5200000000000075E-3</c:v>
                </c:pt>
                <c:pt idx="1253">
                  <c:v>2.5300000000000001E-3</c:v>
                </c:pt>
                <c:pt idx="1254">
                  <c:v>2.540000000000008E-3</c:v>
                </c:pt>
                <c:pt idx="1255">
                  <c:v>2.5500000000000002E-3</c:v>
                </c:pt>
                <c:pt idx="1256">
                  <c:v>2.5600000000000084E-3</c:v>
                </c:pt>
                <c:pt idx="1257">
                  <c:v>2.5700000000000002E-3</c:v>
                </c:pt>
                <c:pt idx="1258">
                  <c:v>2.5800000000000089E-3</c:v>
                </c:pt>
                <c:pt idx="1259">
                  <c:v>2.5900000000000012E-3</c:v>
                </c:pt>
                <c:pt idx="1260">
                  <c:v>2.5999999999999999E-3</c:v>
                </c:pt>
                <c:pt idx="1261">
                  <c:v>2.6100000000000012E-3</c:v>
                </c:pt>
                <c:pt idx="1262">
                  <c:v>2.6199999999999999E-3</c:v>
                </c:pt>
                <c:pt idx="1263">
                  <c:v>2.6300000000000052E-3</c:v>
                </c:pt>
                <c:pt idx="1264">
                  <c:v>2.64000000000001E-3</c:v>
                </c:pt>
                <c:pt idx="1265">
                  <c:v>2.6500000000000052E-3</c:v>
                </c:pt>
                <c:pt idx="1266">
                  <c:v>2.6600000000000091E-3</c:v>
                </c:pt>
                <c:pt idx="1267">
                  <c:v>2.6700000000000074E-3</c:v>
                </c:pt>
                <c:pt idx="1268">
                  <c:v>2.6800000000000092E-3</c:v>
                </c:pt>
                <c:pt idx="1269">
                  <c:v>2.6900000000000075E-3</c:v>
                </c:pt>
                <c:pt idx="1270">
                  <c:v>2.7000000000000079E-3</c:v>
                </c:pt>
                <c:pt idx="1271">
                  <c:v>2.710000000000008E-3</c:v>
                </c:pt>
                <c:pt idx="1272">
                  <c:v>2.7200000000000084E-3</c:v>
                </c:pt>
                <c:pt idx="1273">
                  <c:v>2.7300000000000002E-3</c:v>
                </c:pt>
                <c:pt idx="1274">
                  <c:v>2.7400000000000089E-3</c:v>
                </c:pt>
                <c:pt idx="1275">
                  <c:v>2.7500000000000011E-3</c:v>
                </c:pt>
                <c:pt idx="1276">
                  <c:v>2.7600000000000094E-3</c:v>
                </c:pt>
                <c:pt idx="1277">
                  <c:v>2.7700000000000012E-3</c:v>
                </c:pt>
                <c:pt idx="1278">
                  <c:v>2.7800000000000103E-3</c:v>
                </c:pt>
                <c:pt idx="1279">
                  <c:v>2.7900000000000012E-3</c:v>
                </c:pt>
                <c:pt idx="1280">
                  <c:v>2.8000000000000052E-3</c:v>
                </c:pt>
                <c:pt idx="1281">
                  <c:v>2.81E-3</c:v>
                </c:pt>
                <c:pt idx="1282">
                  <c:v>2.8200000000000052E-3</c:v>
                </c:pt>
                <c:pt idx="1283">
                  <c:v>2.8300000000000001E-3</c:v>
                </c:pt>
                <c:pt idx="1284">
                  <c:v>2.8400000000000074E-3</c:v>
                </c:pt>
                <c:pt idx="1285">
                  <c:v>2.8500000000000001E-3</c:v>
                </c:pt>
                <c:pt idx="1286">
                  <c:v>2.8600000000000075E-3</c:v>
                </c:pt>
                <c:pt idx="1287">
                  <c:v>2.8700000000000002E-3</c:v>
                </c:pt>
                <c:pt idx="1288">
                  <c:v>2.8800000000000002E-3</c:v>
                </c:pt>
                <c:pt idx="1289">
                  <c:v>2.8900000000000002E-3</c:v>
                </c:pt>
                <c:pt idx="1290">
                  <c:v>2.8999999999999998E-3</c:v>
                </c:pt>
                <c:pt idx="1291">
                  <c:v>2.9100000000000011E-3</c:v>
                </c:pt>
                <c:pt idx="1292">
                  <c:v>2.9199999999999999E-3</c:v>
                </c:pt>
                <c:pt idx="1293">
                  <c:v>2.9300000000000012E-3</c:v>
                </c:pt>
                <c:pt idx="1294">
                  <c:v>2.9399999999999999E-3</c:v>
                </c:pt>
                <c:pt idx="1295">
                  <c:v>2.9500000000000012E-3</c:v>
                </c:pt>
                <c:pt idx="1296">
                  <c:v>2.9600000000000052E-3</c:v>
                </c:pt>
                <c:pt idx="1297">
                  <c:v>2.9700000000000052E-3</c:v>
                </c:pt>
                <c:pt idx="1298">
                  <c:v>2.9800000000000052E-3</c:v>
                </c:pt>
                <c:pt idx="1299">
                  <c:v>2.9900000000000052E-3</c:v>
                </c:pt>
                <c:pt idx="1300">
                  <c:v>3.0000000000000074E-3</c:v>
                </c:pt>
                <c:pt idx="1301">
                  <c:v>3.0100000000000001E-3</c:v>
                </c:pt>
                <c:pt idx="1302">
                  <c:v>3.0200000000000075E-3</c:v>
                </c:pt>
                <c:pt idx="1303">
                  <c:v>3.0300000000000001E-3</c:v>
                </c:pt>
                <c:pt idx="1304">
                  <c:v>3.040000000000008E-3</c:v>
                </c:pt>
                <c:pt idx="1305">
                  <c:v>3.0500000000000002E-3</c:v>
                </c:pt>
                <c:pt idx="1306">
                  <c:v>3.0600000000000089E-3</c:v>
                </c:pt>
                <c:pt idx="1307">
                  <c:v>3.0700000000000002E-3</c:v>
                </c:pt>
                <c:pt idx="1308">
                  <c:v>3.0800000000000089E-3</c:v>
                </c:pt>
                <c:pt idx="1309">
                  <c:v>3.0900000000000012E-3</c:v>
                </c:pt>
                <c:pt idx="1310">
                  <c:v>3.1000000000000103E-3</c:v>
                </c:pt>
                <c:pt idx="1311">
                  <c:v>3.1100000000000012E-3</c:v>
                </c:pt>
                <c:pt idx="1312">
                  <c:v>3.1200000000000104E-3</c:v>
                </c:pt>
                <c:pt idx="1313">
                  <c:v>3.1300000000000052E-3</c:v>
                </c:pt>
                <c:pt idx="1314">
                  <c:v>3.1400000000000126E-3</c:v>
                </c:pt>
                <c:pt idx="1315">
                  <c:v>3.1500000000000052E-3</c:v>
                </c:pt>
                <c:pt idx="1316">
                  <c:v>3.1600000000000118E-3</c:v>
                </c:pt>
                <c:pt idx="1317">
                  <c:v>3.1700000000000074E-3</c:v>
                </c:pt>
                <c:pt idx="1318">
                  <c:v>3.1800000000000118E-3</c:v>
                </c:pt>
                <c:pt idx="1319">
                  <c:v>3.1900000000000075E-3</c:v>
                </c:pt>
                <c:pt idx="1320">
                  <c:v>3.2000000000000114E-3</c:v>
                </c:pt>
                <c:pt idx="1321">
                  <c:v>3.210000000000008E-3</c:v>
                </c:pt>
                <c:pt idx="1322">
                  <c:v>3.220000000000011E-3</c:v>
                </c:pt>
                <c:pt idx="1323">
                  <c:v>3.2300000000000093E-3</c:v>
                </c:pt>
                <c:pt idx="1324">
                  <c:v>3.2400000000000111E-3</c:v>
                </c:pt>
                <c:pt idx="1325">
                  <c:v>3.2500000000000098E-3</c:v>
                </c:pt>
                <c:pt idx="1326">
                  <c:v>3.2600000000000103E-3</c:v>
                </c:pt>
                <c:pt idx="1327">
                  <c:v>3.2700000000000112E-3</c:v>
                </c:pt>
                <c:pt idx="1328">
                  <c:v>3.2800000000000108E-3</c:v>
                </c:pt>
                <c:pt idx="1329">
                  <c:v>3.2900000000000104E-3</c:v>
                </c:pt>
                <c:pt idx="1330">
                  <c:v>3.3000000000000052E-3</c:v>
                </c:pt>
                <c:pt idx="1331">
                  <c:v>3.31E-3</c:v>
                </c:pt>
                <c:pt idx="1332">
                  <c:v>3.3200000000000052E-3</c:v>
                </c:pt>
                <c:pt idx="1333">
                  <c:v>3.3300000000000001E-3</c:v>
                </c:pt>
                <c:pt idx="1334">
                  <c:v>3.3400000000000075E-3</c:v>
                </c:pt>
                <c:pt idx="1335">
                  <c:v>3.3500000000000001E-3</c:v>
                </c:pt>
                <c:pt idx="1336">
                  <c:v>3.3600000000000075E-3</c:v>
                </c:pt>
                <c:pt idx="1337">
                  <c:v>3.3700000000000002E-3</c:v>
                </c:pt>
                <c:pt idx="1338">
                  <c:v>3.3800000000000084E-3</c:v>
                </c:pt>
                <c:pt idx="1339">
                  <c:v>3.3900000000000002E-3</c:v>
                </c:pt>
                <c:pt idx="1340">
                  <c:v>3.4000000000000089E-3</c:v>
                </c:pt>
                <c:pt idx="1341">
                  <c:v>3.4100000000000011E-3</c:v>
                </c:pt>
                <c:pt idx="1342">
                  <c:v>3.4199999999999999E-3</c:v>
                </c:pt>
                <c:pt idx="1343">
                  <c:v>3.4300000000000012E-3</c:v>
                </c:pt>
                <c:pt idx="1344">
                  <c:v>3.4399999999999999E-3</c:v>
                </c:pt>
                <c:pt idx="1345">
                  <c:v>3.4500000000000012E-3</c:v>
                </c:pt>
                <c:pt idx="1346">
                  <c:v>3.4600000000000091E-3</c:v>
                </c:pt>
                <c:pt idx="1347">
                  <c:v>3.4700000000000052E-3</c:v>
                </c:pt>
                <c:pt idx="1348">
                  <c:v>3.4800000000000091E-3</c:v>
                </c:pt>
                <c:pt idx="1349">
                  <c:v>3.490000000000007E-3</c:v>
                </c:pt>
                <c:pt idx="1350">
                  <c:v>3.5000000000000087E-3</c:v>
                </c:pt>
                <c:pt idx="1351">
                  <c:v>3.5100000000000075E-3</c:v>
                </c:pt>
                <c:pt idx="1352">
                  <c:v>3.5200000000000075E-3</c:v>
                </c:pt>
                <c:pt idx="1353">
                  <c:v>3.530000000000008E-3</c:v>
                </c:pt>
                <c:pt idx="1354">
                  <c:v>3.540000000000008E-3</c:v>
                </c:pt>
                <c:pt idx="1355">
                  <c:v>3.5500000000000002E-3</c:v>
                </c:pt>
                <c:pt idx="1356">
                  <c:v>3.5600000000000089E-3</c:v>
                </c:pt>
                <c:pt idx="1357">
                  <c:v>3.5700000000000011E-3</c:v>
                </c:pt>
                <c:pt idx="1358">
                  <c:v>3.5800000000000094E-3</c:v>
                </c:pt>
                <c:pt idx="1359">
                  <c:v>3.5900000000000012E-3</c:v>
                </c:pt>
                <c:pt idx="1360">
                  <c:v>3.6000000000000103E-3</c:v>
                </c:pt>
                <c:pt idx="1361">
                  <c:v>3.6100000000000012E-3</c:v>
                </c:pt>
                <c:pt idx="1362">
                  <c:v>3.6200000000000112E-3</c:v>
                </c:pt>
                <c:pt idx="1363">
                  <c:v>3.6300000000000052E-3</c:v>
                </c:pt>
                <c:pt idx="1364">
                  <c:v>3.6400000000000126E-3</c:v>
                </c:pt>
                <c:pt idx="1365">
                  <c:v>3.6500000000000052E-3</c:v>
                </c:pt>
                <c:pt idx="1366">
                  <c:v>3.6600000000000135E-3</c:v>
                </c:pt>
                <c:pt idx="1367">
                  <c:v>3.6700000000000075E-3</c:v>
                </c:pt>
                <c:pt idx="1368">
                  <c:v>3.6800000000000144E-3</c:v>
                </c:pt>
                <c:pt idx="1369">
                  <c:v>3.6900000000000075E-3</c:v>
                </c:pt>
                <c:pt idx="1370">
                  <c:v>3.7000000000000145E-3</c:v>
                </c:pt>
                <c:pt idx="1371">
                  <c:v>3.7100000000000084E-3</c:v>
                </c:pt>
                <c:pt idx="1372">
                  <c:v>3.7200000000000141E-3</c:v>
                </c:pt>
                <c:pt idx="1373">
                  <c:v>3.7300000000000093E-3</c:v>
                </c:pt>
                <c:pt idx="1374">
                  <c:v>3.7400000000000146E-3</c:v>
                </c:pt>
                <c:pt idx="1375">
                  <c:v>3.7500000000000098E-3</c:v>
                </c:pt>
                <c:pt idx="1376">
                  <c:v>3.7600000000000146E-3</c:v>
                </c:pt>
                <c:pt idx="1377">
                  <c:v>3.7700000000000112E-3</c:v>
                </c:pt>
                <c:pt idx="1378">
                  <c:v>3.7800000000000134E-3</c:v>
                </c:pt>
                <c:pt idx="1379">
                  <c:v>3.7900000000000112E-3</c:v>
                </c:pt>
                <c:pt idx="1380">
                  <c:v>3.8000000000000052E-3</c:v>
                </c:pt>
                <c:pt idx="1381">
                  <c:v>3.8100000000000052E-3</c:v>
                </c:pt>
                <c:pt idx="1382">
                  <c:v>3.8200000000000052E-3</c:v>
                </c:pt>
                <c:pt idx="1383">
                  <c:v>3.8300000000000001E-3</c:v>
                </c:pt>
                <c:pt idx="1384">
                  <c:v>3.8400000000000075E-3</c:v>
                </c:pt>
                <c:pt idx="1385">
                  <c:v>3.8500000000000001E-3</c:v>
                </c:pt>
                <c:pt idx="1386">
                  <c:v>3.860000000000008E-3</c:v>
                </c:pt>
                <c:pt idx="1387">
                  <c:v>3.8700000000000002E-3</c:v>
                </c:pt>
                <c:pt idx="1388">
                  <c:v>3.8800000000000084E-3</c:v>
                </c:pt>
                <c:pt idx="1389">
                  <c:v>3.8900000000000002E-3</c:v>
                </c:pt>
                <c:pt idx="1390">
                  <c:v>3.9000000000000089E-3</c:v>
                </c:pt>
                <c:pt idx="1391">
                  <c:v>3.9100000000000011E-3</c:v>
                </c:pt>
                <c:pt idx="1392">
                  <c:v>3.9199999999999999E-3</c:v>
                </c:pt>
                <c:pt idx="1393">
                  <c:v>3.9300000000000012E-3</c:v>
                </c:pt>
                <c:pt idx="1394">
                  <c:v>3.9399999999999999E-3</c:v>
                </c:pt>
                <c:pt idx="1395">
                  <c:v>3.9500000000000056E-3</c:v>
                </c:pt>
                <c:pt idx="1396">
                  <c:v>3.9600000000000052E-3</c:v>
                </c:pt>
                <c:pt idx="1397">
                  <c:v>3.9699999999999996E-3</c:v>
                </c:pt>
                <c:pt idx="1398">
                  <c:v>3.9800000000000052E-3</c:v>
                </c:pt>
                <c:pt idx="1399">
                  <c:v>3.9899999999999996E-3</c:v>
                </c:pt>
                <c:pt idx="1400">
                  <c:v>4.0000000000000114E-3</c:v>
                </c:pt>
                <c:pt idx="1401">
                  <c:v>4.0100000000000014E-3</c:v>
                </c:pt>
                <c:pt idx="1402">
                  <c:v>4.0200000000000001E-3</c:v>
                </c:pt>
                <c:pt idx="1403">
                  <c:v>4.0299999999999997E-3</c:v>
                </c:pt>
                <c:pt idx="1404">
                  <c:v>4.0400000000000123E-3</c:v>
                </c:pt>
                <c:pt idx="1405">
                  <c:v>4.0500000000000024E-3</c:v>
                </c:pt>
                <c:pt idx="1406">
                  <c:v>4.0600000000000002E-3</c:v>
                </c:pt>
                <c:pt idx="1407">
                  <c:v>4.0699999999999998E-3</c:v>
                </c:pt>
                <c:pt idx="1408">
                  <c:v>4.0800000000000124E-3</c:v>
                </c:pt>
                <c:pt idx="1409">
                  <c:v>4.0900000000000034E-3</c:v>
                </c:pt>
                <c:pt idx="1410">
                  <c:v>4.1000000000000003E-3</c:v>
                </c:pt>
                <c:pt idx="1411">
                  <c:v>4.1099999999999999E-3</c:v>
                </c:pt>
                <c:pt idx="1412">
                  <c:v>4.1199999999999995E-3</c:v>
                </c:pt>
                <c:pt idx="1413">
                  <c:v>4.1300000000000104E-3</c:v>
                </c:pt>
                <c:pt idx="1414">
                  <c:v>4.1400000000000013E-3</c:v>
                </c:pt>
                <c:pt idx="1415">
                  <c:v>4.15E-3</c:v>
                </c:pt>
                <c:pt idx="1416">
                  <c:v>4.1599999999999996E-3</c:v>
                </c:pt>
                <c:pt idx="1417">
                  <c:v>4.1700000000000114E-3</c:v>
                </c:pt>
                <c:pt idx="1418">
                  <c:v>4.1800000000000014E-3</c:v>
                </c:pt>
                <c:pt idx="1419">
                  <c:v>4.1900000000000001E-3</c:v>
                </c:pt>
                <c:pt idx="1420">
                  <c:v>4.1999999999999997E-3</c:v>
                </c:pt>
                <c:pt idx="1421">
                  <c:v>4.2100000000000123E-3</c:v>
                </c:pt>
                <c:pt idx="1422">
                  <c:v>4.2200000000000024E-3</c:v>
                </c:pt>
                <c:pt idx="1423">
                  <c:v>4.2300000000000124E-3</c:v>
                </c:pt>
                <c:pt idx="1424">
                  <c:v>4.2400000000000024E-3</c:v>
                </c:pt>
                <c:pt idx="1425">
                  <c:v>4.2500000000000003E-3</c:v>
                </c:pt>
                <c:pt idx="1426">
                  <c:v>4.2600000000000034E-3</c:v>
                </c:pt>
                <c:pt idx="1427">
                  <c:v>4.2700000000000134E-3</c:v>
                </c:pt>
                <c:pt idx="1428">
                  <c:v>4.2800000000000034E-3</c:v>
                </c:pt>
                <c:pt idx="1429">
                  <c:v>4.2900000000000004E-3</c:v>
                </c:pt>
                <c:pt idx="1430">
                  <c:v>4.3000000000000104E-3</c:v>
                </c:pt>
                <c:pt idx="1431">
                  <c:v>4.3100000000000013E-3</c:v>
                </c:pt>
                <c:pt idx="1432">
                  <c:v>4.3200000000000001E-3</c:v>
                </c:pt>
                <c:pt idx="1433">
                  <c:v>4.3299999999999996E-3</c:v>
                </c:pt>
                <c:pt idx="1434">
                  <c:v>4.3400000000000114E-3</c:v>
                </c:pt>
                <c:pt idx="1435">
                  <c:v>4.3500000000000014E-3</c:v>
                </c:pt>
                <c:pt idx="1436">
                  <c:v>4.3600000000000002E-3</c:v>
                </c:pt>
                <c:pt idx="1437">
                  <c:v>4.3699999999999998E-3</c:v>
                </c:pt>
                <c:pt idx="1438">
                  <c:v>4.3800000000000002E-3</c:v>
                </c:pt>
                <c:pt idx="1439">
                  <c:v>4.3900000000000024E-3</c:v>
                </c:pt>
                <c:pt idx="1440">
                  <c:v>4.4000000000000124E-3</c:v>
                </c:pt>
                <c:pt idx="1441">
                  <c:v>4.4100000000000033E-3</c:v>
                </c:pt>
                <c:pt idx="1442">
                  <c:v>4.4200000000000003E-3</c:v>
                </c:pt>
                <c:pt idx="1443">
                  <c:v>4.4300000000000199E-3</c:v>
                </c:pt>
                <c:pt idx="1444">
                  <c:v>4.4400000000000134E-3</c:v>
                </c:pt>
                <c:pt idx="1445">
                  <c:v>4.4500000000000034E-3</c:v>
                </c:pt>
                <c:pt idx="1446">
                  <c:v>4.4600000000000004E-3</c:v>
                </c:pt>
                <c:pt idx="1447">
                  <c:v>4.4700000000000217E-3</c:v>
                </c:pt>
                <c:pt idx="1448">
                  <c:v>4.4800000000000161E-3</c:v>
                </c:pt>
                <c:pt idx="1449">
                  <c:v>4.4900000000000113E-3</c:v>
                </c:pt>
                <c:pt idx="1450">
                  <c:v>4.5000000000000014E-3</c:v>
                </c:pt>
                <c:pt idx="1451">
                  <c:v>4.5100000000000001E-3</c:v>
                </c:pt>
                <c:pt idx="1452">
                  <c:v>4.5200000000000014E-3</c:v>
                </c:pt>
                <c:pt idx="1453">
                  <c:v>4.5300000000000114E-3</c:v>
                </c:pt>
                <c:pt idx="1454">
                  <c:v>4.5400000000000024E-3</c:v>
                </c:pt>
                <c:pt idx="1455">
                  <c:v>4.5500000000000002E-3</c:v>
                </c:pt>
                <c:pt idx="1456">
                  <c:v>4.5600000000000024E-3</c:v>
                </c:pt>
                <c:pt idx="1457">
                  <c:v>4.5700000000000124E-3</c:v>
                </c:pt>
                <c:pt idx="1458">
                  <c:v>4.5800000000000033E-3</c:v>
                </c:pt>
                <c:pt idx="1459">
                  <c:v>4.5900000000000003E-3</c:v>
                </c:pt>
                <c:pt idx="1460">
                  <c:v>4.6000000000000034E-3</c:v>
                </c:pt>
                <c:pt idx="1461">
                  <c:v>4.6100000000000004E-3</c:v>
                </c:pt>
                <c:pt idx="1462">
                  <c:v>4.62E-3</c:v>
                </c:pt>
                <c:pt idx="1463">
                  <c:v>4.6299999999999996E-3</c:v>
                </c:pt>
                <c:pt idx="1464">
                  <c:v>4.64E-3</c:v>
                </c:pt>
                <c:pt idx="1465">
                  <c:v>4.6500000000000014E-3</c:v>
                </c:pt>
                <c:pt idx="1466">
                  <c:v>4.6600000000000001E-3</c:v>
                </c:pt>
                <c:pt idx="1467">
                  <c:v>4.6699999999999997E-3</c:v>
                </c:pt>
                <c:pt idx="1468">
                  <c:v>4.6800000000000001E-3</c:v>
                </c:pt>
                <c:pt idx="1469">
                  <c:v>4.6900000000000023E-3</c:v>
                </c:pt>
                <c:pt idx="1470">
                  <c:v>4.7000000000000123E-3</c:v>
                </c:pt>
                <c:pt idx="1471">
                  <c:v>4.7100000000000024E-3</c:v>
                </c:pt>
                <c:pt idx="1472">
                  <c:v>4.7200000000000002E-3</c:v>
                </c:pt>
                <c:pt idx="1473">
                  <c:v>4.730000000000018E-3</c:v>
                </c:pt>
                <c:pt idx="1474">
                  <c:v>4.7400000000000124E-3</c:v>
                </c:pt>
                <c:pt idx="1475">
                  <c:v>4.7500000000000034E-3</c:v>
                </c:pt>
                <c:pt idx="1476">
                  <c:v>4.7600000000000003E-3</c:v>
                </c:pt>
                <c:pt idx="1477">
                  <c:v>4.7699999999999999E-3</c:v>
                </c:pt>
                <c:pt idx="1478">
                  <c:v>4.7800000000000134E-3</c:v>
                </c:pt>
                <c:pt idx="1479">
                  <c:v>4.7900000000000104E-3</c:v>
                </c:pt>
                <c:pt idx="1480">
                  <c:v>4.8000000000000004E-3</c:v>
                </c:pt>
                <c:pt idx="1481">
                  <c:v>4.81E-3</c:v>
                </c:pt>
                <c:pt idx="1482">
                  <c:v>4.8200000000000014E-3</c:v>
                </c:pt>
                <c:pt idx="1483">
                  <c:v>4.8300000000000114E-3</c:v>
                </c:pt>
                <c:pt idx="1484">
                  <c:v>4.8400000000000014E-3</c:v>
                </c:pt>
                <c:pt idx="1485">
                  <c:v>4.8500000000000001E-3</c:v>
                </c:pt>
                <c:pt idx="1486">
                  <c:v>4.8600000000000023E-3</c:v>
                </c:pt>
                <c:pt idx="1487">
                  <c:v>4.8700000000000123E-3</c:v>
                </c:pt>
                <c:pt idx="1488">
                  <c:v>4.8800000000000024E-3</c:v>
                </c:pt>
                <c:pt idx="1489">
                  <c:v>4.8900000000000002E-3</c:v>
                </c:pt>
                <c:pt idx="1490">
                  <c:v>4.9000000000000181E-3</c:v>
                </c:pt>
                <c:pt idx="1491">
                  <c:v>4.9100000000000124E-3</c:v>
                </c:pt>
                <c:pt idx="1492">
                  <c:v>4.9200000000000034E-3</c:v>
                </c:pt>
                <c:pt idx="1493">
                  <c:v>4.9300000000000194E-3</c:v>
                </c:pt>
                <c:pt idx="1494">
                  <c:v>4.940000000000019E-3</c:v>
                </c:pt>
                <c:pt idx="1495">
                  <c:v>4.9500000000000134E-3</c:v>
                </c:pt>
                <c:pt idx="1496">
                  <c:v>4.9600000000000104E-3</c:v>
                </c:pt>
                <c:pt idx="1497">
                  <c:v>4.9700000000000187E-3</c:v>
                </c:pt>
                <c:pt idx="1498">
                  <c:v>4.9800000000000191E-3</c:v>
                </c:pt>
                <c:pt idx="1499">
                  <c:v>4.990000000000017E-3</c:v>
                </c:pt>
                <c:pt idx="1500">
                  <c:v>5.0000000000000114E-3</c:v>
                </c:pt>
                <c:pt idx="1501">
                  <c:v>5.0100000000000014E-3</c:v>
                </c:pt>
                <c:pt idx="1502">
                  <c:v>5.0200000000000002E-3</c:v>
                </c:pt>
                <c:pt idx="1503">
                  <c:v>5.030000000000018E-3</c:v>
                </c:pt>
                <c:pt idx="1504">
                  <c:v>5.0400000000000124E-3</c:v>
                </c:pt>
                <c:pt idx="1505">
                  <c:v>5.0500000000000024E-3</c:v>
                </c:pt>
                <c:pt idx="1506">
                  <c:v>5.0600000000000003E-3</c:v>
                </c:pt>
                <c:pt idx="1507">
                  <c:v>5.0699999999999999E-3</c:v>
                </c:pt>
                <c:pt idx="1508">
                  <c:v>5.0800000000000133E-3</c:v>
                </c:pt>
                <c:pt idx="1509">
                  <c:v>5.0900000000000034E-3</c:v>
                </c:pt>
                <c:pt idx="1510">
                  <c:v>5.1000000000000004E-3</c:v>
                </c:pt>
                <c:pt idx="1511">
                  <c:v>5.11E-3</c:v>
                </c:pt>
                <c:pt idx="1512">
                  <c:v>5.1200000000000004E-3</c:v>
                </c:pt>
                <c:pt idx="1513">
                  <c:v>5.1300000000000104E-3</c:v>
                </c:pt>
                <c:pt idx="1514">
                  <c:v>5.1400000000000013E-3</c:v>
                </c:pt>
                <c:pt idx="1515">
                  <c:v>5.1500000000000001E-3</c:v>
                </c:pt>
                <c:pt idx="1516">
                  <c:v>5.1600000000000014E-3</c:v>
                </c:pt>
                <c:pt idx="1517">
                  <c:v>5.1700000000000114E-3</c:v>
                </c:pt>
                <c:pt idx="1518">
                  <c:v>5.1800000000000014E-3</c:v>
                </c:pt>
                <c:pt idx="1519">
                  <c:v>5.1900000000000002E-3</c:v>
                </c:pt>
                <c:pt idx="1520">
                  <c:v>5.1999999999999998E-3</c:v>
                </c:pt>
                <c:pt idx="1521">
                  <c:v>5.2100000000000124E-3</c:v>
                </c:pt>
                <c:pt idx="1522">
                  <c:v>5.2200000000000024E-3</c:v>
                </c:pt>
                <c:pt idx="1523">
                  <c:v>5.2300000000000124E-3</c:v>
                </c:pt>
                <c:pt idx="1524">
                  <c:v>5.2400000000000033E-3</c:v>
                </c:pt>
                <c:pt idx="1525">
                  <c:v>5.2500000000000133E-3</c:v>
                </c:pt>
                <c:pt idx="1526">
                  <c:v>5.2600000000000034E-3</c:v>
                </c:pt>
                <c:pt idx="1527">
                  <c:v>5.2700000000000134E-3</c:v>
                </c:pt>
                <c:pt idx="1528">
                  <c:v>5.2800000000000034E-3</c:v>
                </c:pt>
                <c:pt idx="1529">
                  <c:v>5.2900000000000134E-3</c:v>
                </c:pt>
                <c:pt idx="1530">
                  <c:v>5.3000000000000104E-3</c:v>
                </c:pt>
                <c:pt idx="1531">
                  <c:v>5.3100000000000014E-3</c:v>
                </c:pt>
                <c:pt idx="1532">
                  <c:v>5.3200000000000001E-3</c:v>
                </c:pt>
                <c:pt idx="1533">
                  <c:v>5.3299999999999997E-3</c:v>
                </c:pt>
                <c:pt idx="1534">
                  <c:v>5.3400000000000114E-3</c:v>
                </c:pt>
                <c:pt idx="1535">
                  <c:v>5.3500000000000023E-3</c:v>
                </c:pt>
                <c:pt idx="1536">
                  <c:v>5.3600000000000002E-3</c:v>
                </c:pt>
                <c:pt idx="1537">
                  <c:v>5.3699999999999998E-3</c:v>
                </c:pt>
                <c:pt idx="1538">
                  <c:v>5.3800000000000124E-3</c:v>
                </c:pt>
                <c:pt idx="1539">
                  <c:v>5.3900000000000024E-3</c:v>
                </c:pt>
                <c:pt idx="1540">
                  <c:v>5.4000000000000124E-3</c:v>
                </c:pt>
                <c:pt idx="1541">
                  <c:v>5.4100000000000033E-3</c:v>
                </c:pt>
                <c:pt idx="1542">
                  <c:v>5.4200000000000133E-3</c:v>
                </c:pt>
                <c:pt idx="1543">
                  <c:v>5.4300000000000199E-3</c:v>
                </c:pt>
                <c:pt idx="1544">
                  <c:v>5.4400000000000134E-3</c:v>
                </c:pt>
                <c:pt idx="1545">
                  <c:v>5.4500000000000147E-3</c:v>
                </c:pt>
                <c:pt idx="1546">
                  <c:v>5.4600000000000004E-3</c:v>
                </c:pt>
                <c:pt idx="1547">
                  <c:v>5.4700000000000217E-3</c:v>
                </c:pt>
                <c:pt idx="1548">
                  <c:v>5.4800000000000161E-3</c:v>
                </c:pt>
                <c:pt idx="1549">
                  <c:v>5.4900000000000114E-3</c:v>
                </c:pt>
                <c:pt idx="1550">
                  <c:v>5.5000000000000014E-3</c:v>
                </c:pt>
                <c:pt idx="1551">
                  <c:v>5.5100000000000114E-3</c:v>
                </c:pt>
                <c:pt idx="1552">
                  <c:v>5.5200000000000023E-3</c:v>
                </c:pt>
                <c:pt idx="1553">
                  <c:v>5.5300000000000123E-3</c:v>
                </c:pt>
                <c:pt idx="1554">
                  <c:v>5.5400000000000024E-3</c:v>
                </c:pt>
                <c:pt idx="1555">
                  <c:v>5.5500000000000124E-3</c:v>
                </c:pt>
                <c:pt idx="1556">
                  <c:v>5.5600000000000024E-3</c:v>
                </c:pt>
                <c:pt idx="1557">
                  <c:v>5.5700000000000124E-3</c:v>
                </c:pt>
                <c:pt idx="1558">
                  <c:v>5.5800000000000034E-3</c:v>
                </c:pt>
                <c:pt idx="1559">
                  <c:v>5.5900000000000134E-3</c:v>
                </c:pt>
                <c:pt idx="1560">
                  <c:v>5.6000000000000034E-3</c:v>
                </c:pt>
                <c:pt idx="1561">
                  <c:v>5.6100000000000004E-3</c:v>
                </c:pt>
                <c:pt idx="1562">
                  <c:v>5.62E-3</c:v>
                </c:pt>
                <c:pt idx="1563">
                  <c:v>5.6299999999999996E-3</c:v>
                </c:pt>
                <c:pt idx="1564">
                  <c:v>5.6400000000000113E-3</c:v>
                </c:pt>
                <c:pt idx="1565">
                  <c:v>5.6500000000000014E-3</c:v>
                </c:pt>
                <c:pt idx="1566">
                  <c:v>5.6600000000000001E-3</c:v>
                </c:pt>
                <c:pt idx="1567">
                  <c:v>5.6699999999999997E-3</c:v>
                </c:pt>
                <c:pt idx="1568">
                  <c:v>5.6800000000000114E-3</c:v>
                </c:pt>
                <c:pt idx="1569">
                  <c:v>5.6900000000000023E-3</c:v>
                </c:pt>
                <c:pt idx="1570">
                  <c:v>5.7000000000000123E-3</c:v>
                </c:pt>
                <c:pt idx="1571">
                  <c:v>5.7100000000000024E-3</c:v>
                </c:pt>
                <c:pt idx="1572">
                  <c:v>5.7200000000000124E-3</c:v>
                </c:pt>
                <c:pt idx="1573">
                  <c:v>5.7300000000000189E-3</c:v>
                </c:pt>
                <c:pt idx="1574">
                  <c:v>5.7400000000000133E-3</c:v>
                </c:pt>
                <c:pt idx="1575">
                  <c:v>5.7500000000000034E-3</c:v>
                </c:pt>
                <c:pt idx="1576">
                  <c:v>5.7600000000000004E-3</c:v>
                </c:pt>
                <c:pt idx="1577">
                  <c:v>5.7700000000000199E-3</c:v>
                </c:pt>
                <c:pt idx="1578">
                  <c:v>5.7800000000000134E-3</c:v>
                </c:pt>
                <c:pt idx="1579">
                  <c:v>5.7900000000000104E-3</c:v>
                </c:pt>
                <c:pt idx="1580">
                  <c:v>5.8000000000000013E-3</c:v>
                </c:pt>
                <c:pt idx="1581">
                  <c:v>5.8100000000000113E-3</c:v>
                </c:pt>
                <c:pt idx="1582">
                  <c:v>5.8200000000000014E-3</c:v>
                </c:pt>
                <c:pt idx="1583">
                  <c:v>5.8300000000000114E-3</c:v>
                </c:pt>
                <c:pt idx="1584">
                  <c:v>5.8400000000000014E-3</c:v>
                </c:pt>
                <c:pt idx="1585">
                  <c:v>5.8500000000000114E-3</c:v>
                </c:pt>
                <c:pt idx="1586">
                  <c:v>5.8600000000000024E-3</c:v>
                </c:pt>
                <c:pt idx="1587">
                  <c:v>5.8700000000000124E-3</c:v>
                </c:pt>
                <c:pt idx="1588">
                  <c:v>5.8800000000000024E-3</c:v>
                </c:pt>
                <c:pt idx="1589">
                  <c:v>5.8900000000000003E-3</c:v>
                </c:pt>
                <c:pt idx="1590">
                  <c:v>5.9000000000000189E-3</c:v>
                </c:pt>
                <c:pt idx="1591">
                  <c:v>5.9100000000000133E-3</c:v>
                </c:pt>
                <c:pt idx="1592">
                  <c:v>5.9200000000000034E-3</c:v>
                </c:pt>
                <c:pt idx="1593">
                  <c:v>5.9300000000000247E-3</c:v>
                </c:pt>
                <c:pt idx="1594">
                  <c:v>5.9400000000000199E-3</c:v>
                </c:pt>
                <c:pt idx="1595">
                  <c:v>5.9500000000000134E-3</c:v>
                </c:pt>
                <c:pt idx="1596">
                  <c:v>5.9600000000000104E-3</c:v>
                </c:pt>
                <c:pt idx="1597">
                  <c:v>5.9700000000000248E-3</c:v>
                </c:pt>
                <c:pt idx="1598">
                  <c:v>5.9800000000000235E-3</c:v>
                </c:pt>
                <c:pt idx="1599">
                  <c:v>5.990000000000017E-3</c:v>
                </c:pt>
                <c:pt idx="1600">
                  <c:v>6.0000000000000114E-3</c:v>
                </c:pt>
                <c:pt idx="1601">
                  <c:v>6.0100000000000023E-3</c:v>
                </c:pt>
                <c:pt idx="1602">
                  <c:v>6.0200000000000002E-3</c:v>
                </c:pt>
                <c:pt idx="1603">
                  <c:v>6.030000000000018E-3</c:v>
                </c:pt>
                <c:pt idx="1604">
                  <c:v>6.0400000000000124E-3</c:v>
                </c:pt>
                <c:pt idx="1605">
                  <c:v>6.0500000000000024E-3</c:v>
                </c:pt>
                <c:pt idx="1606">
                  <c:v>6.0600000000000003E-3</c:v>
                </c:pt>
                <c:pt idx="1607">
                  <c:v>6.070000000000019E-3</c:v>
                </c:pt>
                <c:pt idx="1608">
                  <c:v>6.0800000000000133E-3</c:v>
                </c:pt>
                <c:pt idx="1609">
                  <c:v>6.0900000000000034E-3</c:v>
                </c:pt>
                <c:pt idx="1610">
                  <c:v>6.1000000000000004E-3</c:v>
                </c:pt>
                <c:pt idx="1611">
                  <c:v>6.1100000000000034E-3</c:v>
                </c:pt>
                <c:pt idx="1612">
                  <c:v>6.1200000000000004E-3</c:v>
                </c:pt>
                <c:pt idx="1613">
                  <c:v>6.1300000000000104E-3</c:v>
                </c:pt>
                <c:pt idx="1614">
                  <c:v>6.1400000000000014E-3</c:v>
                </c:pt>
                <c:pt idx="1615">
                  <c:v>6.1500000000000001E-3</c:v>
                </c:pt>
                <c:pt idx="1616">
                  <c:v>6.1600000000000014E-3</c:v>
                </c:pt>
                <c:pt idx="1617">
                  <c:v>6.1700000000000114E-3</c:v>
                </c:pt>
                <c:pt idx="1618">
                  <c:v>6.1800000000000023E-3</c:v>
                </c:pt>
                <c:pt idx="1619">
                  <c:v>6.1900000000000002E-3</c:v>
                </c:pt>
                <c:pt idx="1620">
                  <c:v>6.200000000000018E-3</c:v>
                </c:pt>
                <c:pt idx="1621">
                  <c:v>6.2100000000000124E-3</c:v>
                </c:pt>
                <c:pt idx="1622">
                  <c:v>6.2200000000000024E-3</c:v>
                </c:pt>
                <c:pt idx="1623">
                  <c:v>6.230000000000022E-3</c:v>
                </c:pt>
                <c:pt idx="1624">
                  <c:v>6.240000000000019E-3</c:v>
                </c:pt>
                <c:pt idx="1625">
                  <c:v>6.2500000000000134E-3</c:v>
                </c:pt>
                <c:pt idx="1626">
                  <c:v>6.2600000000000034E-3</c:v>
                </c:pt>
                <c:pt idx="1627">
                  <c:v>6.270000000000023E-3</c:v>
                </c:pt>
                <c:pt idx="1628">
                  <c:v>6.2800000000000208E-3</c:v>
                </c:pt>
                <c:pt idx="1629">
                  <c:v>6.2900000000000161E-3</c:v>
                </c:pt>
                <c:pt idx="1630">
                  <c:v>6.3000000000000113E-3</c:v>
                </c:pt>
                <c:pt idx="1631">
                  <c:v>6.3100000000000014E-3</c:v>
                </c:pt>
                <c:pt idx="1632">
                  <c:v>6.3200000000000001E-3</c:v>
                </c:pt>
                <c:pt idx="1633">
                  <c:v>6.330000000000017E-3</c:v>
                </c:pt>
                <c:pt idx="1634">
                  <c:v>6.3400000000000114E-3</c:v>
                </c:pt>
                <c:pt idx="1635">
                  <c:v>6.3500000000000023E-3</c:v>
                </c:pt>
                <c:pt idx="1636">
                  <c:v>6.3600000000000002E-3</c:v>
                </c:pt>
                <c:pt idx="1637">
                  <c:v>6.370000000000018E-3</c:v>
                </c:pt>
                <c:pt idx="1638">
                  <c:v>6.3800000000000124E-3</c:v>
                </c:pt>
                <c:pt idx="1639">
                  <c:v>6.3900000000000024E-3</c:v>
                </c:pt>
                <c:pt idx="1640">
                  <c:v>6.4000000000000203E-3</c:v>
                </c:pt>
                <c:pt idx="1641">
                  <c:v>6.410000000000019E-3</c:v>
                </c:pt>
                <c:pt idx="1642">
                  <c:v>6.4200000000000134E-3</c:v>
                </c:pt>
                <c:pt idx="1643">
                  <c:v>6.4300000000000199E-3</c:v>
                </c:pt>
                <c:pt idx="1644">
                  <c:v>6.4400000000000212E-3</c:v>
                </c:pt>
                <c:pt idx="1645">
                  <c:v>6.45000000000002E-3</c:v>
                </c:pt>
                <c:pt idx="1646">
                  <c:v>6.4600000000000161E-3</c:v>
                </c:pt>
                <c:pt idx="1647">
                  <c:v>6.4700000000000243E-3</c:v>
                </c:pt>
                <c:pt idx="1648">
                  <c:v>6.4800000000000205E-3</c:v>
                </c:pt>
                <c:pt idx="1649">
                  <c:v>6.4900000000000201E-3</c:v>
                </c:pt>
                <c:pt idx="1650">
                  <c:v>6.500000000000017E-3</c:v>
                </c:pt>
                <c:pt idx="1651">
                  <c:v>6.5100000000000114E-3</c:v>
                </c:pt>
                <c:pt idx="1652">
                  <c:v>6.5200000000000024E-3</c:v>
                </c:pt>
                <c:pt idx="1653">
                  <c:v>6.5300000000000202E-3</c:v>
                </c:pt>
                <c:pt idx="1654">
                  <c:v>6.5400000000000189E-3</c:v>
                </c:pt>
                <c:pt idx="1655">
                  <c:v>6.5500000000000124E-3</c:v>
                </c:pt>
                <c:pt idx="1656">
                  <c:v>6.5600000000000033E-3</c:v>
                </c:pt>
                <c:pt idx="1657">
                  <c:v>6.5700000000000194E-3</c:v>
                </c:pt>
                <c:pt idx="1658">
                  <c:v>6.580000000000019E-3</c:v>
                </c:pt>
                <c:pt idx="1659">
                  <c:v>6.5900000000000134E-3</c:v>
                </c:pt>
                <c:pt idx="1660">
                  <c:v>6.6000000000000034E-3</c:v>
                </c:pt>
                <c:pt idx="1661">
                  <c:v>6.6100000000000004E-3</c:v>
                </c:pt>
                <c:pt idx="1662">
                  <c:v>6.62E-3</c:v>
                </c:pt>
                <c:pt idx="1663">
                  <c:v>6.6300000000000161E-3</c:v>
                </c:pt>
                <c:pt idx="1664">
                  <c:v>6.6400000000000113E-3</c:v>
                </c:pt>
                <c:pt idx="1665">
                  <c:v>6.6500000000000014E-3</c:v>
                </c:pt>
                <c:pt idx="1666">
                  <c:v>6.6600000000000001E-3</c:v>
                </c:pt>
                <c:pt idx="1667">
                  <c:v>6.6700000000000179E-3</c:v>
                </c:pt>
                <c:pt idx="1668">
                  <c:v>6.6800000000000114E-3</c:v>
                </c:pt>
                <c:pt idx="1669">
                  <c:v>6.6900000000000024E-3</c:v>
                </c:pt>
                <c:pt idx="1670">
                  <c:v>6.7000000000000176E-3</c:v>
                </c:pt>
                <c:pt idx="1671">
                  <c:v>6.710000000000018E-3</c:v>
                </c:pt>
                <c:pt idx="1672">
                  <c:v>6.7200000000000124E-3</c:v>
                </c:pt>
                <c:pt idx="1673">
                  <c:v>6.730000000000019E-3</c:v>
                </c:pt>
                <c:pt idx="1674">
                  <c:v>6.7400000000000133E-3</c:v>
                </c:pt>
                <c:pt idx="1675">
                  <c:v>6.7500000000000034E-3</c:v>
                </c:pt>
                <c:pt idx="1676">
                  <c:v>6.7600000000000134E-3</c:v>
                </c:pt>
                <c:pt idx="1677">
                  <c:v>6.7700000000000208E-3</c:v>
                </c:pt>
                <c:pt idx="1678">
                  <c:v>6.7800000000000134E-3</c:v>
                </c:pt>
                <c:pt idx="1679">
                  <c:v>6.7900000000000165E-3</c:v>
                </c:pt>
                <c:pt idx="1680">
                  <c:v>6.8000000000000161E-3</c:v>
                </c:pt>
                <c:pt idx="1681">
                  <c:v>6.8100000000000114E-3</c:v>
                </c:pt>
                <c:pt idx="1682">
                  <c:v>6.8200000000000014E-3</c:v>
                </c:pt>
                <c:pt idx="1683">
                  <c:v>6.8300000000000175E-3</c:v>
                </c:pt>
                <c:pt idx="1684">
                  <c:v>6.8400000000000179E-3</c:v>
                </c:pt>
                <c:pt idx="1685">
                  <c:v>6.8500000000000123E-3</c:v>
                </c:pt>
                <c:pt idx="1686">
                  <c:v>6.8600000000000024E-3</c:v>
                </c:pt>
                <c:pt idx="1687">
                  <c:v>6.8700000000000124E-3</c:v>
                </c:pt>
                <c:pt idx="1688">
                  <c:v>6.8800000000000024E-3</c:v>
                </c:pt>
                <c:pt idx="1689">
                  <c:v>6.8900000000000124E-3</c:v>
                </c:pt>
                <c:pt idx="1690">
                  <c:v>6.900000000000019E-3</c:v>
                </c:pt>
                <c:pt idx="1691">
                  <c:v>6.9100000000000134E-3</c:v>
                </c:pt>
                <c:pt idx="1692">
                  <c:v>6.9200000000000034E-3</c:v>
                </c:pt>
                <c:pt idx="1693">
                  <c:v>6.930000000000029E-3</c:v>
                </c:pt>
                <c:pt idx="1694">
                  <c:v>6.9400000000000208E-3</c:v>
                </c:pt>
                <c:pt idx="1695">
                  <c:v>6.9500000000000161E-3</c:v>
                </c:pt>
                <c:pt idx="1696">
                  <c:v>6.9600000000000148E-3</c:v>
                </c:pt>
                <c:pt idx="1697">
                  <c:v>6.9700000000000291E-3</c:v>
                </c:pt>
                <c:pt idx="1698">
                  <c:v>6.9800000000000235E-3</c:v>
                </c:pt>
                <c:pt idx="1699">
                  <c:v>6.990000000000017E-3</c:v>
                </c:pt>
                <c:pt idx="1700">
                  <c:v>7.0000000000000114E-3</c:v>
                </c:pt>
                <c:pt idx="1701">
                  <c:v>7.0100000000000023E-3</c:v>
                </c:pt>
                <c:pt idx="1702">
                  <c:v>7.0200000000000123E-3</c:v>
                </c:pt>
                <c:pt idx="1703">
                  <c:v>7.030000000000018E-3</c:v>
                </c:pt>
                <c:pt idx="1704">
                  <c:v>7.0400000000000124E-3</c:v>
                </c:pt>
                <c:pt idx="1705">
                  <c:v>7.0500000000000024E-3</c:v>
                </c:pt>
                <c:pt idx="1706">
                  <c:v>7.0600000000000124E-3</c:v>
                </c:pt>
                <c:pt idx="1707">
                  <c:v>7.070000000000019E-3</c:v>
                </c:pt>
                <c:pt idx="1708">
                  <c:v>7.0800000000000134E-3</c:v>
                </c:pt>
                <c:pt idx="1709">
                  <c:v>7.0900000000000034E-3</c:v>
                </c:pt>
                <c:pt idx="1710">
                  <c:v>7.1000000000000004E-3</c:v>
                </c:pt>
                <c:pt idx="1711">
                  <c:v>7.1100000000000104E-3</c:v>
                </c:pt>
                <c:pt idx="1712">
                  <c:v>7.1200000000000013E-3</c:v>
                </c:pt>
                <c:pt idx="1713">
                  <c:v>7.1300000000000113E-3</c:v>
                </c:pt>
                <c:pt idx="1714">
                  <c:v>7.1400000000000014E-3</c:v>
                </c:pt>
                <c:pt idx="1715">
                  <c:v>7.1500000000000114E-3</c:v>
                </c:pt>
                <c:pt idx="1716">
                  <c:v>7.1600000000000014E-3</c:v>
                </c:pt>
                <c:pt idx="1717">
                  <c:v>7.1700000000000114E-3</c:v>
                </c:pt>
                <c:pt idx="1718">
                  <c:v>7.1800000000000024E-3</c:v>
                </c:pt>
                <c:pt idx="1719">
                  <c:v>7.1900000000000124E-3</c:v>
                </c:pt>
                <c:pt idx="1720">
                  <c:v>7.200000000000018E-3</c:v>
                </c:pt>
                <c:pt idx="1721">
                  <c:v>7.2100000000000124E-3</c:v>
                </c:pt>
                <c:pt idx="1722">
                  <c:v>7.2200000000000033E-3</c:v>
                </c:pt>
                <c:pt idx="1723">
                  <c:v>7.2300000000000281E-3</c:v>
                </c:pt>
                <c:pt idx="1724">
                  <c:v>7.240000000000019E-3</c:v>
                </c:pt>
                <c:pt idx="1725">
                  <c:v>7.2500000000000134E-3</c:v>
                </c:pt>
                <c:pt idx="1726">
                  <c:v>7.2600000000000034E-3</c:v>
                </c:pt>
                <c:pt idx="1727">
                  <c:v>7.2700000000000273E-3</c:v>
                </c:pt>
                <c:pt idx="1728">
                  <c:v>7.2800000000000217E-3</c:v>
                </c:pt>
                <c:pt idx="1729">
                  <c:v>7.2900000000000161E-3</c:v>
                </c:pt>
                <c:pt idx="1730">
                  <c:v>7.3000000000000113E-3</c:v>
                </c:pt>
                <c:pt idx="1731">
                  <c:v>7.3100000000000014E-3</c:v>
                </c:pt>
                <c:pt idx="1732">
                  <c:v>7.3200000000000114E-3</c:v>
                </c:pt>
                <c:pt idx="1733">
                  <c:v>7.3300000000000179E-3</c:v>
                </c:pt>
                <c:pt idx="1734">
                  <c:v>7.3400000000000114E-3</c:v>
                </c:pt>
                <c:pt idx="1735">
                  <c:v>7.3500000000000024E-3</c:v>
                </c:pt>
                <c:pt idx="1736">
                  <c:v>7.3600000000000124E-3</c:v>
                </c:pt>
                <c:pt idx="1737">
                  <c:v>7.370000000000018E-3</c:v>
                </c:pt>
                <c:pt idx="1738">
                  <c:v>7.3800000000000124E-3</c:v>
                </c:pt>
                <c:pt idx="1739">
                  <c:v>7.3900000000000033E-3</c:v>
                </c:pt>
                <c:pt idx="1740">
                  <c:v>7.4000000000000255E-3</c:v>
                </c:pt>
                <c:pt idx="1741">
                  <c:v>7.4100000000000199E-3</c:v>
                </c:pt>
                <c:pt idx="1742">
                  <c:v>7.4200000000000134E-3</c:v>
                </c:pt>
                <c:pt idx="1743">
                  <c:v>7.4300000000000269E-3</c:v>
                </c:pt>
                <c:pt idx="1744">
                  <c:v>7.4400000000000247E-3</c:v>
                </c:pt>
                <c:pt idx="1745">
                  <c:v>7.4500000000000217E-3</c:v>
                </c:pt>
                <c:pt idx="1746">
                  <c:v>7.4600000000000161E-3</c:v>
                </c:pt>
                <c:pt idx="1747">
                  <c:v>7.4700000000000304E-3</c:v>
                </c:pt>
                <c:pt idx="1748">
                  <c:v>7.4800000000000274E-3</c:v>
                </c:pt>
                <c:pt idx="1749">
                  <c:v>7.4900000000000253E-3</c:v>
                </c:pt>
                <c:pt idx="1750">
                  <c:v>7.5000000000000188E-3</c:v>
                </c:pt>
                <c:pt idx="1751">
                  <c:v>7.5100000000000123E-3</c:v>
                </c:pt>
                <c:pt idx="1752">
                  <c:v>7.5200000000000024E-3</c:v>
                </c:pt>
                <c:pt idx="1753">
                  <c:v>7.5300000000000237E-3</c:v>
                </c:pt>
                <c:pt idx="1754">
                  <c:v>7.5400000000000189E-3</c:v>
                </c:pt>
                <c:pt idx="1755">
                  <c:v>7.5500000000000124E-3</c:v>
                </c:pt>
                <c:pt idx="1756">
                  <c:v>7.5600000000000033E-3</c:v>
                </c:pt>
                <c:pt idx="1757">
                  <c:v>7.5700000000000238E-3</c:v>
                </c:pt>
                <c:pt idx="1758">
                  <c:v>7.5800000000000199E-3</c:v>
                </c:pt>
                <c:pt idx="1759">
                  <c:v>7.5900000000000134E-3</c:v>
                </c:pt>
                <c:pt idx="1760">
                  <c:v>7.6000000000000104E-3</c:v>
                </c:pt>
                <c:pt idx="1761">
                  <c:v>7.6100000000000004E-3</c:v>
                </c:pt>
                <c:pt idx="1762">
                  <c:v>7.6200000000000104E-3</c:v>
                </c:pt>
                <c:pt idx="1763">
                  <c:v>7.6300000000000161E-3</c:v>
                </c:pt>
                <c:pt idx="1764">
                  <c:v>7.6400000000000114E-3</c:v>
                </c:pt>
                <c:pt idx="1765">
                  <c:v>7.6500000000000014E-3</c:v>
                </c:pt>
                <c:pt idx="1766">
                  <c:v>7.6600000000000001E-3</c:v>
                </c:pt>
                <c:pt idx="1767">
                  <c:v>7.6700000000000179E-3</c:v>
                </c:pt>
                <c:pt idx="1768">
                  <c:v>7.6800000000000123E-3</c:v>
                </c:pt>
                <c:pt idx="1769">
                  <c:v>7.6900000000000024E-3</c:v>
                </c:pt>
                <c:pt idx="1770">
                  <c:v>7.7000000000000219E-3</c:v>
                </c:pt>
                <c:pt idx="1771">
                  <c:v>7.7100000000000189E-3</c:v>
                </c:pt>
                <c:pt idx="1772">
                  <c:v>7.7200000000000124E-3</c:v>
                </c:pt>
                <c:pt idx="1773">
                  <c:v>7.7300000000000233E-3</c:v>
                </c:pt>
                <c:pt idx="1774">
                  <c:v>7.740000000000022E-3</c:v>
                </c:pt>
                <c:pt idx="1775">
                  <c:v>7.7500000000000199E-3</c:v>
                </c:pt>
                <c:pt idx="1776">
                  <c:v>7.7600000000000134E-3</c:v>
                </c:pt>
                <c:pt idx="1777">
                  <c:v>7.7700000000000243E-3</c:v>
                </c:pt>
                <c:pt idx="1778">
                  <c:v>7.7800000000000221E-3</c:v>
                </c:pt>
                <c:pt idx="1779">
                  <c:v>7.7900000000000217E-3</c:v>
                </c:pt>
                <c:pt idx="1780">
                  <c:v>7.8000000000000161E-3</c:v>
                </c:pt>
                <c:pt idx="1781">
                  <c:v>7.8100000000000114E-3</c:v>
                </c:pt>
                <c:pt idx="1782">
                  <c:v>7.8200000000000023E-3</c:v>
                </c:pt>
                <c:pt idx="1783">
                  <c:v>7.8300000000000123E-3</c:v>
                </c:pt>
                <c:pt idx="1784">
                  <c:v>7.8400000000000032E-3</c:v>
                </c:pt>
                <c:pt idx="1785">
                  <c:v>7.8499999999999993E-3</c:v>
                </c:pt>
                <c:pt idx="1786">
                  <c:v>7.8600000000000024E-3</c:v>
                </c:pt>
                <c:pt idx="1787">
                  <c:v>7.8700000000000124E-3</c:v>
                </c:pt>
                <c:pt idx="1788">
                  <c:v>7.8800000000000033E-3</c:v>
                </c:pt>
                <c:pt idx="1789">
                  <c:v>7.8899999999999994E-3</c:v>
                </c:pt>
                <c:pt idx="1790">
                  <c:v>7.9000000000000285E-3</c:v>
                </c:pt>
                <c:pt idx="1791">
                  <c:v>7.9100000000000194E-3</c:v>
                </c:pt>
                <c:pt idx="1792">
                  <c:v>7.9200000000000034E-3</c:v>
                </c:pt>
                <c:pt idx="1793">
                  <c:v>7.930000000000029E-3</c:v>
                </c:pt>
                <c:pt idx="1794">
                  <c:v>7.9400000000000269E-3</c:v>
                </c:pt>
                <c:pt idx="1795">
                  <c:v>7.9500000000000282E-3</c:v>
                </c:pt>
                <c:pt idx="1796">
                  <c:v>7.9600000000000122E-3</c:v>
                </c:pt>
                <c:pt idx="1797">
                  <c:v>7.9700000000000309E-3</c:v>
                </c:pt>
                <c:pt idx="1798">
                  <c:v>7.9800000000000287E-3</c:v>
                </c:pt>
                <c:pt idx="1799">
                  <c:v>7.9900000000000283E-3</c:v>
                </c:pt>
                <c:pt idx="1800">
                  <c:v>8.0000000000000227E-3</c:v>
                </c:pt>
                <c:pt idx="1801">
                  <c:v>8.0100000000000067E-3</c:v>
                </c:pt>
                <c:pt idx="1802">
                  <c:v>8.0200000000000028E-3</c:v>
                </c:pt>
                <c:pt idx="1803">
                  <c:v>8.0300000000000007E-3</c:v>
                </c:pt>
                <c:pt idx="1804">
                  <c:v>8.0400000000000003E-3</c:v>
                </c:pt>
                <c:pt idx="1805">
                  <c:v>8.0500000000000068E-3</c:v>
                </c:pt>
                <c:pt idx="1806">
                  <c:v>8.0600000000000047E-3</c:v>
                </c:pt>
                <c:pt idx="1807">
                  <c:v>8.0700000000000008E-3</c:v>
                </c:pt>
                <c:pt idx="1808">
                  <c:v>8.0800000000000247E-3</c:v>
                </c:pt>
                <c:pt idx="1809">
                  <c:v>8.0900000000000208E-3</c:v>
                </c:pt>
                <c:pt idx="1810">
                  <c:v>8.1000000000000048E-3</c:v>
                </c:pt>
                <c:pt idx="1811">
                  <c:v>8.1100000000000026E-3</c:v>
                </c:pt>
                <c:pt idx="1812">
                  <c:v>8.1200000000000005E-3</c:v>
                </c:pt>
                <c:pt idx="1813">
                  <c:v>8.1300000000000001E-3</c:v>
                </c:pt>
                <c:pt idx="1814">
                  <c:v>8.1400000000000014E-3</c:v>
                </c:pt>
                <c:pt idx="1815">
                  <c:v>8.1500000000000027E-3</c:v>
                </c:pt>
                <c:pt idx="1816">
                  <c:v>8.1600000000000266E-3</c:v>
                </c:pt>
                <c:pt idx="1817">
                  <c:v>8.1700000000000227E-3</c:v>
                </c:pt>
                <c:pt idx="1818">
                  <c:v>8.1800000000000067E-3</c:v>
                </c:pt>
                <c:pt idx="1819">
                  <c:v>8.1900000000000028E-3</c:v>
                </c:pt>
                <c:pt idx="1820">
                  <c:v>8.2000000000000007E-3</c:v>
                </c:pt>
                <c:pt idx="1821">
                  <c:v>8.2100000000000003E-3</c:v>
                </c:pt>
                <c:pt idx="1822">
                  <c:v>8.2200000000000033E-3</c:v>
                </c:pt>
                <c:pt idx="1823">
                  <c:v>8.2300000000000012E-3</c:v>
                </c:pt>
                <c:pt idx="1824">
                  <c:v>8.2400000000000008E-3</c:v>
                </c:pt>
                <c:pt idx="1825">
                  <c:v>8.2500000000000247E-3</c:v>
                </c:pt>
                <c:pt idx="1826">
                  <c:v>8.2600000000000208E-3</c:v>
                </c:pt>
                <c:pt idx="1827">
                  <c:v>8.2700000000000048E-3</c:v>
                </c:pt>
                <c:pt idx="1828">
                  <c:v>8.2800000000000026E-3</c:v>
                </c:pt>
                <c:pt idx="1829">
                  <c:v>8.2900000000000005E-3</c:v>
                </c:pt>
                <c:pt idx="1830">
                  <c:v>8.3000000000000226E-3</c:v>
                </c:pt>
                <c:pt idx="1831">
                  <c:v>8.3100000000000066E-3</c:v>
                </c:pt>
                <c:pt idx="1832">
                  <c:v>8.3200000000000027E-3</c:v>
                </c:pt>
                <c:pt idx="1833">
                  <c:v>8.3300000000000006E-3</c:v>
                </c:pt>
                <c:pt idx="1834">
                  <c:v>8.3400000000000227E-3</c:v>
                </c:pt>
                <c:pt idx="1835">
                  <c:v>8.3500000000000414E-3</c:v>
                </c:pt>
                <c:pt idx="1836">
                  <c:v>8.360000000000041E-3</c:v>
                </c:pt>
                <c:pt idx="1837">
                  <c:v>8.3700000000000267E-3</c:v>
                </c:pt>
                <c:pt idx="1838">
                  <c:v>8.3800000000000228E-3</c:v>
                </c:pt>
                <c:pt idx="1839">
                  <c:v>8.3900000000000068E-3</c:v>
                </c:pt>
                <c:pt idx="1840">
                  <c:v>8.4000000000000047E-3</c:v>
                </c:pt>
                <c:pt idx="1841">
                  <c:v>8.4100000000000008E-3</c:v>
                </c:pt>
                <c:pt idx="1842">
                  <c:v>8.4200000000000247E-3</c:v>
                </c:pt>
                <c:pt idx="1843">
                  <c:v>8.4300000000000208E-3</c:v>
                </c:pt>
                <c:pt idx="1844">
                  <c:v>8.4400000000000048E-3</c:v>
                </c:pt>
                <c:pt idx="1845">
                  <c:v>8.4500000000000339E-3</c:v>
                </c:pt>
                <c:pt idx="1846">
                  <c:v>8.4600000000000248E-3</c:v>
                </c:pt>
                <c:pt idx="1847">
                  <c:v>8.4700000000000226E-3</c:v>
                </c:pt>
                <c:pt idx="1848">
                  <c:v>8.4800000000000066E-3</c:v>
                </c:pt>
                <c:pt idx="1849">
                  <c:v>8.4900000000000028E-3</c:v>
                </c:pt>
                <c:pt idx="1850">
                  <c:v>8.5000000000000006E-3</c:v>
                </c:pt>
                <c:pt idx="1851">
                  <c:v>8.5100000000000228E-3</c:v>
                </c:pt>
                <c:pt idx="1852">
                  <c:v>8.5200000000000067E-3</c:v>
                </c:pt>
                <c:pt idx="1853">
                  <c:v>8.5300000000000046E-3</c:v>
                </c:pt>
                <c:pt idx="1854">
                  <c:v>8.5400000000000007E-3</c:v>
                </c:pt>
                <c:pt idx="1855">
                  <c:v>8.5500000000000246E-3</c:v>
                </c:pt>
                <c:pt idx="1856">
                  <c:v>8.5600000000000068E-3</c:v>
                </c:pt>
                <c:pt idx="1857">
                  <c:v>8.5700000000000047E-3</c:v>
                </c:pt>
                <c:pt idx="1858">
                  <c:v>8.5800000000000008E-3</c:v>
                </c:pt>
                <c:pt idx="1859">
                  <c:v>8.5900000000000247E-3</c:v>
                </c:pt>
                <c:pt idx="1860">
                  <c:v>8.6000000000000208E-3</c:v>
                </c:pt>
                <c:pt idx="1861">
                  <c:v>8.6100000000000048E-3</c:v>
                </c:pt>
                <c:pt idx="1862">
                  <c:v>8.6200000000000027E-3</c:v>
                </c:pt>
                <c:pt idx="1863">
                  <c:v>8.6300000000000005E-3</c:v>
                </c:pt>
                <c:pt idx="1864">
                  <c:v>8.6400000000000001E-3</c:v>
                </c:pt>
                <c:pt idx="1865">
                  <c:v>8.6500000000000066E-3</c:v>
                </c:pt>
                <c:pt idx="1866">
                  <c:v>8.6600000000000028E-3</c:v>
                </c:pt>
                <c:pt idx="1867">
                  <c:v>8.6700000000000006E-3</c:v>
                </c:pt>
                <c:pt idx="1868">
                  <c:v>8.6800000000000228E-3</c:v>
                </c:pt>
                <c:pt idx="1869">
                  <c:v>8.6900000000000067E-3</c:v>
                </c:pt>
                <c:pt idx="1870">
                  <c:v>8.7000000000000046E-3</c:v>
                </c:pt>
                <c:pt idx="1871">
                  <c:v>8.7100000000000007E-3</c:v>
                </c:pt>
                <c:pt idx="1872">
                  <c:v>8.7200000000000003E-3</c:v>
                </c:pt>
                <c:pt idx="1873">
                  <c:v>8.7300000000000034E-3</c:v>
                </c:pt>
                <c:pt idx="1874">
                  <c:v>8.7400000000000012E-3</c:v>
                </c:pt>
                <c:pt idx="1875">
                  <c:v>8.7500000000000008E-3</c:v>
                </c:pt>
                <c:pt idx="1876">
                  <c:v>8.7600000000000004E-3</c:v>
                </c:pt>
                <c:pt idx="1877">
                  <c:v>8.7700000000000208E-3</c:v>
                </c:pt>
                <c:pt idx="1878">
                  <c:v>8.7800000000000048E-3</c:v>
                </c:pt>
                <c:pt idx="1879">
                  <c:v>8.7900000000000027E-3</c:v>
                </c:pt>
                <c:pt idx="1880">
                  <c:v>8.8000000000000248E-3</c:v>
                </c:pt>
                <c:pt idx="1881">
                  <c:v>8.8100000000000227E-3</c:v>
                </c:pt>
                <c:pt idx="1882">
                  <c:v>8.8200000000000067E-3</c:v>
                </c:pt>
                <c:pt idx="1883">
                  <c:v>8.8300000000000028E-3</c:v>
                </c:pt>
                <c:pt idx="1884">
                  <c:v>8.8400000000000006E-3</c:v>
                </c:pt>
                <c:pt idx="1885">
                  <c:v>8.8500000000000523E-3</c:v>
                </c:pt>
                <c:pt idx="1886">
                  <c:v>8.8600000000000484E-3</c:v>
                </c:pt>
                <c:pt idx="1887">
                  <c:v>8.8700000000000393E-3</c:v>
                </c:pt>
                <c:pt idx="1888">
                  <c:v>8.8800000000000268E-3</c:v>
                </c:pt>
                <c:pt idx="1889">
                  <c:v>8.8900000000000246E-3</c:v>
                </c:pt>
                <c:pt idx="1890">
                  <c:v>8.9000000000000207E-3</c:v>
                </c:pt>
                <c:pt idx="1891">
                  <c:v>8.9100000000000047E-3</c:v>
                </c:pt>
                <c:pt idx="1892">
                  <c:v>8.9200000000000008E-3</c:v>
                </c:pt>
                <c:pt idx="1893">
                  <c:v>8.9300000000000004E-3</c:v>
                </c:pt>
                <c:pt idx="1894">
                  <c:v>8.9400000000000208E-3</c:v>
                </c:pt>
                <c:pt idx="1895">
                  <c:v>8.9500000000000395E-3</c:v>
                </c:pt>
                <c:pt idx="1896">
                  <c:v>8.9600000000000374E-3</c:v>
                </c:pt>
                <c:pt idx="1897">
                  <c:v>8.9700000000000248E-3</c:v>
                </c:pt>
                <c:pt idx="1898">
                  <c:v>8.9800000000000227E-3</c:v>
                </c:pt>
                <c:pt idx="1899">
                  <c:v>8.9900000000000067E-3</c:v>
                </c:pt>
                <c:pt idx="1900">
                  <c:v>9.0000000000000028E-3</c:v>
                </c:pt>
                <c:pt idx="1901">
                  <c:v>9.0100000000000006E-3</c:v>
                </c:pt>
                <c:pt idx="1902">
                  <c:v>9.0200000000000002E-3</c:v>
                </c:pt>
                <c:pt idx="1903">
                  <c:v>9.0300000000000068E-3</c:v>
                </c:pt>
                <c:pt idx="1904">
                  <c:v>9.0400000000000046E-3</c:v>
                </c:pt>
                <c:pt idx="1905">
                  <c:v>9.0500000000000268E-3</c:v>
                </c:pt>
                <c:pt idx="1906">
                  <c:v>9.0600000000000246E-3</c:v>
                </c:pt>
                <c:pt idx="1907">
                  <c:v>9.0700000000000208E-3</c:v>
                </c:pt>
                <c:pt idx="1908">
                  <c:v>9.0800000000000047E-3</c:v>
                </c:pt>
                <c:pt idx="1909">
                  <c:v>9.0900000000000026E-3</c:v>
                </c:pt>
                <c:pt idx="1910">
                  <c:v>9.1000000000000004E-3</c:v>
                </c:pt>
                <c:pt idx="1911">
                  <c:v>9.1100000000000226E-3</c:v>
                </c:pt>
                <c:pt idx="1912">
                  <c:v>9.1200000000000048E-3</c:v>
                </c:pt>
                <c:pt idx="1913">
                  <c:v>9.1300000000000027E-3</c:v>
                </c:pt>
                <c:pt idx="1914">
                  <c:v>9.1400000000000006E-3</c:v>
                </c:pt>
                <c:pt idx="1915">
                  <c:v>9.1500000000000227E-3</c:v>
                </c:pt>
                <c:pt idx="1916">
                  <c:v>9.1600000000000067E-3</c:v>
                </c:pt>
                <c:pt idx="1917">
                  <c:v>9.1700000000000028E-3</c:v>
                </c:pt>
                <c:pt idx="1918">
                  <c:v>9.1800000000000007E-3</c:v>
                </c:pt>
                <c:pt idx="1919">
                  <c:v>9.1900000000000003E-3</c:v>
                </c:pt>
                <c:pt idx="1920">
                  <c:v>9.2000000000000068E-3</c:v>
                </c:pt>
                <c:pt idx="1921">
                  <c:v>9.2100000000000046E-3</c:v>
                </c:pt>
                <c:pt idx="1922">
                  <c:v>9.2200000000000008E-3</c:v>
                </c:pt>
                <c:pt idx="1923">
                  <c:v>9.2300000000000004E-3</c:v>
                </c:pt>
                <c:pt idx="1924">
                  <c:v>9.2400000000000034E-3</c:v>
                </c:pt>
                <c:pt idx="1925">
                  <c:v>9.2500000000000047E-3</c:v>
                </c:pt>
                <c:pt idx="1926">
                  <c:v>9.2600000000000026E-3</c:v>
                </c:pt>
                <c:pt idx="1927">
                  <c:v>9.2700000000000005E-3</c:v>
                </c:pt>
                <c:pt idx="1928">
                  <c:v>9.2800000000000001E-3</c:v>
                </c:pt>
                <c:pt idx="1929">
                  <c:v>9.2900000000000066E-3</c:v>
                </c:pt>
                <c:pt idx="1930">
                  <c:v>9.3000000000000374E-3</c:v>
                </c:pt>
                <c:pt idx="1931">
                  <c:v>9.3100000000000266E-3</c:v>
                </c:pt>
                <c:pt idx="1932">
                  <c:v>9.3200000000000227E-3</c:v>
                </c:pt>
                <c:pt idx="1933">
                  <c:v>9.3300000000000067E-3</c:v>
                </c:pt>
                <c:pt idx="1934">
                  <c:v>9.3400000000000028E-3</c:v>
                </c:pt>
                <c:pt idx="1935">
                  <c:v>9.350000000000051E-3</c:v>
                </c:pt>
                <c:pt idx="1936">
                  <c:v>9.3600000000000506E-3</c:v>
                </c:pt>
                <c:pt idx="1937">
                  <c:v>9.3700000000000519E-3</c:v>
                </c:pt>
                <c:pt idx="1938">
                  <c:v>9.3800000000000411E-3</c:v>
                </c:pt>
                <c:pt idx="1939">
                  <c:v>9.3900000000000268E-3</c:v>
                </c:pt>
                <c:pt idx="1940">
                  <c:v>9.4000000000000247E-3</c:v>
                </c:pt>
                <c:pt idx="1941">
                  <c:v>9.4100000000000208E-3</c:v>
                </c:pt>
                <c:pt idx="1942">
                  <c:v>9.4200000000000048E-3</c:v>
                </c:pt>
                <c:pt idx="1943">
                  <c:v>9.4300000000000026E-3</c:v>
                </c:pt>
                <c:pt idx="1944">
                  <c:v>9.4400000000000005E-3</c:v>
                </c:pt>
                <c:pt idx="1945">
                  <c:v>9.4500000000000417E-3</c:v>
                </c:pt>
                <c:pt idx="1946">
                  <c:v>9.4600000000000448E-3</c:v>
                </c:pt>
                <c:pt idx="1947">
                  <c:v>9.4700000000000392E-3</c:v>
                </c:pt>
                <c:pt idx="1948">
                  <c:v>9.4800000000000266E-3</c:v>
                </c:pt>
                <c:pt idx="1949">
                  <c:v>9.4900000000000227E-3</c:v>
                </c:pt>
                <c:pt idx="1950">
                  <c:v>9.5000000000000067E-3</c:v>
                </c:pt>
                <c:pt idx="1951">
                  <c:v>9.5100000000000028E-3</c:v>
                </c:pt>
                <c:pt idx="1952">
                  <c:v>9.5200000000000007E-3</c:v>
                </c:pt>
                <c:pt idx="1953">
                  <c:v>9.5300000000000003E-3</c:v>
                </c:pt>
                <c:pt idx="1954">
                  <c:v>9.5400000000000068E-3</c:v>
                </c:pt>
                <c:pt idx="1955">
                  <c:v>9.5500000000000394E-3</c:v>
                </c:pt>
                <c:pt idx="1956">
                  <c:v>9.5600000000000268E-3</c:v>
                </c:pt>
                <c:pt idx="1957">
                  <c:v>9.5700000000000247E-3</c:v>
                </c:pt>
                <c:pt idx="1958">
                  <c:v>9.5800000000000208E-3</c:v>
                </c:pt>
                <c:pt idx="1959">
                  <c:v>9.5900000000000048E-3</c:v>
                </c:pt>
                <c:pt idx="1960">
                  <c:v>9.6000000000000026E-3</c:v>
                </c:pt>
                <c:pt idx="1961">
                  <c:v>9.6100000000000005E-3</c:v>
                </c:pt>
                <c:pt idx="1962">
                  <c:v>9.6200000000000001E-3</c:v>
                </c:pt>
                <c:pt idx="1963">
                  <c:v>9.6300000000000066E-3</c:v>
                </c:pt>
                <c:pt idx="1964">
                  <c:v>9.6400000000000027E-3</c:v>
                </c:pt>
                <c:pt idx="1965">
                  <c:v>9.6500000000000266E-3</c:v>
                </c:pt>
                <c:pt idx="1966">
                  <c:v>9.6600000000000227E-3</c:v>
                </c:pt>
                <c:pt idx="1967">
                  <c:v>9.6700000000000067E-3</c:v>
                </c:pt>
                <c:pt idx="1968">
                  <c:v>9.6800000000000028E-3</c:v>
                </c:pt>
                <c:pt idx="1969">
                  <c:v>9.6900000000000007E-3</c:v>
                </c:pt>
                <c:pt idx="1970">
                  <c:v>9.7000000000000003E-3</c:v>
                </c:pt>
                <c:pt idx="1971">
                  <c:v>9.7100000000000068E-3</c:v>
                </c:pt>
                <c:pt idx="1972">
                  <c:v>9.7200000000000047E-3</c:v>
                </c:pt>
                <c:pt idx="1973">
                  <c:v>9.7300000000000008E-3</c:v>
                </c:pt>
                <c:pt idx="1974">
                  <c:v>9.7400000000000004E-3</c:v>
                </c:pt>
                <c:pt idx="1975">
                  <c:v>9.7500000000000208E-3</c:v>
                </c:pt>
                <c:pt idx="1976">
                  <c:v>9.7600000000000048E-3</c:v>
                </c:pt>
                <c:pt idx="1977">
                  <c:v>9.7700000000000026E-3</c:v>
                </c:pt>
                <c:pt idx="1978">
                  <c:v>9.7800000000000005E-3</c:v>
                </c:pt>
                <c:pt idx="1979">
                  <c:v>9.7900000000000001E-3</c:v>
                </c:pt>
                <c:pt idx="1980">
                  <c:v>9.8000000000000396E-3</c:v>
                </c:pt>
                <c:pt idx="1981">
                  <c:v>9.8100000000000374E-3</c:v>
                </c:pt>
                <c:pt idx="1982">
                  <c:v>9.8200000000000266E-3</c:v>
                </c:pt>
                <c:pt idx="1983">
                  <c:v>9.8300000000000227E-3</c:v>
                </c:pt>
                <c:pt idx="1984">
                  <c:v>9.8400000000000067E-3</c:v>
                </c:pt>
                <c:pt idx="1985">
                  <c:v>9.8500000000000532E-3</c:v>
                </c:pt>
                <c:pt idx="1986">
                  <c:v>9.8600000000000475E-3</c:v>
                </c:pt>
                <c:pt idx="1987">
                  <c:v>9.8700000000000419E-3</c:v>
                </c:pt>
                <c:pt idx="1988">
                  <c:v>9.8800000000000485E-3</c:v>
                </c:pt>
                <c:pt idx="1989">
                  <c:v>9.8900000000000394E-3</c:v>
                </c:pt>
                <c:pt idx="1990">
                  <c:v>9.9000000000000268E-3</c:v>
                </c:pt>
                <c:pt idx="1991">
                  <c:v>9.9100000000000247E-3</c:v>
                </c:pt>
                <c:pt idx="1992">
                  <c:v>9.9200000000000208E-3</c:v>
                </c:pt>
                <c:pt idx="1993">
                  <c:v>9.9300000000000048E-3</c:v>
                </c:pt>
                <c:pt idx="1994">
                  <c:v>9.9400000000000027E-3</c:v>
                </c:pt>
                <c:pt idx="1995">
                  <c:v>9.9500000000000421E-3</c:v>
                </c:pt>
                <c:pt idx="1996">
                  <c:v>9.9600000000000383E-3</c:v>
                </c:pt>
                <c:pt idx="1997">
                  <c:v>9.9700000000000448E-3</c:v>
                </c:pt>
                <c:pt idx="1998">
                  <c:v>9.9800000000000375E-3</c:v>
                </c:pt>
                <c:pt idx="1999">
                  <c:v>9.9900000000000266E-3</c:v>
                </c:pt>
                <c:pt idx="2000">
                  <c:v>1.0000000000000005E-2</c:v>
                </c:pt>
                <c:pt idx="2001">
                  <c:v>1.001E-2</c:v>
                </c:pt>
                <c:pt idx="2002">
                  <c:v>1.0019999999999956E-2</c:v>
                </c:pt>
                <c:pt idx="2003">
                  <c:v>1.0030000000000001E-2</c:v>
                </c:pt>
                <c:pt idx="2004">
                  <c:v>1.004E-2</c:v>
                </c:pt>
                <c:pt idx="2005">
                  <c:v>1.005E-2</c:v>
                </c:pt>
                <c:pt idx="2006">
                  <c:v>1.0059999999999954E-2</c:v>
                </c:pt>
                <c:pt idx="2007">
                  <c:v>1.0070000000000001E-2</c:v>
                </c:pt>
                <c:pt idx="2008">
                  <c:v>1.008E-2</c:v>
                </c:pt>
                <c:pt idx="2009">
                  <c:v>1.009E-2</c:v>
                </c:pt>
                <c:pt idx="2010">
                  <c:v>1.0100000000000001E-2</c:v>
                </c:pt>
                <c:pt idx="2011">
                  <c:v>1.0109999999999996E-2</c:v>
                </c:pt>
                <c:pt idx="2012">
                  <c:v>1.0120000000000001E-2</c:v>
                </c:pt>
                <c:pt idx="2013">
                  <c:v>1.013E-2</c:v>
                </c:pt>
                <c:pt idx="2014">
                  <c:v>1.0140000000000001E-2</c:v>
                </c:pt>
                <c:pt idx="2015">
                  <c:v>1.0149999999999998E-2</c:v>
                </c:pt>
                <c:pt idx="2016">
                  <c:v>1.0160000000000001E-2</c:v>
                </c:pt>
                <c:pt idx="2017">
                  <c:v>1.017E-2</c:v>
                </c:pt>
                <c:pt idx="2018">
                  <c:v>1.0180000000000003E-2</c:v>
                </c:pt>
                <c:pt idx="2019">
                  <c:v>1.0189999999999998E-2</c:v>
                </c:pt>
                <c:pt idx="2020">
                  <c:v>1.0200000000000001E-2</c:v>
                </c:pt>
                <c:pt idx="2021">
                  <c:v>1.021E-2</c:v>
                </c:pt>
                <c:pt idx="2022">
                  <c:v>1.0220000000000003E-2</c:v>
                </c:pt>
                <c:pt idx="2023">
                  <c:v>1.023E-2</c:v>
                </c:pt>
                <c:pt idx="2024">
                  <c:v>1.0240000000000001E-2</c:v>
                </c:pt>
                <c:pt idx="2025">
                  <c:v>1.025E-2</c:v>
                </c:pt>
                <c:pt idx="2026">
                  <c:v>1.0260000000000003E-2</c:v>
                </c:pt>
                <c:pt idx="2027">
                  <c:v>1.027E-2</c:v>
                </c:pt>
                <c:pt idx="2028">
                  <c:v>1.0279999999999959E-2</c:v>
                </c:pt>
                <c:pt idx="2029">
                  <c:v>1.0290000000000001E-2</c:v>
                </c:pt>
                <c:pt idx="2030">
                  <c:v>1.0300000000000005E-2</c:v>
                </c:pt>
                <c:pt idx="2031">
                  <c:v>1.031E-2</c:v>
                </c:pt>
                <c:pt idx="2032">
                  <c:v>1.0319999999999998E-2</c:v>
                </c:pt>
                <c:pt idx="2033">
                  <c:v>1.0330000000000001E-2</c:v>
                </c:pt>
                <c:pt idx="2034">
                  <c:v>1.0340000000000005E-2</c:v>
                </c:pt>
                <c:pt idx="2035">
                  <c:v>1.035E-2</c:v>
                </c:pt>
                <c:pt idx="2036">
                  <c:v>1.0359999999999998E-2</c:v>
                </c:pt>
                <c:pt idx="2037">
                  <c:v>1.0370000000000001E-2</c:v>
                </c:pt>
                <c:pt idx="2038">
                  <c:v>1.0380000000000021E-2</c:v>
                </c:pt>
                <c:pt idx="2039">
                  <c:v>1.039E-2</c:v>
                </c:pt>
                <c:pt idx="2040">
                  <c:v>1.0400000000000001E-2</c:v>
                </c:pt>
                <c:pt idx="2041">
                  <c:v>1.0410000000000001E-2</c:v>
                </c:pt>
                <c:pt idx="2042">
                  <c:v>1.0420000000000007E-2</c:v>
                </c:pt>
                <c:pt idx="2043">
                  <c:v>1.043E-2</c:v>
                </c:pt>
                <c:pt idx="2044">
                  <c:v>1.0440000000000001E-2</c:v>
                </c:pt>
                <c:pt idx="2045">
                  <c:v>1.0449999999999996E-2</c:v>
                </c:pt>
                <c:pt idx="2046">
                  <c:v>1.0460000000000007E-2</c:v>
                </c:pt>
                <c:pt idx="2047">
                  <c:v>1.047E-2</c:v>
                </c:pt>
                <c:pt idx="2048">
                  <c:v>1.0480000000000001E-2</c:v>
                </c:pt>
                <c:pt idx="2049">
                  <c:v>1.0489999999999998E-2</c:v>
                </c:pt>
                <c:pt idx="2050">
                  <c:v>1.0500000000000021E-2</c:v>
                </c:pt>
                <c:pt idx="2051">
                  <c:v>1.051E-2</c:v>
                </c:pt>
                <c:pt idx="2052">
                  <c:v>1.0520000000000003E-2</c:v>
                </c:pt>
                <c:pt idx="2053">
                  <c:v>1.0529999999999998E-2</c:v>
                </c:pt>
                <c:pt idx="2054">
                  <c:v>1.0540000000000023E-2</c:v>
                </c:pt>
                <c:pt idx="2055">
                  <c:v>1.055E-2</c:v>
                </c:pt>
                <c:pt idx="2056">
                  <c:v>1.0560000000000003E-2</c:v>
                </c:pt>
                <c:pt idx="2057">
                  <c:v>1.0570000000000001E-2</c:v>
                </c:pt>
                <c:pt idx="2058">
                  <c:v>1.0580000000000001E-2</c:v>
                </c:pt>
                <c:pt idx="2059">
                  <c:v>1.059E-2</c:v>
                </c:pt>
                <c:pt idx="2060">
                  <c:v>1.0600000000000021E-2</c:v>
                </c:pt>
                <c:pt idx="2061">
                  <c:v>1.0610000000000001E-2</c:v>
                </c:pt>
                <c:pt idx="2062">
                  <c:v>1.0619999999999996E-2</c:v>
                </c:pt>
                <c:pt idx="2063">
                  <c:v>1.0630000000000001E-2</c:v>
                </c:pt>
                <c:pt idx="2064">
                  <c:v>1.0640000000000005E-2</c:v>
                </c:pt>
                <c:pt idx="2065">
                  <c:v>1.0650000000000001E-2</c:v>
                </c:pt>
                <c:pt idx="2066">
                  <c:v>1.0659999999999998E-2</c:v>
                </c:pt>
                <c:pt idx="2067">
                  <c:v>1.0670000000000001E-2</c:v>
                </c:pt>
                <c:pt idx="2068">
                  <c:v>1.0680000000000005E-2</c:v>
                </c:pt>
                <c:pt idx="2069">
                  <c:v>1.069E-2</c:v>
                </c:pt>
                <c:pt idx="2070">
                  <c:v>1.0699999999999998E-2</c:v>
                </c:pt>
                <c:pt idx="2071">
                  <c:v>1.0710000000000001E-2</c:v>
                </c:pt>
                <c:pt idx="2072">
                  <c:v>1.0720000000000021E-2</c:v>
                </c:pt>
                <c:pt idx="2073">
                  <c:v>1.073E-2</c:v>
                </c:pt>
                <c:pt idx="2074">
                  <c:v>1.0740000000000001E-2</c:v>
                </c:pt>
                <c:pt idx="2075">
                  <c:v>1.0749999999999999E-2</c:v>
                </c:pt>
                <c:pt idx="2076">
                  <c:v>1.0760000000000021E-2</c:v>
                </c:pt>
                <c:pt idx="2077">
                  <c:v>1.077E-2</c:v>
                </c:pt>
                <c:pt idx="2078">
                  <c:v>1.0780000000000001E-2</c:v>
                </c:pt>
                <c:pt idx="2079">
                  <c:v>1.0789999999999999E-2</c:v>
                </c:pt>
                <c:pt idx="2080">
                  <c:v>1.0800000000000021E-2</c:v>
                </c:pt>
                <c:pt idx="2081">
                  <c:v>1.081E-2</c:v>
                </c:pt>
                <c:pt idx="2082">
                  <c:v>1.0820000000000001E-2</c:v>
                </c:pt>
                <c:pt idx="2083">
                  <c:v>1.0829999999999999E-2</c:v>
                </c:pt>
                <c:pt idx="2084">
                  <c:v>1.0840000000000021E-2</c:v>
                </c:pt>
                <c:pt idx="2085">
                  <c:v>1.085E-2</c:v>
                </c:pt>
                <c:pt idx="2086">
                  <c:v>1.0860000000000003E-2</c:v>
                </c:pt>
                <c:pt idx="2087">
                  <c:v>1.0869999999999999E-2</c:v>
                </c:pt>
                <c:pt idx="2088">
                  <c:v>1.0880000000000023E-2</c:v>
                </c:pt>
                <c:pt idx="2089">
                  <c:v>1.089E-2</c:v>
                </c:pt>
                <c:pt idx="2090">
                  <c:v>1.0900000000000003E-2</c:v>
                </c:pt>
                <c:pt idx="2091">
                  <c:v>1.0910000000000001E-2</c:v>
                </c:pt>
                <c:pt idx="2092">
                  <c:v>1.0919999999999996E-2</c:v>
                </c:pt>
                <c:pt idx="2093">
                  <c:v>1.093E-2</c:v>
                </c:pt>
                <c:pt idx="2094">
                  <c:v>1.0940000000000042E-2</c:v>
                </c:pt>
                <c:pt idx="2095">
                  <c:v>1.0950000000000001E-2</c:v>
                </c:pt>
                <c:pt idx="2096">
                  <c:v>1.0959999999999998E-2</c:v>
                </c:pt>
                <c:pt idx="2097">
                  <c:v>1.0970000000000001E-2</c:v>
                </c:pt>
                <c:pt idx="2098">
                  <c:v>1.0980000000000042E-2</c:v>
                </c:pt>
                <c:pt idx="2099">
                  <c:v>1.0990000000000003E-2</c:v>
                </c:pt>
                <c:pt idx="2100">
                  <c:v>1.0999999999999998E-2</c:v>
                </c:pt>
                <c:pt idx="2101">
                  <c:v>1.1010000000000001E-2</c:v>
                </c:pt>
                <c:pt idx="2102">
                  <c:v>1.1020000000000042E-2</c:v>
                </c:pt>
                <c:pt idx="2103">
                  <c:v>1.1030000000000003E-2</c:v>
                </c:pt>
                <c:pt idx="2104">
                  <c:v>1.1039999999999998E-2</c:v>
                </c:pt>
                <c:pt idx="2105">
                  <c:v>1.1050000000000001E-2</c:v>
                </c:pt>
                <c:pt idx="2106">
                  <c:v>1.1060000000000042E-2</c:v>
                </c:pt>
                <c:pt idx="2107">
                  <c:v>1.1070000000000003E-2</c:v>
                </c:pt>
                <c:pt idx="2108">
                  <c:v>1.1080000000000039E-2</c:v>
                </c:pt>
                <c:pt idx="2109">
                  <c:v>1.1089999999999999E-2</c:v>
                </c:pt>
                <c:pt idx="2110">
                  <c:v>1.110000000000004E-2</c:v>
                </c:pt>
                <c:pt idx="2111">
                  <c:v>1.1110000000000005E-2</c:v>
                </c:pt>
                <c:pt idx="2112">
                  <c:v>1.1120000000000001E-2</c:v>
                </c:pt>
                <c:pt idx="2113">
                  <c:v>1.1129999999999999E-2</c:v>
                </c:pt>
                <c:pt idx="2114">
                  <c:v>1.1140000000000021E-2</c:v>
                </c:pt>
                <c:pt idx="2115">
                  <c:v>1.1150000000000005E-2</c:v>
                </c:pt>
                <c:pt idx="2116">
                  <c:v>1.1160000000000041E-2</c:v>
                </c:pt>
                <c:pt idx="2117">
                  <c:v>1.1169999999999999E-2</c:v>
                </c:pt>
                <c:pt idx="2118">
                  <c:v>1.1180000000000041E-2</c:v>
                </c:pt>
                <c:pt idx="2119">
                  <c:v>1.1190000000000005E-2</c:v>
                </c:pt>
                <c:pt idx="2120">
                  <c:v>1.120000000000004E-2</c:v>
                </c:pt>
                <c:pt idx="2121">
                  <c:v>1.1209999999999999E-2</c:v>
                </c:pt>
                <c:pt idx="2122">
                  <c:v>1.1220000000000042E-2</c:v>
                </c:pt>
                <c:pt idx="2123">
                  <c:v>1.123E-2</c:v>
                </c:pt>
                <c:pt idx="2124">
                  <c:v>1.124000000000004E-2</c:v>
                </c:pt>
                <c:pt idx="2125">
                  <c:v>1.1250000000000001E-2</c:v>
                </c:pt>
                <c:pt idx="2126">
                  <c:v>1.1259999999999996E-2</c:v>
                </c:pt>
                <c:pt idx="2127">
                  <c:v>1.1270000000000001E-2</c:v>
                </c:pt>
                <c:pt idx="2128">
                  <c:v>1.1280000000000042E-2</c:v>
                </c:pt>
                <c:pt idx="2129">
                  <c:v>1.1290000000000001E-2</c:v>
                </c:pt>
                <c:pt idx="2130">
                  <c:v>1.1299999999999998E-2</c:v>
                </c:pt>
                <c:pt idx="2131">
                  <c:v>1.1310000000000001E-2</c:v>
                </c:pt>
                <c:pt idx="2132">
                  <c:v>1.1320000000000045E-2</c:v>
                </c:pt>
                <c:pt idx="2133">
                  <c:v>1.1330000000000003E-2</c:v>
                </c:pt>
                <c:pt idx="2134">
                  <c:v>1.1339999999999998E-2</c:v>
                </c:pt>
                <c:pt idx="2135">
                  <c:v>1.1350000000000001E-2</c:v>
                </c:pt>
                <c:pt idx="2136">
                  <c:v>1.1360000000000047E-2</c:v>
                </c:pt>
                <c:pt idx="2137">
                  <c:v>1.1370000000000003E-2</c:v>
                </c:pt>
                <c:pt idx="2138">
                  <c:v>1.1379999999999998E-2</c:v>
                </c:pt>
                <c:pt idx="2139">
                  <c:v>1.1390000000000001E-2</c:v>
                </c:pt>
                <c:pt idx="2140">
                  <c:v>1.1400000000000046E-2</c:v>
                </c:pt>
                <c:pt idx="2141">
                  <c:v>1.1410000000000003E-2</c:v>
                </c:pt>
                <c:pt idx="2142">
                  <c:v>1.1420000000000045E-2</c:v>
                </c:pt>
                <c:pt idx="2143">
                  <c:v>1.1429999999999999E-2</c:v>
                </c:pt>
                <c:pt idx="2144">
                  <c:v>1.1440000000000044E-2</c:v>
                </c:pt>
                <c:pt idx="2145">
                  <c:v>1.1450000000000005E-2</c:v>
                </c:pt>
                <c:pt idx="2146">
                  <c:v>1.1460000000000045E-2</c:v>
                </c:pt>
                <c:pt idx="2147">
                  <c:v>1.1469999999999999E-2</c:v>
                </c:pt>
                <c:pt idx="2148">
                  <c:v>1.1480000000000047E-2</c:v>
                </c:pt>
                <c:pt idx="2149">
                  <c:v>1.1490000000000005E-2</c:v>
                </c:pt>
                <c:pt idx="2150">
                  <c:v>1.1500000000000047E-2</c:v>
                </c:pt>
                <c:pt idx="2151">
                  <c:v>1.1509999999999999E-2</c:v>
                </c:pt>
                <c:pt idx="2152">
                  <c:v>1.1520000000000044E-2</c:v>
                </c:pt>
                <c:pt idx="2153">
                  <c:v>1.1530000000000021E-2</c:v>
                </c:pt>
                <c:pt idx="2154">
                  <c:v>1.1540000000000045E-2</c:v>
                </c:pt>
                <c:pt idx="2155">
                  <c:v>1.1550000000000001E-2</c:v>
                </c:pt>
                <c:pt idx="2156">
                  <c:v>1.1560000000000044E-2</c:v>
                </c:pt>
                <c:pt idx="2157">
                  <c:v>1.1570000000000021E-2</c:v>
                </c:pt>
                <c:pt idx="2158">
                  <c:v>1.1580000000000045E-2</c:v>
                </c:pt>
                <c:pt idx="2159">
                  <c:v>1.1590000000000001E-2</c:v>
                </c:pt>
                <c:pt idx="2160">
                  <c:v>1.1599999999999996E-2</c:v>
                </c:pt>
                <c:pt idx="2161">
                  <c:v>1.1610000000000007E-2</c:v>
                </c:pt>
                <c:pt idx="2162">
                  <c:v>1.1620000000000047E-2</c:v>
                </c:pt>
                <c:pt idx="2163">
                  <c:v>1.1630000000000001E-2</c:v>
                </c:pt>
                <c:pt idx="2164">
                  <c:v>1.1639999999999998E-2</c:v>
                </c:pt>
                <c:pt idx="2165">
                  <c:v>1.1650000000000021E-2</c:v>
                </c:pt>
                <c:pt idx="2166">
                  <c:v>1.1660000000000047E-2</c:v>
                </c:pt>
                <c:pt idx="2167">
                  <c:v>1.1670000000000003E-2</c:v>
                </c:pt>
                <c:pt idx="2168">
                  <c:v>1.1679999999999998E-2</c:v>
                </c:pt>
                <c:pt idx="2169">
                  <c:v>1.1690000000000023E-2</c:v>
                </c:pt>
                <c:pt idx="2170">
                  <c:v>1.1700000000000049E-2</c:v>
                </c:pt>
                <c:pt idx="2171">
                  <c:v>1.1710000000000003E-2</c:v>
                </c:pt>
                <c:pt idx="2172">
                  <c:v>1.1720000000000048E-2</c:v>
                </c:pt>
                <c:pt idx="2173">
                  <c:v>1.1730000000000023E-2</c:v>
                </c:pt>
                <c:pt idx="2174">
                  <c:v>1.1740000000000049E-2</c:v>
                </c:pt>
                <c:pt idx="2175">
                  <c:v>1.1750000000000003E-2</c:v>
                </c:pt>
                <c:pt idx="2176">
                  <c:v>1.1760000000000046E-2</c:v>
                </c:pt>
                <c:pt idx="2177">
                  <c:v>1.1769999999999999E-2</c:v>
                </c:pt>
                <c:pt idx="2178">
                  <c:v>1.1780000000000049E-2</c:v>
                </c:pt>
                <c:pt idx="2179">
                  <c:v>1.1790000000000021E-2</c:v>
                </c:pt>
                <c:pt idx="2180">
                  <c:v>1.180000000000005E-2</c:v>
                </c:pt>
                <c:pt idx="2181">
                  <c:v>1.1809999999999999E-2</c:v>
                </c:pt>
                <c:pt idx="2182">
                  <c:v>1.1820000000000051E-2</c:v>
                </c:pt>
                <c:pt idx="2183">
                  <c:v>1.1830000000000005E-2</c:v>
                </c:pt>
                <c:pt idx="2184">
                  <c:v>1.184000000000005E-2</c:v>
                </c:pt>
                <c:pt idx="2185">
                  <c:v>1.1849999999999999E-2</c:v>
                </c:pt>
                <c:pt idx="2186">
                  <c:v>1.1860000000000051E-2</c:v>
                </c:pt>
                <c:pt idx="2187">
                  <c:v>1.1870000000000021E-2</c:v>
                </c:pt>
                <c:pt idx="2188">
                  <c:v>1.188000000000005E-2</c:v>
                </c:pt>
                <c:pt idx="2189">
                  <c:v>1.1890000000000001E-2</c:v>
                </c:pt>
                <c:pt idx="2190">
                  <c:v>1.1900000000000055E-2</c:v>
                </c:pt>
                <c:pt idx="2191">
                  <c:v>1.1910000000000021E-2</c:v>
                </c:pt>
                <c:pt idx="2192">
                  <c:v>1.1920000000000059E-2</c:v>
                </c:pt>
                <c:pt idx="2193">
                  <c:v>1.1930000000000001E-2</c:v>
                </c:pt>
                <c:pt idx="2194">
                  <c:v>1.1939999999999999E-2</c:v>
                </c:pt>
                <c:pt idx="2195">
                  <c:v>1.1950000000000021E-2</c:v>
                </c:pt>
                <c:pt idx="2196">
                  <c:v>1.1960000000000059E-2</c:v>
                </c:pt>
                <c:pt idx="2197">
                  <c:v>1.1970000000000001E-2</c:v>
                </c:pt>
                <c:pt idx="2198">
                  <c:v>1.1979999999999999E-2</c:v>
                </c:pt>
                <c:pt idx="2199">
                  <c:v>1.1990000000000021E-2</c:v>
                </c:pt>
                <c:pt idx="2200">
                  <c:v>1.2E-2</c:v>
                </c:pt>
                <c:pt idx="2201">
                  <c:v>1.201E-2</c:v>
                </c:pt>
                <c:pt idx="2202">
                  <c:v>1.2019999999999953E-2</c:v>
                </c:pt>
                <c:pt idx="2203">
                  <c:v>1.2029999999999996E-2</c:v>
                </c:pt>
                <c:pt idx="2204">
                  <c:v>1.204E-2</c:v>
                </c:pt>
                <c:pt idx="2205">
                  <c:v>1.205E-2</c:v>
                </c:pt>
                <c:pt idx="2206">
                  <c:v>1.2060000000000001E-2</c:v>
                </c:pt>
                <c:pt idx="2207">
                  <c:v>1.2069999999999996E-2</c:v>
                </c:pt>
                <c:pt idx="2208">
                  <c:v>1.208E-2</c:v>
                </c:pt>
                <c:pt idx="2209">
                  <c:v>1.209E-2</c:v>
                </c:pt>
                <c:pt idx="2210">
                  <c:v>1.2100000000000001E-2</c:v>
                </c:pt>
                <c:pt idx="2211">
                  <c:v>1.2109999999999998E-2</c:v>
                </c:pt>
                <c:pt idx="2212">
                  <c:v>1.2120000000000001E-2</c:v>
                </c:pt>
                <c:pt idx="2213">
                  <c:v>1.213E-2</c:v>
                </c:pt>
                <c:pt idx="2214">
                  <c:v>1.2140000000000001E-2</c:v>
                </c:pt>
                <c:pt idx="2215">
                  <c:v>1.2149999999999998E-2</c:v>
                </c:pt>
                <c:pt idx="2216">
                  <c:v>1.2160000000000001E-2</c:v>
                </c:pt>
                <c:pt idx="2217">
                  <c:v>1.217E-2</c:v>
                </c:pt>
                <c:pt idx="2218">
                  <c:v>1.2180000000000003E-2</c:v>
                </c:pt>
                <c:pt idx="2219">
                  <c:v>1.2189999999999998E-2</c:v>
                </c:pt>
                <c:pt idx="2220">
                  <c:v>1.2200000000000001E-2</c:v>
                </c:pt>
                <c:pt idx="2221">
                  <c:v>1.221E-2</c:v>
                </c:pt>
                <c:pt idx="2222">
                  <c:v>1.2220000000000003E-2</c:v>
                </c:pt>
                <c:pt idx="2223">
                  <c:v>1.223E-2</c:v>
                </c:pt>
                <c:pt idx="2224">
                  <c:v>1.2239999999999959E-2</c:v>
                </c:pt>
                <c:pt idx="2225">
                  <c:v>1.225E-2</c:v>
                </c:pt>
                <c:pt idx="2226">
                  <c:v>1.2260000000000005E-2</c:v>
                </c:pt>
                <c:pt idx="2227">
                  <c:v>1.227E-2</c:v>
                </c:pt>
                <c:pt idx="2228">
                  <c:v>1.2279999999999998E-2</c:v>
                </c:pt>
                <c:pt idx="2229">
                  <c:v>1.2290000000000001E-2</c:v>
                </c:pt>
                <c:pt idx="2230">
                  <c:v>1.2300000000000005E-2</c:v>
                </c:pt>
                <c:pt idx="2231">
                  <c:v>1.231E-2</c:v>
                </c:pt>
                <c:pt idx="2232">
                  <c:v>1.2319999999999998E-2</c:v>
                </c:pt>
                <c:pt idx="2233">
                  <c:v>1.2330000000000001E-2</c:v>
                </c:pt>
                <c:pt idx="2234">
                  <c:v>1.2340000000000005E-2</c:v>
                </c:pt>
                <c:pt idx="2235">
                  <c:v>1.235E-2</c:v>
                </c:pt>
                <c:pt idx="2236">
                  <c:v>1.235999999999996E-2</c:v>
                </c:pt>
                <c:pt idx="2237">
                  <c:v>1.2370000000000001E-2</c:v>
                </c:pt>
                <c:pt idx="2238">
                  <c:v>1.2380000000000007E-2</c:v>
                </c:pt>
                <c:pt idx="2239">
                  <c:v>1.239E-2</c:v>
                </c:pt>
                <c:pt idx="2240">
                  <c:v>1.2400000000000001E-2</c:v>
                </c:pt>
                <c:pt idx="2241">
                  <c:v>1.2409999999999996E-2</c:v>
                </c:pt>
                <c:pt idx="2242">
                  <c:v>1.242E-2</c:v>
                </c:pt>
                <c:pt idx="2243">
                  <c:v>1.243E-2</c:v>
                </c:pt>
                <c:pt idx="2244">
                  <c:v>1.2440000000000001E-2</c:v>
                </c:pt>
                <c:pt idx="2245">
                  <c:v>1.2449999999999998E-2</c:v>
                </c:pt>
                <c:pt idx="2246">
                  <c:v>1.2460000000000001E-2</c:v>
                </c:pt>
                <c:pt idx="2247">
                  <c:v>1.247E-2</c:v>
                </c:pt>
                <c:pt idx="2248">
                  <c:v>1.2480000000000003E-2</c:v>
                </c:pt>
                <c:pt idx="2249">
                  <c:v>1.2489999999999998E-2</c:v>
                </c:pt>
                <c:pt idx="2250">
                  <c:v>1.2500000000000001E-2</c:v>
                </c:pt>
                <c:pt idx="2251">
                  <c:v>1.251E-2</c:v>
                </c:pt>
                <c:pt idx="2252">
                  <c:v>1.2520000000000003E-2</c:v>
                </c:pt>
                <c:pt idx="2253">
                  <c:v>1.2529999999999998E-2</c:v>
                </c:pt>
                <c:pt idx="2254">
                  <c:v>1.2540000000000001E-2</c:v>
                </c:pt>
                <c:pt idx="2255">
                  <c:v>1.255E-2</c:v>
                </c:pt>
                <c:pt idx="2256">
                  <c:v>1.2560000000000003E-2</c:v>
                </c:pt>
                <c:pt idx="2257">
                  <c:v>1.257E-2</c:v>
                </c:pt>
                <c:pt idx="2258">
                  <c:v>1.2579999999999961E-2</c:v>
                </c:pt>
                <c:pt idx="2259">
                  <c:v>1.259E-2</c:v>
                </c:pt>
                <c:pt idx="2260">
                  <c:v>1.2600000000000005E-2</c:v>
                </c:pt>
                <c:pt idx="2261">
                  <c:v>1.261E-2</c:v>
                </c:pt>
                <c:pt idx="2262">
                  <c:v>1.2619999999999998E-2</c:v>
                </c:pt>
                <c:pt idx="2263">
                  <c:v>1.2630000000000001E-2</c:v>
                </c:pt>
                <c:pt idx="2264">
                  <c:v>1.2640000000000005E-2</c:v>
                </c:pt>
                <c:pt idx="2265">
                  <c:v>1.265E-2</c:v>
                </c:pt>
                <c:pt idx="2266">
                  <c:v>1.2659999999999998E-2</c:v>
                </c:pt>
                <c:pt idx="2267">
                  <c:v>1.2670000000000001E-2</c:v>
                </c:pt>
                <c:pt idx="2268">
                  <c:v>1.2680000000000021E-2</c:v>
                </c:pt>
                <c:pt idx="2269">
                  <c:v>1.269E-2</c:v>
                </c:pt>
                <c:pt idx="2270">
                  <c:v>1.2699999999999998E-2</c:v>
                </c:pt>
                <c:pt idx="2271">
                  <c:v>1.2710000000000001E-2</c:v>
                </c:pt>
                <c:pt idx="2272">
                  <c:v>1.2720000000000021E-2</c:v>
                </c:pt>
                <c:pt idx="2273">
                  <c:v>1.273E-2</c:v>
                </c:pt>
                <c:pt idx="2274">
                  <c:v>1.2740000000000001E-2</c:v>
                </c:pt>
                <c:pt idx="2275">
                  <c:v>1.2749999999999996E-2</c:v>
                </c:pt>
                <c:pt idx="2276">
                  <c:v>1.2760000000000007E-2</c:v>
                </c:pt>
                <c:pt idx="2277">
                  <c:v>1.277E-2</c:v>
                </c:pt>
                <c:pt idx="2278">
                  <c:v>1.2780000000000001E-2</c:v>
                </c:pt>
                <c:pt idx="2279">
                  <c:v>1.2789999999999998E-2</c:v>
                </c:pt>
                <c:pt idx="2280">
                  <c:v>1.2800000000000021E-2</c:v>
                </c:pt>
                <c:pt idx="2281">
                  <c:v>1.281E-2</c:v>
                </c:pt>
                <c:pt idx="2282">
                  <c:v>1.2820000000000003E-2</c:v>
                </c:pt>
                <c:pt idx="2283">
                  <c:v>1.2829999999999998E-2</c:v>
                </c:pt>
                <c:pt idx="2284">
                  <c:v>1.2840000000000023E-2</c:v>
                </c:pt>
                <c:pt idx="2285">
                  <c:v>1.285E-2</c:v>
                </c:pt>
                <c:pt idx="2286">
                  <c:v>1.2860000000000003E-2</c:v>
                </c:pt>
                <c:pt idx="2287">
                  <c:v>1.2869999999999998E-2</c:v>
                </c:pt>
                <c:pt idx="2288">
                  <c:v>1.2880000000000023E-2</c:v>
                </c:pt>
                <c:pt idx="2289">
                  <c:v>1.289E-2</c:v>
                </c:pt>
                <c:pt idx="2290">
                  <c:v>1.2900000000000003E-2</c:v>
                </c:pt>
                <c:pt idx="2291">
                  <c:v>1.2910000000000001E-2</c:v>
                </c:pt>
                <c:pt idx="2292">
                  <c:v>1.2919999999999996E-2</c:v>
                </c:pt>
                <c:pt idx="2293">
                  <c:v>1.2930000000000001E-2</c:v>
                </c:pt>
                <c:pt idx="2294">
                  <c:v>1.2940000000000037E-2</c:v>
                </c:pt>
                <c:pt idx="2295">
                  <c:v>1.2950000000000001E-2</c:v>
                </c:pt>
                <c:pt idx="2296">
                  <c:v>1.2959999999999998E-2</c:v>
                </c:pt>
                <c:pt idx="2297">
                  <c:v>1.2970000000000001E-2</c:v>
                </c:pt>
                <c:pt idx="2298">
                  <c:v>1.2980000000000021E-2</c:v>
                </c:pt>
                <c:pt idx="2299">
                  <c:v>1.2990000000000003E-2</c:v>
                </c:pt>
                <c:pt idx="2300">
                  <c:v>1.2999999999999998E-2</c:v>
                </c:pt>
                <c:pt idx="2301">
                  <c:v>1.3010000000000001E-2</c:v>
                </c:pt>
                <c:pt idx="2302">
                  <c:v>1.3020000000000021E-2</c:v>
                </c:pt>
                <c:pt idx="2303">
                  <c:v>1.3030000000000003E-2</c:v>
                </c:pt>
                <c:pt idx="2304">
                  <c:v>1.3040000000000001E-2</c:v>
                </c:pt>
                <c:pt idx="2305">
                  <c:v>1.3050000000000001E-2</c:v>
                </c:pt>
                <c:pt idx="2306">
                  <c:v>1.3060000000000021E-2</c:v>
                </c:pt>
                <c:pt idx="2307">
                  <c:v>1.307E-2</c:v>
                </c:pt>
                <c:pt idx="2308">
                  <c:v>1.3080000000000001E-2</c:v>
                </c:pt>
                <c:pt idx="2309">
                  <c:v>1.3089999999999999E-2</c:v>
                </c:pt>
                <c:pt idx="2310">
                  <c:v>1.3100000000000021E-2</c:v>
                </c:pt>
                <c:pt idx="2311">
                  <c:v>1.311E-2</c:v>
                </c:pt>
                <c:pt idx="2312">
                  <c:v>1.3120000000000001E-2</c:v>
                </c:pt>
                <c:pt idx="2313">
                  <c:v>1.3129999999999999E-2</c:v>
                </c:pt>
                <c:pt idx="2314">
                  <c:v>1.3140000000000021E-2</c:v>
                </c:pt>
                <c:pt idx="2315">
                  <c:v>1.315E-2</c:v>
                </c:pt>
                <c:pt idx="2316">
                  <c:v>1.3160000000000038E-2</c:v>
                </c:pt>
                <c:pt idx="2317">
                  <c:v>1.3169999999999999E-2</c:v>
                </c:pt>
                <c:pt idx="2318">
                  <c:v>1.3180000000000041E-2</c:v>
                </c:pt>
                <c:pt idx="2319">
                  <c:v>1.319E-2</c:v>
                </c:pt>
                <c:pt idx="2320">
                  <c:v>1.3200000000000038E-2</c:v>
                </c:pt>
                <c:pt idx="2321">
                  <c:v>1.3210000000000001E-2</c:v>
                </c:pt>
                <c:pt idx="2322">
                  <c:v>1.3220000000000042E-2</c:v>
                </c:pt>
                <c:pt idx="2323">
                  <c:v>1.323E-2</c:v>
                </c:pt>
                <c:pt idx="2324">
                  <c:v>1.3240000000000042E-2</c:v>
                </c:pt>
                <c:pt idx="2325">
                  <c:v>1.3250000000000001E-2</c:v>
                </c:pt>
                <c:pt idx="2326">
                  <c:v>1.3259999999999996E-2</c:v>
                </c:pt>
                <c:pt idx="2327">
                  <c:v>1.3270000000000001E-2</c:v>
                </c:pt>
                <c:pt idx="2328">
                  <c:v>1.3280000000000042E-2</c:v>
                </c:pt>
                <c:pt idx="2329">
                  <c:v>1.3290000000000001E-2</c:v>
                </c:pt>
                <c:pt idx="2330">
                  <c:v>1.3299999999999998E-2</c:v>
                </c:pt>
                <c:pt idx="2331">
                  <c:v>1.3310000000000001E-2</c:v>
                </c:pt>
                <c:pt idx="2332">
                  <c:v>1.3320000000000042E-2</c:v>
                </c:pt>
                <c:pt idx="2333">
                  <c:v>1.3330000000000003E-2</c:v>
                </c:pt>
                <c:pt idx="2334">
                  <c:v>1.3339999999999998E-2</c:v>
                </c:pt>
                <c:pt idx="2335">
                  <c:v>1.3350000000000001E-2</c:v>
                </c:pt>
                <c:pt idx="2336">
                  <c:v>1.3360000000000042E-2</c:v>
                </c:pt>
                <c:pt idx="2337">
                  <c:v>1.3370000000000003E-2</c:v>
                </c:pt>
                <c:pt idx="2338">
                  <c:v>1.3380000000000043E-2</c:v>
                </c:pt>
                <c:pt idx="2339">
                  <c:v>1.3390000000000001E-2</c:v>
                </c:pt>
                <c:pt idx="2340">
                  <c:v>1.3400000000000042E-2</c:v>
                </c:pt>
                <c:pt idx="2341">
                  <c:v>1.3410000000000005E-2</c:v>
                </c:pt>
                <c:pt idx="2342">
                  <c:v>1.342000000000004E-2</c:v>
                </c:pt>
                <c:pt idx="2343">
                  <c:v>1.3429999999999999E-2</c:v>
                </c:pt>
                <c:pt idx="2344">
                  <c:v>1.3440000000000042E-2</c:v>
                </c:pt>
                <c:pt idx="2345">
                  <c:v>1.3450000000000005E-2</c:v>
                </c:pt>
                <c:pt idx="2346">
                  <c:v>1.346000000000004E-2</c:v>
                </c:pt>
                <c:pt idx="2347">
                  <c:v>1.3469999999999999E-2</c:v>
                </c:pt>
                <c:pt idx="2348">
                  <c:v>1.3480000000000042E-2</c:v>
                </c:pt>
                <c:pt idx="2349">
                  <c:v>1.3490000000000005E-2</c:v>
                </c:pt>
                <c:pt idx="2350">
                  <c:v>1.3500000000000043E-2</c:v>
                </c:pt>
                <c:pt idx="2351">
                  <c:v>1.3509999999999999E-2</c:v>
                </c:pt>
                <c:pt idx="2352">
                  <c:v>1.3520000000000042E-2</c:v>
                </c:pt>
                <c:pt idx="2353">
                  <c:v>1.3530000000000007E-2</c:v>
                </c:pt>
                <c:pt idx="2354">
                  <c:v>1.3540000000000045E-2</c:v>
                </c:pt>
                <c:pt idx="2355">
                  <c:v>1.3550000000000001E-2</c:v>
                </c:pt>
                <c:pt idx="2356">
                  <c:v>1.3559999999999996E-2</c:v>
                </c:pt>
                <c:pt idx="2357">
                  <c:v>1.3570000000000007E-2</c:v>
                </c:pt>
                <c:pt idx="2358">
                  <c:v>1.3580000000000045E-2</c:v>
                </c:pt>
                <c:pt idx="2359">
                  <c:v>1.3590000000000001E-2</c:v>
                </c:pt>
                <c:pt idx="2360">
                  <c:v>1.3599999999999998E-2</c:v>
                </c:pt>
                <c:pt idx="2361">
                  <c:v>1.3610000000000001E-2</c:v>
                </c:pt>
                <c:pt idx="2362">
                  <c:v>1.3620000000000045E-2</c:v>
                </c:pt>
                <c:pt idx="2363">
                  <c:v>1.3630000000000001E-2</c:v>
                </c:pt>
                <c:pt idx="2364">
                  <c:v>1.3639999999999998E-2</c:v>
                </c:pt>
                <c:pt idx="2365">
                  <c:v>1.3650000000000001E-2</c:v>
                </c:pt>
                <c:pt idx="2366">
                  <c:v>1.3660000000000045E-2</c:v>
                </c:pt>
                <c:pt idx="2367">
                  <c:v>1.3670000000000003E-2</c:v>
                </c:pt>
                <c:pt idx="2368">
                  <c:v>1.3679999999999998E-2</c:v>
                </c:pt>
                <c:pt idx="2369">
                  <c:v>1.3690000000000001E-2</c:v>
                </c:pt>
                <c:pt idx="2370">
                  <c:v>1.3700000000000047E-2</c:v>
                </c:pt>
                <c:pt idx="2371">
                  <c:v>1.3710000000000003E-2</c:v>
                </c:pt>
                <c:pt idx="2372">
                  <c:v>1.3720000000000046E-2</c:v>
                </c:pt>
                <c:pt idx="2373">
                  <c:v>1.3729999999999999E-2</c:v>
                </c:pt>
                <c:pt idx="2374">
                  <c:v>1.3740000000000049E-2</c:v>
                </c:pt>
                <c:pt idx="2375">
                  <c:v>1.3750000000000005E-2</c:v>
                </c:pt>
                <c:pt idx="2376">
                  <c:v>1.376000000000005E-2</c:v>
                </c:pt>
                <c:pt idx="2377">
                  <c:v>1.3769999999999999E-2</c:v>
                </c:pt>
                <c:pt idx="2378">
                  <c:v>1.3780000000000051E-2</c:v>
                </c:pt>
                <c:pt idx="2379">
                  <c:v>1.3790000000000005E-2</c:v>
                </c:pt>
                <c:pt idx="2380">
                  <c:v>1.380000000000005E-2</c:v>
                </c:pt>
                <c:pt idx="2381">
                  <c:v>1.3809999999999999E-2</c:v>
                </c:pt>
                <c:pt idx="2382">
                  <c:v>1.3820000000000051E-2</c:v>
                </c:pt>
                <c:pt idx="2383">
                  <c:v>1.3830000000000005E-2</c:v>
                </c:pt>
                <c:pt idx="2384">
                  <c:v>1.3840000000000047E-2</c:v>
                </c:pt>
                <c:pt idx="2385">
                  <c:v>1.3849999999999999E-2</c:v>
                </c:pt>
                <c:pt idx="2386">
                  <c:v>1.3860000000000048E-2</c:v>
                </c:pt>
                <c:pt idx="2387">
                  <c:v>1.3870000000000021E-2</c:v>
                </c:pt>
                <c:pt idx="2388">
                  <c:v>1.3880000000000047E-2</c:v>
                </c:pt>
                <c:pt idx="2389">
                  <c:v>1.3890000000000001E-2</c:v>
                </c:pt>
                <c:pt idx="2390">
                  <c:v>1.3899999999999999E-2</c:v>
                </c:pt>
                <c:pt idx="2391">
                  <c:v>1.3910000000000021E-2</c:v>
                </c:pt>
                <c:pt idx="2392">
                  <c:v>1.3920000000000047E-2</c:v>
                </c:pt>
                <c:pt idx="2393">
                  <c:v>1.3930000000000001E-2</c:v>
                </c:pt>
                <c:pt idx="2394">
                  <c:v>1.3939999999999998E-2</c:v>
                </c:pt>
                <c:pt idx="2395">
                  <c:v>1.3950000000000021E-2</c:v>
                </c:pt>
                <c:pt idx="2396">
                  <c:v>1.3960000000000049E-2</c:v>
                </c:pt>
                <c:pt idx="2397">
                  <c:v>1.3970000000000003E-2</c:v>
                </c:pt>
                <c:pt idx="2398">
                  <c:v>1.3979999999999998E-2</c:v>
                </c:pt>
                <c:pt idx="2399">
                  <c:v>1.3990000000000023E-2</c:v>
                </c:pt>
                <c:pt idx="2400">
                  <c:v>1.4E-2</c:v>
                </c:pt>
                <c:pt idx="2401">
                  <c:v>1.401E-2</c:v>
                </c:pt>
                <c:pt idx="2402">
                  <c:v>1.4019999999999953E-2</c:v>
                </c:pt>
                <c:pt idx="2403">
                  <c:v>1.4029999999999996E-2</c:v>
                </c:pt>
                <c:pt idx="2404">
                  <c:v>1.404E-2</c:v>
                </c:pt>
                <c:pt idx="2405">
                  <c:v>1.405E-2</c:v>
                </c:pt>
                <c:pt idx="2406">
                  <c:v>1.4060000000000001E-2</c:v>
                </c:pt>
                <c:pt idx="2407">
                  <c:v>1.4069999999999996E-2</c:v>
                </c:pt>
                <c:pt idx="2408">
                  <c:v>1.4080000000000001E-2</c:v>
                </c:pt>
                <c:pt idx="2409">
                  <c:v>1.409E-2</c:v>
                </c:pt>
                <c:pt idx="2410">
                  <c:v>1.4100000000000001E-2</c:v>
                </c:pt>
                <c:pt idx="2411">
                  <c:v>1.4109999999999998E-2</c:v>
                </c:pt>
                <c:pt idx="2412">
                  <c:v>1.4120000000000001E-2</c:v>
                </c:pt>
                <c:pt idx="2413">
                  <c:v>1.413E-2</c:v>
                </c:pt>
                <c:pt idx="2414">
                  <c:v>1.4140000000000003E-2</c:v>
                </c:pt>
                <c:pt idx="2415">
                  <c:v>1.4149999999999998E-2</c:v>
                </c:pt>
                <c:pt idx="2416">
                  <c:v>1.4160000000000001E-2</c:v>
                </c:pt>
                <c:pt idx="2417">
                  <c:v>1.417E-2</c:v>
                </c:pt>
                <c:pt idx="2418">
                  <c:v>1.4180000000000003E-2</c:v>
                </c:pt>
                <c:pt idx="2419">
                  <c:v>1.4189999999999998E-2</c:v>
                </c:pt>
                <c:pt idx="2420">
                  <c:v>1.4200000000000001E-2</c:v>
                </c:pt>
                <c:pt idx="2421">
                  <c:v>1.421E-2</c:v>
                </c:pt>
                <c:pt idx="2422">
                  <c:v>1.4220000000000003E-2</c:v>
                </c:pt>
                <c:pt idx="2423">
                  <c:v>1.423E-2</c:v>
                </c:pt>
                <c:pt idx="2424">
                  <c:v>1.4239999999999954E-2</c:v>
                </c:pt>
                <c:pt idx="2425">
                  <c:v>1.4250000000000001E-2</c:v>
                </c:pt>
                <c:pt idx="2426">
                  <c:v>1.426E-2</c:v>
                </c:pt>
                <c:pt idx="2427">
                  <c:v>1.427E-2</c:v>
                </c:pt>
                <c:pt idx="2428">
                  <c:v>1.4279999999999954E-2</c:v>
                </c:pt>
                <c:pt idx="2429">
                  <c:v>1.4290000000000001E-2</c:v>
                </c:pt>
                <c:pt idx="2430">
                  <c:v>1.43E-2</c:v>
                </c:pt>
                <c:pt idx="2431">
                  <c:v>1.431E-2</c:v>
                </c:pt>
                <c:pt idx="2432">
                  <c:v>1.4319999999999954E-2</c:v>
                </c:pt>
                <c:pt idx="2433">
                  <c:v>1.4330000000000001E-2</c:v>
                </c:pt>
                <c:pt idx="2434">
                  <c:v>1.434E-2</c:v>
                </c:pt>
                <c:pt idx="2435">
                  <c:v>1.435E-2</c:v>
                </c:pt>
                <c:pt idx="2436">
                  <c:v>1.4360000000000001E-2</c:v>
                </c:pt>
                <c:pt idx="2437">
                  <c:v>1.4369999999999996E-2</c:v>
                </c:pt>
                <c:pt idx="2438">
                  <c:v>1.438E-2</c:v>
                </c:pt>
                <c:pt idx="2439">
                  <c:v>1.439E-2</c:v>
                </c:pt>
                <c:pt idx="2440">
                  <c:v>1.4400000000000001E-2</c:v>
                </c:pt>
                <c:pt idx="2441">
                  <c:v>1.4409999999999996E-2</c:v>
                </c:pt>
                <c:pt idx="2442">
                  <c:v>1.4420000000000001E-2</c:v>
                </c:pt>
                <c:pt idx="2443">
                  <c:v>1.443E-2</c:v>
                </c:pt>
                <c:pt idx="2444">
                  <c:v>1.4440000000000001E-2</c:v>
                </c:pt>
                <c:pt idx="2445">
                  <c:v>1.4449999999999998E-2</c:v>
                </c:pt>
                <c:pt idx="2446">
                  <c:v>1.4460000000000001E-2</c:v>
                </c:pt>
                <c:pt idx="2447">
                  <c:v>1.447E-2</c:v>
                </c:pt>
                <c:pt idx="2448">
                  <c:v>1.4480000000000003E-2</c:v>
                </c:pt>
                <c:pt idx="2449">
                  <c:v>1.4489999999999998E-2</c:v>
                </c:pt>
                <c:pt idx="2450">
                  <c:v>1.4500000000000001E-2</c:v>
                </c:pt>
                <c:pt idx="2451">
                  <c:v>1.451E-2</c:v>
                </c:pt>
                <c:pt idx="2452">
                  <c:v>1.4520000000000003E-2</c:v>
                </c:pt>
                <c:pt idx="2453">
                  <c:v>1.453E-2</c:v>
                </c:pt>
                <c:pt idx="2454">
                  <c:v>1.4540000000000001E-2</c:v>
                </c:pt>
                <c:pt idx="2455">
                  <c:v>1.455E-2</c:v>
                </c:pt>
                <c:pt idx="2456">
                  <c:v>1.4560000000000003E-2</c:v>
                </c:pt>
                <c:pt idx="2457">
                  <c:v>1.457E-2</c:v>
                </c:pt>
                <c:pt idx="2458">
                  <c:v>1.4579999999999959E-2</c:v>
                </c:pt>
                <c:pt idx="2459">
                  <c:v>1.4590000000000001E-2</c:v>
                </c:pt>
                <c:pt idx="2460">
                  <c:v>1.4600000000000005E-2</c:v>
                </c:pt>
                <c:pt idx="2461">
                  <c:v>1.461E-2</c:v>
                </c:pt>
                <c:pt idx="2462">
                  <c:v>1.4619999999999998E-2</c:v>
                </c:pt>
                <c:pt idx="2463">
                  <c:v>1.4630000000000001E-2</c:v>
                </c:pt>
                <c:pt idx="2464">
                  <c:v>1.4640000000000005E-2</c:v>
                </c:pt>
                <c:pt idx="2465">
                  <c:v>1.465E-2</c:v>
                </c:pt>
                <c:pt idx="2466">
                  <c:v>1.4659999999999998E-2</c:v>
                </c:pt>
                <c:pt idx="2467">
                  <c:v>1.4670000000000001E-2</c:v>
                </c:pt>
                <c:pt idx="2468">
                  <c:v>1.4680000000000007E-2</c:v>
                </c:pt>
                <c:pt idx="2469">
                  <c:v>1.469E-2</c:v>
                </c:pt>
                <c:pt idx="2470">
                  <c:v>1.4700000000000001E-2</c:v>
                </c:pt>
                <c:pt idx="2471">
                  <c:v>1.4710000000000001E-2</c:v>
                </c:pt>
                <c:pt idx="2472">
                  <c:v>1.4720000000000007E-2</c:v>
                </c:pt>
                <c:pt idx="2473">
                  <c:v>1.473E-2</c:v>
                </c:pt>
                <c:pt idx="2474">
                  <c:v>1.4740000000000001E-2</c:v>
                </c:pt>
                <c:pt idx="2475">
                  <c:v>1.4749999999999996E-2</c:v>
                </c:pt>
                <c:pt idx="2476">
                  <c:v>1.4760000000000007E-2</c:v>
                </c:pt>
                <c:pt idx="2477">
                  <c:v>1.477E-2</c:v>
                </c:pt>
                <c:pt idx="2478">
                  <c:v>1.4780000000000001E-2</c:v>
                </c:pt>
                <c:pt idx="2479">
                  <c:v>1.4789999999999998E-2</c:v>
                </c:pt>
                <c:pt idx="2480">
                  <c:v>1.4800000000000001E-2</c:v>
                </c:pt>
                <c:pt idx="2481">
                  <c:v>1.481E-2</c:v>
                </c:pt>
                <c:pt idx="2482">
                  <c:v>1.4820000000000003E-2</c:v>
                </c:pt>
                <c:pt idx="2483">
                  <c:v>1.4829999999999998E-2</c:v>
                </c:pt>
                <c:pt idx="2484">
                  <c:v>1.4840000000000001E-2</c:v>
                </c:pt>
                <c:pt idx="2485">
                  <c:v>1.485E-2</c:v>
                </c:pt>
                <c:pt idx="2486">
                  <c:v>1.4860000000000003E-2</c:v>
                </c:pt>
                <c:pt idx="2487">
                  <c:v>1.4870000000000001E-2</c:v>
                </c:pt>
                <c:pt idx="2488">
                  <c:v>1.4880000000000001E-2</c:v>
                </c:pt>
                <c:pt idx="2489">
                  <c:v>1.489E-2</c:v>
                </c:pt>
                <c:pt idx="2490">
                  <c:v>1.4900000000000005E-2</c:v>
                </c:pt>
                <c:pt idx="2491">
                  <c:v>1.491E-2</c:v>
                </c:pt>
                <c:pt idx="2492">
                  <c:v>1.4919999999999998E-2</c:v>
                </c:pt>
                <c:pt idx="2493">
                  <c:v>1.4930000000000001E-2</c:v>
                </c:pt>
                <c:pt idx="2494">
                  <c:v>1.4940000000000005E-2</c:v>
                </c:pt>
                <c:pt idx="2495">
                  <c:v>1.495E-2</c:v>
                </c:pt>
                <c:pt idx="2496">
                  <c:v>1.4959999999999998E-2</c:v>
                </c:pt>
                <c:pt idx="2497">
                  <c:v>1.4970000000000001E-2</c:v>
                </c:pt>
                <c:pt idx="2498">
                  <c:v>1.4980000000000005E-2</c:v>
                </c:pt>
                <c:pt idx="2499">
                  <c:v>1.499E-2</c:v>
                </c:pt>
                <c:pt idx="2500">
                  <c:v>1.4999999999999998E-2</c:v>
                </c:pt>
                <c:pt idx="2501">
                  <c:v>1.5010000000000001E-2</c:v>
                </c:pt>
                <c:pt idx="2502">
                  <c:v>1.5020000000000021E-2</c:v>
                </c:pt>
                <c:pt idx="2503">
                  <c:v>1.503E-2</c:v>
                </c:pt>
                <c:pt idx="2504">
                  <c:v>1.5040000000000001E-2</c:v>
                </c:pt>
                <c:pt idx="2505">
                  <c:v>1.5049999999999999E-2</c:v>
                </c:pt>
                <c:pt idx="2506">
                  <c:v>1.5060000000000021E-2</c:v>
                </c:pt>
                <c:pt idx="2507">
                  <c:v>1.507E-2</c:v>
                </c:pt>
                <c:pt idx="2508">
                  <c:v>1.5080000000000001E-2</c:v>
                </c:pt>
                <c:pt idx="2509">
                  <c:v>1.5089999999999999E-2</c:v>
                </c:pt>
                <c:pt idx="2510">
                  <c:v>1.5100000000000021E-2</c:v>
                </c:pt>
                <c:pt idx="2511">
                  <c:v>1.511E-2</c:v>
                </c:pt>
                <c:pt idx="2512">
                  <c:v>1.5120000000000001E-2</c:v>
                </c:pt>
                <c:pt idx="2513">
                  <c:v>1.5129999999999998E-2</c:v>
                </c:pt>
                <c:pt idx="2514">
                  <c:v>1.5140000000000021E-2</c:v>
                </c:pt>
                <c:pt idx="2515">
                  <c:v>1.515E-2</c:v>
                </c:pt>
                <c:pt idx="2516">
                  <c:v>1.5160000000000003E-2</c:v>
                </c:pt>
                <c:pt idx="2517">
                  <c:v>1.5169999999999998E-2</c:v>
                </c:pt>
                <c:pt idx="2518">
                  <c:v>1.5180000000000023E-2</c:v>
                </c:pt>
                <c:pt idx="2519">
                  <c:v>1.519E-2</c:v>
                </c:pt>
                <c:pt idx="2520">
                  <c:v>1.5200000000000003E-2</c:v>
                </c:pt>
                <c:pt idx="2521">
                  <c:v>1.5210000000000001E-2</c:v>
                </c:pt>
                <c:pt idx="2522">
                  <c:v>1.5219999999999996E-2</c:v>
                </c:pt>
                <c:pt idx="2523">
                  <c:v>1.523E-2</c:v>
                </c:pt>
                <c:pt idx="2524">
                  <c:v>1.5240000000000038E-2</c:v>
                </c:pt>
                <c:pt idx="2525">
                  <c:v>1.5250000000000001E-2</c:v>
                </c:pt>
                <c:pt idx="2526">
                  <c:v>1.5259999999999998E-2</c:v>
                </c:pt>
                <c:pt idx="2527">
                  <c:v>1.5270000000000001E-2</c:v>
                </c:pt>
                <c:pt idx="2528">
                  <c:v>1.5280000000000037E-2</c:v>
                </c:pt>
                <c:pt idx="2529">
                  <c:v>1.5290000000000003E-2</c:v>
                </c:pt>
                <c:pt idx="2530">
                  <c:v>1.5299999999999998E-2</c:v>
                </c:pt>
                <c:pt idx="2531">
                  <c:v>1.5310000000000001E-2</c:v>
                </c:pt>
                <c:pt idx="2532">
                  <c:v>1.532000000000004E-2</c:v>
                </c:pt>
                <c:pt idx="2533">
                  <c:v>1.5330000000000003E-2</c:v>
                </c:pt>
                <c:pt idx="2534">
                  <c:v>1.5339999999999998E-2</c:v>
                </c:pt>
                <c:pt idx="2535">
                  <c:v>1.5350000000000001E-2</c:v>
                </c:pt>
                <c:pt idx="2536">
                  <c:v>1.5360000000000021E-2</c:v>
                </c:pt>
                <c:pt idx="2537">
                  <c:v>1.5370000000000003E-2</c:v>
                </c:pt>
                <c:pt idx="2538">
                  <c:v>1.5380000000000001E-2</c:v>
                </c:pt>
                <c:pt idx="2539">
                  <c:v>1.5389999999999999E-2</c:v>
                </c:pt>
                <c:pt idx="2540">
                  <c:v>1.5400000000000021E-2</c:v>
                </c:pt>
                <c:pt idx="2541">
                  <c:v>1.5410000000000005E-2</c:v>
                </c:pt>
                <c:pt idx="2542">
                  <c:v>1.5420000000000001E-2</c:v>
                </c:pt>
                <c:pt idx="2543">
                  <c:v>1.5429999999999999E-2</c:v>
                </c:pt>
                <c:pt idx="2544">
                  <c:v>1.5440000000000021E-2</c:v>
                </c:pt>
                <c:pt idx="2545">
                  <c:v>1.545E-2</c:v>
                </c:pt>
                <c:pt idx="2546">
                  <c:v>1.546000000000004E-2</c:v>
                </c:pt>
                <c:pt idx="2547">
                  <c:v>1.5469999999999999E-2</c:v>
                </c:pt>
                <c:pt idx="2548">
                  <c:v>1.5480000000000041E-2</c:v>
                </c:pt>
                <c:pt idx="2549">
                  <c:v>1.549E-2</c:v>
                </c:pt>
                <c:pt idx="2550">
                  <c:v>1.550000000000004E-2</c:v>
                </c:pt>
                <c:pt idx="2551">
                  <c:v>1.5509999999999999E-2</c:v>
                </c:pt>
                <c:pt idx="2552">
                  <c:v>1.5520000000000041E-2</c:v>
                </c:pt>
                <c:pt idx="2553">
                  <c:v>1.553E-2</c:v>
                </c:pt>
                <c:pt idx="2554">
                  <c:v>1.5540000000000038E-2</c:v>
                </c:pt>
                <c:pt idx="2555">
                  <c:v>1.5550000000000001E-2</c:v>
                </c:pt>
                <c:pt idx="2556">
                  <c:v>1.5559999999999996E-2</c:v>
                </c:pt>
                <c:pt idx="2557">
                  <c:v>1.5570000000000001E-2</c:v>
                </c:pt>
                <c:pt idx="2558">
                  <c:v>1.5580000000000042E-2</c:v>
                </c:pt>
                <c:pt idx="2559">
                  <c:v>1.5590000000000001E-2</c:v>
                </c:pt>
                <c:pt idx="2560">
                  <c:v>1.5599999999999998E-2</c:v>
                </c:pt>
                <c:pt idx="2561">
                  <c:v>1.5610000000000001E-2</c:v>
                </c:pt>
                <c:pt idx="2562">
                  <c:v>1.5620000000000045E-2</c:v>
                </c:pt>
                <c:pt idx="2563">
                  <c:v>1.5630000000000005E-2</c:v>
                </c:pt>
                <c:pt idx="2564">
                  <c:v>1.5640000000000001E-2</c:v>
                </c:pt>
                <c:pt idx="2565">
                  <c:v>1.5650000000000001E-2</c:v>
                </c:pt>
                <c:pt idx="2566">
                  <c:v>1.5660000000000021E-2</c:v>
                </c:pt>
                <c:pt idx="2567">
                  <c:v>1.567E-2</c:v>
                </c:pt>
                <c:pt idx="2568">
                  <c:v>1.5679999999999999E-2</c:v>
                </c:pt>
                <c:pt idx="2569">
                  <c:v>1.5689999999999999E-2</c:v>
                </c:pt>
                <c:pt idx="2570">
                  <c:v>1.5699999999999999E-2</c:v>
                </c:pt>
                <c:pt idx="2571">
                  <c:v>1.5709999999999998E-2</c:v>
                </c:pt>
                <c:pt idx="2572">
                  <c:v>1.5720000000000001E-2</c:v>
                </c:pt>
                <c:pt idx="2573">
                  <c:v>1.5730000000000001E-2</c:v>
                </c:pt>
                <c:pt idx="2574">
                  <c:v>1.5740000000000007E-2</c:v>
                </c:pt>
                <c:pt idx="2575">
                  <c:v>1.575E-2</c:v>
                </c:pt>
                <c:pt idx="2576">
                  <c:v>1.5760000000000003E-2</c:v>
                </c:pt>
                <c:pt idx="2577">
                  <c:v>1.5769999999999999E-2</c:v>
                </c:pt>
                <c:pt idx="2578">
                  <c:v>1.5779999999999999E-2</c:v>
                </c:pt>
                <c:pt idx="2579">
                  <c:v>1.5789999999999998E-2</c:v>
                </c:pt>
                <c:pt idx="2580">
                  <c:v>1.5800000000000043E-2</c:v>
                </c:pt>
                <c:pt idx="2581">
                  <c:v>1.5810000000000001E-2</c:v>
                </c:pt>
                <c:pt idx="2582">
                  <c:v>1.5820000000000056E-2</c:v>
                </c:pt>
                <c:pt idx="2583">
                  <c:v>1.583E-2</c:v>
                </c:pt>
                <c:pt idx="2584">
                  <c:v>1.5840000000000003E-2</c:v>
                </c:pt>
                <c:pt idx="2585">
                  <c:v>1.5850000000000003E-2</c:v>
                </c:pt>
                <c:pt idx="2586">
                  <c:v>1.5859999999999999E-2</c:v>
                </c:pt>
                <c:pt idx="2587">
                  <c:v>1.5869999999999999E-2</c:v>
                </c:pt>
                <c:pt idx="2588">
                  <c:v>1.5879999999999998E-2</c:v>
                </c:pt>
                <c:pt idx="2589">
                  <c:v>1.5890000000000001E-2</c:v>
                </c:pt>
                <c:pt idx="2590">
                  <c:v>1.5900000000000001E-2</c:v>
                </c:pt>
                <c:pt idx="2591">
                  <c:v>1.5910000000000001E-2</c:v>
                </c:pt>
                <c:pt idx="2592">
                  <c:v>1.5920000000000021E-2</c:v>
                </c:pt>
                <c:pt idx="2593">
                  <c:v>1.5930000000000003E-2</c:v>
                </c:pt>
                <c:pt idx="2594">
                  <c:v>1.5939999999999999E-2</c:v>
                </c:pt>
                <c:pt idx="2595">
                  <c:v>1.5949999999999999E-2</c:v>
                </c:pt>
                <c:pt idx="2596">
                  <c:v>1.5959999999999998E-2</c:v>
                </c:pt>
                <c:pt idx="2597">
                  <c:v>1.5970000000000005E-2</c:v>
                </c:pt>
                <c:pt idx="2598">
                  <c:v>1.5980000000000001E-2</c:v>
                </c:pt>
                <c:pt idx="2599">
                  <c:v>1.5990000000000001E-2</c:v>
                </c:pt>
                <c:pt idx="2600">
                  <c:v>1.6000000000000021E-2</c:v>
                </c:pt>
                <c:pt idx="2601">
                  <c:v>1.601E-2</c:v>
                </c:pt>
                <c:pt idx="2602">
                  <c:v>1.6020000000000041E-2</c:v>
                </c:pt>
                <c:pt idx="2603">
                  <c:v>1.6029999999999999E-2</c:v>
                </c:pt>
                <c:pt idx="2604">
                  <c:v>1.6039999999999999E-2</c:v>
                </c:pt>
                <c:pt idx="2605">
                  <c:v>1.6049999999999998E-2</c:v>
                </c:pt>
                <c:pt idx="2606">
                  <c:v>1.6060000000000001E-2</c:v>
                </c:pt>
                <c:pt idx="2607">
                  <c:v>1.6070000000000001E-2</c:v>
                </c:pt>
                <c:pt idx="2608">
                  <c:v>1.6080000000000021E-2</c:v>
                </c:pt>
                <c:pt idx="2609">
                  <c:v>1.609E-2</c:v>
                </c:pt>
                <c:pt idx="2610">
                  <c:v>1.6100000000000041E-2</c:v>
                </c:pt>
                <c:pt idx="2611">
                  <c:v>1.6109999999999999E-2</c:v>
                </c:pt>
                <c:pt idx="2612">
                  <c:v>1.6119999999999999E-2</c:v>
                </c:pt>
                <c:pt idx="2613">
                  <c:v>1.6129999999999999E-2</c:v>
                </c:pt>
                <c:pt idx="2614">
                  <c:v>1.6140000000000057E-2</c:v>
                </c:pt>
                <c:pt idx="2615">
                  <c:v>1.6150000000000001E-2</c:v>
                </c:pt>
                <c:pt idx="2616">
                  <c:v>1.6160000000000056E-2</c:v>
                </c:pt>
                <c:pt idx="2617">
                  <c:v>1.617E-2</c:v>
                </c:pt>
                <c:pt idx="2618">
                  <c:v>1.6180000000000003E-2</c:v>
                </c:pt>
                <c:pt idx="2619">
                  <c:v>1.6190000000000003E-2</c:v>
                </c:pt>
                <c:pt idx="2620">
                  <c:v>1.6199999999999999E-2</c:v>
                </c:pt>
                <c:pt idx="2621">
                  <c:v>1.6209999999999999E-2</c:v>
                </c:pt>
                <c:pt idx="2622">
                  <c:v>1.6219999999999998E-2</c:v>
                </c:pt>
                <c:pt idx="2623">
                  <c:v>1.6230000000000001E-2</c:v>
                </c:pt>
                <c:pt idx="2624">
                  <c:v>1.6240000000000056E-2</c:v>
                </c:pt>
                <c:pt idx="2625">
                  <c:v>1.6250000000000001E-2</c:v>
                </c:pt>
                <c:pt idx="2626">
                  <c:v>1.6260000000000056E-2</c:v>
                </c:pt>
                <c:pt idx="2627">
                  <c:v>1.6270000000000003E-2</c:v>
                </c:pt>
                <c:pt idx="2628">
                  <c:v>1.6279999999999999E-2</c:v>
                </c:pt>
                <c:pt idx="2629">
                  <c:v>1.6289999999999999E-2</c:v>
                </c:pt>
                <c:pt idx="2630">
                  <c:v>1.6299999999999999E-2</c:v>
                </c:pt>
                <c:pt idx="2631">
                  <c:v>1.6310000000000005E-2</c:v>
                </c:pt>
                <c:pt idx="2632">
                  <c:v>1.6320000000000057E-2</c:v>
                </c:pt>
                <c:pt idx="2633">
                  <c:v>1.6330000000000001E-2</c:v>
                </c:pt>
                <c:pt idx="2634">
                  <c:v>1.6340000000000059E-2</c:v>
                </c:pt>
                <c:pt idx="2635">
                  <c:v>1.6350000000000003E-2</c:v>
                </c:pt>
                <c:pt idx="2636">
                  <c:v>1.6360000000000059E-2</c:v>
                </c:pt>
                <c:pt idx="2637">
                  <c:v>1.6369999999999999E-2</c:v>
                </c:pt>
                <c:pt idx="2638">
                  <c:v>1.6379999999999999E-2</c:v>
                </c:pt>
                <c:pt idx="2639">
                  <c:v>1.6389999999999998E-2</c:v>
                </c:pt>
                <c:pt idx="2640">
                  <c:v>1.6400000000000001E-2</c:v>
                </c:pt>
                <c:pt idx="2641">
                  <c:v>1.6410000000000001E-2</c:v>
                </c:pt>
                <c:pt idx="2642">
                  <c:v>1.6420000000000021E-2</c:v>
                </c:pt>
                <c:pt idx="2643">
                  <c:v>1.6430000000000007E-2</c:v>
                </c:pt>
                <c:pt idx="2644">
                  <c:v>1.6440000000000041E-2</c:v>
                </c:pt>
                <c:pt idx="2645">
                  <c:v>1.6449999999999999E-2</c:v>
                </c:pt>
                <c:pt idx="2646">
                  <c:v>1.6459999999999999E-2</c:v>
                </c:pt>
                <c:pt idx="2647">
                  <c:v>1.6469999999999999E-2</c:v>
                </c:pt>
                <c:pt idx="2648">
                  <c:v>1.6480000000000057E-2</c:v>
                </c:pt>
                <c:pt idx="2649">
                  <c:v>1.6490000000000001E-2</c:v>
                </c:pt>
                <c:pt idx="2650">
                  <c:v>1.6500000000000056E-2</c:v>
                </c:pt>
                <c:pt idx="2651">
                  <c:v>1.651E-2</c:v>
                </c:pt>
                <c:pt idx="2652">
                  <c:v>1.6520000000000055E-2</c:v>
                </c:pt>
                <c:pt idx="2653">
                  <c:v>1.6530000000000003E-2</c:v>
                </c:pt>
                <c:pt idx="2654">
                  <c:v>1.6539999999999999E-2</c:v>
                </c:pt>
                <c:pt idx="2655">
                  <c:v>1.6549999999999999E-2</c:v>
                </c:pt>
                <c:pt idx="2656">
                  <c:v>1.6559999999999998E-2</c:v>
                </c:pt>
                <c:pt idx="2657">
                  <c:v>1.6570000000000001E-2</c:v>
                </c:pt>
                <c:pt idx="2658">
                  <c:v>1.658000000000006E-2</c:v>
                </c:pt>
                <c:pt idx="2659">
                  <c:v>1.6590000000000001E-2</c:v>
                </c:pt>
                <c:pt idx="2660">
                  <c:v>1.6600000000000063E-2</c:v>
                </c:pt>
                <c:pt idx="2661">
                  <c:v>1.6610000000000003E-2</c:v>
                </c:pt>
                <c:pt idx="2662">
                  <c:v>1.6619999999999999E-2</c:v>
                </c:pt>
                <c:pt idx="2663">
                  <c:v>1.6629999999999999E-2</c:v>
                </c:pt>
                <c:pt idx="2664">
                  <c:v>1.6639999999999999E-2</c:v>
                </c:pt>
                <c:pt idx="2665">
                  <c:v>1.6650000000000005E-2</c:v>
                </c:pt>
                <c:pt idx="2666">
                  <c:v>1.6660000000000057E-2</c:v>
                </c:pt>
                <c:pt idx="2667">
                  <c:v>1.6670000000000001E-2</c:v>
                </c:pt>
                <c:pt idx="2668">
                  <c:v>1.6680000000000059E-2</c:v>
                </c:pt>
                <c:pt idx="2669">
                  <c:v>1.6690000000000003E-2</c:v>
                </c:pt>
                <c:pt idx="2670">
                  <c:v>1.6700000000000059E-2</c:v>
                </c:pt>
                <c:pt idx="2671">
                  <c:v>1.6709999999999999E-2</c:v>
                </c:pt>
                <c:pt idx="2672">
                  <c:v>1.6719999999999999E-2</c:v>
                </c:pt>
                <c:pt idx="2673">
                  <c:v>1.6729999999999998E-2</c:v>
                </c:pt>
                <c:pt idx="2674">
                  <c:v>1.6740000000000057E-2</c:v>
                </c:pt>
                <c:pt idx="2675">
                  <c:v>1.6750000000000001E-2</c:v>
                </c:pt>
                <c:pt idx="2676">
                  <c:v>1.676000000000006E-2</c:v>
                </c:pt>
                <c:pt idx="2677">
                  <c:v>1.6770000000000021E-2</c:v>
                </c:pt>
                <c:pt idx="2678">
                  <c:v>1.6780000000000062E-2</c:v>
                </c:pt>
                <c:pt idx="2679">
                  <c:v>1.6789999999999999E-2</c:v>
                </c:pt>
                <c:pt idx="2680">
                  <c:v>1.6799999999999999E-2</c:v>
                </c:pt>
                <c:pt idx="2681">
                  <c:v>1.6809999999999999E-2</c:v>
                </c:pt>
                <c:pt idx="2682">
                  <c:v>1.6820000000000061E-2</c:v>
                </c:pt>
                <c:pt idx="2683">
                  <c:v>1.6830000000000001E-2</c:v>
                </c:pt>
                <c:pt idx="2684">
                  <c:v>1.684000000000006E-2</c:v>
                </c:pt>
                <c:pt idx="2685">
                  <c:v>1.6850000000000007E-2</c:v>
                </c:pt>
                <c:pt idx="2686">
                  <c:v>1.6860000000000059E-2</c:v>
                </c:pt>
                <c:pt idx="2687">
                  <c:v>1.6870000000000003E-2</c:v>
                </c:pt>
                <c:pt idx="2688">
                  <c:v>1.6879999999999999E-2</c:v>
                </c:pt>
                <c:pt idx="2689">
                  <c:v>1.6889999999999999E-2</c:v>
                </c:pt>
                <c:pt idx="2690">
                  <c:v>1.6899999999999998E-2</c:v>
                </c:pt>
                <c:pt idx="2691">
                  <c:v>1.6910000000000001E-2</c:v>
                </c:pt>
                <c:pt idx="2692">
                  <c:v>1.6920000000000063E-2</c:v>
                </c:pt>
                <c:pt idx="2693">
                  <c:v>1.6930000000000021E-2</c:v>
                </c:pt>
                <c:pt idx="2694">
                  <c:v>1.6940000000000066E-2</c:v>
                </c:pt>
                <c:pt idx="2695">
                  <c:v>1.6950000000000003E-2</c:v>
                </c:pt>
                <c:pt idx="2696">
                  <c:v>1.6959999999999999E-2</c:v>
                </c:pt>
                <c:pt idx="2697">
                  <c:v>1.6969999999999999E-2</c:v>
                </c:pt>
                <c:pt idx="2698">
                  <c:v>1.6979999999999999E-2</c:v>
                </c:pt>
                <c:pt idx="2699">
                  <c:v>1.6990000000000043E-2</c:v>
                </c:pt>
                <c:pt idx="2700">
                  <c:v>1.7000000000000001E-2</c:v>
                </c:pt>
                <c:pt idx="2701">
                  <c:v>1.7010000000000001E-2</c:v>
                </c:pt>
                <c:pt idx="2702">
                  <c:v>1.702E-2</c:v>
                </c:pt>
                <c:pt idx="2703">
                  <c:v>1.703E-2</c:v>
                </c:pt>
                <c:pt idx="2704">
                  <c:v>1.7040000000000003E-2</c:v>
                </c:pt>
                <c:pt idx="2705">
                  <c:v>1.7049999999999999E-2</c:v>
                </c:pt>
                <c:pt idx="2706">
                  <c:v>1.7059999999999999E-2</c:v>
                </c:pt>
                <c:pt idx="2707">
                  <c:v>1.7069999999999998E-2</c:v>
                </c:pt>
                <c:pt idx="2708">
                  <c:v>1.7080000000000001E-2</c:v>
                </c:pt>
                <c:pt idx="2709">
                  <c:v>1.7090000000000001E-2</c:v>
                </c:pt>
                <c:pt idx="2710">
                  <c:v>1.7100000000000001E-2</c:v>
                </c:pt>
                <c:pt idx="2711">
                  <c:v>1.711E-2</c:v>
                </c:pt>
                <c:pt idx="2712">
                  <c:v>1.7120000000000003E-2</c:v>
                </c:pt>
                <c:pt idx="2713">
                  <c:v>1.7129999999999999E-2</c:v>
                </c:pt>
                <c:pt idx="2714">
                  <c:v>1.7139999999999996E-2</c:v>
                </c:pt>
                <c:pt idx="2715">
                  <c:v>1.7149999999999999E-2</c:v>
                </c:pt>
                <c:pt idx="2716">
                  <c:v>1.7160000000000005E-2</c:v>
                </c:pt>
                <c:pt idx="2717">
                  <c:v>1.7170000000000001E-2</c:v>
                </c:pt>
                <c:pt idx="2718">
                  <c:v>1.7180000000000001E-2</c:v>
                </c:pt>
                <c:pt idx="2719">
                  <c:v>1.719E-2</c:v>
                </c:pt>
                <c:pt idx="2720">
                  <c:v>1.72E-2</c:v>
                </c:pt>
                <c:pt idx="2721">
                  <c:v>1.721E-2</c:v>
                </c:pt>
                <c:pt idx="2722">
                  <c:v>1.7219999999999996E-2</c:v>
                </c:pt>
                <c:pt idx="2723">
                  <c:v>1.7229999999999999E-2</c:v>
                </c:pt>
                <c:pt idx="2724">
                  <c:v>1.7239999999999998E-2</c:v>
                </c:pt>
                <c:pt idx="2725">
                  <c:v>1.7250000000000001E-2</c:v>
                </c:pt>
                <c:pt idx="2726">
                  <c:v>1.7260000000000001E-2</c:v>
                </c:pt>
                <c:pt idx="2727">
                  <c:v>1.7270000000000001E-2</c:v>
                </c:pt>
                <c:pt idx="2728">
                  <c:v>1.728E-2</c:v>
                </c:pt>
                <c:pt idx="2729">
                  <c:v>1.729E-2</c:v>
                </c:pt>
                <c:pt idx="2730">
                  <c:v>1.7299999999999996E-2</c:v>
                </c:pt>
                <c:pt idx="2731">
                  <c:v>1.7309999999999999E-2</c:v>
                </c:pt>
                <c:pt idx="2732">
                  <c:v>1.7319999999999999E-2</c:v>
                </c:pt>
                <c:pt idx="2733">
                  <c:v>1.7330000000000002E-2</c:v>
                </c:pt>
                <c:pt idx="2734">
                  <c:v>1.7340000000000001E-2</c:v>
                </c:pt>
                <c:pt idx="2735">
                  <c:v>1.7350000000000001E-2</c:v>
                </c:pt>
                <c:pt idx="2736">
                  <c:v>1.736E-2</c:v>
                </c:pt>
                <c:pt idx="2737">
                  <c:v>1.737E-2</c:v>
                </c:pt>
                <c:pt idx="2738">
                  <c:v>1.7380000000000003E-2</c:v>
                </c:pt>
                <c:pt idx="2739">
                  <c:v>1.7389999999999999E-2</c:v>
                </c:pt>
                <c:pt idx="2740">
                  <c:v>1.7399999999999999E-2</c:v>
                </c:pt>
                <c:pt idx="2741">
                  <c:v>1.7409999999999998E-2</c:v>
                </c:pt>
                <c:pt idx="2742">
                  <c:v>1.7420000000000001E-2</c:v>
                </c:pt>
                <c:pt idx="2743">
                  <c:v>1.7430000000000001E-2</c:v>
                </c:pt>
                <c:pt idx="2744">
                  <c:v>1.7440000000000001E-2</c:v>
                </c:pt>
                <c:pt idx="2745">
                  <c:v>1.745E-2</c:v>
                </c:pt>
                <c:pt idx="2746">
                  <c:v>1.7460000000000003E-2</c:v>
                </c:pt>
                <c:pt idx="2747">
                  <c:v>1.7469999999999999E-2</c:v>
                </c:pt>
                <c:pt idx="2748">
                  <c:v>1.7479999999999999E-2</c:v>
                </c:pt>
                <c:pt idx="2749">
                  <c:v>1.7489999999999999E-2</c:v>
                </c:pt>
                <c:pt idx="2750">
                  <c:v>1.7500000000000005E-2</c:v>
                </c:pt>
                <c:pt idx="2751">
                  <c:v>1.7510000000000001E-2</c:v>
                </c:pt>
                <c:pt idx="2752">
                  <c:v>1.7520000000000001E-2</c:v>
                </c:pt>
                <c:pt idx="2753">
                  <c:v>1.753E-2</c:v>
                </c:pt>
                <c:pt idx="2754">
                  <c:v>1.7540000000000007E-2</c:v>
                </c:pt>
                <c:pt idx="2755">
                  <c:v>1.755E-2</c:v>
                </c:pt>
                <c:pt idx="2756">
                  <c:v>1.7559999999999999E-2</c:v>
                </c:pt>
                <c:pt idx="2757">
                  <c:v>1.7569999999999999E-2</c:v>
                </c:pt>
                <c:pt idx="2758">
                  <c:v>1.7579999999999998E-2</c:v>
                </c:pt>
                <c:pt idx="2759">
                  <c:v>1.7590000000000001E-2</c:v>
                </c:pt>
                <c:pt idx="2760">
                  <c:v>1.7600000000000001E-2</c:v>
                </c:pt>
                <c:pt idx="2761">
                  <c:v>1.7610000000000001E-2</c:v>
                </c:pt>
                <c:pt idx="2762">
                  <c:v>1.7620000000000007E-2</c:v>
                </c:pt>
                <c:pt idx="2763">
                  <c:v>1.763E-2</c:v>
                </c:pt>
                <c:pt idx="2764">
                  <c:v>1.7639999999999996E-2</c:v>
                </c:pt>
                <c:pt idx="2765">
                  <c:v>1.7649999999999999E-2</c:v>
                </c:pt>
                <c:pt idx="2766">
                  <c:v>1.7659999999999999E-2</c:v>
                </c:pt>
                <c:pt idx="2767">
                  <c:v>1.7670000000000002E-2</c:v>
                </c:pt>
                <c:pt idx="2768">
                  <c:v>1.7680000000000001E-2</c:v>
                </c:pt>
                <c:pt idx="2769">
                  <c:v>1.7690000000000001E-2</c:v>
                </c:pt>
                <c:pt idx="2770">
                  <c:v>1.77E-2</c:v>
                </c:pt>
                <c:pt idx="2771">
                  <c:v>1.771E-2</c:v>
                </c:pt>
                <c:pt idx="2772">
                  <c:v>1.7720000000000003E-2</c:v>
                </c:pt>
                <c:pt idx="2773">
                  <c:v>1.7729999999999999E-2</c:v>
                </c:pt>
                <c:pt idx="2774">
                  <c:v>1.7739999999999999E-2</c:v>
                </c:pt>
                <c:pt idx="2775">
                  <c:v>1.7749999999999998E-2</c:v>
                </c:pt>
                <c:pt idx="2776">
                  <c:v>1.7760000000000001E-2</c:v>
                </c:pt>
                <c:pt idx="2777">
                  <c:v>1.7770000000000001E-2</c:v>
                </c:pt>
                <c:pt idx="2778">
                  <c:v>1.7780000000000001E-2</c:v>
                </c:pt>
                <c:pt idx="2779">
                  <c:v>1.779E-2</c:v>
                </c:pt>
                <c:pt idx="2780">
                  <c:v>1.7800000000000003E-2</c:v>
                </c:pt>
                <c:pt idx="2781">
                  <c:v>1.7809999999999999E-2</c:v>
                </c:pt>
                <c:pt idx="2782">
                  <c:v>1.7819999999999999E-2</c:v>
                </c:pt>
                <c:pt idx="2783">
                  <c:v>1.7829999999999999E-2</c:v>
                </c:pt>
                <c:pt idx="2784">
                  <c:v>1.7840000000000005E-2</c:v>
                </c:pt>
                <c:pt idx="2785">
                  <c:v>1.7850000000000001E-2</c:v>
                </c:pt>
                <c:pt idx="2786">
                  <c:v>1.7860000000000001E-2</c:v>
                </c:pt>
                <c:pt idx="2787">
                  <c:v>1.787E-2</c:v>
                </c:pt>
                <c:pt idx="2788">
                  <c:v>1.7880000000000021E-2</c:v>
                </c:pt>
                <c:pt idx="2789">
                  <c:v>1.789E-2</c:v>
                </c:pt>
                <c:pt idx="2790">
                  <c:v>1.7899999999999999E-2</c:v>
                </c:pt>
                <c:pt idx="2791">
                  <c:v>1.7909999999999999E-2</c:v>
                </c:pt>
                <c:pt idx="2792">
                  <c:v>1.7919999999999998E-2</c:v>
                </c:pt>
                <c:pt idx="2793">
                  <c:v>1.7930000000000001E-2</c:v>
                </c:pt>
                <c:pt idx="2794">
                  <c:v>1.7940000000000001E-2</c:v>
                </c:pt>
                <c:pt idx="2795">
                  <c:v>1.7950000000000001E-2</c:v>
                </c:pt>
                <c:pt idx="2796">
                  <c:v>1.7960000000000021E-2</c:v>
                </c:pt>
                <c:pt idx="2797">
                  <c:v>1.797E-2</c:v>
                </c:pt>
                <c:pt idx="2798">
                  <c:v>1.7979999999999999E-2</c:v>
                </c:pt>
                <c:pt idx="2799">
                  <c:v>1.7989999999999999E-2</c:v>
                </c:pt>
                <c:pt idx="2800">
                  <c:v>1.7999999999999999E-2</c:v>
                </c:pt>
                <c:pt idx="2801">
                  <c:v>1.8010000000000005E-2</c:v>
                </c:pt>
                <c:pt idx="2802">
                  <c:v>1.8020000000000001E-2</c:v>
                </c:pt>
                <c:pt idx="2803">
                  <c:v>1.8030000000000001E-2</c:v>
                </c:pt>
                <c:pt idx="2804">
                  <c:v>1.8040000000000007E-2</c:v>
                </c:pt>
                <c:pt idx="2805">
                  <c:v>1.805E-2</c:v>
                </c:pt>
                <c:pt idx="2806">
                  <c:v>1.8060000000000003E-2</c:v>
                </c:pt>
                <c:pt idx="2807">
                  <c:v>1.8069999999999999E-2</c:v>
                </c:pt>
                <c:pt idx="2808">
                  <c:v>1.8079999999999999E-2</c:v>
                </c:pt>
                <c:pt idx="2809">
                  <c:v>1.8089999999999998E-2</c:v>
                </c:pt>
                <c:pt idx="2810">
                  <c:v>1.8100000000000043E-2</c:v>
                </c:pt>
                <c:pt idx="2811">
                  <c:v>1.8110000000000001E-2</c:v>
                </c:pt>
                <c:pt idx="2812">
                  <c:v>1.8120000000000056E-2</c:v>
                </c:pt>
                <c:pt idx="2813">
                  <c:v>1.813E-2</c:v>
                </c:pt>
                <c:pt idx="2814">
                  <c:v>1.8140000000000003E-2</c:v>
                </c:pt>
                <c:pt idx="2815">
                  <c:v>1.8149999999999999E-2</c:v>
                </c:pt>
                <c:pt idx="2816">
                  <c:v>1.8159999999999999E-2</c:v>
                </c:pt>
                <c:pt idx="2817">
                  <c:v>1.8169999999999999E-2</c:v>
                </c:pt>
                <c:pt idx="2818">
                  <c:v>1.8180000000000043E-2</c:v>
                </c:pt>
                <c:pt idx="2819">
                  <c:v>1.8190000000000001E-2</c:v>
                </c:pt>
                <c:pt idx="2820">
                  <c:v>1.8200000000000056E-2</c:v>
                </c:pt>
                <c:pt idx="2821">
                  <c:v>1.821E-2</c:v>
                </c:pt>
                <c:pt idx="2822">
                  <c:v>1.8220000000000056E-2</c:v>
                </c:pt>
                <c:pt idx="2823">
                  <c:v>1.8230000000000003E-2</c:v>
                </c:pt>
                <c:pt idx="2824">
                  <c:v>1.8239999999999999E-2</c:v>
                </c:pt>
                <c:pt idx="2825">
                  <c:v>1.8249999999999999E-2</c:v>
                </c:pt>
                <c:pt idx="2826">
                  <c:v>1.8259999999999998E-2</c:v>
                </c:pt>
                <c:pt idx="2827">
                  <c:v>1.8270000000000005E-2</c:v>
                </c:pt>
                <c:pt idx="2828">
                  <c:v>1.8280000000000001E-2</c:v>
                </c:pt>
                <c:pt idx="2829">
                  <c:v>1.8290000000000001E-2</c:v>
                </c:pt>
                <c:pt idx="2830">
                  <c:v>1.8300000000000021E-2</c:v>
                </c:pt>
                <c:pt idx="2831">
                  <c:v>1.8310000000000003E-2</c:v>
                </c:pt>
                <c:pt idx="2832">
                  <c:v>1.8319999999999999E-2</c:v>
                </c:pt>
                <c:pt idx="2833">
                  <c:v>1.8329999999999999E-2</c:v>
                </c:pt>
                <c:pt idx="2834">
                  <c:v>1.8339999999999999E-2</c:v>
                </c:pt>
                <c:pt idx="2835">
                  <c:v>1.8350000000000005E-2</c:v>
                </c:pt>
                <c:pt idx="2836">
                  <c:v>1.8360000000000001E-2</c:v>
                </c:pt>
                <c:pt idx="2837">
                  <c:v>1.8370000000000001E-2</c:v>
                </c:pt>
                <c:pt idx="2838">
                  <c:v>1.8380000000000021E-2</c:v>
                </c:pt>
                <c:pt idx="2839">
                  <c:v>1.839E-2</c:v>
                </c:pt>
                <c:pt idx="2840">
                  <c:v>1.8400000000000041E-2</c:v>
                </c:pt>
                <c:pt idx="2841">
                  <c:v>1.8409999999999999E-2</c:v>
                </c:pt>
                <c:pt idx="2842">
                  <c:v>1.8419999999999999E-2</c:v>
                </c:pt>
                <c:pt idx="2843">
                  <c:v>1.8429999999999998E-2</c:v>
                </c:pt>
                <c:pt idx="2844">
                  <c:v>1.8440000000000057E-2</c:v>
                </c:pt>
                <c:pt idx="2845">
                  <c:v>1.8450000000000001E-2</c:v>
                </c:pt>
                <c:pt idx="2846">
                  <c:v>1.8460000000000056E-2</c:v>
                </c:pt>
                <c:pt idx="2847">
                  <c:v>1.847E-2</c:v>
                </c:pt>
                <c:pt idx="2848">
                  <c:v>1.8480000000000055E-2</c:v>
                </c:pt>
                <c:pt idx="2849">
                  <c:v>1.8489999999999999E-2</c:v>
                </c:pt>
                <c:pt idx="2850">
                  <c:v>1.8499999999999999E-2</c:v>
                </c:pt>
                <c:pt idx="2851">
                  <c:v>1.8509999999999999E-2</c:v>
                </c:pt>
                <c:pt idx="2852">
                  <c:v>1.8519999999999998E-2</c:v>
                </c:pt>
                <c:pt idx="2853">
                  <c:v>1.8530000000000001E-2</c:v>
                </c:pt>
                <c:pt idx="2854">
                  <c:v>1.8540000000000056E-2</c:v>
                </c:pt>
                <c:pt idx="2855">
                  <c:v>1.8550000000000001E-2</c:v>
                </c:pt>
                <c:pt idx="2856">
                  <c:v>1.8560000000000056E-2</c:v>
                </c:pt>
                <c:pt idx="2857">
                  <c:v>1.8570000000000003E-2</c:v>
                </c:pt>
                <c:pt idx="2858">
                  <c:v>1.8579999999999999E-2</c:v>
                </c:pt>
                <c:pt idx="2859">
                  <c:v>1.8589999999999999E-2</c:v>
                </c:pt>
                <c:pt idx="2860">
                  <c:v>1.8599999999999998E-2</c:v>
                </c:pt>
                <c:pt idx="2861">
                  <c:v>1.8610000000000005E-2</c:v>
                </c:pt>
                <c:pt idx="2862">
                  <c:v>1.8620000000000057E-2</c:v>
                </c:pt>
                <c:pt idx="2863">
                  <c:v>1.8630000000000001E-2</c:v>
                </c:pt>
                <c:pt idx="2864">
                  <c:v>1.8640000000000059E-2</c:v>
                </c:pt>
                <c:pt idx="2865">
                  <c:v>1.8650000000000003E-2</c:v>
                </c:pt>
                <c:pt idx="2866">
                  <c:v>1.8660000000000058E-2</c:v>
                </c:pt>
                <c:pt idx="2867">
                  <c:v>1.8669999999999999E-2</c:v>
                </c:pt>
                <c:pt idx="2868">
                  <c:v>1.8679999999999999E-2</c:v>
                </c:pt>
                <c:pt idx="2869">
                  <c:v>1.8689999999999998E-2</c:v>
                </c:pt>
                <c:pt idx="2870">
                  <c:v>1.8700000000000057E-2</c:v>
                </c:pt>
                <c:pt idx="2871">
                  <c:v>1.8710000000000001E-2</c:v>
                </c:pt>
                <c:pt idx="2872">
                  <c:v>1.872000000000006E-2</c:v>
                </c:pt>
                <c:pt idx="2873">
                  <c:v>1.8730000000000007E-2</c:v>
                </c:pt>
                <c:pt idx="2874">
                  <c:v>1.8740000000000059E-2</c:v>
                </c:pt>
                <c:pt idx="2875">
                  <c:v>1.8749999999999999E-2</c:v>
                </c:pt>
                <c:pt idx="2876">
                  <c:v>1.8759999999999999E-2</c:v>
                </c:pt>
                <c:pt idx="2877">
                  <c:v>1.8769999999999998E-2</c:v>
                </c:pt>
                <c:pt idx="2878">
                  <c:v>1.8780000000000057E-2</c:v>
                </c:pt>
                <c:pt idx="2879">
                  <c:v>1.8790000000000001E-2</c:v>
                </c:pt>
                <c:pt idx="2880">
                  <c:v>1.8800000000000056E-2</c:v>
                </c:pt>
                <c:pt idx="2881">
                  <c:v>1.8810000000000007E-2</c:v>
                </c:pt>
                <c:pt idx="2882">
                  <c:v>1.8820000000000055E-2</c:v>
                </c:pt>
                <c:pt idx="2883">
                  <c:v>1.8830000000000003E-2</c:v>
                </c:pt>
                <c:pt idx="2884">
                  <c:v>1.8839999999999999E-2</c:v>
                </c:pt>
                <c:pt idx="2885">
                  <c:v>1.8849999999999999E-2</c:v>
                </c:pt>
                <c:pt idx="2886">
                  <c:v>1.8859999999999998E-2</c:v>
                </c:pt>
                <c:pt idx="2887">
                  <c:v>1.8870000000000001E-2</c:v>
                </c:pt>
                <c:pt idx="2888">
                  <c:v>1.888000000000006E-2</c:v>
                </c:pt>
                <c:pt idx="2889">
                  <c:v>1.8890000000000001E-2</c:v>
                </c:pt>
                <c:pt idx="2890">
                  <c:v>1.8900000000000056E-2</c:v>
                </c:pt>
                <c:pt idx="2891">
                  <c:v>1.8910000000000003E-2</c:v>
                </c:pt>
                <c:pt idx="2892">
                  <c:v>1.8919999999999999E-2</c:v>
                </c:pt>
                <c:pt idx="2893">
                  <c:v>1.8929999999999999E-2</c:v>
                </c:pt>
                <c:pt idx="2894">
                  <c:v>1.8939999999999999E-2</c:v>
                </c:pt>
                <c:pt idx="2895">
                  <c:v>1.8950000000000005E-2</c:v>
                </c:pt>
                <c:pt idx="2896">
                  <c:v>1.896000000000006E-2</c:v>
                </c:pt>
                <c:pt idx="2897">
                  <c:v>1.8970000000000001E-2</c:v>
                </c:pt>
                <c:pt idx="2898">
                  <c:v>1.8980000000000063E-2</c:v>
                </c:pt>
                <c:pt idx="2899">
                  <c:v>1.8990000000000003E-2</c:v>
                </c:pt>
                <c:pt idx="2900">
                  <c:v>1.9000000000000059E-2</c:v>
                </c:pt>
                <c:pt idx="2901">
                  <c:v>1.9009999999999999E-2</c:v>
                </c:pt>
                <c:pt idx="2902">
                  <c:v>1.9019999999999999E-2</c:v>
                </c:pt>
                <c:pt idx="2903">
                  <c:v>1.9030000000000005E-2</c:v>
                </c:pt>
                <c:pt idx="2904">
                  <c:v>1.9040000000000057E-2</c:v>
                </c:pt>
                <c:pt idx="2905">
                  <c:v>1.9050000000000001E-2</c:v>
                </c:pt>
                <c:pt idx="2906">
                  <c:v>1.906000000000006E-2</c:v>
                </c:pt>
                <c:pt idx="2907">
                  <c:v>1.9070000000000021E-2</c:v>
                </c:pt>
                <c:pt idx="2908">
                  <c:v>1.9080000000000062E-2</c:v>
                </c:pt>
                <c:pt idx="2909">
                  <c:v>1.9089999999999999E-2</c:v>
                </c:pt>
                <c:pt idx="2910">
                  <c:v>1.9099999999999999E-2</c:v>
                </c:pt>
                <c:pt idx="2911">
                  <c:v>1.9109999999999999E-2</c:v>
                </c:pt>
                <c:pt idx="2912">
                  <c:v>1.9120000000000061E-2</c:v>
                </c:pt>
                <c:pt idx="2913">
                  <c:v>1.9130000000000001E-2</c:v>
                </c:pt>
                <c:pt idx="2914">
                  <c:v>1.914000000000006E-2</c:v>
                </c:pt>
                <c:pt idx="2915">
                  <c:v>1.9150000000000021E-2</c:v>
                </c:pt>
                <c:pt idx="2916">
                  <c:v>1.9160000000000062E-2</c:v>
                </c:pt>
                <c:pt idx="2917">
                  <c:v>1.9170000000000003E-2</c:v>
                </c:pt>
                <c:pt idx="2918">
                  <c:v>1.9179999999999999E-2</c:v>
                </c:pt>
                <c:pt idx="2919">
                  <c:v>1.9189999999999999E-2</c:v>
                </c:pt>
                <c:pt idx="2920">
                  <c:v>1.9199999999999998E-2</c:v>
                </c:pt>
                <c:pt idx="2921">
                  <c:v>1.9210000000000001E-2</c:v>
                </c:pt>
                <c:pt idx="2922">
                  <c:v>1.9220000000000063E-2</c:v>
                </c:pt>
                <c:pt idx="2923">
                  <c:v>1.9230000000000021E-2</c:v>
                </c:pt>
                <c:pt idx="2924">
                  <c:v>1.9240000000000066E-2</c:v>
                </c:pt>
                <c:pt idx="2925">
                  <c:v>1.9250000000000003E-2</c:v>
                </c:pt>
                <c:pt idx="2926">
                  <c:v>1.9259999999999999E-2</c:v>
                </c:pt>
                <c:pt idx="2927">
                  <c:v>1.9269999999999999E-2</c:v>
                </c:pt>
                <c:pt idx="2928">
                  <c:v>1.9279999999999999E-2</c:v>
                </c:pt>
                <c:pt idx="2929">
                  <c:v>1.9290000000000043E-2</c:v>
                </c:pt>
                <c:pt idx="2930">
                  <c:v>1.9300000000000064E-2</c:v>
                </c:pt>
                <c:pt idx="2931">
                  <c:v>1.9310000000000056E-2</c:v>
                </c:pt>
                <c:pt idx="2932">
                  <c:v>1.9320000000000066E-2</c:v>
                </c:pt>
                <c:pt idx="2933">
                  <c:v>1.9330000000000003E-2</c:v>
                </c:pt>
                <c:pt idx="2934">
                  <c:v>1.9340000000000062E-2</c:v>
                </c:pt>
                <c:pt idx="2935">
                  <c:v>1.9349999999999999E-2</c:v>
                </c:pt>
                <c:pt idx="2936">
                  <c:v>1.9359999999999999E-2</c:v>
                </c:pt>
                <c:pt idx="2937">
                  <c:v>1.9370000000000043E-2</c:v>
                </c:pt>
                <c:pt idx="2938">
                  <c:v>1.9380000000000064E-2</c:v>
                </c:pt>
                <c:pt idx="2939">
                  <c:v>1.9390000000000056E-2</c:v>
                </c:pt>
                <c:pt idx="2940">
                  <c:v>1.940000000000007E-2</c:v>
                </c:pt>
                <c:pt idx="2941">
                  <c:v>1.9410000000000059E-2</c:v>
                </c:pt>
                <c:pt idx="2942">
                  <c:v>1.9420000000000069E-2</c:v>
                </c:pt>
                <c:pt idx="2943">
                  <c:v>1.9429999999999999E-2</c:v>
                </c:pt>
                <c:pt idx="2944">
                  <c:v>1.9439999999999999E-2</c:v>
                </c:pt>
                <c:pt idx="2945">
                  <c:v>1.9450000000000054E-2</c:v>
                </c:pt>
                <c:pt idx="2946">
                  <c:v>1.9460000000000068E-2</c:v>
                </c:pt>
                <c:pt idx="2947">
                  <c:v>1.9470000000000001E-2</c:v>
                </c:pt>
                <c:pt idx="2948">
                  <c:v>1.9480000000000067E-2</c:v>
                </c:pt>
                <c:pt idx="2949">
                  <c:v>1.9490000000000021E-2</c:v>
                </c:pt>
                <c:pt idx="2950">
                  <c:v>1.9500000000000066E-2</c:v>
                </c:pt>
                <c:pt idx="2951">
                  <c:v>1.9510000000000041E-2</c:v>
                </c:pt>
                <c:pt idx="2952">
                  <c:v>1.9519999999999999E-2</c:v>
                </c:pt>
                <c:pt idx="2953">
                  <c:v>1.9530000000000054E-2</c:v>
                </c:pt>
                <c:pt idx="2954">
                  <c:v>1.9539999999999998E-2</c:v>
                </c:pt>
                <c:pt idx="2955">
                  <c:v>1.9550000000000001E-2</c:v>
                </c:pt>
                <c:pt idx="2956">
                  <c:v>1.956000000000007E-2</c:v>
                </c:pt>
                <c:pt idx="2957">
                  <c:v>1.9570000000000021E-2</c:v>
                </c:pt>
                <c:pt idx="2958">
                  <c:v>1.9580000000000066E-2</c:v>
                </c:pt>
                <c:pt idx="2959">
                  <c:v>1.9590000000000041E-2</c:v>
                </c:pt>
                <c:pt idx="2960">
                  <c:v>1.9599999999999999E-2</c:v>
                </c:pt>
                <c:pt idx="2961">
                  <c:v>1.9610000000000054E-2</c:v>
                </c:pt>
                <c:pt idx="2962">
                  <c:v>1.9619999999999999E-2</c:v>
                </c:pt>
                <c:pt idx="2963">
                  <c:v>1.9630000000000057E-2</c:v>
                </c:pt>
                <c:pt idx="2964">
                  <c:v>1.9640000000000071E-2</c:v>
                </c:pt>
                <c:pt idx="2965">
                  <c:v>1.9650000000000056E-2</c:v>
                </c:pt>
                <c:pt idx="2966">
                  <c:v>1.966000000000007E-2</c:v>
                </c:pt>
                <c:pt idx="2967">
                  <c:v>1.9670000000000055E-2</c:v>
                </c:pt>
                <c:pt idx="2968">
                  <c:v>1.9680000000000069E-2</c:v>
                </c:pt>
                <c:pt idx="2969">
                  <c:v>1.9689999999999999E-2</c:v>
                </c:pt>
                <c:pt idx="2970">
                  <c:v>1.9699999999999999E-2</c:v>
                </c:pt>
                <c:pt idx="2971">
                  <c:v>1.9710000000000054E-2</c:v>
                </c:pt>
                <c:pt idx="2972">
                  <c:v>1.9720000000000071E-2</c:v>
                </c:pt>
                <c:pt idx="2973">
                  <c:v>1.9730000000000057E-2</c:v>
                </c:pt>
                <c:pt idx="2974">
                  <c:v>1.9740000000000077E-2</c:v>
                </c:pt>
                <c:pt idx="2975">
                  <c:v>1.9750000000000059E-2</c:v>
                </c:pt>
                <c:pt idx="2976">
                  <c:v>1.9760000000000073E-2</c:v>
                </c:pt>
                <c:pt idx="2977">
                  <c:v>1.9769999999999999E-2</c:v>
                </c:pt>
                <c:pt idx="2978">
                  <c:v>1.9779999999999999E-2</c:v>
                </c:pt>
                <c:pt idx="2979">
                  <c:v>1.9790000000000054E-2</c:v>
                </c:pt>
                <c:pt idx="2980">
                  <c:v>1.9800000000000074E-2</c:v>
                </c:pt>
                <c:pt idx="2981">
                  <c:v>1.9810000000000057E-2</c:v>
                </c:pt>
                <c:pt idx="2982">
                  <c:v>1.9820000000000074E-2</c:v>
                </c:pt>
                <c:pt idx="2983">
                  <c:v>1.9830000000000059E-2</c:v>
                </c:pt>
                <c:pt idx="2984">
                  <c:v>1.9840000000000073E-2</c:v>
                </c:pt>
                <c:pt idx="2985">
                  <c:v>1.9850000000000059E-2</c:v>
                </c:pt>
                <c:pt idx="2986">
                  <c:v>1.9859999999999999E-2</c:v>
                </c:pt>
                <c:pt idx="2987">
                  <c:v>1.9870000000000054E-2</c:v>
                </c:pt>
                <c:pt idx="2988">
                  <c:v>1.9879999999999998E-2</c:v>
                </c:pt>
                <c:pt idx="2989">
                  <c:v>1.9890000000000057E-2</c:v>
                </c:pt>
                <c:pt idx="2990">
                  <c:v>1.9900000000000074E-2</c:v>
                </c:pt>
                <c:pt idx="2991">
                  <c:v>1.991000000000006E-2</c:v>
                </c:pt>
                <c:pt idx="2992">
                  <c:v>1.992000000000007E-2</c:v>
                </c:pt>
                <c:pt idx="2993">
                  <c:v>1.9930000000000059E-2</c:v>
                </c:pt>
                <c:pt idx="2994">
                  <c:v>1.9939999999999999E-2</c:v>
                </c:pt>
                <c:pt idx="2995">
                  <c:v>1.9950000000000054E-2</c:v>
                </c:pt>
                <c:pt idx="2996">
                  <c:v>1.9959999999999999E-2</c:v>
                </c:pt>
                <c:pt idx="2997">
                  <c:v>1.9970000000000061E-2</c:v>
                </c:pt>
                <c:pt idx="2998">
                  <c:v>1.9980000000000081E-2</c:v>
                </c:pt>
                <c:pt idx="2999">
                  <c:v>1.999000000000006E-2</c:v>
                </c:pt>
                <c:pt idx="3000">
                  <c:v>2.0000000000000011E-2</c:v>
                </c:pt>
                <c:pt idx="3001">
                  <c:v>2.001E-2</c:v>
                </c:pt>
                <c:pt idx="3002">
                  <c:v>2.002E-2</c:v>
                </c:pt>
                <c:pt idx="3003">
                  <c:v>2.0029999999999999E-2</c:v>
                </c:pt>
                <c:pt idx="3004">
                  <c:v>2.0040000000000002E-2</c:v>
                </c:pt>
                <c:pt idx="3005">
                  <c:v>2.0050000000000002E-2</c:v>
                </c:pt>
                <c:pt idx="3006">
                  <c:v>2.0060000000000001E-2</c:v>
                </c:pt>
                <c:pt idx="3007">
                  <c:v>2.0070000000000011E-2</c:v>
                </c:pt>
                <c:pt idx="3008">
                  <c:v>2.0080000000000001E-2</c:v>
                </c:pt>
                <c:pt idx="3009">
                  <c:v>2.009E-2</c:v>
                </c:pt>
                <c:pt idx="3010">
                  <c:v>2.01E-2</c:v>
                </c:pt>
                <c:pt idx="3011">
                  <c:v>2.0109999999999999E-2</c:v>
                </c:pt>
                <c:pt idx="3012">
                  <c:v>2.0119999999999999E-2</c:v>
                </c:pt>
                <c:pt idx="3013">
                  <c:v>2.0129999999999988E-2</c:v>
                </c:pt>
                <c:pt idx="3014">
                  <c:v>2.0140000000000002E-2</c:v>
                </c:pt>
                <c:pt idx="3015">
                  <c:v>2.0149999999999998E-2</c:v>
                </c:pt>
                <c:pt idx="3016">
                  <c:v>2.0159999999999997E-2</c:v>
                </c:pt>
                <c:pt idx="3017">
                  <c:v>2.017E-2</c:v>
                </c:pt>
                <c:pt idx="3018">
                  <c:v>2.018E-2</c:v>
                </c:pt>
                <c:pt idx="3019">
                  <c:v>2.019E-2</c:v>
                </c:pt>
                <c:pt idx="3020">
                  <c:v>2.0199999999999999E-2</c:v>
                </c:pt>
                <c:pt idx="3021">
                  <c:v>2.0210000000000002E-2</c:v>
                </c:pt>
                <c:pt idx="3022">
                  <c:v>2.0220000000000002E-2</c:v>
                </c:pt>
                <c:pt idx="3023">
                  <c:v>2.0230000000000012E-2</c:v>
                </c:pt>
                <c:pt idx="3024">
                  <c:v>2.0240000000000001E-2</c:v>
                </c:pt>
                <c:pt idx="3025">
                  <c:v>2.0250000000000001E-2</c:v>
                </c:pt>
                <c:pt idx="3026">
                  <c:v>2.026E-2</c:v>
                </c:pt>
                <c:pt idx="3027">
                  <c:v>2.0270000000000052E-2</c:v>
                </c:pt>
                <c:pt idx="3028">
                  <c:v>2.0280000000000006E-2</c:v>
                </c:pt>
                <c:pt idx="3029">
                  <c:v>2.0290000000000002E-2</c:v>
                </c:pt>
                <c:pt idx="3030">
                  <c:v>2.0299999999999999E-2</c:v>
                </c:pt>
                <c:pt idx="3031">
                  <c:v>2.0309999999999998E-2</c:v>
                </c:pt>
                <c:pt idx="3032">
                  <c:v>2.0319999999999998E-2</c:v>
                </c:pt>
                <c:pt idx="3033">
                  <c:v>2.0330000000000001E-2</c:v>
                </c:pt>
                <c:pt idx="3034">
                  <c:v>2.034E-2</c:v>
                </c:pt>
                <c:pt idx="3035">
                  <c:v>2.035E-2</c:v>
                </c:pt>
                <c:pt idx="3036">
                  <c:v>2.036E-2</c:v>
                </c:pt>
                <c:pt idx="3037">
                  <c:v>2.0369999999999989E-2</c:v>
                </c:pt>
                <c:pt idx="3038">
                  <c:v>2.0379999999999999E-2</c:v>
                </c:pt>
                <c:pt idx="3039">
                  <c:v>2.0389999999999998E-2</c:v>
                </c:pt>
                <c:pt idx="3040">
                  <c:v>2.0400000000000001E-2</c:v>
                </c:pt>
                <c:pt idx="3041">
                  <c:v>2.0410000000000001E-2</c:v>
                </c:pt>
                <c:pt idx="3042">
                  <c:v>2.0420000000000001E-2</c:v>
                </c:pt>
                <c:pt idx="3043">
                  <c:v>2.0430000000000052E-2</c:v>
                </c:pt>
                <c:pt idx="3044">
                  <c:v>2.044000000000001E-2</c:v>
                </c:pt>
                <c:pt idx="3045">
                  <c:v>2.0450000000000006E-2</c:v>
                </c:pt>
                <c:pt idx="3046">
                  <c:v>2.0459999999999999E-2</c:v>
                </c:pt>
                <c:pt idx="3047">
                  <c:v>2.0469999999999999E-2</c:v>
                </c:pt>
                <c:pt idx="3048">
                  <c:v>2.0480000000000002E-2</c:v>
                </c:pt>
                <c:pt idx="3049">
                  <c:v>2.0490000000000001E-2</c:v>
                </c:pt>
                <c:pt idx="3050">
                  <c:v>2.0500000000000001E-2</c:v>
                </c:pt>
                <c:pt idx="3051">
                  <c:v>2.051E-2</c:v>
                </c:pt>
                <c:pt idx="3052">
                  <c:v>2.0519999999999997E-2</c:v>
                </c:pt>
                <c:pt idx="3053">
                  <c:v>2.053000000000001E-2</c:v>
                </c:pt>
                <c:pt idx="3054">
                  <c:v>2.0539999999999999E-2</c:v>
                </c:pt>
                <c:pt idx="3055">
                  <c:v>2.0549999999999999E-2</c:v>
                </c:pt>
                <c:pt idx="3056">
                  <c:v>2.0559999999999998E-2</c:v>
                </c:pt>
                <c:pt idx="3057">
                  <c:v>2.0570000000000001E-2</c:v>
                </c:pt>
                <c:pt idx="3058">
                  <c:v>2.0580000000000001E-2</c:v>
                </c:pt>
                <c:pt idx="3059">
                  <c:v>2.0590000000000001E-2</c:v>
                </c:pt>
                <c:pt idx="3060">
                  <c:v>2.0600000000000011E-2</c:v>
                </c:pt>
                <c:pt idx="3061">
                  <c:v>2.061000000000001E-2</c:v>
                </c:pt>
                <c:pt idx="3062">
                  <c:v>2.0619999999999999E-2</c:v>
                </c:pt>
                <c:pt idx="3063">
                  <c:v>2.0629999999999999E-2</c:v>
                </c:pt>
                <c:pt idx="3064">
                  <c:v>2.0640000000000002E-2</c:v>
                </c:pt>
                <c:pt idx="3065">
                  <c:v>2.0650000000000002E-2</c:v>
                </c:pt>
                <c:pt idx="3066">
                  <c:v>2.0660000000000001E-2</c:v>
                </c:pt>
                <c:pt idx="3067">
                  <c:v>2.0670000000000011E-2</c:v>
                </c:pt>
                <c:pt idx="3068">
                  <c:v>2.0680000000000011E-2</c:v>
                </c:pt>
                <c:pt idx="3069">
                  <c:v>2.069000000000001E-2</c:v>
                </c:pt>
                <c:pt idx="3070">
                  <c:v>2.07E-2</c:v>
                </c:pt>
                <c:pt idx="3071">
                  <c:v>2.0709999999999999E-2</c:v>
                </c:pt>
                <c:pt idx="3072">
                  <c:v>2.0719999999999999E-2</c:v>
                </c:pt>
                <c:pt idx="3073">
                  <c:v>2.0729999999999998E-2</c:v>
                </c:pt>
                <c:pt idx="3074">
                  <c:v>2.0740000000000001E-2</c:v>
                </c:pt>
                <c:pt idx="3075">
                  <c:v>2.0750000000000001E-2</c:v>
                </c:pt>
                <c:pt idx="3076">
                  <c:v>2.0759999999999997E-2</c:v>
                </c:pt>
                <c:pt idx="3077">
                  <c:v>2.077E-2</c:v>
                </c:pt>
                <c:pt idx="3078">
                  <c:v>2.078E-2</c:v>
                </c:pt>
                <c:pt idx="3079">
                  <c:v>2.0789999999999999E-2</c:v>
                </c:pt>
                <c:pt idx="3080">
                  <c:v>2.0799999999999999E-2</c:v>
                </c:pt>
                <c:pt idx="3081">
                  <c:v>2.0810000000000002E-2</c:v>
                </c:pt>
                <c:pt idx="3082">
                  <c:v>2.0820000000000002E-2</c:v>
                </c:pt>
                <c:pt idx="3083">
                  <c:v>2.0830000000000012E-2</c:v>
                </c:pt>
                <c:pt idx="3084">
                  <c:v>2.0840000000000011E-2</c:v>
                </c:pt>
                <c:pt idx="3085">
                  <c:v>2.085E-2</c:v>
                </c:pt>
                <c:pt idx="3086">
                  <c:v>2.086E-2</c:v>
                </c:pt>
                <c:pt idx="3087">
                  <c:v>2.0870000000000052E-2</c:v>
                </c:pt>
                <c:pt idx="3088">
                  <c:v>2.0880000000000006E-2</c:v>
                </c:pt>
                <c:pt idx="3089">
                  <c:v>2.0890000000000002E-2</c:v>
                </c:pt>
                <c:pt idx="3090">
                  <c:v>2.0900000000000002E-2</c:v>
                </c:pt>
                <c:pt idx="3091">
                  <c:v>2.0910000000000002E-2</c:v>
                </c:pt>
                <c:pt idx="3092">
                  <c:v>2.0919999999999998E-2</c:v>
                </c:pt>
                <c:pt idx="3093">
                  <c:v>2.0930000000000001E-2</c:v>
                </c:pt>
                <c:pt idx="3094">
                  <c:v>2.094E-2</c:v>
                </c:pt>
                <c:pt idx="3095">
                  <c:v>2.095E-2</c:v>
                </c:pt>
                <c:pt idx="3096">
                  <c:v>2.0959999999999999E-2</c:v>
                </c:pt>
                <c:pt idx="3097">
                  <c:v>2.0969999999999999E-2</c:v>
                </c:pt>
                <c:pt idx="3098">
                  <c:v>2.0980000000000002E-2</c:v>
                </c:pt>
                <c:pt idx="3099">
                  <c:v>2.0989999999999998E-2</c:v>
                </c:pt>
                <c:pt idx="3100">
                  <c:v>2.1000000000000012E-2</c:v>
                </c:pt>
                <c:pt idx="3101">
                  <c:v>2.1010000000000001E-2</c:v>
                </c:pt>
                <c:pt idx="3102">
                  <c:v>2.102E-2</c:v>
                </c:pt>
                <c:pt idx="3103">
                  <c:v>2.1030000000000052E-2</c:v>
                </c:pt>
                <c:pt idx="3104">
                  <c:v>2.1040000000000052E-2</c:v>
                </c:pt>
                <c:pt idx="3105">
                  <c:v>2.1050000000000006E-2</c:v>
                </c:pt>
                <c:pt idx="3106">
                  <c:v>2.1060000000000002E-2</c:v>
                </c:pt>
                <c:pt idx="3107">
                  <c:v>2.1069999999999998E-2</c:v>
                </c:pt>
                <c:pt idx="3108">
                  <c:v>2.1080000000000012E-2</c:v>
                </c:pt>
                <c:pt idx="3109">
                  <c:v>2.1090000000000001E-2</c:v>
                </c:pt>
                <c:pt idx="3110">
                  <c:v>2.1100000000000001E-2</c:v>
                </c:pt>
                <c:pt idx="3111">
                  <c:v>2.111E-2</c:v>
                </c:pt>
                <c:pt idx="3112">
                  <c:v>2.112E-2</c:v>
                </c:pt>
                <c:pt idx="3113">
                  <c:v>2.1129999999999999E-2</c:v>
                </c:pt>
                <c:pt idx="3114">
                  <c:v>2.1140000000000006E-2</c:v>
                </c:pt>
                <c:pt idx="3115">
                  <c:v>2.1149999999999999E-2</c:v>
                </c:pt>
                <c:pt idx="3116">
                  <c:v>2.1159999999999998E-2</c:v>
                </c:pt>
                <c:pt idx="3117">
                  <c:v>2.1170000000000001E-2</c:v>
                </c:pt>
                <c:pt idx="3118">
                  <c:v>2.1180000000000001E-2</c:v>
                </c:pt>
                <c:pt idx="3119">
                  <c:v>2.1190000000000001E-2</c:v>
                </c:pt>
                <c:pt idx="3120">
                  <c:v>2.1200000000000042E-2</c:v>
                </c:pt>
                <c:pt idx="3121">
                  <c:v>2.121000000000001E-2</c:v>
                </c:pt>
                <c:pt idx="3122">
                  <c:v>2.1220000000000006E-2</c:v>
                </c:pt>
                <c:pt idx="3123">
                  <c:v>2.1229999999999999E-2</c:v>
                </c:pt>
                <c:pt idx="3124">
                  <c:v>2.1240000000000002E-2</c:v>
                </c:pt>
                <c:pt idx="3125">
                  <c:v>2.1250000000000002E-2</c:v>
                </c:pt>
                <c:pt idx="3126">
                  <c:v>2.1260000000000001E-2</c:v>
                </c:pt>
                <c:pt idx="3127">
                  <c:v>2.1270000000000056E-2</c:v>
                </c:pt>
                <c:pt idx="3128">
                  <c:v>2.1280000000000011E-2</c:v>
                </c:pt>
                <c:pt idx="3129">
                  <c:v>2.129000000000001E-2</c:v>
                </c:pt>
                <c:pt idx="3130">
                  <c:v>2.1300000000000006E-2</c:v>
                </c:pt>
                <c:pt idx="3131">
                  <c:v>2.1309999999999999E-2</c:v>
                </c:pt>
                <c:pt idx="3132">
                  <c:v>2.1319999999999999E-2</c:v>
                </c:pt>
                <c:pt idx="3133">
                  <c:v>2.1329999999999998E-2</c:v>
                </c:pt>
                <c:pt idx="3134">
                  <c:v>2.1340000000000001E-2</c:v>
                </c:pt>
                <c:pt idx="3135">
                  <c:v>2.1350000000000001E-2</c:v>
                </c:pt>
                <c:pt idx="3136">
                  <c:v>2.1360000000000001E-2</c:v>
                </c:pt>
                <c:pt idx="3137">
                  <c:v>2.1370000000000011E-2</c:v>
                </c:pt>
                <c:pt idx="3138">
                  <c:v>2.138E-2</c:v>
                </c:pt>
                <c:pt idx="3139">
                  <c:v>2.1389999999999999E-2</c:v>
                </c:pt>
                <c:pt idx="3140">
                  <c:v>2.1399999999999999E-2</c:v>
                </c:pt>
                <c:pt idx="3141">
                  <c:v>2.1410000000000002E-2</c:v>
                </c:pt>
                <c:pt idx="3142">
                  <c:v>2.1420000000000002E-2</c:v>
                </c:pt>
                <c:pt idx="3143">
                  <c:v>2.1430000000000077E-2</c:v>
                </c:pt>
                <c:pt idx="3144">
                  <c:v>2.1440000000000011E-2</c:v>
                </c:pt>
                <c:pt idx="3145">
                  <c:v>2.1450000000000011E-2</c:v>
                </c:pt>
                <c:pt idx="3146">
                  <c:v>2.146E-2</c:v>
                </c:pt>
                <c:pt idx="3147">
                  <c:v>2.1470000000000076E-2</c:v>
                </c:pt>
                <c:pt idx="3148">
                  <c:v>2.1480000000000016E-2</c:v>
                </c:pt>
                <c:pt idx="3149">
                  <c:v>2.1490000000000002E-2</c:v>
                </c:pt>
                <c:pt idx="3150">
                  <c:v>2.1500000000000002E-2</c:v>
                </c:pt>
                <c:pt idx="3151">
                  <c:v>2.1510000000000001E-2</c:v>
                </c:pt>
                <c:pt idx="3152">
                  <c:v>2.1520000000000001E-2</c:v>
                </c:pt>
                <c:pt idx="3153">
                  <c:v>2.1530000000000011E-2</c:v>
                </c:pt>
                <c:pt idx="3154">
                  <c:v>2.154E-2</c:v>
                </c:pt>
                <c:pt idx="3155">
                  <c:v>2.155E-2</c:v>
                </c:pt>
                <c:pt idx="3156">
                  <c:v>2.1559999999999999E-2</c:v>
                </c:pt>
                <c:pt idx="3157">
                  <c:v>2.1569999999999999E-2</c:v>
                </c:pt>
                <c:pt idx="3158">
                  <c:v>2.1580000000000002E-2</c:v>
                </c:pt>
                <c:pt idx="3159">
                  <c:v>2.1590000000000002E-2</c:v>
                </c:pt>
                <c:pt idx="3160">
                  <c:v>2.1600000000000012E-2</c:v>
                </c:pt>
                <c:pt idx="3161">
                  <c:v>2.1610000000000011E-2</c:v>
                </c:pt>
                <c:pt idx="3162">
                  <c:v>2.162E-2</c:v>
                </c:pt>
                <c:pt idx="3163">
                  <c:v>2.163000000000008E-2</c:v>
                </c:pt>
                <c:pt idx="3164">
                  <c:v>2.1640000000000052E-2</c:v>
                </c:pt>
                <c:pt idx="3165">
                  <c:v>2.1650000000000006E-2</c:v>
                </c:pt>
                <c:pt idx="3166">
                  <c:v>2.1660000000000002E-2</c:v>
                </c:pt>
                <c:pt idx="3167">
                  <c:v>2.1670000000000012E-2</c:v>
                </c:pt>
                <c:pt idx="3168">
                  <c:v>2.1680000000000012E-2</c:v>
                </c:pt>
                <c:pt idx="3169">
                  <c:v>2.1690000000000011E-2</c:v>
                </c:pt>
                <c:pt idx="3170">
                  <c:v>2.1700000000000001E-2</c:v>
                </c:pt>
                <c:pt idx="3171">
                  <c:v>2.171E-2</c:v>
                </c:pt>
                <c:pt idx="3172">
                  <c:v>2.172E-2</c:v>
                </c:pt>
                <c:pt idx="3173">
                  <c:v>2.1729999999999999E-2</c:v>
                </c:pt>
                <c:pt idx="3174">
                  <c:v>2.1740000000000002E-2</c:v>
                </c:pt>
                <c:pt idx="3175">
                  <c:v>2.1750000000000002E-2</c:v>
                </c:pt>
                <c:pt idx="3176">
                  <c:v>2.1759999999999998E-2</c:v>
                </c:pt>
                <c:pt idx="3177">
                  <c:v>2.1770000000000001E-2</c:v>
                </c:pt>
                <c:pt idx="3178">
                  <c:v>2.1780000000000001E-2</c:v>
                </c:pt>
                <c:pt idx="3179">
                  <c:v>2.179E-2</c:v>
                </c:pt>
                <c:pt idx="3180">
                  <c:v>2.1800000000000052E-2</c:v>
                </c:pt>
                <c:pt idx="3181">
                  <c:v>2.1810000000000006E-2</c:v>
                </c:pt>
                <c:pt idx="3182">
                  <c:v>2.1820000000000006E-2</c:v>
                </c:pt>
                <c:pt idx="3183">
                  <c:v>2.1830000000000082E-2</c:v>
                </c:pt>
                <c:pt idx="3184">
                  <c:v>2.1840000000000012E-2</c:v>
                </c:pt>
                <c:pt idx="3185">
                  <c:v>2.1850000000000001E-2</c:v>
                </c:pt>
                <c:pt idx="3186">
                  <c:v>2.1860000000000001E-2</c:v>
                </c:pt>
                <c:pt idx="3187">
                  <c:v>2.1870000000000084E-2</c:v>
                </c:pt>
                <c:pt idx="3188">
                  <c:v>2.1880000000000052E-2</c:v>
                </c:pt>
                <c:pt idx="3189">
                  <c:v>2.1890000000000041E-2</c:v>
                </c:pt>
                <c:pt idx="3190">
                  <c:v>2.1900000000000006E-2</c:v>
                </c:pt>
                <c:pt idx="3191">
                  <c:v>2.1910000000000002E-2</c:v>
                </c:pt>
                <c:pt idx="3192">
                  <c:v>2.1919999999999999E-2</c:v>
                </c:pt>
                <c:pt idx="3193">
                  <c:v>2.1930000000000002E-2</c:v>
                </c:pt>
                <c:pt idx="3194">
                  <c:v>2.1940000000000001E-2</c:v>
                </c:pt>
                <c:pt idx="3195">
                  <c:v>2.1950000000000001E-2</c:v>
                </c:pt>
                <c:pt idx="3196">
                  <c:v>2.196E-2</c:v>
                </c:pt>
                <c:pt idx="3197">
                  <c:v>2.197000000000001E-2</c:v>
                </c:pt>
                <c:pt idx="3198">
                  <c:v>2.1980000000000006E-2</c:v>
                </c:pt>
                <c:pt idx="3199">
                  <c:v>2.1990000000000006E-2</c:v>
                </c:pt>
                <c:pt idx="3200">
                  <c:v>2.1999999999999999E-2</c:v>
                </c:pt>
                <c:pt idx="3201">
                  <c:v>2.2010000000000002E-2</c:v>
                </c:pt>
                <c:pt idx="3202">
                  <c:v>2.2020000000000001E-2</c:v>
                </c:pt>
                <c:pt idx="3203">
                  <c:v>2.2030000000000095E-2</c:v>
                </c:pt>
                <c:pt idx="3204">
                  <c:v>2.2040000000000056E-2</c:v>
                </c:pt>
                <c:pt idx="3205">
                  <c:v>2.2050000000000011E-2</c:v>
                </c:pt>
                <c:pt idx="3206">
                  <c:v>2.206000000000001E-2</c:v>
                </c:pt>
                <c:pt idx="3207">
                  <c:v>2.2069999999999999E-2</c:v>
                </c:pt>
                <c:pt idx="3208">
                  <c:v>2.2080000000000016E-2</c:v>
                </c:pt>
                <c:pt idx="3209">
                  <c:v>2.2090000000000002E-2</c:v>
                </c:pt>
                <c:pt idx="3210">
                  <c:v>2.2100000000000002E-2</c:v>
                </c:pt>
                <c:pt idx="3211">
                  <c:v>2.2110000000000001E-2</c:v>
                </c:pt>
                <c:pt idx="3212">
                  <c:v>2.2120000000000001E-2</c:v>
                </c:pt>
                <c:pt idx="3213">
                  <c:v>2.2130000000000011E-2</c:v>
                </c:pt>
                <c:pt idx="3214">
                  <c:v>2.214000000000001E-2</c:v>
                </c:pt>
                <c:pt idx="3215">
                  <c:v>2.215E-2</c:v>
                </c:pt>
                <c:pt idx="3216">
                  <c:v>2.2159999999999999E-2</c:v>
                </c:pt>
                <c:pt idx="3217">
                  <c:v>2.2169999999999999E-2</c:v>
                </c:pt>
                <c:pt idx="3218">
                  <c:v>2.2180000000000002E-2</c:v>
                </c:pt>
                <c:pt idx="3219">
                  <c:v>2.2190000000000001E-2</c:v>
                </c:pt>
                <c:pt idx="3220">
                  <c:v>2.2200000000000056E-2</c:v>
                </c:pt>
                <c:pt idx="3221">
                  <c:v>2.2210000000000011E-2</c:v>
                </c:pt>
                <c:pt idx="3222">
                  <c:v>2.2220000000000011E-2</c:v>
                </c:pt>
                <c:pt idx="3223">
                  <c:v>2.2230000000000093E-2</c:v>
                </c:pt>
                <c:pt idx="3224">
                  <c:v>2.2240000000000076E-2</c:v>
                </c:pt>
                <c:pt idx="3225">
                  <c:v>2.2250000000000002E-2</c:v>
                </c:pt>
                <c:pt idx="3226">
                  <c:v>2.2260000000000002E-2</c:v>
                </c:pt>
                <c:pt idx="3227">
                  <c:v>2.2270000000000095E-2</c:v>
                </c:pt>
                <c:pt idx="3228">
                  <c:v>2.2280000000000074E-2</c:v>
                </c:pt>
                <c:pt idx="3229">
                  <c:v>2.2290000000000011E-2</c:v>
                </c:pt>
                <c:pt idx="3230">
                  <c:v>2.2300000000000011E-2</c:v>
                </c:pt>
                <c:pt idx="3231">
                  <c:v>2.231E-2</c:v>
                </c:pt>
                <c:pt idx="3232">
                  <c:v>2.232E-2</c:v>
                </c:pt>
                <c:pt idx="3233">
                  <c:v>2.2329999999999999E-2</c:v>
                </c:pt>
                <c:pt idx="3234">
                  <c:v>2.2340000000000002E-2</c:v>
                </c:pt>
                <c:pt idx="3235">
                  <c:v>2.2350000000000002E-2</c:v>
                </c:pt>
                <c:pt idx="3236">
                  <c:v>2.2360000000000001E-2</c:v>
                </c:pt>
                <c:pt idx="3237">
                  <c:v>2.2370000000000011E-2</c:v>
                </c:pt>
                <c:pt idx="3238">
                  <c:v>2.2380000000000011E-2</c:v>
                </c:pt>
                <c:pt idx="3239">
                  <c:v>2.239E-2</c:v>
                </c:pt>
                <c:pt idx="3240">
                  <c:v>2.2400000000000052E-2</c:v>
                </c:pt>
                <c:pt idx="3241">
                  <c:v>2.2410000000000006E-2</c:v>
                </c:pt>
                <c:pt idx="3242">
                  <c:v>2.2420000000000002E-2</c:v>
                </c:pt>
                <c:pt idx="3243">
                  <c:v>2.2430000000000089E-2</c:v>
                </c:pt>
                <c:pt idx="3244">
                  <c:v>2.2440000000000012E-2</c:v>
                </c:pt>
                <c:pt idx="3245">
                  <c:v>2.2450000000000012E-2</c:v>
                </c:pt>
                <c:pt idx="3246">
                  <c:v>2.2460000000000001E-2</c:v>
                </c:pt>
                <c:pt idx="3247">
                  <c:v>2.2470000000000098E-2</c:v>
                </c:pt>
                <c:pt idx="3248">
                  <c:v>2.2480000000000052E-2</c:v>
                </c:pt>
                <c:pt idx="3249">
                  <c:v>2.2490000000000052E-2</c:v>
                </c:pt>
                <c:pt idx="3250">
                  <c:v>2.2500000000000006E-2</c:v>
                </c:pt>
                <c:pt idx="3251">
                  <c:v>2.2510000000000002E-2</c:v>
                </c:pt>
                <c:pt idx="3252">
                  <c:v>2.2520000000000002E-2</c:v>
                </c:pt>
                <c:pt idx="3253">
                  <c:v>2.2530000000000012E-2</c:v>
                </c:pt>
                <c:pt idx="3254">
                  <c:v>2.2540000000000001E-2</c:v>
                </c:pt>
                <c:pt idx="3255">
                  <c:v>2.2550000000000001E-2</c:v>
                </c:pt>
                <c:pt idx="3256">
                  <c:v>2.256E-2</c:v>
                </c:pt>
                <c:pt idx="3257">
                  <c:v>2.2570000000000052E-2</c:v>
                </c:pt>
                <c:pt idx="3258">
                  <c:v>2.2580000000000006E-2</c:v>
                </c:pt>
                <c:pt idx="3259">
                  <c:v>2.2590000000000002E-2</c:v>
                </c:pt>
                <c:pt idx="3260">
                  <c:v>2.2600000000000012E-2</c:v>
                </c:pt>
                <c:pt idx="3261">
                  <c:v>2.2610000000000012E-2</c:v>
                </c:pt>
                <c:pt idx="3262">
                  <c:v>2.2620000000000001E-2</c:v>
                </c:pt>
                <c:pt idx="3263">
                  <c:v>2.2630000000000094E-2</c:v>
                </c:pt>
                <c:pt idx="3264">
                  <c:v>2.2640000000000052E-2</c:v>
                </c:pt>
                <c:pt idx="3265">
                  <c:v>2.2650000000000052E-2</c:v>
                </c:pt>
                <c:pt idx="3266">
                  <c:v>2.266000000000001E-2</c:v>
                </c:pt>
                <c:pt idx="3267">
                  <c:v>2.2670000000000089E-2</c:v>
                </c:pt>
                <c:pt idx="3268">
                  <c:v>2.2680000000000089E-2</c:v>
                </c:pt>
                <c:pt idx="3269">
                  <c:v>2.2690000000000012E-2</c:v>
                </c:pt>
                <c:pt idx="3270">
                  <c:v>2.2700000000000001E-2</c:v>
                </c:pt>
                <c:pt idx="3271">
                  <c:v>2.2710000000000001E-2</c:v>
                </c:pt>
                <c:pt idx="3272">
                  <c:v>2.2720000000000001E-2</c:v>
                </c:pt>
                <c:pt idx="3273">
                  <c:v>2.2730000000000052E-2</c:v>
                </c:pt>
                <c:pt idx="3274">
                  <c:v>2.274000000000001E-2</c:v>
                </c:pt>
                <c:pt idx="3275">
                  <c:v>2.2750000000000006E-2</c:v>
                </c:pt>
                <c:pt idx="3276">
                  <c:v>2.2759999999999999E-2</c:v>
                </c:pt>
                <c:pt idx="3277">
                  <c:v>2.2769999999999999E-2</c:v>
                </c:pt>
                <c:pt idx="3278">
                  <c:v>2.2780000000000002E-2</c:v>
                </c:pt>
                <c:pt idx="3279">
                  <c:v>2.2790000000000001E-2</c:v>
                </c:pt>
                <c:pt idx="3280">
                  <c:v>2.2800000000000091E-2</c:v>
                </c:pt>
                <c:pt idx="3281">
                  <c:v>2.2810000000000052E-2</c:v>
                </c:pt>
                <c:pt idx="3282">
                  <c:v>2.282000000000001E-2</c:v>
                </c:pt>
                <c:pt idx="3283">
                  <c:v>2.28300000000001E-2</c:v>
                </c:pt>
                <c:pt idx="3284">
                  <c:v>2.2840000000000089E-2</c:v>
                </c:pt>
                <c:pt idx="3285">
                  <c:v>2.2850000000000002E-2</c:v>
                </c:pt>
                <c:pt idx="3286">
                  <c:v>2.2860000000000002E-2</c:v>
                </c:pt>
                <c:pt idx="3287">
                  <c:v>2.2870000000000095E-2</c:v>
                </c:pt>
                <c:pt idx="3288">
                  <c:v>2.2880000000000088E-2</c:v>
                </c:pt>
                <c:pt idx="3289">
                  <c:v>2.2890000000000042E-2</c:v>
                </c:pt>
                <c:pt idx="3290">
                  <c:v>2.2900000000000011E-2</c:v>
                </c:pt>
                <c:pt idx="3291">
                  <c:v>2.291000000000001E-2</c:v>
                </c:pt>
                <c:pt idx="3292">
                  <c:v>2.2919999999999999E-2</c:v>
                </c:pt>
                <c:pt idx="3293">
                  <c:v>2.2929999999999999E-2</c:v>
                </c:pt>
                <c:pt idx="3294">
                  <c:v>2.2940000000000002E-2</c:v>
                </c:pt>
                <c:pt idx="3295">
                  <c:v>2.2950000000000002E-2</c:v>
                </c:pt>
                <c:pt idx="3296">
                  <c:v>2.2960000000000001E-2</c:v>
                </c:pt>
                <c:pt idx="3297">
                  <c:v>2.2970000000000011E-2</c:v>
                </c:pt>
                <c:pt idx="3298">
                  <c:v>2.2980000000000011E-2</c:v>
                </c:pt>
                <c:pt idx="3299">
                  <c:v>2.299000000000001E-2</c:v>
                </c:pt>
                <c:pt idx="3300">
                  <c:v>2.3E-2</c:v>
                </c:pt>
                <c:pt idx="3301">
                  <c:v>2.3009999999999999E-2</c:v>
                </c:pt>
                <c:pt idx="3302">
                  <c:v>2.3019999999999999E-2</c:v>
                </c:pt>
                <c:pt idx="3303">
                  <c:v>2.3029999999999998E-2</c:v>
                </c:pt>
                <c:pt idx="3304">
                  <c:v>2.3040000000000001E-2</c:v>
                </c:pt>
                <c:pt idx="3305">
                  <c:v>2.3050000000000001E-2</c:v>
                </c:pt>
                <c:pt idx="3306">
                  <c:v>2.3059999999999997E-2</c:v>
                </c:pt>
                <c:pt idx="3307">
                  <c:v>2.307E-2</c:v>
                </c:pt>
                <c:pt idx="3308">
                  <c:v>2.308E-2</c:v>
                </c:pt>
                <c:pt idx="3309">
                  <c:v>2.3089999999999999E-2</c:v>
                </c:pt>
                <c:pt idx="3310">
                  <c:v>2.3099999999999999E-2</c:v>
                </c:pt>
                <c:pt idx="3311">
                  <c:v>2.3109999999999999E-2</c:v>
                </c:pt>
                <c:pt idx="3312">
                  <c:v>2.3119999999999988E-2</c:v>
                </c:pt>
                <c:pt idx="3313">
                  <c:v>2.3130000000000001E-2</c:v>
                </c:pt>
                <c:pt idx="3314">
                  <c:v>2.3139999999999997E-2</c:v>
                </c:pt>
                <c:pt idx="3315">
                  <c:v>2.3149999999999997E-2</c:v>
                </c:pt>
                <c:pt idx="3316">
                  <c:v>2.3159999999999997E-2</c:v>
                </c:pt>
                <c:pt idx="3317">
                  <c:v>2.317E-2</c:v>
                </c:pt>
                <c:pt idx="3318">
                  <c:v>2.3179999999999999E-2</c:v>
                </c:pt>
                <c:pt idx="3319">
                  <c:v>2.3189999999999999E-2</c:v>
                </c:pt>
                <c:pt idx="3320">
                  <c:v>2.3199999999999988E-2</c:v>
                </c:pt>
                <c:pt idx="3321">
                  <c:v>2.3210000000000001E-2</c:v>
                </c:pt>
                <c:pt idx="3322">
                  <c:v>2.3219999999999998E-2</c:v>
                </c:pt>
                <c:pt idx="3323">
                  <c:v>2.3230000000000001E-2</c:v>
                </c:pt>
                <c:pt idx="3324">
                  <c:v>2.324E-2</c:v>
                </c:pt>
                <c:pt idx="3325">
                  <c:v>2.325E-2</c:v>
                </c:pt>
                <c:pt idx="3326">
                  <c:v>2.3259999999999999E-2</c:v>
                </c:pt>
                <c:pt idx="3327">
                  <c:v>2.3269999999999999E-2</c:v>
                </c:pt>
                <c:pt idx="3328">
                  <c:v>2.3280000000000002E-2</c:v>
                </c:pt>
                <c:pt idx="3329">
                  <c:v>2.3290000000000002E-2</c:v>
                </c:pt>
                <c:pt idx="3330">
                  <c:v>2.3299999999999998E-2</c:v>
                </c:pt>
                <c:pt idx="3331">
                  <c:v>2.3309999999999997E-2</c:v>
                </c:pt>
                <c:pt idx="3332">
                  <c:v>2.3319999999999997E-2</c:v>
                </c:pt>
                <c:pt idx="3333">
                  <c:v>2.333E-2</c:v>
                </c:pt>
                <c:pt idx="3334">
                  <c:v>2.334E-2</c:v>
                </c:pt>
                <c:pt idx="3335">
                  <c:v>2.3349999999999999E-2</c:v>
                </c:pt>
                <c:pt idx="3336">
                  <c:v>2.3359999999999988E-2</c:v>
                </c:pt>
                <c:pt idx="3337">
                  <c:v>2.3369999999999988E-2</c:v>
                </c:pt>
                <c:pt idx="3338">
                  <c:v>2.3379999999999998E-2</c:v>
                </c:pt>
                <c:pt idx="3339">
                  <c:v>2.3389999999999998E-2</c:v>
                </c:pt>
                <c:pt idx="3340">
                  <c:v>2.3400000000000001E-2</c:v>
                </c:pt>
                <c:pt idx="3341">
                  <c:v>2.341E-2</c:v>
                </c:pt>
                <c:pt idx="3342">
                  <c:v>2.342E-2</c:v>
                </c:pt>
                <c:pt idx="3343">
                  <c:v>2.3429999999999999E-2</c:v>
                </c:pt>
                <c:pt idx="3344">
                  <c:v>2.3440000000000006E-2</c:v>
                </c:pt>
                <c:pt idx="3345">
                  <c:v>2.3449999999999999E-2</c:v>
                </c:pt>
                <c:pt idx="3346">
                  <c:v>2.3459999999999998E-2</c:v>
                </c:pt>
                <c:pt idx="3347">
                  <c:v>2.3470000000000001E-2</c:v>
                </c:pt>
                <c:pt idx="3348">
                  <c:v>2.3480000000000001E-2</c:v>
                </c:pt>
                <c:pt idx="3349">
                  <c:v>2.349E-2</c:v>
                </c:pt>
                <c:pt idx="3350">
                  <c:v>2.35E-2</c:v>
                </c:pt>
                <c:pt idx="3351">
                  <c:v>2.351E-2</c:v>
                </c:pt>
                <c:pt idx="3352">
                  <c:v>2.3519999999999989E-2</c:v>
                </c:pt>
                <c:pt idx="3353">
                  <c:v>2.3529999999999988E-2</c:v>
                </c:pt>
                <c:pt idx="3354">
                  <c:v>2.3539999999999998E-2</c:v>
                </c:pt>
                <c:pt idx="3355">
                  <c:v>2.3549999999999998E-2</c:v>
                </c:pt>
                <c:pt idx="3356">
                  <c:v>2.3559999999999998E-2</c:v>
                </c:pt>
                <c:pt idx="3357">
                  <c:v>2.3570000000000001E-2</c:v>
                </c:pt>
                <c:pt idx="3358">
                  <c:v>2.358E-2</c:v>
                </c:pt>
                <c:pt idx="3359">
                  <c:v>2.3589999999999993E-2</c:v>
                </c:pt>
                <c:pt idx="3360">
                  <c:v>2.3599999999999993E-2</c:v>
                </c:pt>
                <c:pt idx="3361">
                  <c:v>2.3609999999999999E-2</c:v>
                </c:pt>
                <c:pt idx="3362">
                  <c:v>2.3619999999999999E-2</c:v>
                </c:pt>
                <c:pt idx="3363">
                  <c:v>2.3630000000000002E-2</c:v>
                </c:pt>
                <c:pt idx="3364">
                  <c:v>2.3640000000000001E-2</c:v>
                </c:pt>
                <c:pt idx="3365">
                  <c:v>2.3650000000000001E-2</c:v>
                </c:pt>
                <c:pt idx="3366">
                  <c:v>2.366E-2</c:v>
                </c:pt>
                <c:pt idx="3367">
                  <c:v>2.367000000000001E-2</c:v>
                </c:pt>
                <c:pt idx="3368">
                  <c:v>2.368000000000001E-2</c:v>
                </c:pt>
                <c:pt idx="3369">
                  <c:v>2.3689999999999999E-2</c:v>
                </c:pt>
                <c:pt idx="3370">
                  <c:v>2.3699999999999999E-2</c:v>
                </c:pt>
                <c:pt idx="3371">
                  <c:v>2.3709999999999998E-2</c:v>
                </c:pt>
                <c:pt idx="3372">
                  <c:v>2.3719999999999998E-2</c:v>
                </c:pt>
                <c:pt idx="3373">
                  <c:v>2.3730000000000001E-2</c:v>
                </c:pt>
                <c:pt idx="3374">
                  <c:v>2.3740000000000001E-2</c:v>
                </c:pt>
                <c:pt idx="3375">
                  <c:v>2.3749999999999997E-2</c:v>
                </c:pt>
                <c:pt idx="3376">
                  <c:v>2.3759999999999993E-2</c:v>
                </c:pt>
                <c:pt idx="3377">
                  <c:v>2.3769999999999993E-2</c:v>
                </c:pt>
                <c:pt idx="3378">
                  <c:v>2.3779999999999999E-2</c:v>
                </c:pt>
                <c:pt idx="3379">
                  <c:v>2.3789999999999999E-2</c:v>
                </c:pt>
                <c:pt idx="3380">
                  <c:v>2.3800000000000002E-2</c:v>
                </c:pt>
                <c:pt idx="3381">
                  <c:v>2.3810000000000001E-2</c:v>
                </c:pt>
                <c:pt idx="3382">
                  <c:v>2.3820000000000001E-2</c:v>
                </c:pt>
                <c:pt idx="3383">
                  <c:v>2.3830000000000011E-2</c:v>
                </c:pt>
                <c:pt idx="3384">
                  <c:v>2.384E-2</c:v>
                </c:pt>
                <c:pt idx="3385">
                  <c:v>2.385E-2</c:v>
                </c:pt>
                <c:pt idx="3386">
                  <c:v>2.3859999999999999E-2</c:v>
                </c:pt>
                <c:pt idx="3387">
                  <c:v>2.3869999999999999E-2</c:v>
                </c:pt>
                <c:pt idx="3388">
                  <c:v>2.3880000000000002E-2</c:v>
                </c:pt>
                <c:pt idx="3389">
                  <c:v>2.3890000000000002E-2</c:v>
                </c:pt>
                <c:pt idx="3390">
                  <c:v>2.3900000000000001E-2</c:v>
                </c:pt>
                <c:pt idx="3391">
                  <c:v>2.3909999999999997E-2</c:v>
                </c:pt>
                <c:pt idx="3392">
                  <c:v>2.3919999999999997E-2</c:v>
                </c:pt>
                <c:pt idx="3393">
                  <c:v>2.393E-2</c:v>
                </c:pt>
                <c:pt idx="3394">
                  <c:v>2.3939999999999999E-2</c:v>
                </c:pt>
                <c:pt idx="3395">
                  <c:v>2.3949999999999999E-2</c:v>
                </c:pt>
                <c:pt idx="3396">
                  <c:v>2.3959999999999999E-2</c:v>
                </c:pt>
                <c:pt idx="3397">
                  <c:v>2.3970000000000002E-2</c:v>
                </c:pt>
                <c:pt idx="3398">
                  <c:v>2.3979999999999998E-2</c:v>
                </c:pt>
                <c:pt idx="3399">
                  <c:v>2.3989999999999997E-2</c:v>
                </c:pt>
                <c:pt idx="3400">
                  <c:v>2.4E-2</c:v>
                </c:pt>
                <c:pt idx="3401">
                  <c:v>2.401E-2</c:v>
                </c:pt>
                <c:pt idx="3402">
                  <c:v>2.402E-2</c:v>
                </c:pt>
                <c:pt idx="3403">
                  <c:v>2.4029999999999999E-2</c:v>
                </c:pt>
                <c:pt idx="3404">
                  <c:v>2.4040000000000002E-2</c:v>
                </c:pt>
                <c:pt idx="3405">
                  <c:v>2.4050000000000002E-2</c:v>
                </c:pt>
                <c:pt idx="3406">
                  <c:v>2.4059999999999998E-2</c:v>
                </c:pt>
                <c:pt idx="3407">
                  <c:v>2.4070000000000012E-2</c:v>
                </c:pt>
                <c:pt idx="3408">
                  <c:v>2.4080000000000001E-2</c:v>
                </c:pt>
                <c:pt idx="3409">
                  <c:v>2.409E-2</c:v>
                </c:pt>
                <c:pt idx="3410">
                  <c:v>2.41E-2</c:v>
                </c:pt>
                <c:pt idx="3411">
                  <c:v>2.4109999999999999E-2</c:v>
                </c:pt>
                <c:pt idx="3412">
                  <c:v>2.4119999999999999E-2</c:v>
                </c:pt>
                <c:pt idx="3413">
                  <c:v>2.4129999999999988E-2</c:v>
                </c:pt>
                <c:pt idx="3414">
                  <c:v>2.4139999999999998E-2</c:v>
                </c:pt>
                <c:pt idx="3415">
                  <c:v>2.4149999999999998E-2</c:v>
                </c:pt>
                <c:pt idx="3416">
                  <c:v>2.4159999999999997E-2</c:v>
                </c:pt>
                <c:pt idx="3417">
                  <c:v>2.4170000000000001E-2</c:v>
                </c:pt>
                <c:pt idx="3418">
                  <c:v>2.418E-2</c:v>
                </c:pt>
                <c:pt idx="3419">
                  <c:v>2.419E-2</c:v>
                </c:pt>
                <c:pt idx="3420">
                  <c:v>2.4199999999999989E-2</c:v>
                </c:pt>
                <c:pt idx="3421">
                  <c:v>2.4210000000000002E-2</c:v>
                </c:pt>
                <c:pt idx="3422">
                  <c:v>2.4219999999999998E-2</c:v>
                </c:pt>
                <c:pt idx="3423">
                  <c:v>2.4230000000000002E-2</c:v>
                </c:pt>
                <c:pt idx="3424">
                  <c:v>2.4240000000000001E-2</c:v>
                </c:pt>
                <c:pt idx="3425">
                  <c:v>2.4250000000000001E-2</c:v>
                </c:pt>
                <c:pt idx="3426">
                  <c:v>2.426E-2</c:v>
                </c:pt>
                <c:pt idx="3427">
                  <c:v>2.427000000000001E-2</c:v>
                </c:pt>
                <c:pt idx="3428">
                  <c:v>2.4280000000000006E-2</c:v>
                </c:pt>
                <c:pt idx="3429">
                  <c:v>2.4290000000000006E-2</c:v>
                </c:pt>
                <c:pt idx="3430">
                  <c:v>2.4299999999999999E-2</c:v>
                </c:pt>
                <c:pt idx="3431">
                  <c:v>2.4309999999999998E-2</c:v>
                </c:pt>
                <c:pt idx="3432">
                  <c:v>2.4319999999999998E-2</c:v>
                </c:pt>
                <c:pt idx="3433">
                  <c:v>2.4330000000000001E-2</c:v>
                </c:pt>
                <c:pt idx="3434">
                  <c:v>2.4340000000000001E-2</c:v>
                </c:pt>
                <c:pt idx="3435">
                  <c:v>2.435E-2</c:v>
                </c:pt>
                <c:pt idx="3436">
                  <c:v>2.4359999999999993E-2</c:v>
                </c:pt>
                <c:pt idx="3437">
                  <c:v>2.4369999999999989E-2</c:v>
                </c:pt>
                <c:pt idx="3438">
                  <c:v>2.4379999999999999E-2</c:v>
                </c:pt>
                <c:pt idx="3439">
                  <c:v>2.4389999999999998E-2</c:v>
                </c:pt>
                <c:pt idx="3440">
                  <c:v>2.4400000000000002E-2</c:v>
                </c:pt>
                <c:pt idx="3441">
                  <c:v>2.4410000000000001E-2</c:v>
                </c:pt>
                <c:pt idx="3442">
                  <c:v>2.4420000000000001E-2</c:v>
                </c:pt>
                <c:pt idx="3443">
                  <c:v>2.4430000000000011E-2</c:v>
                </c:pt>
                <c:pt idx="3444">
                  <c:v>2.444000000000001E-2</c:v>
                </c:pt>
                <c:pt idx="3445">
                  <c:v>2.445E-2</c:v>
                </c:pt>
                <c:pt idx="3446">
                  <c:v>2.4459999999999999E-2</c:v>
                </c:pt>
                <c:pt idx="3447">
                  <c:v>2.4469999999999999E-2</c:v>
                </c:pt>
                <c:pt idx="3448">
                  <c:v>2.4480000000000002E-2</c:v>
                </c:pt>
                <c:pt idx="3449">
                  <c:v>2.4490000000000001E-2</c:v>
                </c:pt>
                <c:pt idx="3450">
                  <c:v>2.4500000000000001E-2</c:v>
                </c:pt>
                <c:pt idx="3451">
                  <c:v>2.4510000000000001E-2</c:v>
                </c:pt>
                <c:pt idx="3452">
                  <c:v>2.4519999999999997E-2</c:v>
                </c:pt>
                <c:pt idx="3453">
                  <c:v>2.453E-2</c:v>
                </c:pt>
                <c:pt idx="3454">
                  <c:v>2.4539999999999999E-2</c:v>
                </c:pt>
                <c:pt idx="3455">
                  <c:v>2.4549999999999999E-2</c:v>
                </c:pt>
                <c:pt idx="3456">
                  <c:v>2.4559999999999998E-2</c:v>
                </c:pt>
                <c:pt idx="3457">
                  <c:v>2.4570000000000002E-2</c:v>
                </c:pt>
                <c:pt idx="3458">
                  <c:v>2.4580000000000001E-2</c:v>
                </c:pt>
                <c:pt idx="3459">
                  <c:v>2.4590000000000001E-2</c:v>
                </c:pt>
                <c:pt idx="3460">
                  <c:v>2.4600000000000011E-2</c:v>
                </c:pt>
                <c:pt idx="3461">
                  <c:v>2.461E-2</c:v>
                </c:pt>
                <c:pt idx="3462">
                  <c:v>2.462E-2</c:v>
                </c:pt>
                <c:pt idx="3463">
                  <c:v>2.4629999999999999E-2</c:v>
                </c:pt>
                <c:pt idx="3464">
                  <c:v>2.4640000000000002E-2</c:v>
                </c:pt>
                <c:pt idx="3465">
                  <c:v>2.4650000000000002E-2</c:v>
                </c:pt>
                <c:pt idx="3466">
                  <c:v>2.4660000000000001E-2</c:v>
                </c:pt>
                <c:pt idx="3467">
                  <c:v>2.4670000000000011E-2</c:v>
                </c:pt>
                <c:pt idx="3468">
                  <c:v>2.4680000000000011E-2</c:v>
                </c:pt>
                <c:pt idx="3469">
                  <c:v>2.469E-2</c:v>
                </c:pt>
                <c:pt idx="3470">
                  <c:v>2.47E-2</c:v>
                </c:pt>
                <c:pt idx="3471">
                  <c:v>2.4709999999999999E-2</c:v>
                </c:pt>
                <c:pt idx="3472">
                  <c:v>2.4719999999999999E-2</c:v>
                </c:pt>
                <c:pt idx="3473">
                  <c:v>2.4729999999999999E-2</c:v>
                </c:pt>
                <c:pt idx="3474">
                  <c:v>2.4740000000000002E-2</c:v>
                </c:pt>
                <c:pt idx="3475">
                  <c:v>2.4749999999999998E-2</c:v>
                </c:pt>
                <c:pt idx="3476">
                  <c:v>2.4759999999999997E-2</c:v>
                </c:pt>
                <c:pt idx="3477">
                  <c:v>2.477E-2</c:v>
                </c:pt>
                <c:pt idx="3478">
                  <c:v>2.478E-2</c:v>
                </c:pt>
                <c:pt idx="3479">
                  <c:v>2.479E-2</c:v>
                </c:pt>
                <c:pt idx="3480">
                  <c:v>2.4799999999999999E-2</c:v>
                </c:pt>
                <c:pt idx="3481">
                  <c:v>2.4810000000000002E-2</c:v>
                </c:pt>
                <c:pt idx="3482">
                  <c:v>2.4820000000000002E-2</c:v>
                </c:pt>
                <c:pt idx="3483">
                  <c:v>2.4830000000000012E-2</c:v>
                </c:pt>
                <c:pt idx="3484">
                  <c:v>2.4840000000000001E-2</c:v>
                </c:pt>
                <c:pt idx="3485">
                  <c:v>2.4850000000000001E-2</c:v>
                </c:pt>
                <c:pt idx="3486">
                  <c:v>2.486E-2</c:v>
                </c:pt>
                <c:pt idx="3487">
                  <c:v>2.4870000000000052E-2</c:v>
                </c:pt>
                <c:pt idx="3488">
                  <c:v>2.4880000000000006E-2</c:v>
                </c:pt>
                <c:pt idx="3489">
                  <c:v>2.4890000000000002E-2</c:v>
                </c:pt>
                <c:pt idx="3490">
                  <c:v>2.4900000000000002E-2</c:v>
                </c:pt>
                <c:pt idx="3491">
                  <c:v>2.4909999999999998E-2</c:v>
                </c:pt>
                <c:pt idx="3492">
                  <c:v>2.4919999999999998E-2</c:v>
                </c:pt>
                <c:pt idx="3493">
                  <c:v>2.4930000000000001E-2</c:v>
                </c:pt>
                <c:pt idx="3494">
                  <c:v>2.494E-2</c:v>
                </c:pt>
                <c:pt idx="3495">
                  <c:v>2.495E-2</c:v>
                </c:pt>
                <c:pt idx="3496">
                  <c:v>2.496E-2</c:v>
                </c:pt>
                <c:pt idx="3497">
                  <c:v>2.4969999999999989E-2</c:v>
                </c:pt>
                <c:pt idx="3498">
                  <c:v>2.4980000000000002E-2</c:v>
                </c:pt>
                <c:pt idx="3499">
                  <c:v>2.4989999999999998E-2</c:v>
                </c:pt>
                <c:pt idx="3500">
                  <c:v>2.5000000000000001E-2</c:v>
                </c:pt>
                <c:pt idx="3501">
                  <c:v>2.5010000000000001E-2</c:v>
                </c:pt>
                <c:pt idx="3502">
                  <c:v>2.5020000000000001E-2</c:v>
                </c:pt>
                <c:pt idx="3503">
                  <c:v>2.5030000000000052E-2</c:v>
                </c:pt>
                <c:pt idx="3504">
                  <c:v>2.504000000000001E-2</c:v>
                </c:pt>
                <c:pt idx="3505">
                  <c:v>2.5050000000000006E-2</c:v>
                </c:pt>
                <c:pt idx="3506">
                  <c:v>2.5059999999999999E-2</c:v>
                </c:pt>
                <c:pt idx="3507">
                  <c:v>2.5069999999999999E-2</c:v>
                </c:pt>
                <c:pt idx="3508">
                  <c:v>2.5080000000000002E-2</c:v>
                </c:pt>
                <c:pt idx="3509">
                  <c:v>2.5090000000000001E-2</c:v>
                </c:pt>
                <c:pt idx="3510">
                  <c:v>2.5100000000000001E-2</c:v>
                </c:pt>
                <c:pt idx="3511">
                  <c:v>2.511E-2</c:v>
                </c:pt>
                <c:pt idx="3512">
                  <c:v>2.512E-2</c:v>
                </c:pt>
                <c:pt idx="3513">
                  <c:v>2.5130000000000006E-2</c:v>
                </c:pt>
                <c:pt idx="3514">
                  <c:v>2.5139999999999999E-2</c:v>
                </c:pt>
                <c:pt idx="3515">
                  <c:v>2.5149999999999999E-2</c:v>
                </c:pt>
                <c:pt idx="3516">
                  <c:v>2.5159999999999998E-2</c:v>
                </c:pt>
                <c:pt idx="3517">
                  <c:v>2.5170000000000001E-2</c:v>
                </c:pt>
                <c:pt idx="3518">
                  <c:v>2.5180000000000001E-2</c:v>
                </c:pt>
                <c:pt idx="3519">
                  <c:v>2.5190000000000001E-2</c:v>
                </c:pt>
                <c:pt idx="3520">
                  <c:v>2.5200000000000011E-2</c:v>
                </c:pt>
                <c:pt idx="3521">
                  <c:v>2.521000000000001E-2</c:v>
                </c:pt>
                <c:pt idx="3522">
                  <c:v>2.5219999999999999E-2</c:v>
                </c:pt>
                <c:pt idx="3523">
                  <c:v>2.5229999999999999E-2</c:v>
                </c:pt>
                <c:pt idx="3524">
                  <c:v>2.5240000000000002E-2</c:v>
                </c:pt>
                <c:pt idx="3525">
                  <c:v>2.5250000000000002E-2</c:v>
                </c:pt>
                <c:pt idx="3526">
                  <c:v>2.5260000000000001E-2</c:v>
                </c:pt>
                <c:pt idx="3527">
                  <c:v>2.5270000000000042E-2</c:v>
                </c:pt>
                <c:pt idx="3528">
                  <c:v>2.5280000000000011E-2</c:v>
                </c:pt>
                <c:pt idx="3529">
                  <c:v>2.529000000000001E-2</c:v>
                </c:pt>
                <c:pt idx="3530">
                  <c:v>2.53E-2</c:v>
                </c:pt>
                <c:pt idx="3531">
                  <c:v>2.5309999999999999E-2</c:v>
                </c:pt>
                <c:pt idx="3532">
                  <c:v>2.5319999999999999E-2</c:v>
                </c:pt>
                <c:pt idx="3533">
                  <c:v>2.5329999999999998E-2</c:v>
                </c:pt>
                <c:pt idx="3534">
                  <c:v>2.5340000000000001E-2</c:v>
                </c:pt>
                <c:pt idx="3535">
                  <c:v>2.5350000000000001E-2</c:v>
                </c:pt>
                <c:pt idx="3536">
                  <c:v>2.5359999999999997E-2</c:v>
                </c:pt>
                <c:pt idx="3537">
                  <c:v>2.5370000000000011E-2</c:v>
                </c:pt>
                <c:pt idx="3538">
                  <c:v>2.538E-2</c:v>
                </c:pt>
                <c:pt idx="3539">
                  <c:v>2.5389999999999999E-2</c:v>
                </c:pt>
                <c:pt idx="3540">
                  <c:v>2.5399999999999999E-2</c:v>
                </c:pt>
                <c:pt idx="3541">
                  <c:v>2.5410000000000002E-2</c:v>
                </c:pt>
                <c:pt idx="3542">
                  <c:v>2.5420000000000002E-2</c:v>
                </c:pt>
                <c:pt idx="3543">
                  <c:v>2.5430000000000012E-2</c:v>
                </c:pt>
                <c:pt idx="3544">
                  <c:v>2.5440000000000011E-2</c:v>
                </c:pt>
                <c:pt idx="3545">
                  <c:v>2.545E-2</c:v>
                </c:pt>
                <c:pt idx="3546">
                  <c:v>2.546E-2</c:v>
                </c:pt>
                <c:pt idx="3547">
                  <c:v>2.5470000000000052E-2</c:v>
                </c:pt>
                <c:pt idx="3548">
                  <c:v>2.5480000000000006E-2</c:v>
                </c:pt>
                <c:pt idx="3549">
                  <c:v>2.5490000000000002E-2</c:v>
                </c:pt>
                <c:pt idx="3550">
                  <c:v>2.5500000000000002E-2</c:v>
                </c:pt>
                <c:pt idx="3551">
                  <c:v>2.5510000000000001E-2</c:v>
                </c:pt>
                <c:pt idx="3552">
                  <c:v>2.5519999999999998E-2</c:v>
                </c:pt>
                <c:pt idx="3553">
                  <c:v>2.5530000000000001E-2</c:v>
                </c:pt>
                <c:pt idx="3554">
                  <c:v>2.554E-2</c:v>
                </c:pt>
                <c:pt idx="3555">
                  <c:v>2.555E-2</c:v>
                </c:pt>
                <c:pt idx="3556">
                  <c:v>2.5559999999999999E-2</c:v>
                </c:pt>
                <c:pt idx="3557">
                  <c:v>2.5569999999999999E-2</c:v>
                </c:pt>
                <c:pt idx="3558">
                  <c:v>2.5580000000000002E-2</c:v>
                </c:pt>
                <c:pt idx="3559">
                  <c:v>2.5590000000000002E-2</c:v>
                </c:pt>
                <c:pt idx="3560">
                  <c:v>2.5600000000000012E-2</c:v>
                </c:pt>
                <c:pt idx="3561">
                  <c:v>2.5610000000000001E-2</c:v>
                </c:pt>
                <c:pt idx="3562">
                  <c:v>2.562E-2</c:v>
                </c:pt>
                <c:pt idx="3563">
                  <c:v>2.5630000000000052E-2</c:v>
                </c:pt>
                <c:pt idx="3564">
                  <c:v>2.5640000000000052E-2</c:v>
                </c:pt>
                <c:pt idx="3565">
                  <c:v>2.5650000000000006E-2</c:v>
                </c:pt>
                <c:pt idx="3566">
                  <c:v>2.5660000000000002E-2</c:v>
                </c:pt>
                <c:pt idx="3567">
                  <c:v>2.5670000000000012E-2</c:v>
                </c:pt>
                <c:pt idx="3568">
                  <c:v>2.5680000000000012E-2</c:v>
                </c:pt>
                <c:pt idx="3569">
                  <c:v>2.5690000000000001E-2</c:v>
                </c:pt>
                <c:pt idx="3570">
                  <c:v>2.5700000000000001E-2</c:v>
                </c:pt>
                <c:pt idx="3571">
                  <c:v>2.571E-2</c:v>
                </c:pt>
                <c:pt idx="3572">
                  <c:v>2.572E-2</c:v>
                </c:pt>
                <c:pt idx="3573">
                  <c:v>2.5729999999999999E-2</c:v>
                </c:pt>
                <c:pt idx="3574">
                  <c:v>2.5740000000000002E-2</c:v>
                </c:pt>
                <c:pt idx="3575">
                  <c:v>2.5749999999999999E-2</c:v>
                </c:pt>
                <c:pt idx="3576">
                  <c:v>2.5759999999999998E-2</c:v>
                </c:pt>
                <c:pt idx="3577">
                  <c:v>2.5770000000000001E-2</c:v>
                </c:pt>
                <c:pt idx="3578">
                  <c:v>2.5780000000000001E-2</c:v>
                </c:pt>
                <c:pt idx="3579">
                  <c:v>2.579E-2</c:v>
                </c:pt>
                <c:pt idx="3580">
                  <c:v>2.5800000000000052E-2</c:v>
                </c:pt>
                <c:pt idx="3581">
                  <c:v>2.581000000000001E-2</c:v>
                </c:pt>
                <c:pt idx="3582">
                  <c:v>2.5820000000000006E-2</c:v>
                </c:pt>
                <c:pt idx="3583">
                  <c:v>2.5829999999999999E-2</c:v>
                </c:pt>
                <c:pt idx="3584">
                  <c:v>2.5840000000000012E-2</c:v>
                </c:pt>
                <c:pt idx="3585">
                  <c:v>2.5850000000000001E-2</c:v>
                </c:pt>
                <c:pt idx="3586">
                  <c:v>2.5860000000000001E-2</c:v>
                </c:pt>
                <c:pt idx="3587">
                  <c:v>2.5870000000000091E-2</c:v>
                </c:pt>
                <c:pt idx="3588">
                  <c:v>2.5880000000000052E-2</c:v>
                </c:pt>
                <c:pt idx="3589">
                  <c:v>2.589000000000001E-2</c:v>
                </c:pt>
                <c:pt idx="3590">
                  <c:v>2.5900000000000006E-2</c:v>
                </c:pt>
                <c:pt idx="3591">
                  <c:v>2.5909999999999999E-2</c:v>
                </c:pt>
                <c:pt idx="3592">
                  <c:v>2.5919999999999999E-2</c:v>
                </c:pt>
                <c:pt idx="3593">
                  <c:v>2.5930000000000002E-2</c:v>
                </c:pt>
                <c:pt idx="3594">
                  <c:v>2.5940000000000001E-2</c:v>
                </c:pt>
                <c:pt idx="3595">
                  <c:v>2.5950000000000001E-2</c:v>
                </c:pt>
                <c:pt idx="3596">
                  <c:v>2.596E-2</c:v>
                </c:pt>
                <c:pt idx="3597">
                  <c:v>2.597000000000001E-2</c:v>
                </c:pt>
                <c:pt idx="3598">
                  <c:v>2.598000000000001E-2</c:v>
                </c:pt>
                <c:pt idx="3599">
                  <c:v>2.5989999999999999E-2</c:v>
                </c:pt>
                <c:pt idx="3600">
                  <c:v>2.5999999999999999E-2</c:v>
                </c:pt>
                <c:pt idx="3601">
                  <c:v>2.6010000000000002E-2</c:v>
                </c:pt>
                <c:pt idx="3602">
                  <c:v>2.6020000000000001E-2</c:v>
                </c:pt>
                <c:pt idx="3603">
                  <c:v>2.6030000000000084E-2</c:v>
                </c:pt>
                <c:pt idx="3604">
                  <c:v>2.6040000000000011E-2</c:v>
                </c:pt>
                <c:pt idx="3605">
                  <c:v>2.6050000000000011E-2</c:v>
                </c:pt>
                <c:pt idx="3606">
                  <c:v>2.606000000000001E-2</c:v>
                </c:pt>
                <c:pt idx="3607">
                  <c:v>2.6069999999999999E-2</c:v>
                </c:pt>
                <c:pt idx="3608">
                  <c:v>2.6080000000000002E-2</c:v>
                </c:pt>
                <c:pt idx="3609">
                  <c:v>2.6090000000000002E-2</c:v>
                </c:pt>
                <c:pt idx="3610">
                  <c:v>2.6100000000000002E-2</c:v>
                </c:pt>
                <c:pt idx="3611">
                  <c:v>2.6110000000000001E-2</c:v>
                </c:pt>
                <c:pt idx="3612">
                  <c:v>2.6120000000000001E-2</c:v>
                </c:pt>
                <c:pt idx="3613">
                  <c:v>2.6130000000000011E-2</c:v>
                </c:pt>
                <c:pt idx="3614">
                  <c:v>2.614E-2</c:v>
                </c:pt>
                <c:pt idx="3615">
                  <c:v>2.615E-2</c:v>
                </c:pt>
                <c:pt idx="3616">
                  <c:v>2.6159999999999999E-2</c:v>
                </c:pt>
                <c:pt idx="3617">
                  <c:v>2.6169999999999999E-2</c:v>
                </c:pt>
                <c:pt idx="3618">
                  <c:v>2.6180000000000002E-2</c:v>
                </c:pt>
                <c:pt idx="3619">
                  <c:v>2.6190000000000001E-2</c:v>
                </c:pt>
                <c:pt idx="3620">
                  <c:v>2.6200000000000011E-2</c:v>
                </c:pt>
                <c:pt idx="3621">
                  <c:v>2.6210000000000011E-2</c:v>
                </c:pt>
                <c:pt idx="3622">
                  <c:v>2.622E-2</c:v>
                </c:pt>
                <c:pt idx="3623">
                  <c:v>2.6230000000000087E-2</c:v>
                </c:pt>
                <c:pt idx="3624">
                  <c:v>2.6240000000000051E-2</c:v>
                </c:pt>
                <c:pt idx="3625">
                  <c:v>2.6250000000000002E-2</c:v>
                </c:pt>
                <c:pt idx="3626">
                  <c:v>2.6260000000000002E-2</c:v>
                </c:pt>
                <c:pt idx="3627">
                  <c:v>2.6270000000000085E-2</c:v>
                </c:pt>
                <c:pt idx="3628">
                  <c:v>2.6280000000000012E-2</c:v>
                </c:pt>
                <c:pt idx="3629">
                  <c:v>2.6290000000000011E-2</c:v>
                </c:pt>
                <c:pt idx="3630">
                  <c:v>2.63E-2</c:v>
                </c:pt>
                <c:pt idx="3631">
                  <c:v>2.631E-2</c:v>
                </c:pt>
                <c:pt idx="3632">
                  <c:v>2.632E-2</c:v>
                </c:pt>
                <c:pt idx="3633">
                  <c:v>2.6329999999999999E-2</c:v>
                </c:pt>
                <c:pt idx="3634">
                  <c:v>2.6340000000000002E-2</c:v>
                </c:pt>
                <c:pt idx="3635">
                  <c:v>2.6350000000000002E-2</c:v>
                </c:pt>
                <c:pt idx="3636">
                  <c:v>2.6359999999999998E-2</c:v>
                </c:pt>
                <c:pt idx="3637">
                  <c:v>2.6370000000000011E-2</c:v>
                </c:pt>
                <c:pt idx="3638">
                  <c:v>2.6380000000000001E-2</c:v>
                </c:pt>
                <c:pt idx="3639">
                  <c:v>2.639E-2</c:v>
                </c:pt>
                <c:pt idx="3640">
                  <c:v>2.6400000000000052E-2</c:v>
                </c:pt>
                <c:pt idx="3641">
                  <c:v>2.6410000000000006E-2</c:v>
                </c:pt>
                <c:pt idx="3642">
                  <c:v>2.6420000000000006E-2</c:v>
                </c:pt>
                <c:pt idx="3643">
                  <c:v>2.6430000000000082E-2</c:v>
                </c:pt>
                <c:pt idx="3644">
                  <c:v>2.6440000000000012E-2</c:v>
                </c:pt>
                <c:pt idx="3645">
                  <c:v>2.6450000000000012E-2</c:v>
                </c:pt>
                <c:pt idx="3646">
                  <c:v>2.6460000000000001E-2</c:v>
                </c:pt>
                <c:pt idx="3647">
                  <c:v>2.6470000000000084E-2</c:v>
                </c:pt>
                <c:pt idx="3648">
                  <c:v>2.6480000000000052E-2</c:v>
                </c:pt>
                <c:pt idx="3649">
                  <c:v>2.6490000000000052E-2</c:v>
                </c:pt>
                <c:pt idx="3650">
                  <c:v>2.6500000000000006E-2</c:v>
                </c:pt>
                <c:pt idx="3651">
                  <c:v>2.6510000000000002E-2</c:v>
                </c:pt>
                <c:pt idx="3652">
                  <c:v>2.6519999999999998E-2</c:v>
                </c:pt>
                <c:pt idx="3653">
                  <c:v>2.6530000000000001E-2</c:v>
                </c:pt>
                <c:pt idx="3654">
                  <c:v>2.6540000000000001E-2</c:v>
                </c:pt>
                <c:pt idx="3655">
                  <c:v>2.6550000000000001E-2</c:v>
                </c:pt>
                <c:pt idx="3656">
                  <c:v>2.656E-2</c:v>
                </c:pt>
                <c:pt idx="3657">
                  <c:v>2.6570000000000042E-2</c:v>
                </c:pt>
                <c:pt idx="3658">
                  <c:v>2.6580000000000006E-2</c:v>
                </c:pt>
                <c:pt idx="3659">
                  <c:v>2.6590000000000006E-2</c:v>
                </c:pt>
                <c:pt idx="3660">
                  <c:v>2.6599999999999999E-2</c:v>
                </c:pt>
                <c:pt idx="3661">
                  <c:v>2.6610000000000002E-2</c:v>
                </c:pt>
                <c:pt idx="3662">
                  <c:v>2.6620000000000001E-2</c:v>
                </c:pt>
                <c:pt idx="3663">
                  <c:v>2.6630000000000095E-2</c:v>
                </c:pt>
                <c:pt idx="3664">
                  <c:v>2.6640000000000056E-2</c:v>
                </c:pt>
                <c:pt idx="3665">
                  <c:v>2.665000000000001E-2</c:v>
                </c:pt>
                <c:pt idx="3666">
                  <c:v>2.666000000000001E-2</c:v>
                </c:pt>
                <c:pt idx="3667">
                  <c:v>2.6670000000000093E-2</c:v>
                </c:pt>
                <c:pt idx="3668">
                  <c:v>2.6680000000000016E-2</c:v>
                </c:pt>
                <c:pt idx="3669">
                  <c:v>2.6690000000000002E-2</c:v>
                </c:pt>
                <c:pt idx="3670">
                  <c:v>2.6700000000000002E-2</c:v>
                </c:pt>
                <c:pt idx="3671">
                  <c:v>2.6710000000000001E-2</c:v>
                </c:pt>
                <c:pt idx="3672">
                  <c:v>2.6720000000000001E-2</c:v>
                </c:pt>
                <c:pt idx="3673">
                  <c:v>2.6730000000000011E-2</c:v>
                </c:pt>
                <c:pt idx="3674">
                  <c:v>2.674000000000001E-2</c:v>
                </c:pt>
                <c:pt idx="3675">
                  <c:v>2.6749999999999999E-2</c:v>
                </c:pt>
                <c:pt idx="3676">
                  <c:v>2.6759999999999999E-2</c:v>
                </c:pt>
                <c:pt idx="3677">
                  <c:v>2.6769999999999999E-2</c:v>
                </c:pt>
                <c:pt idx="3678">
                  <c:v>2.6780000000000002E-2</c:v>
                </c:pt>
                <c:pt idx="3679">
                  <c:v>2.6790000000000001E-2</c:v>
                </c:pt>
                <c:pt idx="3680">
                  <c:v>2.6800000000000056E-2</c:v>
                </c:pt>
                <c:pt idx="3681">
                  <c:v>2.6810000000000011E-2</c:v>
                </c:pt>
                <c:pt idx="3682">
                  <c:v>2.682000000000001E-2</c:v>
                </c:pt>
                <c:pt idx="3683">
                  <c:v>2.6830000000000093E-2</c:v>
                </c:pt>
                <c:pt idx="3684">
                  <c:v>2.6840000000000076E-2</c:v>
                </c:pt>
                <c:pt idx="3685">
                  <c:v>2.6850000000000002E-2</c:v>
                </c:pt>
                <c:pt idx="3686">
                  <c:v>2.6860000000000002E-2</c:v>
                </c:pt>
                <c:pt idx="3687">
                  <c:v>2.6870000000000095E-2</c:v>
                </c:pt>
                <c:pt idx="3688">
                  <c:v>2.6880000000000077E-2</c:v>
                </c:pt>
                <c:pt idx="3689">
                  <c:v>2.6890000000000011E-2</c:v>
                </c:pt>
                <c:pt idx="3690">
                  <c:v>2.6900000000000011E-2</c:v>
                </c:pt>
                <c:pt idx="3691">
                  <c:v>2.691E-2</c:v>
                </c:pt>
                <c:pt idx="3692">
                  <c:v>2.6919999999999999E-2</c:v>
                </c:pt>
                <c:pt idx="3693">
                  <c:v>2.6929999999999999E-2</c:v>
                </c:pt>
                <c:pt idx="3694">
                  <c:v>2.6940000000000002E-2</c:v>
                </c:pt>
                <c:pt idx="3695">
                  <c:v>2.6950000000000002E-2</c:v>
                </c:pt>
                <c:pt idx="3696">
                  <c:v>2.6960000000000001E-2</c:v>
                </c:pt>
                <c:pt idx="3697">
                  <c:v>2.6970000000000011E-2</c:v>
                </c:pt>
                <c:pt idx="3698">
                  <c:v>2.6980000000000011E-2</c:v>
                </c:pt>
                <c:pt idx="3699">
                  <c:v>2.699E-2</c:v>
                </c:pt>
                <c:pt idx="3700">
                  <c:v>2.7000000000000079E-2</c:v>
                </c:pt>
                <c:pt idx="3701">
                  <c:v>2.7010000000000051E-2</c:v>
                </c:pt>
                <c:pt idx="3702">
                  <c:v>2.7020000000000002E-2</c:v>
                </c:pt>
                <c:pt idx="3703">
                  <c:v>2.7030000000000096E-2</c:v>
                </c:pt>
                <c:pt idx="3704">
                  <c:v>2.7040000000000081E-2</c:v>
                </c:pt>
                <c:pt idx="3705">
                  <c:v>2.7050000000000012E-2</c:v>
                </c:pt>
                <c:pt idx="3706">
                  <c:v>2.7060000000000011E-2</c:v>
                </c:pt>
                <c:pt idx="3707">
                  <c:v>2.7070000000000101E-2</c:v>
                </c:pt>
                <c:pt idx="3708">
                  <c:v>2.708000000000008E-2</c:v>
                </c:pt>
                <c:pt idx="3709">
                  <c:v>2.7090000000000052E-2</c:v>
                </c:pt>
                <c:pt idx="3710">
                  <c:v>2.7100000000000006E-2</c:v>
                </c:pt>
                <c:pt idx="3711">
                  <c:v>2.7110000000000002E-2</c:v>
                </c:pt>
                <c:pt idx="3712">
                  <c:v>2.7120000000000002E-2</c:v>
                </c:pt>
                <c:pt idx="3713">
                  <c:v>2.7130000000000012E-2</c:v>
                </c:pt>
                <c:pt idx="3714">
                  <c:v>2.7140000000000011E-2</c:v>
                </c:pt>
                <c:pt idx="3715">
                  <c:v>2.7150000000000001E-2</c:v>
                </c:pt>
                <c:pt idx="3716">
                  <c:v>2.716E-2</c:v>
                </c:pt>
                <c:pt idx="3717">
                  <c:v>2.7170000000000052E-2</c:v>
                </c:pt>
                <c:pt idx="3718">
                  <c:v>2.7180000000000006E-2</c:v>
                </c:pt>
                <c:pt idx="3719">
                  <c:v>2.7190000000000002E-2</c:v>
                </c:pt>
                <c:pt idx="3720">
                  <c:v>2.7200000000000012E-2</c:v>
                </c:pt>
                <c:pt idx="3721">
                  <c:v>2.7210000000000012E-2</c:v>
                </c:pt>
                <c:pt idx="3722">
                  <c:v>2.7220000000000001E-2</c:v>
                </c:pt>
                <c:pt idx="3723">
                  <c:v>2.7230000000000105E-2</c:v>
                </c:pt>
                <c:pt idx="3724">
                  <c:v>2.7240000000000052E-2</c:v>
                </c:pt>
                <c:pt idx="3725">
                  <c:v>2.7250000000000052E-2</c:v>
                </c:pt>
                <c:pt idx="3726">
                  <c:v>2.7260000000000006E-2</c:v>
                </c:pt>
                <c:pt idx="3727">
                  <c:v>2.72700000000001E-2</c:v>
                </c:pt>
                <c:pt idx="3728">
                  <c:v>2.7280000000000085E-2</c:v>
                </c:pt>
                <c:pt idx="3729">
                  <c:v>2.7290000000000012E-2</c:v>
                </c:pt>
                <c:pt idx="3730">
                  <c:v>2.7300000000000001E-2</c:v>
                </c:pt>
                <c:pt idx="3731">
                  <c:v>2.7310000000000001E-2</c:v>
                </c:pt>
                <c:pt idx="3732">
                  <c:v>2.7320000000000001E-2</c:v>
                </c:pt>
                <c:pt idx="3733">
                  <c:v>2.7330000000000052E-2</c:v>
                </c:pt>
                <c:pt idx="3734">
                  <c:v>2.734000000000001E-2</c:v>
                </c:pt>
                <c:pt idx="3735">
                  <c:v>2.7350000000000006E-2</c:v>
                </c:pt>
                <c:pt idx="3736">
                  <c:v>2.7360000000000002E-2</c:v>
                </c:pt>
                <c:pt idx="3737">
                  <c:v>2.7369999999999998E-2</c:v>
                </c:pt>
                <c:pt idx="3738">
                  <c:v>2.7380000000000002E-2</c:v>
                </c:pt>
                <c:pt idx="3739">
                  <c:v>2.7390000000000001E-2</c:v>
                </c:pt>
                <c:pt idx="3740">
                  <c:v>2.7400000000000091E-2</c:v>
                </c:pt>
                <c:pt idx="3741">
                  <c:v>2.7410000000000052E-2</c:v>
                </c:pt>
                <c:pt idx="3742">
                  <c:v>2.742000000000001E-2</c:v>
                </c:pt>
                <c:pt idx="3743">
                  <c:v>2.7430000000000097E-2</c:v>
                </c:pt>
                <c:pt idx="3744">
                  <c:v>2.7440000000000089E-2</c:v>
                </c:pt>
                <c:pt idx="3745">
                  <c:v>2.7450000000000016E-2</c:v>
                </c:pt>
                <c:pt idx="3746">
                  <c:v>2.7460000000000002E-2</c:v>
                </c:pt>
                <c:pt idx="3747">
                  <c:v>2.7470000000000099E-2</c:v>
                </c:pt>
                <c:pt idx="3748">
                  <c:v>2.7480000000000091E-2</c:v>
                </c:pt>
                <c:pt idx="3749">
                  <c:v>2.7490000000000056E-2</c:v>
                </c:pt>
                <c:pt idx="3750">
                  <c:v>2.7500000000000011E-2</c:v>
                </c:pt>
                <c:pt idx="3751">
                  <c:v>2.751000000000001E-2</c:v>
                </c:pt>
                <c:pt idx="3752">
                  <c:v>2.7519999999999999E-2</c:v>
                </c:pt>
                <c:pt idx="3753">
                  <c:v>2.7529999999999999E-2</c:v>
                </c:pt>
                <c:pt idx="3754">
                  <c:v>2.7540000000000002E-2</c:v>
                </c:pt>
                <c:pt idx="3755">
                  <c:v>2.7550000000000002E-2</c:v>
                </c:pt>
                <c:pt idx="3756">
                  <c:v>2.7560000000000001E-2</c:v>
                </c:pt>
                <c:pt idx="3757">
                  <c:v>2.7570000000000056E-2</c:v>
                </c:pt>
                <c:pt idx="3758">
                  <c:v>2.7580000000000011E-2</c:v>
                </c:pt>
                <c:pt idx="3759">
                  <c:v>2.759000000000001E-2</c:v>
                </c:pt>
                <c:pt idx="3760">
                  <c:v>2.760000000000009E-2</c:v>
                </c:pt>
                <c:pt idx="3761">
                  <c:v>2.7610000000000016E-2</c:v>
                </c:pt>
                <c:pt idx="3762">
                  <c:v>2.7620000000000002E-2</c:v>
                </c:pt>
                <c:pt idx="3763">
                  <c:v>2.7630000000000095E-2</c:v>
                </c:pt>
                <c:pt idx="3764">
                  <c:v>2.7640000000000088E-2</c:v>
                </c:pt>
                <c:pt idx="3765">
                  <c:v>2.7650000000000056E-2</c:v>
                </c:pt>
                <c:pt idx="3766">
                  <c:v>2.7660000000000011E-2</c:v>
                </c:pt>
                <c:pt idx="3767">
                  <c:v>2.7670000000000108E-2</c:v>
                </c:pt>
                <c:pt idx="3768">
                  <c:v>2.768000000000009E-2</c:v>
                </c:pt>
                <c:pt idx="3769">
                  <c:v>2.7690000000000076E-2</c:v>
                </c:pt>
                <c:pt idx="3770">
                  <c:v>2.7700000000000002E-2</c:v>
                </c:pt>
                <c:pt idx="3771">
                  <c:v>2.7710000000000002E-2</c:v>
                </c:pt>
                <c:pt idx="3772">
                  <c:v>2.7720000000000002E-2</c:v>
                </c:pt>
                <c:pt idx="3773">
                  <c:v>2.7730000000000012E-2</c:v>
                </c:pt>
                <c:pt idx="3774">
                  <c:v>2.7740000000000011E-2</c:v>
                </c:pt>
                <c:pt idx="3775">
                  <c:v>2.7750000000000011E-2</c:v>
                </c:pt>
                <c:pt idx="3776">
                  <c:v>2.776E-2</c:v>
                </c:pt>
                <c:pt idx="3777">
                  <c:v>2.7770000000000052E-2</c:v>
                </c:pt>
                <c:pt idx="3778">
                  <c:v>2.7780000000000006E-2</c:v>
                </c:pt>
                <c:pt idx="3779">
                  <c:v>2.7790000000000002E-2</c:v>
                </c:pt>
                <c:pt idx="3780">
                  <c:v>2.7800000000000089E-2</c:v>
                </c:pt>
                <c:pt idx="3781">
                  <c:v>2.7810000000000012E-2</c:v>
                </c:pt>
                <c:pt idx="3782">
                  <c:v>2.7820000000000011E-2</c:v>
                </c:pt>
                <c:pt idx="3783">
                  <c:v>2.7830000000000125E-2</c:v>
                </c:pt>
                <c:pt idx="3784">
                  <c:v>2.7840000000000097E-2</c:v>
                </c:pt>
                <c:pt idx="3785">
                  <c:v>2.7850000000000052E-2</c:v>
                </c:pt>
                <c:pt idx="3786">
                  <c:v>2.7860000000000006E-2</c:v>
                </c:pt>
                <c:pt idx="3787">
                  <c:v>2.7870000000000117E-2</c:v>
                </c:pt>
                <c:pt idx="3788">
                  <c:v>2.7880000000000096E-2</c:v>
                </c:pt>
                <c:pt idx="3789">
                  <c:v>2.7890000000000012E-2</c:v>
                </c:pt>
                <c:pt idx="3790">
                  <c:v>2.7900000000000012E-2</c:v>
                </c:pt>
                <c:pt idx="3791">
                  <c:v>2.7910000000000001E-2</c:v>
                </c:pt>
                <c:pt idx="3792">
                  <c:v>2.792E-2</c:v>
                </c:pt>
                <c:pt idx="3793">
                  <c:v>2.7930000000000052E-2</c:v>
                </c:pt>
                <c:pt idx="3794">
                  <c:v>2.7940000000000006E-2</c:v>
                </c:pt>
                <c:pt idx="3795">
                  <c:v>2.7950000000000006E-2</c:v>
                </c:pt>
                <c:pt idx="3796">
                  <c:v>2.7960000000000002E-2</c:v>
                </c:pt>
                <c:pt idx="3797">
                  <c:v>2.7970000000000012E-2</c:v>
                </c:pt>
                <c:pt idx="3798">
                  <c:v>2.7980000000000012E-2</c:v>
                </c:pt>
                <c:pt idx="3799">
                  <c:v>2.7990000000000001E-2</c:v>
                </c:pt>
                <c:pt idx="3800">
                  <c:v>2.8000000000000001E-2</c:v>
                </c:pt>
                <c:pt idx="3801">
                  <c:v>2.801E-2</c:v>
                </c:pt>
                <c:pt idx="3802">
                  <c:v>2.802E-2</c:v>
                </c:pt>
                <c:pt idx="3803">
                  <c:v>2.8029999999999999E-2</c:v>
                </c:pt>
                <c:pt idx="3804">
                  <c:v>2.8040000000000002E-2</c:v>
                </c:pt>
                <c:pt idx="3805">
                  <c:v>2.8049999999999999E-2</c:v>
                </c:pt>
                <c:pt idx="3806">
                  <c:v>2.8059999999999998E-2</c:v>
                </c:pt>
                <c:pt idx="3807">
                  <c:v>2.8070000000000001E-2</c:v>
                </c:pt>
                <c:pt idx="3808">
                  <c:v>2.8080000000000001E-2</c:v>
                </c:pt>
                <c:pt idx="3809">
                  <c:v>2.809E-2</c:v>
                </c:pt>
                <c:pt idx="3810">
                  <c:v>2.81E-2</c:v>
                </c:pt>
                <c:pt idx="3811">
                  <c:v>2.811E-2</c:v>
                </c:pt>
                <c:pt idx="3812">
                  <c:v>2.8119999999999989E-2</c:v>
                </c:pt>
                <c:pt idx="3813">
                  <c:v>2.8129999999999988E-2</c:v>
                </c:pt>
                <c:pt idx="3814">
                  <c:v>2.8139999999999998E-2</c:v>
                </c:pt>
                <c:pt idx="3815">
                  <c:v>2.8149999999999998E-2</c:v>
                </c:pt>
                <c:pt idx="3816">
                  <c:v>2.8159999999999998E-2</c:v>
                </c:pt>
                <c:pt idx="3817">
                  <c:v>2.8170000000000001E-2</c:v>
                </c:pt>
                <c:pt idx="3818">
                  <c:v>2.818E-2</c:v>
                </c:pt>
                <c:pt idx="3819">
                  <c:v>2.819E-2</c:v>
                </c:pt>
                <c:pt idx="3820">
                  <c:v>2.8199999999999989E-2</c:v>
                </c:pt>
                <c:pt idx="3821">
                  <c:v>2.8209999999999999E-2</c:v>
                </c:pt>
                <c:pt idx="3822">
                  <c:v>2.8219999999999999E-2</c:v>
                </c:pt>
                <c:pt idx="3823">
                  <c:v>2.8230000000000002E-2</c:v>
                </c:pt>
                <c:pt idx="3824">
                  <c:v>2.8240000000000001E-2</c:v>
                </c:pt>
                <c:pt idx="3825">
                  <c:v>2.8250000000000001E-2</c:v>
                </c:pt>
                <c:pt idx="3826">
                  <c:v>2.826E-2</c:v>
                </c:pt>
                <c:pt idx="3827">
                  <c:v>2.827000000000001E-2</c:v>
                </c:pt>
                <c:pt idx="3828">
                  <c:v>2.828000000000001E-2</c:v>
                </c:pt>
                <c:pt idx="3829">
                  <c:v>2.8289999999999999E-2</c:v>
                </c:pt>
                <c:pt idx="3830">
                  <c:v>2.8299999999999999E-2</c:v>
                </c:pt>
                <c:pt idx="3831">
                  <c:v>2.8309999999999998E-2</c:v>
                </c:pt>
                <c:pt idx="3832">
                  <c:v>2.8319999999999998E-2</c:v>
                </c:pt>
                <c:pt idx="3833">
                  <c:v>2.8330000000000001E-2</c:v>
                </c:pt>
                <c:pt idx="3834">
                  <c:v>2.8340000000000001E-2</c:v>
                </c:pt>
                <c:pt idx="3835">
                  <c:v>2.8349999999999997E-2</c:v>
                </c:pt>
                <c:pt idx="3836">
                  <c:v>2.8359999999999993E-2</c:v>
                </c:pt>
                <c:pt idx="3837">
                  <c:v>2.8369999999999989E-2</c:v>
                </c:pt>
                <c:pt idx="3838">
                  <c:v>2.8379999999999999E-2</c:v>
                </c:pt>
                <c:pt idx="3839">
                  <c:v>2.8389999999999999E-2</c:v>
                </c:pt>
                <c:pt idx="3840">
                  <c:v>2.8400000000000002E-2</c:v>
                </c:pt>
                <c:pt idx="3841">
                  <c:v>2.8410000000000001E-2</c:v>
                </c:pt>
                <c:pt idx="3842">
                  <c:v>2.8420000000000001E-2</c:v>
                </c:pt>
                <c:pt idx="3843">
                  <c:v>2.8430000000000011E-2</c:v>
                </c:pt>
                <c:pt idx="3844">
                  <c:v>2.844000000000001E-2</c:v>
                </c:pt>
                <c:pt idx="3845">
                  <c:v>2.845E-2</c:v>
                </c:pt>
                <c:pt idx="3846">
                  <c:v>2.8459999999999999E-2</c:v>
                </c:pt>
                <c:pt idx="3847">
                  <c:v>2.8469999999999999E-2</c:v>
                </c:pt>
                <c:pt idx="3848">
                  <c:v>2.8480000000000002E-2</c:v>
                </c:pt>
                <c:pt idx="3849">
                  <c:v>2.8490000000000001E-2</c:v>
                </c:pt>
                <c:pt idx="3850">
                  <c:v>2.8500000000000001E-2</c:v>
                </c:pt>
                <c:pt idx="3851">
                  <c:v>2.8509999999999997E-2</c:v>
                </c:pt>
                <c:pt idx="3852">
                  <c:v>2.8519999999999997E-2</c:v>
                </c:pt>
                <c:pt idx="3853">
                  <c:v>2.853E-2</c:v>
                </c:pt>
                <c:pt idx="3854">
                  <c:v>2.8539999999999999E-2</c:v>
                </c:pt>
                <c:pt idx="3855">
                  <c:v>2.8549999999999999E-2</c:v>
                </c:pt>
                <c:pt idx="3856">
                  <c:v>2.8559999999999999E-2</c:v>
                </c:pt>
                <c:pt idx="3857">
                  <c:v>2.8570000000000002E-2</c:v>
                </c:pt>
                <c:pt idx="3858">
                  <c:v>2.8580000000000001E-2</c:v>
                </c:pt>
                <c:pt idx="3859">
                  <c:v>2.8589999999999997E-2</c:v>
                </c:pt>
                <c:pt idx="3860">
                  <c:v>2.86E-2</c:v>
                </c:pt>
                <c:pt idx="3861">
                  <c:v>2.861E-2</c:v>
                </c:pt>
                <c:pt idx="3862">
                  <c:v>2.862E-2</c:v>
                </c:pt>
                <c:pt idx="3863">
                  <c:v>2.8629999999999999E-2</c:v>
                </c:pt>
                <c:pt idx="3864">
                  <c:v>2.8640000000000002E-2</c:v>
                </c:pt>
                <c:pt idx="3865">
                  <c:v>2.8650000000000002E-2</c:v>
                </c:pt>
                <c:pt idx="3866">
                  <c:v>2.8660000000000001E-2</c:v>
                </c:pt>
                <c:pt idx="3867">
                  <c:v>2.8670000000000011E-2</c:v>
                </c:pt>
                <c:pt idx="3868">
                  <c:v>2.8680000000000001E-2</c:v>
                </c:pt>
                <c:pt idx="3869">
                  <c:v>2.869E-2</c:v>
                </c:pt>
                <c:pt idx="3870">
                  <c:v>2.87E-2</c:v>
                </c:pt>
                <c:pt idx="3871">
                  <c:v>2.8709999999999999E-2</c:v>
                </c:pt>
                <c:pt idx="3872">
                  <c:v>2.8719999999999999E-2</c:v>
                </c:pt>
                <c:pt idx="3873">
                  <c:v>2.8729999999999988E-2</c:v>
                </c:pt>
                <c:pt idx="3874">
                  <c:v>2.8739999999999998E-2</c:v>
                </c:pt>
                <c:pt idx="3875">
                  <c:v>2.8749999999999998E-2</c:v>
                </c:pt>
                <c:pt idx="3876">
                  <c:v>2.8759999999999997E-2</c:v>
                </c:pt>
                <c:pt idx="3877">
                  <c:v>2.877E-2</c:v>
                </c:pt>
                <c:pt idx="3878">
                  <c:v>2.878E-2</c:v>
                </c:pt>
                <c:pt idx="3879">
                  <c:v>2.879E-2</c:v>
                </c:pt>
                <c:pt idx="3880">
                  <c:v>2.8799999999999999E-2</c:v>
                </c:pt>
                <c:pt idx="3881">
                  <c:v>2.8810000000000002E-2</c:v>
                </c:pt>
                <c:pt idx="3882">
                  <c:v>2.8819999999999998E-2</c:v>
                </c:pt>
                <c:pt idx="3883">
                  <c:v>2.8830000000000012E-2</c:v>
                </c:pt>
                <c:pt idx="3884">
                  <c:v>2.8840000000000001E-2</c:v>
                </c:pt>
                <c:pt idx="3885">
                  <c:v>2.8850000000000001E-2</c:v>
                </c:pt>
                <c:pt idx="3886">
                  <c:v>2.886E-2</c:v>
                </c:pt>
                <c:pt idx="3887">
                  <c:v>2.8870000000000052E-2</c:v>
                </c:pt>
                <c:pt idx="3888">
                  <c:v>2.8880000000000006E-2</c:v>
                </c:pt>
                <c:pt idx="3889">
                  <c:v>2.8890000000000002E-2</c:v>
                </c:pt>
                <c:pt idx="3890">
                  <c:v>2.8899999999999999E-2</c:v>
                </c:pt>
                <c:pt idx="3891">
                  <c:v>2.8909999999999998E-2</c:v>
                </c:pt>
                <c:pt idx="3892">
                  <c:v>2.8919999999999998E-2</c:v>
                </c:pt>
                <c:pt idx="3893">
                  <c:v>2.8930000000000001E-2</c:v>
                </c:pt>
                <c:pt idx="3894">
                  <c:v>2.894E-2</c:v>
                </c:pt>
                <c:pt idx="3895">
                  <c:v>2.895E-2</c:v>
                </c:pt>
                <c:pt idx="3896">
                  <c:v>2.8959999999999993E-2</c:v>
                </c:pt>
                <c:pt idx="3897">
                  <c:v>2.8969999999999989E-2</c:v>
                </c:pt>
                <c:pt idx="3898">
                  <c:v>2.8979999999999999E-2</c:v>
                </c:pt>
                <c:pt idx="3899">
                  <c:v>2.8989999999999998E-2</c:v>
                </c:pt>
                <c:pt idx="3900">
                  <c:v>2.9000000000000001E-2</c:v>
                </c:pt>
                <c:pt idx="3901">
                  <c:v>2.9010000000000001E-2</c:v>
                </c:pt>
                <c:pt idx="3902">
                  <c:v>2.9020000000000001E-2</c:v>
                </c:pt>
                <c:pt idx="3903">
                  <c:v>2.9030000000000011E-2</c:v>
                </c:pt>
                <c:pt idx="3904">
                  <c:v>2.904000000000001E-2</c:v>
                </c:pt>
                <c:pt idx="3905">
                  <c:v>2.9050000000000006E-2</c:v>
                </c:pt>
                <c:pt idx="3906">
                  <c:v>2.9059999999999999E-2</c:v>
                </c:pt>
                <c:pt idx="3907">
                  <c:v>2.9069999999999999E-2</c:v>
                </c:pt>
                <c:pt idx="3908">
                  <c:v>2.9080000000000002E-2</c:v>
                </c:pt>
                <c:pt idx="3909">
                  <c:v>2.9090000000000001E-2</c:v>
                </c:pt>
                <c:pt idx="3910">
                  <c:v>2.9100000000000001E-2</c:v>
                </c:pt>
                <c:pt idx="3911">
                  <c:v>2.911E-2</c:v>
                </c:pt>
                <c:pt idx="3912">
                  <c:v>2.9119999999999997E-2</c:v>
                </c:pt>
                <c:pt idx="3913">
                  <c:v>2.913E-2</c:v>
                </c:pt>
                <c:pt idx="3914">
                  <c:v>2.9139999999999999E-2</c:v>
                </c:pt>
                <c:pt idx="3915">
                  <c:v>2.9149999999999999E-2</c:v>
                </c:pt>
                <c:pt idx="3916">
                  <c:v>2.9159999999999998E-2</c:v>
                </c:pt>
                <c:pt idx="3917">
                  <c:v>2.9170000000000001E-2</c:v>
                </c:pt>
                <c:pt idx="3918">
                  <c:v>2.9180000000000001E-2</c:v>
                </c:pt>
                <c:pt idx="3919">
                  <c:v>2.9190000000000001E-2</c:v>
                </c:pt>
                <c:pt idx="3920">
                  <c:v>2.9200000000000011E-2</c:v>
                </c:pt>
                <c:pt idx="3921">
                  <c:v>2.921E-2</c:v>
                </c:pt>
                <c:pt idx="3922">
                  <c:v>2.9219999999999999E-2</c:v>
                </c:pt>
                <c:pt idx="3923">
                  <c:v>2.9229999999999999E-2</c:v>
                </c:pt>
                <c:pt idx="3924">
                  <c:v>2.9240000000000002E-2</c:v>
                </c:pt>
                <c:pt idx="3925">
                  <c:v>2.9250000000000002E-2</c:v>
                </c:pt>
                <c:pt idx="3926">
                  <c:v>2.9260000000000001E-2</c:v>
                </c:pt>
                <c:pt idx="3927">
                  <c:v>2.9270000000000011E-2</c:v>
                </c:pt>
                <c:pt idx="3928">
                  <c:v>2.9280000000000011E-2</c:v>
                </c:pt>
                <c:pt idx="3929">
                  <c:v>2.929E-2</c:v>
                </c:pt>
                <c:pt idx="3930">
                  <c:v>2.93E-2</c:v>
                </c:pt>
                <c:pt idx="3931">
                  <c:v>2.9309999999999999E-2</c:v>
                </c:pt>
                <c:pt idx="3932">
                  <c:v>2.9319999999999999E-2</c:v>
                </c:pt>
                <c:pt idx="3933">
                  <c:v>2.9329999999999998E-2</c:v>
                </c:pt>
                <c:pt idx="3934">
                  <c:v>2.9340000000000001E-2</c:v>
                </c:pt>
                <c:pt idx="3935">
                  <c:v>2.9349999999999998E-2</c:v>
                </c:pt>
                <c:pt idx="3936">
                  <c:v>2.9359999999999997E-2</c:v>
                </c:pt>
                <c:pt idx="3937">
                  <c:v>2.937E-2</c:v>
                </c:pt>
                <c:pt idx="3938">
                  <c:v>2.938E-2</c:v>
                </c:pt>
                <c:pt idx="3939">
                  <c:v>2.9389999999999999E-2</c:v>
                </c:pt>
                <c:pt idx="3940">
                  <c:v>2.9399999999999999E-2</c:v>
                </c:pt>
                <c:pt idx="3941">
                  <c:v>2.9410000000000002E-2</c:v>
                </c:pt>
                <c:pt idx="3942">
                  <c:v>2.9420000000000002E-2</c:v>
                </c:pt>
                <c:pt idx="3943">
                  <c:v>2.9430000000000012E-2</c:v>
                </c:pt>
                <c:pt idx="3944">
                  <c:v>2.9440000000000011E-2</c:v>
                </c:pt>
                <c:pt idx="3945">
                  <c:v>2.945E-2</c:v>
                </c:pt>
                <c:pt idx="3946">
                  <c:v>2.946E-2</c:v>
                </c:pt>
                <c:pt idx="3947">
                  <c:v>2.9470000000000052E-2</c:v>
                </c:pt>
                <c:pt idx="3948">
                  <c:v>2.9480000000000006E-2</c:v>
                </c:pt>
                <c:pt idx="3949">
                  <c:v>2.9490000000000002E-2</c:v>
                </c:pt>
                <c:pt idx="3950">
                  <c:v>2.9500000000000002E-2</c:v>
                </c:pt>
                <c:pt idx="3951">
                  <c:v>2.9509999999999998E-2</c:v>
                </c:pt>
                <c:pt idx="3952">
                  <c:v>2.9519999999999998E-2</c:v>
                </c:pt>
                <c:pt idx="3953">
                  <c:v>2.9530000000000001E-2</c:v>
                </c:pt>
                <c:pt idx="3954">
                  <c:v>2.954E-2</c:v>
                </c:pt>
                <c:pt idx="3955">
                  <c:v>2.955E-2</c:v>
                </c:pt>
                <c:pt idx="3956">
                  <c:v>2.9559999999999999E-2</c:v>
                </c:pt>
                <c:pt idx="3957">
                  <c:v>2.9569999999999999E-2</c:v>
                </c:pt>
                <c:pt idx="3958">
                  <c:v>2.9580000000000002E-2</c:v>
                </c:pt>
                <c:pt idx="3959">
                  <c:v>2.9589999999999998E-2</c:v>
                </c:pt>
                <c:pt idx="3960">
                  <c:v>2.9600000000000001E-2</c:v>
                </c:pt>
                <c:pt idx="3961">
                  <c:v>2.9610000000000001E-2</c:v>
                </c:pt>
                <c:pt idx="3962">
                  <c:v>2.962E-2</c:v>
                </c:pt>
                <c:pt idx="3963">
                  <c:v>2.9630000000000052E-2</c:v>
                </c:pt>
                <c:pt idx="3964">
                  <c:v>2.9640000000000041E-2</c:v>
                </c:pt>
                <c:pt idx="3965">
                  <c:v>2.9650000000000006E-2</c:v>
                </c:pt>
                <c:pt idx="3966">
                  <c:v>2.9660000000000002E-2</c:v>
                </c:pt>
                <c:pt idx="3967">
                  <c:v>2.9669999999999998E-2</c:v>
                </c:pt>
                <c:pt idx="3968">
                  <c:v>2.9680000000000002E-2</c:v>
                </c:pt>
                <c:pt idx="3969">
                  <c:v>2.9690000000000001E-2</c:v>
                </c:pt>
                <c:pt idx="3970">
                  <c:v>2.9700000000000001E-2</c:v>
                </c:pt>
                <c:pt idx="3971">
                  <c:v>2.971E-2</c:v>
                </c:pt>
                <c:pt idx="3972">
                  <c:v>2.972E-2</c:v>
                </c:pt>
                <c:pt idx="3973">
                  <c:v>2.9729999999999993E-2</c:v>
                </c:pt>
                <c:pt idx="3974">
                  <c:v>2.9740000000000006E-2</c:v>
                </c:pt>
                <c:pt idx="3975">
                  <c:v>2.9749999999999999E-2</c:v>
                </c:pt>
                <c:pt idx="3976">
                  <c:v>2.9759999999999998E-2</c:v>
                </c:pt>
                <c:pt idx="3977">
                  <c:v>2.9770000000000001E-2</c:v>
                </c:pt>
                <c:pt idx="3978">
                  <c:v>2.9780000000000001E-2</c:v>
                </c:pt>
                <c:pt idx="3979">
                  <c:v>2.9790000000000001E-2</c:v>
                </c:pt>
                <c:pt idx="3980">
                  <c:v>2.9800000000000011E-2</c:v>
                </c:pt>
                <c:pt idx="3981">
                  <c:v>2.981000000000001E-2</c:v>
                </c:pt>
                <c:pt idx="3982">
                  <c:v>2.9819999999999999E-2</c:v>
                </c:pt>
                <c:pt idx="3983">
                  <c:v>2.9829999999999999E-2</c:v>
                </c:pt>
                <c:pt idx="3984">
                  <c:v>2.9840000000000002E-2</c:v>
                </c:pt>
                <c:pt idx="3985">
                  <c:v>2.9850000000000002E-2</c:v>
                </c:pt>
                <c:pt idx="3986">
                  <c:v>2.9860000000000001E-2</c:v>
                </c:pt>
                <c:pt idx="3987">
                  <c:v>2.9870000000000056E-2</c:v>
                </c:pt>
                <c:pt idx="3988">
                  <c:v>2.9880000000000011E-2</c:v>
                </c:pt>
                <c:pt idx="3989">
                  <c:v>2.989000000000001E-2</c:v>
                </c:pt>
                <c:pt idx="3990">
                  <c:v>2.9899999999999999E-2</c:v>
                </c:pt>
                <c:pt idx="3991">
                  <c:v>2.9909999999999999E-2</c:v>
                </c:pt>
                <c:pt idx="3992">
                  <c:v>2.9919999999999999E-2</c:v>
                </c:pt>
                <c:pt idx="3993">
                  <c:v>2.9929999999999998E-2</c:v>
                </c:pt>
                <c:pt idx="3994">
                  <c:v>2.9940000000000001E-2</c:v>
                </c:pt>
                <c:pt idx="3995">
                  <c:v>2.9950000000000001E-2</c:v>
                </c:pt>
                <c:pt idx="3996">
                  <c:v>2.9960000000000001E-2</c:v>
                </c:pt>
                <c:pt idx="3997">
                  <c:v>2.9970000000000011E-2</c:v>
                </c:pt>
                <c:pt idx="3998">
                  <c:v>2.998E-2</c:v>
                </c:pt>
                <c:pt idx="3999">
                  <c:v>2.9989999999999999E-2</c:v>
                </c:pt>
                <c:pt idx="4000">
                  <c:v>3.0000000000000002E-2</c:v>
                </c:pt>
                <c:pt idx="4001">
                  <c:v>3.0010000000000002E-2</c:v>
                </c:pt>
                <c:pt idx="4002">
                  <c:v>3.0020000000000002E-2</c:v>
                </c:pt>
                <c:pt idx="4003">
                  <c:v>3.0030000000000074E-2</c:v>
                </c:pt>
                <c:pt idx="4004">
                  <c:v>3.0040000000000011E-2</c:v>
                </c:pt>
                <c:pt idx="4005">
                  <c:v>3.0050000000000011E-2</c:v>
                </c:pt>
                <c:pt idx="4006">
                  <c:v>3.006E-2</c:v>
                </c:pt>
                <c:pt idx="4007">
                  <c:v>3.0070000000000076E-2</c:v>
                </c:pt>
                <c:pt idx="4008">
                  <c:v>3.0080000000000016E-2</c:v>
                </c:pt>
                <c:pt idx="4009">
                  <c:v>3.0090000000000002E-2</c:v>
                </c:pt>
                <c:pt idx="4010">
                  <c:v>3.0100000000000002E-2</c:v>
                </c:pt>
                <c:pt idx="4011">
                  <c:v>3.0110000000000001E-2</c:v>
                </c:pt>
                <c:pt idx="4012">
                  <c:v>3.0119999999999997E-2</c:v>
                </c:pt>
                <c:pt idx="4013">
                  <c:v>3.0130000000000011E-2</c:v>
                </c:pt>
                <c:pt idx="4014">
                  <c:v>3.014E-2</c:v>
                </c:pt>
                <c:pt idx="4015">
                  <c:v>3.015E-2</c:v>
                </c:pt>
                <c:pt idx="4016">
                  <c:v>3.0159999999999999E-2</c:v>
                </c:pt>
                <c:pt idx="4017">
                  <c:v>3.0169999999999999E-2</c:v>
                </c:pt>
                <c:pt idx="4018">
                  <c:v>3.0180000000000002E-2</c:v>
                </c:pt>
                <c:pt idx="4019">
                  <c:v>3.0190000000000002E-2</c:v>
                </c:pt>
                <c:pt idx="4020">
                  <c:v>3.0200000000000012E-2</c:v>
                </c:pt>
                <c:pt idx="4021">
                  <c:v>3.0210000000000001E-2</c:v>
                </c:pt>
                <c:pt idx="4022">
                  <c:v>3.022E-2</c:v>
                </c:pt>
                <c:pt idx="4023">
                  <c:v>3.0230000000000052E-2</c:v>
                </c:pt>
                <c:pt idx="4024">
                  <c:v>3.0240000000000006E-2</c:v>
                </c:pt>
                <c:pt idx="4025">
                  <c:v>3.0250000000000006E-2</c:v>
                </c:pt>
                <c:pt idx="4026">
                  <c:v>3.0260000000000002E-2</c:v>
                </c:pt>
                <c:pt idx="4027">
                  <c:v>3.0270000000000012E-2</c:v>
                </c:pt>
                <c:pt idx="4028">
                  <c:v>3.0280000000000012E-2</c:v>
                </c:pt>
                <c:pt idx="4029">
                  <c:v>3.0290000000000001E-2</c:v>
                </c:pt>
                <c:pt idx="4030">
                  <c:v>3.0300000000000001E-2</c:v>
                </c:pt>
                <c:pt idx="4031">
                  <c:v>3.031E-2</c:v>
                </c:pt>
                <c:pt idx="4032">
                  <c:v>3.032E-2</c:v>
                </c:pt>
                <c:pt idx="4033">
                  <c:v>3.0329999999999999E-2</c:v>
                </c:pt>
                <c:pt idx="4034">
                  <c:v>3.0340000000000002E-2</c:v>
                </c:pt>
                <c:pt idx="4035">
                  <c:v>3.0350000000000002E-2</c:v>
                </c:pt>
                <c:pt idx="4036">
                  <c:v>3.0359999999999998E-2</c:v>
                </c:pt>
                <c:pt idx="4037">
                  <c:v>3.0370000000000001E-2</c:v>
                </c:pt>
                <c:pt idx="4038">
                  <c:v>3.0380000000000001E-2</c:v>
                </c:pt>
                <c:pt idx="4039">
                  <c:v>3.039E-2</c:v>
                </c:pt>
                <c:pt idx="4040">
                  <c:v>3.0400000000000052E-2</c:v>
                </c:pt>
                <c:pt idx="4041">
                  <c:v>3.0410000000000006E-2</c:v>
                </c:pt>
                <c:pt idx="4042">
                  <c:v>3.0420000000000006E-2</c:v>
                </c:pt>
                <c:pt idx="4043">
                  <c:v>3.0429999999999999E-2</c:v>
                </c:pt>
                <c:pt idx="4044">
                  <c:v>3.0440000000000012E-2</c:v>
                </c:pt>
                <c:pt idx="4045">
                  <c:v>3.0450000000000001E-2</c:v>
                </c:pt>
                <c:pt idx="4046">
                  <c:v>3.0460000000000001E-2</c:v>
                </c:pt>
                <c:pt idx="4047">
                  <c:v>3.0470000000000084E-2</c:v>
                </c:pt>
                <c:pt idx="4048">
                  <c:v>3.0480000000000052E-2</c:v>
                </c:pt>
                <c:pt idx="4049">
                  <c:v>3.049000000000001E-2</c:v>
                </c:pt>
                <c:pt idx="4050">
                  <c:v>3.0500000000000006E-2</c:v>
                </c:pt>
                <c:pt idx="4051">
                  <c:v>3.0509999999999999E-2</c:v>
                </c:pt>
                <c:pt idx="4052">
                  <c:v>3.0519999999999999E-2</c:v>
                </c:pt>
                <c:pt idx="4053">
                  <c:v>3.0530000000000002E-2</c:v>
                </c:pt>
                <c:pt idx="4054">
                  <c:v>3.0540000000000001E-2</c:v>
                </c:pt>
                <c:pt idx="4055">
                  <c:v>3.0550000000000001E-2</c:v>
                </c:pt>
                <c:pt idx="4056">
                  <c:v>3.056E-2</c:v>
                </c:pt>
                <c:pt idx="4057">
                  <c:v>3.057000000000001E-2</c:v>
                </c:pt>
                <c:pt idx="4058">
                  <c:v>3.0580000000000006E-2</c:v>
                </c:pt>
                <c:pt idx="4059">
                  <c:v>3.0589999999999999E-2</c:v>
                </c:pt>
                <c:pt idx="4060">
                  <c:v>3.0599999999999999E-2</c:v>
                </c:pt>
                <c:pt idx="4061">
                  <c:v>3.0610000000000002E-2</c:v>
                </c:pt>
                <c:pt idx="4062">
                  <c:v>3.0620000000000001E-2</c:v>
                </c:pt>
                <c:pt idx="4063">
                  <c:v>3.0630000000000088E-2</c:v>
                </c:pt>
                <c:pt idx="4064">
                  <c:v>3.0640000000000056E-2</c:v>
                </c:pt>
                <c:pt idx="4065">
                  <c:v>3.0650000000000011E-2</c:v>
                </c:pt>
                <c:pt idx="4066">
                  <c:v>3.066000000000001E-2</c:v>
                </c:pt>
                <c:pt idx="4067">
                  <c:v>3.0669999999999999E-2</c:v>
                </c:pt>
                <c:pt idx="4068">
                  <c:v>3.0680000000000002E-2</c:v>
                </c:pt>
                <c:pt idx="4069">
                  <c:v>3.0690000000000002E-2</c:v>
                </c:pt>
                <c:pt idx="4070">
                  <c:v>3.0700000000000002E-2</c:v>
                </c:pt>
                <c:pt idx="4071">
                  <c:v>3.0710000000000001E-2</c:v>
                </c:pt>
                <c:pt idx="4072">
                  <c:v>3.0720000000000001E-2</c:v>
                </c:pt>
                <c:pt idx="4073">
                  <c:v>3.0730000000000011E-2</c:v>
                </c:pt>
                <c:pt idx="4074">
                  <c:v>3.074000000000001E-2</c:v>
                </c:pt>
                <c:pt idx="4075">
                  <c:v>3.075E-2</c:v>
                </c:pt>
                <c:pt idx="4076">
                  <c:v>3.0759999999999999E-2</c:v>
                </c:pt>
                <c:pt idx="4077">
                  <c:v>3.0769999999999999E-2</c:v>
                </c:pt>
                <c:pt idx="4078">
                  <c:v>3.0780000000000002E-2</c:v>
                </c:pt>
                <c:pt idx="4079">
                  <c:v>3.0790000000000001E-2</c:v>
                </c:pt>
                <c:pt idx="4080">
                  <c:v>3.0800000000000011E-2</c:v>
                </c:pt>
                <c:pt idx="4081">
                  <c:v>3.0810000000000011E-2</c:v>
                </c:pt>
                <c:pt idx="4082">
                  <c:v>3.0820000000000011E-2</c:v>
                </c:pt>
                <c:pt idx="4083">
                  <c:v>3.0830000000000093E-2</c:v>
                </c:pt>
                <c:pt idx="4084">
                  <c:v>3.0840000000000051E-2</c:v>
                </c:pt>
                <c:pt idx="4085">
                  <c:v>3.0850000000000002E-2</c:v>
                </c:pt>
                <c:pt idx="4086">
                  <c:v>3.0860000000000002E-2</c:v>
                </c:pt>
                <c:pt idx="4087">
                  <c:v>3.0870000000000088E-2</c:v>
                </c:pt>
                <c:pt idx="4088">
                  <c:v>3.0880000000000012E-2</c:v>
                </c:pt>
                <c:pt idx="4089">
                  <c:v>3.0890000000000011E-2</c:v>
                </c:pt>
                <c:pt idx="4090">
                  <c:v>3.09E-2</c:v>
                </c:pt>
                <c:pt idx="4091">
                  <c:v>3.091E-2</c:v>
                </c:pt>
                <c:pt idx="4092">
                  <c:v>3.092E-2</c:v>
                </c:pt>
                <c:pt idx="4093">
                  <c:v>3.0929999999999999E-2</c:v>
                </c:pt>
                <c:pt idx="4094">
                  <c:v>3.0940000000000002E-2</c:v>
                </c:pt>
                <c:pt idx="4095">
                  <c:v>3.0950000000000002E-2</c:v>
                </c:pt>
                <c:pt idx="4096">
                  <c:v>3.0960000000000001E-2</c:v>
                </c:pt>
                <c:pt idx="4097">
                  <c:v>3.0970000000000011E-2</c:v>
                </c:pt>
                <c:pt idx="4098">
                  <c:v>3.0980000000000001E-2</c:v>
                </c:pt>
                <c:pt idx="4099">
                  <c:v>3.099E-2</c:v>
                </c:pt>
                <c:pt idx="4100">
                  <c:v>3.1000000000000052E-2</c:v>
                </c:pt>
                <c:pt idx="4101">
                  <c:v>3.1010000000000006E-2</c:v>
                </c:pt>
                <c:pt idx="4102">
                  <c:v>3.1020000000000002E-2</c:v>
                </c:pt>
                <c:pt idx="4103">
                  <c:v>3.1030000000000085E-2</c:v>
                </c:pt>
                <c:pt idx="4104">
                  <c:v>3.1040000000000012E-2</c:v>
                </c:pt>
                <c:pt idx="4105">
                  <c:v>3.1050000000000012E-2</c:v>
                </c:pt>
                <c:pt idx="4106">
                  <c:v>3.1060000000000001E-2</c:v>
                </c:pt>
                <c:pt idx="4107">
                  <c:v>3.1070000000000087E-2</c:v>
                </c:pt>
                <c:pt idx="4108">
                  <c:v>3.1080000000000052E-2</c:v>
                </c:pt>
                <c:pt idx="4109">
                  <c:v>3.1090000000000052E-2</c:v>
                </c:pt>
                <c:pt idx="4110">
                  <c:v>3.1100000000000006E-2</c:v>
                </c:pt>
                <c:pt idx="4111">
                  <c:v>3.1110000000000002E-2</c:v>
                </c:pt>
                <c:pt idx="4112">
                  <c:v>3.1119999999999998E-2</c:v>
                </c:pt>
                <c:pt idx="4113">
                  <c:v>3.1130000000000012E-2</c:v>
                </c:pt>
                <c:pt idx="4114">
                  <c:v>3.1140000000000001E-2</c:v>
                </c:pt>
                <c:pt idx="4115">
                  <c:v>3.1150000000000001E-2</c:v>
                </c:pt>
                <c:pt idx="4116">
                  <c:v>3.116E-2</c:v>
                </c:pt>
                <c:pt idx="4117">
                  <c:v>3.1170000000000052E-2</c:v>
                </c:pt>
                <c:pt idx="4118">
                  <c:v>3.1180000000000006E-2</c:v>
                </c:pt>
                <c:pt idx="4119">
                  <c:v>3.1190000000000002E-2</c:v>
                </c:pt>
                <c:pt idx="4120">
                  <c:v>3.1199999999999999E-2</c:v>
                </c:pt>
                <c:pt idx="4121">
                  <c:v>3.1210000000000012E-2</c:v>
                </c:pt>
                <c:pt idx="4122">
                  <c:v>3.1220000000000001E-2</c:v>
                </c:pt>
                <c:pt idx="4123">
                  <c:v>3.1230000000000091E-2</c:v>
                </c:pt>
                <c:pt idx="4124">
                  <c:v>3.1240000000000052E-2</c:v>
                </c:pt>
                <c:pt idx="4125">
                  <c:v>3.125E-2</c:v>
                </c:pt>
                <c:pt idx="4126">
                  <c:v>3.126000000000001E-2</c:v>
                </c:pt>
                <c:pt idx="4127">
                  <c:v>3.1269999999999999E-2</c:v>
                </c:pt>
                <c:pt idx="4128">
                  <c:v>3.1280000000000002E-2</c:v>
                </c:pt>
                <c:pt idx="4129">
                  <c:v>3.1290000000000005E-2</c:v>
                </c:pt>
                <c:pt idx="4130">
                  <c:v>3.1300000000000001E-2</c:v>
                </c:pt>
                <c:pt idx="4131">
                  <c:v>3.1310000000000004E-2</c:v>
                </c:pt>
                <c:pt idx="4132">
                  <c:v>3.1320000000000001E-2</c:v>
                </c:pt>
                <c:pt idx="4133">
                  <c:v>3.1329999999999997E-2</c:v>
                </c:pt>
                <c:pt idx="4134">
                  <c:v>3.134E-2</c:v>
                </c:pt>
                <c:pt idx="4135">
                  <c:v>3.1350000000000003E-2</c:v>
                </c:pt>
                <c:pt idx="4136">
                  <c:v>3.1359999999999999E-2</c:v>
                </c:pt>
                <c:pt idx="4137">
                  <c:v>3.1370000000000002E-2</c:v>
                </c:pt>
                <c:pt idx="4138">
                  <c:v>3.1380000000000005E-2</c:v>
                </c:pt>
                <c:pt idx="4139">
                  <c:v>3.1390000000000001E-2</c:v>
                </c:pt>
                <c:pt idx="4140">
                  <c:v>3.1399999999999997E-2</c:v>
                </c:pt>
                <c:pt idx="4141">
                  <c:v>3.141E-2</c:v>
                </c:pt>
                <c:pt idx="4142">
                  <c:v>3.142000000000001E-2</c:v>
                </c:pt>
                <c:pt idx="4143">
                  <c:v>3.1430000000000111E-2</c:v>
                </c:pt>
                <c:pt idx="4144">
                  <c:v>3.1440000000000051E-2</c:v>
                </c:pt>
                <c:pt idx="4145">
                  <c:v>3.1450000000000006E-2</c:v>
                </c:pt>
                <c:pt idx="4146">
                  <c:v>3.1460000000000002E-2</c:v>
                </c:pt>
                <c:pt idx="4147">
                  <c:v>3.1470000000000012E-2</c:v>
                </c:pt>
                <c:pt idx="4148">
                  <c:v>3.1480000000000015E-2</c:v>
                </c:pt>
                <c:pt idx="4149">
                  <c:v>3.1490000000000011E-2</c:v>
                </c:pt>
                <c:pt idx="4150">
                  <c:v>3.15E-2</c:v>
                </c:pt>
                <c:pt idx="4151">
                  <c:v>3.1510000000000003E-2</c:v>
                </c:pt>
                <c:pt idx="4152">
                  <c:v>3.1519999999999999E-2</c:v>
                </c:pt>
                <c:pt idx="4153">
                  <c:v>3.1530000000000002E-2</c:v>
                </c:pt>
                <c:pt idx="4154">
                  <c:v>3.1540000000000006E-2</c:v>
                </c:pt>
                <c:pt idx="4155">
                  <c:v>3.1550000000000002E-2</c:v>
                </c:pt>
                <c:pt idx="4156">
                  <c:v>3.1559999999999998E-2</c:v>
                </c:pt>
                <c:pt idx="4157">
                  <c:v>3.1570000000000001E-2</c:v>
                </c:pt>
                <c:pt idx="4158">
                  <c:v>3.1580000000000004E-2</c:v>
                </c:pt>
                <c:pt idx="4159">
                  <c:v>3.159E-2</c:v>
                </c:pt>
                <c:pt idx="4160">
                  <c:v>3.1600000000000052E-2</c:v>
                </c:pt>
                <c:pt idx="4161">
                  <c:v>3.1610000000000006E-2</c:v>
                </c:pt>
                <c:pt idx="4162">
                  <c:v>3.1620000000000002E-2</c:v>
                </c:pt>
                <c:pt idx="4163">
                  <c:v>3.1629999999999998E-2</c:v>
                </c:pt>
                <c:pt idx="4164">
                  <c:v>3.1640000000000015E-2</c:v>
                </c:pt>
                <c:pt idx="4165">
                  <c:v>3.1650000000000011E-2</c:v>
                </c:pt>
                <c:pt idx="4166">
                  <c:v>3.1660000000000001E-2</c:v>
                </c:pt>
                <c:pt idx="4167">
                  <c:v>3.1670000000000052E-2</c:v>
                </c:pt>
                <c:pt idx="4168">
                  <c:v>3.1680000000000055E-2</c:v>
                </c:pt>
                <c:pt idx="4169">
                  <c:v>3.169000000000001E-2</c:v>
                </c:pt>
                <c:pt idx="4170">
                  <c:v>3.1700000000000006E-2</c:v>
                </c:pt>
                <c:pt idx="4171">
                  <c:v>3.1710000000000002E-2</c:v>
                </c:pt>
                <c:pt idx="4172">
                  <c:v>3.1719999999999998E-2</c:v>
                </c:pt>
                <c:pt idx="4173">
                  <c:v>3.1730000000000001E-2</c:v>
                </c:pt>
                <c:pt idx="4174">
                  <c:v>3.1740000000000004E-2</c:v>
                </c:pt>
                <c:pt idx="4175">
                  <c:v>3.175E-2</c:v>
                </c:pt>
                <c:pt idx="4176">
                  <c:v>3.1760000000000004E-2</c:v>
                </c:pt>
                <c:pt idx="4177">
                  <c:v>3.1770000000000041E-2</c:v>
                </c:pt>
                <c:pt idx="4178">
                  <c:v>3.178000000000001E-2</c:v>
                </c:pt>
                <c:pt idx="4179">
                  <c:v>3.1789999999999999E-2</c:v>
                </c:pt>
                <c:pt idx="4180">
                  <c:v>3.1800000000000002E-2</c:v>
                </c:pt>
                <c:pt idx="4181">
                  <c:v>3.1810000000000012E-2</c:v>
                </c:pt>
                <c:pt idx="4182">
                  <c:v>3.1820000000000001E-2</c:v>
                </c:pt>
                <c:pt idx="4183">
                  <c:v>3.1830000000000115E-2</c:v>
                </c:pt>
                <c:pt idx="4184">
                  <c:v>3.1840000000000042E-2</c:v>
                </c:pt>
                <c:pt idx="4185">
                  <c:v>3.185000000000001E-2</c:v>
                </c:pt>
                <c:pt idx="4186">
                  <c:v>3.1860000000000006E-2</c:v>
                </c:pt>
                <c:pt idx="4187">
                  <c:v>3.1870000000000016E-2</c:v>
                </c:pt>
                <c:pt idx="4188">
                  <c:v>3.1880000000000012E-2</c:v>
                </c:pt>
                <c:pt idx="4189">
                  <c:v>3.1890000000000002E-2</c:v>
                </c:pt>
                <c:pt idx="4190">
                  <c:v>3.1900000000000005E-2</c:v>
                </c:pt>
                <c:pt idx="4191">
                  <c:v>3.1910000000000001E-2</c:v>
                </c:pt>
                <c:pt idx="4192">
                  <c:v>3.1920000000000004E-2</c:v>
                </c:pt>
                <c:pt idx="4193">
                  <c:v>3.1930000000000042E-2</c:v>
                </c:pt>
                <c:pt idx="4194">
                  <c:v>3.194000000000001E-2</c:v>
                </c:pt>
                <c:pt idx="4195">
                  <c:v>3.1949999999999999E-2</c:v>
                </c:pt>
                <c:pt idx="4196">
                  <c:v>3.1960000000000002E-2</c:v>
                </c:pt>
                <c:pt idx="4197">
                  <c:v>3.1969999999999998E-2</c:v>
                </c:pt>
                <c:pt idx="4198">
                  <c:v>3.1980000000000001E-2</c:v>
                </c:pt>
                <c:pt idx="4199">
                  <c:v>3.1990000000000005E-2</c:v>
                </c:pt>
                <c:pt idx="4200">
                  <c:v>3.2000000000000042E-2</c:v>
                </c:pt>
                <c:pt idx="4201">
                  <c:v>3.2010000000000011E-2</c:v>
                </c:pt>
                <c:pt idx="4202">
                  <c:v>3.202E-2</c:v>
                </c:pt>
                <c:pt idx="4203">
                  <c:v>3.2030000000000121E-2</c:v>
                </c:pt>
                <c:pt idx="4204">
                  <c:v>3.2040000000000082E-2</c:v>
                </c:pt>
                <c:pt idx="4205">
                  <c:v>3.2050000000000002E-2</c:v>
                </c:pt>
                <c:pt idx="4206">
                  <c:v>3.2060000000000005E-2</c:v>
                </c:pt>
                <c:pt idx="4207">
                  <c:v>3.2070000000000112E-2</c:v>
                </c:pt>
                <c:pt idx="4208">
                  <c:v>3.2080000000000011E-2</c:v>
                </c:pt>
                <c:pt idx="4209">
                  <c:v>3.2090000000000014E-2</c:v>
                </c:pt>
                <c:pt idx="4210">
                  <c:v>3.210000000000001E-2</c:v>
                </c:pt>
                <c:pt idx="4211">
                  <c:v>3.211E-2</c:v>
                </c:pt>
                <c:pt idx="4212">
                  <c:v>3.2120000000000003E-2</c:v>
                </c:pt>
                <c:pt idx="4213">
                  <c:v>3.2129999999999999E-2</c:v>
                </c:pt>
                <c:pt idx="4214">
                  <c:v>3.2140000000000002E-2</c:v>
                </c:pt>
                <c:pt idx="4215">
                  <c:v>3.2150000000000005E-2</c:v>
                </c:pt>
                <c:pt idx="4216">
                  <c:v>3.2160000000000001E-2</c:v>
                </c:pt>
                <c:pt idx="4217">
                  <c:v>3.2169999999999997E-2</c:v>
                </c:pt>
                <c:pt idx="4218">
                  <c:v>3.218E-2</c:v>
                </c:pt>
                <c:pt idx="4219">
                  <c:v>3.2190000000000003E-2</c:v>
                </c:pt>
                <c:pt idx="4220">
                  <c:v>3.2199999999999999E-2</c:v>
                </c:pt>
                <c:pt idx="4221">
                  <c:v>3.2210000000000016E-2</c:v>
                </c:pt>
                <c:pt idx="4222">
                  <c:v>3.2220000000000006E-2</c:v>
                </c:pt>
                <c:pt idx="4223">
                  <c:v>3.223000000000012E-2</c:v>
                </c:pt>
                <c:pt idx="4224">
                  <c:v>3.2240000000000012E-2</c:v>
                </c:pt>
                <c:pt idx="4225">
                  <c:v>3.2250000000000015E-2</c:v>
                </c:pt>
                <c:pt idx="4226">
                  <c:v>3.2260000000000011E-2</c:v>
                </c:pt>
                <c:pt idx="4227">
                  <c:v>3.2270000000000118E-2</c:v>
                </c:pt>
                <c:pt idx="4228">
                  <c:v>3.2280000000000052E-2</c:v>
                </c:pt>
                <c:pt idx="4229">
                  <c:v>3.2290000000000006E-2</c:v>
                </c:pt>
                <c:pt idx="4230">
                  <c:v>3.2300000000000002E-2</c:v>
                </c:pt>
                <c:pt idx="4231">
                  <c:v>3.2310000000000005E-2</c:v>
                </c:pt>
                <c:pt idx="4232">
                  <c:v>3.2320000000000002E-2</c:v>
                </c:pt>
                <c:pt idx="4233">
                  <c:v>3.2329999999999998E-2</c:v>
                </c:pt>
                <c:pt idx="4234">
                  <c:v>3.2340000000000001E-2</c:v>
                </c:pt>
                <c:pt idx="4235">
                  <c:v>3.2350000000000004E-2</c:v>
                </c:pt>
                <c:pt idx="4236">
                  <c:v>3.236E-2</c:v>
                </c:pt>
                <c:pt idx="4237">
                  <c:v>3.2370000000000052E-2</c:v>
                </c:pt>
                <c:pt idx="4238">
                  <c:v>3.2380000000000006E-2</c:v>
                </c:pt>
                <c:pt idx="4239">
                  <c:v>3.2390000000000002E-2</c:v>
                </c:pt>
                <c:pt idx="4240">
                  <c:v>3.2399999999999998E-2</c:v>
                </c:pt>
                <c:pt idx="4241">
                  <c:v>3.2410000000000001E-2</c:v>
                </c:pt>
                <c:pt idx="4242">
                  <c:v>3.2420000000000011E-2</c:v>
                </c:pt>
                <c:pt idx="4243">
                  <c:v>3.2430000000000118E-2</c:v>
                </c:pt>
                <c:pt idx="4244">
                  <c:v>3.2440000000000052E-2</c:v>
                </c:pt>
                <c:pt idx="4245">
                  <c:v>3.2450000000000041E-2</c:v>
                </c:pt>
                <c:pt idx="4246">
                  <c:v>3.246000000000001E-2</c:v>
                </c:pt>
                <c:pt idx="4247">
                  <c:v>3.2470000000000124E-2</c:v>
                </c:pt>
                <c:pt idx="4248">
                  <c:v>3.2480000000000016E-2</c:v>
                </c:pt>
                <c:pt idx="4249">
                  <c:v>3.2490000000000012E-2</c:v>
                </c:pt>
                <c:pt idx="4250">
                  <c:v>3.2500000000000001E-2</c:v>
                </c:pt>
                <c:pt idx="4251">
                  <c:v>3.2510000000000004E-2</c:v>
                </c:pt>
                <c:pt idx="4252">
                  <c:v>3.252E-2</c:v>
                </c:pt>
                <c:pt idx="4253">
                  <c:v>3.253000000000001E-2</c:v>
                </c:pt>
                <c:pt idx="4254">
                  <c:v>3.2540000000000006E-2</c:v>
                </c:pt>
                <c:pt idx="4255">
                  <c:v>3.2550000000000009E-2</c:v>
                </c:pt>
                <c:pt idx="4256">
                  <c:v>3.2559999999999999E-2</c:v>
                </c:pt>
                <c:pt idx="4257">
                  <c:v>3.2570000000000002E-2</c:v>
                </c:pt>
                <c:pt idx="4258">
                  <c:v>3.2580000000000005E-2</c:v>
                </c:pt>
                <c:pt idx="4259">
                  <c:v>3.2590000000000001E-2</c:v>
                </c:pt>
                <c:pt idx="4260">
                  <c:v>3.2600000000000108E-2</c:v>
                </c:pt>
                <c:pt idx="4261">
                  <c:v>3.2610000000000042E-2</c:v>
                </c:pt>
                <c:pt idx="4262">
                  <c:v>3.262000000000001E-2</c:v>
                </c:pt>
                <c:pt idx="4263">
                  <c:v>3.2629999999999999E-2</c:v>
                </c:pt>
                <c:pt idx="4264">
                  <c:v>3.2640000000000016E-2</c:v>
                </c:pt>
                <c:pt idx="4265">
                  <c:v>3.2650000000000012E-2</c:v>
                </c:pt>
                <c:pt idx="4266">
                  <c:v>3.2660000000000002E-2</c:v>
                </c:pt>
                <c:pt idx="4267">
                  <c:v>3.2670000000000116E-2</c:v>
                </c:pt>
                <c:pt idx="4268">
                  <c:v>3.2680000000000056E-2</c:v>
                </c:pt>
                <c:pt idx="4269">
                  <c:v>3.2690000000000011E-2</c:v>
                </c:pt>
                <c:pt idx="4270">
                  <c:v>3.2700000000000014E-2</c:v>
                </c:pt>
                <c:pt idx="4271">
                  <c:v>3.271000000000001E-2</c:v>
                </c:pt>
                <c:pt idx="4272">
                  <c:v>3.2719999999999999E-2</c:v>
                </c:pt>
                <c:pt idx="4273">
                  <c:v>3.2730000000000002E-2</c:v>
                </c:pt>
                <c:pt idx="4274">
                  <c:v>3.2740000000000005E-2</c:v>
                </c:pt>
                <c:pt idx="4275">
                  <c:v>3.2750000000000001E-2</c:v>
                </c:pt>
                <c:pt idx="4276">
                  <c:v>3.2760000000000004E-2</c:v>
                </c:pt>
                <c:pt idx="4277">
                  <c:v>3.2770000000000042E-2</c:v>
                </c:pt>
                <c:pt idx="4278">
                  <c:v>3.2780000000000011E-2</c:v>
                </c:pt>
                <c:pt idx="4279">
                  <c:v>3.279E-2</c:v>
                </c:pt>
                <c:pt idx="4280">
                  <c:v>3.2800000000000114E-2</c:v>
                </c:pt>
                <c:pt idx="4281">
                  <c:v>3.2810000000000082E-2</c:v>
                </c:pt>
                <c:pt idx="4282">
                  <c:v>3.2820000000000002E-2</c:v>
                </c:pt>
                <c:pt idx="4283">
                  <c:v>3.2830000000000116E-2</c:v>
                </c:pt>
                <c:pt idx="4284">
                  <c:v>3.2840000000000112E-2</c:v>
                </c:pt>
                <c:pt idx="4285">
                  <c:v>3.2850000000000011E-2</c:v>
                </c:pt>
                <c:pt idx="4286">
                  <c:v>3.2860000000000014E-2</c:v>
                </c:pt>
                <c:pt idx="4287">
                  <c:v>3.2870000000000121E-2</c:v>
                </c:pt>
                <c:pt idx="4288">
                  <c:v>3.2880000000000111E-2</c:v>
                </c:pt>
                <c:pt idx="4289">
                  <c:v>3.2890000000000016E-2</c:v>
                </c:pt>
                <c:pt idx="4290">
                  <c:v>3.2900000000000006E-2</c:v>
                </c:pt>
                <c:pt idx="4291">
                  <c:v>3.2910000000000002E-2</c:v>
                </c:pt>
                <c:pt idx="4292">
                  <c:v>3.2920000000000005E-2</c:v>
                </c:pt>
                <c:pt idx="4293">
                  <c:v>3.2930000000000056E-2</c:v>
                </c:pt>
                <c:pt idx="4294">
                  <c:v>3.2940000000000011E-2</c:v>
                </c:pt>
                <c:pt idx="4295">
                  <c:v>3.295E-2</c:v>
                </c:pt>
                <c:pt idx="4296">
                  <c:v>3.2960000000000003E-2</c:v>
                </c:pt>
                <c:pt idx="4297">
                  <c:v>3.2969999999999999E-2</c:v>
                </c:pt>
                <c:pt idx="4298">
                  <c:v>3.2980000000000002E-2</c:v>
                </c:pt>
                <c:pt idx="4299">
                  <c:v>3.2990000000000005E-2</c:v>
                </c:pt>
                <c:pt idx="4300">
                  <c:v>3.3000000000000002E-2</c:v>
                </c:pt>
                <c:pt idx="4301">
                  <c:v>3.3009999999999998E-2</c:v>
                </c:pt>
                <c:pt idx="4302">
                  <c:v>3.3020000000000001E-2</c:v>
                </c:pt>
                <c:pt idx="4303">
                  <c:v>3.3029999999999997E-2</c:v>
                </c:pt>
                <c:pt idx="4304">
                  <c:v>3.304E-2</c:v>
                </c:pt>
                <c:pt idx="4305">
                  <c:v>3.3050000000000003E-2</c:v>
                </c:pt>
                <c:pt idx="4306">
                  <c:v>3.3059999999999999E-2</c:v>
                </c:pt>
                <c:pt idx="4307">
                  <c:v>3.3070000000000002E-2</c:v>
                </c:pt>
                <c:pt idx="4308">
                  <c:v>3.3080000000000005E-2</c:v>
                </c:pt>
                <c:pt idx="4309">
                  <c:v>3.3090000000000001E-2</c:v>
                </c:pt>
                <c:pt idx="4310">
                  <c:v>3.3099999999999997E-2</c:v>
                </c:pt>
                <c:pt idx="4311">
                  <c:v>3.3110000000000001E-2</c:v>
                </c:pt>
                <c:pt idx="4312">
                  <c:v>3.3119999999999997E-2</c:v>
                </c:pt>
                <c:pt idx="4313">
                  <c:v>3.313E-2</c:v>
                </c:pt>
                <c:pt idx="4314">
                  <c:v>3.3140000000000003E-2</c:v>
                </c:pt>
                <c:pt idx="4315">
                  <c:v>3.3149999999999999E-2</c:v>
                </c:pt>
                <c:pt idx="4316">
                  <c:v>3.3159999999999995E-2</c:v>
                </c:pt>
                <c:pt idx="4317">
                  <c:v>3.3169999999999998E-2</c:v>
                </c:pt>
                <c:pt idx="4318">
                  <c:v>3.3180000000000001E-2</c:v>
                </c:pt>
                <c:pt idx="4319">
                  <c:v>3.3189999999999997E-2</c:v>
                </c:pt>
                <c:pt idx="4320">
                  <c:v>3.32E-2</c:v>
                </c:pt>
                <c:pt idx="4321">
                  <c:v>3.3210000000000003E-2</c:v>
                </c:pt>
                <c:pt idx="4322">
                  <c:v>3.322E-2</c:v>
                </c:pt>
                <c:pt idx="4323">
                  <c:v>3.323000000000001E-2</c:v>
                </c:pt>
                <c:pt idx="4324">
                  <c:v>3.3239999999999999E-2</c:v>
                </c:pt>
                <c:pt idx="4325">
                  <c:v>3.3250000000000002E-2</c:v>
                </c:pt>
                <c:pt idx="4326">
                  <c:v>3.3259999999999998E-2</c:v>
                </c:pt>
                <c:pt idx="4327">
                  <c:v>3.3270000000000001E-2</c:v>
                </c:pt>
                <c:pt idx="4328">
                  <c:v>3.3280000000000004E-2</c:v>
                </c:pt>
                <c:pt idx="4329">
                  <c:v>3.329E-2</c:v>
                </c:pt>
                <c:pt idx="4330">
                  <c:v>3.3300000000000003E-2</c:v>
                </c:pt>
                <c:pt idx="4331">
                  <c:v>3.3309999999999999E-2</c:v>
                </c:pt>
                <c:pt idx="4332">
                  <c:v>3.3319999999999995E-2</c:v>
                </c:pt>
                <c:pt idx="4333">
                  <c:v>3.3329999999999999E-2</c:v>
                </c:pt>
                <c:pt idx="4334">
                  <c:v>3.3340000000000002E-2</c:v>
                </c:pt>
                <c:pt idx="4335">
                  <c:v>3.3349999999999998E-2</c:v>
                </c:pt>
                <c:pt idx="4336">
                  <c:v>3.3360000000000001E-2</c:v>
                </c:pt>
                <c:pt idx="4337">
                  <c:v>3.3369999999999997E-2</c:v>
                </c:pt>
                <c:pt idx="4338">
                  <c:v>3.338E-2</c:v>
                </c:pt>
                <c:pt idx="4339">
                  <c:v>3.3390000000000003E-2</c:v>
                </c:pt>
                <c:pt idx="4340">
                  <c:v>3.3399999999999999E-2</c:v>
                </c:pt>
                <c:pt idx="4341">
                  <c:v>3.3410000000000002E-2</c:v>
                </c:pt>
                <c:pt idx="4342">
                  <c:v>3.3419999999999998E-2</c:v>
                </c:pt>
                <c:pt idx="4343">
                  <c:v>3.3430000000000001E-2</c:v>
                </c:pt>
                <c:pt idx="4344">
                  <c:v>3.3440000000000004E-2</c:v>
                </c:pt>
                <c:pt idx="4345">
                  <c:v>3.3450000000000001E-2</c:v>
                </c:pt>
                <c:pt idx="4346">
                  <c:v>3.3459999999999997E-2</c:v>
                </c:pt>
                <c:pt idx="4347">
                  <c:v>3.3470000000000014E-2</c:v>
                </c:pt>
                <c:pt idx="4348">
                  <c:v>3.348000000000001E-2</c:v>
                </c:pt>
                <c:pt idx="4349">
                  <c:v>3.3489999999999999E-2</c:v>
                </c:pt>
                <c:pt idx="4350">
                  <c:v>3.3500000000000002E-2</c:v>
                </c:pt>
                <c:pt idx="4351">
                  <c:v>3.3509999999999998E-2</c:v>
                </c:pt>
                <c:pt idx="4352">
                  <c:v>3.3520000000000001E-2</c:v>
                </c:pt>
                <c:pt idx="4353">
                  <c:v>3.3529999999999997E-2</c:v>
                </c:pt>
                <c:pt idx="4354">
                  <c:v>3.354E-2</c:v>
                </c:pt>
                <c:pt idx="4355">
                  <c:v>3.3550000000000003E-2</c:v>
                </c:pt>
                <c:pt idx="4356">
                  <c:v>3.356E-2</c:v>
                </c:pt>
                <c:pt idx="4357">
                  <c:v>3.3570000000000003E-2</c:v>
                </c:pt>
                <c:pt idx="4358">
                  <c:v>3.3579999999999999E-2</c:v>
                </c:pt>
                <c:pt idx="4359">
                  <c:v>3.3590000000000002E-2</c:v>
                </c:pt>
                <c:pt idx="4360">
                  <c:v>3.3599999999999998E-2</c:v>
                </c:pt>
                <c:pt idx="4361">
                  <c:v>3.3610000000000001E-2</c:v>
                </c:pt>
                <c:pt idx="4362">
                  <c:v>3.3619999999999997E-2</c:v>
                </c:pt>
                <c:pt idx="4363">
                  <c:v>3.363E-2</c:v>
                </c:pt>
                <c:pt idx="4364">
                  <c:v>3.364000000000001E-2</c:v>
                </c:pt>
                <c:pt idx="4365">
                  <c:v>3.3649999999999999E-2</c:v>
                </c:pt>
                <c:pt idx="4366">
                  <c:v>3.3660000000000002E-2</c:v>
                </c:pt>
                <c:pt idx="4367">
                  <c:v>3.3669999999999999E-2</c:v>
                </c:pt>
                <c:pt idx="4368">
                  <c:v>3.3680000000000002E-2</c:v>
                </c:pt>
                <c:pt idx="4369">
                  <c:v>3.3690000000000005E-2</c:v>
                </c:pt>
                <c:pt idx="4370">
                  <c:v>3.3700000000000001E-2</c:v>
                </c:pt>
                <c:pt idx="4371">
                  <c:v>3.3709999999999997E-2</c:v>
                </c:pt>
                <c:pt idx="4372">
                  <c:v>3.372E-2</c:v>
                </c:pt>
                <c:pt idx="4373">
                  <c:v>3.3730000000000003E-2</c:v>
                </c:pt>
                <c:pt idx="4374">
                  <c:v>3.3739999999999999E-2</c:v>
                </c:pt>
                <c:pt idx="4375">
                  <c:v>3.3750000000000002E-2</c:v>
                </c:pt>
                <c:pt idx="4376">
                  <c:v>3.3759999999999998E-2</c:v>
                </c:pt>
                <c:pt idx="4377">
                  <c:v>3.3770000000000001E-2</c:v>
                </c:pt>
                <c:pt idx="4378">
                  <c:v>3.3779999999999998E-2</c:v>
                </c:pt>
                <c:pt idx="4379">
                  <c:v>3.3790000000000001E-2</c:v>
                </c:pt>
                <c:pt idx="4380">
                  <c:v>3.3799999999999997E-2</c:v>
                </c:pt>
                <c:pt idx="4381">
                  <c:v>3.381E-2</c:v>
                </c:pt>
                <c:pt idx="4382">
                  <c:v>3.3820000000000003E-2</c:v>
                </c:pt>
                <c:pt idx="4383">
                  <c:v>3.3829999999999999E-2</c:v>
                </c:pt>
                <c:pt idx="4384">
                  <c:v>3.3840000000000002E-2</c:v>
                </c:pt>
                <c:pt idx="4385">
                  <c:v>3.3850000000000005E-2</c:v>
                </c:pt>
                <c:pt idx="4386">
                  <c:v>3.3860000000000001E-2</c:v>
                </c:pt>
                <c:pt idx="4387">
                  <c:v>3.3869999999999997E-2</c:v>
                </c:pt>
                <c:pt idx="4388">
                  <c:v>3.388E-2</c:v>
                </c:pt>
                <c:pt idx="4389">
                  <c:v>3.3890000000000003E-2</c:v>
                </c:pt>
                <c:pt idx="4390">
                  <c:v>3.39E-2</c:v>
                </c:pt>
                <c:pt idx="4391">
                  <c:v>3.3910000000000003E-2</c:v>
                </c:pt>
                <c:pt idx="4392">
                  <c:v>3.3919999999999999E-2</c:v>
                </c:pt>
                <c:pt idx="4393">
                  <c:v>3.3930000000000002E-2</c:v>
                </c:pt>
                <c:pt idx="4394">
                  <c:v>3.3939999999999998E-2</c:v>
                </c:pt>
                <c:pt idx="4395">
                  <c:v>3.3950000000000001E-2</c:v>
                </c:pt>
                <c:pt idx="4396">
                  <c:v>3.3959999999999997E-2</c:v>
                </c:pt>
                <c:pt idx="4397">
                  <c:v>3.397E-2</c:v>
                </c:pt>
                <c:pt idx="4398">
                  <c:v>3.3980000000000003E-2</c:v>
                </c:pt>
                <c:pt idx="4399">
                  <c:v>3.3989999999999999E-2</c:v>
                </c:pt>
                <c:pt idx="4400">
                  <c:v>3.4000000000000002E-2</c:v>
                </c:pt>
                <c:pt idx="4401">
                  <c:v>3.4009999999999999E-2</c:v>
                </c:pt>
                <c:pt idx="4402">
                  <c:v>3.4020000000000002E-2</c:v>
                </c:pt>
                <c:pt idx="4403">
                  <c:v>3.4029999999999998E-2</c:v>
                </c:pt>
                <c:pt idx="4404">
                  <c:v>3.4040000000000001E-2</c:v>
                </c:pt>
                <c:pt idx="4405">
                  <c:v>3.4050000000000004E-2</c:v>
                </c:pt>
                <c:pt idx="4406">
                  <c:v>3.406E-2</c:v>
                </c:pt>
                <c:pt idx="4407">
                  <c:v>3.407000000000001E-2</c:v>
                </c:pt>
                <c:pt idx="4408">
                  <c:v>3.4080000000000006E-2</c:v>
                </c:pt>
                <c:pt idx="4409">
                  <c:v>3.4090000000000002E-2</c:v>
                </c:pt>
                <c:pt idx="4410">
                  <c:v>3.4099999999999998E-2</c:v>
                </c:pt>
                <c:pt idx="4411">
                  <c:v>3.4110000000000001E-2</c:v>
                </c:pt>
                <c:pt idx="4412">
                  <c:v>3.4119999999999998E-2</c:v>
                </c:pt>
                <c:pt idx="4413">
                  <c:v>3.4130000000000001E-2</c:v>
                </c:pt>
                <c:pt idx="4414">
                  <c:v>3.4140000000000004E-2</c:v>
                </c:pt>
                <c:pt idx="4415">
                  <c:v>3.415E-2</c:v>
                </c:pt>
                <c:pt idx="4416">
                  <c:v>3.4160000000000003E-2</c:v>
                </c:pt>
                <c:pt idx="4417">
                  <c:v>3.4169999999999999E-2</c:v>
                </c:pt>
                <c:pt idx="4418">
                  <c:v>3.4180000000000002E-2</c:v>
                </c:pt>
                <c:pt idx="4419">
                  <c:v>3.4189999999999998E-2</c:v>
                </c:pt>
                <c:pt idx="4420">
                  <c:v>3.4200000000000001E-2</c:v>
                </c:pt>
                <c:pt idx="4421">
                  <c:v>3.4210000000000004E-2</c:v>
                </c:pt>
                <c:pt idx="4422">
                  <c:v>3.422E-2</c:v>
                </c:pt>
                <c:pt idx="4423">
                  <c:v>3.4229999999999997E-2</c:v>
                </c:pt>
                <c:pt idx="4424">
                  <c:v>3.4240000000000013E-2</c:v>
                </c:pt>
                <c:pt idx="4425">
                  <c:v>3.425000000000001E-2</c:v>
                </c:pt>
                <c:pt idx="4426">
                  <c:v>3.4259999999999999E-2</c:v>
                </c:pt>
                <c:pt idx="4427">
                  <c:v>3.4270000000000002E-2</c:v>
                </c:pt>
                <c:pt idx="4428">
                  <c:v>3.4280000000000005E-2</c:v>
                </c:pt>
                <c:pt idx="4429">
                  <c:v>3.4290000000000001E-2</c:v>
                </c:pt>
                <c:pt idx="4430">
                  <c:v>3.4300000000000004E-2</c:v>
                </c:pt>
                <c:pt idx="4431">
                  <c:v>3.431E-2</c:v>
                </c:pt>
                <c:pt idx="4432">
                  <c:v>3.4320000000000003E-2</c:v>
                </c:pt>
                <c:pt idx="4433">
                  <c:v>3.4329999999999999E-2</c:v>
                </c:pt>
                <c:pt idx="4434">
                  <c:v>3.4340000000000002E-2</c:v>
                </c:pt>
                <c:pt idx="4435">
                  <c:v>3.4349999999999999E-2</c:v>
                </c:pt>
                <c:pt idx="4436">
                  <c:v>3.4360000000000002E-2</c:v>
                </c:pt>
                <c:pt idx="4437">
                  <c:v>3.4369999999999998E-2</c:v>
                </c:pt>
                <c:pt idx="4438">
                  <c:v>3.4380000000000001E-2</c:v>
                </c:pt>
                <c:pt idx="4439">
                  <c:v>3.4389999999999997E-2</c:v>
                </c:pt>
                <c:pt idx="4440">
                  <c:v>3.44E-2</c:v>
                </c:pt>
                <c:pt idx="4441">
                  <c:v>3.441000000000001E-2</c:v>
                </c:pt>
                <c:pt idx="4442">
                  <c:v>3.4419999999999999E-2</c:v>
                </c:pt>
                <c:pt idx="4443">
                  <c:v>3.4430000000000002E-2</c:v>
                </c:pt>
                <c:pt idx="4444">
                  <c:v>3.4440000000000005E-2</c:v>
                </c:pt>
                <c:pt idx="4445">
                  <c:v>3.4450000000000001E-2</c:v>
                </c:pt>
                <c:pt idx="4446">
                  <c:v>3.4460000000000005E-2</c:v>
                </c:pt>
                <c:pt idx="4447">
                  <c:v>3.4470000000000015E-2</c:v>
                </c:pt>
                <c:pt idx="4448">
                  <c:v>3.4480000000000011E-2</c:v>
                </c:pt>
                <c:pt idx="4449">
                  <c:v>3.449E-2</c:v>
                </c:pt>
                <c:pt idx="4450">
                  <c:v>3.4500000000000003E-2</c:v>
                </c:pt>
                <c:pt idx="4451">
                  <c:v>3.4509999999999999E-2</c:v>
                </c:pt>
                <c:pt idx="4452">
                  <c:v>3.4520000000000002E-2</c:v>
                </c:pt>
                <c:pt idx="4453">
                  <c:v>3.4529999999999998E-2</c:v>
                </c:pt>
                <c:pt idx="4454">
                  <c:v>3.4540000000000001E-2</c:v>
                </c:pt>
                <c:pt idx="4455">
                  <c:v>3.4549999999999997E-2</c:v>
                </c:pt>
                <c:pt idx="4456">
                  <c:v>3.456E-2</c:v>
                </c:pt>
                <c:pt idx="4457">
                  <c:v>3.4569999999999997E-2</c:v>
                </c:pt>
                <c:pt idx="4458">
                  <c:v>3.458E-2</c:v>
                </c:pt>
                <c:pt idx="4459">
                  <c:v>3.4590000000000003E-2</c:v>
                </c:pt>
                <c:pt idx="4460">
                  <c:v>3.4599999999999999E-2</c:v>
                </c:pt>
                <c:pt idx="4461">
                  <c:v>3.4610000000000002E-2</c:v>
                </c:pt>
                <c:pt idx="4462">
                  <c:v>3.4619999999999998E-2</c:v>
                </c:pt>
                <c:pt idx="4463">
                  <c:v>3.4630000000000015E-2</c:v>
                </c:pt>
                <c:pt idx="4464">
                  <c:v>3.4640000000000011E-2</c:v>
                </c:pt>
                <c:pt idx="4465">
                  <c:v>3.465E-2</c:v>
                </c:pt>
                <c:pt idx="4466">
                  <c:v>3.4660000000000003E-2</c:v>
                </c:pt>
                <c:pt idx="4467">
                  <c:v>3.4669999999999999E-2</c:v>
                </c:pt>
                <c:pt idx="4468">
                  <c:v>3.4680000000000002E-2</c:v>
                </c:pt>
                <c:pt idx="4469">
                  <c:v>3.4690000000000006E-2</c:v>
                </c:pt>
                <c:pt idx="4470">
                  <c:v>3.4700000000000002E-2</c:v>
                </c:pt>
                <c:pt idx="4471">
                  <c:v>3.4709999999999998E-2</c:v>
                </c:pt>
                <c:pt idx="4472">
                  <c:v>3.4720000000000001E-2</c:v>
                </c:pt>
                <c:pt idx="4473">
                  <c:v>3.4729999999999997E-2</c:v>
                </c:pt>
                <c:pt idx="4474">
                  <c:v>3.474E-2</c:v>
                </c:pt>
                <c:pt idx="4475">
                  <c:v>3.4750000000000003E-2</c:v>
                </c:pt>
                <c:pt idx="4476">
                  <c:v>3.4759999999999999E-2</c:v>
                </c:pt>
                <c:pt idx="4477">
                  <c:v>3.4770000000000002E-2</c:v>
                </c:pt>
                <c:pt idx="4478">
                  <c:v>3.4779999999999998E-2</c:v>
                </c:pt>
                <c:pt idx="4479">
                  <c:v>3.4790000000000001E-2</c:v>
                </c:pt>
                <c:pt idx="4480">
                  <c:v>3.4799999999999998E-2</c:v>
                </c:pt>
                <c:pt idx="4481">
                  <c:v>3.4810000000000001E-2</c:v>
                </c:pt>
                <c:pt idx="4482">
                  <c:v>3.4820000000000004E-2</c:v>
                </c:pt>
                <c:pt idx="4483">
                  <c:v>3.4830000000000041E-2</c:v>
                </c:pt>
                <c:pt idx="4484">
                  <c:v>3.484000000000001E-2</c:v>
                </c:pt>
                <c:pt idx="4485">
                  <c:v>3.4850000000000006E-2</c:v>
                </c:pt>
                <c:pt idx="4486">
                  <c:v>3.4860000000000002E-2</c:v>
                </c:pt>
                <c:pt idx="4487">
                  <c:v>3.4869999999999998E-2</c:v>
                </c:pt>
                <c:pt idx="4488">
                  <c:v>3.4880000000000001E-2</c:v>
                </c:pt>
                <c:pt idx="4489">
                  <c:v>3.4890000000000004E-2</c:v>
                </c:pt>
                <c:pt idx="4490">
                  <c:v>3.49E-2</c:v>
                </c:pt>
                <c:pt idx="4491">
                  <c:v>3.4910000000000004E-2</c:v>
                </c:pt>
                <c:pt idx="4492">
                  <c:v>3.492E-2</c:v>
                </c:pt>
                <c:pt idx="4493">
                  <c:v>3.493000000000001E-2</c:v>
                </c:pt>
                <c:pt idx="4494">
                  <c:v>3.4939999999999999E-2</c:v>
                </c:pt>
                <c:pt idx="4495">
                  <c:v>3.4950000000000002E-2</c:v>
                </c:pt>
                <c:pt idx="4496">
                  <c:v>3.4959999999999998E-2</c:v>
                </c:pt>
                <c:pt idx="4497">
                  <c:v>3.4970000000000001E-2</c:v>
                </c:pt>
                <c:pt idx="4498">
                  <c:v>3.4980000000000004E-2</c:v>
                </c:pt>
                <c:pt idx="4499">
                  <c:v>3.499E-2</c:v>
                </c:pt>
                <c:pt idx="4500">
                  <c:v>3.500000000000001E-2</c:v>
                </c:pt>
                <c:pt idx="4501">
                  <c:v>3.5009999999999999E-2</c:v>
                </c:pt>
                <c:pt idx="4502">
                  <c:v>3.5020000000000009E-2</c:v>
                </c:pt>
                <c:pt idx="4503">
                  <c:v>3.5029999999999999E-2</c:v>
                </c:pt>
                <c:pt idx="4504">
                  <c:v>3.5040000000000002E-2</c:v>
                </c:pt>
                <c:pt idx="4505">
                  <c:v>3.5050000000000005E-2</c:v>
                </c:pt>
                <c:pt idx="4506">
                  <c:v>3.5060000000000001E-2</c:v>
                </c:pt>
                <c:pt idx="4507">
                  <c:v>3.5070000000000011E-2</c:v>
                </c:pt>
                <c:pt idx="4508">
                  <c:v>3.5080000000000014E-2</c:v>
                </c:pt>
                <c:pt idx="4509">
                  <c:v>3.509000000000001E-2</c:v>
                </c:pt>
                <c:pt idx="4510">
                  <c:v>3.5099999999999999E-2</c:v>
                </c:pt>
                <c:pt idx="4511">
                  <c:v>3.5110000000000002E-2</c:v>
                </c:pt>
                <c:pt idx="4512">
                  <c:v>3.5119999999999998E-2</c:v>
                </c:pt>
                <c:pt idx="4513">
                  <c:v>3.5130000000000002E-2</c:v>
                </c:pt>
                <c:pt idx="4514">
                  <c:v>3.5140000000000005E-2</c:v>
                </c:pt>
                <c:pt idx="4515">
                  <c:v>3.5150000000000001E-2</c:v>
                </c:pt>
                <c:pt idx="4516">
                  <c:v>3.5159999999999997E-2</c:v>
                </c:pt>
                <c:pt idx="4517">
                  <c:v>3.517E-2</c:v>
                </c:pt>
                <c:pt idx="4518">
                  <c:v>3.5180000000000003E-2</c:v>
                </c:pt>
                <c:pt idx="4519">
                  <c:v>3.5189999999999999E-2</c:v>
                </c:pt>
                <c:pt idx="4520">
                  <c:v>3.5200000000000002E-2</c:v>
                </c:pt>
                <c:pt idx="4521">
                  <c:v>3.5210000000000005E-2</c:v>
                </c:pt>
                <c:pt idx="4522">
                  <c:v>3.5220000000000001E-2</c:v>
                </c:pt>
                <c:pt idx="4523">
                  <c:v>3.5229999999999997E-2</c:v>
                </c:pt>
                <c:pt idx="4524">
                  <c:v>3.5240000000000014E-2</c:v>
                </c:pt>
                <c:pt idx="4525">
                  <c:v>3.525000000000001E-2</c:v>
                </c:pt>
                <c:pt idx="4526">
                  <c:v>3.526E-2</c:v>
                </c:pt>
                <c:pt idx="4527">
                  <c:v>3.5270000000000051E-2</c:v>
                </c:pt>
                <c:pt idx="4528">
                  <c:v>3.5280000000000006E-2</c:v>
                </c:pt>
                <c:pt idx="4529">
                  <c:v>3.5290000000000002E-2</c:v>
                </c:pt>
                <c:pt idx="4530">
                  <c:v>3.5300000000000005E-2</c:v>
                </c:pt>
                <c:pt idx="4531">
                  <c:v>3.5310000000000001E-2</c:v>
                </c:pt>
                <c:pt idx="4532">
                  <c:v>3.5319999999999997E-2</c:v>
                </c:pt>
                <c:pt idx="4533">
                  <c:v>3.533E-2</c:v>
                </c:pt>
                <c:pt idx="4534">
                  <c:v>3.5340000000000003E-2</c:v>
                </c:pt>
                <c:pt idx="4535">
                  <c:v>3.5349999999999999E-2</c:v>
                </c:pt>
                <c:pt idx="4536">
                  <c:v>3.5360000000000003E-2</c:v>
                </c:pt>
                <c:pt idx="4537">
                  <c:v>3.5369999999999999E-2</c:v>
                </c:pt>
                <c:pt idx="4538">
                  <c:v>3.5380000000000002E-2</c:v>
                </c:pt>
                <c:pt idx="4539">
                  <c:v>3.5389999999999998E-2</c:v>
                </c:pt>
                <c:pt idx="4540">
                  <c:v>3.5400000000000001E-2</c:v>
                </c:pt>
                <c:pt idx="4541">
                  <c:v>3.5410000000000011E-2</c:v>
                </c:pt>
                <c:pt idx="4542">
                  <c:v>3.542E-2</c:v>
                </c:pt>
                <c:pt idx="4543">
                  <c:v>3.5430000000000052E-2</c:v>
                </c:pt>
                <c:pt idx="4544">
                  <c:v>3.5440000000000006E-2</c:v>
                </c:pt>
                <c:pt idx="4545">
                  <c:v>3.5450000000000002E-2</c:v>
                </c:pt>
                <c:pt idx="4546">
                  <c:v>3.5460000000000005E-2</c:v>
                </c:pt>
                <c:pt idx="4547">
                  <c:v>3.5470000000000015E-2</c:v>
                </c:pt>
                <c:pt idx="4548">
                  <c:v>3.5480000000000012E-2</c:v>
                </c:pt>
                <c:pt idx="4549">
                  <c:v>3.5490000000000001E-2</c:v>
                </c:pt>
                <c:pt idx="4550">
                  <c:v>3.5500000000000004E-2</c:v>
                </c:pt>
                <c:pt idx="4551">
                  <c:v>3.551E-2</c:v>
                </c:pt>
                <c:pt idx="4552">
                  <c:v>3.5520000000000003E-2</c:v>
                </c:pt>
                <c:pt idx="4553">
                  <c:v>3.5529999999999999E-2</c:v>
                </c:pt>
                <c:pt idx="4554">
                  <c:v>3.5540000000000002E-2</c:v>
                </c:pt>
                <c:pt idx="4555">
                  <c:v>3.5549999999999998E-2</c:v>
                </c:pt>
                <c:pt idx="4556">
                  <c:v>3.5560000000000001E-2</c:v>
                </c:pt>
                <c:pt idx="4557">
                  <c:v>3.5569999999999997E-2</c:v>
                </c:pt>
                <c:pt idx="4558">
                  <c:v>3.5580000000000001E-2</c:v>
                </c:pt>
                <c:pt idx="4559">
                  <c:v>3.5590000000000004E-2</c:v>
                </c:pt>
                <c:pt idx="4560">
                  <c:v>3.5600000000000041E-2</c:v>
                </c:pt>
                <c:pt idx="4561">
                  <c:v>3.561000000000001E-2</c:v>
                </c:pt>
                <c:pt idx="4562">
                  <c:v>3.5619999999999999E-2</c:v>
                </c:pt>
                <c:pt idx="4563">
                  <c:v>3.5630000000000016E-2</c:v>
                </c:pt>
                <c:pt idx="4564">
                  <c:v>3.5640000000000012E-2</c:v>
                </c:pt>
                <c:pt idx="4565">
                  <c:v>3.5650000000000001E-2</c:v>
                </c:pt>
                <c:pt idx="4566">
                  <c:v>3.5660000000000004E-2</c:v>
                </c:pt>
                <c:pt idx="4567">
                  <c:v>3.5670000000000056E-2</c:v>
                </c:pt>
                <c:pt idx="4568">
                  <c:v>3.568000000000001E-2</c:v>
                </c:pt>
                <c:pt idx="4569">
                  <c:v>3.5690000000000006E-2</c:v>
                </c:pt>
                <c:pt idx="4570">
                  <c:v>3.570000000000001E-2</c:v>
                </c:pt>
                <c:pt idx="4571">
                  <c:v>3.5709999999999999E-2</c:v>
                </c:pt>
                <c:pt idx="4572">
                  <c:v>3.5720000000000002E-2</c:v>
                </c:pt>
                <c:pt idx="4573">
                  <c:v>3.5729999999999998E-2</c:v>
                </c:pt>
                <c:pt idx="4574">
                  <c:v>3.5740000000000001E-2</c:v>
                </c:pt>
                <c:pt idx="4575">
                  <c:v>3.5750000000000004E-2</c:v>
                </c:pt>
                <c:pt idx="4576">
                  <c:v>3.576E-2</c:v>
                </c:pt>
                <c:pt idx="4577">
                  <c:v>3.577000000000001E-2</c:v>
                </c:pt>
                <c:pt idx="4578">
                  <c:v>3.5779999999999999E-2</c:v>
                </c:pt>
                <c:pt idx="4579">
                  <c:v>3.5790000000000002E-2</c:v>
                </c:pt>
                <c:pt idx="4580">
                  <c:v>3.5799999999999998E-2</c:v>
                </c:pt>
                <c:pt idx="4581">
                  <c:v>3.5810000000000002E-2</c:v>
                </c:pt>
                <c:pt idx="4582">
                  <c:v>3.5820000000000005E-2</c:v>
                </c:pt>
                <c:pt idx="4583">
                  <c:v>3.5830000000000042E-2</c:v>
                </c:pt>
                <c:pt idx="4584">
                  <c:v>3.5840000000000011E-2</c:v>
                </c:pt>
                <c:pt idx="4585">
                  <c:v>3.5850000000000014E-2</c:v>
                </c:pt>
                <c:pt idx="4586">
                  <c:v>3.586000000000001E-2</c:v>
                </c:pt>
                <c:pt idx="4587">
                  <c:v>3.5869999999999999E-2</c:v>
                </c:pt>
                <c:pt idx="4588">
                  <c:v>3.5880000000000002E-2</c:v>
                </c:pt>
                <c:pt idx="4589">
                  <c:v>3.5890000000000005E-2</c:v>
                </c:pt>
                <c:pt idx="4590">
                  <c:v>3.5900000000000001E-2</c:v>
                </c:pt>
                <c:pt idx="4591">
                  <c:v>3.5910000000000004E-2</c:v>
                </c:pt>
                <c:pt idx="4592">
                  <c:v>3.5920000000000001E-2</c:v>
                </c:pt>
                <c:pt idx="4593">
                  <c:v>3.5929999999999997E-2</c:v>
                </c:pt>
                <c:pt idx="4594">
                  <c:v>3.594E-2</c:v>
                </c:pt>
                <c:pt idx="4595">
                  <c:v>3.5950000000000003E-2</c:v>
                </c:pt>
                <c:pt idx="4596">
                  <c:v>3.5959999999999999E-2</c:v>
                </c:pt>
                <c:pt idx="4597">
                  <c:v>3.5970000000000002E-2</c:v>
                </c:pt>
                <c:pt idx="4598">
                  <c:v>3.5980000000000005E-2</c:v>
                </c:pt>
                <c:pt idx="4599">
                  <c:v>3.5990000000000001E-2</c:v>
                </c:pt>
                <c:pt idx="4600">
                  <c:v>3.5999999999999997E-2</c:v>
                </c:pt>
                <c:pt idx="4601">
                  <c:v>3.601E-2</c:v>
                </c:pt>
                <c:pt idx="4602">
                  <c:v>3.602000000000001E-2</c:v>
                </c:pt>
                <c:pt idx="4603">
                  <c:v>3.6030000000000111E-2</c:v>
                </c:pt>
                <c:pt idx="4604">
                  <c:v>3.6040000000000016E-2</c:v>
                </c:pt>
                <c:pt idx="4605">
                  <c:v>3.6050000000000006E-2</c:v>
                </c:pt>
                <c:pt idx="4606">
                  <c:v>3.6060000000000002E-2</c:v>
                </c:pt>
                <c:pt idx="4607">
                  <c:v>3.6070000000000012E-2</c:v>
                </c:pt>
                <c:pt idx="4608">
                  <c:v>3.6080000000000015E-2</c:v>
                </c:pt>
                <c:pt idx="4609">
                  <c:v>3.6090000000000011E-2</c:v>
                </c:pt>
                <c:pt idx="4610">
                  <c:v>3.61E-2</c:v>
                </c:pt>
                <c:pt idx="4611">
                  <c:v>3.6110000000000003E-2</c:v>
                </c:pt>
                <c:pt idx="4612">
                  <c:v>3.6119999999999999E-2</c:v>
                </c:pt>
                <c:pt idx="4613">
                  <c:v>3.6130000000000002E-2</c:v>
                </c:pt>
                <c:pt idx="4614">
                  <c:v>3.6140000000000005E-2</c:v>
                </c:pt>
                <c:pt idx="4615">
                  <c:v>3.6150000000000002E-2</c:v>
                </c:pt>
                <c:pt idx="4616">
                  <c:v>3.6159999999999998E-2</c:v>
                </c:pt>
                <c:pt idx="4617">
                  <c:v>3.6170000000000001E-2</c:v>
                </c:pt>
                <c:pt idx="4618">
                  <c:v>3.6180000000000004E-2</c:v>
                </c:pt>
                <c:pt idx="4619">
                  <c:v>3.619E-2</c:v>
                </c:pt>
                <c:pt idx="4620">
                  <c:v>3.6200000000000052E-2</c:v>
                </c:pt>
                <c:pt idx="4621">
                  <c:v>3.6210000000000006E-2</c:v>
                </c:pt>
                <c:pt idx="4622">
                  <c:v>3.6220000000000002E-2</c:v>
                </c:pt>
                <c:pt idx="4623">
                  <c:v>3.6229999999999998E-2</c:v>
                </c:pt>
                <c:pt idx="4624">
                  <c:v>3.6240000000000015E-2</c:v>
                </c:pt>
                <c:pt idx="4625">
                  <c:v>3.6250000000000011E-2</c:v>
                </c:pt>
                <c:pt idx="4626">
                  <c:v>3.6260000000000001E-2</c:v>
                </c:pt>
                <c:pt idx="4627">
                  <c:v>3.6270000000000052E-2</c:v>
                </c:pt>
                <c:pt idx="4628">
                  <c:v>3.6280000000000055E-2</c:v>
                </c:pt>
                <c:pt idx="4629">
                  <c:v>3.629000000000001E-2</c:v>
                </c:pt>
                <c:pt idx="4630">
                  <c:v>3.6300000000000006E-2</c:v>
                </c:pt>
                <c:pt idx="4631">
                  <c:v>3.6310000000000002E-2</c:v>
                </c:pt>
                <c:pt idx="4632">
                  <c:v>3.6319999999999998E-2</c:v>
                </c:pt>
                <c:pt idx="4633">
                  <c:v>3.6330000000000001E-2</c:v>
                </c:pt>
                <c:pt idx="4634">
                  <c:v>3.6340000000000004E-2</c:v>
                </c:pt>
                <c:pt idx="4635">
                  <c:v>3.635E-2</c:v>
                </c:pt>
                <c:pt idx="4636">
                  <c:v>3.6360000000000003E-2</c:v>
                </c:pt>
                <c:pt idx="4637">
                  <c:v>3.6370000000000006E-2</c:v>
                </c:pt>
                <c:pt idx="4638">
                  <c:v>3.638000000000001E-2</c:v>
                </c:pt>
                <c:pt idx="4639">
                  <c:v>3.6389999999999999E-2</c:v>
                </c:pt>
                <c:pt idx="4640">
                  <c:v>3.6400000000000016E-2</c:v>
                </c:pt>
                <c:pt idx="4641">
                  <c:v>3.6410000000000012E-2</c:v>
                </c:pt>
                <c:pt idx="4642">
                  <c:v>3.6420000000000001E-2</c:v>
                </c:pt>
                <c:pt idx="4643">
                  <c:v>3.6430000000000108E-2</c:v>
                </c:pt>
                <c:pt idx="4644">
                  <c:v>3.6440000000000056E-2</c:v>
                </c:pt>
                <c:pt idx="4645">
                  <c:v>3.645000000000001E-2</c:v>
                </c:pt>
                <c:pt idx="4646">
                  <c:v>3.6460000000000006E-2</c:v>
                </c:pt>
                <c:pt idx="4647">
                  <c:v>3.6470000000000113E-2</c:v>
                </c:pt>
                <c:pt idx="4648">
                  <c:v>3.6480000000000012E-2</c:v>
                </c:pt>
                <c:pt idx="4649">
                  <c:v>3.6490000000000002E-2</c:v>
                </c:pt>
                <c:pt idx="4650">
                  <c:v>3.6500000000000005E-2</c:v>
                </c:pt>
                <c:pt idx="4651">
                  <c:v>3.6510000000000001E-2</c:v>
                </c:pt>
                <c:pt idx="4652">
                  <c:v>3.6520000000000004E-2</c:v>
                </c:pt>
                <c:pt idx="4653">
                  <c:v>3.6530000000000042E-2</c:v>
                </c:pt>
                <c:pt idx="4654">
                  <c:v>3.654000000000001E-2</c:v>
                </c:pt>
                <c:pt idx="4655">
                  <c:v>3.6549999999999999E-2</c:v>
                </c:pt>
                <c:pt idx="4656">
                  <c:v>3.6560000000000002E-2</c:v>
                </c:pt>
                <c:pt idx="4657">
                  <c:v>3.6569999999999998E-2</c:v>
                </c:pt>
                <c:pt idx="4658">
                  <c:v>3.6580000000000001E-2</c:v>
                </c:pt>
                <c:pt idx="4659">
                  <c:v>3.6590000000000004E-2</c:v>
                </c:pt>
                <c:pt idx="4660">
                  <c:v>3.6600000000000042E-2</c:v>
                </c:pt>
                <c:pt idx="4661">
                  <c:v>3.6610000000000011E-2</c:v>
                </c:pt>
                <c:pt idx="4662">
                  <c:v>3.6620000000000014E-2</c:v>
                </c:pt>
                <c:pt idx="4663">
                  <c:v>3.6630000000000121E-2</c:v>
                </c:pt>
                <c:pt idx="4664">
                  <c:v>3.6640000000000082E-2</c:v>
                </c:pt>
                <c:pt idx="4665">
                  <c:v>3.6650000000000002E-2</c:v>
                </c:pt>
                <c:pt idx="4666">
                  <c:v>3.6660000000000005E-2</c:v>
                </c:pt>
                <c:pt idx="4667">
                  <c:v>3.6670000000000112E-2</c:v>
                </c:pt>
                <c:pt idx="4668">
                  <c:v>3.6680000000000011E-2</c:v>
                </c:pt>
                <c:pt idx="4669">
                  <c:v>3.6690000000000042E-2</c:v>
                </c:pt>
                <c:pt idx="4670">
                  <c:v>3.670000000000001E-2</c:v>
                </c:pt>
                <c:pt idx="4671">
                  <c:v>3.671E-2</c:v>
                </c:pt>
                <c:pt idx="4672">
                  <c:v>3.6720000000000003E-2</c:v>
                </c:pt>
                <c:pt idx="4673">
                  <c:v>3.6729999999999999E-2</c:v>
                </c:pt>
                <c:pt idx="4674">
                  <c:v>3.6740000000000002E-2</c:v>
                </c:pt>
                <c:pt idx="4675">
                  <c:v>3.6750000000000005E-2</c:v>
                </c:pt>
                <c:pt idx="4676">
                  <c:v>3.6760000000000001E-2</c:v>
                </c:pt>
                <c:pt idx="4677">
                  <c:v>3.6769999999999997E-2</c:v>
                </c:pt>
                <c:pt idx="4678">
                  <c:v>3.678E-2</c:v>
                </c:pt>
                <c:pt idx="4679">
                  <c:v>3.679000000000001E-2</c:v>
                </c:pt>
                <c:pt idx="4680">
                  <c:v>3.6799999999999999E-2</c:v>
                </c:pt>
                <c:pt idx="4681">
                  <c:v>3.6810000000000002E-2</c:v>
                </c:pt>
                <c:pt idx="4682">
                  <c:v>3.6820000000000006E-2</c:v>
                </c:pt>
                <c:pt idx="4683">
                  <c:v>3.6830000000000113E-2</c:v>
                </c:pt>
                <c:pt idx="4684">
                  <c:v>3.6840000000000012E-2</c:v>
                </c:pt>
                <c:pt idx="4685">
                  <c:v>3.6850000000000015E-2</c:v>
                </c:pt>
                <c:pt idx="4686">
                  <c:v>3.6860000000000011E-2</c:v>
                </c:pt>
                <c:pt idx="4687">
                  <c:v>3.6870000000000111E-2</c:v>
                </c:pt>
                <c:pt idx="4688">
                  <c:v>3.6880000000000052E-2</c:v>
                </c:pt>
                <c:pt idx="4689">
                  <c:v>3.6890000000000006E-2</c:v>
                </c:pt>
                <c:pt idx="4690">
                  <c:v>3.6900000000000002E-2</c:v>
                </c:pt>
                <c:pt idx="4691">
                  <c:v>3.6910000000000005E-2</c:v>
                </c:pt>
                <c:pt idx="4692">
                  <c:v>3.6920000000000001E-2</c:v>
                </c:pt>
                <c:pt idx="4693">
                  <c:v>3.6929999999999998E-2</c:v>
                </c:pt>
                <c:pt idx="4694">
                  <c:v>3.6940000000000001E-2</c:v>
                </c:pt>
                <c:pt idx="4695">
                  <c:v>3.6950000000000004E-2</c:v>
                </c:pt>
                <c:pt idx="4696">
                  <c:v>3.696E-2</c:v>
                </c:pt>
                <c:pt idx="4697">
                  <c:v>3.6970000000000051E-2</c:v>
                </c:pt>
                <c:pt idx="4698">
                  <c:v>3.6980000000000006E-2</c:v>
                </c:pt>
                <c:pt idx="4699">
                  <c:v>3.6990000000000002E-2</c:v>
                </c:pt>
                <c:pt idx="4700">
                  <c:v>3.6999999999999998E-2</c:v>
                </c:pt>
                <c:pt idx="4701">
                  <c:v>3.7010000000000015E-2</c:v>
                </c:pt>
                <c:pt idx="4702">
                  <c:v>3.7020000000000011E-2</c:v>
                </c:pt>
                <c:pt idx="4703">
                  <c:v>3.7030000000000118E-2</c:v>
                </c:pt>
                <c:pt idx="4704">
                  <c:v>3.7040000000000052E-2</c:v>
                </c:pt>
                <c:pt idx="4705">
                  <c:v>3.7050000000000055E-2</c:v>
                </c:pt>
                <c:pt idx="4706">
                  <c:v>3.706000000000001E-2</c:v>
                </c:pt>
                <c:pt idx="4707">
                  <c:v>3.7070000000000124E-2</c:v>
                </c:pt>
                <c:pt idx="4708">
                  <c:v>3.7080000000000092E-2</c:v>
                </c:pt>
                <c:pt idx="4709">
                  <c:v>3.7090000000000012E-2</c:v>
                </c:pt>
                <c:pt idx="4710">
                  <c:v>3.7100000000000001E-2</c:v>
                </c:pt>
                <c:pt idx="4711">
                  <c:v>3.7110000000000004E-2</c:v>
                </c:pt>
                <c:pt idx="4712">
                  <c:v>3.712E-2</c:v>
                </c:pt>
                <c:pt idx="4713">
                  <c:v>3.7130000000000052E-2</c:v>
                </c:pt>
                <c:pt idx="4714">
                  <c:v>3.7140000000000006E-2</c:v>
                </c:pt>
                <c:pt idx="4715">
                  <c:v>3.7150000000000002E-2</c:v>
                </c:pt>
                <c:pt idx="4716">
                  <c:v>3.7159999999999999E-2</c:v>
                </c:pt>
                <c:pt idx="4717">
                  <c:v>3.7170000000000002E-2</c:v>
                </c:pt>
                <c:pt idx="4718">
                  <c:v>3.7180000000000012E-2</c:v>
                </c:pt>
                <c:pt idx="4719">
                  <c:v>3.7190000000000001E-2</c:v>
                </c:pt>
                <c:pt idx="4720">
                  <c:v>3.7200000000000052E-2</c:v>
                </c:pt>
                <c:pt idx="4721">
                  <c:v>3.7210000000000042E-2</c:v>
                </c:pt>
                <c:pt idx="4722">
                  <c:v>3.722000000000001E-2</c:v>
                </c:pt>
                <c:pt idx="4723">
                  <c:v>3.7230000000000124E-2</c:v>
                </c:pt>
                <c:pt idx="4724">
                  <c:v>3.7240000000000016E-2</c:v>
                </c:pt>
                <c:pt idx="4725">
                  <c:v>3.7250000000000012E-2</c:v>
                </c:pt>
                <c:pt idx="4726">
                  <c:v>3.7260000000000001E-2</c:v>
                </c:pt>
                <c:pt idx="4727">
                  <c:v>3.7270000000000116E-2</c:v>
                </c:pt>
                <c:pt idx="4728">
                  <c:v>3.7280000000000056E-2</c:v>
                </c:pt>
                <c:pt idx="4729">
                  <c:v>3.7290000000000011E-2</c:v>
                </c:pt>
                <c:pt idx="4730">
                  <c:v>3.7300000000000041E-2</c:v>
                </c:pt>
                <c:pt idx="4731">
                  <c:v>3.731000000000001E-2</c:v>
                </c:pt>
                <c:pt idx="4732">
                  <c:v>3.7319999999999999E-2</c:v>
                </c:pt>
                <c:pt idx="4733">
                  <c:v>3.7330000000000002E-2</c:v>
                </c:pt>
                <c:pt idx="4734">
                  <c:v>3.7340000000000005E-2</c:v>
                </c:pt>
                <c:pt idx="4735">
                  <c:v>3.7350000000000001E-2</c:v>
                </c:pt>
                <c:pt idx="4736">
                  <c:v>3.7360000000000004E-2</c:v>
                </c:pt>
                <c:pt idx="4737">
                  <c:v>3.7370000000000042E-2</c:v>
                </c:pt>
                <c:pt idx="4738">
                  <c:v>3.738000000000001E-2</c:v>
                </c:pt>
                <c:pt idx="4739">
                  <c:v>3.739E-2</c:v>
                </c:pt>
                <c:pt idx="4740">
                  <c:v>3.7400000000000121E-2</c:v>
                </c:pt>
                <c:pt idx="4741">
                  <c:v>3.7410000000000082E-2</c:v>
                </c:pt>
                <c:pt idx="4742">
                  <c:v>3.7420000000000002E-2</c:v>
                </c:pt>
                <c:pt idx="4743">
                  <c:v>3.7430000000000116E-2</c:v>
                </c:pt>
                <c:pt idx="4744">
                  <c:v>3.7440000000000112E-2</c:v>
                </c:pt>
                <c:pt idx="4745">
                  <c:v>3.7450000000000011E-2</c:v>
                </c:pt>
                <c:pt idx="4746">
                  <c:v>3.7460000000000014E-2</c:v>
                </c:pt>
                <c:pt idx="4747">
                  <c:v>3.7470000000000121E-2</c:v>
                </c:pt>
                <c:pt idx="4748">
                  <c:v>3.748000000000011E-2</c:v>
                </c:pt>
                <c:pt idx="4749">
                  <c:v>3.7490000000000002E-2</c:v>
                </c:pt>
                <c:pt idx="4750">
                  <c:v>3.7500000000000006E-2</c:v>
                </c:pt>
                <c:pt idx="4751">
                  <c:v>3.7510000000000002E-2</c:v>
                </c:pt>
                <c:pt idx="4752">
                  <c:v>3.7520000000000005E-2</c:v>
                </c:pt>
                <c:pt idx="4753">
                  <c:v>3.7530000000000042E-2</c:v>
                </c:pt>
                <c:pt idx="4754">
                  <c:v>3.7540000000000011E-2</c:v>
                </c:pt>
                <c:pt idx="4755">
                  <c:v>3.755E-2</c:v>
                </c:pt>
                <c:pt idx="4756">
                  <c:v>3.7560000000000003E-2</c:v>
                </c:pt>
                <c:pt idx="4757">
                  <c:v>3.7569999999999999E-2</c:v>
                </c:pt>
                <c:pt idx="4758">
                  <c:v>3.7580000000000002E-2</c:v>
                </c:pt>
                <c:pt idx="4759">
                  <c:v>3.7590000000000005E-2</c:v>
                </c:pt>
                <c:pt idx="4760">
                  <c:v>3.7600000000000112E-2</c:v>
                </c:pt>
                <c:pt idx="4761">
                  <c:v>3.7610000000000011E-2</c:v>
                </c:pt>
                <c:pt idx="4762">
                  <c:v>3.7620000000000015E-2</c:v>
                </c:pt>
                <c:pt idx="4763">
                  <c:v>3.7630000000000108E-2</c:v>
                </c:pt>
                <c:pt idx="4764">
                  <c:v>3.7640000000000111E-2</c:v>
                </c:pt>
                <c:pt idx="4765">
                  <c:v>3.7650000000000051E-2</c:v>
                </c:pt>
                <c:pt idx="4766">
                  <c:v>3.7660000000000006E-2</c:v>
                </c:pt>
                <c:pt idx="4767">
                  <c:v>3.7670000000000134E-2</c:v>
                </c:pt>
                <c:pt idx="4768">
                  <c:v>3.7680000000000012E-2</c:v>
                </c:pt>
                <c:pt idx="4769">
                  <c:v>3.7690000000000091E-2</c:v>
                </c:pt>
                <c:pt idx="4770">
                  <c:v>3.7700000000000011E-2</c:v>
                </c:pt>
                <c:pt idx="4771">
                  <c:v>3.771E-2</c:v>
                </c:pt>
                <c:pt idx="4772">
                  <c:v>3.7720000000000004E-2</c:v>
                </c:pt>
                <c:pt idx="4773">
                  <c:v>3.7730000000000111E-2</c:v>
                </c:pt>
                <c:pt idx="4774">
                  <c:v>3.7740000000000051E-2</c:v>
                </c:pt>
                <c:pt idx="4775">
                  <c:v>3.7750000000000006E-2</c:v>
                </c:pt>
                <c:pt idx="4776">
                  <c:v>3.7760000000000002E-2</c:v>
                </c:pt>
                <c:pt idx="4777">
                  <c:v>3.7769999999999998E-2</c:v>
                </c:pt>
                <c:pt idx="4778">
                  <c:v>3.7780000000000001E-2</c:v>
                </c:pt>
                <c:pt idx="4779">
                  <c:v>3.7790000000000011E-2</c:v>
                </c:pt>
                <c:pt idx="4780">
                  <c:v>3.7800000000000118E-2</c:v>
                </c:pt>
                <c:pt idx="4781">
                  <c:v>3.7810000000000052E-2</c:v>
                </c:pt>
                <c:pt idx="4782">
                  <c:v>3.7820000000000006E-2</c:v>
                </c:pt>
                <c:pt idx="4783">
                  <c:v>3.7830000000000148E-2</c:v>
                </c:pt>
                <c:pt idx="4784">
                  <c:v>3.7840000000000117E-2</c:v>
                </c:pt>
                <c:pt idx="4785">
                  <c:v>3.7850000000000016E-2</c:v>
                </c:pt>
                <c:pt idx="4786">
                  <c:v>3.7860000000000012E-2</c:v>
                </c:pt>
                <c:pt idx="4787">
                  <c:v>3.7870000000000126E-2</c:v>
                </c:pt>
                <c:pt idx="4788">
                  <c:v>3.7880000000000108E-2</c:v>
                </c:pt>
                <c:pt idx="4789">
                  <c:v>3.7890000000000056E-2</c:v>
                </c:pt>
                <c:pt idx="4790">
                  <c:v>3.790000000000001E-2</c:v>
                </c:pt>
                <c:pt idx="4791">
                  <c:v>3.7910000000000006E-2</c:v>
                </c:pt>
                <c:pt idx="4792">
                  <c:v>3.7920000000000002E-2</c:v>
                </c:pt>
                <c:pt idx="4793">
                  <c:v>3.7929999999999998E-2</c:v>
                </c:pt>
                <c:pt idx="4794">
                  <c:v>3.7940000000000002E-2</c:v>
                </c:pt>
                <c:pt idx="4795">
                  <c:v>3.7950000000000005E-2</c:v>
                </c:pt>
                <c:pt idx="4796">
                  <c:v>3.7960000000000001E-2</c:v>
                </c:pt>
                <c:pt idx="4797">
                  <c:v>3.7970000000000052E-2</c:v>
                </c:pt>
                <c:pt idx="4798">
                  <c:v>3.7980000000000042E-2</c:v>
                </c:pt>
                <c:pt idx="4799">
                  <c:v>3.799000000000001E-2</c:v>
                </c:pt>
                <c:pt idx="4800">
                  <c:v>3.7999999999999999E-2</c:v>
                </c:pt>
                <c:pt idx="4801">
                  <c:v>3.8010000000000002E-2</c:v>
                </c:pt>
                <c:pt idx="4802">
                  <c:v>3.8019999999999998E-2</c:v>
                </c:pt>
                <c:pt idx="4803">
                  <c:v>3.8030000000000001E-2</c:v>
                </c:pt>
                <c:pt idx="4804">
                  <c:v>3.8040000000000004E-2</c:v>
                </c:pt>
                <c:pt idx="4805">
                  <c:v>3.805E-2</c:v>
                </c:pt>
                <c:pt idx="4806">
                  <c:v>3.8060000000000004E-2</c:v>
                </c:pt>
                <c:pt idx="4807">
                  <c:v>3.8070000000000014E-2</c:v>
                </c:pt>
                <c:pt idx="4808">
                  <c:v>3.808000000000001E-2</c:v>
                </c:pt>
                <c:pt idx="4809">
                  <c:v>3.8089999999999999E-2</c:v>
                </c:pt>
                <c:pt idx="4810">
                  <c:v>3.8100000000000002E-2</c:v>
                </c:pt>
                <c:pt idx="4811">
                  <c:v>3.8109999999999998E-2</c:v>
                </c:pt>
                <c:pt idx="4812">
                  <c:v>3.8120000000000001E-2</c:v>
                </c:pt>
                <c:pt idx="4813">
                  <c:v>3.8129999999999997E-2</c:v>
                </c:pt>
                <c:pt idx="4814">
                  <c:v>3.814E-2</c:v>
                </c:pt>
                <c:pt idx="4815">
                  <c:v>3.8150000000000003E-2</c:v>
                </c:pt>
                <c:pt idx="4816">
                  <c:v>3.8159999999999999E-2</c:v>
                </c:pt>
                <c:pt idx="4817">
                  <c:v>3.8170000000000003E-2</c:v>
                </c:pt>
                <c:pt idx="4818">
                  <c:v>3.8179999999999999E-2</c:v>
                </c:pt>
                <c:pt idx="4819">
                  <c:v>3.8190000000000002E-2</c:v>
                </c:pt>
                <c:pt idx="4820">
                  <c:v>3.8199999999999998E-2</c:v>
                </c:pt>
                <c:pt idx="4821">
                  <c:v>3.8210000000000001E-2</c:v>
                </c:pt>
                <c:pt idx="4822">
                  <c:v>3.8219999999999997E-2</c:v>
                </c:pt>
                <c:pt idx="4823">
                  <c:v>3.8230000000000014E-2</c:v>
                </c:pt>
                <c:pt idx="4824">
                  <c:v>3.824000000000001E-2</c:v>
                </c:pt>
                <c:pt idx="4825">
                  <c:v>3.8249999999999999E-2</c:v>
                </c:pt>
                <c:pt idx="4826">
                  <c:v>3.8260000000000002E-2</c:v>
                </c:pt>
                <c:pt idx="4827">
                  <c:v>3.8269999999999998E-2</c:v>
                </c:pt>
                <c:pt idx="4828">
                  <c:v>3.8280000000000002E-2</c:v>
                </c:pt>
                <c:pt idx="4829">
                  <c:v>3.8290000000000005E-2</c:v>
                </c:pt>
                <c:pt idx="4830">
                  <c:v>3.8300000000000001E-2</c:v>
                </c:pt>
                <c:pt idx="4831">
                  <c:v>3.8309999999999997E-2</c:v>
                </c:pt>
                <c:pt idx="4832">
                  <c:v>3.832E-2</c:v>
                </c:pt>
                <c:pt idx="4833">
                  <c:v>3.8330000000000003E-2</c:v>
                </c:pt>
                <c:pt idx="4834">
                  <c:v>3.8339999999999999E-2</c:v>
                </c:pt>
                <c:pt idx="4835">
                  <c:v>3.8350000000000002E-2</c:v>
                </c:pt>
                <c:pt idx="4836">
                  <c:v>3.8359999999999998E-2</c:v>
                </c:pt>
                <c:pt idx="4837">
                  <c:v>3.8370000000000001E-2</c:v>
                </c:pt>
                <c:pt idx="4838">
                  <c:v>3.8379999999999997E-2</c:v>
                </c:pt>
                <c:pt idx="4839">
                  <c:v>3.8390000000000001E-2</c:v>
                </c:pt>
                <c:pt idx="4840">
                  <c:v>3.8399999999999997E-2</c:v>
                </c:pt>
                <c:pt idx="4841">
                  <c:v>3.841E-2</c:v>
                </c:pt>
                <c:pt idx="4842">
                  <c:v>3.8420000000000003E-2</c:v>
                </c:pt>
                <c:pt idx="4843">
                  <c:v>3.8429999999999999E-2</c:v>
                </c:pt>
                <c:pt idx="4844">
                  <c:v>3.8440000000000002E-2</c:v>
                </c:pt>
                <c:pt idx="4845">
                  <c:v>3.8450000000000005E-2</c:v>
                </c:pt>
                <c:pt idx="4846">
                  <c:v>3.8460000000000001E-2</c:v>
                </c:pt>
                <c:pt idx="4847">
                  <c:v>3.8469999999999997E-2</c:v>
                </c:pt>
                <c:pt idx="4848">
                  <c:v>3.848E-2</c:v>
                </c:pt>
                <c:pt idx="4849">
                  <c:v>3.8490000000000003E-2</c:v>
                </c:pt>
                <c:pt idx="4850">
                  <c:v>3.85E-2</c:v>
                </c:pt>
                <c:pt idx="4851">
                  <c:v>3.8510000000000003E-2</c:v>
                </c:pt>
                <c:pt idx="4852">
                  <c:v>3.8519999999999999E-2</c:v>
                </c:pt>
                <c:pt idx="4853">
                  <c:v>3.8530000000000002E-2</c:v>
                </c:pt>
                <c:pt idx="4854">
                  <c:v>3.8539999999999998E-2</c:v>
                </c:pt>
                <c:pt idx="4855">
                  <c:v>3.8550000000000001E-2</c:v>
                </c:pt>
                <c:pt idx="4856">
                  <c:v>3.8559999999999997E-2</c:v>
                </c:pt>
                <c:pt idx="4857">
                  <c:v>3.857E-2</c:v>
                </c:pt>
                <c:pt idx="4858">
                  <c:v>3.8580000000000003E-2</c:v>
                </c:pt>
                <c:pt idx="4859">
                  <c:v>3.8589999999999999E-2</c:v>
                </c:pt>
                <c:pt idx="4860">
                  <c:v>3.8600000000000002E-2</c:v>
                </c:pt>
                <c:pt idx="4861">
                  <c:v>3.8609999999999998E-2</c:v>
                </c:pt>
                <c:pt idx="4862">
                  <c:v>3.8620000000000002E-2</c:v>
                </c:pt>
                <c:pt idx="4863">
                  <c:v>3.8629999999999998E-2</c:v>
                </c:pt>
                <c:pt idx="4864">
                  <c:v>3.8640000000000001E-2</c:v>
                </c:pt>
                <c:pt idx="4865">
                  <c:v>3.8650000000000004E-2</c:v>
                </c:pt>
                <c:pt idx="4866">
                  <c:v>3.866E-2</c:v>
                </c:pt>
                <c:pt idx="4867">
                  <c:v>3.867000000000001E-2</c:v>
                </c:pt>
                <c:pt idx="4868">
                  <c:v>3.8680000000000006E-2</c:v>
                </c:pt>
                <c:pt idx="4869">
                  <c:v>3.8690000000000002E-2</c:v>
                </c:pt>
                <c:pt idx="4870">
                  <c:v>3.8699999999999998E-2</c:v>
                </c:pt>
                <c:pt idx="4871">
                  <c:v>3.8710000000000001E-2</c:v>
                </c:pt>
                <c:pt idx="4872">
                  <c:v>3.8719999999999997E-2</c:v>
                </c:pt>
                <c:pt idx="4873">
                  <c:v>3.8730000000000001E-2</c:v>
                </c:pt>
                <c:pt idx="4874">
                  <c:v>3.8740000000000004E-2</c:v>
                </c:pt>
                <c:pt idx="4875">
                  <c:v>3.875E-2</c:v>
                </c:pt>
                <c:pt idx="4876">
                  <c:v>3.8760000000000003E-2</c:v>
                </c:pt>
                <c:pt idx="4877">
                  <c:v>3.8769999999999999E-2</c:v>
                </c:pt>
                <c:pt idx="4878">
                  <c:v>3.8780000000000002E-2</c:v>
                </c:pt>
                <c:pt idx="4879">
                  <c:v>3.8789999999999998E-2</c:v>
                </c:pt>
                <c:pt idx="4880">
                  <c:v>3.8800000000000001E-2</c:v>
                </c:pt>
                <c:pt idx="4881">
                  <c:v>3.8810000000000004E-2</c:v>
                </c:pt>
                <c:pt idx="4882">
                  <c:v>3.882E-2</c:v>
                </c:pt>
                <c:pt idx="4883">
                  <c:v>3.883000000000001E-2</c:v>
                </c:pt>
                <c:pt idx="4884">
                  <c:v>3.8840000000000006E-2</c:v>
                </c:pt>
                <c:pt idx="4885">
                  <c:v>3.885000000000001E-2</c:v>
                </c:pt>
                <c:pt idx="4886">
                  <c:v>3.8859999999999999E-2</c:v>
                </c:pt>
                <c:pt idx="4887">
                  <c:v>3.8870000000000002E-2</c:v>
                </c:pt>
                <c:pt idx="4888">
                  <c:v>3.8880000000000005E-2</c:v>
                </c:pt>
                <c:pt idx="4889">
                  <c:v>3.8890000000000001E-2</c:v>
                </c:pt>
                <c:pt idx="4890">
                  <c:v>3.8900000000000004E-2</c:v>
                </c:pt>
                <c:pt idx="4891">
                  <c:v>3.891E-2</c:v>
                </c:pt>
                <c:pt idx="4892">
                  <c:v>3.8920000000000003E-2</c:v>
                </c:pt>
                <c:pt idx="4893">
                  <c:v>3.8929999999999999E-2</c:v>
                </c:pt>
                <c:pt idx="4894">
                  <c:v>3.8940000000000002E-2</c:v>
                </c:pt>
                <c:pt idx="4895">
                  <c:v>3.8949999999999999E-2</c:v>
                </c:pt>
                <c:pt idx="4896">
                  <c:v>3.8960000000000002E-2</c:v>
                </c:pt>
                <c:pt idx="4897">
                  <c:v>3.8969999999999998E-2</c:v>
                </c:pt>
                <c:pt idx="4898">
                  <c:v>3.8980000000000001E-2</c:v>
                </c:pt>
                <c:pt idx="4899">
                  <c:v>3.8989999999999997E-2</c:v>
                </c:pt>
                <c:pt idx="4900">
                  <c:v>3.9000000000000014E-2</c:v>
                </c:pt>
                <c:pt idx="4901">
                  <c:v>3.901000000000001E-2</c:v>
                </c:pt>
                <c:pt idx="4902">
                  <c:v>3.9019999999999999E-2</c:v>
                </c:pt>
                <c:pt idx="4903">
                  <c:v>3.9030000000000002E-2</c:v>
                </c:pt>
                <c:pt idx="4904">
                  <c:v>3.9040000000000005E-2</c:v>
                </c:pt>
                <c:pt idx="4905">
                  <c:v>3.9050000000000001E-2</c:v>
                </c:pt>
                <c:pt idx="4906">
                  <c:v>3.9060000000000004E-2</c:v>
                </c:pt>
                <c:pt idx="4907">
                  <c:v>3.9070000000000042E-2</c:v>
                </c:pt>
                <c:pt idx="4908">
                  <c:v>3.9080000000000011E-2</c:v>
                </c:pt>
                <c:pt idx="4909">
                  <c:v>3.909E-2</c:v>
                </c:pt>
                <c:pt idx="4910">
                  <c:v>3.9100000000000003E-2</c:v>
                </c:pt>
                <c:pt idx="4911">
                  <c:v>3.9109999999999999E-2</c:v>
                </c:pt>
                <c:pt idx="4912">
                  <c:v>3.9120000000000002E-2</c:v>
                </c:pt>
                <c:pt idx="4913">
                  <c:v>3.9129999999999998E-2</c:v>
                </c:pt>
                <c:pt idx="4914">
                  <c:v>3.9140000000000001E-2</c:v>
                </c:pt>
                <c:pt idx="4915">
                  <c:v>3.9149999999999997E-2</c:v>
                </c:pt>
                <c:pt idx="4916">
                  <c:v>3.916E-2</c:v>
                </c:pt>
                <c:pt idx="4917">
                  <c:v>3.917000000000001E-2</c:v>
                </c:pt>
                <c:pt idx="4918">
                  <c:v>3.918E-2</c:v>
                </c:pt>
                <c:pt idx="4919">
                  <c:v>3.9190000000000003E-2</c:v>
                </c:pt>
                <c:pt idx="4920">
                  <c:v>3.9199999999999999E-2</c:v>
                </c:pt>
                <c:pt idx="4921">
                  <c:v>3.9210000000000002E-2</c:v>
                </c:pt>
                <c:pt idx="4922">
                  <c:v>3.9220000000000005E-2</c:v>
                </c:pt>
                <c:pt idx="4923">
                  <c:v>3.9230000000000015E-2</c:v>
                </c:pt>
                <c:pt idx="4924">
                  <c:v>3.9240000000000011E-2</c:v>
                </c:pt>
                <c:pt idx="4925">
                  <c:v>3.925E-2</c:v>
                </c:pt>
                <c:pt idx="4926">
                  <c:v>3.9260000000000003E-2</c:v>
                </c:pt>
                <c:pt idx="4927">
                  <c:v>3.9269999999999999E-2</c:v>
                </c:pt>
                <c:pt idx="4928">
                  <c:v>3.9280000000000002E-2</c:v>
                </c:pt>
                <c:pt idx="4929">
                  <c:v>3.9290000000000005E-2</c:v>
                </c:pt>
                <c:pt idx="4930">
                  <c:v>3.9300000000000002E-2</c:v>
                </c:pt>
                <c:pt idx="4931">
                  <c:v>3.9309999999999998E-2</c:v>
                </c:pt>
                <c:pt idx="4932">
                  <c:v>3.9320000000000001E-2</c:v>
                </c:pt>
                <c:pt idx="4933">
                  <c:v>3.9329999999999997E-2</c:v>
                </c:pt>
                <c:pt idx="4934">
                  <c:v>3.934E-2</c:v>
                </c:pt>
                <c:pt idx="4935">
                  <c:v>3.9350000000000003E-2</c:v>
                </c:pt>
                <c:pt idx="4936">
                  <c:v>3.9359999999999999E-2</c:v>
                </c:pt>
                <c:pt idx="4937">
                  <c:v>3.9370000000000002E-2</c:v>
                </c:pt>
                <c:pt idx="4938">
                  <c:v>3.9379999999999998E-2</c:v>
                </c:pt>
                <c:pt idx="4939">
                  <c:v>3.9390000000000001E-2</c:v>
                </c:pt>
                <c:pt idx="4940">
                  <c:v>3.9399999999999998E-2</c:v>
                </c:pt>
                <c:pt idx="4941">
                  <c:v>3.9410000000000001E-2</c:v>
                </c:pt>
                <c:pt idx="4942">
                  <c:v>3.9420000000000004E-2</c:v>
                </c:pt>
                <c:pt idx="4943">
                  <c:v>3.9430000000000055E-2</c:v>
                </c:pt>
                <c:pt idx="4944">
                  <c:v>3.944000000000001E-2</c:v>
                </c:pt>
                <c:pt idx="4945">
                  <c:v>3.9450000000000006E-2</c:v>
                </c:pt>
                <c:pt idx="4946">
                  <c:v>3.9460000000000002E-2</c:v>
                </c:pt>
                <c:pt idx="4947">
                  <c:v>3.9469999999999998E-2</c:v>
                </c:pt>
                <c:pt idx="4948">
                  <c:v>3.9480000000000001E-2</c:v>
                </c:pt>
                <c:pt idx="4949">
                  <c:v>3.9490000000000004E-2</c:v>
                </c:pt>
                <c:pt idx="4950">
                  <c:v>3.95E-2</c:v>
                </c:pt>
                <c:pt idx="4951">
                  <c:v>3.9510000000000003E-2</c:v>
                </c:pt>
                <c:pt idx="4952">
                  <c:v>3.952E-2</c:v>
                </c:pt>
                <c:pt idx="4953">
                  <c:v>3.953000000000001E-2</c:v>
                </c:pt>
                <c:pt idx="4954">
                  <c:v>3.9539999999999999E-2</c:v>
                </c:pt>
                <c:pt idx="4955">
                  <c:v>3.9550000000000002E-2</c:v>
                </c:pt>
                <c:pt idx="4956">
                  <c:v>3.9559999999999998E-2</c:v>
                </c:pt>
                <c:pt idx="4957">
                  <c:v>3.9570000000000001E-2</c:v>
                </c:pt>
                <c:pt idx="4958">
                  <c:v>3.9580000000000004E-2</c:v>
                </c:pt>
                <c:pt idx="4959">
                  <c:v>3.959E-2</c:v>
                </c:pt>
                <c:pt idx="4960">
                  <c:v>3.960000000000001E-2</c:v>
                </c:pt>
                <c:pt idx="4961">
                  <c:v>3.9610000000000006E-2</c:v>
                </c:pt>
                <c:pt idx="4962">
                  <c:v>3.9620000000000002E-2</c:v>
                </c:pt>
                <c:pt idx="4963">
                  <c:v>3.9629999999999999E-2</c:v>
                </c:pt>
                <c:pt idx="4964">
                  <c:v>3.9640000000000002E-2</c:v>
                </c:pt>
                <c:pt idx="4965">
                  <c:v>3.9650000000000005E-2</c:v>
                </c:pt>
                <c:pt idx="4966">
                  <c:v>3.9660000000000001E-2</c:v>
                </c:pt>
                <c:pt idx="4967">
                  <c:v>3.9670000000000011E-2</c:v>
                </c:pt>
                <c:pt idx="4968">
                  <c:v>3.9680000000000042E-2</c:v>
                </c:pt>
                <c:pt idx="4969">
                  <c:v>3.969000000000001E-2</c:v>
                </c:pt>
                <c:pt idx="4970">
                  <c:v>3.9699999999999999E-2</c:v>
                </c:pt>
                <c:pt idx="4971">
                  <c:v>3.9710000000000002E-2</c:v>
                </c:pt>
                <c:pt idx="4972">
                  <c:v>3.9719999999999998E-2</c:v>
                </c:pt>
                <c:pt idx="4973">
                  <c:v>3.9730000000000001E-2</c:v>
                </c:pt>
                <c:pt idx="4974">
                  <c:v>3.9740000000000004E-2</c:v>
                </c:pt>
                <c:pt idx="4975">
                  <c:v>3.9750000000000001E-2</c:v>
                </c:pt>
                <c:pt idx="4976">
                  <c:v>3.9759999999999997E-2</c:v>
                </c:pt>
                <c:pt idx="4977">
                  <c:v>3.977E-2</c:v>
                </c:pt>
                <c:pt idx="4978">
                  <c:v>3.978000000000001E-2</c:v>
                </c:pt>
                <c:pt idx="4979">
                  <c:v>3.9789999999999999E-2</c:v>
                </c:pt>
                <c:pt idx="4980">
                  <c:v>3.9800000000000002E-2</c:v>
                </c:pt>
                <c:pt idx="4981">
                  <c:v>3.9810000000000005E-2</c:v>
                </c:pt>
                <c:pt idx="4982">
                  <c:v>3.9820000000000001E-2</c:v>
                </c:pt>
                <c:pt idx="4983">
                  <c:v>3.9830000000000011E-2</c:v>
                </c:pt>
                <c:pt idx="4984">
                  <c:v>3.9840000000000014E-2</c:v>
                </c:pt>
                <c:pt idx="4985">
                  <c:v>3.985000000000001E-2</c:v>
                </c:pt>
                <c:pt idx="4986">
                  <c:v>3.986E-2</c:v>
                </c:pt>
                <c:pt idx="4987">
                  <c:v>3.9870000000000051E-2</c:v>
                </c:pt>
                <c:pt idx="4988">
                  <c:v>3.9880000000000006E-2</c:v>
                </c:pt>
                <c:pt idx="4989">
                  <c:v>3.9890000000000002E-2</c:v>
                </c:pt>
                <c:pt idx="4990">
                  <c:v>3.9900000000000005E-2</c:v>
                </c:pt>
                <c:pt idx="4991">
                  <c:v>3.9910000000000001E-2</c:v>
                </c:pt>
                <c:pt idx="4992">
                  <c:v>3.9919999999999997E-2</c:v>
                </c:pt>
                <c:pt idx="4993">
                  <c:v>3.993E-2</c:v>
                </c:pt>
                <c:pt idx="4994">
                  <c:v>3.9940000000000003E-2</c:v>
                </c:pt>
                <c:pt idx="4995">
                  <c:v>3.9949999999999999E-2</c:v>
                </c:pt>
                <c:pt idx="4996">
                  <c:v>3.9960000000000002E-2</c:v>
                </c:pt>
                <c:pt idx="4997">
                  <c:v>3.9969999999999999E-2</c:v>
                </c:pt>
                <c:pt idx="4998">
                  <c:v>3.9980000000000002E-2</c:v>
                </c:pt>
                <c:pt idx="4999">
                  <c:v>3.9989999999999998E-2</c:v>
                </c:pt>
                <c:pt idx="5000">
                  <c:v>4.0000000000000022E-2</c:v>
                </c:pt>
                <c:pt idx="5001">
                  <c:v>4.0009999999999997E-2</c:v>
                </c:pt>
                <c:pt idx="5002">
                  <c:v>4.002E-2</c:v>
                </c:pt>
                <c:pt idx="5003">
                  <c:v>4.0030000000000003E-2</c:v>
                </c:pt>
                <c:pt idx="5004">
                  <c:v>4.0039999999999999E-2</c:v>
                </c:pt>
                <c:pt idx="5005">
                  <c:v>4.0050000000000002E-2</c:v>
                </c:pt>
                <c:pt idx="5006">
                  <c:v>4.0059999999999998E-2</c:v>
                </c:pt>
                <c:pt idx="5007">
                  <c:v>4.0070000000000001E-2</c:v>
                </c:pt>
                <c:pt idx="5008">
                  <c:v>4.0079999999999998E-2</c:v>
                </c:pt>
                <c:pt idx="5009">
                  <c:v>4.0090000000000112E-2</c:v>
                </c:pt>
                <c:pt idx="5010">
                  <c:v>4.0100000000000004E-2</c:v>
                </c:pt>
                <c:pt idx="5011">
                  <c:v>4.0110000000000014E-2</c:v>
                </c:pt>
                <c:pt idx="5012">
                  <c:v>4.0120000000000003E-2</c:v>
                </c:pt>
                <c:pt idx="5013">
                  <c:v>4.0129999999999985E-2</c:v>
                </c:pt>
                <c:pt idx="5014">
                  <c:v>4.0139999999999995E-2</c:v>
                </c:pt>
                <c:pt idx="5015">
                  <c:v>4.0149999999999977E-2</c:v>
                </c:pt>
                <c:pt idx="5016">
                  <c:v>4.0160000000000001E-2</c:v>
                </c:pt>
                <c:pt idx="5017">
                  <c:v>4.0169999999999997E-2</c:v>
                </c:pt>
                <c:pt idx="5018">
                  <c:v>4.018E-2</c:v>
                </c:pt>
                <c:pt idx="5019">
                  <c:v>4.0189999999999997E-2</c:v>
                </c:pt>
                <c:pt idx="5020">
                  <c:v>4.02E-2</c:v>
                </c:pt>
                <c:pt idx="5021">
                  <c:v>4.0210000000000003E-2</c:v>
                </c:pt>
                <c:pt idx="5022">
                  <c:v>4.0219999999999999E-2</c:v>
                </c:pt>
                <c:pt idx="5023">
                  <c:v>4.0230000000000002E-2</c:v>
                </c:pt>
                <c:pt idx="5024">
                  <c:v>4.0239999999999998E-2</c:v>
                </c:pt>
                <c:pt idx="5025">
                  <c:v>4.0250000000000001E-2</c:v>
                </c:pt>
                <c:pt idx="5026">
                  <c:v>4.0259999999999976E-2</c:v>
                </c:pt>
                <c:pt idx="5027">
                  <c:v>4.027E-2</c:v>
                </c:pt>
                <c:pt idx="5028">
                  <c:v>4.0280000000000003E-2</c:v>
                </c:pt>
                <c:pt idx="5029">
                  <c:v>4.0289999999999986E-2</c:v>
                </c:pt>
                <c:pt idx="5030">
                  <c:v>4.0300000000000023E-2</c:v>
                </c:pt>
                <c:pt idx="5031">
                  <c:v>4.0309999999999999E-2</c:v>
                </c:pt>
                <c:pt idx="5032">
                  <c:v>4.0320000000000002E-2</c:v>
                </c:pt>
                <c:pt idx="5033">
                  <c:v>4.0329999999999998E-2</c:v>
                </c:pt>
                <c:pt idx="5034">
                  <c:v>4.0340000000000001E-2</c:v>
                </c:pt>
                <c:pt idx="5035">
                  <c:v>4.0349999999999997E-2</c:v>
                </c:pt>
                <c:pt idx="5036">
                  <c:v>4.0360000000000104E-2</c:v>
                </c:pt>
                <c:pt idx="5037">
                  <c:v>4.0370000000000003E-2</c:v>
                </c:pt>
                <c:pt idx="5038">
                  <c:v>4.0379999999999999E-2</c:v>
                </c:pt>
                <c:pt idx="5039">
                  <c:v>4.0390000000000134E-2</c:v>
                </c:pt>
                <c:pt idx="5040">
                  <c:v>4.0400000000000012E-2</c:v>
                </c:pt>
                <c:pt idx="5041">
                  <c:v>4.0410000000000112E-2</c:v>
                </c:pt>
                <c:pt idx="5042">
                  <c:v>4.0420000000000011E-2</c:v>
                </c:pt>
                <c:pt idx="5043">
                  <c:v>4.0430000000000021E-2</c:v>
                </c:pt>
                <c:pt idx="5044">
                  <c:v>4.0440000000000004E-2</c:v>
                </c:pt>
                <c:pt idx="5045">
                  <c:v>4.0450000000000014E-2</c:v>
                </c:pt>
                <c:pt idx="5046">
                  <c:v>4.0460000000000024E-2</c:v>
                </c:pt>
                <c:pt idx="5047">
                  <c:v>4.0469999999999999E-2</c:v>
                </c:pt>
                <c:pt idx="5048">
                  <c:v>4.0480000000000002E-2</c:v>
                </c:pt>
                <c:pt idx="5049">
                  <c:v>4.0489999999999998E-2</c:v>
                </c:pt>
                <c:pt idx="5050">
                  <c:v>4.0500000000000001E-2</c:v>
                </c:pt>
                <c:pt idx="5051">
                  <c:v>4.0509999999999997E-2</c:v>
                </c:pt>
                <c:pt idx="5052">
                  <c:v>4.052E-2</c:v>
                </c:pt>
                <c:pt idx="5053">
                  <c:v>4.0529999999999997E-2</c:v>
                </c:pt>
                <c:pt idx="5054">
                  <c:v>4.054E-2</c:v>
                </c:pt>
                <c:pt idx="5055">
                  <c:v>4.0550000000000003E-2</c:v>
                </c:pt>
                <c:pt idx="5056">
                  <c:v>4.0559999999999999E-2</c:v>
                </c:pt>
                <c:pt idx="5057">
                  <c:v>4.0570000000000002E-2</c:v>
                </c:pt>
                <c:pt idx="5058">
                  <c:v>4.0579999999999977E-2</c:v>
                </c:pt>
                <c:pt idx="5059">
                  <c:v>4.0590000000000022E-2</c:v>
                </c:pt>
                <c:pt idx="5060">
                  <c:v>4.0599999999999997E-2</c:v>
                </c:pt>
                <c:pt idx="5061">
                  <c:v>4.0610000000000014E-2</c:v>
                </c:pt>
                <c:pt idx="5062">
                  <c:v>4.0619999999999996E-2</c:v>
                </c:pt>
                <c:pt idx="5063">
                  <c:v>4.0629999999999986E-2</c:v>
                </c:pt>
                <c:pt idx="5064">
                  <c:v>4.0639999999999996E-2</c:v>
                </c:pt>
                <c:pt idx="5065">
                  <c:v>4.0649999999999985E-2</c:v>
                </c:pt>
                <c:pt idx="5066">
                  <c:v>4.0660000000000002E-2</c:v>
                </c:pt>
                <c:pt idx="5067">
                  <c:v>4.0669999999999998E-2</c:v>
                </c:pt>
                <c:pt idx="5068">
                  <c:v>4.0680000000000001E-2</c:v>
                </c:pt>
                <c:pt idx="5069">
                  <c:v>4.0689999999999997E-2</c:v>
                </c:pt>
                <c:pt idx="5070">
                  <c:v>4.0700000000000014E-2</c:v>
                </c:pt>
                <c:pt idx="5071">
                  <c:v>4.0710000000000114E-2</c:v>
                </c:pt>
                <c:pt idx="5072">
                  <c:v>4.0720000000000013E-2</c:v>
                </c:pt>
                <c:pt idx="5073">
                  <c:v>4.0730000000000023E-2</c:v>
                </c:pt>
                <c:pt idx="5074">
                  <c:v>4.0740000000000012E-2</c:v>
                </c:pt>
                <c:pt idx="5075">
                  <c:v>4.0750000000000022E-2</c:v>
                </c:pt>
                <c:pt idx="5076">
                  <c:v>4.0759999999999998E-2</c:v>
                </c:pt>
                <c:pt idx="5077">
                  <c:v>4.0770000000000001E-2</c:v>
                </c:pt>
                <c:pt idx="5078">
                  <c:v>4.0779999999999997E-2</c:v>
                </c:pt>
                <c:pt idx="5079">
                  <c:v>4.0790000000000132E-2</c:v>
                </c:pt>
                <c:pt idx="5080">
                  <c:v>4.0800000000000003E-2</c:v>
                </c:pt>
                <c:pt idx="5081">
                  <c:v>4.0809999999999999E-2</c:v>
                </c:pt>
                <c:pt idx="5082">
                  <c:v>4.0820000000000002E-2</c:v>
                </c:pt>
                <c:pt idx="5083">
                  <c:v>4.0829999999999998E-2</c:v>
                </c:pt>
                <c:pt idx="5084">
                  <c:v>4.0840000000000001E-2</c:v>
                </c:pt>
                <c:pt idx="5085">
                  <c:v>4.0849999999999997E-2</c:v>
                </c:pt>
                <c:pt idx="5086">
                  <c:v>4.0860000000000014E-2</c:v>
                </c:pt>
                <c:pt idx="5087">
                  <c:v>4.0870000000000004E-2</c:v>
                </c:pt>
                <c:pt idx="5088">
                  <c:v>4.0880000000000014E-2</c:v>
                </c:pt>
                <c:pt idx="5089">
                  <c:v>4.0890000000000024E-2</c:v>
                </c:pt>
                <c:pt idx="5090">
                  <c:v>4.0900000000000013E-2</c:v>
                </c:pt>
                <c:pt idx="5091">
                  <c:v>4.0910000000000023E-2</c:v>
                </c:pt>
                <c:pt idx="5092">
                  <c:v>4.0919999999999998E-2</c:v>
                </c:pt>
                <c:pt idx="5093">
                  <c:v>4.0930000000000001E-2</c:v>
                </c:pt>
                <c:pt idx="5094">
                  <c:v>4.0939999999999997E-2</c:v>
                </c:pt>
                <c:pt idx="5095">
                  <c:v>4.095E-2</c:v>
                </c:pt>
                <c:pt idx="5096">
                  <c:v>4.0960000000000003E-2</c:v>
                </c:pt>
                <c:pt idx="5097">
                  <c:v>4.0969999999999999E-2</c:v>
                </c:pt>
                <c:pt idx="5098">
                  <c:v>4.0980000000000003E-2</c:v>
                </c:pt>
                <c:pt idx="5099">
                  <c:v>4.0989999999999999E-2</c:v>
                </c:pt>
                <c:pt idx="5100">
                  <c:v>4.1000000000000002E-2</c:v>
                </c:pt>
                <c:pt idx="5101">
                  <c:v>4.1009999999999998E-2</c:v>
                </c:pt>
                <c:pt idx="5102">
                  <c:v>4.1020000000000001E-2</c:v>
                </c:pt>
                <c:pt idx="5103">
                  <c:v>4.1029999999999976E-2</c:v>
                </c:pt>
                <c:pt idx="5104">
                  <c:v>4.1039999999999986E-2</c:v>
                </c:pt>
                <c:pt idx="5105">
                  <c:v>4.1050000000000003E-2</c:v>
                </c:pt>
                <c:pt idx="5106">
                  <c:v>4.1059999999999985E-2</c:v>
                </c:pt>
                <c:pt idx="5107">
                  <c:v>4.1069999999999995E-2</c:v>
                </c:pt>
                <c:pt idx="5108">
                  <c:v>4.1079999999999985E-2</c:v>
                </c:pt>
                <c:pt idx="5109">
                  <c:v>4.1090000000000002E-2</c:v>
                </c:pt>
                <c:pt idx="5110">
                  <c:v>4.1099999999999998E-2</c:v>
                </c:pt>
                <c:pt idx="5111">
                  <c:v>4.1110000000000001E-2</c:v>
                </c:pt>
                <c:pt idx="5112">
                  <c:v>4.1119999999999997E-2</c:v>
                </c:pt>
                <c:pt idx="5113">
                  <c:v>4.113E-2</c:v>
                </c:pt>
                <c:pt idx="5114">
                  <c:v>4.1139999999999996E-2</c:v>
                </c:pt>
                <c:pt idx="5115">
                  <c:v>4.1149999999999867E-2</c:v>
                </c:pt>
                <c:pt idx="5116">
                  <c:v>4.1160000000000002E-2</c:v>
                </c:pt>
                <c:pt idx="5117">
                  <c:v>4.1169999999999998E-2</c:v>
                </c:pt>
                <c:pt idx="5118">
                  <c:v>4.1180000000000001E-2</c:v>
                </c:pt>
                <c:pt idx="5119">
                  <c:v>4.1189999999999977E-2</c:v>
                </c:pt>
                <c:pt idx="5120">
                  <c:v>4.1199999999999987E-2</c:v>
                </c:pt>
                <c:pt idx="5121">
                  <c:v>4.1209999999999976E-2</c:v>
                </c:pt>
                <c:pt idx="5122">
                  <c:v>4.1219999999999986E-2</c:v>
                </c:pt>
                <c:pt idx="5123">
                  <c:v>4.1229999999999947E-2</c:v>
                </c:pt>
                <c:pt idx="5124">
                  <c:v>4.1239999999999985E-2</c:v>
                </c:pt>
                <c:pt idx="5125">
                  <c:v>4.1249999999999856E-2</c:v>
                </c:pt>
                <c:pt idx="5126">
                  <c:v>4.1259999999999956E-2</c:v>
                </c:pt>
                <c:pt idx="5127">
                  <c:v>4.1269999999999987E-2</c:v>
                </c:pt>
                <c:pt idx="5128">
                  <c:v>4.1279999999999956E-2</c:v>
                </c:pt>
                <c:pt idx="5129">
                  <c:v>4.129E-2</c:v>
                </c:pt>
                <c:pt idx="5130">
                  <c:v>4.1300000000000003E-2</c:v>
                </c:pt>
                <c:pt idx="5131">
                  <c:v>4.1309999999999999E-2</c:v>
                </c:pt>
                <c:pt idx="5132">
                  <c:v>4.1320000000000003E-2</c:v>
                </c:pt>
                <c:pt idx="5133">
                  <c:v>4.1329999999999999E-2</c:v>
                </c:pt>
                <c:pt idx="5134">
                  <c:v>4.1340000000000002E-2</c:v>
                </c:pt>
                <c:pt idx="5135">
                  <c:v>4.1349999999999977E-2</c:v>
                </c:pt>
                <c:pt idx="5136">
                  <c:v>4.1360000000000022E-2</c:v>
                </c:pt>
                <c:pt idx="5137">
                  <c:v>4.1369999999999997E-2</c:v>
                </c:pt>
                <c:pt idx="5138">
                  <c:v>4.1380000000000014E-2</c:v>
                </c:pt>
                <c:pt idx="5139">
                  <c:v>4.1390000000000024E-2</c:v>
                </c:pt>
                <c:pt idx="5140">
                  <c:v>4.1399999999999999E-2</c:v>
                </c:pt>
                <c:pt idx="5141">
                  <c:v>4.1410000000000002E-2</c:v>
                </c:pt>
                <c:pt idx="5142">
                  <c:v>4.1419999999999998E-2</c:v>
                </c:pt>
                <c:pt idx="5143">
                  <c:v>4.1430000000000002E-2</c:v>
                </c:pt>
                <c:pt idx="5144">
                  <c:v>4.1439999999999998E-2</c:v>
                </c:pt>
                <c:pt idx="5145">
                  <c:v>4.1450000000000001E-2</c:v>
                </c:pt>
                <c:pt idx="5146">
                  <c:v>4.1459999999999997E-2</c:v>
                </c:pt>
                <c:pt idx="5147">
                  <c:v>4.147E-2</c:v>
                </c:pt>
                <c:pt idx="5148">
                  <c:v>4.1480000000000003E-2</c:v>
                </c:pt>
                <c:pt idx="5149">
                  <c:v>4.1489999999999999E-2</c:v>
                </c:pt>
                <c:pt idx="5150">
                  <c:v>4.1500000000000002E-2</c:v>
                </c:pt>
                <c:pt idx="5151">
                  <c:v>4.1509999999999977E-2</c:v>
                </c:pt>
                <c:pt idx="5152">
                  <c:v>4.1519999999999987E-2</c:v>
                </c:pt>
                <c:pt idx="5153">
                  <c:v>4.1529999999999977E-2</c:v>
                </c:pt>
                <c:pt idx="5154">
                  <c:v>4.1539999999999987E-2</c:v>
                </c:pt>
                <c:pt idx="5155">
                  <c:v>4.1549999999999955E-2</c:v>
                </c:pt>
                <c:pt idx="5156">
                  <c:v>4.156E-2</c:v>
                </c:pt>
                <c:pt idx="5157">
                  <c:v>4.1569999999999996E-2</c:v>
                </c:pt>
                <c:pt idx="5158">
                  <c:v>4.1579999999999985E-2</c:v>
                </c:pt>
                <c:pt idx="5159">
                  <c:v>4.1590000000000002E-2</c:v>
                </c:pt>
                <c:pt idx="5160">
                  <c:v>4.1599999999999998E-2</c:v>
                </c:pt>
                <c:pt idx="5161">
                  <c:v>4.1610000000000001E-2</c:v>
                </c:pt>
                <c:pt idx="5162">
                  <c:v>4.1619999999999997E-2</c:v>
                </c:pt>
                <c:pt idx="5163">
                  <c:v>4.163E-2</c:v>
                </c:pt>
                <c:pt idx="5164">
                  <c:v>4.1639999999999976E-2</c:v>
                </c:pt>
                <c:pt idx="5165">
                  <c:v>4.165E-2</c:v>
                </c:pt>
                <c:pt idx="5166">
                  <c:v>4.1660000000000003E-2</c:v>
                </c:pt>
                <c:pt idx="5167">
                  <c:v>4.1669999999999985E-2</c:v>
                </c:pt>
                <c:pt idx="5168">
                  <c:v>4.1679999999999946E-2</c:v>
                </c:pt>
                <c:pt idx="5169">
                  <c:v>4.1689999999999977E-2</c:v>
                </c:pt>
                <c:pt idx="5170">
                  <c:v>4.1700000000000001E-2</c:v>
                </c:pt>
                <c:pt idx="5171">
                  <c:v>4.1709999999999997E-2</c:v>
                </c:pt>
                <c:pt idx="5172">
                  <c:v>4.172E-2</c:v>
                </c:pt>
                <c:pt idx="5173">
                  <c:v>4.1730000000000003E-2</c:v>
                </c:pt>
                <c:pt idx="5174">
                  <c:v>4.1739999999999999E-2</c:v>
                </c:pt>
                <c:pt idx="5175">
                  <c:v>4.1750000000000002E-2</c:v>
                </c:pt>
                <c:pt idx="5176">
                  <c:v>4.1759999999999999E-2</c:v>
                </c:pt>
                <c:pt idx="5177">
                  <c:v>4.1770000000000002E-2</c:v>
                </c:pt>
                <c:pt idx="5178">
                  <c:v>4.1779999999999998E-2</c:v>
                </c:pt>
                <c:pt idx="5179">
                  <c:v>4.1790000000000084E-2</c:v>
                </c:pt>
                <c:pt idx="5180">
                  <c:v>4.1800000000000004E-2</c:v>
                </c:pt>
                <c:pt idx="5181">
                  <c:v>4.1810000000000014E-2</c:v>
                </c:pt>
                <c:pt idx="5182">
                  <c:v>4.1820000000000003E-2</c:v>
                </c:pt>
                <c:pt idx="5183">
                  <c:v>4.1829999999999985E-2</c:v>
                </c:pt>
                <c:pt idx="5184">
                  <c:v>4.1839999999999995E-2</c:v>
                </c:pt>
                <c:pt idx="5185">
                  <c:v>4.1849999999999977E-2</c:v>
                </c:pt>
                <c:pt idx="5186">
                  <c:v>4.1860000000000001E-2</c:v>
                </c:pt>
                <c:pt idx="5187">
                  <c:v>4.1869999999999997E-2</c:v>
                </c:pt>
                <c:pt idx="5188">
                  <c:v>4.1880000000000001E-2</c:v>
                </c:pt>
                <c:pt idx="5189">
                  <c:v>4.1889999999999997E-2</c:v>
                </c:pt>
                <c:pt idx="5190">
                  <c:v>4.19E-2</c:v>
                </c:pt>
                <c:pt idx="5191">
                  <c:v>4.1910000000000003E-2</c:v>
                </c:pt>
                <c:pt idx="5192">
                  <c:v>4.1919999999999999E-2</c:v>
                </c:pt>
                <c:pt idx="5193">
                  <c:v>4.1930000000000002E-2</c:v>
                </c:pt>
                <c:pt idx="5194">
                  <c:v>4.1939999999999998E-2</c:v>
                </c:pt>
                <c:pt idx="5195">
                  <c:v>4.1950000000000001E-2</c:v>
                </c:pt>
                <c:pt idx="5196">
                  <c:v>4.1959999999999976E-2</c:v>
                </c:pt>
                <c:pt idx="5197">
                  <c:v>4.1969999999999986E-2</c:v>
                </c:pt>
                <c:pt idx="5198">
                  <c:v>4.1979999999999976E-2</c:v>
                </c:pt>
                <c:pt idx="5199">
                  <c:v>4.1990000000000013E-2</c:v>
                </c:pt>
                <c:pt idx="5200">
                  <c:v>4.2000000000000023E-2</c:v>
                </c:pt>
                <c:pt idx="5201">
                  <c:v>4.2009999999999999E-2</c:v>
                </c:pt>
                <c:pt idx="5202">
                  <c:v>4.2020000000000002E-2</c:v>
                </c:pt>
                <c:pt idx="5203">
                  <c:v>4.2029999999999998E-2</c:v>
                </c:pt>
                <c:pt idx="5204">
                  <c:v>4.2040000000000001E-2</c:v>
                </c:pt>
                <c:pt idx="5205">
                  <c:v>4.2049999999999997E-2</c:v>
                </c:pt>
                <c:pt idx="5206">
                  <c:v>4.2060000000000104E-2</c:v>
                </c:pt>
                <c:pt idx="5207">
                  <c:v>4.2070000000000003E-2</c:v>
                </c:pt>
                <c:pt idx="5208">
                  <c:v>4.2079999999999999E-2</c:v>
                </c:pt>
                <c:pt idx="5209">
                  <c:v>4.2090000000000113E-2</c:v>
                </c:pt>
                <c:pt idx="5210">
                  <c:v>4.2100000000000012E-2</c:v>
                </c:pt>
                <c:pt idx="5211">
                  <c:v>4.2110000000000022E-2</c:v>
                </c:pt>
                <c:pt idx="5212">
                  <c:v>4.2120000000000012E-2</c:v>
                </c:pt>
                <c:pt idx="5213">
                  <c:v>4.2130000000000022E-2</c:v>
                </c:pt>
                <c:pt idx="5214">
                  <c:v>4.2139999999999997E-2</c:v>
                </c:pt>
                <c:pt idx="5215">
                  <c:v>4.215E-2</c:v>
                </c:pt>
                <c:pt idx="5216">
                  <c:v>4.2160000000000024E-2</c:v>
                </c:pt>
                <c:pt idx="5217">
                  <c:v>4.2169999999999999E-2</c:v>
                </c:pt>
                <c:pt idx="5218">
                  <c:v>4.2180000000000002E-2</c:v>
                </c:pt>
                <c:pt idx="5219">
                  <c:v>4.2189999999999998E-2</c:v>
                </c:pt>
                <c:pt idx="5220">
                  <c:v>4.2200000000000001E-2</c:v>
                </c:pt>
                <c:pt idx="5221">
                  <c:v>4.2209999999999998E-2</c:v>
                </c:pt>
                <c:pt idx="5222">
                  <c:v>4.2220000000000001E-2</c:v>
                </c:pt>
                <c:pt idx="5223">
                  <c:v>4.2229999999999997E-2</c:v>
                </c:pt>
                <c:pt idx="5224">
                  <c:v>4.224E-2</c:v>
                </c:pt>
                <c:pt idx="5225">
                  <c:v>4.2250000000000003E-2</c:v>
                </c:pt>
                <c:pt idx="5226">
                  <c:v>4.2259999999999999E-2</c:v>
                </c:pt>
                <c:pt idx="5227">
                  <c:v>4.2270000000000002E-2</c:v>
                </c:pt>
                <c:pt idx="5228">
                  <c:v>4.2279999999999977E-2</c:v>
                </c:pt>
                <c:pt idx="5229">
                  <c:v>4.2290000000000022E-2</c:v>
                </c:pt>
                <c:pt idx="5230">
                  <c:v>4.2299999999999997E-2</c:v>
                </c:pt>
                <c:pt idx="5231">
                  <c:v>4.2310000000000181E-2</c:v>
                </c:pt>
                <c:pt idx="5232">
                  <c:v>4.2320000000000003E-2</c:v>
                </c:pt>
                <c:pt idx="5233">
                  <c:v>4.2330000000000034E-2</c:v>
                </c:pt>
                <c:pt idx="5234">
                  <c:v>4.2340000000000003E-2</c:v>
                </c:pt>
                <c:pt idx="5235">
                  <c:v>4.2349999999999999E-2</c:v>
                </c:pt>
                <c:pt idx="5236">
                  <c:v>4.2360000000000134E-2</c:v>
                </c:pt>
                <c:pt idx="5237">
                  <c:v>4.2370000000000012E-2</c:v>
                </c:pt>
                <c:pt idx="5238">
                  <c:v>4.2380000000000133E-2</c:v>
                </c:pt>
                <c:pt idx="5239">
                  <c:v>4.2390000000000157E-2</c:v>
                </c:pt>
                <c:pt idx="5240">
                  <c:v>4.2400000000000014E-2</c:v>
                </c:pt>
                <c:pt idx="5241">
                  <c:v>4.2410000000000114E-2</c:v>
                </c:pt>
                <c:pt idx="5242">
                  <c:v>4.2420000000000013E-2</c:v>
                </c:pt>
                <c:pt idx="5243">
                  <c:v>4.2430000000000023E-2</c:v>
                </c:pt>
                <c:pt idx="5244">
                  <c:v>4.2440000000000012E-2</c:v>
                </c:pt>
                <c:pt idx="5245">
                  <c:v>4.2450000000000022E-2</c:v>
                </c:pt>
                <c:pt idx="5246">
                  <c:v>4.2459999999999998E-2</c:v>
                </c:pt>
                <c:pt idx="5247">
                  <c:v>4.2470000000000001E-2</c:v>
                </c:pt>
                <c:pt idx="5248">
                  <c:v>4.2479999999999997E-2</c:v>
                </c:pt>
                <c:pt idx="5249">
                  <c:v>4.2490000000000132E-2</c:v>
                </c:pt>
                <c:pt idx="5250">
                  <c:v>4.2500000000000003E-2</c:v>
                </c:pt>
                <c:pt idx="5251">
                  <c:v>4.2509999999999999E-2</c:v>
                </c:pt>
                <c:pt idx="5252">
                  <c:v>4.2520000000000002E-2</c:v>
                </c:pt>
                <c:pt idx="5253">
                  <c:v>4.2529999999999998E-2</c:v>
                </c:pt>
                <c:pt idx="5254">
                  <c:v>4.2540000000000001E-2</c:v>
                </c:pt>
                <c:pt idx="5255">
                  <c:v>4.2549999999999998E-2</c:v>
                </c:pt>
                <c:pt idx="5256">
                  <c:v>4.2560000000000014E-2</c:v>
                </c:pt>
                <c:pt idx="5257">
                  <c:v>4.2570000000000004E-2</c:v>
                </c:pt>
                <c:pt idx="5258">
                  <c:v>4.2580000000000014E-2</c:v>
                </c:pt>
                <c:pt idx="5259">
                  <c:v>4.2590000000000024E-2</c:v>
                </c:pt>
                <c:pt idx="5260">
                  <c:v>4.2600000000000013E-2</c:v>
                </c:pt>
                <c:pt idx="5261">
                  <c:v>4.2610000000000023E-2</c:v>
                </c:pt>
                <c:pt idx="5262">
                  <c:v>4.2619999999999998E-2</c:v>
                </c:pt>
                <c:pt idx="5263">
                  <c:v>4.2630000000000001E-2</c:v>
                </c:pt>
                <c:pt idx="5264">
                  <c:v>4.2639999999999997E-2</c:v>
                </c:pt>
                <c:pt idx="5265">
                  <c:v>4.265E-2</c:v>
                </c:pt>
                <c:pt idx="5266">
                  <c:v>4.2659999999999997E-2</c:v>
                </c:pt>
                <c:pt idx="5267">
                  <c:v>4.267E-2</c:v>
                </c:pt>
                <c:pt idx="5268">
                  <c:v>4.2680000000000003E-2</c:v>
                </c:pt>
                <c:pt idx="5269">
                  <c:v>4.2689999999999999E-2</c:v>
                </c:pt>
                <c:pt idx="5270">
                  <c:v>4.2700000000000113E-2</c:v>
                </c:pt>
                <c:pt idx="5271">
                  <c:v>4.2710000000000178E-2</c:v>
                </c:pt>
                <c:pt idx="5272">
                  <c:v>4.2720000000000022E-2</c:v>
                </c:pt>
                <c:pt idx="5273">
                  <c:v>4.273000000000015E-2</c:v>
                </c:pt>
                <c:pt idx="5274">
                  <c:v>4.2740000000000014E-2</c:v>
                </c:pt>
                <c:pt idx="5275">
                  <c:v>4.2750000000000024E-2</c:v>
                </c:pt>
                <c:pt idx="5276">
                  <c:v>4.2759999999999999E-2</c:v>
                </c:pt>
                <c:pt idx="5277">
                  <c:v>4.2770000000000023E-2</c:v>
                </c:pt>
                <c:pt idx="5278">
                  <c:v>4.2779999999999999E-2</c:v>
                </c:pt>
                <c:pt idx="5279">
                  <c:v>4.2790000000000189E-2</c:v>
                </c:pt>
                <c:pt idx="5280">
                  <c:v>4.2800000000000032E-2</c:v>
                </c:pt>
                <c:pt idx="5281">
                  <c:v>4.2810000000000133E-2</c:v>
                </c:pt>
                <c:pt idx="5282">
                  <c:v>4.2820000000000004E-2</c:v>
                </c:pt>
                <c:pt idx="5283">
                  <c:v>4.2830000000000014E-2</c:v>
                </c:pt>
                <c:pt idx="5284">
                  <c:v>4.2840000000000003E-2</c:v>
                </c:pt>
                <c:pt idx="5285">
                  <c:v>4.2849999999999999E-2</c:v>
                </c:pt>
                <c:pt idx="5286">
                  <c:v>4.2860000000000113E-2</c:v>
                </c:pt>
                <c:pt idx="5287">
                  <c:v>4.2870000000000012E-2</c:v>
                </c:pt>
                <c:pt idx="5288">
                  <c:v>4.2880000000000022E-2</c:v>
                </c:pt>
                <c:pt idx="5289">
                  <c:v>4.2890000000000164E-2</c:v>
                </c:pt>
                <c:pt idx="5290">
                  <c:v>4.2900000000000021E-2</c:v>
                </c:pt>
                <c:pt idx="5291">
                  <c:v>4.2909999999999997E-2</c:v>
                </c:pt>
                <c:pt idx="5292">
                  <c:v>4.292E-2</c:v>
                </c:pt>
                <c:pt idx="5293">
                  <c:v>4.2930000000000003E-2</c:v>
                </c:pt>
                <c:pt idx="5294">
                  <c:v>4.2939999999999999E-2</c:v>
                </c:pt>
                <c:pt idx="5295">
                  <c:v>4.2950000000000002E-2</c:v>
                </c:pt>
                <c:pt idx="5296">
                  <c:v>4.2959999999999998E-2</c:v>
                </c:pt>
                <c:pt idx="5297">
                  <c:v>4.2970000000000001E-2</c:v>
                </c:pt>
                <c:pt idx="5298">
                  <c:v>4.2979999999999997E-2</c:v>
                </c:pt>
                <c:pt idx="5299">
                  <c:v>4.2990000000000014E-2</c:v>
                </c:pt>
                <c:pt idx="5300">
                  <c:v>4.3000000000000003E-2</c:v>
                </c:pt>
                <c:pt idx="5301">
                  <c:v>4.3010000000000013E-2</c:v>
                </c:pt>
                <c:pt idx="5302">
                  <c:v>4.3020000000000003E-2</c:v>
                </c:pt>
                <c:pt idx="5303">
                  <c:v>4.3029999999999985E-2</c:v>
                </c:pt>
                <c:pt idx="5304">
                  <c:v>4.3040000000000002E-2</c:v>
                </c:pt>
                <c:pt idx="5305">
                  <c:v>4.3049999999999977E-2</c:v>
                </c:pt>
                <c:pt idx="5306">
                  <c:v>4.3060000000000022E-2</c:v>
                </c:pt>
                <c:pt idx="5307">
                  <c:v>4.3069999999999997E-2</c:v>
                </c:pt>
                <c:pt idx="5308">
                  <c:v>4.308E-2</c:v>
                </c:pt>
                <c:pt idx="5309">
                  <c:v>4.3090000000000003E-2</c:v>
                </c:pt>
                <c:pt idx="5310">
                  <c:v>4.3099999999999999E-2</c:v>
                </c:pt>
                <c:pt idx="5311">
                  <c:v>4.3110000000000002E-2</c:v>
                </c:pt>
                <c:pt idx="5312">
                  <c:v>4.3119999999999999E-2</c:v>
                </c:pt>
                <c:pt idx="5313">
                  <c:v>4.3130000000000002E-2</c:v>
                </c:pt>
                <c:pt idx="5314">
                  <c:v>4.3139999999999998E-2</c:v>
                </c:pt>
                <c:pt idx="5315">
                  <c:v>4.3150000000000001E-2</c:v>
                </c:pt>
                <c:pt idx="5316">
                  <c:v>4.3159999999999997E-2</c:v>
                </c:pt>
                <c:pt idx="5317">
                  <c:v>4.317E-2</c:v>
                </c:pt>
                <c:pt idx="5318">
                  <c:v>4.3180000000000003E-2</c:v>
                </c:pt>
                <c:pt idx="5319">
                  <c:v>4.3189999999999985E-2</c:v>
                </c:pt>
                <c:pt idx="5320">
                  <c:v>4.3199999999999995E-2</c:v>
                </c:pt>
                <c:pt idx="5321">
                  <c:v>4.3209999999999985E-2</c:v>
                </c:pt>
                <c:pt idx="5322">
                  <c:v>4.3219999999999995E-2</c:v>
                </c:pt>
                <c:pt idx="5323">
                  <c:v>4.3229999999999956E-2</c:v>
                </c:pt>
                <c:pt idx="5324">
                  <c:v>4.3239999999999987E-2</c:v>
                </c:pt>
                <c:pt idx="5325">
                  <c:v>4.3249999999999955E-2</c:v>
                </c:pt>
                <c:pt idx="5326">
                  <c:v>4.326E-2</c:v>
                </c:pt>
                <c:pt idx="5327">
                  <c:v>4.3269999999999996E-2</c:v>
                </c:pt>
                <c:pt idx="5328">
                  <c:v>4.3279999999999957E-2</c:v>
                </c:pt>
                <c:pt idx="5329">
                  <c:v>4.3290000000000002E-2</c:v>
                </c:pt>
                <c:pt idx="5330">
                  <c:v>4.3299999999999998E-2</c:v>
                </c:pt>
                <c:pt idx="5331">
                  <c:v>4.3310000000000112E-2</c:v>
                </c:pt>
                <c:pt idx="5332">
                  <c:v>4.3320000000000004E-2</c:v>
                </c:pt>
                <c:pt idx="5333">
                  <c:v>4.3330000000000014E-2</c:v>
                </c:pt>
                <c:pt idx="5334">
                  <c:v>4.3340000000000004E-2</c:v>
                </c:pt>
                <c:pt idx="5335">
                  <c:v>4.3350000000000014E-2</c:v>
                </c:pt>
                <c:pt idx="5336">
                  <c:v>4.3360000000000024E-2</c:v>
                </c:pt>
                <c:pt idx="5337">
                  <c:v>4.3369999999999999E-2</c:v>
                </c:pt>
                <c:pt idx="5338">
                  <c:v>4.3380000000000023E-2</c:v>
                </c:pt>
                <c:pt idx="5339">
                  <c:v>4.3389999999999998E-2</c:v>
                </c:pt>
                <c:pt idx="5340">
                  <c:v>4.3400000000000001E-2</c:v>
                </c:pt>
                <c:pt idx="5341">
                  <c:v>4.3409999999999997E-2</c:v>
                </c:pt>
                <c:pt idx="5342">
                  <c:v>4.342E-2</c:v>
                </c:pt>
                <c:pt idx="5343">
                  <c:v>4.3430000000000003E-2</c:v>
                </c:pt>
                <c:pt idx="5344">
                  <c:v>4.3439999999999999E-2</c:v>
                </c:pt>
                <c:pt idx="5345">
                  <c:v>4.3450000000000003E-2</c:v>
                </c:pt>
                <c:pt idx="5346">
                  <c:v>4.3459999999999999E-2</c:v>
                </c:pt>
                <c:pt idx="5347">
                  <c:v>4.3470000000000002E-2</c:v>
                </c:pt>
                <c:pt idx="5348">
                  <c:v>4.3479999999999998E-2</c:v>
                </c:pt>
                <c:pt idx="5349">
                  <c:v>4.3490000000000022E-2</c:v>
                </c:pt>
                <c:pt idx="5350">
                  <c:v>4.3500000000000004E-2</c:v>
                </c:pt>
                <c:pt idx="5351">
                  <c:v>4.3510000000000014E-2</c:v>
                </c:pt>
                <c:pt idx="5352">
                  <c:v>4.3519999999999996E-2</c:v>
                </c:pt>
                <c:pt idx="5353">
                  <c:v>4.3529999999999985E-2</c:v>
                </c:pt>
                <c:pt idx="5354">
                  <c:v>4.3539999999999995E-2</c:v>
                </c:pt>
                <c:pt idx="5355">
                  <c:v>4.3549999999999985E-2</c:v>
                </c:pt>
                <c:pt idx="5356">
                  <c:v>4.3560000000000001E-2</c:v>
                </c:pt>
                <c:pt idx="5357">
                  <c:v>4.3569999999999998E-2</c:v>
                </c:pt>
                <c:pt idx="5358">
                  <c:v>4.3580000000000001E-2</c:v>
                </c:pt>
                <c:pt idx="5359">
                  <c:v>4.3589999999999997E-2</c:v>
                </c:pt>
                <c:pt idx="5360">
                  <c:v>4.36E-2</c:v>
                </c:pt>
                <c:pt idx="5361">
                  <c:v>4.3610000000000003E-2</c:v>
                </c:pt>
                <c:pt idx="5362">
                  <c:v>4.3619999999999999E-2</c:v>
                </c:pt>
                <c:pt idx="5363">
                  <c:v>4.3630000000000002E-2</c:v>
                </c:pt>
                <c:pt idx="5364">
                  <c:v>4.3639999999999977E-2</c:v>
                </c:pt>
                <c:pt idx="5365">
                  <c:v>4.3650000000000001E-2</c:v>
                </c:pt>
                <c:pt idx="5366">
                  <c:v>4.3659999999999977E-2</c:v>
                </c:pt>
                <c:pt idx="5367">
                  <c:v>4.3669999999999987E-2</c:v>
                </c:pt>
                <c:pt idx="5368">
                  <c:v>4.3679999999999976E-2</c:v>
                </c:pt>
                <c:pt idx="5369">
                  <c:v>4.369E-2</c:v>
                </c:pt>
                <c:pt idx="5370">
                  <c:v>4.3700000000000003E-2</c:v>
                </c:pt>
                <c:pt idx="5371">
                  <c:v>4.3709999999999999E-2</c:v>
                </c:pt>
                <c:pt idx="5372">
                  <c:v>4.3720000000000002E-2</c:v>
                </c:pt>
                <c:pt idx="5373">
                  <c:v>4.3729999999999998E-2</c:v>
                </c:pt>
                <c:pt idx="5374">
                  <c:v>4.3740000000000001E-2</c:v>
                </c:pt>
                <c:pt idx="5375">
                  <c:v>4.3749999999999997E-2</c:v>
                </c:pt>
                <c:pt idx="5376">
                  <c:v>4.3760000000000014E-2</c:v>
                </c:pt>
                <c:pt idx="5377">
                  <c:v>4.3770000000000003E-2</c:v>
                </c:pt>
                <c:pt idx="5378">
                  <c:v>4.3779999999999999E-2</c:v>
                </c:pt>
                <c:pt idx="5379">
                  <c:v>4.3790000000000114E-2</c:v>
                </c:pt>
                <c:pt idx="5380">
                  <c:v>4.3800000000000013E-2</c:v>
                </c:pt>
                <c:pt idx="5381">
                  <c:v>4.3810000000000023E-2</c:v>
                </c:pt>
                <c:pt idx="5382">
                  <c:v>4.3820000000000012E-2</c:v>
                </c:pt>
                <c:pt idx="5383">
                  <c:v>4.3830000000000022E-2</c:v>
                </c:pt>
                <c:pt idx="5384">
                  <c:v>4.3839999999999997E-2</c:v>
                </c:pt>
                <c:pt idx="5385">
                  <c:v>4.385E-2</c:v>
                </c:pt>
                <c:pt idx="5386">
                  <c:v>4.3860000000000003E-2</c:v>
                </c:pt>
                <c:pt idx="5387">
                  <c:v>4.3869999999999999E-2</c:v>
                </c:pt>
                <c:pt idx="5388">
                  <c:v>4.3880000000000002E-2</c:v>
                </c:pt>
                <c:pt idx="5389">
                  <c:v>4.3889999999999998E-2</c:v>
                </c:pt>
                <c:pt idx="5390">
                  <c:v>4.3900000000000002E-2</c:v>
                </c:pt>
                <c:pt idx="5391">
                  <c:v>4.3909999999999998E-2</c:v>
                </c:pt>
                <c:pt idx="5392">
                  <c:v>4.3920000000000001E-2</c:v>
                </c:pt>
                <c:pt idx="5393">
                  <c:v>4.3929999999999997E-2</c:v>
                </c:pt>
                <c:pt idx="5394">
                  <c:v>4.394E-2</c:v>
                </c:pt>
                <c:pt idx="5395">
                  <c:v>4.3950000000000003E-2</c:v>
                </c:pt>
                <c:pt idx="5396">
                  <c:v>4.3959999999999985E-2</c:v>
                </c:pt>
                <c:pt idx="5397">
                  <c:v>4.3969999999999995E-2</c:v>
                </c:pt>
                <c:pt idx="5398">
                  <c:v>4.3979999999999977E-2</c:v>
                </c:pt>
                <c:pt idx="5399">
                  <c:v>4.3990000000000022E-2</c:v>
                </c:pt>
                <c:pt idx="5400">
                  <c:v>4.3999999999999997E-2</c:v>
                </c:pt>
                <c:pt idx="5401">
                  <c:v>4.4010000000000174E-2</c:v>
                </c:pt>
                <c:pt idx="5402">
                  <c:v>4.4020000000000004E-2</c:v>
                </c:pt>
                <c:pt idx="5403">
                  <c:v>4.4030000000000034E-2</c:v>
                </c:pt>
                <c:pt idx="5404">
                  <c:v>4.4040000000000003E-2</c:v>
                </c:pt>
                <c:pt idx="5405">
                  <c:v>4.4049999999999999E-2</c:v>
                </c:pt>
                <c:pt idx="5406">
                  <c:v>4.4060000000000134E-2</c:v>
                </c:pt>
                <c:pt idx="5407">
                  <c:v>4.4070000000000012E-2</c:v>
                </c:pt>
                <c:pt idx="5408">
                  <c:v>4.4080000000000112E-2</c:v>
                </c:pt>
                <c:pt idx="5409">
                  <c:v>4.4090000000000157E-2</c:v>
                </c:pt>
                <c:pt idx="5410">
                  <c:v>4.4100000000000014E-2</c:v>
                </c:pt>
                <c:pt idx="5411">
                  <c:v>4.4110000000000024E-2</c:v>
                </c:pt>
                <c:pt idx="5412">
                  <c:v>4.4120000000000013E-2</c:v>
                </c:pt>
                <c:pt idx="5413">
                  <c:v>4.4130000000000023E-2</c:v>
                </c:pt>
                <c:pt idx="5414">
                  <c:v>4.4139999999999999E-2</c:v>
                </c:pt>
                <c:pt idx="5415">
                  <c:v>4.4150000000000023E-2</c:v>
                </c:pt>
                <c:pt idx="5416">
                  <c:v>4.4159999999999998E-2</c:v>
                </c:pt>
                <c:pt idx="5417">
                  <c:v>4.4170000000000001E-2</c:v>
                </c:pt>
                <c:pt idx="5418">
                  <c:v>4.4179999999999997E-2</c:v>
                </c:pt>
                <c:pt idx="5419">
                  <c:v>4.4190000000000104E-2</c:v>
                </c:pt>
                <c:pt idx="5420">
                  <c:v>4.4200000000000003E-2</c:v>
                </c:pt>
                <c:pt idx="5421">
                  <c:v>4.4209999999999999E-2</c:v>
                </c:pt>
                <c:pt idx="5422">
                  <c:v>4.4220000000000002E-2</c:v>
                </c:pt>
                <c:pt idx="5423">
                  <c:v>4.4229999999999998E-2</c:v>
                </c:pt>
                <c:pt idx="5424">
                  <c:v>4.4240000000000002E-2</c:v>
                </c:pt>
                <c:pt idx="5425">
                  <c:v>4.4249999999999998E-2</c:v>
                </c:pt>
                <c:pt idx="5426">
                  <c:v>4.4260000000000022E-2</c:v>
                </c:pt>
                <c:pt idx="5427">
                  <c:v>4.4270000000000004E-2</c:v>
                </c:pt>
                <c:pt idx="5428">
                  <c:v>4.4280000000000014E-2</c:v>
                </c:pt>
                <c:pt idx="5429">
                  <c:v>4.4290000000000024E-2</c:v>
                </c:pt>
                <c:pt idx="5430">
                  <c:v>4.4299999999999999E-2</c:v>
                </c:pt>
                <c:pt idx="5431">
                  <c:v>4.4310000000000238E-2</c:v>
                </c:pt>
                <c:pt idx="5432">
                  <c:v>4.4320000000000033E-2</c:v>
                </c:pt>
                <c:pt idx="5433">
                  <c:v>4.4330000000000133E-2</c:v>
                </c:pt>
                <c:pt idx="5434">
                  <c:v>4.4340000000000004E-2</c:v>
                </c:pt>
                <c:pt idx="5435">
                  <c:v>4.4350000000000132E-2</c:v>
                </c:pt>
                <c:pt idx="5436">
                  <c:v>4.436000000000017E-2</c:v>
                </c:pt>
                <c:pt idx="5437">
                  <c:v>4.4370000000000014E-2</c:v>
                </c:pt>
                <c:pt idx="5438">
                  <c:v>4.4380000000000155E-2</c:v>
                </c:pt>
                <c:pt idx="5439">
                  <c:v>4.4390000000000235E-2</c:v>
                </c:pt>
                <c:pt idx="5440">
                  <c:v>4.4400000000000113E-2</c:v>
                </c:pt>
                <c:pt idx="5441">
                  <c:v>4.4410000000000178E-2</c:v>
                </c:pt>
                <c:pt idx="5442">
                  <c:v>4.4420000000000022E-2</c:v>
                </c:pt>
                <c:pt idx="5443">
                  <c:v>4.4430000000000122E-2</c:v>
                </c:pt>
                <c:pt idx="5444">
                  <c:v>4.4440000000000014E-2</c:v>
                </c:pt>
                <c:pt idx="5445">
                  <c:v>4.4450000000000024E-2</c:v>
                </c:pt>
                <c:pt idx="5446">
                  <c:v>4.4460000000000124E-2</c:v>
                </c:pt>
                <c:pt idx="5447">
                  <c:v>4.4470000000000003E-2</c:v>
                </c:pt>
                <c:pt idx="5448">
                  <c:v>4.4479999999999999E-2</c:v>
                </c:pt>
                <c:pt idx="5449">
                  <c:v>4.4490000000000134E-2</c:v>
                </c:pt>
                <c:pt idx="5450">
                  <c:v>4.4500000000000033E-2</c:v>
                </c:pt>
                <c:pt idx="5451">
                  <c:v>4.4510000000000133E-2</c:v>
                </c:pt>
                <c:pt idx="5452">
                  <c:v>4.4520000000000004E-2</c:v>
                </c:pt>
                <c:pt idx="5453">
                  <c:v>4.4530000000000014E-2</c:v>
                </c:pt>
                <c:pt idx="5454">
                  <c:v>4.4540000000000003E-2</c:v>
                </c:pt>
                <c:pt idx="5455">
                  <c:v>4.4549999999999999E-2</c:v>
                </c:pt>
                <c:pt idx="5456">
                  <c:v>4.4560000000000113E-2</c:v>
                </c:pt>
                <c:pt idx="5457">
                  <c:v>4.4570000000000012E-2</c:v>
                </c:pt>
                <c:pt idx="5458">
                  <c:v>4.4580000000000022E-2</c:v>
                </c:pt>
                <c:pt idx="5459">
                  <c:v>4.4590000000000123E-2</c:v>
                </c:pt>
                <c:pt idx="5460">
                  <c:v>4.4600000000000022E-2</c:v>
                </c:pt>
                <c:pt idx="5461">
                  <c:v>4.4609999999999997E-2</c:v>
                </c:pt>
                <c:pt idx="5462">
                  <c:v>4.462E-2</c:v>
                </c:pt>
                <c:pt idx="5463">
                  <c:v>4.4630000000000003E-2</c:v>
                </c:pt>
                <c:pt idx="5464">
                  <c:v>4.4639999999999999E-2</c:v>
                </c:pt>
                <c:pt idx="5465">
                  <c:v>4.4650000000000002E-2</c:v>
                </c:pt>
                <c:pt idx="5466">
                  <c:v>4.4659999999999998E-2</c:v>
                </c:pt>
                <c:pt idx="5467">
                  <c:v>4.4670000000000001E-2</c:v>
                </c:pt>
                <c:pt idx="5468">
                  <c:v>4.4679999999999997E-2</c:v>
                </c:pt>
                <c:pt idx="5469">
                  <c:v>4.4690000000000014E-2</c:v>
                </c:pt>
                <c:pt idx="5470">
                  <c:v>4.4700000000000156E-2</c:v>
                </c:pt>
                <c:pt idx="5471">
                  <c:v>4.4710000000000222E-2</c:v>
                </c:pt>
                <c:pt idx="5472">
                  <c:v>4.4720000000000024E-2</c:v>
                </c:pt>
                <c:pt idx="5473">
                  <c:v>4.4730000000000179E-2</c:v>
                </c:pt>
                <c:pt idx="5474">
                  <c:v>4.4740000000000023E-2</c:v>
                </c:pt>
                <c:pt idx="5475">
                  <c:v>4.4749999999999998E-2</c:v>
                </c:pt>
                <c:pt idx="5476">
                  <c:v>4.4760000000000216E-2</c:v>
                </c:pt>
                <c:pt idx="5477">
                  <c:v>4.4770000000000032E-2</c:v>
                </c:pt>
                <c:pt idx="5478">
                  <c:v>4.4780000000000174E-2</c:v>
                </c:pt>
                <c:pt idx="5479">
                  <c:v>4.4790000000000225E-2</c:v>
                </c:pt>
                <c:pt idx="5480">
                  <c:v>4.4800000000000034E-2</c:v>
                </c:pt>
                <c:pt idx="5481">
                  <c:v>4.4810000000000134E-2</c:v>
                </c:pt>
                <c:pt idx="5482">
                  <c:v>4.4820000000000013E-2</c:v>
                </c:pt>
                <c:pt idx="5483">
                  <c:v>4.4830000000000134E-2</c:v>
                </c:pt>
                <c:pt idx="5484">
                  <c:v>4.4840000000000012E-2</c:v>
                </c:pt>
                <c:pt idx="5485">
                  <c:v>4.4850000000000112E-2</c:v>
                </c:pt>
                <c:pt idx="5486">
                  <c:v>4.4860000000000157E-2</c:v>
                </c:pt>
                <c:pt idx="5487">
                  <c:v>4.4870000000000014E-2</c:v>
                </c:pt>
                <c:pt idx="5488">
                  <c:v>4.4880000000000024E-2</c:v>
                </c:pt>
                <c:pt idx="5489">
                  <c:v>4.4890000000000194E-2</c:v>
                </c:pt>
                <c:pt idx="5490">
                  <c:v>4.4900000000000023E-2</c:v>
                </c:pt>
                <c:pt idx="5491">
                  <c:v>4.4909999999999999E-2</c:v>
                </c:pt>
                <c:pt idx="5492">
                  <c:v>4.4920000000000002E-2</c:v>
                </c:pt>
                <c:pt idx="5493">
                  <c:v>4.4929999999999998E-2</c:v>
                </c:pt>
                <c:pt idx="5494">
                  <c:v>4.4940000000000001E-2</c:v>
                </c:pt>
                <c:pt idx="5495">
                  <c:v>4.4949999999999997E-2</c:v>
                </c:pt>
                <c:pt idx="5496">
                  <c:v>4.4960000000000104E-2</c:v>
                </c:pt>
                <c:pt idx="5497">
                  <c:v>4.4970000000000003E-2</c:v>
                </c:pt>
                <c:pt idx="5498">
                  <c:v>4.4979999999999999E-2</c:v>
                </c:pt>
                <c:pt idx="5499">
                  <c:v>4.4990000000000134E-2</c:v>
                </c:pt>
                <c:pt idx="5500">
                  <c:v>4.5000000000000012E-2</c:v>
                </c:pt>
                <c:pt idx="5501">
                  <c:v>4.5010000000000112E-2</c:v>
                </c:pt>
                <c:pt idx="5502">
                  <c:v>4.5020000000000004E-2</c:v>
                </c:pt>
                <c:pt idx="5503">
                  <c:v>4.5030000000000014E-2</c:v>
                </c:pt>
                <c:pt idx="5504">
                  <c:v>4.5040000000000004E-2</c:v>
                </c:pt>
                <c:pt idx="5505">
                  <c:v>4.5050000000000014E-2</c:v>
                </c:pt>
                <c:pt idx="5506">
                  <c:v>4.5060000000000024E-2</c:v>
                </c:pt>
                <c:pt idx="5507">
                  <c:v>4.5069999999999999E-2</c:v>
                </c:pt>
                <c:pt idx="5508">
                  <c:v>4.5080000000000002E-2</c:v>
                </c:pt>
                <c:pt idx="5509">
                  <c:v>4.5089999999999998E-2</c:v>
                </c:pt>
                <c:pt idx="5510">
                  <c:v>4.5100000000000001E-2</c:v>
                </c:pt>
                <c:pt idx="5511">
                  <c:v>4.5109999999999997E-2</c:v>
                </c:pt>
                <c:pt idx="5512">
                  <c:v>4.512E-2</c:v>
                </c:pt>
                <c:pt idx="5513">
                  <c:v>4.5130000000000003E-2</c:v>
                </c:pt>
                <c:pt idx="5514">
                  <c:v>4.514E-2</c:v>
                </c:pt>
                <c:pt idx="5515">
                  <c:v>4.5150000000000003E-2</c:v>
                </c:pt>
                <c:pt idx="5516">
                  <c:v>4.5159999999999999E-2</c:v>
                </c:pt>
                <c:pt idx="5517">
                  <c:v>4.5170000000000002E-2</c:v>
                </c:pt>
                <c:pt idx="5518">
                  <c:v>4.5179999999999977E-2</c:v>
                </c:pt>
                <c:pt idx="5519">
                  <c:v>4.5190000000000022E-2</c:v>
                </c:pt>
                <c:pt idx="5520">
                  <c:v>4.5200000000000004E-2</c:v>
                </c:pt>
                <c:pt idx="5521">
                  <c:v>4.5210000000000014E-2</c:v>
                </c:pt>
                <c:pt idx="5522">
                  <c:v>4.5219999999999996E-2</c:v>
                </c:pt>
                <c:pt idx="5523">
                  <c:v>4.5229999999999985E-2</c:v>
                </c:pt>
                <c:pt idx="5524">
                  <c:v>4.5239999999999995E-2</c:v>
                </c:pt>
                <c:pt idx="5525">
                  <c:v>4.5249999999999985E-2</c:v>
                </c:pt>
                <c:pt idx="5526">
                  <c:v>4.5260000000000002E-2</c:v>
                </c:pt>
                <c:pt idx="5527">
                  <c:v>4.5269999999999998E-2</c:v>
                </c:pt>
                <c:pt idx="5528">
                  <c:v>4.5280000000000001E-2</c:v>
                </c:pt>
                <c:pt idx="5529">
                  <c:v>4.5289999999999997E-2</c:v>
                </c:pt>
                <c:pt idx="5530">
                  <c:v>4.5300000000000014E-2</c:v>
                </c:pt>
                <c:pt idx="5531">
                  <c:v>4.5310000000000114E-2</c:v>
                </c:pt>
                <c:pt idx="5532">
                  <c:v>4.5320000000000013E-2</c:v>
                </c:pt>
                <c:pt idx="5533">
                  <c:v>4.5330000000000023E-2</c:v>
                </c:pt>
                <c:pt idx="5534">
                  <c:v>4.5340000000000012E-2</c:v>
                </c:pt>
                <c:pt idx="5535">
                  <c:v>4.5350000000000022E-2</c:v>
                </c:pt>
                <c:pt idx="5536">
                  <c:v>4.5359999999999998E-2</c:v>
                </c:pt>
                <c:pt idx="5537">
                  <c:v>4.5370000000000014E-2</c:v>
                </c:pt>
                <c:pt idx="5538">
                  <c:v>4.5379999999999997E-2</c:v>
                </c:pt>
                <c:pt idx="5539">
                  <c:v>4.5390000000000034E-2</c:v>
                </c:pt>
                <c:pt idx="5540">
                  <c:v>4.5400000000000003E-2</c:v>
                </c:pt>
                <c:pt idx="5541">
                  <c:v>4.5409999999999999E-2</c:v>
                </c:pt>
                <c:pt idx="5542">
                  <c:v>4.5420000000000002E-2</c:v>
                </c:pt>
                <c:pt idx="5543">
                  <c:v>4.5429999999999998E-2</c:v>
                </c:pt>
                <c:pt idx="5544">
                  <c:v>4.5440000000000001E-2</c:v>
                </c:pt>
                <c:pt idx="5545">
                  <c:v>4.5449999999999997E-2</c:v>
                </c:pt>
                <c:pt idx="5546">
                  <c:v>4.5460000000000014E-2</c:v>
                </c:pt>
                <c:pt idx="5547">
                  <c:v>4.5470000000000003E-2</c:v>
                </c:pt>
                <c:pt idx="5548">
                  <c:v>4.5480000000000013E-2</c:v>
                </c:pt>
                <c:pt idx="5549">
                  <c:v>4.5490000000000023E-2</c:v>
                </c:pt>
                <c:pt idx="5550">
                  <c:v>4.5500000000000013E-2</c:v>
                </c:pt>
                <c:pt idx="5551">
                  <c:v>4.5510000000000023E-2</c:v>
                </c:pt>
                <c:pt idx="5552">
                  <c:v>4.5519999999999998E-2</c:v>
                </c:pt>
                <c:pt idx="5553">
                  <c:v>4.5530000000000001E-2</c:v>
                </c:pt>
                <c:pt idx="5554">
                  <c:v>4.5539999999999997E-2</c:v>
                </c:pt>
                <c:pt idx="5555">
                  <c:v>4.555E-2</c:v>
                </c:pt>
                <c:pt idx="5556">
                  <c:v>4.5560000000000003E-2</c:v>
                </c:pt>
                <c:pt idx="5557">
                  <c:v>4.5569999999999999E-2</c:v>
                </c:pt>
                <c:pt idx="5558">
                  <c:v>4.5580000000000002E-2</c:v>
                </c:pt>
                <c:pt idx="5559">
                  <c:v>4.5589999999999999E-2</c:v>
                </c:pt>
                <c:pt idx="5560">
                  <c:v>4.5600000000000002E-2</c:v>
                </c:pt>
                <c:pt idx="5561">
                  <c:v>4.5609999999999998E-2</c:v>
                </c:pt>
                <c:pt idx="5562">
                  <c:v>4.5620000000000001E-2</c:v>
                </c:pt>
                <c:pt idx="5563">
                  <c:v>4.5629999999999976E-2</c:v>
                </c:pt>
                <c:pt idx="5564">
                  <c:v>4.564E-2</c:v>
                </c:pt>
                <c:pt idx="5565">
                  <c:v>4.5650000000000003E-2</c:v>
                </c:pt>
                <c:pt idx="5566">
                  <c:v>4.5659999999999985E-2</c:v>
                </c:pt>
                <c:pt idx="5567">
                  <c:v>4.5669999999999995E-2</c:v>
                </c:pt>
                <c:pt idx="5568">
                  <c:v>4.5679999999999985E-2</c:v>
                </c:pt>
                <c:pt idx="5569">
                  <c:v>4.5690000000000001E-2</c:v>
                </c:pt>
                <c:pt idx="5570">
                  <c:v>4.5699999999999998E-2</c:v>
                </c:pt>
                <c:pt idx="5571">
                  <c:v>4.5710000000000132E-2</c:v>
                </c:pt>
                <c:pt idx="5572">
                  <c:v>4.5720000000000004E-2</c:v>
                </c:pt>
                <c:pt idx="5573">
                  <c:v>4.5730000000000104E-2</c:v>
                </c:pt>
                <c:pt idx="5574">
                  <c:v>4.5740000000000003E-2</c:v>
                </c:pt>
                <c:pt idx="5575">
                  <c:v>4.5749999999999999E-2</c:v>
                </c:pt>
                <c:pt idx="5576">
                  <c:v>4.5760000000000134E-2</c:v>
                </c:pt>
                <c:pt idx="5577">
                  <c:v>4.5770000000000012E-2</c:v>
                </c:pt>
                <c:pt idx="5578">
                  <c:v>4.5780000000000112E-2</c:v>
                </c:pt>
                <c:pt idx="5579">
                  <c:v>4.5790000000000164E-2</c:v>
                </c:pt>
                <c:pt idx="5580">
                  <c:v>4.5800000000000014E-2</c:v>
                </c:pt>
                <c:pt idx="5581">
                  <c:v>4.5810000000000024E-2</c:v>
                </c:pt>
                <c:pt idx="5582">
                  <c:v>4.5820000000000013E-2</c:v>
                </c:pt>
                <c:pt idx="5583">
                  <c:v>4.5830000000000023E-2</c:v>
                </c:pt>
                <c:pt idx="5584">
                  <c:v>4.5839999999999999E-2</c:v>
                </c:pt>
                <c:pt idx="5585">
                  <c:v>4.5850000000000002E-2</c:v>
                </c:pt>
                <c:pt idx="5586">
                  <c:v>4.5859999999999998E-2</c:v>
                </c:pt>
                <c:pt idx="5587">
                  <c:v>4.5870000000000001E-2</c:v>
                </c:pt>
                <c:pt idx="5588">
                  <c:v>4.5879999999999997E-2</c:v>
                </c:pt>
                <c:pt idx="5589">
                  <c:v>4.5890000000000104E-2</c:v>
                </c:pt>
                <c:pt idx="5590">
                  <c:v>4.5900000000000003E-2</c:v>
                </c:pt>
                <c:pt idx="5591">
                  <c:v>4.5909999999999999E-2</c:v>
                </c:pt>
                <c:pt idx="5592">
                  <c:v>4.5920000000000002E-2</c:v>
                </c:pt>
                <c:pt idx="5593">
                  <c:v>4.5929999999999999E-2</c:v>
                </c:pt>
                <c:pt idx="5594">
                  <c:v>4.5940000000000002E-2</c:v>
                </c:pt>
                <c:pt idx="5595">
                  <c:v>4.5949999999999977E-2</c:v>
                </c:pt>
                <c:pt idx="5596">
                  <c:v>4.5960000000000022E-2</c:v>
                </c:pt>
                <c:pt idx="5597">
                  <c:v>4.5969999999999997E-2</c:v>
                </c:pt>
                <c:pt idx="5598">
                  <c:v>4.5980000000000014E-2</c:v>
                </c:pt>
                <c:pt idx="5599">
                  <c:v>4.5990000000000024E-2</c:v>
                </c:pt>
                <c:pt idx="5600">
                  <c:v>4.5999999999999999E-2</c:v>
                </c:pt>
                <c:pt idx="5601">
                  <c:v>4.6010000000000002E-2</c:v>
                </c:pt>
                <c:pt idx="5602">
                  <c:v>4.6019999999999998E-2</c:v>
                </c:pt>
                <c:pt idx="5603">
                  <c:v>4.6030000000000001E-2</c:v>
                </c:pt>
                <c:pt idx="5604">
                  <c:v>4.6039999999999998E-2</c:v>
                </c:pt>
                <c:pt idx="5605">
                  <c:v>4.6050000000000001E-2</c:v>
                </c:pt>
                <c:pt idx="5606">
                  <c:v>4.6059999999999997E-2</c:v>
                </c:pt>
                <c:pt idx="5607">
                  <c:v>4.607E-2</c:v>
                </c:pt>
                <c:pt idx="5608">
                  <c:v>4.6080000000000003E-2</c:v>
                </c:pt>
                <c:pt idx="5609">
                  <c:v>4.6089999999999999E-2</c:v>
                </c:pt>
                <c:pt idx="5610">
                  <c:v>4.6100000000000002E-2</c:v>
                </c:pt>
                <c:pt idx="5611">
                  <c:v>4.6109999999999977E-2</c:v>
                </c:pt>
                <c:pt idx="5612">
                  <c:v>4.6119999999999987E-2</c:v>
                </c:pt>
                <c:pt idx="5613">
                  <c:v>4.6129999999999977E-2</c:v>
                </c:pt>
                <c:pt idx="5614">
                  <c:v>4.6139999999999987E-2</c:v>
                </c:pt>
                <c:pt idx="5615">
                  <c:v>4.6149999999999955E-2</c:v>
                </c:pt>
                <c:pt idx="5616">
                  <c:v>4.616E-2</c:v>
                </c:pt>
                <c:pt idx="5617">
                  <c:v>4.6169999999999996E-2</c:v>
                </c:pt>
                <c:pt idx="5618">
                  <c:v>4.6179999999999985E-2</c:v>
                </c:pt>
                <c:pt idx="5619">
                  <c:v>4.6190000000000002E-2</c:v>
                </c:pt>
                <c:pt idx="5620">
                  <c:v>4.6199999999999998E-2</c:v>
                </c:pt>
                <c:pt idx="5621">
                  <c:v>4.6210000000000001E-2</c:v>
                </c:pt>
                <c:pt idx="5622">
                  <c:v>4.6219999999999997E-2</c:v>
                </c:pt>
                <c:pt idx="5623">
                  <c:v>4.623E-2</c:v>
                </c:pt>
                <c:pt idx="5624">
                  <c:v>4.6239999999999976E-2</c:v>
                </c:pt>
                <c:pt idx="5625">
                  <c:v>4.6249999999999875E-2</c:v>
                </c:pt>
                <c:pt idx="5626">
                  <c:v>4.6260000000000003E-2</c:v>
                </c:pt>
                <c:pt idx="5627">
                  <c:v>4.6269999999999985E-2</c:v>
                </c:pt>
                <c:pt idx="5628">
                  <c:v>4.6279999999999946E-2</c:v>
                </c:pt>
                <c:pt idx="5629">
                  <c:v>4.6289999999999977E-2</c:v>
                </c:pt>
                <c:pt idx="5630">
                  <c:v>4.6300000000000001E-2</c:v>
                </c:pt>
                <c:pt idx="5631">
                  <c:v>4.6309999999999997E-2</c:v>
                </c:pt>
                <c:pt idx="5632">
                  <c:v>4.632E-2</c:v>
                </c:pt>
                <c:pt idx="5633">
                  <c:v>4.6330000000000003E-2</c:v>
                </c:pt>
                <c:pt idx="5634">
                  <c:v>4.6339999999999999E-2</c:v>
                </c:pt>
                <c:pt idx="5635">
                  <c:v>4.6350000000000002E-2</c:v>
                </c:pt>
                <c:pt idx="5636">
                  <c:v>4.6359999999999998E-2</c:v>
                </c:pt>
                <c:pt idx="5637">
                  <c:v>4.6370000000000001E-2</c:v>
                </c:pt>
                <c:pt idx="5638">
                  <c:v>4.6379999999999998E-2</c:v>
                </c:pt>
                <c:pt idx="5639">
                  <c:v>4.6390000000000112E-2</c:v>
                </c:pt>
                <c:pt idx="5640">
                  <c:v>4.6400000000000004E-2</c:v>
                </c:pt>
                <c:pt idx="5641">
                  <c:v>4.6410000000000014E-2</c:v>
                </c:pt>
                <c:pt idx="5642">
                  <c:v>4.6420000000000003E-2</c:v>
                </c:pt>
                <c:pt idx="5643">
                  <c:v>4.6429999999999985E-2</c:v>
                </c:pt>
                <c:pt idx="5644">
                  <c:v>4.6439999999999995E-2</c:v>
                </c:pt>
                <c:pt idx="5645">
                  <c:v>4.6449999999999977E-2</c:v>
                </c:pt>
                <c:pt idx="5646">
                  <c:v>4.6460000000000001E-2</c:v>
                </c:pt>
                <c:pt idx="5647">
                  <c:v>4.6469999999999997E-2</c:v>
                </c:pt>
                <c:pt idx="5648">
                  <c:v>4.648E-2</c:v>
                </c:pt>
                <c:pt idx="5649">
                  <c:v>4.6489999999999997E-2</c:v>
                </c:pt>
                <c:pt idx="5650">
                  <c:v>4.65E-2</c:v>
                </c:pt>
                <c:pt idx="5651">
                  <c:v>4.6510000000000003E-2</c:v>
                </c:pt>
                <c:pt idx="5652">
                  <c:v>4.6519999999999999E-2</c:v>
                </c:pt>
                <c:pt idx="5653">
                  <c:v>4.6530000000000002E-2</c:v>
                </c:pt>
                <c:pt idx="5654">
                  <c:v>4.6539999999999998E-2</c:v>
                </c:pt>
                <c:pt idx="5655">
                  <c:v>4.6550000000000001E-2</c:v>
                </c:pt>
                <c:pt idx="5656">
                  <c:v>4.6559999999999976E-2</c:v>
                </c:pt>
                <c:pt idx="5657">
                  <c:v>4.6569999999999986E-2</c:v>
                </c:pt>
                <c:pt idx="5658">
                  <c:v>4.6580000000000003E-2</c:v>
                </c:pt>
                <c:pt idx="5659">
                  <c:v>4.6589999999999986E-2</c:v>
                </c:pt>
                <c:pt idx="5660">
                  <c:v>4.6599999999999996E-2</c:v>
                </c:pt>
                <c:pt idx="5661">
                  <c:v>4.6609999999999985E-2</c:v>
                </c:pt>
                <c:pt idx="5662">
                  <c:v>4.6619999999999995E-2</c:v>
                </c:pt>
                <c:pt idx="5663">
                  <c:v>4.6629999999999956E-2</c:v>
                </c:pt>
                <c:pt idx="5664">
                  <c:v>4.6639999999999987E-2</c:v>
                </c:pt>
                <c:pt idx="5665">
                  <c:v>4.6649999999999955E-2</c:v>
                </c:pt>
                <c:pt idx="5666">
                  <c:v>4.666E-2</c:v>
                </c:pt>
                <c:pt idx="5667">
                  <c:v>4.6669999999999996E-2</c:v>
                </c:pt>
                <c:pt idx="5668">
                  <c:v>4.6679999999999965E-2</c:v>
                </c:pt>
                <c:pt idx="5669">
                  <c:v>4.6690000000000002E-2</c:v>
                </c:pt>
                <c:pt idx="5670">
                  <c:v>4.6699999999999998E-2</c:v>
                </c:pt>
                <c:pt idx="5671">
                  <c:v>4.6710000000000022E-2</c:v>
                </c:pt>
                <c:pt idx="5672">
                  <c:v>4.6720000000000012E-2</c:v>
                </c:pt>
                <c:pt idx="5673">
                  <c:v>4.6730000000000022E-2</c:v>
                </c:pt>
                <c:pt idx="5674">
                  <c:v>4.6739999999999997E-2</c:v>
                </c:pt>
                <c:pt idx="5675">
                  <c:v>4.6750000000000014E-2</c:v>
                </c:pt>
                <c:pt idx="5676">
                  <c:v>4.6760000000000024E-2</c:v>
                </c:pt>
                <c:pt idx="5677">
                  <c:v>4.6769999999999999E-2</c:v>
                </c:pt>
                <c:pt idx="5678">
                  <c:v>4.6780000000000002E-2</c:v>
                </c:pt>
                <c:pt idx="5679">
                  <c:v>4.6789999999999998E-2</c:v>
                </c:pt>
                <c:pt idx="5680">
                  <c:v>4.6800000000000001E-2</c:v>
                </c:pt>
                <c:pt idx="5681">
                  <c:v>4.6809999999999997E-2</c:v>
                </c:pt>
                <c:pt idx="5682">
                  <c:v>4.6820000000000001E-2</c:v>
                </c:pt>
                <c:pt idx="5683">
                  <c:v>4.6829999999999997E-2</c:v>
                </c:pt>
                <c:pt idx="5684">
                  <c:v>4.684E-2</c:v>
                </c:pt>
                <c:pt idx="5685">
                  <c:v>4.6850000000000003E-2</c:v>
                </c:pt>
                <c:pt idx="5686">
                  <c:v>4.6859999999999999E-2</c:v>
                </c:pt>
                <c:pt idx="5687">
                  <c:v>4.6870000000000002E-2</c:v>
                </c:pt>
                <c:pt idx="5688">
                  <c:v>4.6879999999999977E-2</c:v>
                </c:pt>
                <c:pt idx="5689">
                  <c:v>4.6890000000000022E-2</c:v>
                </c:pt>
                <c:pt idx="5690">
                  <c:v>4.6899999999999997E-2</c:v>
                </c:pt>
                <c:pt idx="5691">
                  <c:v>4.691E-2</c:v>
                </c:pt>
                <c:pt idx="5692">
                  <c:v>4.6919999999999996E-2</c:v>
                </c:pt>
                <c:pt idx="5693">
                  <c:v>4.6929999999999986E-2</c:v>
                </c:pt>
                <c:pt idx="5694">
                  <c:v>4.6939999999999996E-2</c:v>
                </c:pt>
                <c:pt idx="5695">
                  <c:v>4.6949999999999985E-2</c:v>
                </c:pt>
                <c:pt idx="5696">
                  <c:v>4.6960000000000002E-2</c:v>
                </c:pt>
                <c:pt idx="5697">
                  <c:v>4.6969999999999998E-2</c:v>
                </c:pt>
                <c:pt idx="5698">
                  <c:v>4.6980000000000001E-2</c:v>
                </c:pt>
                <c:pt idx="5699">
                  <c:v>4.6989999999999997E-2</c:v>
                </c:pt>
                <c:pt idx="5700">
                  <c:v>4.7000000000000014E-2</c:v>
                </c:pt>
                <c:pt idx="5701">
                  <c:v>4.7010000000000114E-2</c:v>
                </c:pt>
                <c:pt idx="5702">
                  <c:v>4.7020000000000013E-2</c:v>
                </c:pt>
                <c:pt idx="5703">
                  <c:v>4.7030000000000023E-2</c:v>
                </c:pt>
                <c:pt idx="5704">
                  <c:v>4.7040000000000012E-2</c:v>
                </c:pt>
                <c:pt idx="5705">
                  <c:v>4.7050000000000022E-2</c:v>
                </c:pt>
                <c:pt idx="5706">
                  <c:v>4.7059999999999998E-2</c:v>
                </c:pt>
                <c:pt idx="5707">
                  <c:v>4.7070000000000001E-2</c:v>
                </c:pt>
                <c:pt idx="5708">
                  <c:v>4.7079999999999997E-2</c:v>
                </c:pt>
                <c:pt idx="5709">
                  <c:v>4.7090000000000132E-2</c:v>
                </c:pt>
                <c:pt idx="5710">
                  <c:v>4.7100000000000003E-2</c:v>
                </c:pt>
                <c:pt idx="5711">
                  <c:v>4.7109999999999999E-2</c:v>
                </c:pt>
                <c:pt idx="5712">
                  <c:v>4.7120000000000002E-2</c:v>
                </c:pt>
                <c:pt idx="5713">
                  <c:v>4.7129999999999998E-2</c:v>
                </c:pt>
                <c:pt idx="5714">
                  <c:v>4.7140000000000001E-2</c:v>
                </c:pt>
                <c:pt idx="5715">
                  <c:v>4.7149999999999997E-2</c:v>
                </c:pt>
                <c:pt idx="5716">
                  <c:v>4.7160000000000014E-2</c:v>
                </c:pt>
                <c:pt idx="5717">
                  <c:v>4.7170000000000004E-2</c:v>
                </c:pt>
                <c:pt idx="5718">
                  <c:v>4.7180000000000014E-2</c:v>
                </c:pt>
                <c:pt idx="5719">
                  <c:v>4.7190000000000024E-2</c:v>
                </c:pt>
                <c:pt idx="5720">
                  <c:v>4.7200000000000013E-2</c:v>
                </c:pt>
                <c:pt idx="5721">
                  <c:v>4.7210000000000023E-2</c:v>
                </c:pt>
                <c:pt idx="5722">
                  <c:v>4.7219999999999998E-2</c:v>
                </c:pt>
                <c:pt idx="5723">
                  <c:v>4.7230000000000001E-2</c:v>
                </c:pt>
                <c:pt idx="5724">
                  <c:v>4.7239999999999997E-2</c:v>
                </c:pt>
                <c:pt idx="5725">
                  <c:v>4.725E-2</c:v>
                </c:pt>
                <c:pt idx="5726">
                  <c:v>4.7260000000000003E-2</c:v>
                </c:pt>
                <c:pt idx="5727">
                  <c:v>4.727E-2</c:v>
                </c:pt>
                <c:pt idx="5728">
                  <c:v>4.7280000000000003E-2</c:v>
                </c:pt>
                <c:pt idx="5729">
                  <c:v>4.7289999999999999E-2</c:v>
                </c:pt>
                <c:pt idx="5730">
                  <c:v>4.7300000000000113E-2</c:v>
                </c:pt>
                <c:pt idx="5731">
                  <c:v>4.7310000000000178E-2</c:v>
                </c:pt>
                <c:pt idx="5732">
                  <c:v>4.7320000000000022E-2</c:v>
                </c:pt>
                <c:pt idx="5733">
                  <c:v>4.733000000000015E-2</c:v>
                </c:pt>
                <c:pt idx="5734">
                  <c:v>4.7340000000000014E-2</c:v>
                </c:pt>
                <c:pt idx="5735">
                  <c:v>4.7350000000000024E-2</c:v>
                </c:pt>
                <c:pt idx="5736">
                  <c:v>4.7360000000000124E-2</c:v>
                </c:pt>
                <c:pt idx="5737">
                  <c:v>4.7370000000000023E-2</c:v>
                </c:pt>
                <c:pt idx="5738">
                  <c:v>4.7379999999999999E-2</c:v>
                </c:pt>
                <c:pt idx="5739">
                  <c:v>4.7390000000000189E-2</c:v>
                </c:pt>
                <c:pt idx="5740">
                  <c:v>4.7400000000000032E-2</c:v>
                </c:pt>
                <c:pt idx="5741">
                  <c:v>4.7410000000000133E-2</c:v>
                </c:pt>
                <c:pt idx="5742">
                  <c:v>4.7420000000000004E-2</c:v>
                </c:pt>
                <c:pt idx="5743">
                  <c:v>4.7430000000000104E-2</c:v>
                </c:pt>
                <c:pt idx="5744">
                  <c:v>4.7440000000000003E-2</c:v>
                </c:pt>
                <c:pt idx="5745">
                  <c:v>4.7449999999999999E-2</c:v>
                </c:pt>
                <c:pt idx="5746">
                  <c:v>4.7460000000000113E-2</c:v>
                </c:pt>
                <c:pt idx="5747">
                  <c:v>4.7470000000000012E-2</c:v>
                </c:pt>
                <c:pt idx="5748">
                  <c:v>4.7480000000000022E-2</c:v>
                </c:pt>
                <c:pt idx="5749">
                  <c:v>4.749000000000015E-2</c:v>
                </c:pt>
                <c:pt idx="5750">
                  <c:v>4.7500000000000014E-2</c:v>
                </c:pt>
                <c:pt idx="5751">
                  <c:v>4.7509999999999997E-2</c:v>
                </c:pt>
                <c:pt idx="5752">
                  <c:v>4.752E-2</c:v>
                </c:pt>
                <c:pt idx="5753">
                  <c:v>4.7530000000000024E-2</c:v>
                </c:pt>
                <c:pt idx="5754">
                  <c:v>4.7539999999999999E-2</c:v>
                </c:pt>
                <c:pt idx="5755">
                  <c:v>4.7550000000000002E-2</c:v>
                </c:pt>
                <c:pt idx="5756">
                  <c:v>4.7559999999999998E-2</c:v>
                </c:pt>
                <c:pt idx="5757">
                  <c:v>4.7570000000000001E-2</c:v>
                </c:pt>
                <c:pt idx="5758">
                  <c:v>4.7579999999999997E-2</c:v>
                </c:pt>
                <c:pt idx="5759">
                  <c:v>4.7590000000000014E-2</c:v>
                </c:pt>
                <c:pt idx="5760">
                  <c:v>4.7600000000000003E-2</c:v>
                </c:pt>
                <c:pt idx="5761">
                  <c:v>4.7610000000000013E-2</c:v>
                </c:pt>
                <c:pt idx="5762">
                  <c:v>4.7620000000000003E-2</c:v>
                </c:pt>
                <c:pt idx="5763">
                  <c:v>4.7629999999999999E-2</c:v>
                </c:pt>
                <c:pt idx="5764">
                  <c:v>4.7640000000000002E-2</c:v>
                </c:pt>
                <c:pt idx="5765">
                  <c:v>4.7649999999999977E-2</c:v>
                </c:pt>
                <c:pt idx="5766">
                  <c:v>4.7660000000000022E-2</c:v>
                </c:pt>
                <c:pt idx="5767">
                  <c:v>4.7669999999999997E-2</c:v>
                </c:pt>
                <c:pt idx="5768">
                  <c:v>4.768E-2</c:v>
                </c:pt>
                <c:pt idx="5769">
                  <c:v>4.7690000000000003E-2</c:v>
                </c:pt>
                <c:pt idx="5770">
                  <c:v>4.7699999999999999E-2</c:v>
                </c:pt>
                <c:pt idx="5771">
                  <c:v>4.7710000000000134E-2</c:v>
                </c:pt>
                <c:pt idx="5772">
                  <c:v>4.7720000000000033E-2</c:v>
                </c:pt>
                <c:pt idx="5773">
                  <c:v>4.7730000000000133E-2</c:v>
                </c:pt>
                <c:pt idx="5774">
                  <c:v>4.7740000000000012E-2</c:v>
                </c:pt>
                <c:pt idx="5775">
                  <c:v>4.7750000000000133E-2</c:v>
                </c:pt>
                <c:pt idx="5776">
                  <c:v>4.7760000000000156E-2</c:v>
                </c:pt>
                <c:pt idx="5777">
                  <c:v>4.7770000000000014E-2</c:v>
                </c:pt>
                <c:pt idx="5778">
                  <c:v>4.7780000000000114E-2</c:v>
                </c:pt>
                <c:pt idx="5779">
                  <c:v>4.77900000000002E-2</c:v>
                </c:pt>
                <c:pt idx="5780">
                  <c:v>4.7800000000000023E-2</c:v>
                </c:pt>
                <c:pt idx="5781">
                  <c:v>4.7810000000000123E-2</c:v>
                </c:pt>
                <c:pt idx="5782">
                  <c:v>4.7820000000000022E-2</c:v>
                </c:pt>
                <c:pt idx="5783">
                  <c:v>4.7829999999999998E-2</c:v>
                </c:pt>
                <c:pt idx="5784">
                  <c:v>4.7840000000000001E-2</c:v>
                </c:pt>
                <c:pt idx="5785">
                  <c:v>4.7849999999999997E-2</c:v>
                </c:pt>
                <c:pt idx="5786">
                  <c:v>4.7860000000000034E-2</c:v>
                </c:pt>
                <c:pt idx="5787">
                  <c:v>4.7870000000000003E-2</c:v>
                </c:pt>
                <c:pt idx="5788">
                  <c:v>4.7879999999999999E-2</c:v>
                </c:pt>
                <c:pt idx="5789">
                  <c:v>4.7890000000000134E-2</c:v>
                </c:pt>
                <c:pt idx="5790">
                  <c:v>4.7900000000000012E-2</c:v>
                </c:pt>
                <c:pt idx="5791">
                  <c:v>4.7910000000000112E-2</c:v>
                </c:pt>
                <c:pt idx="5792">
                  <c:v>4.7920000000000004E-2</c:v>
                </c:pt>
                <c:pt idx="5793">
                  <c:v>4.7930000000000014E-2</c:v>
                </c:pt>
                <c:pt idx="5794">
                  <c:v>4.7940000000000003E-2</c:v>
                </c:pt>
                <c:pt idx="5795">
                  <c:v>4.7950000000000013E-2</c:v>
                </c:pt>
                <c:pt idx="5796">
                  <c:v>4.7960000000000023E-2</c:v>
                </c:pt>
                <c:pt idx="5797">
                  <c:v>4.7970000000000013E-2</c:v>
                </c:pt>
                <c:pt idx="5798">
                  <c:v>4.7980000000000023E-2</c:v>
                </c:pt>
                <c:pt idx="5799">
                  <c:v>4.7989999999999998E-2</c:v>
                </c:pt>
                <c:pt idx="5800">
                  <c:v>4.8000000000000001E-2</c:v>
                </c:pt>
                <c:pt idx="5801">
                  <c:v>4.8009999999999997E-2</c:v>
                </c:pt>
                <c:pt idx="5802">
                  <c:v>4.802E-2</c:v>
                </c:pt>
                <c:pt idx="5803">
                  <c:v>4.8030000000000003E-2</c:v>
                </c:pt>
                <c:pt idx="5804">
                  <c:v>4.8039999999999999E-2</c:v>
                </c:pt>
                <c:pt idx="5805">
                  <c:v>4.8050000000000002E-2</c:v>
                </c:pt>
                <c:pt idx="5806">
                  <c:v>4.8059999999999999E-2</c:v>
                </c:pt>
                <c:pt idx="5807">
                  <c:v>4.8070000000000002E-2</c:v>
                </c:pt>
                <c:pt idx="5808">
                  <c:v>4.8079999999999998E-2</c:v>
                </c:pt>
                <c:pt idx="5809">
                  <c:v>4.8090000000000022E-2</c:v>
                </c:pt>
                <c:pt idx="5810">
                  <c:v>4.8100000000000004E-2</c:v>
                </c:pt>
                <c:pt idx="5811">
                  <c:v>4.8110000000000014E-2</c:v>
                </c:pt>
                <c:pt idx="5812">
                  <c:v>4.8119999999999996E-2</c:v>
                </c:pt>
                <c:pt idx="5813">
                  <c:v>4.8129999999999985E-2</c:v>
                </c:pt>
                <c:pt idx="5814">
                  <c:v>4.8139999999999995E-2</c:v>
                </c:pt>
                <c:pt idx="5815">
                  <c:v>4.8149999999999957E-2</c:v>
                </c:pt>
                <c:pt idx="5816">
                  <c:v>4.8160000000000001E-2</c:v>
                </c:pt>
                <c:pt idx="5817">
                  <c:v>4.8169999999999998E-2</c:v>
                </c:pt>
                <c:pt idx="5818">
                  <c:v>4.8180000000000001E-2</c:v>
                </c:pt>
                <c:pt idx="5819">
                  <c:v>4.8189999999999997E-2</c:v>
                </c:pt>
                <c:pt idx="5820">
                  <c:v>4.82E-2</c:v>
                </c:pt>
                <c:pt idx="5821">
                  <c:v>4.8210000000000003E-2</c:v>
                </c:pt>
                <c:pt idx="5822">
                  <c:v>4.8219999999999999E-2</c:v>
                </c:pt>
                <c:pt idx="5823">
                  <c:v>4.8230000000000002E-2</c:v>
                </c:pt>
                <c:pt idx="5824">
                  <c:v>4.8239999999999998E-2</c:v>
                </c:pt>
                <c:pt idx="5825">
                  <c:v>4.8250000000000001E-2</c:v>
                </c:pt>
                <c:pt idx="5826">
                  <c:v>4.8259999999999977E-2</c:v>
                </c:pt>
                <c:pt idx="5827">
                  <c:v>4.8269999999999987E-2</c:v>
                </c:pt>
                <c:pt idx="5828">
                  <c:v>4.8279999999999976E-2</c:v>
                </c:pt>
                <c:pt idx="5829">
                  <c:v>4.829E-2</c:v>
                </c:pt>
                <c:pt idx="5830">
                  <c:v>4.8300000000000003E-2</c:v>
                </c:pt>
                <c:pt idx="5831">
                  <c:v>4.8309999999999999E-2</c:v>
                </c:pt>
                <c:pt idx="5832">
                  <c:v>4.8320000000000002E-2</c:v>
                </c:pt>
                <c:pt idx="5833">
                  <c:v>4.8329999999999998E-2</c:v>
                </c:pt>
                <c:pt idx="5834">
                  <c:v>4.8340000000000001E-2</c:v>
                </c:pt>
                <c:pt idx="5835">
                  <c:v>4.8349999999999997E-2</c:v>
                </c:pt>
                <c:pt idx="5836">
                  <c:v>4.8360000000000014E-2</c:v>
                </c:pt>
                <c:pt idx="5837">
                  <c:v>4.8370000000000003E-2</c:v>
                </c:pt>
                <c:pt idx="5838">
                  <c:v>4.8379999999999999E-2</c:v>
                </c:pt>
                <c:pt idx="5839">
                  <c:v>4.8390000000000113E-2</c:v>
                </c:pt>
                <c:pt idx="5840">
                  <c:v>4.8400000000000012E-2</c:v>
                </c:pt>
                <c:pt idx="5841">
                  <c:v>4.8410000000000022E-2</c:v>
                </c:pt>
                <c:pt idx="5842">
                  <c:v>4.8420000000000012E-2</c:v>
                </c:pt>
                <c:pt idx="5843">
                  <c:v>4.8430000000000022E-2</c:v>
                </c:pt>
                <c:pt idx="5844">
                  <c:v>4.8439999999999997E-2</c:v>
                </c:pt>
                <c:pt idx="5845">
                  <c:v>4.845E-2</c:v>
                </c:pt>
                <c:pt idx="5846">
                  <c:v>4.8460000000000003E-2</c:v>
                </c:pt>
                <c:pt idx="5847">
                  <c:v>4.8469999999999999E-2</c:v>
                </c:pt>
                <c:pt idx="5848">
                  <c:v>4.8480000000000002E-2</c:v>
                </c:pt>
                <c:pt idx="5849">
                  <c:v>4.8489999999999998E-2</c:v>
                </c:pt>
                <c:pt idx="5850">
                  <c:v>4.8500000000000001E-2</c:v>
                </c:pt>
                <c:pt idx="5851">
                  <c:v>4.8509999999999998E-2</c:v>
                </c:pt>
                <c:pt idx="5852">
                  <c:v>4.8520000000000001E-2</c:v>
                </c:pt>
                <c:pt idx="5853">
                  <c:v>4.8529999999999997E-2</c:v>
                </c:pt>
                <c:pt idx="5854">
                  <c:v>4.854E-2</c:v>
                </c:pt>
                <c:pt idx="5855">
                  <c:v>4.8550000000000003E-2</c:v>
                </c:pt>
                <c:pt idx="5856">
                  <c:v>4.8559999999999985E-2</c:v>
                </c:pt>
                <c:pt idx="5857">
                  <c:v>4.8569999999999995E-2</c:v>
                </c:pt>
                <c:pt idx="5858">
                  <c:v>4.8579999999999977E-2</c:v>
                </c:pt>
                <c:pt idx="5859">
                  <c:v>4.8590000000000022E-2</c:v>
                </c:pt>
                <c:pt idx="5860">
                  <c:v>4.8599999999999997E-2</c:v>
                </c:pt>
                <c:pt idx="5861">
                  <c:v>4.861E-2</c:v>
                </c:pt>
                <c:pt idx="5862">
                  <c:v>4.8619999999999997E-2</c:v>
                </c:pt>
                <c:pt idx="5863">
                  <c:v>4.863E-2</c:v>
                </c:pt>
                <c:pt idx="5864">
                  <c:v>4.8639999999999996E-2</c:v>
                </c:pt>
                <c:pt idx="5865">
                  <c:v>4.8649999999999957E-2</c:v>
                </c:pt>
                <c:pt idx="5866">
                  <c:v>4.8660000000000002E-2</c:v>
                </c:pt>
                <c:pt idx="5867">
                  <c:v>4.8669999999999998E-2</c:v>
                </c:pt>
                <c:pt idx="5868">
                  <c:v>4.8680000000000001E-2</c:v>
                </c:pt>
                <c:pt idx="5869">
                  <c:v>4.8689999999999997E-2</c:v>
                </c:pt>
                <c:pt idx="5870">
                  <c:v>4.8700000000000014E-2</c:v>
                </c:pt>
                <c:pt idx="5871">
                  <c:v>4.8710000000000024E-2</c:v>
                </c:pt>
                <c:pt idx="5872">
                  <c:v>4.8720000000000013E-2</c:v>
                </c:pt>
                <c:pt idx="5873">
                  <c:v>4.8730000000000023E-2</c:v>
                </c:pt>
                <c:pt idx="5874">
                  <c:v>4.8740000000000012E-2</c:v>
                </c:pt>
                <c:pt idx="5875">
                  <c:v>4.8750000000000022E-2</c:v>
                </c:pt>
                <c:pt idx="5876">
                  <c:v>4.8759999999999998E-2</c:v>
                </c:pt>
                <c:pt idx="5877">
                  <c:v>4.8770000000000001E-2</c:v>
                </c:pt>
                <c:pt idx="5878">
                  <c:v>4.8779999999999997E-2</c:v>
                </c:pt>
                <c:pt idx="5879">
                  <c:v>4.8790000000000132E-2</c:v>
                </c:pt>
                <c:pt idx="5880">
                  <c:v>4.8800000000000003E-2</c:v>
                </c:pt>
                <c:pt idx="5881">
                  <c:v>4.8809999999999999E-2</c:v>
                </c:pt>
                <c:pt idx="5882">
                  <c:v>4.8820000000000002E-2</c:v>
                </c:pt>
                <c:pt idx="5883">
                  <c:v>4.8829999999999998E-2</c:v>
                </c:pt>
                <c:pt idx="5884">
                  <c:v>4.8840000000000001E-2</c:v>
                </c:pt>
                <c:pt idx="5885">
                  <c:v>4.8849999999999998E-2</c:v>
                </c:pt>
                <c:pt idx="5886">
                  <c:v>4.8860000000000021E-2</c:v>
                </c:pt>
                <c:pt idx="5887">
                  <c:v>4.8870000000000004E-2</c:v>
                </c:pt>
                <c:pt idx="5888">
                  <c:v>4.8880000000000014E-2</c:v>
                </c:pt>
                <c:pt idx="5889">
                  <c:v>4.8890000000000024E-2</c:v>
                </c:pt>
                <c:pt idx="5890">
                  <c:v>4.8899999999999999E-2</c:v>
                </c:pt>
                <c:pt idx="5891">
                  <c:v>4.8910000000000023E-2</c:v>
                </c:pt>
                <c:pt idx="5892">
                  <c:v>4.8919999999999998E-2</c:v>
                </c:pt>
                <c:pt idx="5893">
                  <c:v>4.8930000000000001E-2</c:v>
                </c:pt>
                <c:pt idx="5894">
                  <c:v>4.8939999999999997E-2</c:v>
                </c:pt>
                <c:pt idx="5895">
                  <c:v>4.895E-2</c:v>
                </c:pt>
                <c:pt idx="5896">
                  <c:v>4.8959999999999997E-2</c:v>
                </c:pt>
                <c:pt idx="5897">
                  <c:v>4.897E-2</c:v>
                </c:pt>
                <c:pt idx="5898">
                  <c:v>4.8980000000000003E-2</c:v>
                </c:pt>
                <c:pt idx="5899">
                  <c:v>4.8989999999999999E-2</c:v>
                </c:pt>
                <c:pt idx="5900">
                  <c:v>4.9000000000000113E-2</c:v>
                </c:pt>
                <c:pt idx="5901">
                  <c:v>4.9010000000000178E-2</c:v>
                </c:pt>
                <c:pt idx="5902">
                  <c:v>4.9020000000000022E-2</c:v>
                </c:pt>
                <c:pt idx="5903">
                  <c:v>4.903000000000015E-2</c:v>
                </c:pt>
                <c:pt idx="5904">
                  <c:v>4.9040000000000014E-2</c:v>
                </c:pt>
                <c:pt idx="5905">
                  <c:v>4.9050000000000024E-2</c:v>
                </c:pt>
                <c:pt idx="5906">
                  <c:v>4.9059999999999999E-2</c:v>
                </c:pt>
                <c:pt idx="5907">
                  <c:v>4.9070000000000003E-2</c:v>
                </c:pt>
                <c:pt idx="5908">
                  <c:v>4.9079999999999999E-2</c:v>
                </c:pt>
                <c:pt idx="5909">
                  <c:v>4.9090000000000134E-2</c:v>
                </c:pt>
                <c:pt idx="5910">
                  <c:v>4.9100000000000033E-2</c:v>
                </c:pt>
                <c:pt idx="5911">
                  <c:v>4.9110000000000133E-2</c:v>
                </c:pt>
                <c:pt idx="5912">
                  <c:v>4.9120000000000004E-2</c:v>
                </c:pt>
                <c:pt idx="5913">
                  <c:v>4.9130000000000014E-2</c:v>
                </c:pt>
                <c:pt idx="5914">
                  <c:v>4.9140000000000003E-2</c:v>
                </c:pt>
                <c:pt idx="5915">
                  <c:v>4.9149999999999999E-2</c:v>
                </c:pt>
                <c:pt idx="5916">
                  <c:v>4.9160000000000113E-2</c:v>
                </c:pt>
                <c:pt idx="5917">
                  <c:v>4.9170000000000012E-2</c:v>
                </c:pt>
                <c:pt idx="5918">
                  <c:v>4.9180000000000022E-2</c:v>
                </c:pt>
                <c:pt idx="5919">
                  <c:v>4.9190000000000123E-2</c:v>
                </c:pt>
                <c:pt idx="5920">
                  <c:v>4.9200000000000021E-2</c:v>
                </c:pt>
                <c:pt idx="5921">
                  <c:v>4.9209999999999997E-2</c:v>
                </c:pt>
                <c:pt idx="5922">
                  <c:v>4.922E-2</c:v>
                </c:pt>
                <c:pt idx="5923">
                  <c:v>4.9230000000000003E-2</c:v>
                </c:pt>
                <c:pt idx="5924">
                  <c:v>4.9239999999999999E-2</c:v>
                </c:pt>
                <c:pt idx="5925">
                  <c:v>4.9250000000000002E-2</c:v>
                </c:pt>
                <c:pt idx="5926">
                  <c:v>4.9259999999999998E-2</c:v>
                </c:pt>
                <c:pt idx="5927">
                  <c:v>4.9270000000000001E-2</c:v>
                </c:pt>
                <c:pt idx="5928">
                  <c:v>4.9279999999999997E-2</c:v>
                </c:pt>
                <c:pt idx="5929">
                  <c:v>4.9290000000000014E-2</c:v>
                </c:pt>
                <c:pt idx="5930">
                  <c:v>4.9300000000000156E-2</c:v>
                </c:pt>
                <c:pt idx="5931">
                  <c:v>4.9310000000000236E-2</c:v>
                </c:pt>
                <c:pt idx="5932">
                  <c:v>4.9320000000000114E-2</c:v>
                </c:pt>
                <c:pt idx="5933">
                  <c:v>4.9330000000000193E-2</c:v>
                </c:pt>
                <c:pt idx="5934">
                  <c:v>4.9340000000000023E-2</c:v>
                </c:pt>
                <c:pt idx="5935">
                  <c:v>4.9350000000000123E-2</c:v>
                </c:pt>
                <c:pt idx="5936">
                  <c:v>4.9360000000000216E-2</c:v>
                </c:pt>
                <c:pt idx="5937">
                  <c:v>4.9370000000000032E-2</c:v>
                </c:pt>
                <c:pt idx="5938">
                  <c:v>4.9380000000000174E-2</c:v>
                </c:pt>
                <c:pt idx="5939">
                  <c:v>4.9390000000000246E-2</c:v>
                </c:pt>
                <c:pt idx="5940">
                  <c:v>4.9400000000000034E-2</c:v>
                </c:pt>
                <c:pt idx="5941">
                  <c:v>4.9410000000000134E-2</c:v>
                </c:pt>
                <c:pt idx="5942">
                  <c:v>4.9420000000000033E-2</c:v>
                </c:pt>
                <c:pt idx="5943">
                  <c:v>4.9430000000000134E-2</c:v>
                </c:pt>
                <c:pt idx="5944">
                  <c:v>4.9440000000000012E-2</c:v>
                </c:pt>
                <c:pt idx="5945">
                  <c:v>4.9450000000000112E-2</c:v>
                </c:pt>
                <c:pt idx="5946">
                  <c:v>4.9460000000000157E-2</c:v>
                </c:pt>
                <c:pt idx="5947">
                  <c:v>4.9470000000000014E-2</c:v>
                </c:pt>
                <c:pt idx="5948">
                  <c:v>4.9480000000000024E-2</c:v>
                </c:pt>
                <c:pt idx="5949">
                  <c:v>4.9490000000000194E-2</c:v>
                </c:pt>
                <c:pt idx="5950">
                  <c:v>4.9500000000000023E-2</c:v>
                </c:pt>
                <c:pt idx="5951">
                  <c:v>4.9509999999999998E-2</c:v>
                </c:pt>
                <c:pt idx="5952">
                  <c:v>4.9520000000000022E-2</c:v>
                </c:pt>
                <c:pt idx="5953">
                  <c:v>4.9529999999999998E-2</c:v>
                </c:pt>
                <c:pt idx="5954">
                  <c:v>4.9540000000000001E-2</c:v>
                </c:pt>
                <c:pt idx="5955">
                  <c:v>4.9549999999999997E-2</c:v>
                </c:pt>
                <c:pt idx="5956">
                  <c:v>4.9560000000000104E-2</c:v>
                </c:pt>
                <c:pt idx="5957">
                  <c:v>4.9570000000000003E-2</c:v>
                </c:pt>
                <c:pt idx="5958">
                  <c:v>4.9579999999999999E-2</c:v>
                </c:pt>
                <c:pt idx="5959">
                  <c:v>4.9590000000000134E-2</c:v>
                </c:pt>
                <c:pt idx="5960">
                  <c:v>4.9600000000000012E-2</c:v>
                </c:pt>
                <c:pt idx="5961">
                  <c:v>4.9610000000000112E-2</c:v>
                </c:pt>
                <c:pt idx="5962">
                  <c:v>4.9620000000000004E-2</c:v>
                </c:pt>
                <c:pt idx="5963">
                  <c:v>4.9630000000000014E-2</c:v>
                </c:pt>
                <c:pt idx="5964">
                  <c:v>4.9640000000000004E-2</c:v>
                </c:pt>
                <c:pt idx="5965">
                  <c:v>4.9650000000000014E-2</c:v>
                </c:pt>
                <c:pt idx="5966">
                  <c:v>4.9660000000000024E-2</c:v>
                </c:pt>
                <c:pt idx="5967">
                  <c:v>4.9669999999999999E-2</c:v>
                </c:pt>
                <c:pt idx="5968">
                  <c:v>4.9680000000000002E-2</c:v>
                </c:pt>
                <c:pt idx="5969">
                  <c:v>4.9689999999999998E-2</c:v>
                </c:pt>
                <c:pt idx="5970">
                  <c:v>4.9700000000000133E-2</c:v>
                </c:pt>
                <c:pt idx="5971">
                  <c:v>4.9710000000000212E-2</c:v>
                </c:pt>
                <c:pt idx="5972">
                  <c:v>4.9720000000000104E-2</c:v>
                </c:pt>
                <c:pt idx="5973">
                  <c:v>4.9730000000000184E-2</c:v>
                </c:pt>
                <c:pt idx="5974">
                  <c:v>4.9740000000000013E-2</c:v>
                </c:pt>
                <c:pt idx="5975">
                  <c:v>4.9750000000000134E-2</c:v>
                </c:pt>
                <c:pt idx="5976">
                  <c:v>4.9760000000000221E-2</c:v>
                </c:pt>
                <c:pt idx="5977">
                  <c:v>4.9770000000000113E-2</c:v>
                </c:pt>
                <c:pt idx="5978">
                  <c:v>4.9780000000000178E-2</c:v>
                </c:pt>
                <c:pt idx="5979">
                  <c:v>4.979000000000023E-2</c:v>
                </c:pt>
                <c:pt idx="5980">
                  <c:v>4.9800000000000122E-2</c:v>
                </c:pt>
                <c:pt idx="5981">
                  <c:v>4.9810000000000187E-2</c:v>
                </c:pt>
                <c:pt idx="5982">
                  <c:v>4.9820000000000024E-2</c:v>
                </c:pt>
                <c:pt idx="5983">
                  <c:v>4.9829999999999999E-2</c:v>
                </c:pt>
                <c:pt idx="5984">
                  <c:v>4.9840000000000002E-2</c:v>
                </c:pt>
                <c:pt idx="5985">
                  <c:v>4.9849999999999998E-2</c:v>
                </c:pt>
                <c:pt idx="5986">
                  <c:v>4.9860000000000133E-2</c:v>
                </c:pt>
                <c:pt idx="5987">
                  <c:v>4.9870000000000032E-2</c:v>
                </c:pt>
                <c:pt idx="5988">
                  <c:v>4.9880000000000133E-2</c:v>
                </c:pt>
                <c:pt idx="5989">
                  <c:v>4.9890000000000184E-2</c:v>
                </c:pt>
                <c:pt idx="5990">
                  <c:v>4.9900000000000014E-2</c:v>
                </c:pt>
                <c:pt idx="5991">
                  <c:v>4.991000000000017E-2</c:v>
                </c:pt>
                <c:pt idx="5992">
                  <c:v>4.9920000000000013E-2</c:v>
                </c:pt>
                <c:pt idx="5993">
                  <c:v>4.9930000000000113E-2</c:v>
                </c:pt>
                <c:pt idx="5994">
                  <c:v>4.9940000000000012E-2</c:v>
                </c:pt>
                <c:pt idx="5995">
                  <c:v>4.9950000000000022E-2</c:v>
                </c:pt>
                <c:pt idx="5996">
                  <c:v>4.9960000000000122E-2</c:v>
                </c:pt>
                <c:pt idx="5997">
                  <c:v>4.9970000000000014E-2</c:v>
                </c:pt>
                <c:pt idx="5998">
                  <c:v>4.9979999999999997E-2</c:v>
                </c:pt>
                <c:pt idx="5999">
                  <c:v>4.9990000000000034E-2</c:v>
                </c:pt>
                <c:pt idx="6000">
                  <c:v>0.05</c:v>
                </c:pt>
                <c:pt idx="6001">
                  <c:v>5.0009999999999999E-2</c:v>
                </c:pt>
                <c:pt idx="6002">
                  <c:v>5.0020000000000002E-2</c:v>
                </c:pt>
                <c:pt idx="6003">
                  <c:v>5.0029999999999998E-2</c:v>
                </c:pt>
                <c:pt idx="6004">
                  <c:v>5.0040000000000001E-2</c:v>
                </c:pt>
                <c:pt idx="6005">
                  <c:v>5.0049999999999997E-2</c:v>
                </c:pt>
                <c:pt idx="6006">
                  <c:v>5.0060000000000014E-2</c:v>
                </c:pt>
                <c:pt idx="6007">
                  <c:v>5.0070000000000003E-2</c:v>
                </c:pt>
                <c:pt idx="6008">
                  <c:v>5.0080000000000013E-2</c:v>
                </c:pt>
                <c:pt idx="6009">
                  <c:v>5.0090000000000023E-2</c:v>
                </c:pt>
                <c:pt idx="6010">
                  <c:v>5.0100000000000013E-2</c:v>
                </c:pt>
                <c:pt idx="6011">
                  <c:v>5.0110000000000023E-2</c:v>
                </c:pt>
                <c:pt idx="6012">
                  <c:v>5.0119999999999998E-2</c:v>
                </c:pt>
                <c:pt idx="6013">
                  <c:v>5.0130000000000022E-2</c:v>
                </c:pt>
                <c:pt idx="6014">
                  <c:v>5.0139999999999997E-2</c:v>
                </c:pt>
                <c:pt idx="6015">
                  <c:v>5.015E-2</c:v>
                </c:pt>
                <c:pt idx="6016">
                  <c:v>5.0160000000000003E-2</c:v>
                </c:pt>
                <c:pt idx="6017">
                  <c:v>5.0169999999999999E-2</c:v>
                </c:pt>
                <c:pt idx="6018">
                  <c:v>5.0180000000000002E-2</c:v>
                </c:pt>
                <c:pt idx="6019">
                  <c:v>5.0189999999999999E-2</c:v>
                </c:pt>
                <c:pt idx="6020">
                  <c:v>5.0200000000000002E-2</c:v>
                </c:pt>
                <c:pt idx="6021">
                  <c:v>5.0209999999999998E-2</c:v>
                </c:pt>
                <c:pt idx="6022">
                  <c:v>5.0220000000000001E-2</c:v>
                </c:pt>
                <c:pt idx="6023">
                  <c:v>5.0229999999999997E-2</c:v>
                </c:pt>
                <c:pt idx="6024">
                  <c:v>5.024E-2</c:v>
                </c:pt>
                <c:pt idx="6025">
                  <c:v>5.0250000000000003E-2</c:v>
                </c:pt>
                <c:pt idx="6026">
                  <c:v>5.0259999999999985E-2</c:v>
                </c:pt>
                <c:pt idx="6027">
                  <c:v>5.0269999999999995E-2</c:v>
                </c:pt>
                <c:pt idx="6028">
                  <c:v>5.0279999999999977E-2</c:v>
                </c:pt>
                <c:pt idx="6029">
                  <c:v>5.0290000000000001E-2</c:v>
                </c:pt>
                <c:pt idx="6030">
                  <c:v>5.0299999999999997E-2</c:v>
                </c:pt>
                <c:pt idx="6031">
                  <c:v>5.0310000000000132E-2</c:v>
                </c:pt>
                <c:pt idx="6032">
                  <c:v>5.0320000000000004E-2</c:v>
                </c:pt>
                <c:pt idx="6033">
                  <c:v>5.0330000000000034E-2</c:v>
                </c:pt>
                <c:pt idx="6034">
                  <c:v>5.0340000000000003E-2</c:v>
                </c:pt>
                <c:pt idx="6035">
                  <c:v>5.0349999999999999E-2</c:v>
                </c:pt>
                <c:pt idx="6036">
                  <c:v>5.0360000000000134E-2</c:v>
                </c:pt>
                <c:pt idx="6037">
                  <c:v>5.0370000000000012E-2</c:v>
                </c:pt>
                <c:pt idx="6038">
                  <c:v>5.0380000000000112E-2</c:v>
                </c:pt>
                <c:pt idx="6039">
                  <c:v>5.0390000000000157E-2</c:v>
                </c:pt>
                <c:pt idx="6040">
                  <c:v>5.0400000000000014E-2</c:v>
                </c:pt>
                <c:pt idx="6041">
                  <c:v>5.0410000000000024E-2</c:v>
                </c:pt>
                <c:pt idx="6042">
                  <c:v>5.0420000000000013E-2</c:v>
                </c:pt>
                <c:pt idx="6043">
                  <c:v>5.0430000000000023E-2</c:v>
                </c:pt>
                <c:pt idx="6044">
                  <c:v>5.0439999999999999E-2</c:v>
                </c:pt>
                <c:pt idx="6045">
                  <c:v>5.0450000000000002E-2</c:v>
                </c:pt>
                <c:pt idx="6046">
                  <c:v>5.0459999999999998E-2</c:v>
                </c:pt>
                <c:pt idx="6047">
                  <c:v>5.0470000000000001E-2</c:v>
                </c:pt>
                <c:pt idx="6048">
                  <c:v>5.0479999999999997E-2</c:v>
                </c:pt>
                <c:pt idx="6049">
                  <c:v>5.0490000000000104E-2</c:v>
                </c:pt>
                <c:pt idx="6050">
                  <c:v>5.0500000000000003E-2</c:v>
                </c:pt>
                <c:pt idx="6051">
                  <c:v>5.0509999999999999E-2</c:v>
                </c:pt>
                <c:pt idx="6052">
                  <c:v>5.0520000000000002E-2</c:v>
                </c:pt>
                <c:pt idx="6053">
                  <c:v>5.0529999999999999E-2</c:v>
                </c:pt>
                <c:pt idx="6054">
                  <c:v>5.0540000000000002E-2</c:v>
                </c:pt>
                <c:pt idx="6055">
                  <c:v>5.0549999999999977E-2</c:v>
                </c:pt>
                <c:pt idx="6056">
                  <c:v>5.0560000000000022E-2</c:v>
                </c:pt>
                <c:pt idx="6057">
                  <c:v>5.0570000000000004E-2</c:v>
                </c:pt>
                <c:pt idx="6058">
                  <c:v>5.0580000000000014E-2</c:v>
                </c:pt>
                <c:pt idx="6059">
                  <c:v>5.0590000000000024E-2</c:v>
                </c:pt>
                <c:pt idx="6060">
                  <c:v>5.0599999999999999E-2</c:v>
                </c:pt>
                <c:pt idx="6061">
                  <c:v>5.0610000000000002E-2</c:v>
                </c:pt>
                <c:pt idx="6062">
                  <c:v>5.0619999999999998E-2</c:v>
                </c:pt>
                <c:pt idx="6063">
                  <c:v>5.0630000000000001E-2</c:v>
                </c:pt>
                <c:pt idx="6064">
                  <c:v>5.0639999999999998E-2</c:v>
                </c:pt>
                <c:pt idx="6065">
                  <c:v>5.0650000000000001E-2</c:v>
                </c:pt>
                <c:pt idx="6066">
                  <c:v>5.0659999999999997E-2</c:v>
                </c:pt>
                <c:pt idx="6067">
                  <c:v>5.067E-2</c:v>
                </c:pt>
                <c:pt idx="6068">
                  <c:v>5.0680000000000003E-2</c:v>
                </c:pt>
                <c:pt idx="6069">
                  <c:v>5.0689999999999999E-2</c:v>
                </c:pt>
                <c:pt idx="6070">
                  <c:v>5.0700000000000023E-2</c:v>
                </c:pt>
                <c:pt idx="6071">
                  <c:v>5.0710000000000165E-2</c:v>
                </c:pt>
                <c:pt idx="6072">
                  <c:v>5.0720000000000022E-2</c:v>
                </c:pt>
                <c:pt idx="6073">
                  <c:v>5.0729999999999997E-2</c:v>
                </c:pt>
                <c:pt idx="6074">
                  <c:v>5.0740000000000014E-2</c:v>
                </c:pt>
                <c:pt idx="6075">
                  <c:v>5.0750000000000024E-2</c:v>
                </c:pt>
                <c:pt idx="6076">
                  <c:v>5.0760000000000034E-2</c:v>
                </c:pt>
                <c:pt idx="6077">
                  <c:v>5.0770000000000003E-2</c:v>
                </c:pt>
                <c:pt idx="6078">
                  <c:v>5.0779999999999999E-2</c:v>
                </c:pt>
                <c:pt idx="6079">
                  <c:v>5.0790000000000134E-2</c:v>
                </c:pt>
                <c:pt idx="6080">
                  <c:v>5.0800000000000012E-2</c:v>
                </c:pt>
                <c:pt idx="6081">
                  <c:v>5.0810000000000133E-2</c:v>
                </c:pt>
                <c:pt idx="6082">
                  <c:v>5.0820000000000004E-2</c:v>
                </c:pt>
                <c:pt idx="6083">
                  <c:v>5.0830000000000014E-2</c:v>
                </c:pt>
                <c:pt idx="6084">
                  <c:v>5.0840000000000003E-2</c:v>
                </c:pt>
                <c:pt idx="6085">
                  <c:v>5.0849999999999999E-2</c:v>
                </c:pt>
                <c:pt idx="6086">
                  <c:v>5.0860000000000023E-2</c:v>
                </c:pt>
                <c:pt idx="6087">
                  <c:v>5.0870000000000012E-2</c:v>
                </c:pt>
                <c:pt idx="6088">
                  <c:v>5.0880000000000022E-2</c:v>
                </c:pt>
                <c:pt idx="6089">
                  <c:v>5.0889999999999998E-2</c:v>
                </c:pt>
                <c:pt idx="6090">
                  <c:v>5.0900000000000001E-2</c:v>
                </c:pt>
                <c:pt idx="6091">
                  <c:v>5.0909999999999997E-2</c:v>
                </c:pt>
                <c:pt idx="6092">
                  <c:v>5.092E-2</c:v>
                </c:pt>
                <c:pt idx="6093">
                  <c:v>5.0930000000000003E-2</c:v>
                </c:pt>
                <c:pt idx="6094">
                  <c:v>5.0939999999999999E-2</c:v>
                </c:pt>
                <c:pt idx="6095">
                  <c:v>5.0950000000000002E-2</c:v>
                </c:pt>
                <c:pt idx="6096">
                  <c:v>5.0959999999999998E-2</c:v>
                </c:pt>
                <c:pt idx="6097">
                  <c:v>5.0970000000000001E-2</c:v>
                </c:pt>
                <c:pt idx="6098">
                  <c:v>5.0979999999999998E-2</c:v>
                </c:pt>
                <c:pt idx="6099">
                  <c:v>5.0990000000000014E-2</c:v>
                </c:pt>
                <c:pt idx="6100">
                  <c:v>5.1000000000000004E-2</c:v>
                </c:pt>
                <c:pt idx="6101">
                  <c:v>5.1010000000000014E-2</c:v>
                </c:pt>
                <c:pt idx="6102">
                  <c:v>5.1020000000000003E-2</c:v>
                </c:pt>
                <c:pt idx="6103">
                  <c:v>5.1029999999999985E-2</c:v>
                </c:pt>
                <c:pt idx="6104">
                  <c:v>5.1039999999999995E-2</c:v>
                </c:pt>
                <c:pt idx="6105">
                  <c:v>5.1049999999999977E-2</c:v>
                </c:pt>
                <c:pt idx="6106">
                  <c:v>5.1060000000000001E-2</c:v>
                </c:pt>
                <c:pt idx="6107">
                  <c:v>5.1069999999999997E-2</c:v>
                </c:pt>
                <c:pt idx="6108">
                  <c:v>5.108E-2</c:v>
                </c:pt>
                <c:pt idx="6109">
                  <c:v>5.1090000000000003E-2</c:v>
                </c:pt>
                <c:pt idx="6110">
                  <c:v>5.11E-2</c:v>
                </c:pt>
                <c:pt idx="6111">
                  <c:v>5.1110000000000003E-2</c:v>
                </c:pt>
                <c:pt idx="6112">
                  <c:v>5.1119999999999999E-2</c:v>
                </c:pt>
                <c:pt idx="6113">
                  <c:v>5.1130000000000002E-2</c:v>
                </c:pt>
                <c:pt idx="6114">
                  <c:v>5.1139999999999998E-2</c:v>
                </c:pt>
                <c:pt idx="6115">
                  <c:v>5.1150000000000001E-2</c:v>
                </c:pt>
                <c:pt idx="6116">
                  <c:v>5.1159999999999976E-2</c:v>
                </c:pt>
                <c:pt idx="6117">
                  <c:v>5.1169999999999986E-2</c:v>
                </c:pt>
                <c:pt idx="6118">
                  <c:v>5.1180000000000003E-2</c:v>
                </c:pt>
                <c:pt idx="6119">
                  <c:v>5.1189999999999986E-2</c:v>
                </c:pt>
                <c:pt idx="6120">
                  <c:v>5.1199999999999996E-2</c:v>
                </c:pt>
                <c:pt idx="6121">
                  <c:v>5.1209999999999985E-2</c:v>
                </c:pt>
                <c:pt idx="6122">
                  <c:v>5.1219999999999995E-2</c:v>
                </c:pt>
                <c:pt idx="6123">
                  <c:v>5.1229999999999956E-2</c:v>
                </c:pt>
                <c:pt idx="6124">
                  <c:v>5.1239999999999987E-2</c:v>
                </c:pt>
                <c:pt idx="6125">
                  <c:v>5.1249999999999955E-2</c:v>
                </c:pt>
                <c:pt idx="6126">
                  <c:v>5.126E-2</c:v>
                </c:pt>
                <c:pt idx="6127">
                  <c:v>5.1269999999999996E-2</c:v>
                </c:pt>
                <c:pt idx="6128">
                  <c:v>5.1279999999999867E-2</c:v>
                </c:pt>
                <c:pt idx="6129">
                  <c:v>5.1290000000000002E-2</c:v>
                </c:pt>
                <c:pt idx="6130">
                  <c:v>5.1299999999999998E-2</c:v>
                </c:pt>
                <c:pt idx="6131">
                  <c:v>5.1310000000000112E-2</c:v>
                </c:pt>
                <c:pt idx="6132">
                  <c:v>5.1320000000000011E-2</c:v>
                </c:pt>
                <c:pt idx="6133">
                  <c:v>5.1330000000000021E-2</c:v>
                </c:pt>
                <c:pt idx="6134">
                  <c:v>5.1340000000000004E-2</c:v>
                </c:pt>
                <c:pt idx="6135">
                  <c:v>5.1350000000000014E-2</c:v>
                </c:pt>
                <c:pt idx="6136">
                  <c:v>5.1360000000000024E-2</c:v>
                </c:pt>
                <c:pt idx="6137">
                  <c:v>5.1369999999999999E-2</c:v>
                </c:pt>
                <c:pt idx="6138">
                  <c:v>5.1380000000000002E-2</c:v>
                </c:pt>
                <c:pt idx="6139">
                  <c:v>5.1389999999999998E-2</c:v>
                </c:pt>
                <c:pt idx="6140">
                  <c:v>5.1400000000000001E-2</c:v>
                </c:pt>
                <c:pt idx="6141">
                  <c:v>5.1409999999999997E-2</c:v>
                </c:pt>
                <c:pt idx="6142">
                  <c:v>5.142E-2</c:v>
                </c:pt>
                <c:pt idx="6143">
                  <c:v>5.1429999999999997E-2</c:v>
                </c:pt>
                <c:pt idx="6144">
                  <c:v>5.144E-2</c:v>
                </c:pt>
                <c:pt idx="6145">
                  <c:v>5.1450000000000003E-2</c:v>
                </c:pt>
                <c:pt idx="6146">
                  <c:v>5.1459999999999999E-2</c:v>
                </c:pt>
                <c:pt idx="6147">
                  <c:v>5.1470000000000002E-2</c:v>
                </c:pt>
                <c:pt idx="6148">
                  <c:v>5.1479999999999977E-2</c:v>
                </c:pt>
                <c:pt idx="6149">
                  <c:v>5.1490000000000022E-2</c:v>
                </c:pt>
                <c:pt idx="6150">
                  <c:v>5.1499999999999997E-2</c:v>
                </c:pt>
                <c:pt idx="6151">
                  <c:v>5.1510000000000014E-2</c:v>
                </c:pt>
                <c:pt idx="6152">
                  <c:v>5.1519999999999996E-2</c:v>
                </c:pt>
                <c:pt idx="6153">
                  <c:v>5.1529999999999986E-2</c:v>
                </c:pt>
                <c:pt idx="6154">
                  <c:v>5.1539999999999996E-2</c:v>
                </c:pt>
                <c:pt idx="6155">
                  <c:v>5.1549999999999985E-2</c:v>
                </c:pt>
                <c:pt idx="6156">
                  <c:v>5.1560000000000002E-2</c:v>
                </c:pt>
                <c:pt idx="6157">
                  <c:v>5.1569999999999998E-2</c:v>
                </c:pt>
                <c:pt idx="6158">
                  <c:v>5.1580000000000001E-2</c:v>
                </c:pt>
                <c:pt idx="6159">
                  <c:v>5.1589999999999997E-2</c:v>
                </c:pt>
                <c:pt idx="6160">
                  <c:v>5.16E-2</c:v>
                </c:pt>
                <c:pt idx="6161">
                  <c:v>5.1610000000000003E-2</c:v>
                </c:pt>
                <c:pt idx="6162">
                  <c:v>5.1619999999999999E-2</c:v>
                </c:pt>
                <c:pt idx="6163">
                  <c:v>5.1630000000000002E-2</c:v>
                </c:pt>
                <c:pt idx="6164">
                  <c:v>5.1639999999999985E-2</c:v>
                </c:pt>
                <c:pt idx="6165">
                  <c:v>5.1649999999999946E-2</c:v>
                </c:pt>
                <c:pt idx="6166">
                  <c:v>5.1659999999999977E-2</c:v>
                </c:pt>
                <c:pt idx="6167">
                  <c:v>5.1669999999999987E-2</c:v>
                </c:pt>
                <c:pt idx="6168">
                  <c:v>5.1679999999999955E-2</c:v>
                </c:pt>
                <c:pt idx="6169">
                  <c:v>5.169E-2</c:v>
                </c:pt>
                <c:pt idx="6170">
                  <c:v>5.1700000000000003E-2</c:v>
                </c:pt>
                <c:pt idx="6171">
                  <c:v>5.1709999999999999E-2</c:v>
                </c:pt>
                <c:pt idx="6172">
                  <c:v>5.1720000000000002E-2</c:v>
                </c:pt>
                <c:pt idx="6173">
                  <c:v>5.1729999999999998E-2</c:v>
                </c:pt>
                <c:pt idx="6174">
                  <c:v>5.1740000000000001E-2</c:v>
                </c:pt>
                <c:pt idx="6175">
                  <c:v>5.1749999999999997E-2</c:v>
                </c:pt>
                <c:pt idx="6176">
                  <c:v>5.1760000000000014E-2</c:v>
                </c:pt>
                <c:pt idx="6177">
                  <c:v>5.1770000000000004E-2</c:v>
                </c:pt>
                <c:pt idx="6178">
                  <c:v>5.1780000000000014E-2</c:v>
                </c:pt>
                <c:pt idx="6179">
                  <c:v>5.1790000000000024E-2</c:v>
                </c:pt>
                <c:pt idx="6180">
                  <c:v>5.1800000000000013E-2</c:v>
                </c:pt>
                <c:pt idx="6181">
                  <c:v>5.1810000000000023E-2</c:v>
                </c:pt>
                <c:pt idx="6182">
                  <c:v>5.1819999999999998E-2</c:v>
                </c:pt>
                <c:pt idx="6183">
                  <c:v>5.1830000000000001E-2</c:v>
                </c:pt>
                <c:pt idx="6184">
                  <c:v>5.1839999999999997E-2</c:v>
                </c:pt>
                <c:pt idx="6185">
                  <c:v>5.185E-2</c:v>
                </c:pt>
                <c:pt idx="6186">
                  <c:v>5.1860000000000003E-2</c:v>
                </c:pt>
                <c:pt idx="6187">
                  <c:v>5.1869999999999999E-2</c:v>
                </c:pt>
                <c:pt idx="6188">
                  <c:v>5.1880000000000003E-2</c:v>
                </c:pt>
                <c:pt idx="6189">
                  <c:v>5.1889999999999999E-2</c:v>
                </c:pt>
                <c:pt idx="6190">
                  <c:v>5.1900000000000002E-2</c:v>
                </c:pt>
                <c:pt idx="6191">
                  <c:v>5.1909999999999998E-2</c:v>
                </c:pt>
                <c:pt idx="6192">
                  <c:v>5.1920000000000001E-2</c:v>
                </c:pt>
                <c:pt idx="6193">
                  <c:v>5.1929999999999976E-2</c:v>
                </c:pt>
                <c:pt idx="6194">
                  <c:v>5.1939999999999986E-2</c:v>
                </c:pt>
                <c:pt idx="6195">
                  <c:v>5.1950000000000003E-2</c:v>
                </c:pt>
                <c:pt idx="6196">
                  <c:v>5.1959999999999985E-2</c:v>
                </c:pt>
                <c:pt idx="6197">
                  <c:v>5.1969999999999995E-2</c:v>
                </c:pt>
                <c:pt idx="6198">
                  <c:v>5.1979999999999985E-2</c:v>
                </c:pt>
                <c:pt idx="6199">
                  <c:v>5.1990000000000001E-2</c:v>
                </c:pt>
                <c:pt idx="6200">
                  <c:v>5.1999999999999998E-2</c:v>
                </c:pt>
                <c:pt idx="6201">
                  <c:v>5.2010000000000133E-2</c:v>
                </c:pt>
                <c:pt idx="6202">
                  <c:v>5.2020000000000004E-2</c:v>
                </c:pt>
                <c:pt idx="6203">
                  <c:v>5.2030000000000104E-2</c:v>
                </c:pt>
                <c:pt idx="6204">
                  <c:v>5.2040000000000003E-2</c:v>
                </c:pt>
                <c:pt idx="6205">
                  <c:v>5.2049999999999999E-2</c:v>
                </c:pt>
                <c:pt idx="6206">
                  <c:v>5.2060000000000113E-2</c:v>
                </c:pt>
                <c:pt idx="6207">
                  <c:v>5.2070000000000012E-2</c:v>
                </c:pt>
                <c:pt idx="6208">
                  <c:v>5.2080000000000022E-2</c:v>
                </c:pt>
                <c:pt idx="6209">
                  <c:v>5.209000000000015E-2</c:v>
                </c:pt>
                <c:pt idx="6210">
                  <c:v>5.2100000000000014E-2</c:v>
                </c:pt>
                <c:pt idx="6211">
                  <c:v>5.2109999999999997E-2</c:v>
                </c:pt>
                <c:pt idx="6212">
                  <c:v>5.2120000000000014E-2</c:v>
                </c:pt>
                <c:pt idx="6213">
                  <c:v>5.2130000000000024E-2</c:v>
                </c:pt>
                <c:pt idx="6214">
                  <c:v>5.2139999999999999E-2</c:v>
                </c:pt>
                <c:pt idx="6215">
                  <c:v>5.2150000000000002E-2</c:v>
                </c:pt>
                <c:pt idx="6216">
                  <c:v>5.2159999999999998E-2</c:v>
                </c:pt>
                <c:pt idx="6217">
                  <c:v>5.2170000000000001E-2</c:v>
                </c:pt>
                <c:pt idx="6218">
                  <c:v>5.2179999999999997E-2</c:v>
                </c:pt>
                <c:pt idx="6219">
                  <c:v>5.2190000000000104E-2</c:v>
                </c:pt>
                <c:pt idx="6220">
                  <c:v>5.2200000000000003E-2</c:v>
                </c:pt>
                <c:pt idx="6221">
                  <c:v>5.2209999999999999E-2</c:v>
                </c:pt>
                <c:pt idx="6222">
                  <c:v>5.2220000000000003E-2</c:v>
                </c:pt>
                <c:pt idx="6223">
                  <c:v>5.2229999999999999E-2</c:v>
                </c:pt>
                <c:pt idx="6224">
                  <c:v>5.2240000000000002E-2</c:v>
                </c:pt>
                <c:pt idx="6225">
                  <c:v>5.2249999999999977E-2</c:v>
                </c:pt>
                <c:pt idx="6226">
                  <c:v>5.2260000000000022E-2</c:v>
                </c:pt>
                <c:pt idx="6227">
                  <c:v>5.2269999999999997E-2</c:v>
                </c:pt>
                <c:pt idx="6228">
                  <c:v>5.228E-2</c:v>
                </c:pt>
                <c:pt idx="6229">
                  <c:v>5.2290000000000024E-2</c:v>
                </c:pt>
                <c:pt idx="6230">
                  <c:v>5.2299999999999999E-2</c:v>
                </c:pt>
                <c:pt idx="6231">
                  <c:v>5.231000000000021E-2</c:v>
                </c:pt>
                <c:pt idx="6232">
                  <c:v>5.2320000000000033E-2</c:v>
                </c:pt>
                <c:pt idx="6233">
                  <c:v>5.2330000000000133E-2</c:v>
                </c:pt>
                <c:pt idx="6234">
                  <c:v>5.2340000000000012E-2</c:v>
                </c:pt>
                <c:pt idx="6235">
                  <c:v>5.2350000000000133E-2</c:v>
                </c:pt>
                <c:pt idx="6236">
                  <c:v>5.236000000000017E-2</c:v>
                </c:pt>
                <c:pt idx="6237">
                  <c:v>5.2370000000000014E-2</c:v>
                </c:pt>
                <c:pt idx="6238">
                  <c:v>5.2380000000000114E-2</c:v>
                </c:pt>
                <c:pt idx="6239">
                  <c:v>5.23900000000002E-2</c:v>
                </c:pt>
                <c:pt idx="6240">
                  <c:v>5.2400000000000023E-2</c:v>
                </c:pt>
                <c:pt idx="6241">
                  <c:v>5.2410000000000165E-2</c:v>
                </c:pt>
                <c:pt idx="6242">
                  <c:v>5.2420000000000022E-2</c:v>
                </c:pt>
                <c:pt idx="6243">
                  <c:v>5.2429999999999997E-2</c:v>
                </c:pt>
                <c:pt idx="6244">
                  <c:v>5.2440000000000001E-2</c:v>
                </c:pt>
                <c:pt idx="6245">
                  <c:v>5.2449999999999997E-2</c:v>
                </c:pt>
                <c:pt idx="6246">
                  <c:v>5.2460000000000034E-2</c:v>
                </c:pt>
                <c:pt idx="6247">
                  <c:v>5.2470000000000003E-2</c:v>
                </c:pt>
                <c:pt idx="6248">
                  <c:v>5.2479999999999999E-2</c:v>
                </c:pt>
                <c:pt idx="6249">
                  <c:v>5.2490000000000134E-2</c:v>
                </c:pt>
                <c:pt idx="6250">
                  <c:v>5.2500000000000012E-2</c:v>
                </c:pt>
                <c:pt idx="6251">
                  <c:v>5.2510000000000133E-2</c:v>
                </c:pt>
                <c:pt idx="6252">
                  <c:v>5.2520000000000004E-2</c:v>
                </c:pt>
                <c:pt idx="6253">
                  <c:v>5.2530000000000014E-2</c:v>
                </c:pt>
                <c:pt idx="6254">
                  <c:v>5.2540000000000003E-2</c:v>
                </c:pt>
                <c:pt idx="6255">
                  <c:v>5.2549999999999986E-2</c:v>
                </c:pt>
                <c:pt idx="6256">
                  <c:v>5.2560000000000023E-2</c:v>
                </c:pt>
                <c:pt idx="6257">
                  <c:v>5.2570000000000013E-2</c:v>
                </c:pt>
                <c:pt idx="6258">
                  <c:v>5.2580000000000023E-2</c:v>
                </c:pt>
                <c:pt idx="6259">
                  <c:v>5.2589999999999998E-2</c:v>
                </c:pt>
                <c:pt idx="6260">
                  <c:v>5.2600000000000001E-2</c:v>
                </c:pt>
                <c:pt idx="6261">
                  <c:v>5.2609999999999997E-2</c:v>
                </c:pt>
                <c:pt idx="6262">
                  <c:v>5.262E-2</c:v>
                </c:pt>
                <c:pt idx="6263">
                  <c:v>5.2630000000000003E-2</c:v>
                </c:pt>
                <c:pt idx="6264">
                  <c:v>5.2639999999999999E-2</c:v>
                </c:pt>
                <c:pt idx="6265">
                  <c:v>5.2650000000000002E-2</c:v>
                </c:pt>
                <c:pt idx="6266">
                  <c:v>5.2659999999999998E-2</c:v>
                </c:pt>
                <c:pt idx="6267">
                  <c:v>5.2670000000000002E-2</c:v>
                </c:pt>
                <c:pt idx="6268">
                  <c:v>5.2679999999999998E-2</c:v>
                </c:pt>
                <c:pt idx="6269">
                  <c:v>5.2690000000000022E-2</c:v>
                </c:pt>
                <c:pt idx="6270">
                  <c:v>5.270000000000015E-2</c:v>
                </c:pt>
                <c:pt idx="6271">
                  <c:v>5.2710000000000201E-2</c:v>
                </c:pt>
                <c:pt idx="6272">
                  <c:v>5.2720000000000024E-2</c:v>
                </c:pt>
                <c:pt idx="6273">
                  <c:v>5.2730000000000124E-2</c:v>
                </c:pt>
                <c:pt idx="6274">
                  <c:v>5.2740000000000023E-2</c:v>
                </c:pt>
                <c:pt idx="6275">
                  <c:v>5.2749999999999998E-2</c:v>
                </c:pt>
                <c:pt idx="6276">
                  <c:v>5.2760000000000189E-2</c:v>
                </c:pt>
                <c:pt idx="6277">
                  <c:v>5.2770000000000004E-2</c:v>
                </c:pt>
                <c:pt idx="6278">
                  <c:v>5.2780000000000132E-2</c:v>
                </c:pt>
                <c:pt idx="6279">
                  <c:v>5.2790000000000191E-2</c:v>
                </c:pt>
                <c:pt idx="6280">
                  <c:v>5.2800000000000034E-2</c:v>
                </c:pt>
                <c:pt idx="6281">
                  <c:v>5.2810000000000169E-2</c:v>
                </c:pt>
                <c:pt idx="6282">
                  <c:v>5.2820000000000013E-2</c:v>
                </c:pt>
                <c:pt idx="6283">
                  <c:v>5.2830000000000113E-2</c:v>
                </c:pt>
                <c:pt idx="6284">
                  <c:v>5.2840000000000012E-2</c:v>
                </c:pt>
                <c:pt idx="6285">
                  <c:v>5.2850000000000022E-2</c:v>
                </c:pt>
                <c:pt idx="6286">
                  <c:v>5.286000000000015E-2</c:v>
                </c:pt>
                <c:pt idx="6287">
                  <c:v>5.2870000000000014E-2</c:v>
                </c:pt>
                <c:pt idx="6288">
                  <c:v>5.2880000000000024E-2</c:v>
                </c:pt>
                <c:pt idx="6289">
                  <c:v>5.2890000000000124E-2</c:v>
                </c:pt>
                <c:pt idx="6290">
                  <c:v>5.2900000000000023E-2</c:v>
                </c:pt>
                <c:pt idx="6291">
                  <c:v>5.2909999999999999E-2</c:v>
                </c:pt>
                <c:pt idx="6292">
                  <c:v>5.2920000000000002E-2</c:v>
                </c:pt>
                <c:pt idx="6293">
                  <c:v>5.2929999999999998E-2</c:v>
                </c:pt>
                <c:pt idx="6294">
                  <c:v>5.2940000000000001E-2</c:v>
                </c:pt>
                <c:pt idx="6295">
                  <c:v>5.2949999999999997E-2</c:v>
                </c:pt>
                <c:pt idx="6296">
                  <c:v>5.2960000000000014E-2</c:v>
                </c:pt>
                <c:pt idx="6297">
                  <c:v>5.2970000000000003E-2</c:v>
                </c:pt>
                <c:pt idx="6298">
                  <c:v>5.2979999999999999E-2</c:v>
                </c:pt>
                <c:pt idx="6299">
                  <c:v>5.2990000000000113E-2</c:v>
                </c:pt>
                <c:pt idx="6300">
                  <c:v>5.3000000000000012E-2</c:v>
                </c:pt>
                <c:pt idx="6301">
                  <c:v>5.3010000000000022E-2</c:v>
                </c:pt>
                <c:pt idx="6302">
                  <c:v>5.3020000000000012E-2</c:v>
                </c:pt>
                <c:pt idx="6303">
                  <c:v>5.3030000000000022E-2</c:v>
                </c:pt>
                <c:pt idx="6304">
                  <c:v>5.3039999999999997E-2</c:v>
                </c:pt>
                <c:pt idx="6305">
                  <c:v>5.305E-2</c:v>
                </c:pt>
                <c:pt idx="6306">
                  <c:v>5.3060000000000003E-2</c:v>
                </c:pt>
                <c:pt idx="6307">
                  <c:v>5.3069999999999999E-2</c:v>
                </c:pt>
                <c:pt idx="6308">
                  <c:v>5.3080000000000002E-2</c:v>
                </c:pt>
                <c:pt idx="6309">
                  <c:v>5.3089999999999998E-2</c:v>
                </c:pt>
                <c:pt idx="6310">
                  <c:v>5.3100000000000001E-2</c:v>
                </c:pt>
                <c:pt idx="6311">
                  <c:v>5.3109999999999997E-2</c:v>
                </c:pt>
                <c:pt idx="6312">
                  <c:v>5.3120000000000001E-2</c:v>
                </c:pt>
                <c:pt idx="6313">
                  <c:v>5.3129999999999997E-2</c:v>
                </c:pt>
                <c:pt idx="6314">
                  <c:v>5.314E-2</c:v>
                </c:pt>
                <c:pt idx="6315">
                  <c:v>5.3150000000000003E-2</c:v>
                </c:pt>
                <c:pt idx="6316">
                  <c:v>5.3159999999999985E-2</c:v>
                </c:pt>
                <c:pt idx="6317">
                  <c:v>5.3170000000000002E-2</c:v>
                </c:pt>
                <c:pt idx="6318">
                  <c:v>5.3179999999999977E-2</c:v>
                </c:pt>
                <c:pt idx="6319">
                  <c:v>5.3190000000000022E-2</c:v>
                </c:pt>
                <c:pt idx="6320">
                  <c:v>5.3199999999999997E-2</c:v>
                </c:pt>
                <c:pt idx="6321">
                  <c:v>5.321E-2</c:v>
                </c:pt>
                <c:pt idx="6322">
                  <c:v>5.3219999999999996E-2</c:v>
                </c:pt>
                <c:pt idx="6323">
                  <c:v>5.323E-2</c:v>
                </c:pt>
                <c:pt idx="6324">
                  <c:v>5.3239999999999996E-2</c:v>
                </c:pt>
                <c:pt idx="6325">
                  <c:v>5.3249999999999957E-2</c:v>
                </c:pt>
                <c:pt idx="6326">
                  <c:v>5.3260000000000002E-2</c:v>
                </c:pt>
                <c:pt idx="6327">
                  <c:v>5.3269999999999998E-2</c:v>
                </c:pt>
                <c:pt idx="6328">
                  <c:v>5.3280000000000001E-2</c:v>
                </c:pt>
                <c:pt idx="6329">
                  <c:v>5.3289999999999997E-2</c:v>
                </c:pt>
                <c:pt idx="6330">
                  <c:v>5.3300000000000014E-2</c:v>
                </c:pt>
                <c:pt idx="6331">
                  <c:v>5.3310000000000114E-2</c:v>
                </c:pt>
                <c:pt idx="6332">
                  <c:v>5.3320000000000013E-2</c:v>
                </c:pt>
                <c:pt idx="6333">
                  <c:v>5.3330000000000023E-2</c:v>
                </c:pt>
                <c:pt idx="6334">
                  <c:v>5.3340000000000012E-2</c:v>
                </c:pt>
                <c:pt idx="6335">
                  <c:v>5.3350000000000022E-2</c:v>
                </c:pt>
                <c:pt idx="6336">
                  <c:v>5.3359999999999998E-2</c:v>
                </c:pt>
                <c:pt idx="6337">
                  <c:v>5.3370000000000001E-2</c:v>
                </c:pt>
                <c:pt idx="6338">
                  <c:v>5.3379999999999997E-2</c:v>
                </c:pt>
                <c:pt idx="6339">
                  <c:v>5.3390000000000132E-2</c:v>
                </c:pt>
                <c:pt idx="6340">
                  <c:v>5.3400000000000003E-2</c:v>
                </c:pt>
                <c:pt idx="6341">
                  <c:v>5.3409999999999999E-2</c:v>
                </c:pt>
                <c:pt idx="6342">
                  <c:v>5.3420000000000002E-2</c:v>
                </c:pt>
                <c:pt idx="6343">
                  <c:v>5.3429999999999998E-2</c:v>
                </c:pt>
                <c:pt idx="6344">
                  <c:v>5.3440000000000001E-2</c:v>
                </c:pt>
                <c:pt idx="6345">
                  <c:v>5.3449999999999998E-2</c:v>
                </c:pt>
                <c:pt idx="6346">
                  <c:v>5.3460000000000014E-2</c:v>
                </c:pt>
                <c:pt idx="6347">
                  <c:v>5.3470000000000004E-2</c:v>
                </c:pt>
                <c:pt idx="6348">
                  <c:v>5.3480000000000014E-2</c:v>
                </c:pt>
                <c:pt idx="6349">
                  <c:v>5.3490000000000024E-2</c:v>
                </c:pt>
                <c:pt idx="6350">
                  <c:v>5.3499999999999999E-2</c:v>
                </c:pt>
                <c:pt idx="6351">
                  <c:v>5.3510000000000023E-2</c:v>
                </c:pt>
                <c:pt idx="6352">
                  <c:v>5.3519999999999998E-2</c:v>
                </c:pt>
                <c:pt idx="6353">
                  <c:v>5.3530000000000001E-2</c:v>
                </c:pt>
                <c:pt idx="6354">
                  <c:v>5.3539999999999997E-2</c:v>
                </c:pt>
                <c:pt idx="6355">
                  <c:v>5.355E-2</c:v>
                </c:pt>
                <c:pt idx="6356">
                  <c:v>5.3560000000000003E-2</c:v>
                </c:pt>
                <c:pt idx="6357">
                  <c:v>5.357E-2</c:v>
                </c:pt>
                <c:pt idx="6358">
                  <c:v>5.3580000000000003E-2</c:v>
                </c:pt>
                <c:pt idx="6359">
                  <c:v>5.3589999999999999E-2</c:v>
                </c:pt>
                <c:pt idx="6360">
                  <c:v>5.3600000000000002E-2</c:v>
                </c:pt>
                <c:pt idx="6361">
                  <c:v>5.3609999999999998E-2</c:v>
                </c:pt>
                <c:pt idx="6362">
                  <c:v>5.3620000000000001E-2</c:v>
                </c:pt>
                <c:pt idx="6363">
                  <c:v>5.3629999999999976E-2</c:v>
                </c:pt>
                <c:pt idx="6364">
                  <c:v>5.3639999999999986E-2</c:v>
                </c:pt>
                <c:pt idx="6365">
                  <c:v>5.3649999999999975E-2</c:v>
                </c:pt>
                <c:pt idx="6366">
                  <c:v>5.3659999999999985E-2</c:v>
                </c:pt>
                <c:pt idx="6367">
                  <c:v>5.3669999999999995E-2</c:v>
                </c:pt>
                <c:pt idx="6368">
                  <c:v>5.3679999999999985E-2</c:v>
                </c:pt>
                <c:pt idx="6369">
                  <c:v>5.3690000000000002E-2</c:v>
                </c:pt>
                <c:pt idx="6370">
                  <c:v>5.3699999999999998E-2</c:v>
                </c:pt>
                <c:pt idx="6371">
                  <c:v>5.3710000000000133E-2</c:v>
                </c:pt>
                <c:pt idx="6372">
                  <c:v>5.3720000000000004E-2</c:v>
                </c:pt>
                <c:pt idx="6373">
                  <c:v>5.3730000000000014E-2</c:v>
                </c:pt>
                <c:pt idx="6374">
                  <c:v>5.3740000000000003E-2</c:v>
                </c:pt>
                <c:pt idx="6375">
                  <c:v>5.3749999999999999E-2</c:v>
                </c:pt>
                <c:pt idx="6376">
                  <c:v>5.3760000000000113E-2</c:v>
                </c:pt>
                <c:pt idx="6377">
                  <c:v>5.3770000000000012E-2</c:v>
                </c:pt>
                <c:pt idx="6378">
                  <c:v>5.3780000000000022E-2</c:v>
                </c:pt>
                <c:pt idx="6379">
                  <c:v>5.379000000000015E-2</c:v>
                </c:pt>
                <c:pt idx="6380">
                  <c:v>5.3800000000000014E-2</c:v>
                </c:pt>
                <c:pt idx="6381">
                  <c:v>5.3809999999999997E-2</c:v>
                </c:pt>
                <c:pt idx="6382">
                  <c:v>5.382E-2</c:v>
                </c:pt>
                <c:pt idx="6383">
                  <c:v>5.3830000000000003E-2</c:v>
                </c:pt>
                <c:pt idx="6384">
                  <c:v>5.3839999999999999E-2</c:v>
                </c:pt>
                <c:pt idx="6385">
                  <c:v>5.3850000000000002E-2</c:v>
                </c:pt>
                <c:pt idx="6386">
                  <c:v>5.3859999999999998E-2</c:v>
                </c:pt>
                <c:pt idx="6387">
                  <c:v>5.3870000000000001E-2</c:v>
                </c:pt>
                <c:pt idx="6388">
                  <c:v>5.3879999999999997E-2</c:v>
                </c:pt>
                <c:pt idx="6389">
                  <c:v>5.3890000000000014E-2</c:v>
                </c:pt>
                <c:pt idx="6390">
                  <c:v>5.3900000000000003E-2</c:v>
                </c:pt>
                <c:pt idx="6391">
                  <c:v>5.3910000000000013E-2</c:v>
                </c:pt>
                <c:pt idx="6392">
                  <c:v>5.3920000000000003E-2</c:v>
                </c:pt>
                <c:pt idx="6393">
                  <c:v>5.3929999999999985E-2</c:v>
                </c:pt>
                <c:pt idx="6394">
                  <c:v>5.3940000000000002E-2</c:v>
                </c:pt>
                <c:pt idx="6395">
                  <c:v>5.3949999999999977E-2</c:v>
                </c:pt>
                <c:pt idx="6396">
                  <c:v>5.3960000000000022E-2</c:v>
                </c:pt>
                <c:pt idx="6397">
                  <c:v>5.3969999999999997E-2</c:v>
                </c:pt>
                <c:pt idx="6398">
                  <c:v>5.398E-2</c:v>
                </c:pt>
                <c:pt idx="6399">
                  <c:v>5.3990000000000003E-2</c:v>
                </c:pt>
                <c:pt idx="6400">
                  <c:v>5.3999999999999999E-2</c:v>
                </c:pt>
                <c:pt idx="6401">
                  <c:v>5.4010000000000134E-2</c:v>
                </c:pt>
                <c:pt idx="6402">
                  <c:v>5.4020000000000033E-2</c:v>
                </c:pt>
                <c:pt idx="6403">
                  <c:v>5.4030000000000133E-2</c:v>
                </c:pt>
                <c:pt idx="6404">
                  <c:v>5.4040000000000012E-2</c:v>
                </c:pt>
                <c:pt idx="6405">
                  <c:v>5.4050000000000112E-2</c:v>
                </c:pt>
                <c:pt idx="6406">
                  <c:v>5.4060000000000157E-2</c:v>
                </c:pt>
                <c:pt idx="6407">
                  <c:v>5.4070000000000014E-2</c:v>
                </c:pt>
                <c:pt idx="6408">
                  <c:v>5.4080000000000114E-2</c:v>
                </c:pt>
                <c:pt idx="6409">
                  <c:v>5.40900000000002E-2</c:v>
                </c:pt>
                <c:pt idx="6410">
                  <c:v>5.4100000000000023E-2</c:v>
                </c:pt>
                <c:pt idx="6411">
                  <c:v>5.4110000000000123E-2</c:v>
                </c:pt>
                <c:pt idx="6412">
                  <c:v>5.4120000000000022E-2</c:v>
                </c:pt>
                <c:pt idx="6413">
                  <c:v>5.4129999999999998E-2</c:v>
                </c:pt>
                <c:pt idx="6414">
                  <c:v>5.4140000000000001E-2</c:v>
                </c:pt>
                <c:pt idx="6415">
                  <c:v>5.4149999999999997E-2</c:v>
                </c:pt>
                <c:pt idx="6416">
                  <c:v>5.4160000000000132E-2</c:v>
                </c:pt>
                <c:pt idx="6417">
                  <c:v>5.4170000000000003E-2</c:v>
                </c:pt>
                <c:pt idx="6418">
                  <c:v>5.4179999999999999E-2</c:v>
                </c:pt>
                <c:pt idx="6419">
                  <c:v>5.4190000000000134E-2</c:v>
                </c:pt>
                <c:pt idx="6420">
                  <c:v>5.4200000000000012E-2</c:v>
                </c:pt>
                <c:pt idx="6421">
                  <c:v>5.4210000000000112E-2</c:v>
                </c:pt>
                <c:pt idx="6422">
                  <c:v>5.4220000000000004E-2</c:v>
                </c:pt>
                <c:pt idx="6423">
                  <c:v>5.4230000000000014E-2</c:v>
                </c:pt>
                <c:pt idx="6424">
                  <c:v>5.4240000000000003E-2</c:v>
                </c:pt>
                <c:pt idx="6425">
                  <c:v>5.4250000000000013E-2</c:v>
                </c:pt>
                <c:pt idx="6426">
                  <c:v>5.4260000000000023E-2</c:v>
                </c:pt>
                <c:pt idx="6427">
                  <c:v>5.4269999999999999E-2</c:v>
                </c:pt>
                <c:pt idx="6428">
                  <c:v>5.4280000000000023E-2</c:v>
                </c:pt>
                <c:pt idx="6429">
                  <c:v>5.4289999999999998E-2</c:v>
                </c:pt>
                <c:pt idx="6430">
                  <c:v>5.4300000000000188E-2</c:v>
                </c:pt>
                <c:pt idx="6431">
                  <c:v>5.4310000000000226E-2</c:v>
                </c:pt>
                <c:pt idx="6432">
                  <c:v>5.4320000000000104E-2</c:v>
                </c:pt>
                <c:pt idx="6433">
                  <c:v>5.4330000000000184E-2</c:v>
                </c:pt>
                <c:pt idx="6434">
                  <c:v>5.4340000000000013E-2</c:v>
                </c:pt>
                <c:pt idx="6435">
                  <c:v>5.4350000000000134E-2</c:v>
                </c:pt>
                <c:pt idx="6436">
                  <c:v>5.4360000000000221E-2</c:v>
                </c:pt>
                <c:pt idx="6437">
                  <c:v>5.4370000000000113E-2</c:v>
                </c:pt>
                <c:pt idx="6438">
                  <c:v>5.4380000000000178E-2</c:v>
                </c:pt>
                <c:pt idx="6439">
                  <c:v>5.439000000000023E-2</c:v>
                </c:pt>
                <c:pt idx="6440">
                  <c:v>5.4400000000000164E-2</c:v>
                </c:pt>
                <c:pt idx="6441">
                  <c:v>5.4410000000000194E-2</c:v>
                </c:pt>
                <c:pt idx="6442">
                  <c:v>5.4420000000000024E-2</c:v>
                </c:pt>
                <c:pt idx="6443">
                  <c:v>5.4429999999999999E-2</c:v>
                </c:pt>
                <c:pt idx="6444">
                  <c:v>5.4440000000000002E-2</c:v>
                </c:pt>
                <c:pt idx="6445">
                  <c:v>5.4449999999999998E-2</c:v>
                </c:pt>
                <c:pt idx="6446">
                  <c:v>5.4460000000000133E-2</c:v>
                </c:pt>
                <c:pt idx="6447">
                  <c:v>5.4470000000000032E-2</c:v>
                </c:pt>
                <c:pt idx="6448">
                  <c:v>5.4480000000000132E-2</c:v>
                </c:pt>
                <c:pt idx="6449">
                  <c:v>5.4490000000000184E-2</c:v>
                </c:pt>
                <c:pt idx="6450">
                  <c:v>5.4500000000000014E-2</c:v>
                </c:pt>
                <c:pt idx="6451">
                  <c:v>5.4510000000000169E-2</c:v>
                </c:pt>
                <c:pt idx="6452">
                  <c:v>5.4520000000000013E-2</c:v>
                </c:pt>
                <c:pt idx="6453">
                  <c:v>5.4530000000000113E-2</c:v>
                </c:pt>
                <c:pt idx="6454">
                  <c:v>5.4540000000000012E-2</c:v>
                </c:pt>
                <c:pt idx="6455">
                  <c:v>5.4550000000000022E-2</c:v>
                </c:pt>
                <c:pt idx="6456">
                  <c:v>5.4560000000000122E-2</c:v>
                </c:pt>
                <c:pt idx="6457">
                  <c:v>5.4570000000000014E-2</c:v>
                </c:pt>
                <c:pt idx="6458">
                  <c:v>5.4579999999999997E-2</c:v>
                </c:pt>
                <c:pt idx="6459">
                  <c:v>5.459000000000018E-2</c:v>
                </c:pt>
                <c:pt idx="6460">
                  <c:v>5.4600000000000003E-2</c:v>
                </c:pt>
                <c:pt idx="6461">
                  <c:v>5.4609999999999999E-2</c:v>
                </c:pt>
                <c:pt idx="6462">
                  <c:v>5.4620000000000002E-2</c:v>
                </c:pt>
                <c:pt idx="6463">
                  <c:v>5.4629999999999998E-2</c:v>
                </c:pt>
                <c:pt idx="6464">
                  <c:v>5.4640000000000001E-2</c:v>
                </c:pt>
                <c:pt idx="6465">
                  <c:v>5.4649999999999997E-2</c:v>
                </c:pt>
                <c:pt idx="6466">
                  <c:v>5.4660000000000014E-2</c:v>
                </c:pt>
                <c:pt idx="6467">
                  <c:v>5.4670000000000003E-2</c:v>
                </c:pt>
                <c:pt idx="6468">
                  <c:v>5.4679999999999999E-2</c:v>
                </c:pt>
                <c:pt idx="6469">
                  <c:v>5.4690000000000114E-2</c:v>
                </c:pt>
                <c:pt idx="6470">
                  <c:v>5.4700000000000179E-2</c:v>
                </c:pt>
                <c:pt idx="6471">
                  <c:v>5.4710000000000272E-2</c:v>
                </c:pt>
                <c:pt idx="6472">
                  <c:v>5.4720000000000123E-2</c:v>
                </c:pt>
                <c:pt idx="6473">
                  <c:v>5.4730000000000216E-2</c:v>
                </c:pt>
                <c:pt idx="6474">
                  <c:v>5.4740000000000032E-2</c:v>
                </c:pt>
                <c:pt idx="6475">
                  <c:v>5.4750000000000174E-2</c:v>
                </c:pt>
                <c:pt idx="6476">
                  <c:v>5.4760000000000239E-2</c:v>
                </c:pt>
                <c:pt idx="6477">
                  <c:v>5.4770000000000034E-2</c:v>
                </c:pt>
                <c:pt idx="6478">
                  <c:v>5.4780000000000134E-2</c:v>
                </c:pt>
                <c:pt idx="6479">
                  <c:v>5.4790000000000262E-2</c:v>
                </c:pt>
                <c:pt idx="6480">
                  <c:v>5.4800000000000133E-2</c:v>
                </c:pt>
                <c:pt idx="6481">
                  <c:v>5.4810000000000199E-2</c:v>
                </c:pt>
                <c:pt idx="6482">
                  <c:v>5.4820000000000112E-2</c:v>
                </c:pt>
                <c:pt idx="6483">
                  <c:v>5.4830000000000156E-2</c:v>
                </c:pt>
                <c:pt idx="6484">
                  <c:v>5.4840000000000014E-2</c:v>
                </c:pt>
                <c:pt idx="6485">
                  <c:v>5.4850000000000024E-2</c:v>
                </c:pt>
                <c:pt idx="6486">
                  <c:v>5.4860000000000193E-2</c:v>
                </c:pt>
                <c:pt idx="6487">
                  <c:v>5.4870000000000023E-2</c:v>
                </c:pt>
                <c:pt idx="6488">
                  <c:v>5.4879999999999998E-2</c:v>
                </c:pt>
                <c:pt idx="6489">
                  <c:v>5.4890000000000216E-2</c:v>
                </c:pt>
                <c:pt idx="6490">
                  <c:v>5.4900000000000032E-2</c:v>
                </c:pt>
                <c:pt idx="6491">
                  <c:v>5.4910000000000174E-2</c:v>
                </c:pt>
                <c:pt idx="6492">
                  <c:v>5.4920000000000004E-2</c:v>
                </c:pt>
                <c:pt idx="6493">
                  <c:v>5.4930000000000034E-2</c:v>
                </c:pt>
                <c:pt idx="6494">
                  <c:v>5.4940000000000003E-2</c:v>
                </c:pt>
                <c:pt idx="6495">
                  <c:v>5.4949999999999999E-2</c:v>
                </c:pt>
                <c:pt idx="6496">
                  <c:v>5.4960000000000134E-2</c:v>
                </c:pt>
                <c:pt idx="6497">
                  <c:v>5.4970000000000012E-2</c:v>
                </c:pt>
                <c:pt idx="6498">
                  <c:v>5.4980000000000112E-2</c:v>
                </c:pt>
                <c:pt idx="6499">
                  <c:v>5.4990000000000157E-2</c:v>
                </c:pt>
                <c:pt idx="6500">
                  <c:v>5.5000000000000014E-2</c:v>
                </c:pt>
                <c:pt idx="6501">
                  <c:v>5.5010000000000024E-2</c:v>
                </c:pt>
                <c:pt idx="6502">
                  <c:v>5.5020000000000013E-2</c:v>
                </c:pt>
                <c:pt idx="6503">
                  <c:v>5.5030000000000023E-2</c:v>
                </c:pt>
                <c:pt idx="6504">
                  <c:v>5.5039999999999999E-2</c:v>
                </c:pt>
                <c:pt idx="6505">
                  <c:v>5.5050000000000002E-2</c:v>
                </c:pt>
                <c:pt idx="6506">
                  <c:v>5.5059999999999998E-2</c:v>
                </c:pt>
                <c:pt idx="6507">
                  <c:v>5.5070000000000001E-2</c:v>
                </c:pt>
                <c:pt idx="6508">
                  <c:v>5.5079999999999997E-2</c:v>
                </c:pt>
                <c:pt idx="6509">
                  <c:v>5.5090000000000104E-2</c:v>
                </c:pt>
                <c:pt idx="6510">
                  <c:v>5.5100000000000003E-2</c:v>
                </c:pt>
                <c:pt idx="6511">
                  <c:v>5.5109999999999999E-2</c:v>
                </c:pt>
                <c:pt idx="6512">
                  <c:v>5.5120000000000002E-2</c:v>
                </c:pt>
                <c:pt idx="6513">
                  <c:v>5.5129999999999998E-2</c:v>
                </c:pt>
                <c:pt idx="6514">
                  <c:v>5.5140000000000002E-2</c:v>
                </c:pt>
                <c:pt idx="6515">
                  <c:v>5.5149999999999977E-2</c:v>
                </c:pt>
                <c:pt idx="6516">
                  <c:v>5.5160000000000022E-2</c:v>
                </c:pt>
                <c:pt idx="6517">
                  <c:v>5.5170000000000004E-2</c:v>
                </c:pt>
                <c:pt idx="6518">
                  <c:v>5.5180000000000014E-2</c:v>
                </c:pt>
                <c:pt idx="6519">
                  <c:v>5.5190000000000024E-2</c:v>
                </c:pt>
                <c:pt idx="6520">
                  <c:v>5.5199999999999999E-2</c:v>
                </c:pt>
                <c:pt idx="6521">
                  <c:v>5.5210000000000002E-2</c:v>
                </c:pt>
                <c:pt idx="6522">
                  <c:v>5.5219999999999998E-2</c:v>
                </c:pt>
                <c:pt idx="6523">
                  <c:v>5.5230000000000001E-2</c:v>
                </c:pt>
                <c:pt idx="6524">
                  <c:v>5.5239999999999997E-2</c:v>
                </c:pt>
                <c:pt idx="6525">
                  <c:v>5.525E-2</c:v>
                </c:pt>
                <c:pt idx="6526">
                  <c:v>5.5259999999999997E-2</c:v>
                </c:pt>
                <c:pt idx="6527">
                  <c:v>5.527E-2</c:v>
                </c:pt>
                <c:pt idx="6528">
                  <c:v>5.5280000000000003E-2</c:v>
                </c:pt>
                <c:pt idx="6529">
                  <c:v>5.5289999999999999E-2</c:v>
                </c:pt>
                <c:pt idx="6530">
                  <c:v>5.5300000000000113E-2</c:v>
                </c:pt>
                <c:pt idx="6531">
                  <c:v>5.5310000000000178E-2</c:v>
                </c:pt>
                <c:pt idx="6532">
                  <c:v>5.5320000000000022E-2</c:v>
                </c:pt>
                <c:pt idx="6533">
                  <c:v>5.5330000000000122E-2</c:v>
                </c:pt>
                <c:pt idx="6534">
                  <c:v>5.5340000000000014E-2</c:v>
                </c:pt>
                <c:pt idx="6535">
                  <c:v>5.5350000000000024E-2</c:v>
                </c:pt>
                <c:pt idx="6536">
                  <c:v>5.5359999999999999E-2</c:v>
                </c:pt>
                <c:pt idx="6537">
                  <c:v>5.5370000000000003E-2</c:v>
                </c:pt>
                <c:pt idx="6538">
                  <c:v>5.5379999999999999E-2</c:v>
                </c:pt>
                <c:pt idx="6539">
                  <c:v>5.5390000000000134E-2</c:v>
                </c:pt>
                <c:pt idx="6540">
                  <c:v>5.5400000000000033E-2</c:v>
                </c:pt>
                <c:pt idx="6541">
                  <c:v>5.5410000000000133E-2</c:v>
                </c:pt>
                <c:pt idx="6542">
                  <c:v>5.5420000000000004E-2</c:v>
                </c:pt>
                <c:pt idx="6543">
                  <c:v>5.5430000000000014E-2</c:v>
                </c:pt>
                <c:pt idx="6544">
                  <c:v>5.5440000000000003E-2</c:v>
                </c:pt>
                <c:pt idx="6545">
                  <c:v>5.5449999999999999E-2</c:v>
                </c:pt>
                <c:pt idx="6546">
                  <c:v>5.5460000000000023E-2</c:v>
                </c:pt>
                <c:pt idx="6547">
                  <c:v>5.5470000000000012E-2</c:v>
                </c:pt>
                <c:pt idx="6548">
                  <c:v>5.5480000000000022E-2</c:v>
                </c:pt>
                <c:pt idx="6549">
                  <c:v>5.5489999999999998E-2</c:v>
                </c:pt>
                <c:pt idx="6550">
                  <c:v>5.5500000000000022E-2</c:v>
                </c:pt>
                <c:pt idx="6551">
                  <c:v>5.5509999999999997E-2</c:v>
                </c:pt>
                <c:pt idx="6552">
                  <c:v>5.552E-2</c:v>
                </c:pt>
                <c:pt idx="6553">
                  <c:v>5.5530000000000003E-2</c:v>
                </c:pt>
                <c:pt idx="6554">
                  <c:v>5.5539999999999999E-2</c:v>
                </c:pt>
                <c:pt idx="6555">
                  <c:v>5.5550000000000002E-2</c:v>
                </c:pt>
                <c:pt idx="6556">
                  <c:v>5.5559999999999998E-2</c:v>
                </c:pt>
                <c:pt idx="6557">
                  <c:v>5.5570000000000001E-2</c:v>
                </c:pt>
                <c:pt idx="6558">
                  <c:v>5.5579999999999997E-2</c:v>
                </c:pt>
                <c:pt idx="6559">
                  <c:v>5.5590000000000014E-2</c:v>
                </c:pt>
                <c:pt idx="6560">
                  <c:v>5.5600000000000004E-2</c:v>
                </c:pt>
                <c:pt idx="6561">
                  <c:v>5.5610000000000014E-2</c:v>
                </c:pt>
                <c:pt idx="6562">
                  <c:v>5.5620000000000003E-2</c:v>
                </c:pt>
                <c:pt idx="6563">
                  <c:v>5.5629999999999985E-2</c:v>
                </c:pt>
                <c:pt idx="6564">
                  <c:v>5.5639999999999995E-2</c:v>
                </c:pt>
                <c:pt idx="6565">
                  <c:v>5.5649999999999977E-2</c:v>
                </c:pt>
                <c:pt idx="6566">
                  <c:v>5.5660000000000001E-2</c:v>
                </c:pt>
                <c:pt idx="6567">
                  <c:v>5.5669999999999997E-2</c:v>
                </c:pt>
                <c:pt idx="6568">
                  <c:v>5.568E-2</c:v>
                </c:pt>
                <c:pt idx="6569">
                  <c:v>5.5690000000000003E-2</c:v>
                </c:pt>
                <c:pt idx="6570">
                  <c:v>5.5700000000000034E-2</c:v>
                </c:pt>
                <c:pt idx="6571">
                  <c:v>5.5710000000000134E-2</c:v>
                </c:pt>
                <c:pt idx="6572">
                  <c:v>5.5720000000000013E-2</c:v>
                </c:pt>
                <c:pt idx="6573">
                  <c:v>5.5730000000000134E-2</c:v>
                </c:pt>
                <c:pt idx="6574">
                  <c:v>5.5740000000000012E-2</c:v>
                </c:pt>
                <c:pt idx="6575">
                  <c:v>5.5750000000000112E-2</c:v>
                </c:pt>
                <c:pt idx="6576">
                  <c:v>5.5760000000000157E-2</c:v>
                </c:pt>
                <c:pt idx="6577">
                  <c:v>5.5770000000000014E-2</c:v>
                </c:pt>
                <c:pt idx="6578">
                  <c:v>5.5780000000000024E-2</c:v>
                </c:pt>
                <c:pt idx="6579">
                  <c:v>5.5790000000000187E-2</c:v>
                </c:pt>
                <c:pt idx="6580">
                  <c:v>5.5800000000000023E-2</c:v>
                </c:pt>
                <c:pt idx="6581">
                  <c:v>5.5809999999999998E-2</c:v>
                </c:pt>
                <c:pt idx="6582">
                  <c:v>5.5820000000000002E-2</c:v>
                </c:pt>
                <c:pt idx="6583">
                  <c:v>5.5829999999999998E-2</c:v>
                </c:pt>
                <c:pt idx="6584">
                  <c:v>5.5840000000000001E-2</c:v>
                </c:pt>
                <c:pt idx="6585">
                  <c:v>5.5849999999999997E-2</c:v>
                </c:pt>
                <c:pt idx="6586">
                  <c:v>5.5860000000000104E-2</c:v>
                </c:pt>
                <c:pt idx="6587">
                  <c:v>5.5870000000000003E-2</c:v>
                </c:pt>
                <c:pt idx="6588">
                  <c:v>5.5879999999999999E-2</c:v>
                </c:pt>
                <c:pt idx="6589">
                  <c:v>5.5890000000000134E-2</c:v>
                </c:pt>
                <c:pt idx="6590">
                  <c:v>5.5900000000000012E-2</c:v>
                </c:pt>
                <c:pt idx="6591">
                  <c:v>5.5910000000000112E-2</c:v>
                </c:pt>
                <c:pt idx="6592">
                  <c:v>5.5920000000000004E-2</c:v>
                </c:pt>
                <c:pt idx="6593">
                  <c:v>5.5930000000000014E-2</c:v>
                </c:pt>
                <c:pt idx="6594">
                  <c:v>5.5940000000000004E-2</c:v>
                </c:pt>
                <c:pt idx="6595">
                  <c:v>5.5950000000000014E-2</c:v>
                </c:pt>
                <c:pt idx="6596">
                  <c:v>5.5960000000000024E-2</c:v>
                </c:pt>
                <c:pt idx="6597">
                  <c:v>5.5969999999999999E-2</c:v>
                </c:pt>
                <c:pt idx="6598">
                  <c:v>5.5980000000000002E-2</c:v>
                </c:pt>
                <c:pt idx="6599">
                  <c:v>5.5989999999999998E-2</c:v>
                </c:pt>
                <c:pt idx="6600">
                  <c:v>5.6000000000000001E-2</c:v>
                </c:pt>
                <c:pt idx="6601">
                  <c:v>5.6009999999999997E-2</c:v>
                </c:pt>
                <c:pt idx="6602">
                  <c:v>5.602E-2</c:v>
                </c:pt>
                <c:pt idx="6603">
                  <c:v>5.6030000000000003E-2</c:v>
                </c:pt>
                <c:pt idx="6604">
                  <c:v>5.604E-2</c:v>
                </c:pt>
                <c:pt idx="6605">
                  <c:v>5.6050000000000003E-2</c:v>
                </c:pt>
                <c:pt idx="6606">
                  <c:v>5.6059999999999999E-2</c:v>
                </c:pt>
                <c:pt idx="6607">
                  <c:v>5.6070000000000002E-2</c:v>
                </c:pt>
                <c:pt idx="6608">
                  <c:v>5.6079999999999977E-2</c:v>
                </c:pt>
                <c:pt idx="6609">
                  <c:v>5.6090000000000022E-2</c:v>
                </c:pt>
                <c:pt idx="6610">
                  <c:v>5.6099999999999997E-2</c:v>
                </c:pt>
                <c:pt idx="6611">
                  <c:v>5.6110000000000014E-2</c:v>
                </c:pt>
                <c:pt idx="6612">
                  <c:v>5.6119999999999996E-2</c:v>
                </c:pt>
                <c:pt idx="6613">
                  <c:v>5.6129999999999985E-2</c:v>
                </c:pt>
                <c:pt idx="6614">
                  <c:v>5.6139999999999995E-2</c:v>
                </c:pt>
                <c:pt idx="6615">
                  <c:v>5.6149999999999985E-2</c:v>
                </c:pt>
                <c:pt idx="6616">
                  <c:v>5.6160000000000002E-2</c:v>
                </c:pt>
                <c:pt idx="6617">
                  <c:v>5.6169999999999998E-2</c:v>
                </c:pt>
                <c:pt idx="6618">
                  <c:v>5.6180000000000001E-2</c:v>
                </c:pt>
                <c:pt idx="6619">
                  <c:v>5.6189999999999997E-2</c:v>
                </c:pt>
                <c:pt idx="6620">
                  <c:v>5.62E-2</c:v>
                </c:pt>
                <c:pt idx="6621">
                  <c:v>5.6210000000000003E-2</c:v>
                </c:pt>
                <c:pt idx="6622">
                  <c:v>5.6219999999999999E-2</c:v>
                </c:pt>
                <c:pt idx="6623">
                  <c:v>5.6230000000000002E-2</c:v>
                </c:pt>
                <c:pt idx="6624">
                  <c:v>5.6239999999999978E-2</c:v>
                </c:pt>
                <c:pt idx="6625">
                  <c:v>5.6249999999999946E-2</c:v>
                </c:pt>
                <c:pt idx="6626">
                  <c:v>5.6259999999999977E-2</c:v>
                </c:pt>
                <c:pt idx="6627">
                  <c:v>5.6269999999999987E-2</c:v>
                </c:pt>
                <c:pt idx="6628">
                  <c:v>5.6279999999999955E-2</c:v>
                </c:pt>
                <c:pt idx="6629">
                  <c:v>5.629E-2</c:v>
                </c:pt>
                <c:pt idx="6630">
                  <c:v>5.6300000000000003E-2</c:v>
                </c:pt>
                <c:pt idx="6631">
                  <c:v>5.6309999999999999E-2</c:v>
                </c:pt>
                <c:pt idx="6632">
                  <c:v>5.6320000000000002E-2</c:v>
                </c:pt>
                <c:pt idx="6633">
                  <c:v>5.6329999999999998E-2</c:v>
                </c:pt>
                <c:pt idx="6634">
                  <c:v>5.6340000000000001E-2</c:v>
                </c:pt>
                <c:pt idx="6635">
                  <c:v>5.6349999999999997E-2</c:v>
                </c:pt>
                <c:pt idx="6636">
                  <c:v>5.6360000000000014E-2</c:v>
                </c:pt>
                <c:pt idx="6637">
                  <c:v>5.6370000000000003E-2</c:v>
                </c:pt>
                <c:pt idx="6638">
                  <c:v>5.6380000000000013E-2</c:v>
                </c:pt>
                <c:pt idx="6639">
                  <c:v>5.6390000000000023E-2</c:v>
                </c:pt>
                <c:pt idx="6640">
                  <c:v>5.6400000000000013E-2</c:v>
                </c:pt>
                <c:pt idx="6641">
                  <c:v>5.6410000000000023E-2</c:v>
                </c:pt>
                <c:pt idx="6642">
                  <c:v>5.6419999999999998E-2</c:v>
                </c:pt>
                <c:pt idx="6643">
                  <c:v>5.6430000000000001E-2</c:v>
                </c:pt>
                <c:pt idx="6644">
                  <c:v>5.6439999999999997E-2</c:v>
                </c:pt>
                <c:pt idx="6645">
                  <c:v>5.645E-2</c:v>
                </c:pt>
                <c:pt idx="6646">
                  <c:v>5.6460000000000003E-2</c:v>
                </c:pt>
                <c:pt idx="6647">
                  <c:v>5.6469999999999999E-2</c:v>
                </c:pt>
                <c:pt idx="6648">
                  <c:v>5.6480000000000002E-2</c:v>
                </c:pt>
                <c:pt idx="6649">
                  <c:v>5.6489999999999999E-2</c:v>
                </c:pt>
                <c:pt idx="6650">
                  <c:v>5.6500000000000002E-2</c:v>
                </c:pt>
                <c:pt idx="6651">
                  <c:v>5.6509999999999998E-2</c:v>
                </c:pt>
                <c:pt idx="6652">
                  <c:v>5.6520000000000001E-2</c:v>
                </c:pt>
                <c:pt idx="6653">
                  <c:v>5.6529999999999976E-2</c:v>
                </c:pt>
                <c:pt idx="6654">
                  <c:v>5.654E-2</c:v>
                </c:pt>
                <c:pt idx="6655">
                  <c:v>5.6550000000000003E-2</c:v>
                </c:pt>
                <c:pt idx="6656">
                  <c:v>5.6559999999999985E-2</c:v>
                </c:pt>
                <c:pt idx="6657">
                  <c:v>5.6569999999999995E-2</c:v>
                </c:pt>
                <c:pt idx="6658">
                  <c:v>5.6579999999999978E-2</c:v>
                </c:pt>
                <c:pt idx="6659">
                  <c:v>5.6590000000000001E-2</c:v>
                </c:pt>
                <c:pt idx="6660">
                  <c:v>5.6599999999999998E-2</c:v>
                </c:pt>
                <c:pt idx="6661">
                  <c:v>5.6610000000000001E-2</c:v>
                </c:pt>
                <c:pt idx="6662">
                  <c:v>5.6619999999999997E-2</c:v>
                </c:pt>
                <c:pt idx="6663">
                  <c:v>5.663E-2</c:v>
                </c:pt>
                <c:pt idx="6664">
                  <c:v>5.6639999999999996E-2</c:v>
                </c:pt>
                <c:pt idx="6665">
                  <c:v>5.6649999999999867E-2</c:v>
                </c:pt>
                <c:pt idx="6666">
                  <c:v>5.6660000000000002E-2</c:v>
                </c:pt>
                <c:pt idx="6667">
                  <c:v>5.6669999999999998E-2</c:v>
                </c:pt>
                <c:pt idx="6668">
                  <c:v>5.6680000000000001E-2</c:v>
                </c:pt>
                <c:pt idx="6669">
                  <c:v>5.6689999999999977E-2</c:v>
                </c:pt>
                <c:pt idx="6670">
                  <c:v>5.6700000000000014E-2</c:v>
                </c:pt>
                <c:pt idx="6671">
                  <c:v>5.6710000000000024E-2</c:v>
                </c:pt>
                <c:pt idx="6672">
                  <c:v>5.6720000000000013E-2</c:v>
                </c:pt>
                <c:pt idx="6673">
                  <c:v>5.6730000000000023E-2</c:v>
                </c:pt>
                <c:pt idx="6674">
                  <c:v>5.6739999999999999E-2</c:v>
                </c:pt>
                <c:pt idx="6675">
                  <c:v>5.6750000000000002E-2</c:v>
                </c:pt>
                <c:pt idx="6676">
                  <c:v>5.6759999999999998E-2</c:v>
                </c:pt>
                <c:pt idx="6677">
                  <c:v>5.6770000000000001E-2</c:v>
                </c:pt>
                <c:pt idx="6678">
                  <c:v>5.6779999999999997E-2</c:v>
                </c:pt>
                <c:pt idx="6679">
                  <c:v>5.6790000000000104E-2</c:v>
                </c:pt>
                <c:pt idx="6680">
                  <c:v>5.6800000000000003E-2</c:v>
                </c:pt>
                <c:pt idx="6681">
                  <c:v>5.6809999999999999E-2</c:v>
                </c:pt>
                <c:pt idx="6682">
                  <c:v>5.6820000000000002E-2</c:v>
                </c:pt>
                <c:pt idx="6683">
                  <c:v>5.6829999999999999E-2</c:v>
                </c:pt>
                <c:pt idx="6684">
                  <c:v>5.6840000000000002E-2</c:v>
                </c:pt>
                <c:pt idx="6685">
                  <c:v>5.6849999999999977E-2</c:v>
                </c:pt>
                <c:pt idx="6686">
                  <c:v>5.6860000000000022E-2</c:v>
                </c:pt>
                <c:pt idx="6687">
                  <c:v>5.6869999999999997E-2</c:v>
                </c:pt>
                <c:pt idx="6688">
                  <c:v>5.6880000000000014E-2</c:v>
                </c:pt>
                <c:pt idx="6689">
                  <c:v>5.6890000000000024E-2</c:v>
                </c:pt>
                <c:pt idx="6690">
                  <c:v>5.6899999999999999E-2</c:v>
                </c:pt>
                <c:pt idx="6691">
                  <c:v>5.6910000000000002E-2</c:v>
                </c:pt>
                <c:pt idx="6692">
                  <c:v>5.6919999999999998E-2</c:v>
                </c:pt>
                <c:pt idx="6693">
                  <c:v>5.6930000000000001E-2</c:v>
                </c:pt>
                <c:pt idx="6694">
                  <c:v>5.6939999999999998E-2</c:v>
                </c:pt>
                <c:pt idx="6695">
                  <c:v>5.6950000000000001E-2</c:v>
                </c:pt>
                <c:pt idx="6696">
                  <c:v>5.6959999999999997E-2</c:v>
                </c:pt>
                <c:pt idx="6697">
                  <c:v>5.697E-2</c:v>
                </c:pt>
                <c:pt idx="6698">
                  <c:v>5.6980000000000003E-2</c:v>
                </c:pt>
                <c:pt idx="6699">
                  <c:v>5.6989999999999999E-2</c:v>
                </c:pt>
                <c:pt idx="6700">
                  <c:v>5.7000000000000023E-2</c:v>
                </c:pt>
                <c:pt idx="6701">
                  <c:v>5.7010000000000165E-2</c:v>
                </c:pt>
                <c:pt idx="6702">
                  <c:v>5.7020000000000022E-2</c:v>
                </c:pt>
                <c:pt idx="6703">
                  <c:v>5.7029999999999997E-2</c:v>
                </c:pt>
                <c:pt idx="6704">
                  <c:v>5.704E-2</c:v>
                </c:pt>
                <c:pt idx="6705">
                  <c:v>5.7049999999999997E-2</c:v>
                </c:pt>
                <c:pt idx="6706">
                  <c:v>5.7060000000000034E-2</c:v>
                </c:pt>
                <c:pt idx="6707">
                  <c:v>5.7070000000000003E-2</c:v>
                </c:pt>
                <c:pt idx="6708">
                  <c:v>5.7079999999999999E-2</c:v>
                </c:pt>
                <c:pt idx="6709">
                  <c:v>5.7090000000000134E-2</c:v>
                </c:pt>
                <c:pt idx="6710">
                  <c:v>5.7100000000000012E-2</c:v>
                </c:pt>
                <c:pt idx="6711">
                  <c:v>5.7110000000000133E-2</c:v>
                </c:pt>
                <c:pt idx="6712">
                  <c:v>5.7120000000000004E-2</c:v>
                </c:pt>
                <c:pt idx="6713">
                  <c:v>5.7130000000000014E-2</c:v>
                </c:pt>
                <c:pt idx="6714">
                  <c:v>5.7140000000000003E-2</c:v>
                </c:pt>
                <c:pt idx="6715">
                  <c:v>5.7149999999999999E-2</c:v>
                </c:pt>
                <c:pt idx="6716">
                  <c:v>5.7160000000000023E-2</c:v>
                </c:pt>
                <c:pt idx="6717">
                  <c:v>5.7170000000000012E-2</c:v>
                </c:pt>
                <c:pt idx="6718">
                  <c:v>5.7180000000000022E-2</c:v>
                </c:pt>
                <c:pt idx="6719">
                  <c:v>5.7189999999999998E-2</c:v>
                </c:pt>
                <c:pt idx="6720">
                  <c:v>5.7200000000000001E-2</c:v>
                </c:pt>
                <c:pt idx="6721">
                  <c:v>5.7209999999999997E-2</c:v>
                </c:pt>
                <c:pt idx="6722">
                  <c:v>5.722E-2</c:v>
                </c:pt>
                <c:pt idx="6723">
                  <c:v>5.7230000000000003E-2</c:v>
                </c:pt>
                <c:pt idx="6724">
                  <c:v>5.7239999999999999E-2</c:v>
                </c:pt>
                <c:pt idx="6725">
                  <c:v>5.7250000000000002E-2</c:v>
                </c:pt>
                <c:pt idx="6726">
                  <c:v>5.7259999999999998E-2</c:v>
                </c:pt>
                <c:pt idx="6727">
                  <c:v>5.7270000000000001E-2</c:v>
                </c:pt>
                <c:pt idx="6728">
                  <c:v>5.7279999999999998E-2</c:v>
                </c:pt>
                <c:pt idx="6729">
                  <c:v>5.7290000000000084E-2</c:v>
                </c:pt>
                <c:pt idx="6730">
                  <c:v>5.7300000000000149E-2</c:v>
                </c:pt>
                <c:pt idx="6731">
                  <c:v>5.7310000000000201E-2</c:v>
                </c:pt>
                <c:pt idx="6732">
                  <c:v>5.7320000000000024E-2</c:v>
                </c:pt>
                <c:pt idx="6733">
                  <c:v>5.7330000000000124E-2</c:v>
                </c:pt>
                <c:pt idx="6734">
                  <c:v>5.7340000000000023E-2</c:v>
                </c:pt>
                <c:pt idx="6735">
                  <c:v>5.7349999999999998E-2</c:v>
                </c:pt>
                <c:pt idx="6736">
                  <c:v>5.7360000000000202E-2</c:v>
                </c:pt>
                <c:pt idx="6737">
                  <c:v>5.7370000000000004E-2</c:v>
                </c:pt>
                <c:pt idx="6738">
                  <c:v>5.7380000000000132E-2</c:v>
                </c:pt>
                <c:pt idx="6739">
                  <c:v>5.7390000000000198E-2</c:v>
                </c:pt>
                <c:pt idx="6740">
                  <c:v>5.7400000000000034E-2</c:v>
                </c:pt>
                <c:pt idx="6741">
                  <c:v>5.7410000000000169E-2</c:v>
                </c:pt>
                <c:pt idx="6742">
                  <c:v>5.7420000000000013E-2</c:v>
                </c:pt>
                <c:pt idx="6743">
                  <c:v>5.7430000000000113E-2</c:v>
                </c:pt>
                <c:pt idx="6744">
                  <c:v>5.7440000000000012E-2</c:v>
                </c:pt>
                <c:pt idx="6745">
                  <c:v>5.7450000000000022E-2</c:v>
                </c:pt>
                <c:pt idx="6746">
                  <c:v>5.746000000000015E-2</c:v>
                </c:pt>
                <c:pt idx="6747">
                  <c:v>5.7470000000000014E-2</c:v>
                </c:pt>
                <c:pt idx="6748">
                  <c:v>5.7480000000000024E-2</c:v>
                </c:pt>
                <c:pt idx="6749">
                  <c:v>5.7490000000000124E-2</c:v>
                </c:pt>
                <c:pt idx="6750">
                  <c:v>5.7500000000000023E-2</c:v>
                </c:pt>
                <c:pt idx="6751">
                  <c:v>5.7509999999999999E-2</c:v>
                </c:pt>
                <c:pt idx="6752">
                  <c:v>5.7520000000000002E-2</c:v>
                </c:pt>
                <c:pt idx="6753">
                  <c:v>5.7529999999999998E-2</c:v>
                </c:pt>
                <c:pt idx="6754">
                  <c:v>5.7540000000000001E-2</c:v>
                </c:pt>
                <c:pt idx="6755">
                  <c:v>5.7549999999999997E-2</c:v>
                </c:pt>
                <c:pt idx="6756">
                  <c:v>5.7560000000000104E-2</c:v>
                </c:pt>
                <c:pt idx="6757">
                  <c:v>5.7570000000000003E-2</c:v>
                </c:pt>
                <c:pt idx="6758">
                  <c:v>5.7579999999999999E-2</c:v>
                </c:pt>
                <c:pt idx="6759">
                  <c:v>5.7590000000000113E-2</c:v>
                </c:pt>
                <c:pt idx="6760">
                  <c:v>5.7600000000000012E-2</c:v>
                </c:pt>
                <c:pt idx="6761">
                  <c:v>5.7610000000000022E-2</c:v>
                </c:pt>
                <c:pt idx="6762">
                  <c:v>5.7620000000000011E-2</c:v>
                </c:pt>
                <c:pt idx="6763">
                  <c:v>5.7630000000000021E-2</c:v>
                </c:pt>
                <c:pt idx="6764">
                  <c:v>5.7639999999999997E-2</c:v>
                </c:pt>
                <c:pt idx="6765">
                  <c:v>5.765E-2</c:v>
                </c:pt>
                <c:pt idx="6766">
                  <c:v>5.7660000000000024E-2</c:v>
                </c:pt>
                <c:pt idx="6767">
                  <c:v>5.7669999999999999E-2</c:v>
                </c:pt>
                <c:pt idx="6768">
                  <c:v>5.7680000000000002E-2</c:v>
                </c:pt>
                <c:pt idx="6769">
                  <c:v>5.7689999999999998E-2</c:v>
                </c:pt>
                <c:pt idx="6770">
                  <c:v>5.7700000000000133E-2</c:v>
                </c:pt>
                <c:pt idx="6771">
                  <c:v>5.7710000000000199E-2</c:v>
                </c:pt>
                <c:pt idx="6772">
                  <c:v>5.7720000000000014E-2</c:v>
                </c:pt>
                <c:pt idx="6773">
                  <c:v>5.7730000000000156E-2</c:v>
                </c:pt>
                <c:pt idx="6774">
                  <c:v>5.7740000000000014E-2</c:v>
                </c:pt>
                <c:pt idx="6775">
                  <c:v>5.7750000000000114E-2</c:v>
                </c:pt>
                <c:pt idx="6776">
                  <c:v>5.7760000000000193E-2</c:v>
                </c:pt>
                <c:pt idx="6777">
                  <c:v>5.7770000000000023E-2</c:v>
                </c:pt>
                <c:pt idx="6778">
                  <c:v>5.7780000000000165E-2</c:v>
                </c:pt>
                <c:pt idx="6779">
                  <c:v>5.779000000000023E-2</c:v>
                </c:pt>
                <c:pt idx="6780">
                  <c:v>5.7800000000000094E-2</c:v>
                </c:pt>
                <c:pt idx="6781">
                  <c:v>5.7810000000000181E-2</c:v>
                </c:pt>
                <c:pt idx="6782">
                  <c:v>5.7820000000000003E-2</c:v>
                </c:pt>
                <c:pt idx="6783">
                  <c:v>5.7829999999999999E-2</c:v>
                </c:pt>
                <c:pt idx="6784">
                  <c:v>5.7840000000000003E-2</c:v>
                </c:pt>
                <c:pt idx="6785">
                  <c:v>5.7849999999999999E-2</c:v>
                </c:pt>
                <c:pt idx="6786">
                  <c:v>5.7860000000000134E-2</c:v>
                </c:pt>
                <c:pt idx="6787">
                  <c:v>5.7870000000000012E-2</c:v>
                </c:pt>
                <c:pt idx="6788">
                  <c:v>5.7880000000000133E-2</c:v>
                </c:pt>
                <c:pt idx="6789">
                  <c:v>5.7890000000000157E-2</c:v>
                </c:pt>
                <c:pt idx="6790">
                  <c:v>5.7900000000000014E-2</c:v>
                </c:pt>
                <c:pt idx="6791">
                  <c:v>5.7910000000000114E-2</c:v>
                </c:pt>
                <c:pt idx="6792">
                  <c:v>5.7920000000000013E-2</c:v>
                </c:pt>
                <c:pt idx="6793">
                  <c:v>5.7930000000000023E-2</c:v>
                </c:pt>
                <c:pt idx="6794">
                  <c:v>5.7940000000000012E-2</c:v>
                </c:pt>
                <c:pt idx="6795">
                  <c:v>5.7950000000000022E-2</c:v>
                </c:pt>
                <c:pt idx="6796">
                  <c:v>5.7959999999999998E-2</c:v>
                </c:pt>
                <c:pt idx="6797">
                  <c:v>5.7970000000000001E-2</c:v>
                </c:pt>
                <c:pt idx="6798">
                  <c:v>5.7979999999999997E-2</c:v>
                </c:pt>
                <c:pt idx="6799">
                  <c:v>5.7990000000000132E-2</c:v>
                </c:pt>
                <c:pt idx="6800">
                  <c:v>5.8000000000000003E-2</c:v>
                </c:pt>
                <c:pt idx="6801">
                  <c:v>5.8009999999999999E-2</c:v>
                </c:pt>
                <c:pt idx="6802">
                  <c:v>5.8020000000000002E-2</c:v>
                </c:pt>
                <c:pt idx="6803">
                  <c:v>5.8029999999999998E-2</c:v>
                </c:pt>
                <c:pt idx="6804">
                  <c:v>5.8040000000000001E-2</c:v>
                </c:pt>
                <c:pt idx="6805">
                  <c:v>5.8049999999999997E-2</c:v>
                </c:pt>
                <c:pt idx="6806">
                  <c:v>5.8060000000000014E-2</c:v>
                </c:pt>
                <c:pt idx="6807">
                  <c:v>5.8070000000000004E-2</c:v>
                </c:pt>
                <c:pt idx="6808">
                  <c:v>5.8080000000000014E-2</c:v>
                </c:pt>
                <c:pt idx="6809">
                  <c:v>5.8090000000000024E-2</c:v>
                </c:pt>
                <c:pt idx="6810">
                  <c:v>5.8100000000000013E-2</c:v>
                </c:pt>
                <c:pt idx="6811">
                  <c:v>5.8110000000000023E-2</c:v>
                </c:pt>
                <c:pt idx="6812">
                  <c:v>5.8119999999999998E-2</c:v>
                </c:pt>
                <c:pt idx="6813">
                  <c:v>5.8130000000000001E-2</c:v>
                </c:pt>
                <c:pt idx="6814">
                  <c:v>5.8139999999999997E-2</c:v>
                </c:pt>
                <c:pt idx="6815">
                  <c:v>5.815E-2</c:v>
                </c:pt>
                <c:pt idx="6816">
                  <c:v>5.8160000000000003E-2</c:v>
                </c:pt>
                <c:pt idx="6817">
                  <c:v>5.8169999999999999E-2</c:v>
                </c:pt>
                <c:pt idx="6818">
                  <c:v>5.8180000000000003E-2</c:v>
                </c:pt>
                <c:pt idx="6819">
                  <c:v>5.8189999999999999E-2</c:v>
                </c:pt>
                <c:pt idx="6820">
                  <c:v>5.8200000000000002E-2</c:v>
                </c:pt>
                <c:pt idx="6821">
                  <c:v>5.8209999999999998E-2</c:v>
                </c:pt>
                <c:pt idx="6822">
                  <c:v>5.8220000000000001E-2</c:v>
                </c:pt>
                <c:pt idx="6823">
                  <c:v>5.8229999999999976E-2</c:v>
                </c:pt>
                <c:pt idx="6824">
                  <c:v>5.8239999999999986E-2</c:v>
                </c:pt>
                <c:pt idx="6825">
                  <c:v>5.8249999999999975E-2</c:v>
                </c:pt>
                <c:pt idx="6826">
                  <c:v>5.8259999999999985E-2</c:v>
                </c:pt>
                <c:pt idx="6827">
                  <c:v>5.8269999999999995E-2</c:v>
                </c:pt>
                <c:pt idx="6828">
                  <c:v>5.8279999999999985E-2</c:v>
                </c:pt>
                <c:pt idx="6829">
                  <c:v>5.8290000000000002E-2</c:v>
                </c:pt>
                <c:pt idx="6830">
                  <c:v>5.8299999999999998E-2</c:v>
                </c:pt>
                <c:pt idx="6831">
                  <c:v>5.8310000000000133E-2</c:v>
                </c:pt>
                <c:pt idx="6832">
                  <c:v>5.8320000000000004E-2</c:v>
                </c:pt>
                <c:pt idx="6833">
                  <c:v>5.8330000000000014E-2</c:v>
                </c:pt>
                <c:pt idx="6834">
                  <c:v>5.8340000000000003E-2</c:v>
                </c:pt>
                <c:pt idx="6835">
                  <c:v>5.8349999999999999E-2</c:v>
                </c:pt>
                <c:pt idx="6836">
                  <c:v>5.8360000000000113E-2</c:v>
                </c:pt>
                <c:pt idx="6837">
                  <c:v>5.8370000000000012E-2</c:v>
                </c:pt>
                <c:pt idx="6838">
                  <c:v>5.8380000000000022E-2</c:v>
                </c:pt>
                <c:pt idx="6839">
                  <c:v>5.839000000000015E-2</c:v>
                </c:pt>
                <c:pt idx="6840">
                  <c:v>5.8400000000000014E-2</c:v>
                </c:pt>
                <c:pt idx="6841">
                  <c:v>5.8409999999999997E-2</c:v>
                </c:pt>
                <c:pt idx="6842">
                  <c:v>5.842E-2</c:v>
                </c:pt>
                <c:pt idx="6843">
                  <c:v>5.8430000000000003E-2</c:v>
                </c:pt>
                <c:pt idx="6844">
                  <c:v>5.8439999999999999E-2</c:v>
                </c:pt>
                <c:pt idx="6845">
                  <c:v>5.8450000000000002E-2</c:v>
                </c:pt>
                <c:pt idx="6846">
                  <c:v>5.8459999999999998E-2</c:v>
                </c:pt>
                <c:pt idx="6847">
                  <c:v>5.8470000000000001E-2</c:v>
                </c:pt>
                <c:pt idx="6848">
                  <c:v>5.8479999999999997E-2</c:v>
                </c:pt>
                <c:pt idx="6849">
                  <c:v>5.8490000000000014E-2</c:v>
                </c:pt>
                <c:pt idx="6850">
                  <c:v>5.8500000000000003E-2</c:v>
                </c:pt>
                <c:pt idx="6851">
                  <c:v>5.8510000000000013E-2</c:v>
                </c:pt>
                <c:pt idx="6852">
                  <c:v>5.8520000000000003E-2</c:v>
                </c:pt>
                <c:pt idx="6853">
                  <c:v>5.8529999999999985E-2</c:v>
                </c:pt>
                <c:pt idx="6854">
                  <c:v>5.8540000000000002E-2</c:v>
                </c:pt>
                <c:pt idx="6855">
                  <c:v>5.8549999999999977E-2</c:v>
                </c:pt>
                <c:pt idx="6856">
                  <c:v>5.8560000000000022E-2</c:v>
                </c:pt>
                <c:pt idx="6857">
                  <c:v>5.8569999999999997E-2</c:v>
                </c:pt>
                <c:pt idx="6858">
                  <c:v>5.858E-2</c:v>
                </c:pt>
                <c:pt idx="6859">
                  <c:v>5.8590000000000003E-2</c:v>
                </c:pt>
                <c:pt idx="6860">
                  <c:v>5.8599999999999999E-2</c:v>
                </c:pt>
                <c:pt idx="6861">
                  <c:v>5.8610000000000002E-2</c:v>
                </c:pt>
                <c:pt idx="6862">
                  <c:v>5.8619999999999998E-2</c:v>
                </c:pt>
                <c:pt idx="6863">
                  <c:v>5.8630000000000002E-2</c:v>
                </c:pt>
                <c:pt idx="6864">
                  <c:v>5.8639999999999998E-2</c:v>
                </c:pt>
                <c:pt idx="6865">
                  <c:v>5.8650000000000001E-2</c:v>
                </c:pt>
                <c:pt idx="6866">
                  <c:v>5.8659999999999997E-2</c:v>
                </c:pt>
                <c:pt idx="6867">
                  <c:v>5.867E-2</c:v>
                </c:pt>
                <c:pt idx="6868">
                  <c:v>5.8680000000000003E-2</c:v>
                </c:pt>
                <c:pt idx="6869">
                  <c:v>5.8689999999999985E-2</c:v>
                </c:pt>
                <c:pt idx="6870">
                  <c:v>5.8700000000000023E-2</c:v>
                </c:pt>
                <c:pt idx="6871">
                  <c:v>5.8710000000000123E-2</c:v>
                </c:pt>
                <c:pt idx="6872">
                  <c:v>5.8720000000000022E-2</c:v>
                </c:pt>
                <c:pt idx="6873">
                  <c:v>5.8729999999999997E-2</c:v>
                </c:pt>
                <c:pt idx="6874">
                  <c:v>5.8740000000000001E-2</c:v>
                </c:pt>
                <c:pt idx="6875">
                  <c:v>5.8749999999999997E-2</c:v>
                </c:pt>
                <c:pt idx="6876">
                  <c:v>5.8760000000000034E-2</c:v>
                </c:pt>
                <c:pt idx="6877">
                  <c:v>5.8770000000000003E-2</c:v>
                </c:pt>
                <c:pt idx="6878">
                  <c:v>5.8779999999999999E-2</c:v>
                </c:pt>
                <c:pt idx="6879">
                  <c:v>5.8790000000000134E-2</c:v>
                </c:pt>
                <c:pt idx="6880">
                  <c:v>5.8800000000000012E-2</c:v>
                </c:pt>
                <c:pt idx="6881">
                  <c:v>5.8810000000000112E-2</c:v>
                </c:pt>
                <c:pt idx="6882">
                  <c:v>5.8820000000000004E-2</c:v>
                </c:pt>
                <c:pt idx="6883">
                  <c:v>5.8830000000000014E-2</c:v>
                </c:pt>
                <c:pt idx="6884">
                  <c:v>5.8840000000000003E-2</c:v>
                </c:pt>
                <c:pt idx="6885">
                  <c:v>5.8850000000000013E-2</c:v>
                </c:pt>
                <c:pt idx="6886">
                  <c:v>5.8860000000000023E-2</c:v>
                </c:pt>
                <c:pt idx="6887">
                  <c:v>5.8870000000000013E-2</c:v>
                </c:pt>
                <c:pt idx="6888">
                  <c:v>5.8880000000000023E-2</c:v>
                </c:pt>
                <c:pt idx="6889">
                  <c:v>5.8889999999999998E-2</c:v>
                </c:pt>
                <c:pt idx="6890">
                  <c:v>5.8900000000000001E-2</c:v>
                </c:pt>
                <c:pt idx="6891">
                  <c:v>5.8909999999999997E-2</c:v>
                </c:pt>
                <c:pt idx="6892">
                  <c:v>5.892E-2</c:v>
                </c:pt>
                <c:pt idx="6893">
                  <c:v>5.8930000000000003E-2</c:v>
                </c:pt>
                <c:pt idx="6894">
                  <c:v>5.8939999999999999E-2</c:v>
                </c:pt>
                <c:pt idx="6895">
                  <c:v>5.8950000000000002E-2</c:v>
                </c:pt>
                <c:pt idx="6896">
                  <c:v>5.8959999999999999E-2</c:v>
                </c:pt>
                <c:pt idx="6897">
                  <c:v>5.8970000000000002E-2</c:v>
                </c:pt>
                <c:pt idx="6898">
                  <c:v>5.8979999999999998E-2</c:v>
                </c:pt>
                <c:pt idx="6899">
                  <c:v>5.8990000000000022E-2</c:v>
                </c:pt>
                <c:pt idx="6900">
                  <c:v>5.900000000000015E-2</c:v>
                </c:pt>
                <c:pt idx="6901">
                  <c:v>5.9010000000000194E-2</c:v>
                </c:pt>
                <c:pt idx="6902">
                  <c:v>5.9020000000000024E-2</c:v>
                </c:pt>
                <c:pt idx="6903">
                  <c:v>5.9029999999999999E-2</c:v>
                </c:pt>
                <c:pt idx="6904">
                  <c:v>5.9040000000000023E-2</c:v>
                </c:pt>
                <c:pt idx="6905">
                  <c:v>5.9049999999999998E-2</c:v>
                </c:pt>
                <c:pt idx="6906">
                  <c:v>5.9060000000000189E-2</c:v>
                </c:pt>
                <c:pt idx="6907">
                  <c:v>5.9070000000000004E-2</c:v>
                </c:pt>
                <c:pt idx="6908">
                  <c:v>5.9080000000000132E-2</c:v>
                </c:pt>
                <c:pt idx="6909">
                  <c:v>5.9090000000000184E-2</c:v>
                </c:pt>
                <c:pt idx="6910">
                  <c:v>5.9100000000000014E-2</c:v>
                </c:pt>
                <c:pt idx="6911">
                  <c:v>5.9110000000000155E-2</c:v>
                </c:pt>
                <c:pt idx="6912">
                  <c:v>5.9120000000000013E-2</c:v>
                </c:pt>
                <c:pt idx="6913">
                  <c:v>5.9130000000000113E-2</c:v>
                </c:pt>
                <c:pt idx="6914">
                  <c:v>5.9140000000000012E-2</c:v>
                </c:pt>
                <c:pt idx="6915">
                  <c:v>5.9150000000000022E-2</c:v>
                </c:pt>
                <c:pt idx="6916">
                  <c:v>5.916000000000015E-2</c:v>
                </c:pt>
                <c:pt idx="6917">
                  <c:v>5.9170000000000014E-2</c:v>
                </c:pt>
                <c:pt idx="6918">
                  <c:v>5.9180000000000024E-2</c:v>
                </c:pt>
                <c:pt idx="6919">
                  <c:v>5.9190000000000124E-2</c:v>
                </c:pt>
                <c:pt idx="6920">
                  <c:v>5.9200000000000003E-2</c:v>
                </c:pt>
                <c:pt idx="6921">
                  <c:v>5.9209999999999999E-2</c:v>
                </c:pt>
                <c:pt idx="6922">
                  <c:v>5.9220000000000002E-2</c:v>
                </c:pt>
                <c:pt idx="6923">
                  <c:v>5.9229999999999998E-2</c:v>
                </c:pt>
                <c:pt idx="6924">
                  <c:v>5.9240000000000001E-2</c:v>
                </c:pt>
                <c:pt idx="6925">
                  <c:v>5.9249999999999997E-2</c:v>
                </c:pt>
                <c:pt idx="6926">
                  <c:v>5.9260000000000014E-2</c:v>
                </c:pt>
                <c:pt idx="6927">
                  <c:v>5.9270000000000003E-2</c:v>
                </c:pt>
                <c:pt idx="6928">
                  <c:v>5.9279999999999999E-2</c:v>
                </c:pt>
                <c:pt idx="6929">
                  <c:v>5.9290000000000113E-2</c:v>
                </c:pt>
                <c:pt idx="6930">
                  <c:v>5.9300000000000179E-2</c:v>
                </c:pt>
                <c:pt idx="6931">
                  <c:v>5.9310000000000265E-2</c:v>
                </c:pt>
                <c:pt idx="6932">
                  <c:v>5.9320000000000123E-2</c:v>
                </c:pt>
                <c:pt idx="6933">
                  <c:v>5.9330000000000216E-2</c:v>
                </c:pt>
                <c:pt idx="6934">
                  <c:v>5.9340000000000032E-2</c:v>
                </c:pt>
                <c:pt idx="6935">
                  <c:v>5.935000000000018E-2</c:v>
                </c:pt>
                <c:pt idx="6936">
                  <c:v>5.9360000000000253E-2</c:v>
                </c:pt>
                <c:pt idx="6937">
                  <c:v>5.9370000000000034E-2</c:v>
                </c:pt>
                <c:pt idx="6938">
                  <c:v>5.9380000000000134E-2</c:v>
                </c:pt>
                <c:pt idx="6939">
                  <c:v>5.9390000000000262E-2</c:v>
                </c:pt>
                <c:pt idx="6940">
                  <c:v>5.9400000000000133E-2</c:v>
                </c:pt>
                <c:pt idx="6941">
                  <c:v>5.9410000000000185E-2</c:v>
                </c:pt>
                <c:pt idx="6942">
                  <c:v>5.9420000000000014E-2</c:v>
                </c:pt>
                <c:pt idx="6943">
                  <c:v>5.9430000000000156E-2</c:v>
                </c:pt>
                <c:pt idx="6944">
                  <c:v>5.9440000000000014E-2</c:v>
                </c:pt>
                <c:pt idx="6945">
                  <c:v>5.9450000000000114E-2</c:v>
                </c:pt>
                <c:pt idx="6946">
                  <c:v>5.9460000000000193E-2</c:v>
                </c:pt>
                <c:pt idx="6947">
                  <c:v>5.9470000000000023E-2</c:v>
                </c:pt>
                <c:pt idx="6948">
                  <c:v>5.9480000000000123E-2</c:v>
                </c:pt>
                <c:pt idx="6949">
                  <c:v>5.9490000000000216E-2</c:v>
                </c:pt>
                <c:pt idx="6950">
                  <c:v>5.9500000000000032E-2</c:v>
                </c:pt>
                <c:pt idx="6951">
                  <c:v>5.9510000000000174E-2</c:v>
                </c:pt>
                <c:pt idx="6952">
                  <c:v>5.9520000000000003E-2</c:v>
                </c:pt>
                <c:pt idx="6953">
                  <c:v>5.9530000000000034E-2</c:v>
                </c:pt>
                <c:pt idx="6954">
                  <c:v>5.9540000000000003E-2</c:v>
                </c:pt>
                <c:pt idx="6955">
                  <c:v>5.9549999999999999E-2</c:v>
                </c:pt>
                <c:pt idx="6956">
                  <c:v>5.9560000000000134E-2</c:v>
                </c:pt>
                <c:pt idx="6957">
                  <c:v>5.9570000000000012E-2</c:v>
                </c:pt>
                <c:pt idx="6958">
                  <c:v>5.9580000000000112E-2</c:v>
                </c:pt>
                <c:pt idx="6959">
                  <c:v>5.9590000000000157E-2</c:v>
                </c:pt>
                <c:pt idx="6960">
                  <c:v>5.9600000000000014E-2</c:v>
                </c:pt>
                <c:pt idx="6961">
                  <c:v>5.9610000000000024E-2</c:v>
                </c:pt>
                <c:pt idx="6962">
                  <c:v>5.9620000000000013E-2</c:v>
                </c:pt>
                <c:pt idx="6963">
                  <c:v>5.9630000000000023E-2</c:v>
                </c:pt>
                <c:pt idx="6964">
                  <c:v>5.9639999999999999E-2</c:v>
                </c:pt>
                <c:pt idx="6965">
                  <c:v>5.9650000000000022E-2</c:v>
                </c:pt>
                <c:pt idx="6966">
                  <c:v>5.9659999999999998E-2</c:v>
                </c:pt>
                <c:pt idx="6967">
                  <c:v>5.9670000000000001E-2</c:v>
                </c:pt>
                <c:pt idx="6968">
                  <c:v>5.9679999999999997E-2</c:v>
                </c:pt>
                <c:pt idx="6969">
                  <c:v>5.9690000000000104E-2</c:v>
                </c:pt>
                <c:pt idx="6970">
                  <c:v>5.9700000000000183E-2</c:v>
                </c:pt>
                <c:pt idx="6971">
                  <c:v>5.9710000000000256E-2</c:v>
                </c:pt>
                <c:pt idx="6972">
                  <c:v>5.9720000000000134E-2</c:v>
                </c:pt>
                <c:pt idx="6973">
                  <c:v>5.973000000000022E-2</c:v>
                </c:pt>
                <c:pt idx="6974">
                  <c:v>5.9740000000000112E-2</c:v>
                </c:pt>
                <c:pt idx="6975">
                  <c:v>5.9750000000000171E-2</c:v>
                </c:pt>
                <c:pt idx="6976">
                  <c:v>5.9760000000000209E-2</c:v>
                </c:pt>
                <c:pt idx="6977">
                  <c:v>5.9770000000000024E-2</c:v>
                </c:pt>
                <c:pt idx="6978">
                  <c:v>5.9780000000000194E-2</c:v>
                </c:pt>
                <c:pt idx="6979">
                  <c:v>5.9790000000000273E-2</c:v>
                </c:pt>
                <c:pt idx="6980">
                  <c:v>5.9800000000000124E-2</c:v>
                </c:pt>
                <c:pt idx="6981">
                  <c:v>5.9810000000000238E-2</c:v>
                </c:pt>
                <c:pt idx="6982">
                  <c:v>5.9820000000000033E-2</c:v>
                </c:pt>
                <c:pt idx="6983">
                  <c:v>5.9830000000000133E-2</c:v>
                </c:pt>
                <c:pt idx="6984">
                  <c:v>5.9840000000000004E-2</c:v>
                </c:pt>
                <c:pt idx="6985">
                  <c:v>5.9850000000000132E-2</c:v>
                </c:pt>
                <c:pt idx="6986">
                  <c:v>5.986000000000017E-2</c:v>
                </c:pt>
                <c:pt idx="6987">
                  <c:v>5.9870000000000013E-2</c:v>
                </c:pt>
                <c:pt idx="6988">
                  <c:v>5.9880000000000155E-2</c:v>
                </c:pt>
                <c:pt idx="6989">
                  <c:v>5.9890000000000235E-2</c:v>
                </c:pt>
                <c:pt idx="6990">
                  <c:v>5.9900000000000113E-2</c:v>
                </c:pt>
                <c:pt idx="6991">
                  <c:v>5.9910000000000178E-2</c:v>
                </c:pt>
                <c:pt idx="6992">
                  <c:v>5.9920000000000022E-2</c:v>
                </c:pt>
                <c:pt idx="6993">
                  <c:v>5.9930000000000122E-2</c:v>
                </c:pt>
                <c:pt idx="6994">
                  <c:v>5.9940000000000014E-2</c:v>
                </c:pt>
                <c:pt idx="6995">
                  <c:v>5.9950000000000024E-2</c:v>
                </c:pt>
                <c:pt idx="6996">
                  <c:v>5.9959999999999999E-2</c:v>
                </c:pt>
                <c:pt idx="6997">
                  <c:v>5.9970000000000002E-2</c:v>
                </c:pt>
                <c:pt idx="6998">
                  <c:v>5.9979999999999999E-2</c:v>
                </c:pt>
                <c:pt idx="6999">
                  <c:v>5.9990000000000133E-2</c:v>
                </c:pt>
                <c:pt idx="7000">
                  <c:v>6.0000000000000032E-2</c:v>
                </c:pt>
                <c:pt idx="7001">
                  <c:v>6.0010000000000133E-2</c:v>
                </c:pt>
                <c:pt idx="7002">
                  <c:v>6.0020000000000004E-2</c:v>
                </c:pt>
                <c:pt idx="7003">
                  <c:v>6.0030000000000014E-2</c:v>
                </c:pt>
                <c:pt idx="7004">
                  <c:v>6.0040000000000003E-2</c:v>
                </c:pt>
                <c:pt idx="7005">
                  <c:v>6.0049999999999999E-2</c:v>
                </c:pt>
                <c:pt idx="7006">
                  <c:v>6.0060000000000113E-2</c:v>
                </c:pt>
                <c:pt idx="7007">
                  <c:v>6.0070000000000012E-2</c:v>
                </c:pt>
                <c:pt idx="7008">
                  <c:v>6.0080000000000022E-2</c:v>
                </c:pt>
                <c:pt idx="7009">
                  <c:v>6.0090000000000122E-2</c:v>
                </c:pt>
                <c:pt idx="7010">
                  <c:v>6.0100000000000021E-2</c:v>
                </c:pt>
                <c:pt idx="7011">
                  <c:v>6.0109999999999997E-2</c:v>
                </c:pt>
                <c:pt idx="7012">
                  <c:v>6.012E-2</c:v>
                </c:pt>
                <c:pt idx="7013">
                  <c:v>6.0130000000000003E-2</c:v>
                </c:pt>
                <c:pt idx="7014">
                  <c:v>6.0139999999999999E-2</c:v>
                </c:pt>
                <c:pt idx="7015">
                  <c:v>6.0150000000000002E-2</c:v>
                </c:pt>
                <c:pt idx="7016">
                  <c:v>6.0159999999999998E-2</c:v>
                </c:pt>
                <c:pt idx="7017">
                  <c:v>6.0170000000000001E-2</c:v>
                </c:pt>
                <c:pt idx="7018">
                  <c:v>6.0179999999999997E-2</c:v>
                </c:pt>
                <c:pt idx="7019">
                  <c:v>6.0190000000000014E-2</c:v>
                </c:pt>
                <c:pt idx="7020">
                  <c:v>6.0200000000000004E-2</c:v>
                </c:pt>
                <c:pt idx="7021">
                  <c:v>6.0210000000000014E-2</c:v>
                </c:pt>
                <c:pt idx="7022">
                  <c:v>6.0220000000000003E-2</c:v>
                </c:pt>
                <c:pt idx="7023">
                  <c:v>6.0229999999999985E-2</c:v>
                </c:pt>
                <c:pt idx="7024">
                  <c:v>6.0239999999999995E-2</c:v>
                </c:pt>
                <c:pt idx="7025">
                  <c:v>6.0249999999999977E-2</c:v>
                </c:pt>
                <c:pt idx="7026">
                  <c:v>6.0260000000000022E-2</c:v>
                </c:pt>
                <c:pt idx="7027">
                  <c:v>6.0269999999999997E-2</c:v>
                </c:pt>
                <c:pt idx="7028">
                  <c:v>6.028E-2</c:v>
                </c:pt>
                <c:pt idx="7029">
                  <c:v>6.0290000000000003E-2</c:v>
                </c:pt>
                <c:pt idx="7030">
                  <c:v>6.0299999999999999E-2</c:v>
                </c:pt>
                <c:pt idx="7031">
                  <c:v>6.0310000000000134E-2</c:v>
                </c:pt>
                <c:pt idx="7032">
                  <c:v>6.0320000000000012E-2</c:v>
                </c:pt>
                <c:pt idx="7033">
                  <c:v>6.0330000000000134E-2</c:v>
                </c:pt>
                <c:pt idx="7034">
                  <c:v>6.0340000000000012E-2</c:v>
                </c:pt>
                <c:pt idx="7035">
                  <c:v>6.0350000000000112E-2</c:v>
                </c:pt>
                <c:pt idx="7036">
                  <c:v>6.0360000000000157E-2</c:v>
                </c:pt>
                <c:pt idx="7037">
                  <c:v>6.0370000000000014E-2</c:v>
                </c:pt>
                <c:pt idx="7038">
                  <c:v>6.0380000000000024E-2</c:v>
                </c:pt>
                <c:pt idx="7039">
                  <c:v>6.0390000000000194E-2</c:v>
                </c:pt>
                <c:pt idx="7040">
                  <c:v>6.0400000000000023E-2</c:v>
                </c:pt>
                <c:pt idx="7041">
                  <c:v>6.0409999999999998E-2</c:v>
                </c:pt>
                <c:pt idx="7042">
                  <c:v>6.0420000000000001E-2</c:v>
                </c:pt>
                <c:pt idx="7043">
                  <c:v>6.0429999999999998E-2</c:v>
                </c:pt>
                <c:pt idx="7044">
                  <c:v>6.0440000000000001E-2</c:v>
                </c:pt>
                <c:pt idx="7045">
                  <c:v>6.0449999999999997E-2</c:v>
                </c:pt>
                <c:pt idx="7046">
                  <c:v>6.0460000000000104E-2</c:v>
                </c:pt>
                <c:pt idx="7047">
                  <c:v>6.0470000000000003E-2</c:v>
                </c:pt>
                <c:pt idx="7048">
                  <c:v>6.0479999999999999E-2</c:v>
                </c:pt>
                <c:pt idx="7049">
                  <c:v>6.0490000000000134E-2</c:v>
                </c:pt>
                <c:pt idx="7050">
                  <c:v>6.0500000000000012E-2</c:v>
                </c:pt>
                <c:pt idx="7051">
                  <c:v>6.0510000000000112E-2</c:v>
                </c:pt>
                <c:pt idx="7052">
                  <c:v>6.0520000000000004E-2</c:v>
                </c:pt>
                <c:pt idx="7053">
                  <c:v>6.0530000000000014E-2</c:v>
                </c:pt>
                <c:pt idx="7054">
                  <c:v>6.0540000000000004E-2</c:v>
                </c:pt>
                <c:pt idx="7055">
                  <c:v>6.0550000000000014E-2</c:v>
                </c:pt>
                <c:pt idx="7056">
                  <c:v>6.0560000000000024E-2</c:v>
                </c:pt>
                <c:pt idx="7057">
                  <c:v>6.0569999999999999E-2</c:v>
                </c:pt>
                <c:pt idx="7058">
                  <c:v>6.0580000000000002E-2</c:v>
                </c:pt>
                <c:pt idx="7059">
                  <c:v>6.0589999999999998E-2</c:v>
                </c:pt>
                <c:pt idx="7060">
                  <c:v>6.0600000000000001E-2</c:v>
                </c:pt>
                <c:pt idx="7061">
                  <c:v>6.0609999999999997E-2</c:v>
                </c:pt>
                <c:pt idx="7062">
                  <c:v>6.062E-2</c:v>
                </c:pt>
                <c:pt idx="7063">
                  <c:v>6.0630000000000003E-2</c:v>
                </c:pt>
                <c:pt idx="7064">
                  <c:v>6.0639999999999999E-2</c:v>
                </c:pt>
                <c:pt idx="7065">
                  <c:v>6.0650000000000003E-2</c:v>
                </c:pt>
                <c:pt idx="7066">
                  <c:v>6.0659999999999999E-2</c:v>
                </c:pt>
                <c:pt idx="7067">
                  <c:v>6.0670000000000002E-2</c:v>
                </c:pt>
                <c:pt idx="7068">
                  <c:v>6.0679999999999977E-2</c:v>
                </c:pt>
                <c:pt idx="7069">
                  <c:v>6.0690000000000022E-2</c:v>
                </c:pt>
                <c:pt idx="7070">
                  <c:v>6.0700000000000122E-2</c:v>
                </c:pt>
                <c:pt idx="7071">
                  <c:v>6.0710000000000187E-2</c:v>
                </c:pt>
                <c:pt idx="7072">
                  <c:v>6.0720000000000024E-2</c:v>
                </c:pt>
                <c:pt idx="7073">
                  <c:v>6.0729999999999999E-2</c:v>
                </c:pt>
                <c:pt idx="7074">
                  <c:v>6.0740000000000002E-2</c:v>
                </c:pt>
                <c:pt idx="7075">
                  <c:v>6.0749999999999998E-2</c:v>
                </c:pt>
                <c:pt idx="7076">
                  <c:v>6.0760000000000133E-2</c:v>
                </c:pt>
                <c:pt idx="7077">
                  <c:v>6.0770000000000032E-2</c:v>
                </c:pt>
                <c:pt idx="7078">
                  <c:v>6.0780000000000133E-2</c:v>
                </c:pt>
                <c:pt idx="7079">
                  <c:v>6.0790000000000184E-2</c:v>
                </c:pt>
                <c:pt idx="7080">
                  <c:v>6.0800000000000014E-2</c:v>
                </c:pt>
                <c:pt idx="7081">
                  <c:v>6.0810000000000114E-2</c:v>
                </c:pt>
                <c:pt idx="7082">
                  <c:v>6.0820000000000013E-2</c:v>
                </c:pt>
                <c:pt idx="7083">
                  <c:v>6.0830000000000023E-2</c:v>
                </c:pt>
                <c:pt idx="7084">
                  <c:v>6.0840000000000012E-2</c:v>
                </c:pt>
                <c:pt idx="7085">
                  <c:v>6.0850000000000022E-2</c:v>
                </c:pt>
                <c:pt idx="7086">
                  <c:v>6.0859999999999997E-2</c:v>
                </c:pt>
                <c:pt idx="7087">
                  <c:v>6.0870000000000014E-2</c:v>
                </c:pt>
                <c:pt idx="7088">
                  <c:v>6.0879999999999997E-2</c:v>
                </c:pt>
                <c:pt idx="7089">
                  <c:v>6.0890000000000034E-2</c:v>
                </c:pt>
                <c:pt idx="7090">
                  <c:v>6.0900000000000003E-2</c:v>
                </c:pt>
                <c:pt idx="7091">
                  <c:v>6.0909999999999999E-2</c:v>
                </c:pt>
                <c:pt idx="7092">
                  <c:v>6.0920000000000002E-2</c:v>
                </c:pt>
                <c:pt idx="7093">
                  <c:v>6.0929999999999998E-2</c:v>
                </c:pt>
                <c:pt idx="7094">
                  <c:v>6.0940000000000001E-2</c:v>
                </c:pt>
                <c:pt idx="7095">
                  <c:v>6.0949999999999997E-2</c:v>
                </c:pt>
                <c:pt idx="7096">
                  <c:v>6.0960000000000014E-2</c:v>
                </c:pt>
                <c:pt idx="7097">
                  <c:v>6.0970000000000003E-2</c:v>
                </c:pt>
                <c:pt idx="7098">
                  <c:v>6.0979999999999999E-2</c:v>
                </c:pt>
                <c:pt idx="7099">
                  <c:v>6.0990000000000023E-2</c:v>
                </c:pt>
                <c:pt idx="7100">
                  <c:v>6.1000000000000013E-2</c:v>
                </c:pt>
                <c:pt idx="7101">
                  <c:v>6.1010000000000023E-2</c:v>
                </c:pt>
                <c:pt idx="7102">
                  <c:v>6.1019999999999998E-2</c:v>
                </c:pt>
                <c:pt idx="7103">
                  <c:v>6.1030000000000001E-2</c:v>
                </c:pt>
                <c:pt idx="7104">
                  <c:v>6.1039999999999997E-2</c:v>
                </c:pt>
                <c:pt idx="7105">
                  <c:v>6.105E-2</c:v>
                </c:pt>
                <c:pt idx="7106">
                  <c:v>6.1060000000000003E-2</c:v>
                </c:pt>
                <c:pt idx="7107">
                  <c:v>6.1069999999999999E-2</c:v>
                </c:pt>
                <c:pt idx="7108">
                  <c:v>6.1080000000000002E-2</c:v>
                </c:pt>
                <c:pt idx="7109">
                  <c:v>6.1089999999999998E-2</c:v>
                </c:pt>
                <c:pt idx="7110">
                  <c:v>6.1100000000000002E-2</c:v>
                </c:pt>
                <c:pt idx="7111">
                  <c:v>6.1109999999999998E-2</c:v>
                </c:pt>
                <c:pt idx="7112">
                  <c:v>6.1120000000000001E-2</c:v>
                </c:pt>
                <c:pt idx="7113">
                  <c:v>6.1129999999999976E-2</c:v>
                </c:pt>
                <c:pt idx="7114">
                  <c:v>6.114E-2</c:v>
                </c:pt>
                <c:pt idx="7115">
                  <c:v>6.1150000000000003E-2</c:v>
                </c:pt>
                <c:pt idx="7116">
                  <c:v>6.1159999999999985E-2</c:v>
                </c:pt>
                <c:pt idx="7117">
                  <c:v>6.1169999999999995E-2</c:v>
                </c:pt>
                <c:pt idx="7118">
                  <c:v>6.1179999999999977E-2</c:v>
                </c:pt>
                <c:pt idx="7119">
                  <c:v>6.1190000000000001E-2</c:v>
                </c:pt>
                <c:pt idx="7120">
                  <c:v>6.1199999999999997E-2</c:v>
                </c:pt>
                <c:pt idx="7121">
                  <c:v>6.1210000000000001E-2</c:v>
                </c:pt>
                <c:pt idx="7122">
                  <c:v>6.1219999999999997E-2</c:v>
                </c:pt>
                <c:pt idx="7123">
                  <c:v>6.123E-2</c:v>
                </c:pt>
                <c:pt idx="7124">
                  <c:v>6.1239999999999996E-2</c:v>
                </c:pt>
                <c:pt idx="7125">
                  <c:v>6.1249999999999867E-2</c:v>
                </c:pt>
                <c:pt idx="7126">
                  <c:v>6.1260000000000002E-2</c:v>
                </c:pt>
                <c:pt idx="7127">
                  <c:v>6.1269999999999998E-2</c:v>
                </c:pt>
                <c:pt idx="7128">
                  <c:v>6.1280000000000001E-2</c:v>
                </c:pt>
                <c:pt idx="7129">
                  <c:v>6.1289999999999976E-2</c:v>
                </c:pt>
                <c:pt idx="7130">
                  <c:v>6.1300000000000014E-2</c:v>
                </c:pt>
                <c:pt idx="7131">
                  <c:v>6.1310000000000024E-2</c:v>
                </c:pt>
                <c:pt idx="7132">
                  <c:v>6.1320000000000013E-2</c:v>
                </c:pt>
                <c:pt idx="7133">
                  <c:v>6.1330000000000023E-2</c:v>
                </c:pt>
                <c:pt idx="7134">
                  <c:v>6.1339999999999999E-2</c:v>
                </c:pt>
                <c:pt idx="7135">
                  <c:v>6.1350000000000002E-2</c:v>
                </c:pt>
                <c:pt idx="7136">
                  <c:v>6.1359999999999998E-2</c:v>
                </c:pt>
                <c:pt idx="7137">
                  <c:v>6.1370000000000001E-2</c:v>
                </c:pt>
                <c:pt idx="7138">
                  <c:v>6.1379999999999997E-2</c:v>
                </c:pt>
                <c:pt idx="7139">
                  <c:v>6.1390000000000104E-2</c:v>
                </c:pt>
                <c:pt idx="7140">
                  <c:v>6.1400000000000003E-2</c:v>
                </c:pt>
                <c:pt idx="7141">
                  <c:v>6.1409999999999999E-2</c:v>
                </c:pt>
                <c:pt idx="7142">
                  <c:v>6.1420000000000002E-2</c:v>
                </c:pt>
                <c:pt idx="7143">
                  <c:v>6.1429999999999998E-2</c:v>
                </c:pt>
                <c:pt idx="7144">
                  <c:v>6.1440000000000002E-2</c:v>
                </c:pt>
                <c:pt idx="7145">
                  <c:v>6.1449999999999977E-2</c:v>
                </c:pt>
                <c:pt idx="7146">
                  <c:v>6.1460000000000022E-2</c:v>
                </c:pt>
                <c:pt idx="7147">
                  <c:v>6.1470000000000004E-2</c:v>
                </c:pt>
                <c:pt idx="7148">
                  <c:v>6.1480000000000014E-2</c:v>
                </c:pt>
                <c:pt idx="7149">
                  <c:v>6.1490000000000024E-2</c:v>
                </c:pt>
                <c:pt idx="7150">
                  <c:v>6.1499999999999999E-2</c:v>
                </c:pt>
                <c:pt idx="7151">
                  <c:v>6.1510000000000002E-2</c:v>
                </c:pt>
                <c:pt idx="7152">
                  <c:v>6.1519999999999998E-2</c:v>
                </c:pt>
                <c:pt idx="7153">
                  <c:v>6.1530000000000001E-2</c:v>
                </c:pt>
                <c:pt idx="7154">
                  <c:v>6.1539999999999997E-2</c:v>
                </c:pt>
                <c:pt idx="7155">
                  <c:v>6.1550000000000001E-2</c:v>
                </c:pt>
                <c:pt idx="7156">
                  <c:v>6.1559999999999997E-2</c:v>
                </c:pt>
                <c:pt idx="7157">
                  <c:v>6.157E-2</c:v>
                </c:pt>
                <c:pt idx="7158">
                  <c:v>6.1580000000000003E-2</c:v>
                </c:pt>
                <c:pt idx="7159">
                  <c:v>6.1589999999999999E-2</c:v>
                </c:pt>
                <c:pt idx="7160">
                  <c:v>6.1600000000000002E-2</c:v>
                </c:pt>
                <c:pt idx="7161">
                  <c:v>6.1609999999999977E-2</c:v>
                </c:pt>
                <c:pt idx="7162">
                  <c:v>6.1619999999999987E-2</c:v>
                </c:pt>
                <c:pt idx="7163">
                  <c:v>6.1629999999999976E-2</c:v>
                </c:pt>
                <c:pt idx="7164">
                  <c:v>6.1639999999999986E-2</c:v>
                </c:pt>
                <c:pt idx="7165">
                  <c:v>6.1649999999999955E-2</c:v>
                </c:pt>
                <c:pt idx="7166">
                  <c:v>6.166E-2</c:v>
                </c:pt>
                <c:pt idx="7167">
                  <c:v>6.1669999999999996E-2</c:v>
                </c:pt>
                <c:pt idx="7168">
                  <c:v>6.1679999999999985E-2</c:v>
                </c:pt>
                <c:pt idx="7169">
                  <c:v>6.1690000000000002E-2</c:v>
                </c:pt>
                <c:pt idx="7170">
                  <c:v>6.1699999999999998E-2</c:v>
                </c:pt>
                <c:pt idx="7171">
                  <c:v>6.1710000000000133E-2</c:v>
                </c:pt>
                <c:pt idx="7172">
                  <c:v>6.1720000000000004E-2</c:v>
                </c:pt>
                <c:pt idx="7173">
                  <c:v>6.1730000000000014E-2</c:v>
                </c:pt>
                <c:pt idx="7174">
                  <c:v>6.1740000000000003E-2</c:v>
                </c:pt>
                <c:pt idx="7175">
                  <c:v>6.1749999999999999E-2</c:v>
                </c:pt>
                <c:pt idx="7176">
                  <c:v>6.1760000000000023E-2</c:v>
                </c:pt>
                <c:pt idx="7177">
                  <c:v>6.1770000000000012E-2</c:v>
                </c:pt>
                <c:pt idx="7178">
                  <c:v>6.1780000000000022E-2</c:v>
                </c:pt>
                <c:pt idx="7179">
                  <c:v>6.1789999999999998E-2</c:v>
                </c:pt>
                <c:pt idx="7180">
                  <c:v>6.1800000000000001E-2</c:v>
                </c:pt>
                <c:pt idx="7181">
                  <c:v>6.1809999999999997E-2</c:v>
                </c:pt>
                <c:pt idx="7182">
                  <c:v>6.182E-2</c:v>
                </c:pt>
                <c:pt idx="7183">
                  <c:v>6.1830000000000003E-2</c:v>
                </c:pt>
                <c:pt idx="7184">
                  <c:v>6.1839999999999999E-2</c:v>
                </c:pt>
                <c:pt idx="7185">
                  <c:v>6.1850000000000002E-2</c:v>
                </c:pt>
                <c:pt idx="7186">
                  <c:v>6.1859999999999998E-2</c:v>
                </c:pt>
                <c:pt idx="7187">
                  <c:v>6.1870000000000001E-2</c:v>
                </c:pt>
                <c:pt idx="7188">
                  <c:v>6.1879999999999998E-2</c:v>
                </c:pt>
                <c:pt idx="7189">
                  <c:v>6.1890000000000014E-2</c:v>
                </c:pt>
                <c:pt idx="7190">
                  <c:v>6.1900000000000004E-2</c:v>
                </c:pt>
                <c:pt idx="7191">
                  <c:v>6.1910000000000014E-2</c:v>
                </c:pt>
                <c:pt idx="7192">
                  <c:v>6.1920000000000003E-2</c:v>
                </c:pt>
                <c:pt idx="7193">
                  <c:v>6.1929999999999985E-2</c:v>
                </c:pt>
                <c:pt idx="7194">
                  <c:v>6.1939999999999995E-2</c:v>
                </c:pt>
                <c:pt idx="7195">
                  <c:v>6.1949999999999977E-2</c:v>
                </c:pt>
                <c:pt idx="7196">
                  <c:v>6.1960000000000001E-2</c:v>
                </c:pt>
                <c:pt idx="7197">
                  <c:v>6.1969999999999997E-2</c:v>
                </c:pt>
                <c:pt idx="7198">
                  <c:v>6.198E-2</c:v>
                </c:pt>
                <c:pt idx="7199">
                  <c:v>6.1990000000000003E-2</c:v>
                </c:pt>
                <c:pt idx="7200">
                  <c:v>6.2000000000000034E-2</c:v>
                </c:pt>
                <c:pt idx="7201">
                  <c:v>6.2010000000000134E-2</c:v>
                </c:pt>
                <c:pt idx="7202">
                  <c:v>6.2020000000000013E-2</c:v>
                </c:pt>
                <c:pt idx="7203">
                  <c:v>6.2030000000000134E-2</c:v>
                </c:pt>
                <c:pt idx="7204">
                  <c:v>6.2040000000000012E-2</c:v>
                </c:pt>
                <c:pt idx="7205">
                  <c:v>6.2050000000000084E-2</c:v>
                </c:pt>
                <c:pt idx="7206">
                  <c:v>6.206000000000015E-2</c:v>
                </c:pt>
                <c:pt idx="7207">
                  <c:v>6.2070000000000014E-2</c:v>
                </c:pt>
                <c:pt idx="7208">
                  <c:v>6.2080000000000024E-2</c:v>
                </c:pt>
                <c:pt idx="7209">
                  <c:v>6.2090000000000124E-2</c:v>
                </c:pt>
                <c:pt idx="7210">
                  <c:v>6.2100000000000023E-2</c:v>
                </c:pt>
                <c:pt idx="7211">
                  <c:v>6.2109999999999999E-2</c:v>
                </c:pt>
                <c:pt idx="7212">
                  <c:v>6.2120000000000002E-2</c:v>
                </c:pt>
                <c:pt idx="7213">
                  <c:v>6.2129999999999998E-2</c:v>
                </c:pt>
                <c:pt idx="7214">
                  <c:v>6.2140000000000001E-2</c:v>
                </c:pt>
                <c:pt idx="7215">
                  <c:v>6.2149999999999997E-2</c:v>
                </c:pt>
                <c:pt idx="7216">
                  <c:v>6.2160000000000104E-2</c:v>
                </c:pt>
                <c:pt idx="7217">
                  <c:v>6.2170000000000003E-2</c:v>
                </c:pt>
                <c:pt idx="7218">
                  <c:v>6.2179999999999999E-2</c:v>
                </c:pt>
                <c:pt idx="7219">
                  <c:v>6.2190000000000113E-2</c:v>
                </c:pt>
                <c:pt idx="7220">
                  <c:v>6.2200000000000012E-2</c:v>
                </c:pt>
                <c:pt idx="7221">
                  <c:v>6.2210000000000022E-2</c:v>
                </c:pt>
                <c:pt idx="7222">
                  <c:v>6.2220000000000004E-2</c:v>
                </c:pt>
                <c:pt idx="7223">
                  <c:v>6.2230000000000014E-2</c:v>
                </c:pt>
                <c:pt idx="7224">
                  <c:v>6.2239999999999997E-2</c:v>
                </c:pt>
                <c:pt idx="7225">
                  <c:v>6.2250000000000014E-2</c:v>
                </c:pt>
                <c:pt idx="7226">
                  <c:v>6.2260000000000024E-2</c:v>
                </c:pt>
                <c:pt idx="7227">
                  <c:v>6.2269999999999999E-2</c:v>
                </c:pt>
                <c:pt idx="7228">
                  <c:v>6.2280000000000002E-2</c:v>
                </c:pt>
                <c:pt idx="7229">
                  <c:v>6.2289999999999998E-2</c:v>
                </c:pt>
                <c:pt idx="7230">
                  <c:v>6.2300000000000133E-2</c:v>
                </c:pt>
                <c:pt idx="7231">
                  <c:v>6.2310000000000199E-2</c:v>
                </c:pt>
                <c:pt idx="7232">
                  <c:v>6.2320000000000104E-2</c:v>
                </c:pt>
                <c:pt idx="7233">
                  <c:v>6.2330000000000184E-2</c:v>
                </c:pt>
                <c:pt idx="7234">
                  <c:v>6.2340000000000013E-2</c:v>
                </c:pt>
                <c:pt idx="7235">
                  <c:v>6.2350000000000114E-2</c:v>
                </c:pt>
                <c:pt idx="7236">
                  <c:v>6.2360000000000193E-2</c:v>
                </c:pt>
                <c:pt idx="7237">
                  <c:v>6.2370000000000023E-2</c:v>
                </c:pt>
                <c:pt idx="7238">
                  <c:v>6.2380000000000164E-2</c:v>
                </c:pt>
                <c:pt idx="7239">
                  <c:v>6.239000000000023E-2</c:v>
                </c:pt>
                <c:pt idx="7240">
                  <c:v>6.2400000000000122E-2</c:v>
                </c:pt>
                <c:pt idx="7241">
                  <c:v>6.2410000000000188E-2</c:v>
                </c:pt>
                <c:pt idx="7242">
                  <c:v>6.2420000000000024E-2</c:v>
                </c:pt>
                <c:pt idx="7243">
                  <c:v>6.2429999999999999E-2</c:v>
                </c:pt>
                <c:pt idx="7244">
                  <c:v>6.2440000000000002E-2</c:v>
                </c:pt>
                <c:pt idx="7245">
                  <c:v>6.2449999999999999E-2</c:v>
                </c:pt>
                <c:pt idx="7246">
                  <c:v>6.2460000000000133E-2</c:v>
                </c:pt>
                <c:pt idx="7247">
                  <c:v>6.2470000000000012E-2</c:v>
                </c:pt>
                <c:pt idx="7248">
                  <c:v>6.2480000000000133E-2</c:v>
                </c:pt>
                <c:pt idx="7249">
                  <c:v>6.249000000000017E-2</c:v>
                </c:pt>
                <c:pt idx="7250">
                  <c:v>6.25E-2</c:v>
                </c:pt>
                <c:pt idx="7251">
                  <c:v>6.2509999999999996E-2</c:v>
                </c:pt>
                <c:pt idx="7252">
                  <c:v>6.252000000000002E-2</c:v>
                </c:pt>
                <c:pt idx="7253">
                  <c:v>6.2530000000000002E-2</c:v>
                </c:pt>
                <c:pt idx="7254">
                  <c:v>6.2539999999999998E-2</c:v>
                </c:pt>
                <c:pt idx="7255">
                  <c:v>6.2549999999999994E-2</c:v>
                </c:pt>
                <c:pt idx="7256">
                  <c:v>6.2560000000000004E-2</c:v>
                </c:pt>
                <c:pt idx="7257">
                  <c:v>6.2570000000000001E-2</c:v>
                </c:pt>
                <c:pt idx="7258">
                  <c:v>6.2579999999999997E-2</c:v>
                </c:pt>
                <c:pt idx="7259">
                  <c:v>6.2590000000000034E-2</c:v>
                </c:pt>
                <c:pt idx="7260">
                  <c:v>6.2600000000000003E-2</c:v>
                </c:pt>
                <c:pt idx="7261">
                  <c:v>6.2609999999999999E-2</c:v>
                </c:pt>
                <c:pt idx="7262">
                  <c:v>6.2620000000000009E-2</c:v>
                </c:pt>
                <c:pt idx="7263">
                  <c:v>6.2630000000000019E-2</c:v>
                </c:pt>
                <c:pt idx="7264">
                  <c:v>6.2640000000000001E-2</c:v>
                </c:pt>
                <c:pt idx="7265">
                  <c:v>6.2649999999999997E-2</c:v>
                </c:pt>
                <c:pt idx="7266">
                  <c:v>6.2659999999999993E-2</c:v>
                </c:pt>
                <c:pt idx="7267">
                  <c:v>6.2670000000000003E-2</c:v>
                </c:pt>
                <c:pt idx="7268">
                  <c:v>6.268E-2</c:v>
                </c:pt>
                <c:pt idx="7269">
                  <c:v>6.2689999999999996E-2</c:v>
                </c:pt>
                <c:pt idx="7270">
                  <c:v>6.2700000000000033E-2</c:v>
                </c:pt>
                <c:pt idx="7271">
                  <c:v>6.2710000000000224E-2</c:v>
                </c:pt>
                <c:pt idx="7272">
                  <c:v>6.2720000000000012E-2</c:v>
                </c:pt>
                <c:pt idx="7273">
                  <c:v>6.2729999999999994E-2</c:v>
                </c:pt>
                <c:pt idx="7274">
                  <c:v>6.2740000000000004E-2</c:v>
                </c:pt>
                <c:pt idx="7275">
                  <c:v>6.2750000000000014E-2</c:v>
                </c:pt>
                <c:pt idx="7276">
                  <c:v>6.2760000000000232E-2</c:v>
                </c:pt>
                <c:pt idx="7277">
                  <c:v>6.277000000000002E-2</c:v>
                </c:pt>
                <c:pt idx="7278">
                  <c:v>6.2780000000000113E-2</c:v>
                </c:pt>
                <c:pt idx="7279">
                  <c:v>6.2790000000000235E-2</c:v>
                </c:pt>
                <c:pt idx="7280">
                  <c:v>6.2800000000000022E-2</c:v>
                </c:pt>
                <c:pt idx="7281">
                  <c:v>6.2810000000000227E-2</c:v>
                </c:pt>
                <c:pt idx="7282">
                  <c:v>6.2820000000000001E-2</c:v>
                </c:pt>
                <c:pt idx="7283">
                  <c:v>6.2829999999999997E-2</c:v>
                </c:pt>
                <c:pt idx="7284">
                  <c:v>6.2839999999999993E-2</c:v>
                </c:pt>
                <c:pt idx="7285">
                  <c:v>6.2850000000000003E-2</c:v>
                </c:pt>
                <c:pt idx="7286">
                  <c:v>6.2859999999999999E-2</c:v>
                </c:pt>
                <c:pt idx="7287">
                  <c:v>6.2870000000000009E-2</c:v>
                </c:pt>
                <c:pt idx="7288">
                  <c:v>6.2880000000000033E-2</c:v>
                </c:pt>
                <c:pt idx="7289">
                  <c:v>6.2890000000000224E-2</c:v>
                </c:pt>
                <c:pt idx="7290">
                  <c:v>6.2900000000000011E-2</c:v>
                </c:pt>
                <c:pt idx="7291">
                  <c:v>6.2909999999999994E-2</c:v>
                </c:pt>
                <c:pt idx="7292">
                  <c:v>6.2920000000000004E-2</c:v>
                </c:pt>
                <c:pt idx="7293">
                  <c:v>6.2930000000000014E-2</c:v>
                </c:pt>
                <c:pt idx="7294">
                  <c:v>6.294000000000001E-2</c:v>
                </c:pt>
                <c:pt idx="7295">
                  <c:v>6.295000000000002E-2</c:v>
                </c:pt>
                <c:pt idx="7296">
                  <c:v>6.296000000000003E-2</c:v>
                </c:pt>
                <c:pt idx="7297">
                  <c:v>6.2969999999999998E-2</c:v>
                </c:pt>
                <c:pt idx="7298">
                  <c:v>6.2979999999999994E-2</c:v>
                </c:pt>
                <c:pt idx="7299">
                  <c:v>6.2990000000000004E-2</c:v>
                </c:pt>
                <c:pt idx="7300">
                  <c:v>6.3E-2</c:v>
                </c:pt>
                <c:pt idx="7301">
                  <c:v>6.3009999999999997E-2</c:v>
                </c:pt>
                <c:pt idx="7302">
                  <c:v>6.3020000000000007E-2</c:v>
                </c:pt>
                <c:pt idx="7303">
                  <c:v>6.3030000000000003E-2</c:v>
                </c:pt>
                <c:pt idx="7304">
                  <c:v>6.3039999999999999E-2</c:v>
                </c:pt>
                <c:pt idx="7305">
                  <c:v>6.3049999999999995E-2</c:v>
                </c:pt>
                <c:pt idx="7306">
                  <c:v>6.3060000000000019E-2</c:v>
                </c:pt>
                <c:pt idx="7307">
                  <c:v>6.3070000000000001E-2</c:v>
                </c:pt>
                <c:pt idx="7308">
                  <c:v>6.3079999999999997E-2</c:v>
                </c:pt>
                <c:pt idx="7309">
                  <c:v>6.3089999999999993E-2</c:v>
                </c:pt>
                <c:pt idx="7310">
                  <c:v>6.3100000000000003E-2</c:v>
                </c:pt>
                <c:pt idx="7311">
                  <c:v>6.3109999999999999E-2</c:v>
                </c:pt>
                <c:pt idx="7312">
                  <c:v>6.3119999999999996E-2</c:v>
                </c:pt>
                <c:pt idx="7313">
                  <c:v>6.3130000000000019E-2</c:v>
                </c:pt>
                <c:pt idx="7314">
                  <c:v>6.3140000000000002E-2</c:v>
                </c:pt>
                <c:pt idx="7315">
                  <c:v>6.3149999999999998E-2</c:v>
                </c:pt>
                <c:pt idx="7316">
                  <c:v>6.3159999999999994E-2</c:v>
                </c:pt>
                <c:pt idx="7317">
                  <c:v>6.3170000000000004E-2</c:v>
                </c:pt>
                <c:pt idx="7318">
                  <c:v>6.318E-2</c:v>
                </c:pt>
                <c:pt idx="7319">
                  <c:v>6.3189999999999996E-2</c:v>
                </c:pt>
                <c:pt idx="7320">
                  <c:v>6.3200000000000006E-2</c:v>
                </c:pt>
                <c:pt idx="7321">
                  <c:v>6.3210000000000002E-2</c:v>
                </c:pt>
                <c:pt idx="7322">
                  <c:v>6.3219999999999998E-2</c:v>
                </c:pt>
                <c:pt idx="7323">
                  <c:v>6.3229999999999995E-2</c:v>
                </c:pt>
                <c:pt idx="7324">
                  <c:v>6.3240000000000005E-2</c:v>
                </c:pt>
                <c:pt idx="7325">
                  <c:v>6.3250000000000001E-2</c:v>
                </c:pt>
                <c:pt idx="7326">
                  <c:v>6.3259999999999997E-2</c:v>
                </c:pt>
                <c:pt idx="7327">
                  <c:v>6.3270000000000007E-2</c:v>
                </c:pt>
                <c:pt idx="7328">
                  <c:v>6.3280000000000003E-2</c:v>
                </c:pt>
                <c:pt idx="7329">
                  <c:v>6.3289999999999999E-2</c:v>
                </c:pt>
                <c:pt idx="7330">
                  <c:v>6.3299999999999995E-2</c:v>
                </c:pt>
                <c:pt idx="7331">
                  <c:v>6.3310000000000033E-2</c:v>
                </c:pt>
                <c:pt idx="7332">
                  <c:v>6.3320000000000001E-2</c:v>
                </c:pt>
                <c:pt idx="7333">
                  <c:v>6.3329999999999997E-2</c:v>
                </c:pt>
                <c:pt idx="7334">
                  <c:v>6.3339999999999994E-2</c:v>
                </c:pt>
                <c:pt idx="7335">
                  <c:v>6.3350000000000004E-2</c:v>
                </c:pt>
                <c:pt idx="7336">
                  <c:v>6.3360000000000014E-2</c:v>
                </c:pt>
                <c:pt idx="7337">
                  <c:v>6.337000000000001E-2</c:v>
                </c:pt>
                <c:pt idx="7338">
                  <c:v>6.338000000000002E-2</c:v>
                </c:pt>
                <c:pt idx="7339">
                  <c:v>6.3390000000000113E-2</c:v>
                </c:pt>
                <c:pt idx="7340">
                  <c:v>6.3400000000000012E-2</c:v>
                </c:pt>
                <c:pt idx="7341">
                  <c:v>6.3409999999999994E-2</c:v>
                </c:pt>
                <c:pt idx="7342">
                  <c:v>6.3420000000000004E-2</c:v>
                </c:pt>
                <c:pt idx="7343">
                  <c:v>6.343E-2</c:v>
                </c:pt>
                <c:pt idx="7344">
                  <c:v>6.3439999999999996E-2</c:v>
                </c:pt>
                <c:pt idx="7345">
                  <c:v>6.345000000000002E-2</c:v>
                </c:pt>
                <c:pt idx="7346">
                  <c:v>6.3460000000000003E-2</c:v>
                </c:pt>
                <c:pt idx="7347">
                  <c:v>6.3469999999999999E-2</c:v>
                </c:pt>
                <c:pt idx="7348">
                  <c:v>6.3479999999999995E-2</c:v>
                </c:pt>
                <c:pt idx="7349">
                  <c:v>6.3490000000000033E-2</c:v>
                </c:pt>
                <c:pt idx="7350">
                  <c:v>6.3500000000000001E-2</c:v>
                </c:pt>
                <c:pt idx="7351">
                  <c:v>6.3509999999999997E-2</c:v>
                </c:pt>
                <c:pt idx="7352">
                  <c:v>6.3519999999999993E-2</c:v>
                </c:pt>
                <c:pt idx="7353">
                  <c:v>6.3530000000000003E-2</c:v>
                </c:pt>
                <c:pt idx="7354">
                  <c:v>6.3539999999999999E-2</c:v>
                </c:pt>
                <c:pt idx="7355">
                  <c:v>6.3549999999999995E-2</c:v>
                </c:pt>
                <c:pt idx="7356">
                  <c:v>6.3560000000000019E-2</c:v>
                </c:pt>
                <c:pt idx="7357">
                  <c:v>6.3570000000000002E-2</c:v>
                </c:pt>
                <c:pt idx="7358">
                  <c:v>6.3579999999999998E-2</c:v>
                </c:pt>
                <c:pt idx="7359">
                  <c:v>6.3589999999999994E-2</c:v>
                </c:pt>
                <c:pt idx="7360">
                  <c:v>6.3600000000000004E-2</c:v>
                </c:pt>
                <c:pt idx="7361">
                  <c:v>6.361E-2</c:v>
                </c:pt>
                <c:pt idx="7362">
                  <c:v>6.3619999999999996E-2</c:v>
                </c:pt>
                <c:pt idx="7363">
                  <c:v>6.3630000000000006E-2</c:v>
                </c:pt>
                <c:pt idx="7364">
                  <c:v>6.3640000000000002E-2</c:v>
                </c:pt>
                <c:pt idx="7365">
                  <c:v>6.3649999999999998E-2</c:v>
                </c:pt>
                <c:pt idx="7366">
                  <c:v>6.365999999999998E-2</c:v>
                </c:pt>
                <c:pt idx="7367">
                  <c:v>6.3670000000000004E-2</c:v>
                </c:pt>
                <c:pt idx="7368">
                  <c:v>6.368E-2</c:v>
                </c:pt>
                <c:pt idx="7369">
                  <c:v>6.3689999999999997E-2</c:v>
                </c:pt>
                <c:pt idx="7370">
                  <c:v>6.370000000000002E-2</c:v>
                </c:pt>
                <c:pt idx="7371">
                  <c:v>6.3710000000000114E-2</c:v>
                </c:pt>
                <c:pt idx="7372">
                  <c:v>6.3720000000000013E-2</c:v>
                </c:pt>
                <c:pt idx="7373">
                  <c:v>6.3729999999999995E-2</c:v>
                </c:pt>
                <c:pt idx="7374">
                  <c:v>6.3740000000000019E-2</c:v>
                </c:pt>
                <c:pt idx="7375">
                  <c:v>6.3750000000000001E-2</c:v>
                </c:pt>
                <c:pt idx="7376">
                  <c:v>6.3759999999999997E-2</c:v>
                </c:pt>
                <c:pt idx="7377">
                  <c:v>6.3769999999999993E-2</c:v>
                </c:pt>
                <c:pt idx="7378">
                  <c:v>6.3780000000000003E-2</c:v>
                </c:pt>
                <c:pt idx="7379">
                  <c:v>6.3789999999999999E-2</c:v>
                </c:pt>
                <c:pt idx="7380">
                  <c:v>6.3800000000000009E-2</c:v>
                </c:pt>
                <c:pt idx="7381">
                  <c:v>6.3810000000000033E-2</c:v>
                </c:pt>
                <c:pt idx="7382">
                  <c:v>6.3820000000000002E-2</c:v>
                </c:pt>
                <c:pt idx="7383">
                  <c:v>6.3829999999999998E-2</c:v>
                </c:pt>
                <c:pt idx="7384">
                  <c:v>6.3839999999999994E-2</c:v>
                </c:pt>
                <c:pt idx="7385">
                  <c:v>6.3850000000000004E-2</c:v>
                </c:pt>
                <c:pt idx="7386">
                  <c:v>6.3860000000000014E-2</c:v>
                </c:pt>
                <c:pt idx="7387">
                  <c:v>6.3869999999999996E-2</c:v>
                </c:pt>
                <c:pt idx="7388">
                  <c:v>6.388000000000002E-2</c:v>
                </c:pt>
                <c:pt idx="7389">
                  <c:v>6.389000000000003E-2</c:v>
                </c:pt>
                <c:pt idx="7390">
                  <c:v>6.3899999999999998E-2</c:v>
                </c:pt>
                <c:pt idx="7391">
                  <c:v>6.3909999999999995E-2</c:v>
                </c:pt>
                <c:pt idx="7392">
                  <c:v>6.3920000000000005E-2</c:v>
                </c:pt>
                <c:pt idx="7393">
                  <c:v>6.3930000000000001E-2</c:v>
                </c:pt>
                <c:pt idx="7394">
                  <c:v>6.3939999999999997E-2</c:v>
                </c:pt>
                <c:pt idx="7395">
                  <c:v>6.3950000000000007E-2</c:v>
                </c:pt>
                <c:pt idx="7396">
                  <c:v>6.3960000000000003E-2</c:v>
                </c:pt>
                <c:pt idx="7397">
                  <c:v>6.3969999999999999E-2</c:v>
                </c:pt>
                <c:pt idx="7398">
                  <c:v>6.3979999999999995E-2</c:v>
                </c:pt>
                <c:pt idx="7399">
                  <c:v>6.3990000000000019E-2</c:v>
                </c:pt>
                <c:pt idx="7400">
                  <c:v>6.4000000000000112E-2</c:v>
                </c:pt>
                <c:pt idx="7401">
                  <c:v>6.4010000000000233E-2</c:v>
                </c:pt>
                <c:pt idx="7402">
                  <c:v>6.4019999999999994E-2</c:v>
                </c:pt>
                <c:pt idx="7403">
                  <c:v>6.4030000000000184E-2</c:v>
                </c:pt>
                <c:pt idx="7404">
                  <c:v>6.404E-2</c:v>
                </c:pt>
                <c:pt idx="7405">
                  <c:v>6.4049999999999996E-2</c:v>
                </c:pt>
                <c:pt idx="7406">
                  <c:v>6.4060000000000034E-2</c:v>
                </c:pt>
                <c:pt idx="7407">
                  <c:v>6.4070000000000002E-2</c:v>
                </c:pt>
                <c:pt idx="7408">
                  <c:v>6.4079999999999998E-2</c:v>
                </c:pt>
                <c:pt idx="7409">
                  <c:v>6.4089999999999994E-2</c:v>
                </c:pt>
                <c:pt idx="7410">
                  <c:v>6.4100000000000004E-2</c:v>
                </c:pt>
                <c:pt idx="7411">
                  <c:v>6.4110000000000014E-2</c:v>
                </c:pt>
                <c:pt idx="7412">
                  <c:v>6.412000000000001E-2</c:v>
                </c:pt>
                <c:pt idx="7413">
                  <c:v>6.4130000000000034E-2</c:v>
                </c:pt>
                <c:pt idx="7414">
                  <c:v>6.4140000000000003E-2</c:v>
                </c:pt>
                <c:pt idx="7415">
                  <c:v>6.4149999999999999E-2</c:v>
                </c:pt>
                <c:pt idx="7416">
                  <c:v>6.4160000000000023E-2</c:v>
                </c:pt>
                <c:pt idx="7417">
                  <c:v>6.4170000000000019E-2</c:v>
                </c:pt>
                <c:pt idx="7418">
                  <c:v>6.4180000000000029E-2</c:v>
                </c:pt>
                <c:pt idx="7419">
                  <c:v>6.4189999999999997E-2</c:v>
                </c:pt>
                <c:pt idx="7420">
                  <c:v>6.4199999999999993E-2</c:v>
                </c:pt>
                <c:pt idx="7421">
                  <c:v>6.4210000000000003E-2</c:v>
                </c:pt>
                <c:pt idx="7422">
                  <c:v>6.4219999999999999E-2</c:v>
                </c:pt>
                <c:pt idx="7423">
                  <c:v>6.4229999999999995E-2</c:v>
                </c:pt>
                <c:pt idx="7424">
                  <c:v>6.4240000000000005E-2</c:v>
                </c:pt>
                <c:pt idx="7425">
                  <c:v>6.4250000000000002E-2</c:v>
                </c:pt>
                <c:pt idx="7426">
                  <c:v>6.4259999999999998E-2</c:v>
                </c:pt>
                <c:pt idx="7427">
                  <c:v>6.4269999999999994E-2</c:v>
                </c:pt>
                <c:pt idx="7428">
                  <c:v>6.4280000000000004E-2</c:v>
                </c:pt>
                <c:pt idx="7429">
                  <c:v>6.4290000000000014E-2</c:v>
                </c:pt>
                <c:pt idx="7430">
                  <c:v>6.4300000000000218E-2</c:v>
                </c:pt>
                <c:pt idx="7431">
                  <c:v>6.4310000000000297E-2</c:v>
                </c:pt>
                <c:pt idx="7432">
                  <c:v>6.4320000000000113E-2</c:v>
                </c:pt>
                <c:pt idx="7433">
                  <c:v>6.4330000000000123E-2</c:v>
                </c:pt>
                <c:pt idx="7434">
                  <c:v>6.4339999999999994E-2</c:v>
                </c:pt>
                <c:pt idx="7435">
                  <c:v>6.4350000000000032E-2</c:v>
                </c:pt>
                <c:pt idx="7436">
                  <c:v>6.4360000000000236E-2</c:v>
                </c:pt>
                <c:pt idx="7437">
                  <c:v>6.4370000000000024E-2</c:v>
                </c:pt>
                <c:pt idx="7438">
                  <c:v>6.4380000000000034E-2</c:v>
                </c:pt>
                <c:pt idx="7439">
                  <c:v>6.4390000000000253E-2</c:v>
                </c:pt>
                <c:pt idx="7440">
                  <c:v>6.4400000000000124E-2</c:v>
                </c:pt>
                <c:pt idx="7441">
                  <c:v>6.4410000000000134E-2</c:v>
                </c:pt>
                <c:pt idx="7442">
                  <c:v>6.4420000000000033E-2</c:v>
                </c:pt>
                <c:pt idx="7443">
                  <c:v>6.4430000000000112E-2</c:v>
                </c:pt>
                <c:pt idx="7444">
                  <c:v>6.4440000000000011E-2</c:v>
                </c:pt>
                <c:pt idx="7445">
                  <c:v>6.4449999999999993E-2</c:v>
                </c:pt>
                <c:pt idx="7446">
                  <c:v>6.4460000000000114E-2</c:v>
                </c:pt>
                <c:pt idx="7447">
                  <c:v>6.4470000000000013E-2</c:v>
                </c:pt>
                <c:pt idx="7448">
                  <c:v>6.4479999999999996E-2</c:v>
                </c:pt>
                <c:pt idx="7449">
                  <c:v>6.4490000000000228E-2</c:v>
                </c:pt>
                <c:pt idx="7450">
                  <c:v>6.450000000000003E-2</c:v>
                </c:pt>
                <c:pt idx="7451">
                  <c:v>6.4509999999999998E-2</c:v>
                </c:pt>
                <c:pt idx="7452">
                  <c:v>6.4519999999999994E-2</c:v>
                </c:pt>
                <c:pt idx="7453">
                  <c:v>6.4530000000000004E-2</c:v>
                </c:pt>
                <c:pt idx="7454">
                  <c:v>6.454E-2</c:v>
                </c:pt>
                <c:pt idx="7455">
                  <c:v>6.4549999999999996E-2</c:v>
                </c:pt>
                <c:pt idx="7456">
                  <c:v>6.4560000000000034E-2</c:v>
                </c:pt>
                <c:pt idx="7457">
                  <c:v>6.4570000000000002E-2</c:v>
                </c:pt>
                <c:pt idx="7458">
                  <c:v>6.4579999999999999E-2</c:v>
                </c:pt>
                <c:pt idx="7459">
                  <c:v>6.4590000000000133E-2</c:v>
                </c:pt>
                <c:pt idx="7460">
                  <c:v>6.4600000000000019E-2</c:v>
                </c:pt>
                <c:pt idx="7461">
                  <c:v>6.4610000000000084E-2</c:v>
                </c:pt>
                <c:pt idx="7462">
                  <c:v>6.4620000000000011E-2</c:v>
                </c:pt>
                <c:pt idx="7463">
                  <c:v>6.4630000000000021E-2</c:v>
                </c:pt>
                <c:pt idx="7464">
                  <c:v>6.4640000000000003E-2</c:v>
                </c:pt>
                <c:pt idx="7465">
                  <c:v>6.4649999999999999E-2</c:v>
                </c:pt>
                <c:pt idx="7466">
                  <c:v>6.4659999999999995E-2</c:v>
                </c:pt>
                <c:pt idx="7467">
                  <c:v>6.4670000000000019E-2</c:v>
                </c:pt>
                <c:pt idx="7468">
                  <c:v>6.4680000000000001E-2</c:v>
                </c:pt>
                <c:pt idx="7469">
                  <c:v>6.4689999999999998E-2</c:v>
                </c:pt>
                <c:pt idx="7470">
                  <c:v>6.4699999999999994E-2</c:v>
                </c:pt>
                <c:pt idx="7471">
                  <c:v>6.4710000000000253E-2</c:v>
                </c:pt>
                <c:pt idx="7472">
                  <c:v>6.4720000000000014E-2</c:v>
                </c:pt>
                <c:pt idx="7473">
                  <c:v>6.4730000000000218E-2</c:v>
                </c:pt>
                <c:pt idx="7474">
                  <c:v>6.4740000000000034E-2</c:v>
                </c:pt>
                <c:pt idx="7475">
                  <c:v>6.4750000000000113E-2</c:v>
                </c:pt>
                <c:pt idx="7476">
                  <c:v>6.4760000000000234E-2</c:v>
                </c:pt>
                <c:pt idx="7477">
                  <c:v>6.4770000000000022E-2</c:v>
                </c:pt>
                <c:pt idx="7478">
                  <c:v>6.478000000000024E-2</c:v>
                </c:pt>
                <c:pt idx="7479">
                  <c:v>6.479000000000025E-2</c:v>
                </c:pt>
                <c:pt idx="7480">
                  <c:v>6.4800000000000024E-2</c:v>
                </c:pt>
                <c:pt idx="7481">
                  <c:v>6.4810000000000242E-2</c:v>
                </c:pt>
                <c:pt idx="7482">
                  <c:v>6.4820000000000003E-2</c:v>
                </c:pt>
                <c:pt idx="7483">
                  <c:v>6.4829999999999999E-2</c:v>
                </c:pt>
                <c:pt idx="7484">
                  <c:v>6.4840000000000023E-2</c:v>
                </c:pt>
                <c:pt idx="7485">
                  <c:v>6.4850000000000033E-2</c:v>
                </c:pt>
                <c:pt idx="7486">
                  <c:v>6.4860000000000223E-2</c:v>
                </c:pt>
                <c:pt idx="7487">
                  <c:v>6.4870000000000011E-2</c:v>
                </c:pt>
                <c:pt idx="7488">
                  <c:v>6.4879999999999993E-2</c:v>
                </c:pt>
                <c:pt idx="7489">
                  <c:v>6.4890000000000239E-2</c:v>
                </c:pt>
                <c:pt idx="7490">
                  <c:v>6.4900000000000013E-2</c:v>
                </c:pt>
                <c:pt idx="7491">
                  <c:v>6.4910000000000134E-2</c:v>
                </c:pt>
                <c:pt idx="7492">
                  <c:v>6.4920000000000019E-2</c:v>
                </c:pt>
                <c:pt idx="7493">
                  <c:v>6.4930000000000113E-2</c:v>
                </c:pt>
                <c:pt idx="7494">
                  <c:v>6.4940000000000012E-2</c:v>
                </c:pt>
                <c:pt idx="7495">
                  <c:v>6.4949999999999994E-2</c:v>
                </c:pt>
                <c:pt idx="7496">
                  <c:v>6.4960000000000032E-2</c:v>
                </c:pt>
                <c:pt idx="7497">
                  <c:v>6.497E-2</c:v>
                </c:pt>
                <c:pt idx="7498">
                  <c:v>6.4979999999999996E-2</c:v>
                </c:pt>
                <c:pt idx="7499">
                  <c:v>6.4990000000000034E-2</c:v>
                </c:pt>
                <c:pt idx="7500">
                  <c:v>6.5000000000000002E-2</c:v>
                </c:pt>
                <c:pt idx="7501">
                  <c:v>6.5009999999999998E-2</c:v>
                </c:pt>
                <c:pt idx="7502">
                  <c:v>6.5019999999999994E-2</c:v>
                </c:pt>
                <c:pt idx="7503">
                  <c:v>6.5030000000000004E-2</c:v>
                </c:pt>
                <c:pt idx="7504">
                  <c:v>6.5040000000000001E-2</c:v>
                </c:pt>
                <c:pt idx="7505">
                  <c:v>6.5049999999999997E-2</c:v>
                </c:pt>
                <c:pt idx="7506">
                  <c:v>6.5060000000000021E-2</c:v>
                </c:pt>
                <c:pt idx="7507">
                  <c:v>6.5070000000000003E-2</c:v>
                </c:pt>
                <c:pt idx="7508">
                  <c:v>6.5079999999999999E-2</c:v>
                </c:pt>
                <c:pt idx="7509">
                  <c:v>6.5089999999999995E-2</c:v>
                </c:pt>
                <c:pt idx="7510">
                  <c:v>6.5100000000000019E-2</c:v>
                </c:pt>
                <c:pt idx="7511">
                  <c:v>6.5110000000000029E-2</c:v>
                </c:pt>
                <c:pt idx="7512">
                  <c:v>6.5119999999999997E-2</c:v>
                </c:pt>
                <c:pt idx="7513">
                  <c:v>6.5129999999999993E-2</c:v>
                </c:pt>
                <c:pt idx="7514">
                  <c:v>6.5140000000000003E-2</c:v>
                </c:pt>
                <c:pt idx="7515">
                  <c:v>6.515E-2</c:v>
                </c:pt>
                <c:pt idx="7516">
                  <c:v>6.5159999999999996E-2</c:v>
                </c:pt>
                <c:pt idx="7517">
                  <c:v>6.5170000000000006E-2</c:v>
                </c:pt>
                <c:pt idx="7518">
                  <c:v>6.5180000000000002E-2</c:v>
                </c:pt>
                <c:pt idx="7519">
                  <c:v>6.5189999999999998E-2</c:v>
                </c:pt>
                <c:pt idx="7520">
                  <c:v>6.5199999999999994E-2</c:v>
                </c:pt>
                <c:pt idx="7521">
                  <c:v>6.5210000000000004E-2</c:v>
                </c:pt>
                <c:pt idx="7522">
                  <c:v>6.522E-2</c:v>
                </c:pt>
                <c:pt idx="7523">
                  <c:v>6.5229999999999996E-2</c:v>
                </c:pt>
                <c:pt idx="7524">
                  <c:v>6.5240000000000006E-2</c:v>
                </c:pt>
                <c:pt idx="7525">
                  <c:v>6.5250000000000002E-2</c:v>
                </c:pt>
                <c:pt idx="7526">
                  <c:v>6.5259999999999999E-2</c:v>
                </c:pt>
                <c:pt idx="7527">
                  <c:v>6.5269999999999995E-2</c:v>
                </c:pt>
                <c:pt idx="7528">
                  <c:v>6.5280000000000019E-2</c:v>
                </c:pt>
                <c:pt idx="7529">
                  <c:v>6.5290000000000001E-2</c:v>
                </c:pt>
                <c:pt idx="7530">
                  <c:v>6.5299999999999997E-2</c:v>
                </c:pt>
                <c:pt idx="7531">
                  <c:v>6.5310000000000104E-2</c:v>
                </c:pt>
                <c:pt idx="7532">
                  <c:v>6.5320000000000003E-2</c:v>
                </c:pt>
                <c:pt idx="7533">
                  <c:v>6.5329999999999999E-2</c:v>
                </c:pt>
                <c:pt idx="7534">
                  <c:v>6.5340000000000009E-2</c:v>
                </c:pt>
                <c:pt idx="7535">
                  <c:v>6.5350000000000033E-2</c:v>
                </c:pt>
                <c:pt idx="7536">
                  <c:v>6.5360000000000112E-2</c:v>
                </c:pt>
                <c:pt idx="7537">
                  <c:v>6.5370000000000011E-2</c:v>
                </c:pt>
                <c:pt idx="7538">
                  <c:v>6.5379999999999994E-2</c:v>
                </c:pt>
                <c:pt idx="7539">
                  <c:v>6.5390000000000184E-2</c:v>
                </c:pt>
                <c:pt idx="7540">
                  <c:v>6.5400000000000014E-2</c:v>
                </c:pt>
                <c:pt idx="7541">
                  <c:v>6.5409999999999996E-2</c:v>
                </c:pt>
                <c:pt idx="7542">
                  <c:v>6.542000000000002E-2</c:v>
                </c:pt>
                <c:pt idx="7543">
                  <c:v>6.5430000000000002E-2</c:v>
                </c:pt>
                <c:pt idx="7544">
                  <c:v>6.5439999999999998E-2</c:v>
                </c:pt>
                <c:pt idx="7545">
                  <c:v>6.5449999999999994E-2</c:v>
                </c:pt>
                <c:pt idx="7546">
                  <c:v>6.5460000000000004E-2</c:v>
                </c:pt>
                <c:pt idx="7547">
                  <c:v>6.547E-2</c:v>
                </c:pt>
                <c:pt idx="7548">
                  <c:v>6.5479999999999997E-2</c:v>
                </c:pt>
                <c:pt idx="7549">
                  <c:v>6.5490000000000034E-2</c:v>
                </c:pt>
                <c:pt idx="7550">
                  <c:v>6.5500000000000003E-2</c:v>
                </c:pt>
                <c:pt idx="7551">
                  <c:v>6.5509999999999999E-2</c:v>
                </c:pt>
                <c:pt idx="7552">
                  <c:v>6.5520000000000009E-2</c:v>
                </c:pt>
                <c:pt idx="7553">
                  <c:v>6.5530000000000019E-2</c:v>
                </c:pt>
                <c:pt idx="7554">
                  <c:v>6.5540000000000001E-2</c:v>
                </c:pt>
                <c:pt idx="7555">
                  <c:v>6.5549999999999997E-2</c:v>
                </c:pt>
                <c:pt idx="7556">
                  <c:v>6.5559999999999993E-2</c:v>
                </c:pt>
                <c:pt idx="7557">
                  <c:v>6.5570000000000003E-2</c:v>
                </c:pt>
                <c:pt idx="7558">
                  <c:v>6.5579999999999999E-2</c:v>
                </c:pt>
                <c:pt idx="7559">
                  <c:v>6.5589999999999996E-2</c:v>
                </c:pt>
                <c:pt idx="7560">
                  <c:v>6.5600000000000006E-2</c:v>
                </c:pt>
                <c:pt idx="7561">
                  <c:v>6.5610000000000002E-2</c:v>
                </c:pt>
                <c:pt idx="7562">
                  <c:v>6.5619999999999998E-2</c:v>
                </c:pt>
                <c:pt idx="7563">
                  <c:v>6.562999999999998E-2</c:v>
                </c:pt>
                <c:pt idx="7564">
                  <c:v>6.5640000000000004E-2</c:v>
                </c:pt>
                <c:pt idx="7565">
                  <c:v>6.565E-2</c:v>
                </c:pt>
                <c:pt idx="7566">
                  <c:v>6.5659999999999996E-2</c:v>
                </c:pt>
                <c:pt idx="7567">
                  <c:v>6.5670000000000006E-2</c:v>
                </c:pt>
                <c:pt idx="7568">
                  <c:v>6.5680000000000002E-2</c:v>
                </c:pt>
                <c:pt idx="7569">
                  <c:v>6.5689999999999998E-2</c:v>
                </c:pt>
                <c:pt idx="7570">
                  <c:v>6.5699999999999995E-2</c:v>
                </c:pt>
                <c:pt idx="7571">
                  <c:v>6.5710000000000227E-2</c:v>
                </c:pt>
                <c:pt idx="7572">
                  <c:v>6.5720000000000028E-2</c:v>
                </c:pt>
                <c:pt idx="7573">
                  <c:v>6.5729999999999997E-2</c:v>
                </c:pt>
                <c:pt idx="7574">
                  <c:v>6.5740000000000021E-2</c:v>
                </c:pt>
                <c:pt idx="7575">
                  <c:v>6.5750000000000003E-2</c:v>
                </c:pt>
                <c:pt idx="7576">
                  <c:v>6.5759999999999999E-2</c:v>
                </c:pt>
                <c:pt idx="7577">
                  <c:v>6.5770000000000009E-2</c:v>
                </c:pt>
                <c:pt idx="7578">
                  <c:v>6.5780000000000033E-2</c:v>
                </c:pt>
                <c:pt idx="7579">
                  <c:v>6.5790000000000223E-2</c:v>
                </c:pt>
                <c:pt idx="7580">
                  <c:v>6.5800000000000011E-2</c:v>
                </c:pt>
                <c:pt idx="7581">
                  <c:v>6.5809999999999994E-2</c:v>
                </c:pt>
                <c:pt idx="7582">
                  <c:v>6.5820000000000004E-2</c:v>
                </c:pt>
                <c:pt idx="7583">
                  <c:v>6.5830000000000014E-2</c:v>
                </c:pt>
                <c:pt idx="7584">
                  <c:v>6.584000000000001E-2</c:v>
                </c:pt>
                <c:pt idx="7585">
                  <c:v>6.585000000000002E-2</c:v>
                </c:pt>
                <c:pt idx="7586">
                  <c:v>6.5860000000000113E-2</c:v>
                </c:pt>
                <c:pt idx="7587">
                  <c:v>6.5869999999999998E-2</c:v>
                </c:pt>
                <c:pt idx="7588">
                  <c:v>6.5879999999999994E-2</c:v>
                </c:pt>
                <c:pt idx="7589">
                  <c:v>6.5890000000000032E-2</c:v>
                </c:pt>
                <c:pt idx="7590">
                  <c:v>6.59E-2</c:v>
                </c:pt>
                <c:pt idx="7591">
                  <c:v>6.5909999999999996E-2</c:v>
                </c:pt>
                <c:pt idx="7592">
                  <c:v>6.5920000000000006E-2</c:v>
                </c:pt>
                <c:pt idx="7593">
                  <c:v>6.5930000000000002E-2</c:v>
                </c:pt>
                <c:pt idx="7594">
                  <c:v>6.5939999999999999E-2</c:v>
                </c:pt>
                <c:pt idx="7595">
                  <c:v>6.5949999999999995E-2</c:v>
                </c:pt>
                <c:pt idx="7596">
                  <c:v>6.5960000000000032E-2</c:v>
                </c:pt>
                <c:pt idx="7597">
                  <c:v>6.5970000000000001E-2</c:v>
                </c:pt>
                <c:pt idx="7598">
                  <c:v>6.5979999999999997E-2</c:v>
                </c:pt>
                <c:pt idx="7599">
                  <c:v>6.5989999999999993E-2</c:v>
                </c:pt>
                <c:pt idx="7600">
                  <c:v>6.6000000000000003E-2</c:v>
                </c:pt>
                <c:pt idx="7601">
                  <c:v>6.6009999999999999E-2</c:v>
                </c:pt>
                <c:pt idx="7602">
                  <c:v>6.6019999999999995E-2</c:v>
                </c:pt>
                <c:pt idx="7603">
                  <c:v>6.6030000000000019E-2</c:v>
                </c:pt>
                <c:pt idx="7604">
                  <c:v>6.6040000000000001E-2</c:v>
                </c:pt>
                <c:pt idx="7605">
                  <c:v>6.6049999999999998E-2</c:v>
                </c:pt>
                <c:pt idx="7606">
                  <c:v>6.6059999999999994E-2</c:v>
                </c:pt>
                <c:pt idx="7607">
                  <c:v>6.6070000000000004E-2</c:v>
                </c:pt>
                <c:pt idx="7608">
                  <c:v>6.608E-2</c:v>
                </c:pt>
                <c:pt idx="7609">
                  <c:v>6.6089999999999996E-2</c:v>
                </c:pt>
                <c:pt idx="7610">
                  <c:v>6.6100000000000006E-2</c:v>
                </c:pt>
                <c:pt idx="7611">
                  <c:v>6.6110000000000002E-2</c:v>
                </c:pt>
                <c:pt idx="7612">
                  <c:v>6.6119999999999998E-2</c:v>
                </c:pt>
                <c:pt idx="7613">
                  <c:v>6.612999999999998E-2</c:v>
                </c:pt>
                <c:pt idx="7614">
                  <c:v>6.613999999999999E-2</c:v>
                </c:pt>
                <c:pt idx="7615">
                  <c:v>6.615E-2</c:v>
                </c:pt>
                <c:pt idx="7616">
                  <c:v>6.6159999999999997E-2</c:v>
                </c:pt>
                <c:pt idx="7617">
                  <c:v>6.6170000000000007E-2</c:v>
                </c:pt>
                <c:pt idx="7618">
                  <c:v>6.6180000000000003E-2</c:v>
                </c:pt>
                <c:pt idx="7619">
                  <c:v>6.6189999999999999E-2</c:v>
                </c:pt>
                <c:pt idx="7620">
                  <c:v>6.6199999999999995E-2</c:v>
                </c:pt>
                <c:pt idx="7621">
                  <c:v>6.6210000000000005E-2</c:v>
                </c:pt>
                <c:pt idx="7622">
                  <c:v>6.6220000000000001E-2</c:v>
                </c:pt>
                <c:pt idx="7623">
                  <c:v>6.6229999999999997E-2</c:v>
                </c:pt>
                <c:pt idx="7624">
                  <c:v>6.6239999999999979E-2</c:v>
                </c:pt>
                <c:pt idx="7625">
                  <c:v>6.6250000000000003E-2</c:v>
                </c:pt>
                <c:pt idx="7626">
                  <c:v>6.6259999999999999E-2</c:v>
                </c:pt>
                <c:pt idx="7627">
                  <c:v>6.6269999999999996E-2</c:v>
                </c:pt>
                <c:pt idx="7628">
                  <c:v>6.6280000000000006E-2</c:v>
                </c:pt>
                <c:pt idx="7629">
                  <c:v>6.6290000000000002E-2</c:v>
                </c:pt>
                <c:pt idx="7630">
                  <c:v>6.6299999999999998E-2</c:v>
                </c:pt>
                <c:pt idx="7631">
                  <c:v>6.6309999999999994E-2</c:v>
                </c:pt>
                <c:pt idx="7632">
                  <c:v>6.6320000000000004E-2</c:v>
                </c:pt>
                <c:pt idx="7633">
                  <c:v>6.6330000000000014E-2</c:v>
                </c:pt>
                <c:pt idx="7634">
                  <c:v>6.6339999999999996E-2</c:v>
                </c:pt>
                <c:pt idx="7635">
                  <c:v>6.635000000000002E-2</c:v>
                </c:pt>
                <c:pt idx="7636">
                  <c:v>6.6360000000000002E-2</c:v>
                </c:pt>
                <c:pt idx="7637">
                  <c:v>6.6369999999999998E-2</c:v>
                </c:pt>
                <c:pt idx="7638">
                  <c:v>6.6379999999999995E-2</c:v>
                </c:pt>
                <c:pt idx="7639">
                  <c:v>6.6390000000000032E-2</c:v>
                </c:pt>
                <c:pt idx="7640">
                  <c:v>6.6400000000000001E-2</c:v>
                </c:pt>
                <c:pt idx="7641">
                  <c:v>6.6409999999999997E-2</c:v>
                </c:pt>
                <c:pt idx="7642">
                  <c:v>6.6420000000000007E-2</c:v>
                </c:pt>
                <c:pt idx="7643">
                  <c:v>6.6430000000000003E-2</c:v>
                </c:pt>
                <c:pt idx="7644">
                  <c:v>6.6439999999999999E-2</c:v>
                </c:pt>
                <c:pt idx="7645">
                  <c:v>6.6449999999999995E-2</c:v>
                </c:pt>
                <c:pt idx="7646">
                  <c:v>6.6460000000000019E-2</c:v>
                </c:pt>
                <c:pt idx="7647">
                  <c:v>6.6470000000000001E-2</c:v>
                </c:pt>
                <c:pt idx="7648">
                  <c:v>6.6479999999999997E-2</c:v>
                </c:pt>
                <c:pt idx="7649">
                  <c:v>6.6489999999999994E-2</c:v>
                </c:pt>
                <c:pt idx="7650">
                  <c:v>6.6500000000000004E-2</c:v>
                </c:pt>
                <c:pt idx="7651">
                  <c:v>6.651E-2</c:v>
                </c:pt>
                <c:pt idx="7652">
                  <c:v>6.6519999999999996E-2</c:v>
                </c:pt>
                <c:pt idx="7653">
                  <c:v>6.6530000000000006E-2</c:v>
                </c:pt>
                <c:pt idx="7654">
                  <c:v>6.6540000000000002E-2</c:v>
                </c:pt>
                <c:pt idx="7655">
                  <c:v>6.6549999999999998E-2</c:v>
                </c:pt>
                <c:pt idx="7656">
                  <c:v>6.655999999999998E-2</c:v>
                </c:pt>
                <c:pt idx="7657">
                  <c:v>6.6570000000000004E-2</c:v>
                </c:pt>
                <c:pt idx="7658">
                  <c:v>6.658E-2</c:v>
                </c:pt>
                <c:pt idx="7659">
                  <c:v>6.6589999999999996E-2</c:v>
                </c:pt>
                <c:pt idx="7660">
                  <c:v>6.6600000000000006E-2</c:v>
                </c:pt>
                <c:pt idx="7661">
                  <c:v>6.6610000000000003E-2</c:v>
                </c:pt>
                <c:pt idx="7662">
                  <c:v>6.6619999999999999E-2</c:v>
                </c:pt>
                <c:pt idx="7663">
                  <c:v>6.6629999999999995E-2</c:v>
                </c:pt>
                <c:pt idx="7664">
                  <c:v>6.6640000000000005E-2</c:v>
                </c:pt>
                <c:pt idx="7665">
                  <c:v>6.6650000000000001E-2</c:v>
                </c:pt>
                <c:pt idx="7666">
                  <c:v>6.6659999999999997E-2</c:v>
                </c:pt>
                <c:pt idx="7667">
                  <c:v>6.6669999999999993E-2</c:v>
                </c:pt>
                <c:pt idx="7668">
                  <c:v>6.6680000000000003E-2</c:v>
                </c:pt>
                <c:pt idx="7669">
                  <c:v>6.6689999999999999E-2</c:v>
                </c:pt>
                <c:pt idx="7670">
                  <c:v>6.6699999999999995E-2</c:v>
                </c:pt>
                <c:pt idx="7671">
                  <c:v>6.6710000000000033E-2</c:v>
                </c:pt>
                <c:pt idx="7672">
                  <c:v>6.6720000000000002E-2</c:v>
                </c:pt>
                <c:pt idx="7673">
                  <c:v>6.6729999999999998E-2</c:v>
                </c:pt>
                <c:pt idx="7674">
                  <c:v>6.6739999999999994E-2</c:v>
                </c:pt>
                <c:pt idx="7675">
                  <c:v>6.6750000000000004E-2</c:v>
                </c:pt>
                <c:pt idx="7676">
                  <c:v>6.6760000000000014E-2</c:v>
                </c:pt>
                <c:pt idx="7677">
                  <c:v>6.677000000000001E-2</c:v>
                </c:pt>
                <c:pt idx="7678">
                  <c:v>6.678000000000002E-2</c:v>
                </c:pt>
                <c:pt idx="7679">
                  <c:v>6.679000000000003E-2</c:v>
                </c:pt>
                <c:pt idx="7680">
                  <c:v>6.6799999999999998E-2</c:v>
                </c:pt>
                <c:pt idx="7681">
                  <c:v>6.6809999999999994E-2</c:v>
                </c:pt>
                <c:pt idx="7682">
                  <c:v>6.6820000000000004E-2</c:v>
                </c:pt>
                <c:pt idx="7683">
                  <c:v>6.6830000000000001E-2</c:v>
                </c:pt>
                <c:pt idx="7684">
                  <c:v>6.6839999999999997E-2</c:v>
                </c:pt>
                <c:pt idx="7685">
                  <c:v>6.6850000000000007E-2</c:v>
                </c:pt>
                <c:pt idx="7686">
                  <c:v>6.6860000000000003E-2</c:v>
                </c:pt>
                <c:pt idx="7687">
                  <c:v>6.6869999999999999E-2</c:v>
                </c:pt>
                <c:pt idx="7688">
                  <c:v>6.6879999999999995E-2</c:v>
                </c:pt>
                <c:pt idx="7689">
                  <c:v>6.6890000000000019E-2</c:v>
                </c:pt>
                <c:pt idx="7690">
                  <c:v>6.6900000000000001E-2</c:v>
                </c:pt>
                <c:pt idx="7691">
                  <c:v>6.6909999999999997E-2</c:v>
                </c:pt>
                <c:pt idx="7692">
                  <c:v>6.6919999999999993E-2</c:v>
                </c:pt>
                <c:pt idx="7693">
                  <c:v>6.6930000000000003E-2</c:v>
                </c:pt>
                <c:pt idx="7694">
                  <c:v>6.694E-2</c:v>
                </c:pt>
                <c:pt idx="7695">
                  <c:v>6.6949999999999996E-2</c:v>
                </c:pt>
                <c:pt idx="7696">
                  <c:v>6.696000000000002E-2</c:v>
                </c:pt>
                <c:pt idx="7697">
                  <c:v>6.6970000000000002E-2</c:v>
                </c:pt>
                <c:pt idx="7698">
                  <c:v>6.6979999999999998E-2</c:v>
                </c:pt>
                <c:pt idx="7699">
                  <c:v>6.6989999999999994E-2</c:v>
                </c:pt>
                <c:pt idx="7700">
                  <c:v>6.7000000000000004E-2</c:v>
                </c:pt>
                <c:pt idx="7701">
                  <c:v>6.7010000000000139E-2</c:v>
                </c:pt>
                <c:pt idx="7702">
                  <c:v>6.702000000000001E-2</c:v>
                </c:pt>
                <c:pt idx="7703">
                  <c:v>6.7030000000000034E-2</c:v>
                </c:pt>
                <c:pt idx="7704">
                  <c:v>6.7040000000000002E-2</c:v>
                </c:pt>
                <c:pt idx="7705">
                  <c:v>6.7049999999999998E-2</c:v>
                </c:pt>
                <c:pt idx="7706">
                  <c:v>6.7060000000000022E-2</c:v>
                </c:pt>
                <c:pt idx="7707">
                  <c:v>6.7070000000000018E-2</c:v>
                </c:pt>
                <c:pt idx="7708">
                  <c:v>6.7080000000000084E-2</c:v>
                </c:pt>
                <c:pt idx="7709">
                  <c:v>6.7089999999999997E-2</c:v>
                </c:pt>
                <c:pt idx="7710">
                  <c:v>6.7100000000000021E-2</c:v>
                </c:pt>
                <c:pt idx="7711">
                  <c:v>6.7110000000000031E-2</c:v>
                </c:pt>
                <c:pt idx="7712">
                  <c:v>6.7119999999999999E-2</c:v>
                </c:pt>
                <c:pt idx="7713">
                  <c:v>6.7129999999999995E-2</c:v>
                </c:pt>
                <c:pt idx="7714">
                  <c:v>6.7140000000000005E-2</c:v>
                </c:pt>
                <c:pt idx="7715">
                  <c:v>6.7150000000000001E-2</c:v>
                </c:pt>
                <c:pt idx="7716">
                  <c:v>6.7159999999999997E-2</c:v>
                </c:pt>
                <c:pt idx="7717">
                  <c:v>6.7169999999999994E-2</c:v>
                </c:pt>
                <c:pt idx="7718">
                  <c:v>6.7180000000000004E-2</c:v>
                </c:pt>
                <c:pt idx="7719">
                  <c:v>6.7190000000000014E-2</c:v>
                </c:pt>
                <c:pt idx="7720">
                  <c:v>6.720000000000001E-2</c:v>
                </c:pt>
                <c:pt idx="7721">
                  <c:v>6.721000000000002E-2</c:v>
                </c:pt>
                <c:pt idx="7722">
                  <c:v>6.7220000000000002E-2</c:v>
                </c:pt>
                <c:pt idx="7723">
                  <c:v>6.7229999999999998E-2</c:v>
                </c:pt>
                <c:pt idx="7724">
                  <c:v>6.7239999999999994E-2</c:v>
                </c:pt>
                <c:pt idx="7725">
                  <c:v>6.7250000000000004E-2</c:v>
                </c:pt>
                <c:pt idx="7726">
                  <c:v>6.726E-2</c:v>
                </c:pt>
                <c:pt idx="7727">
                  <c:v>6.7269999999999996E-2</c:v>
                </c:pt>
                <c:pt idx="7728">
                  <c:v>6.728000000000002E-2</c:v>
                </c:pt>
                <c:pt idx="7729">
                  <c:v>6.7290000000000003E-2</c:v>
                </c:pt>
                <c:pt idx="7730">
                  <c:v>6.7299999999999999E-2</c:v>
                </c:pt>
                <c:pt idx="7731">
                  <c:v>6.7310000000000134E-2</c:v>
                </c:pt>
                <c:pt idx="7732">
                  <c:v>6.7320000000000033E-2</c:v>
                </c:pt>
                <c:pt idx="7733">
                  <c:v>6.7330000000000223E-2</c:v>
                </c:pt>
                <c:pt idx="7734">
                  <c:v>6.7340000000000011E-2</c:v>
                </c:pt>
                <c:pt idx="7735">
                  <c:v>6.7349999999999993E-2</c:v>
                </c:pt>
                <c:pt idx="7736">
                  <c:v>6.7360000000000114E-2</c:v>
                </c:pt>
                <c:pt idx="7737">
                  <c:v>6.7370000000000013E-2</c:v>
                </c:pt>
                <c:pt idx="7738">
                  <c:v>6.7380000000000023E-2</c:v>
                </c:pt>
                <c:pt idx="7739">
                  <c:v>6.7390000000000241E-2</c:v>
                </c:pt>
                <c:pt idx="7740">
                  <c:v>6.7400000000000029E-2</c:v>
                </c:pt>
                <c:pt idx="7741">
                  <c:v>6.7409999999999998E-2</c:v>
                </c:pt>
                <c:pt idx="7742">
                  <c:v>6.7419999999999994E-2</c:v>
                </c:pt>
                <c:pt idx="7743">
                  <c:v>6.7430000000000004E-2</c:v>
                </c:pt>
                <c:pt idx="7744">
                  <c:v>6.744E-2</c:v>
                </c:pt>
                <c:pt idx="7745">
                  <c:v>6.7449999999999996E-2</c:v>
                </c:pt>
                <c:pt idx="7746">
                  <c:v>6.7460000000000034E-2</c:v>
                </c:pt>
                <c:pt idx="7747">
                  <c:v>6.7470000000000002E-2</c:v>
                </c:pt>
                <c:pt idx="7748">
                  <c:v>6.7479999999999998E-2</c:v>
                </c:pt>
                <c:pt idx="7749">
                  <c:v>6.7489999999999994E-2</c:v>
                </c:pt>
                <c:pt idx="7750">
                  <c:v>6.7500000000000004E-2</c:v>
                </c:pt>
                <c:pt idx="7751">
                  <c:v>6.7510000000000014E-2</c:v>
                </c:pt>
                <c:pt idx="7752">
                  <c:v>6.7520000000000011E-2</c:v>
                </c:pt>
                <c:pt idx="7753">
                  <c:v>6.7530000000000021E-2</c:v>
                </c:pt>
                <c:pt idx="7754">
                  <c:v>6.7540000000000003E-2</c:v>
                </c:pt>
                <c:pt idx="7755">
                  <c:v>6.7549999999999999E-2</c:v>
                </c:pt>
                <c:pt idx="7756">
                  <c:v>6.7559999999999995E-2</c:v>
                </c:pt>
                <c:pt idx="7757">
                  <c:v>6.7570000000000019E-2</c:v>
                </c:pt>
                <c:pt idx="7758">
                  <c:v>6.7580000000000001E-2</c:v>
                </c:pt>
                <c:pt idx="7759">
                  <c:v>6.7589999999999997E-2</c:v>
                </c:pt>
                <c:pt idx="7760">
                  <c:v>6.7599999999999993E-2</c:v>
                </c:pt>
                <c:pt idx="7761">
                  <c:v>6.7610000000000003E-2</c:v>
                </c:pt>
                <c:pt idx="7762">
                  <c:v>6.762E-2</c:v>
                </c:pt>
                <c:pt idx="7763">
                  <c:v>6.7629999999999996E-2</c:v>
                </c:pt>
                <c:pt idx="7764">
                  <c:v>6.7640000000000006E-2</c:v>
                </c:pt>
                <c:pt idx="7765">
                  <c:v>6.7650000000000002E-2</c:v>
                </c:pt>
                <c:pt idx="7766">
                  <c:v>6.7659999999999998E-2</c:v>
                </c:pt>
                <c:pt idx="7767">
                  <c:v>6.7669999999999994E-2</c:v>
                </c:pt>
                <c:pt idx="7768">
                  <c:v>6.7680000000000004E-2</c:v>
                </c:pt>
                <c:pt idx="7769">
                  <c:v>6.7690000000000014E-2</c:v>
                </c:pt>
                <c:pt idx="7770">
                  <c:v>6.7700000000000024E-2</c:v>
                </c:pt>
                <c:pt idx="7771">
                  <c:v>6.771000000000027E-2</c:v>
                </c:pt>
                <c:pt idx="7772">
                  <c:v>6.772000000000003E-2</c:v>
                </c:pt>
                <c:pt idx="7773">
                  <c:v>6.7729999999999999E-2</c:v>
                </c:pt>
                <c:pt idx="7774">
                  <c:v>6.7740000000000022E-2</c:v>
                </c:pt>
                <c:pt idx="7775">
                  <c:v>6.7750000000000032E-2</c:v>
                </c:pt>
                <c:pt idx="7776">
                  <c:v>6.7760000000000223E-2</c:v>
                </c:pt>
                <c:pt idx="7777">
                  <c:v>6.7770000000000039E-2</c:v>
                </c:pt>
                <c:pt idx="7778">
                  <c:v>6.7780000000000104E-2</c:v>
                </c:pt>
                <c:pt idx="7779">
                  <c:v>6.7790000000000253E-2</c:v>
                </c:pt>
                <c:pt idx="7780">
                  <c:v>6.7800000000000013E-2</c:v>
                </c:pt>
                <c:pt idx="7781">
                  <c:v>6.7810000000000134E-2</c:v>
                </c:pt>
                <c:pt idx="7782">
                  <c:v>6.7820000000000019E-2</c:v>
                </c:pt>
                <c:pt idx="7783">
                  <c:v>6.7830000000000112E-2</c:v>
                </c:pt>
                <c:pt idx="7784">
                  <c:v>6.7840000000000011E-2</c:v>
                </c:pt>
                <c:pt idx="7785">
                  <c:v>6.7849999999999994E-2</c:v>
                </c:pt>
                <c:pt idx="7786">
                  <c:v>6.7860000000000184E-2</c:v>
                </c:pt>
                <c:pt idx="7787">
                  <c:v>6.7870000000000014E-2</c:v>
                </c:pt>
                <c:pt idx="7788">
                  <c:v>6.7879999999999996E-2</c:v>
                </c:pt>
                <c:pt idx="7789">
                  <c:v>6.7890000000000034E-2</c:v>
                </c:pt>
                <c:pt idx="7790">
                  <c:v>6.7900000000000002E-2</c:v>
                </c:pt>
                <c:pt idx="7791">
                  <c:v>6.7909999999999998E-2</c:v>
                </c:pt>
                <c:pt idx="7792">
                  <c:v>6.7919999999999994E-2</c:v>
                </c:pt>
                <c:pt idx="7793">
                  <c:v>6.7930000000000004E-2</c:v>
                </c:pt>
                <c:pt idx="7794">
                  <c:v>6.794E-2</c:v>
                </c:pt>
                <c:pt idx="7795">
                  <c:v>6.7949999999999997E-2</c:v>
                </c:pt>
                <c:pt idx="7796">
                  <c:v>6.7960000000000034E-2</c:v>
                </c:pt>
                <c:pt idx="7797">
                  <c:v>6.7970000000000003E-2</c:v>
                </c:pt>
                <c:pt idx="7798">
                  <c:v>6.7979999999999999E-2</c:v>
                </c:pt>
                <c:pt idx="7799">
                  <c:v>6.7990000000000023E-2</c:v>
                </c:pt>
                <c:pt idx="7800">
                  <c:v>6.8000000000000019E-2</c:v>
                </c:pt>
                <c:pt idx="7801">
                  <c:v>6.8010000000000084E-2</c:v>
                </c:pt>
                <c:pt idx="7802">
                  <c:v>6.8019999999999997E-2</c:v>
                </c:pt>
                <c:pt idx="7803">
                  <c:v>6.8029999999999993E-2</c:v>
                </c:pt>
                <c:pt idx="7804">
                  <c:v>6.8040000000000003E-2</c:v>
                </c:pt>
                <c:pt idx="7805">
                  <c:v>6.8049999999999999E-2</c:v>
                </c:pt>
                <c:pt idx="7806">
                  <c:v>6.8059999999999996E-2</c:v>
                </c:pt>
                <c:pt idx="7807">
                  <c:v>6.8070000000000006E-2</c:v>
                </c:pt>
                <c:pt idx="7808">
                  <c:v>6.8080000000000002E-2</c:v>
                </c:pt>
                <c:pt idx="7809">
                  <c:v>6.8089999999999998E-2</c:v>
                </c:pt>
                <c:pt idx="7810">
                  <c:v>6.8099999999999994E-2</c:v>
                </c:pt>
                <c:pt idx="7811">
                  <c:v>6.8110000000000004E-2</c:v>
                </c:pt>
                <c:pt idx="7812">
                  <c:v>6.812E-2</c:v>
                </c:pt>
                <c:pt idx="7813">
                  <c:v>6.8129999999999996E-2</c:v>
                </c:pt>
                <c:pt idx="7814">
                  <c:v>6.8140000000000006E-2</c:v>
                </c:pt>
                <c:pt idx="7815">
                  <c:v>6.8150000000000002E-2</c:v>
                </c:pt>
                <c:pt idx="7816">
                  <c:v>6.8159999999999998E-2</c:v>
                </c:pt>
                <c:pt idx="7817">
                  <c:v>6.8169999999999994E-2</c:v>
                </c:pt>
                <c:pt idx="7818">
                  <c:v>6.8180000000000004E-2</c:v>
                </c:pt>
                <c:pt idx="7819">
                  <c:v>6.8190000000000001E-2</c:v>
                </c:pt>
                <c:pt idx="7820">
                  <c:v>6.8199999999999997E-2</c:v>
                </c:pt>
                <c:pt idx="7821">
                  <c:v>6.8210000000000021E-2</c:v>
                </c:pt>
                <c:pt idx="7822">
                  <c:v>6.8220000000000003E-2</c:v>
                </c:pt>
                <c:pt idx="7823">
                  <c:v>6.8229999999999999E-2</c:v>
                </c:pt>
                <c:pt idx="7824">
                  <c:v>6.8239999999999995E-2</c:v>
                </c:pt>
                <c:pt idx="7825">
                  <c:v>6.8250000000000005E-2</c:v>
                </c:pt>
                <c:pt idx="7826">
                  <c:v>6.8260000000000001E-2</c:v>
                </c:pt>
                <c:pt idx="7827">
                  <c:v>6.8269999999999997E-2</c:v>
                </c:pt>
                <c:pt idx="7828">
                  <c:v>6.827999999999998E-2</c:v>
                </c:pt>
                <c:pt idx="7829">
                  <c:v>6.8290000000000003E-2</c:v>
                </c:pt>
                <c:pt idx="7830">
                  <c:v>6.8300000000000013E-2</c:v>
                </c:pt>
                <c:pt idx="7831">
                  <c:v>6.8310000000000023E-2</c:v>
                </c:pt>
                <c:pt idx="7832">
                  <c:v>6.832000000000002E-2</c:v>
                </c:pt>
                <c:pt idx="7833">
                  <c:v>6.833000000000003E-2</c:v>
                </c:pt>
                <c:pt idx="7834">
                  <c:v>6.8339999999999998E-2</c:v>
                </c:pt>
                <c:pt idx="7835">
                  <c:v>6.8349999999999994E-2</c:v>
                </c:pt>
                <c:pt idx="7836">
                  <c:v>6.8360000000000004E-2</c:v>
                </c:pt>
                <c:pt idx="7837">
                  <c:v>6.837E-2</c:v>
                </c:pt>
                <c:pt idx="7838">
                  <c:v>6.8379999999999996E-2</c:v>
                </c:pt>
                <c:pt idx="7839">
                  <c:v>6.8390000000000034E-2</c:v>
                </c:pt>
                <c:pt idx="7840">
                  <c:v>6.8400000000000002E-2</c:v>
                </c:pt>
                <c:pt idx="7841">
                  <c:v>6.8409999999999999E-2</c:v>
                </c:pt>
                <c:pt idx="7842">
                  <c:v>6.8420000000000009E-2</c:v>
                </c:pt>
                <c:pt idx="7843">
                  <c:v>6.8430000000000019E-2</c:v>
                </c:pt>
                <c:pt idx="7844">
                  <c:v>6.8440000000000001E-2</c:v>
                </c:pt>
                <c:pt idx="7845">
                  <c:v>6.8449999999999997E-2</c:v>
                </c:pt>
                <c:pt idx="7846">
                  <c:v>6.8459999999999993E-2</c:v>
                </c:pt>
                <c:pt idx="7847">
                  <c:v>6.8470000000000003E-2</c:v>
                </c:pt>
                <c:pt idx="7848">
                  <c:v>6.8479999999999999E-2</c:v>
                </c:pt>
                <c:pt idx="7849">
                  <c:v>6.8489999999999995E-2</c:v>
                </c:pt>
                <c:pt idx="7850">
                  <c:v>6.8500000000000019E-2</c:v>
                </c:pt>
                <c:pt idx="7851">
                  <c:v>6.8510000000000001E-2</c:v>
                </c:pt>
                <c:pt idx="7852">
                  <c:v>6.8519999999999998E-2</c:v>
                </c:pt>
                <c:pt idx="7853">
                  <c:v>6.8529999999999994E-2</c:v>
                </c:pt>
                <c:pt idx="7854">
                  <c:v>6.8540000000000004E-2</c:v>
                </c:pt>
                <c:pt idx="7855">
                  <c:v>6.855E-2</c:v>
                </c:pt>
                <c:pt idx="7856">
                  <c:v>6.8559999999999996E-2</c:v>
                </c:pt>
                <c:pt idx="7857">
                  <c:v>6.8570000000000006E-2</c:v>
                </c:pt>
                <c:pt idx="7858">
                  <c:v>6.8580000000000002E-2</c:v>
                </c:pt>
                <c:pt idx="7859">
                  <c:v>6.8589999999999998E-2</c:v>
                </c:pt>
                <c:pt idx="7860">
                  <c:v>6.8599999999999994E-2</c:v>
                </c:pt>
                <c:pt idx="7861">
                  <c:v>6.8610000000000004E-2</c:v>
                </c:pt>
                <c:pt idx="7862">
                  <c:v>6.862E-2</c:v>
                </c:pt>
                <c:pt idx="7863">
                  <c:v>6.8629999999999997E-2</c:v>
                </c:pt>
                <c:pt idx="7864">
                  <c:v>6.8640000000000007E-2</c:v>
                </c:pt>
                <c:pt idx="7865">
                  <c:v>6.8650000000000003E-2</c:v>
                </c:pt>
                <c:pt idx="7866">
                  <c:v>6.8659999999999999E-2</c:v>
                </c:pt>
                <c:pt idx="7867">
                  <c:v>6.8669999999999995E-2</c:v>
                </c:pt>
                <c:pt idx="7868">
                  <c:v>6.8680000000000005E-2</c:v>
                </c:pt>
                <c:pt idx="7869">
                  <c:v>6.8690000000000001E-2</c:v>
                </c:pt>
                <c:pt idx="7870">
                  <c:v>6.8699999999999997E-2</c:v>
                </c:pt>
                <c:pt idx="7871">
                  <c:v>6.8709999999999993E-2</c:v>
                </c:pt>
                <c:pt idx="7872">
                  <c:v>6.8720000000000003E-2</c:v>
                </c:pt>
                <c:pt idx="7873">
                  <c:v>6.8729999999999999E-2</c:v>
                </c:pt>
                <c:pt idx="7874">
                  <c:v>6.8740000000000009E-2</c:v>
                </c:pt>
                <c:pt idx="7875">
                  <c:v>6.8750000000000019E-2</c:v>
                </c:pt>
                <c:pt idx="7876">
                  <c:v>6.8760000000000113E-2</c:v>
                </c:pt>
                <c:pt idx="7877">
                  <c:v>6.8770000000000012E-2</c:v>
                </c:pt>
                <c:pt idx="7878">
                  <c:v>6.8779999999999994E-2</c:v>
                </c:pt>
                <c:pt idx="7879">
                  <c:v>6.8790000000000184E-2</c:v>
                </c:pt>
                <c:pt idx="7880">
                  <c:v>6.88E-2</c:v>
                </c:pt>
                <c:pt idx="7881">
                  <c:v>6.8809999999999996E-2</c:v>
                </c:pt>
                <c:pt idx="7882">
                  <c:v>6.882000000000002E-2</c:v>
                </c:pt>
                <c:pt idx="7883">
                  <c:v>6.8830000000000002E-2</c:v>
                </c:pt>
                <c:pt idx="7884">
                  <c:v>6.8839999999999998E-2</c:v>
                </c:pt>
                <c:pt idx="7885">
                  <c:v>6.8849999999999995E-2</c:v>
                </c:pt>
                <c:pt idx="7886">
                  <c:v>6.8860000000000032E-2</c:v>
                </c:pt>
                <c:pt idx="7887">
                  <c:v>6.8870000000000001E-2</c:v>
                </c:pt>
                <c:pt idx="7888">
                  <c:v>6.8879999999999997E-2</c:v>
                </c:pt>
                <c:pt idx="7889">
                  <c:v>6.8890000000000104E-2</c:v>
                </c:pt>
                <c:pt idx="7890">
                  <c:v>6.8900000000000003E-2</c:v>
                </c:pt>
                <c:pt idx="7891">
                  <c:v>6.8909999999999999E-2</c:v>
                </c:pt>
                <c:pt idx="7892">
                  <c:v>6.8920000000000009E-2</c:v>
                </c:pt>
                <c:pt idx="7893">
                  <c:v>6.8930000000000019E-2</c:v>
                </c:pt>
                <c:pt idx="7894">
                  <c:v>6.8940000000000001E-2</c:v>
                </c:pt>
                <c:pt idx="7895">
                  <c:v>6.8949999999999997E-2</c:v>
                </c:pt>
                <c:pt idx="7896">
                  <c:v>6.8959999999999994E-2</c:v>
                </c:pt>
                <c:pt idx="7897">
                  <c:v>6.8970000000000004E-2</c:v>
                </c:pt>
                <c:pt idx="7898">
                  <c:v>6.898E-2</c:v>
                </c:pt>
                <c:pt idx="7899">
                  <c:v>6.8989999999999996E-2</c:v>
                </c:pt>
                <c:pt idx="7900">
                  <c:v>6.9000000000000034E-2</c:v>
                </c:pt>
                <c:pt idx="7901">
                  <c:v>6.9010000000000224E-2</c:v>
                </c:pt>
                <c:pt idx="7902">
                  <c:v>6.9020000000000012E-2</c:v>
                </c:pt>
                <c:pt idx="7903">
                  <c:v>6.9029999999999994E-2</c:v>
                </c:pt>
                <c:pt idx="7904">
                  <c:v>6.9040000000000004E-2</c:v>
                </c:pt>
                <c:pt idx="7905">
                  <c:v>6.9050000000000014E-2</c:v>
                </c:pt>
                <c:pt idx="7906">
                  <c:v>6.9060000000000232E-2</c:v>
                </c:pt>
                <c:pt idx="7907">
                  <c:v>6.907000000000002E-2</c:v>
                </c:pt>
                <c:pt idx="7908">
                  <c:v>6.9080000000000114E-2</c:v>
                </c:pt>
                <c:pt idx="7909">
                  <c:v>6.9090000000000124E-2</c:v>
                </c:pt>
                <c:pt idx="7910">
                  <c:v>6.9100000000000023E-2</c:v>
                </c:pt>
                <c:pt idx="7911">
                  <c:v>6.9110000000000033E-2</c:v>
                </c:pt>
                <c:pt idx="7912">
                  <c:v>6.9120000000000001E-2</c:v>
                </c:pt>
                <c:pt idx="7913">
                  <c:v>6.9129999999999997E-2</c:v>
                </c:pt>
                <c:pt idx="7914">
                  <c:v>6.9139999999999993E-2</c:v>
                </c:pt>
                <c:pt idx="7915">
                  <c:v>6.9150000000000003E-2</c:v>
                </c:pt>
                <c:pt idx="7916">
                  <c:v>6.9159999999999999E-2</c:v>
                </c:pt>
                <c:pt idx="7917">
                  <c:v>6.9170000000000009E-2</c:v>
                </c:pt>
                <c:pt idx="7918">
                  <c:v>6.9180000000000033E-2</c:v>
                </c:pt>
                <c:pt idx="7919">
                  <c:v>6.9190000000000113E-2</c:v>
                </c:pt>
                <c:pt idx="7920">
                  <c:v>6.9200000000000012E-2</c:v>
                </c:pt>
                <c:pt idx="7921">
                  <c:v>6.9209999999999994E-2</c:v>
                </c:pt>
                <c:pt idx="7922">
                  <c:v>6.9220000000000004E-2</c:v>
                </c:pt>
                <c:pt idx="7923">
                  <c:v>6.9230000000000014E-2</c:v>
                </c:pt>
                <c:pt idx="7924">
                  <c:v>6.9239999999999996E-2</c:v>
                </c:pt>
                <c:pt idx="7925">
                  <c:v>6.925000000000002E-2</c:v>
                </c:pt>
                <c:pt idx="7926">
                  <c:v>6.926000000000003E-2</c:v>
                </c:pt>
                <c:pt idx="7927">
                  <c:v>6.9269999999999998E-2</c:v>
                </c:pt>
                <c:pt idx="7928">
                  <c:v>6.9279999999999994E-2</c:v>
                </c:pt>
                <c:pt idx="7929">
                  <c:v>6.9290000000000004E-2</c:v>
                </c:pt>
                <c:pt idx="7930">
                  <c:v>6.9300000000000223E-2</c:v>
                </c:pt>
                <c:pt idx="7931">
                  <c:v>6.9310000000000246E-2</c:v>
                </c:pt>
                <c:pt idx="7932">
                  <c:v>6.9320000000000034E-2</c:v>
                </c:pt>
                <c:pt idx="7933">
                  <c:v>6.9330000000000225E-2</c:v>
                </c:pt>
                <c:pt idx="7934">
                  <c:v>6.9340000000000013E-2</c:v>
                </c:pt>
                <c:pt idx="7935">
                  <c:v>6.9350000000000134E-2</c:v>
                </c:pt>
                <c:pt idx="7936">
                  <c:v>6.9360000000000241E-2</c:v>
                </c:pt>
                <c:pt idx="7937">
                  <c:v>6.9370000000000084E-2</c:v>
                </c:pt>
                <c:pt idx="7938">
                  <c:v>6.9380000000000233E-2</c:v>
                </c:pt>
                <c:pt idx="7939">
                  <c:v>6.9389999999999993E-2</c:v>
                </c:pt>
                <c:pt idx="7940">
                  <c:v>6.9400000000000114E-2</c:v>
                </c:pt>
                <c:pt idx="7941">
                  <c:v>6.9409999999999999E-2</c:v>
                </c:pt>
                <c:pt idx="7942">
                  <c:v>6.9420000000000023E-2</c:v>
                </c:pt>
                <c:pt idx="7943">
                  <c:v>6.9430000000000033E-2</c:v>
                </c:pt>
                <c:pt idx="7944">
                  <c:v>6.9440000000000002E-2</c:v>
                </c:pt>
                <c:pt idx="7945">
                  <c:v>6.9449999999999998E-2</c:v>
                </c:pt>
                <c:pt idx="7946">
                  <c:v>6.9459999999999994E-2</c:v>
                </c:pt>
                <c:pt idx="7947">
                  <c:v>6.9470000000000004E-2</c:v>
                </c:pt>
                <c:pt idx="7948">
                  <c:v>6.9480000000000014E-2</c:v>
                </c:pt>
                <c:pt idx="7949">
                  <c:v>6.9490000000000218E-2</c:v>
                </c:pt>
                <c:pt idx="7950">
                  <c:v>6.9500000000000034E-2</c:v>
                </c:pt>
                <c:pt idx="7951">
                  <c:v>6.9510000000000113E-2</c:v>
                </c:pt>
                <c:pt idx="7952">
                  <c:v>6.9520000000000012E-2</c:v>
                </c:pt>
                <c:pt idx="7953">
                  <c:v>6.9530000000000022E-2</c:v>
                </c:pt>
                <c:pt idx="7954">
                  <c:v>6.9540000000000018E-2</c:v>
                </c:pt>
                <c:pt idx="7955">
                  <c:v>6.9550000000000028E-2</c:v>
                </c:pt>
                <c:pt idx="7956">
                  <c:v>6.9559999999999997E-2</c:v>
                </c:pt>
                <c:pt idx="7957">
                  <c:v>6.9570000000000021E-2</c:v>
                </c:pt>
                <c:pt idx="7958">
                  <c:v>6.9580000000000003E-2</c:v>
                </c:pt>
                <c:pt idx="7959">
                  <c:v>6.9589999999999999E-2</c:v>
                </c:pt>
                <c:pt idx="7960">
                  <c:v>6.9600000000000023E-2</c:v>
                </c:pt>
                <c:pt idx="7961">
                  <c:v>6.9610000000000033E-2</c:v>
                </c:pt>
                <c:pt idx="7962">
                  <c:v>6.9620000000000001E-2</c:v>
                </c:pt>
                <c:pt idx="7963">
                  <c:v>6.9629999999999997E-2</c:v>
                </c:pt>
                <c:pt idx="7964">
                  <c:v>6.9639999999999994E-2</c:v>
                </c:pt>
                <c:pt idx="7965">
                  <c:v>6.9650000000000004E-2</c:v>
                </c:pt>
                <c:pt idx="7966">
                  <c:v>6.9660000000000014E-2</c:v>
                </c:pt>
                <c:pt idx="7967">
                  <c:v>6.967000000000001E-2</c:v>
                </c:pt>
                <c:pt idx="7968">
                  <c:v>6.968000000000002E-2</c:v>
                </c:pt>
                <c:pt idx="7969">
                  <c:v>6.9690000000000113E-2</c:v>
                </c:pt>
                <c:pt idx="7970">
                  <c:v>6.9700000000000123E-2</c:v>
                </c:pt>
                <c:pt idx="7971">
                  <c:v>6.9709999999999994E-2</c:v>
                </c:pt>
                <c:pt idx="7972">
                  <c:v>6.9720000000000032E-2</c:v>
                </c:pt>
                <c:pt idx="7973">
                  <c:v>6.9730000000000236E-2</c:v>
                </c:pt>
                <c:pt idx="7974">
                  <c:v>6.9740000000000024E-2</c:v>
                </c:pt>
                <c:pt idx="7975">
                  <c:v>6.9750000000000034E-2</c:v>
                </c:pt>
                <c:pt idx="7976">
                  <c:v>6.9760000000000252E-2</c:v>
                </c:pt>
                <c:pt idx="7977">
                  <c:v>6.9770000000000124E-2</c:v>
                </c:pt>
                <c:pt idx="7978">
                  <c:v>6.9780000000000134E-2</c:v>
                </c:pt>
                <c:pt idx="7979">
                  <c:v>6.9790000000000282E-2</c:v>
                </c:pt>
                <c:pt idx="7980">
                  <c:v>6.9800000000000112E-2</c:v>
                </c:pt>
                <c:pt idx="7981">
                  <c:v>6.9810000000000233E-2</c:v>
                </c:pt>
                <c:pt idx="7982">
                  <c:v>6.9820000000000021E-2</c:v>
                </c:pt>
                <c:pt idx="7983">
                  <c:v>6.9830000000000114E-2</c:v>
                </c:pt>
                <c:pt idx="7984">
                  <c:v>6.9840000000000013E-2</c:v>
                </c:pt>
                <c:pt idx="7985">
                  <c:v>6.9849999999999995E-2</c:v>
                </c:pt>
                <c:pt idx="7986">
                  <c:v>6.9860000000000227E-2</c:v>
                </c:pt>
                <c:pt idx="7987">
                  <c:v>6.9870000000000029E-2</c:v>
                </c:pt>
                <c:pt idx="7988">
                  <c:v>6.9879999999999998E-2</c:v>
                </c:pt>
                <c:pt idx="7989">
                  <c:v>6.9889999999999994E-2</c:v>
                </c:pt>
                <c:pt idx="7990">
                  <c:v>6.9900000000000004E-2</c:v>
                </c:pt>
                <c:pt idx="7991">
                  <c:v>6.9910000000000194E-2</c:v>
                </c:pt>
                <c:pt idx="7992">
                  <c:v>6.992000000000001E-2</c:v>
                </c:pt>
                <c:pt idx="7993">
                  <c:v>6.9930000000000034E-2</c:v>
                </c:pt>
                <c:pt idx="7994">
                  <c:v>6.9940000000000002E-2</c:v>
                </c:pt>
                <c:pt idx="7995">
                  <c:v>6.9949999999999998E-2</c:v>
                </c:pt>
                <c:pt idx="7996">
                  <c:v>6.9959999999999994E-2</c:v>
                </c:pt>
                <c:pt idx="7997">
                  <c:v>6.9970000000000004E-2</c:v>
                </c:pt>
                <c:pt idx="7998">
                  <c:v>6.9980000000000014E-2</c:v>
                </c:pt>
                <c:pt idx="7999">
                  <c:v>6.9990000000000024E-2</c:v>
                </c:pt>
                <c:pt idx="8000">
                  <c:v>7.0000000000000021E-2</c:v>
                </c:pt>
                <c:pt idx="8001">
                  <c:v>7.0010000000000114E-2</c:v>
                </c:pt>
                <c:pt idx="8002">
                  <c:v>7.0019999999999999E-2</c:v>
                </c:pt>
                <c:pt idx="8003">
                  <c:v>7.0029999999999995E-2</c:v>
                </c:pt>
                <c:pt idx="8004">
                  <c:v>7.0040000000000019E-2</c:v>
                </c:pt>
                <c:pt idx="8005">
                  <c:v>7.0050000000000001E-2</c:v>
                </c:pt>
                <c:pt idx="8006">
                  <c:v>7.0059999999999997E-2</c:v>
                </c:pt>
                <c:pt idx="8007">
                  <c:v>7.0069999999999993E-2</c:v>
                </c:pt>
                <c:pt idx="8008">
                  <c:v>7.0080000000000003E-2</c:v>
                </c:pt>
                <c:pt idx="8009">
                  <c:v>7.0090000000000013E-2</c:v>
                </c:pt>
                <c:pt idx="8010">
                  <c:v>7.010000000000001E-2</c:v>
                </c:pt>
                <c:pt idx="8011">
                  <c:v>7.0110000000000033E-2</c:v>
                </c:pt>
                <c:pt idx="8012">
                  <c:v>7.0120000000000002E-2</c:v>
                </c:pt>
                <c:pt idx="8013">
                  <c:v>7.0129999999999998E-2</c:v>
                </c:pt>
                <c:pt idx="8014">
                  <c:v>7.0139999999999994E-2</c:v>
                </c:pt>
                <c:pt idx="8015">
                  <c:v>7.0150000000000004E-2</c:v>
                </c:pt>
                <c:pt idx="8016">
                  <c:v>7.0160000000000014E-2</c:v>
                </c:pt>
                <c:pt idx="8017">
                  <c:v>7.0169999999999996E-2</c:v>
                </c:pt>
                <c:pt idx="8018">
                  <c:v>7.018000000000002E-2</c:v>
                </c:pt>
                <c:pt idx="8019">
                  <c:v>7.0190000000000002E-2</c:v>
                </c:pt>
                <c:pt idx="8020">
                  <c:v>7.0199999999999999E-2</c:v>
                </c:pt>
                <c:pt idx="8021">
                  <c:v>7.0209999999999995E-2</c:v>
                </c:pt>
                <c:pt idx="8022">
                  <c:v>7.0220000000000005E-2</c:v>
                </c:pt>
                <c:pt idx="8023">
                  <c:v>7.0230000000000001E-2</c:v>
                </c:pt>
                <c:pt idx="8024">
                  <c:v>7.0239999999999997E-2</c:v>
                </c:pt>
                <c:pt idx="8025">
                  <c:v>7.0250000000000007E-2</c:v>
                </c:pt>
                <c:pt idx="8026">
                  <c:v>7.0260000000000003E-2</c:v>
                </c:pt>
                <c:pt idx="8027">
                  <c:v>7.0269999999999999E-2</c:v>
                </c:pt>
                <c:pt idx="8028">
                  <c:v>7.0279999999999995E-2</c:v>
                </c:pt>
                <c:pt idx="8029">
                  <c:v>7.0290000000000019E-2</c:v>
                </c:pt>
                <c:pt idx="8030">
                  <c:v>7.0300000000000112E-2</c:v>
                </c:pt>
                <c:pt idx="8031">
                  <c:v>7.0310000000000122E-2</c:v>
                </c:pt>
                <c:pt idx="8032">
                  <c:v>7.0319999999999994E-2</c:v>
                </c:pt>
                <c:pt idx="8033">
                  <c:v>7.0330000000000031E-2</c:v>
                </c:pt>
                <c:pt idx="8034">
                  <c:v>7.034E-2</c:v>
                </c:pt>
                <c:pt idx="8035">
                  <c:v>7.0349999999999996E-2</c:v>
                </c:pt>
                <c:pt idx="8036">
                  <c:v>7.0360000000000034E-2</c:v>
                </c:pt>
                <c:pt idx="8037">
                  <c:v>7.0370000000000002E-2</c:v>
                </c:pt>
                <c:pt idx="8038">
                  <c:v>7.0379999999999998E-2</c:v>
                </c:pt>
                <c:pt idx="8039">
                  <c:v>7.0389999999999994E-2</c:v>
                </c:pt>
                <c:pt idx="8040">
                  <c:v>7.0400000000000004E-2</c:v>
                </c:pt>
                <c:pt idx="8041">
                  <c:v>7.0410000000000014E-2</c:v>
                </c:pt>
                <c:pt idx="8042">
                  <c:v>7.042000000000001E-2</c:v>
                </c:pt>
                <c:pt idx="8043">
                  <c:v>7.043000000000002E-2</c:v>
                </c:pt>
                <c:pt idx="8044">
                  <c:v>7.0440000000000003E-2</c:v>
                </c:pt>
                <c:pt idx="8045">
                  <c:v>7.0449999999999999E-2</c:v>
                </c:pt>
                <c:pt idx="8046">
                  <c:v>7.0459999999999995E-2</c:v>
                </c:pt>
                <c:pt idx="8047">
                  <c:v>7.0470000000000019E-2</c:v>
                </c:pt>
                <c:pt idx="8048">
                  <c:v>7.0480000000000029E-2</c:v>
                </c:pt>
                <c:pt idx="8049">
                  <c:v>7.0489999999999997E-2</c:v>
                </c:pt>
                <c:pt idx="8050">
                  <c:v>7.0499999999999993E-2</c:v>
                </c:pt>
                <c:pt idx="8051">
                  <c:v>7.0510000000000003E-2</c:v>
                </c:pt>
                <c:pt idx="8052">
                  <c:v>7.0519999999999999E-2</c:v>
                </c:pt>
                <c:pt idx="8053">
                  <c:v>7.0529999999999995E-2</c:v>
                </c:pt>
                <c:pt idx="8054">
                  <c:v>7.0540000000000005E-2</c:v>
                </c:pt>
                <c:pt idx="8055">
                  <c:v>7.0550000000000002E-2</c:v>
                </c:pt>
                <c:pt idx="8056">
                  <c:v>7.0559999999999998E-2</c:v>
                </c:pt>
                <c:pt idx="8057">
                  <c:v>7.0569999999999994E-2</c:v>
                </c:pt>
                <c:pt idx="8058">
                  <c:v>7.0580000000000004E-2</c:v>
                </c:pt>
                <c:pt idx="8059">
                  <c:v>7.0590000000000014E-2</c:v>
                </c:pt>
                <c:pt idx="8060">
                  <c:v>7.060000000000001E-2</c:v>
                </c:pt>
                <c:pt idx="8061">
                  <c:v>7.061000000000002E-2</c:v>
                </c:pt>
                <c:pt idx="8062">
                  <c:v>7.0620000000000002E-2</c:v>
                </c:pt>
                <c:pt idx="8063">
                  <c:v>7.0629999999999998E-2</c:v>
                </c:pt>
                <c:pt idx="8064">
                  <c:v>7.0639999999999994E-2</c:v>
                </c:pt>
                <c:pt idx="8065">
                  <c:v>7.0650000000000004E-2</c:v>
                </c:pt>
                <c:pt idx="8066">
                  <c:v>7.0660000000000001E-2</c:v>
                </c:pt>
                <c:pt idx="8067">
                  <c:v>7.0669999999999997E-2</c:v>
                </c:pt>
                <c:pt idx="8068">
                  <c:v>7.0680000000000007E-2</c:v>
                </c:pt>
                <c:pt idx="8069">
                  <c:v>7.0690000000000003E-2</c:v>
                </c:pt>
                <c:pt idx="8070">
                  <c:v>7.0699999999999999E-2</c:v>
                </c:pt>
                <c:pt idx="8071">
                  <c:v>7.0710000000000134E-2</c:v>
                </c:pt>
                <c:pt idx="8072">
                  <c:v>7.0720000000000033E-2</c:v>
                </c:pt>
                <c:pt idx="8073">
                  <c:v>7.0730000000000112E-2</c:v>
                </c:pt>
                <c:pt idx="8074">
                  <c:v>7.0740000000000011E-2</c:v>
                </c:pt>
                <c:pt idx="8075">
                  <c:v>7.0749999999999993E-2</c:v>
                </c:pt>
                <c:pt idx="8076">
                  <c:v>7.0760000000000114E-2</c:v>
                </c:pt>
                <c:pt idx="8077">
                  <c:v>7.0770000000000013E-2</c:v>
                </c:pt>
                <c:pt idx="8078">
                  <c:v>7.0779999999999996E-2</c:v>
                </c:pt>
                <c:pt idx="8079">
                  <c:v>7.0790000000000228E-2</c:v>
                </c:pt>
                <c:pt idx="8080">
                  <c:v>7.0800000000000002E-2</c:v>
                </c:pt>
                <c:pt idx="8081">
                  <c:v>7.0809999999999998E-2</c:v>
                </c:pt>
                <c:pt idx="8082">
                  <c:v>7.0819999999999994E-2</c:v>
                </c:pt>
                <c:pt idx="8083">
                  <c:v>7.0830000000000004E-2</c:v>
                </c:pt>
                <c:pt idx="8084">
                  <c:v>7.084E-2</c:v>
                </c:pt>
                <c:pt idx="8085">
                  <c:v>7.0849999999999996E-2</c:v>
                </c:pt>
                <c:pt idx="8086">
                  <c:v>7.0860000000000034E-2</c:v>
                </c:pt>
                <c:pt idx="8087">
                  <c:v>7.0870000000000002E-2</c:v>
                </c:pt>
                <c:pt idx="8088">
                  <c:v>7.0879999999999999E-2</c:v>
                </c:pt>
                <c:pt idx="8089">
                  <c:v>7.0890000000000133E-2</c:v>
                </c:pt>
                <c:pt idx="8090">
                  <c:v>7.0900000000000019E-2</c:v>
                </c:pt>
                <c:pt idx="8091">
                  <c:v>7.0910000000000084E-2</c:v>
                </c:pt>
                <c:pt idx="8092">
                  <c:v>7.0920000000000011E-2</c:v>
                </c:pt>
                <c:pt idx="8093">
                  <c:v>7.0930000000000021E-2</c:v>
                </c:pt>
                <c:pt idx="8094">
                  <c:v>7.0940000000000003E-2</c:v>
                </c:pt>
                <c:pt idx="8095">
                  <c:v>7.0949999999999999E-2</c:v>
                </c:pt>
                <c:pt idx="8096">
                  <c:v>7.0959999999999995E-2</c:v>
                </c:pt>
                <c:pt idx="8097">
                  <c:v>7.0970000000000005E-2</c:v>
                </c:pt>
                <c:pt idx="8098">
                  <c:v>7.0980000000000001E-2</c:v>
                </c:pt>
                <c:pt idx="8099">
                  <c:v>7.0989999999999998E-2</c:v>
                </c:pt>
                <c:pt idx="8100">
                  <c:v>7.0999999999999994E-2</c:v>
                </c:pt>
                <c:pt idx="8101">
                  <c:v>7.1010000000000004E-2</c:v>
                </c:pt>
                <c:pt idx="8102">
                  <c:v>7.102E-2</c:v>
                </c:pt>
                <c:pt idx="8103">
                  <c:v>7.1029999999999996E-2</c:v>
                </c:pt>
                <c:pt idx="8104">
                  <c:v>7.1040000000000006E-2</c:v>
                </c:pt>
                <c:pt idx="8105">
                  <c:v>7.1050000000000002E-2</c:v>
                </c:pt>
                <c:pt idx="8106">
                  <c:v>7.1059999999999998E-2</c:v>
                </c:pt>
                <c:pt idx="8107">
                  <c:v>7.1069999999999994E-2</c:v>
                </c:pt>
                <c:pt idx="8108">
                  <c:v>7.1080000000000004E-2</c:v>
                </c:pt>
                <c:pt idx="8109">
                  <c:v>7.1090000000000014E-2</c:v>
                </c:pt>
                <c:pt idx="8110">
                  <c:v>7.1099999999999997E-2</c:v>
                </c:pt>
                <c:pt idx="8111">
                  <c:v>7.111000000000002E-2</c:v>
                </c:pt>
                <c:pt idx="8112">
                  <c:v>7.1120000000000003E-2</c:v>
                </c:pt>
                <c:pt idx="8113">
                  <c:v>7.1129999999999999E-2</c:v>
                </c:pt>
                <c:pt idx="8114">
                  <c:v>7.1139999999999995E-2</c:v>
                </c:pt>
                <c:pt idx="8115">
                  <c:v>7.1150000000000005E-2</c:v>
                </c:pt>
                <c:pt idx="8116">
                  <c:v>7.1160000000000001E-2</c:v>
                </c:pt>
                <c:pt idx="8117">
                  <c:v>7.1169999999999997E-2</c:v>
                </c:pt>
                <c:pt idx="8118">
                  <c:v>7.1179999999999979E-2</c:v>
                </c:pt>
                <c:pt idx="8119">
                  <c:v>7.1190000000000003E-2</c:v>
                </c:pt>
                <c:pt idx="8120">
                  <c:v>7.1199999999999999E-2</c:v>
                </c:pt>
                <c:pt idx="8121">
                  <c:v>7.1209999999999996E-2</c:v>
                </c:pt>
                <c:pt idx="8122">
                  <c:v>7.1220000000000006E-2</c:v>
                </c:pt>
                <c:pt idx="8123">
                  <c:v>7.1230000000000002E-2</c:v>
                </c:pt>
                <c:pt idx="8124">
                  <c:v>7.1239999999999998E-2</c:v>
                </c:pt>
                <c:pt idx="8125">
                  <c:v>7.1249999999999966E-2</c:v>
                </c:pt>
                <c:pt idx="8126">
                  <c:v>7.1260000000000004E-2</c:v>
                </c:pt>
                <c:pt idx="8127">
                  <c:v>7.127E-2</c:v>
                </c:pt>
                <c:pt idx="8128">
                  <c:v>7.1279999999999996E-2</c:v>
                </c:pt>
                <c:pt idx="8129">
                  <c:v>7.1290000000000006E-2</c:v>
                </c:pt>
                <c:pt idx="8130">
                  <c:v>7.1300000000000002E-2</c:v>
                </c:pt>
                <c:pt idx="8131">
                  <c:v>7.1309999999999998E-2</c:v>
                </c:pt>
                <c:pt idx="8132">
                  <c:v>7.1320000000000008E-2</c:v>
                </c:pt>
                <c:pt idx="8133">
                  <c:v>7.1330000000000032E-2</c:v>
                </c:pt>
                <c:pt idx="8134">
                  <c:v>7.1340000000000001E-2</c:v>
                </c:pt>
                <c:pt idx="8135">
                  <c:v>7.1349999999999997E-2</c:v>
                </c:pt>
                <c:pt idx="8136">
                  <c:v>7.1360000000000021E-2</c:v>
                </c:pt>
                <c:pt idx="8137">
                  <c:v>7.1370000000000003E-2</c:v>
                </c:pt>
                <c:pt idx="8138">
                  <c:v>7.1379999999999999E-2</c:v>
                </c:pt>
                <c:pt idx="8139">
                  <c:v>7.1389999999999995E-2</c:v>
                </c:pt>
                <c:pt idx="8140">
                  <c:v>7.1400000000000019E-2</c:v>
                </c:pt>
                <c:pt idx="8141">
                  <c:v>7.1410000000000001E-2</c:v>
                </c:pt>
                <c:pt idx="8142">
                  <c:v>7.1419999999999997E-2</c:v>
                </c:pt>
                <c:pt idx="8143">
                  <c:v>7.1429999999999993E-2</c:v>
                </c:pt>
                <c:pt idx="8144">
                  <c:v>7.1440000000000003E-2</c:v>
                </c:pt>
                <c:pt idx="8145">
                  <c:v>7.145E-2</c:v>
                </c:pt>
                <c:pt idx="8146">
                  <c:v>7.1459999999999996E-2</c:v>
                </c:pt>
                <c:pt idx="8147">
                  <c:v>7.1470000000000006E-2</c:v>
                </c:pt>
                <c:pt idx="8148">
                  <c:v>7.1480000000000002E-2</c:v>
                </c:pt>
                <c:pt idx="8149">
                  <c:v>7.1489999999999998E-2</c:v>
                </c:pt>
                <c:pt idx="8150">
                  <c:v>7.1499999999999994E-2</c:v>
                </c:pt>
                <c:pt idx="8151">
                  <c:v>7.1510000000000004E-2</c:v>
                </c:pt>
                <c:pt idx="8152">
                  <c:v>7.152E-2</c:v>
                </c:pt>
                <c:pt idx="8153">
                  <c:v>7.1529999999999996E-2</c:v>
                </c:pt>
                <c:pt idx="8154">
                  <c:v>7.1540000000000006E-2</c:v>
                </c:pt>
                <c:pt idx="8155">
                  <c:v>7.1550000000000002E-2</c:v>
                </c:pt>
                <c:pt idx="8156">
                  <c:v>7.1559999999999999E-2</c:v>
                </c:pt>
                <c:pt idx="8157">
                  <c:v>7.1569999999999995E-2</c:v>
                </c:pt>
                <c:pt idx="8158">
                  <c:v>7.1580000000000005E-2</c:v>
                </c:pt>
                <c:pt idx="8159">
                  <c:v>7.1590000000000001E-2</c:v>
                </c:pt>
                <c:pt idx="8160">
                  <c:v>7.1599999999999997E-2</c:v>
                </c:pt>
                <c:pt idx="8161">
                  <c:v>7.1609999999999979E-2</c:v>
                </c:pt>
                <c:pt idx="8162">
                  <c:v>7.1620000000000003E-2</c:v>
                </c:pt>
                <c:pt idx="8163">
                  <c:v>7.1629999999999999E-2</c:v>
                </c:pt>
                <c:pt idx="8164">
                  <c:v>7.1639999999999995E-2</c:v>
                </c:pt>
                <c:pt idx="8165">
                  <c:v>7.1650000000000005E-2</c:v>
                </c:pt>
                <c:pt idx="8166">
                  <c:v>7.1660000000000001E-2</c:v>
                </c:pt>
                <c:pt idx="8167">
                  <c:v>7.1669999999999998E-2</c:v>
                </c:pt>
                <c:pt idx="8168">
                  <c:v>7.167999999999998E-2</c:v>
                </c:pt>
                <c:pt idx="8169">
                  <c:v>7.1690000000000004E-2</c:v>
                </c:pt>
                <c:pt idx="8170">
                  <c:v>7.1700000000000014E-2</c:v>
                </c:pt>
                <c:pt idx="8171">
                  <c:v>7.1709999999999996E-2</c:v>
                </c:pt>
                <c:pt idx="8172">
                  <c:v>7.172000000000002E-2</c:v>
                </c:pt>
                <c:pt idx="8173">
                  <c:v>7.1730000000000002E-2</c:v>
                </c:pt>
                <c:pt idx="8174">
                  <c:v>7.1739999999999998E-2</c:v>
                </c:pt>
                <c:pt idx="8175">
                  <c:v>7.1749999999999994E-2</c:v>
                </c:pt>
                <c:pt idx="8176">
                  <c:v>7.1760000000000004E-2</c:v>
                </c:pt>
                <c:pt idx="8177">
                  <c:v>7.177E-2</c:v>
                </c:pt>
                <c:pt idx="8178">
                  <c:v>7.1779999999999997E-2</c:v>
                </c:pt>
                <c:pt idx="8179">
                  <c:v>7.1790000000000034E-2</c:v>
                </c:pt>
                <c:pt idx="8180">
                  <c:v>7.1800000000000003E-2</c:v>
                </c:pt>
                <c:pt idx="8181">
                  <c:v>7.1809999999999999E-2</c:v>
                </c:pt>
                <c:pt idx="8182">
                  <c:v>7.1820000000000009E-2</c:v>
                </c:pt>
                <c:pt idx="8183">
                  <c:v>7.1830000000000019E-2</c:v>
                </c:pt>
                <c:pt idx="8184">
                  <c:v>7.1840000000000001E-2</c:v>
                </c:pt>
                <c:pt idx="8185">
                  <c:v>7.1849999999999997E-2</c:v>
                </c:pt>
                <c:pt idx="8186">
                  <c:v>7.1859999999999993E-2</c:v>
                </c:pt>
                <c:pt idx="8187">
                  <c:v>7.1870000000000003E-2</c:v>
                </c:pt>
                <c:pt idx="8188">
                  <c:v>7.1879999999999999E-2</c:v>
                </c:pt>
                <c:pt idx="8189">
                  <c:v>7.1889999999999996E-2</c:v>
                </c:pt>
                <c:pt idx="8190">
                  <c:v>7.1900000000000006E-2</c:v>
                </c:pt>
                <c:pt idx="8191">
                  <c:v>7.1910000000000002E-2</c:v>
                </c:pt>
                <c:pt idx="8192">
                  <c:v>7.1919999999999998E-2</c:v>
                </c:pt>
                <c:pt idx="8193">
                  <c:v>7.192999999999998E-2</c:v>
                </c:pt>
                <c:pt idx="8194">
                  <c:v>7.1940000000000004E-2</c:v>
                </c:pt>
                <c:pt idx="8195">
                  <c:v>7.195E-2</c:v>
                </c:pt>
                <c:pt idx="8196">
                  <c:v>7.1959999999999996E-2</c:v>
                </c:pt>
                <c:pt idx="8197">
                  <c:v>7.1970000000000006E-2</c:v>
                </c:pt>
                <c:pt idx="8198">
                  <c:v>7.1980000000000002E-2</c:v>
                </c:pt>
                <c:pt idx="8199">
                  <c:v>7.1989999999999998E-2</c:v>
                </c:pt>
                <c:pt idx="8200">
                  <c:v>7.1999999999999995E-2</c:v>
                </c:pt>
                <c:pt idx="8201">
                  <c:v>7.2010000000000227E-2</c:v>
                </c:pt>
                <c:pt idx="8202">
                  <c:v>7.2020000000000001E-2</c:v>
                </c:pt>
                <c:pt idx="8203">
                  <c:v>7.2029999999999997E-2</c:v>
                </c:pt>
                <c:pt idx="8204">
                  <c:v>7.2040000000000021E-2</c:v>
                </c:pt>
                <c:pt idx="8205">
                  <c:v>7.2050000000000003E-2</c:v>
                </c:pt>
                <c:pt idx="8206">
                  <c:v>7.2059999999999999E-2</c:v>
                </c:pt>
                <c:pt idx="8207">
                  <c:v>7.2070000000000009E-2</c:v>
                </c:pt>
                <c:pt idx="8208">
                  <c:v>7.2080000000000033E-2</c:v>
                </c:pt>
                <c:pt idx="8209">
                  <c:v>7.2090000000000223E-2</c:v>
                </c:pt>
                <c:pt idx="8210">
                  <c:v>7.2100000000000011E-2</c:v>
                </c:pt>
                <c:pt idx="8211">
                  <c:v>7.2109999999999994E-2</c:v>
                </c:pt>
                <c:pt idx="8212">
                  <c:v>7.2120000000000004E-2</c:v>
                </c:pt>
                <c:pt idx="8213">
                  <c:v>7.2130000000000014E-2</c:v>
                </c:pt>
                <c:pt idx="8214">
                  <c:v>7.214000000000001E-2</c:v>
                </c:pt>
                <c:pt idx="8215">
                  <c:v>7.215000000000002E-2</c:v>
                </c:pt>
                <c:pt idx="8216">
                  <c:v>7.216000000000003E-2</c:v>
                </c:pt>
                <c:pt idx="8217">
                  <c:v>7.2169999999999998E-2</c:v>
                </c:pt>
                <c:pt idx="8218">
                  <c:v>7.2179999999999994E-2</c:v>
                </c:pt>
                <c:pt idx="8219">
                  <c:v>7.2190000000000004E-2</c:v>
                </c:pt>
                <c:pt idx="8220">
                  <c:v>7.22E-2</c:v>
                </c:pt>
                <c:pt idx="8221">
                  <c:v>7.2209999999999996E-2</c:v>
                </c:pt>
                <c:pt idx="8222">
                  <c:v>7.2220000000000006E-2</c:v>
                </c:pt>
                <c:pt idx="8223">
                  <c:v>7.2230000000000003E-2</c:v>
                </c:pt>
                <c:pt idx="8224">
                  <c:v>7.2239999999999999E-2</c:v>
                </c:pt>
                <c:pt idx="8225">
                  <c:v>7.2249999999999995E-2</c:v>
                </c:pt>
                <c:pt idx="8226">
                  <c:v>7.2260000000000019E-2</c:v>
                </c:pt>
                <c:pt idx="8227">
                  <c:v>7.2270000000000001E-2</c:v>
                </c:pt>
                <c:pt idx="8228">
                  <c:v>7.2279999999999997E-2</c:v>
                </c:pt>
                <c:pt idx="8229">
                  <c:v>7.2289999999999993E-2</c:v>
                </c:pt>
                <c:pt idx="8230">
                  <c:v>7.2300000000000114E-2</c:v>
                </c:pt>
                <c:pt idx="8231">
                  <c:v>7.2310000000000124E-2</c:v>
                </c:pt>
                <c:pt idx="8232">
                  <c:v>7.2320000000000023E-2</c:v>
                </c:pt>
                <c:pt idx="8233">
                  <c:v>7.2330000000000033E-2</c:v>
                </c:pt>
                <c:pt idx="8234">
                  <c:v>7.2340000000000002E-2</c:v>
                </c:pt>
                <c:pt idx="8235">
                  <c:v>7.2349999999999998E-2</c:v>
                </c:pt>
                <c:pt idx="8236">
                  <c:v>7.2359999999999994E-2</c:v>
                </c:pt>
                <c:pt idx="8237">
                  <c:v>7.2370000000000004E-2</c:v>
                </c:pt>
                <c:pt idx="8238">
                  <c:v>7.2380000000000139E-2</c:v>
                </c:pt>
                <c:pt idx="8239">
                  <c:v>7.2390000000000232E-2</c:v>
                </c:pt>
                <c:pt idx="8240">
                  <c:v>7.2400000000000034E-2</c:v>
                </c:pt>
                <c:pt idx="8241">
                  <c:v>7.2410000000000113E-2</c:v>
                </c:pt>
                <c:pt idx="8242">
                  <c:v>7.2420000000000012E-2</c:v>
                </c:pt>
                <c:pt idx="8243">
                  <c:v>7.2429999999999994E-2</c:v>
                </c:pt>
                <c:pt idx="8244">
                  <c:v>7.2440000000000004E-2</c:v>
                </c:pt>
                <c:pt idx="8245">
                  <c:v>7.2450000000000014E-2</c:v>
                </c:pt>
                <c:pt idx="8246">
                  <c:v>7.2459999999999997E-2</c:v>
                </c:pt>
                <c:pt idx="8247">
                  <c:v>7.2470000000000021E-2</c:v>
                </c:pt>
                <c:pt idx="8248">
                  <c:v>7.2480000000000031E-2</c:v>
                </c:pt>
                <c:pt idx="8249">
                  <c:v>7.2489999999999999E-2</c:v>
                </c:pt>
                <c:pt idx="8250">
                  <c:v>7.2500000000000023E-2</c:v>
                </c:pt>
                <c:pt idx="8251">
                  <c:v>7.2510000000000033E-2</c:v>
                </c:pt>
                <c:pt idx="8252">
                  <c:v>7.2520000000000001E-2</c:v>
                </c:pt>
                <c:pt idx="8253">
                  <c:v>7.2529999999999997E-2</c:v>
                </c:pt>
                <c:pt idx="8254">
                  <c:v>7.2539999999999993E-2</c:v>
                </c:pt>
                <c:pt idx="8255">
                  <c:v>7.2550000000000003E-2</c:v>
                </c:pt>
                <c:pt idx="8256">
                  <c:v>7.2559999999999999E-2</c:v>
                </c:pt>
                <c:pt idx="8257">
                  <c:v>7.2570000000000009E-2</c:v>
                </c:pt>
                <c:pt idx="8258">
                  <c:v>7.2580000000000019E-2</c:v>
                </c:pt>
                <c:pt idx="8259">
                  <c:v>7.2590000000000113E-2</c:v>
                </c:pt>
                <c:pt idx="8260">
                  <c:v>7.2600000000000012E-2</c:v>
                </c:pt>
                <c:pt idx="8261">
                  <c:v>7.2609999999999994E-2</c:v>
                </c:pt>
                <c:pt idx="8262">
                  <c:v>7.2620000000000004E-2</c:v>
                </c:pt>
                <c:pt idx="8263">
                  <c:v>7.2630000000000014E-2</c:v>
                </c:pt>
                <c:pt idx="8264">
                  <c:v>7.2639999999999996E-2</c:v>
                </c:pt>
                <c:pt idx="8265">
                  <c:v>7.265000000000002E-2</c:v>
                </c:pt>
                <c:pt idx="8266">
                  <c:v>7.2660000000000002E-2</c:v>
                </c:pt>
                <c:pt idx="8267">
                  <c:v>7.2669999999999998E-2</c:v>
                </c:pt>
                <c:pt idx="8268">
                  <c:v>7.2679999999999995E-2</c:v>
                </c:pt>
                <c:pt idx="8269">
                  <c:v>7.2690000000000032E-2</c:v>
                </c:pt>
                <c:pt idx="8270">
                  <c:v>7.2700000000000223E-2</c:v>
                </c:pt>
                <c:pt idx="8271">
                  <c:v>7.2710000000000247E-2</c:v>
                </c:pt>
                <c:pt idx="8272">
                  <c:v>7.2720000000000104E-2</c:v>
                </c:pt>
                <c:pt idx="8273">
                  <c:v>7.2730000000000114E-2</c:v>
                </c:pt>
                <c:pt idx="8274">
                  <c:v>7.2740000000000013E-2</c:v>
                </c:pt>
                <c:pt idx="8275">
                  <c:v>7.2750000000000023E-2</c:v>
                </c:pt>
                <c:pt idx="8276">
                  <c:v>7.2760000000000241E-2</c:v>
                </c:pt>
                <c:pt idx="8277">
                  <c:v>7.2770000000000112E-2</c:v>
                </c:pt>
                <c:pt idx="8278">
                  <c:v>7.2779999999999997E-2</c:v>
                </c:pt>
                <c:pt idx="8279">
                  <c:v>7.2789999999999994E-2</c:v>
                </c:pt>
                <c:pt idx="8280">
                  <c:v>7.2800000000000031E-2</c:v>
                </c:pt>
                <c:pt idx="8281">
                  <c:v>7.2810000000000194E-2</c:v>
                </c:pt>
                <c:pt idx="8282">
                  <c:v>7.2820000000000024E-2</c:v>
                </c:pt>
                <c:pt idx="8283">
                  <c:v>7.2830000000000034E-2</c:v>
                </c:pt>
                <c:pt idx="8284">
                  <c:v>7.2840000000000002E-2</c:v>
                </c:pt>
                <c:pt idx="8285">
                  <c:v>7.2849999999999998E-2</c:v>
                </c:pt>
                <c:pt idx="8286">
                  <c:v>7.2859999999999994E-2</c:v>
                </c:pt>
                <c:pt idx="8287">
                  <c:v>7.2870000000000004E-2</c:v>
                </c:pt>
                <c:pt idx="8288">
                  <c:v>7.2880000000000014E-2</c:v>
                </c:pt>
                <c:pt idx="8289">
                  <c:v>7.2890000000000232E-2</c:v>
                </c:pt>
                <c:pt idx="8290">
                  <c:v>7.290000000000002E-2</c:v>
                </c:pt>
                <c:pt idx="8291">
                  <c:v>7.2910000000000114E-2</c:v>
                </c:pt>
                <c:pt idx="8292">
                  <c:v>7.2920000000000013E-2</c:v>
                </c:pt>
                <c:pt idx="8293">
                  <c:v>7.2929999999999995E-2</c:v>
                </c:pt>
                <c:pt idx="8294">
                  <c:v>7.2940000000000019E-2</c:v>
                </c:pt>
                <c:pt idx="8295">
                  <c:v>7.2950000000000001E-2</c:v>
                </c:pt>
                <c:pt idx="8296">
                  <c:v>7.2959999999999997E-2</c:v>
                </c:pt>
                <c:pt idx="8297">
                  <c:v>7.2969999999999993E-2</c:v>
                </c:pt>
                <c:pt idx="8298">
                  <c:v>7.2980000000000003E-2</c:v>
                </c:pt>
                <c:pt idx="8299">
                  <c:v>7.2989999999999999E-2</c:v>
                </c:pt>
                <c:pt idx="8300">
                  <c:v>7.3000000000000009E-2</c:v>
                </c:pt>
                <c:pt idx="8301">
                  <c:v>7.3010000000000033E-2</c:v>
                </c:pt>
                <c:pt idx="8302">
                  <c:v>7.3020000000000002E-2</c:v>
                </c:pt>
                <c:pt idx="8303">
                  <c:v>7.3029999999999998E-2</c:v>
                </c:pt>
                <c:pt idx="8304">
                  <c:v>7.3039999999999994E-2</c:v>
                </c:pt>
                <c:pt idx="8305">
                  <c:v>7.3050000000000004E-2</c:v>
                </c:pt>
                <c:pt idx="8306">
                  <c:v>7.3060000000000014E-2</c:v>
                </c:pt>
                <c:pt idx="8307">
                  <c:v>7.307000000000001E-2</c:v>
                </c:pt>
                <c:pt idx="8308">
                  <c:v>7.308000000000002E-2</c:v>
                </c:pt>
                <c:pt idx="8309">
                  <c:v>7.309000000000003E-2</c:v>
                </c:pt>
                <c:pt idx="8310">
                  <c:v>7.3099999999999998E-2</c:v>
                </c:pt>
                <c:pt idx="8311">
                  <c:v>7.3109999999999994E-2</c:v>
                </c:pt>
                <c:pt idx="8312">
                  <c:v>7.3120000000000004E-2</c:v>
                </c:pt>
                <c:pt idx="8313">
                  <c:v>7.3130000000000001E-2</c:v>
                </c:pt>
                <c:pt idx="8314">
                  <c:v>7.3139999999999997E-2</c:v>
                </c:pt>
                <c:pt idx="8315">
                  <c:v>7.3150000000000007E-2</c:v>
                </c:pt>
                <c:pt idx="8316">
                  <c:v>7.3160000000000003E-2</c:v>
                </c:pt>
                <c:pt idx="8317">
                  <c:v>7.3169999999999999E-2</c:v>
                </c:pt>
                <c:pt idx="8318">
                  <c:v>7.3179999999999995E-2</c:v>
                </c:pt>
                <c:pt idx="8319">
                  <c:v>7.3190000000000019E-2</c:v>
                </c:pt>
                <c:pt idx="8320">
                  <c:v>7.3200000000000001E-2</c:v>
                </c:pt>
                <c:pt idx="8321">
                  <c:v>7.3209999999999997E-2</c:v>
                </c:pt>
                <c:pt idx="8322">
                  <c:v>7.3219999999999993E-2</c:v>
                </c:pt>
                <c:pt idx="8323">
                  <c:v>7.3230000000000003E-2</c:v>
                </c:pt>
                <c:pt idx="8324">
                  <c:v>7.324E-2</c:v>
                </c:pt>
                <c:pt idx="8325">
                  <c:v>7.3249999999999996E-2</c:v>
                </c:pt>
                <c:pt idx="8326">
                  <c:v>7.326000000000002E-2</c:v>
                </c:pt>
                <c:pt idx="8327">
                  <c:v>7.3270000000000002E-2</c:v>
                </c:pt>
                <c:pt idx="8328">
                  <c:v>7.3279999999999998E-2</c:v>
                </c:pt>
                <c:pt idx="8329">
                  <c:v>7.3289999999999994E-2</c:v>
                </c:pt>
                <c:pt idx="8330">
                  <c:v>7.3300000000000004E-2</c:v>
                </c:pt>
                <c:pt idx="8331">
                  <c:v>7.3310000000000139E-2</c:v>
                </c:pt>
                <c:pt idx="8332">
                  <c:v>7.332000000000001E-2</c:v>
                </c:pt>
                <c:pt idx="8333">
                  <c:v>7.3330000000000034E-2</c:v>
                </c:pt>
                <c:pt idx="8334">
                  <c:v>7.3340000000000002E-2</c:v>
                </c:pt>
                <c:pt idx="8335">
                  <c:v>7.3349999999999999E-2</c:v>
                </c:pt>
                <c:pt idx="8336">
                  <c:v>7.3360000000000022E-2</c:v>
                </c:pt>
                <c:pt idx="8337">
                  <c:v>7.3370000000000019E-2</c:v>
                </c:pt>
                <c:pt idx="8338">
                  <c:v>7.3380000000000084E-2</c:v>
                </c:pt>
                <c:pt idx="8339">
                  <c:v>7.3389999999999997E-2</c:v>
                </c:pt>
                <c:pt idx="8340">
                  <c:v>7.3400000000000021E-2</c:v>
                </c:pt>
                <c:pt idx="8341">
                  <c:v>7.3410000000000031E-2</c:v>
                </c:pt>
                <c:pt idx="8342">
                  <c:v>7.3419999999999999E-2</c:v>
                </c:pt>
                <c:pt idx="8343">
                  <c:v>7.3429999999999995E-2</c:v>
                </c:pt>
                <c:pt idx="8344">
                  <c:v>7.3440000000000005E-2</c:v>
                </c:pt>
                <c:pt idx="8345">
                  <c:v>7.3450000000000001E-2</c:v>
                </c:pt>
                <c:pt idx="8346">
                  <c:v>7.3459999999999998E-2</c:v>
                </c:pt>
                <c:pt idx="8347">
                  <c:v>7.3469999999999994E-2</c:v>
                </c:pt>
                <c:pt idx="8348">
                  <c:v>7.3480000000000004E-2</c:v>
                </c:pt>
                <c:pt idx="8349">
                  <c:v>7.3490000000000014E-2</c:v>
                </c:pt>
                <c:pt idx="8350">
                  <c:v>7.350000000000001E-2</c:v>
                </c:pt>
                <c:pt idx="8351">
                  <c:v>7.351000000000002E-2</c:v>
                </c:pt>
                <c:pt idx="8352">
                  <c:v>7.3520000000000002E-2</c:v>
                </c:pt>
                <c:pt idx="8353">
                  <c:v>7.3529999999999998E-2</c:v>
                </c:pt>
                <c:pt idx="8354">
                  <c:v>7.3539999999999994E-2</c:v>
                </c:pt>
                <c:pt idx="8355">
                  <c:v>7.3550000000000004E-2</c:v>
                </c:pt>
                <c:pt idx="8356">
                  <c:v>7.356E-2</c:v>
                </c:pt>
                <c:pt idx="8357">
                  <c:v>7.3569999999999997E-2</c:v>
                </c:pt>
                <c:pt idx="8358">
                  <c:v>7.358000000000002E-2</c:v>
                </c:pt>
                <c:pt idx="8359">
                  <c:v>7.3590000000000003E-2</c:v>
                </c:pt>
                <c:pt idx="8360">
                  <c:v>7.3599999999999999E-2</c:v>
                </c:pt>
                <c:pt idx="8361">
                  <c:v>7.3609999999999995E-2</c:v>
                </c:pt>
                <c:pt idx="8362">
                  <c:v>7.3620000000000005E-2</c:v>
                </c:pt>
                <c:pt idx="8363">
                  <c:v>7.3630000000000001E-2</c:v>
                </c:pt>
                <c:pt idx="8364">
                  <c:v>7.3639999999999997E-2</c:v>
                </c:pt>
                <c:pt idx="8365">
                  <c:v>7.3649999999999979E-2</c:v>
                </c:pt>
                <c:pt idx="8366">
                  <c:v>7.3660000000000003E-2</c:v>
                </c:pt>
                <c:pt idx="8367">
                  <c:v>7.3669999999999999E-2</c:v>
                </c:pt>
                <c:pt idx="8368">
                  <c:v>7.3679999999999995E-2</c:v>
                </c:pt>
                <c:pt idx="8369">
                  <c:v>7.3690000000000019E-2</c:v>
                </c:pt>
                <c:pt idx="8370">
                  <c:v>7.3700000000000029E-2</c:v>
                </c:pt>
                <c:pt idx="8371">
                  <c:v>7.3709999999999998E-2</c:v>
                </c:pt>
                <c:pt idx="8372">
                  <c:v>7.3719999999999994E-2</c:v>
                </c:pt>
                <c:pt idx="8373">
                  <c:v>7.3730000000000004E-2</c:v>
                </c:pt>
                <c:pt idx="8374">
                  <c:v>7.374E-2</c:v>
                </c:pt>
                <c:pt idx="8375">
                  <c:v>7.3749999999999996E-2</c:v>
                </c:pt>
                <c:pt idx="8376">
                  <c:v>7.3760000000000034E-2</c:v>
                </c:pt>
                <c:pt idx="8377">
                  <c:v>7.3770000000000002E-2</c:v>
                </c:pt>
                <c:pt idx="8378">
                  <c:v>7.3779999999999998E-2</c:v>
                </c:pt>
                <c:pt idx="8379">
                  <c:v>7.3789999999999994E-2</c:v>
                </c:pt>
                <c:pt idx="8380">
                  <c:v>7.3800000000000004E-2</c:v>
                </c:pt>
                <c:pt idx="8381">
                  <c:v>7.3810000000000014E-2</c:v>
                </c:pt>
                <c:pt idx="8382">
                  <c:v>7.3820000000000011E-2</c:v>
                </c:pt>
                <c:pt idx="8383">
                  <c:v>7.3830000000000021E-2</c:v>
                </c:pt>
                <c:pt idx="8384">
                  <c:v>7.3840000000000003E-2</c:v>
                </c:pt>
                <c:pt idx="8385">
                  <c:v>7.3849999999999999E-2</c:v>
                </c:pt>
                <c:pt idx="8386">
                  <c:v>7.3859999999999995E-2</c:v>
                </c:pt>
                <c:pt idx="8387">
                  <c:v>7.3870000000000019E-2</c:v>
                </c:pt>
                <c:pt idx="8388">
                  <c:v>7.3880000000000001E-2</c:v>
                </c:pt>
                <c:pt idx="8389">
                  <c:v>7.3889999999999997E-2</c:v>
                </c:pt>
                <c:pt idx="8390">
                  <c:v>7.3899999999999993E-2</c:v>
                </c:pt>
                <c:pt idx="8391">
                  <c:v>7.3910000000000003E-2</c:v>
                </c:pt>
                <c:pt idx="8392">
                  <c:v>7.392E-2</c:v>
                </c:pt>
                <c:pt idx="8393">
                  <c:v>7.3929999999999996E-2</c:v>
                </c:pt>
                <c:pt idx="8394">
                  <c:v>7.3940000000000006E-2</c:v>
                </c:pt>
                <c:pt idx="8395">
                  <c:v>7.3950000000000002E-2</c:v>
                </c:pt>
                <c:pt idx="8396">
                  <c:v>7.3959999999999998E-2</c:v>
                </c:pt>
                <c:pt idx="8397">
                  <c:v>7.3969999999999994E-2</c:v>
                </c:pt>
                <c:pt idx="8398">
                  <c:v>7.3980000000000004E-2</c:v>
                </c:pt>
                <c:pt idx="8399">
                  <c:v>7.3990000000000014E-2</c:v>
                </c:pt>
                <c:pt idx="8400">
                  <c:v>7.3999999999999996E-2</c:v>
                </c:pt>
                <c:pt idx="8401">
                  <c:v>7.401000000000027E-2</c:v>
                </c:pt>
                <c:pt idx="8402">
                  <c:v>7.402000000000003E-2</c:v>
                </c:pt>
                <c:pt idx="8403">
                  <c:v>7.4029999999999999E-2</c:v>
                </c:pt>
                <c:pt idx="8404">
                  <c:v>7.4040000000000022E-2</c:v>
                </c:pt>
                <c:pt idx="8405">
                  <c:v>7.4050000000000032E-2</c:v>
                </c:pt>
                <c:pt idx="8406">
                  <c:v>7.4060000000000223E-2</c:v>
                </c:pt>
                <c:pt idx="8407">
                  <c:v>7.4070000000000011E-2</c:v>
                </c:pt>
                <c:pt idx="8408">
                  <c:v>7.4079999999999993E-2</c:v>
                </c:pt>
                <c:pt idx="8409">
                  <c:v>7.4090000000000253E-2</c:v>
                </c:pt>
                <c:pt idx="8410">
                  <c:v>7.4100000000000013E-2</c:v>
                </c:pt>
                <c:pt idx="8411">
                  <c:v>7.4110000000000134E-2</c:v>
                </c:pt>
                <c:pt idx="8412">
                  <c:v>7.4120000000000019E-2</c:v>
                </c:pt>
                <c:pt idx="8413">
                  <c:v>7.4130000000000112E-2</c:v>
                </c:pt>
                <c:pt idx="8414">
                  <c:v>7.4140000000000011E-2</c:v>
                </c:pt>
                <c:pt idx="8415">
                  <c:v>7.4149999999999994E-2</c:v>
                </c:pt>
                <c:pt idx="8416">
                  <c:v>7.4160000000000184E-2</c:v>
                </c:pt>
                <c:pt idx="8417">
                  <c:v>7.417E-2</c:v>
                </c:pt>
                <c:pt idx="8418">
                  <c:v>7.4179999999999996E-2</c:v>
                </c:pt>
                <c:pt idx="8419">
                  <c:v>7.4190000000000034E-2</c:v>
                </c:pt>
                <c:pt idx="8420">
                  <c:v>7.4200000000000002E-2</c:v>
                </c:pt>
                <c:pt idx="8421">
                  <c:v>7.4209999999999998E-2</c:v>
                </c:pt>
                <c:pt idx="8422">
                  <c:v>7.4219999999999994E-2</c:v>
                </c:pt>
                <c:pt idx="8423">
                  <c:v>7.4230000000000004E-2</c:v>
                </c:pt>
                <c:pt idx="8424">
                  <c:v>7.424E-2</c:v>
                </c:pt>
                <c:pt idx="8425">
                  <c:v>7.4249999999999997E-2</c:v>
                </c:pt>
                <c:pt idx="8426">
                  <c:v>7.4260000000000034E-2</c:v>
                </c:pt>
                <c:pt idx="8427">
                  <c:v>7.4270000000000003E-2</c:v>
                </c:pt>
                <c:pt idx="8428">
                  <c:v>7.4279999999999999E-2</c:v>
                </c:pt>
                <c:pt idx="8429">
                  <c:v>7.4290000000000023E-2</c:v>
                </c:pt>
                <c:pt idx="8430">
                  <c:v>7.4300000000000241E-2</c:v>
                </c:pt>
                <c:pt idx="8431">
                  <c:v>7.4310000000000251E-2</c:v>
                </c:pt>
                <c:pt idx="8432">
                  <c:v>7.4320000000000094E-2</c:v>
                </c:pt>
                <c:pt idx="8433">
                  <c:v>7.4329999999999993E-2</c:v>
                </c:pt>
                <c:pt idx="8434">
                  <c:v>7.4340000000000003E-2</c:v>
                </c:pt>
                <c:pt idx="8435">
                  <c:v>7.4349999999999999E-2</c:v>
                </c:pt>
                <c:pt idx="8436">
                  <c:v>7.4360000000000134E-2</c:v>
                </c:pt>
                <c:pt idx="8437">
                  <c:v>7.4370000000000033E-2</c:v>
                </c:pt>
                <c:pt idx="8438">
                  <c:v>7.4380000000000224E-2</c:v>
                </c:pt>
                <c:pt idx="8439">
                  <c:v>7.4390000000000248E-2</c:v>
                </c:pt>
                <c:pt idx="8440">
                  <c:v>7.4400000000000133E-2</c:v>
                </c:pt>
                <c:pt idx="8441">
                  <c:v>7.441000000000024E-2</c:v>
                </c:pt>
                <c:pt idx="8442">
                  <c:v>7.4420000000000014E-2</c:v>
                </c:pt>
                <c:pt idx="8443">
                  <c:v>7.4430000000000218E-2</c:v>
                </c:pt>
                <c:pt idx="8444">
                  <c:v>7.444000000000002E-2</c:v>
                </c:pt>
                <c:pt idx="8445">
                  <c:v>7.4450000000000113E-2</c:v>
                </c:pt>
                <c:pt idx="8446">
                  <c:v>7.4460000000000123E-2</c:v>
                </c:pt>
                <c:pt idx="8447">
                  <c:v>7.4470000000000022E-2</c:v>
                </c:pt>
                <c:pt idx="8448">
                  <c:v>7.4480000000000032E-2</c:v>
                </c:pt>
                <c:pt idx="8449">
                  <c:v>7.4490000000000237E-2</c:v>
                </c:pt>
                <c:pt idx="8450">
                  <c:v>7.4500000000000094E-2</c:v>
                </c:pt>
                <c:pt idx="8451">
                  <c:v>7.4510000000000132E-2</c:v>
                </c:pt>
                <c:pt idx="8452">
                  <c:v>7.4520000000000003E-2</c:v>
                </c:pt>
                <c:pt idx="8453">
                  <c:v>7.4529999999999999E-2</c:v>
                </c:pt>
                <c:pt idx="8454">
                  <c:v>7.4540000000000009E-2</c:v>
                </c:pt>
                <c:pt idx="8455">
                  <c:v>7.4550000000000033E-2</c:v>
                </c:pt>
                <c:pt idx="8456">
                  <c:v>7.4560000000000112E-2</c:v>
                </c:pt>
                <c:pt idx="8457">
                  <c:v>7.4570000000000011E-2</c:v>
                </c:pt>
                <c:pt idx="8458">
                  <c:v>7.4579999999999994E-2</c:v>
                </c:pt>
                <c:pt idx="8459">
                  <c:v>7.4590000000000239E-2</c:v>
                </c:pt>
                <c:pt idx="8460">
                  <c:v>7.4600000000000014E-2</c:v>
                </c:pt>
                <c:pt idx="8461">
                  <c:v>7.4609999999999996E-2</c:v>
                </c:pt>
                <c:pt idx="8462">
                  <c:v>7.462000000000002E-2</c:v>
                </c:pt>
                <c:pt idx="8463">
                  <c:v>7.463000000000003E-2</c:v>
                </c:pt>
                <c:pt idx="8464">
                  <c:v>7.4639999999999998E-2</c:v>
                </c:pt>
                <c:pt idx="8465">
                  <c:v>7.4649999999999994E-2</c:v>
                </c:pt>
                <c:pt idx="8466">
                  <c:v>7.4660000000000004E-2</c:v>
                </c:pt>
                <c:pt idx="8467">
                  <c:v>7.467E-2</c:v>
                </c:pt>
                <c:pt idx="8468">
                  <c:v>7.4679999999999996E-2</c:v>
                </c:pt>
                <c:pt idx="8469">
                  <c:v>7.4690000000000034E-2</c:v>
                </c:pt>
                <c:pt idx="8470">
                  <c:v>7.4700000000000225E-2</c:v>
                </c:pt>
                <c:pt idx="8471">
                  <c:v>7.4710000000000318E-2</c:v>
                </c:pt>
                <c:pt idx="8472">
                  <c:v>7.4720000000000134E-2</c:v>
                </c:pt>
                <c:pt idx="8473">
                  <c:v>7.4730000000000241E-2</c:v>
                </c:pt>
                <c:pt idx="8474">
                  <c:v>7.4740000000000084E-2</c:v>
                </c:pt>
                <c:pt idx="8475">
                  <c:v>7.4750000000000233E-2</c:v>
                </c:pt>
                <c:pt idx="8476">
                  <c:v>7.4759999999999993E-2</c:v>
                </c:pt>
                <c:pt idx="8477">
                  <c:v>7.4770000000000114E-2</c:v>
                </c:pt>
                <c:pt idx="8478">
                  <c:v>7.4779999999999999E-2</c:v>
                </c:pt>
                <c:pt idx="8479">
                  <c:v>7.4790000000000273E-2</c:v>
                </c:pt>
                <c:pt idx="8480">
                  <c:v>7.4800000000000033E-2</c:v>
                </c:pt>
                <c:pt idx="8481">
                  <c:v>7.4810000000000237E-2</c:v>
                </c:pt>
                <c:pt idx="8482">
                  <c:v>7.4820000000000039E-2</c:v>
                </c:pt>
                <c:pt idx="8483">
                  <c:v>7.4829999999999994E-2</c:v>
                </c:pt>
                <c:pt idx="8484">
                  <c:v>7.4840000000000004E-2</c:v>
                </c:pt>
                <c:pt idx="8485">
                  <c:v>7.4850000000000014E-2</c:v>
                </c:pt>
                <c:pt idx="8486">
                  <c:v>7.4860000000000218E-2</c:v>
                </c:pt>
                <c:pt idx="8487">
                  <c:v>7.4870000000000034E-2</c:v>
                </c:pt>
                <c:pt idx="8488">
                  <c:v>7.4880000000000113E-2</c:v>
                </c:pt>
                <c:pt idx="8489">
                  <c:v>7.4890000000000234E-2</c:v>
                </c:pt>
                <c:pt idx="8490">
                  <c:v>7.4900000000000022E-2</c:v>
                </c:pt>
                <c:pt idx="8491">
                  <c:v>7.491000000000024E-2</c:v>
                </c:pt>
                <c:pt idx="8492">
                  <c:v>7.4920000000000014E-2</c:v>
                </c:pt>
                <c:pt idx="8493">
                  <c:v>7.4929999999999997E-2</c:v>
                </c:pt>
                <c:pt idx="8494">
                  <c:v>7.494000000000002E-2</c:v>
                </c:pt>
                <c:pt idx="8495">
                  <c:v>7.4950000000000003E-2</c:v>
                </c:pt>
                <c:pt idx="8496">
                  <c:v>7.4959999999999999E-2</c:v>
                </c:pt>
                <c:pt idx="8497">
                  <c:v>7.4970000000000023E-2</c:v>
                </c:pt>
                <c:pt idx="8498">
                  <c:v>7.4980000000000033E-2</c:v>
                </c:pt>
                <c:pt idx="8499">
                  <c:v>7.4990000000000223E-2</c:v>
                </c:pt>
                <c:pt idx="8500">
                  <c:v>7.5000000000000011E-2</c:v>
                </c:pt>
                <c:pt idx="8501">
                  <c:v>7.5009999999999993E-2</c:v>
                </c:pt>
                <c:pt idx="8502">
                  <c:v>7.5020000000000003E-2</c:v>
                </c:pt>
                <c:pt idx="8503">
                  <c:v>7.5029999999999999E-2</c:v>
                </c:pt>
                <c:pt idx="8504">
                  <c:v>7.5040000000000009E-2</c:v>
                </c:pt>
                <c:pt idx="8505">
                  <c:v>7.5050000000000019E-2</c:v>
                </c:pt>
                <c:pt idx="8506">
                  <c:v>7.5060000000000113E-2</c:v>
                </c:pt>
                <c:pt idx="8507">
                  <c:v>7.5070000000000012E-2</c:v>
                </c:pt>
                <c:pt idx="8508">
                  <c:v>7.5079999999999994E-2</c:v>
                </c:pt>
                <c:pt idx="8509">
                  <c:v>7.5090000000000032E-2</c:v>
                </c:pt>
                <c:pt idx="8510">
                  <c:v>7.51E-2</c:v>
                </c:pt>
                <c:pt idx="8511">
                  <c:v>7.5109999999999996E-2</c:v>
                </c:pt>
                <c:pt idx="8512">
                  <c:v>7.5120000000000006E-2</c:v>
                </c:pt>
                <c:pt idx="8513">
                  <c:v>7.5130000000000002E-2</c:v>
                </c:pt>
                <c:pt idx="8514">
                  <c:v>7.5139999999999998E-2</c:v>
                </c:pt>
                <c:pt idx="8515">
                  <c:v>7.5149999999999995E-2</c:v>
                </c:pt>
                <c:pt idx="8516">
                  <c:v>7.5160000000000032E-2</c:v>
                </c:pt>
                <c:pt idx="8517">
                  <c:v>7.5170000000000001E-2</c:v>
                </c:pt>
                <c:pt idx="8518">
                  <c:v>7.5179999999999997E-2</c:v>
                </c:pt>
                <c:pt idx="8519">
                  <c:v>7.5190000000000021E-2</c:v>
                </c:pt>
                <c:pt idx="8520">
                  <c:v>7.5200000000000003E-2</c:v>
                </c:pt>
                <c:pt idx="8521">
                  <c:v>7.5209999999999999E-2</c:v>
                </c:pt>
                <c:pt idx="8522">
                  <c:v>7.5219999999999995E-2</c:v>
                </c:pt>
                <c:pt idx="8523">
                  <c:v>7.5230000000000019E-2</c:v>
                </c:pt>
                <c:pt idx="8524">
                  <c:v>7.5240000000000001E-2</c:v>
                </c:pt>
                <c:pt idx="8525">
                  <c:v>7.5249999999999997E-2</c:v>
                </c:pt>
                <c:pt idx="8526">
                  <c:v>7.5259999999999994E-2</c:v>
                </c:pt>
                <c:pt idx="8527">
                  <c:v>7.5270000000000004E-2</c:v>
                </c:pt>
                <c:pt idx="8528">
                  <c:v>7.528E-2</c:v>
                </c:pt>
                <c:pt idx="8529">
                  <c:v>7.5289999999999996E-2</c:v>
                </c:pt>
                <c:pt idx="8530">
                  <c:v>7.5300000000000034E-2</c:v>
                </c:pt>
                <c:pt idx="8531">
                  <c:v>7.5310000000000224E-2</c:v>
                </c:pt>
                <c:pt idx="8532">
                  <c:v>7.5320000000000012E-2</c:v>
                </c:pt>
                <c:pt idx="8533">
                  <c:v>7.5329999999999994E-2</c:v>
                </c:pt>
                <c:pt idx="8534">
                  <c:v>7.5340000000000004E-2</c:v>
                </c:pt>
                <c:pt idx="8535">
                  <c:v>7.5350000000000014E-2</c:v>
                </c:pt>
                <c:pt idx="8536">
                  <c:v>7.5360000000000024E-2</c:v>
                </c:pt>
                <c:pt idx="8537">
                  <c:v>7.537000000000002E-2</c:v>
                </c:pt>
                <c:pt idx="8538">
                  <c:v>7.5380000000000114E-2</c:v>
                </c:pt>
                <c:pt idx="8539">
                  <c:v>7.5389999999999999E-2</c:v>
                </c:pt>
                <c:pt idx="8540">
                  <c:v>7.5400000000000023E-2</c:v>
                </c:pt>
                <c:pt idx="8541">
                  <c:v>7.5410000000000033E-2</c:v>
                </c:pt>
                <c:pt idx="8542">
                  <c:v>7.5420000000000001E-2</c:v>
                </c:pt>
                <c:pt idx="8543">
                  <c:v>7.5429999999999997E-2</c:v>
                </c:pt>
                <c:pt idx="8544">
                  <c:v>7.5439999999999993E-2</c:v>
                </c:pt>
                <c:pt idx="8545">
                  <c:v>7.5450000000000003E-2</c:v>
                </c:pt>
                <c:pt idx="8546">
                  <c:v>7.5459999999999999E-2</c:v>
                </c:pt>
                <c:pt idx="8547">
                  <c:v>7.5470000000000009E-2</c:v>
                </c:pt>
                <c:pt idx="8548">
                  <c:v>7.5480000000000033E-2</c:v>
                </c:pt>
                <c:pt idx="8549">
                  <c:v>7.5490000000000113E-2</c:v>
                </c:pt>
                <c:pt idx="8550">
                  <c:v>7.5500000000000012E-2</c:v>
                </c:pt>
                <c:pt idx="8551">
                  <c:v>7.5509999999999994E-2</c:v>
                </c:pt>
                <c:pt idx="8552">
                  <c:v>7.5520000000000004E-2</c:v>
                </c:pt>
                <c:pt idx="8553">
                  <c:v>7.5530000000000014E-2</c:v>
                </c:pt>
                <c:pt idx="8554">
                  <c:v>7.5539999999999996E-2</c:v>
                </c:pt>
                <c:pt idx="8555">
                  <c:v>7.555000000000002E-2</c:v>
                </c:pt>
                <c:pt idx="8556">
                  <c:v>7.5560000000000002E-2</c:v>
                </c:pt>
                <c:pt idx="8557">
                  <c:v>7.5569999999999998E-2</c:v>
                </c:pt>
                <c:pt idx="8558">
                  <c:v>7.5579999999999994E-2</c:v>
                </c:pt>
                <c:pt idx="8559">
                  <c:v>7.5590000000000004E-2</c:v>
                </c:pt>
                <c:pt idx="8560">
                  <c:v>7.5600000000000001E-2</c:v>
                </c:pt>
                <c:pt idx="8561">
                  <c:v>7.5609999999999997E-2</c:v>
                </c:pt>
                <c:pt idx="8562">
                  <c:v>7.5620000000000007E-2</c:v>
                </c:pt>
                <c:pt idx="8563">
                  <c:v>7.5630000000000003E-2</c:v>
                </c:pt>
                <c:pt idx="8564">
                  <c:v>7.5639999999999999E-2</c:v>
                </c:pt>
                <c:pt idx="8565">
                  <c:v>7.5649999999999995E-2</c:v>
                </c:pt>
                <c:pt idx="8566">
                  <c:v>7.5660000000000019E-2</c:v>
                </c:pt>
                <c:pt idx="8567">
                  <c:v>7.5670000000000001E-2</c:v>
                </c:pt>
                <c:pt idx="8568">
                  <c:v>7.5679999999999997E-2</c:v>
                </c:pt>
                <c:pt idx="8569">
                  <c:v>7.5689999999999993E-2</c:v>
                </c:pt>
                <c:pt idx="8570">
                  <c:v>7.5700000000000031E-2</c:v>
                </c:pt>
                <c:pt idx="8571">
                  <c:v>7.5710000000000124E-2</c:v>
                </c:pt>
                <c:pt idx="8572">
                  <c:v>7.5720000000000023E-2</c:v>
                </c:pt>
                <c:pt idx="8573">
                  <c:v>7.5730000000000033E-2</c:v>
                </c:pt>
                <c:pt idx="8574">
                  <c:v>7.5740000000000002E-2</c:v>
                </c:pt>
                <c:pt idx="8575">
                  <c:v>7.5749999999999998E-2</c:v>
                </c:pt>
                <c:pt idx="8576">
                  <c:v>7.5759999999999994E-2</c:v>
                </c:pt>
                <c:pt idx="8577">
                  <c:v>7.5770000000000004E-2</c:v>
                </c:pt>
                <c:pt idx="8578">
                  <c:v>7.5780000000000014E-2</c:v>
                </c:pt>
                <c:pt idx="8579">
                  <c:v>7.5790000000000218E-2</c:v>
                </c:pt>
                <c:pt idx="8580">
                  <c:v>7.580000000000002E-2</c:v>
                </c:pt>
                <c:pt idx="8581">
                  <c:v>7.5810000000000113E-2</c:v>
                </c:pt>
                <c:pt idx="8582">
                  <c:v>7.5820000000000012E-2</c:v>
                </c:pt>
                <c:pt idx="8583">
                  <c:v>7.5829999999999995E-2</c:v>
                </c:pt>
                <c:pt idx="8584">
                  <c:v>7.5840000000000019E-2</c:v>
                </c:pt>
                <c:pt idx="8585">
                  <c:v>7.5850000000000029E-2</c:v>
                </c:pt>
                <c:pt idx="8586">
                  <c:v>7.5859999999999997E-2</c:v>
                </c:pt>
                <c:pt idx="8587">
                  <c:v>7.5870000000000021E-2</c:v>
                </c:pt>
                <c:pt idx="8588">
                  <c:v>7.5880000000000003E-2</c:v>
                </c:pt>
                <c:pt idx="8589">
                  <c:v>7.5889999999999999E-2</c:v>
                </c:pt>
                <c:pt idx="8590">
                  <c:v>7.5900000000000009E-2</c:v>
                </c:pt>
                <c:pt idx="8591">
                  <c:v>7.5910000000000033E-2</c:v>
                </c:pt>
                <c:pt idx="8592">
                  <c:v>7.5920000000000001E-2</c:v>
                </c:pt>
                <c:pt idx="8593">
                  <c:v>7.5929999999999997E-2</c:v>
                </c:pt>
                <c:pt idx="8594">
                  <c:v>7.5939999999999994E-2</c:v>
                </c:pt>
                <c:pt idx="8595">
                  <c:v>7.5950000000000004E-2</c:v>
                </c:pt>
                <c:pt idx="8596">
                  <c:v>7.5960000000000014E-2</c:v>
                </c:pt>
                <c:pt idx="8597">
                  <c:v>7.597000000000001E-2</c:v>
                </c:pt>
                <c:pt idx="8598">
                  <c:v>7.598000000000002E-2</c:v>
                </c:pt>
                <c:pt idx="8599">
                  <c:v>7.5990000000000113E-2</c:v>
                </c:pt>
                <c:pt idx="8600">
                  <c:v>7.5999999999999998E-2</c:v>
                </c:pt>
                <c:pt idx="8601">
                  <c:v>7.6009999999999994E-2</c:v>
                </c:pt>
                <c:pt idx="8602">
                  <c:v>7.6020000000000004E-2</c:v>
                </c:pt>
                <c:pt idx="8603">
                  <c:v>7.603E-2</c:v>
                </c:pt>
                <c:pt idx="8604">
                  <c:v>7.6039999999999996E-2</c:v>
                </c:pt>
                <c:pt idx="8605">
                  <c:v>7.6050000000000006E-2</c:v>
                </c:pt>
                <c:pt idx="8606">
                  <c:v>7.6060000000000003E-2</c:v>
                </c:pt>
                <c:pt idx="8607">
                  <c:v>7.6069999999999999E-2</c:v>
                </c:pt>
                <c:pt idx="8608">
                  <c:v>7.6079999999999995E-2</c:v>
                </c:pt>
                <c:pt idx="8609">
                  <c:v>7.6090000000000033E-2</c:v>
                </c:pt>
                <c:pt idx="8610">
                  <c:v>7.6100000000000001E-2</c:v>
                </c:pt>
                <c:pt idx="8611">
                  <c:v>7.6109999999999997E-2</c:v>
                </c:pt>
                <c:pt idx="8612">
                  <c:v>7.6119999999999993E-2</c:v>
                </c:pt>
                <c:pt idx="8613">
                  <c:v>7.6130000000000003E-2</c:v>
                </c:pt>
                <c:pt idx="8614">
                  <c:v>7.6139999999999999E-2</c:v>
                </c:pt>
                <c:pt idx="8615">
                  <c:v>7.6149999999999995E-2</c:v>
                </c:pt>
                <c:pt idx="8616">
                  <c:v>7.6160000000000019E-2</c:v>
                </c:pt>
                <c:pt idx="8617">
                  <c:v>7.6170000000000002E-2</c:v>
                </c:pt>
                <c:pt idx="8618">
                  <c:v>7.6179999999999998E-2</c:v>
                </c:pt>
                <c:pt idx="8619">
                  <c:v>7.6189999999999994E-2</c:v>
                </c:pt>
                <c:pt idx="8620">
                  <c:v>7.6200000000000004E-2</c:v>
                </c:pt>
                <c:pt idx="8621">
                  <c:v>7.621E-2</c:v>
                </c:pt>
                <c:pt idx="8622">
                  <c:v>7.6219999999999996E-2</c:v>
                </c:pt>
                <c:pt idx="8623">
                  <c:v>7.6230000000000006E-2</c:v>
                </c:pt>
                <c:pt idx="8624">
                  <c:v>7.6240000000000002E-2</c:v>
                </c:pt>
                <c:pt idx="8625">
                  <c:v>7.6249999999999971E-2</c:v>
                </c:pt>
                <c:pt idx="8626">
                  <c:v>7.6259999999999981E-2</c:v>
                </c:pt>
                <c:pt idx="8627">
                  <c:v>7.6269999999999991E-2</c:v>
                </c:pt>
                <c:pt idx="8628">
                  <c:v>7.6280000000000001E-2</c:v>
                </c:pt>
                <c:pt idx="8629">
                  <c:v>7.6289999999999997E-2</c:v>
                </c:pt>
                <c:pt idx="8630">
                  <c:v>7.6300000000000021E-2</c:v>
                </c:pt>
                <c:pt idx="8631">
                  <c:v>7.6310000000000031E-2</c:v>
                </c:pt>
                <c:pt idx="8632">
                  <c:v>7.6319999999999999E-2</c:v>
                </c:pt>
                <c:pt idx="8633">
                  <c:v>7.6329999999999995E-2</c:v>
                </c:pt>
                <c:pt idx="8634">
                  <c:v>7.6340000000000005E-2</c:v>
                </c:pt>
                <c:pt idx="8635">
                  <c:v>7.6350000000000001E-2</c:v>
                </c:pt>
                <c:pt idx="8636">
                  <c:v>7.6359999999999997E-2</c:v>
                </c:pt>
                <c:pt idx="8637">
                  <c:v>7.6369999999999993E-2</c:v>
                </c:pt>
                <c:pt idx="8638">
                  <c:v>7.6380000000000003E-2</c:v>
                </c:pt>
                <c:pt idx="8639">
                  <c:v>7.6390000000000013E-2</c:v>
                </c:pt>
                <c:pt idx="8640">
                  <c:v>7.640000000000001E-2</c:v>
                </c:pt>
                <c:pt idx="8641">
                  <c:v>7.641000000000002E-2</c:v>
                </c:pt>
                <c:pt idx="8642">
                  <c:v>7.6420000000000002E-2</c:v>
                </c:pt>
                <c:pt idx="8643">
                  <c:v>7.6429999999999998E-2</c:v>
                </c:pt>
                <c:pt idx="8644">
                  <c:v>7.6439999999999994E-2</c:v>
                </c:pt>
                <c:pt idx="8645">
                  <c:v>7.6450000000000004E-2</c:v>
                </c:pt>
                <c:pt idx="8646">
                  <c:v>7.6460000000000014E-2</c:v>
                </c:pt>
                <c:pt idx="8647">
                  <c:v>7.6469999999999996E-2</c:v>
                </c:pt>
                <c:pt idx="8648">
                  <c:v>7.648000000000002E-2</c:v>
                </c:pt>
                <c:pt idx="8649">
                  <c:v>7.6490000000000002E-2</c:v>
                </c:pt>
                <c:pt idx="8650">
                  <c:v>7.6499999999999999E-2</c:v>
                </c:pt>
                <c:pt idx="8651">
                  <c:v>7.6509999999999995E-2</c:v>
                </c:pt>
                <c:pt idx="8652">
                  <c:v>7.6520000000000005E-2</c:v>
                </c:pt>
                <c:pt idx="8653">
                  <c:v>7.6530000000000001E-2</c:v>
                </c:pt>
                <c:pt idx="8654">
                  <c:v>7.6539999999999997E-2</c:v>
                </c:pt>
                <c:pt idx="8655">
                  <c:v>7.6550000000000007E-2</c:v>
                </c:pt>
                <c:pt idx="8656">
                  <c:v>7.6560000000000003E-2</c:v>
                </c:pt>
                <c:pt idx="8657">
                  <c:v>7.6569999999999999E-2</c:v>
                </c:pt>
                <c:pt idx="8658">
                  <c:v>7.6579999999999995E-2</c:v>
                </c:pt>
                <c:pt idx="8659">
                  <c:v>7.6590000000000019E-2</c:v>
                </c:pt>
                <c:pt idx="8660">
                  <c:v>7.6600000000000001E-2</c:v>
                </c:pt>
                <c:pt idx="8661">
                  <c:v>7.6609999999999998E-2</c:v>
                </c:pt>
                <c:pt idx="8662">
                  <c:v>7.6619999999999994E-2</c:v>
                </c:pt>
                <c:pt idx="8663">
                  <c:v>7.6630000000000004E-2</c:v>
                </c:pt>
                <c:pt idx="8664">
                  <c:v>7.664E-2</c:v>
                </c:pt>
                <c:pt idx="8665">
                  <c:v>7.6649999999999996E-2</c:v>
                </c:pt>
                <c:pt idx="8666">
                  <c:v>7.6660000000000006E-2</c:v>
                </c:pt>
                <c:pt idx="8667">
                  <c:v>7.6670000000000002E-2</c:v>
                </c:pt>
                <c:pt idx="8668">
                  <c:v>7.6679999999999998E-2</c:v>
                </c:pt>
                <c:pt idx="8669">
                  <c:v>7.668999999999998E-2</c:v>
                </c:pt>
                <c:pt idx="8670">
                  <c:v>7.6700000000000004E-2</c:v>
                </c:pt>
                <c:pt idx="8671">
                  <c:v>7.6710000000000014E-2</c:v>
                </c:pt>
                <c:pt idx="8672">
                  <c:v>7.672000000000001E-2</c:v>
                </c:pt>
                <c:pt idx="8673">
                  <c:v>7.673000000000002E-2</c:v>
                </c:pt>
                <c:pt idx="8674">
                  <c:v>7.6740000000000003E-2</c:v>
                </c:pt>
                <c:pt idx="8675">
                  <c:v>7.6749999999999999E-2</c:v>
                </c:pt>
                <c:pt idx="8676">
                  <c:v>7.6759999999999995E-2</c:v>
                </c:pt>
                <c:pt idx="8677">
                  <c:v>7.6770000000000019E-2</c:v>
                </c:pt>
                <c:pt idx="8678">
                  <c:v>7.6780000000000001E-2</c:v>
                </c:pt>
                <c:pt idx="8679">
                  <c:v>7.6789999999999997E-2</c:v>
                </c:pt>
                <c:pt idx="8680">
                  <c:v>7.6799999999999993E-2</c:v>
                </c:pt>
                <c:pt idx="8681">
                  <c:v>7.6810000000000003E-2</c:v>
                </c:pt>
                <c:pt idx="8682">
                  <c:v>7.6819999999999999E-2</c:v>
                </c:pt>
                <c:pt idx="8683">
                  <c:v>7.6829999999999996E-2</c:v>
                </c:pt>
                <c:pt idx="8684">
                  <c:v>7.6840000000000006E-2</c:v>
                </c:pt>
                <c:pt idx="8685">
                  <c:v>7.6850000000000002E-2</c:v>
                </c:pt>
                <c:pt idx="8686">
                  <c:v>7.6859999999999998E-2</c:v>
                </c:pt>
                <c:pt idx="8687">
                  <c:v>7.6869999999999994E-2</c:v>
                </c:pt>
                <c:pt idx="8688">
                  <c:v>7.6880000000000004E-2</c:v>
                </c:pt>
                <c:pt idx="8689">
                  <c:v>7.6890000000000014E-2</c:v>
                </c:pt>
                <c:pt idx="8690">
                  <c:v>7.690000000000001E-2</c:v>
                </c:pt>
                <c:pt idx="8691">
                  <c:v>7.691000000000002E-2</c:v>
                </c:pt>
                <c:pt idx="8692">
                  <c:v>7.6920000000000002E-2</c:v>
                </c:pt>
                <c:pt idx="8693">
                  <c:v>7.6929999999999998E-2</c:v>
                </c:pt>
                <c:pt idx="8694">
                  <c:v>7.6939999999999995E-2</c:v>
                </c:pt>
                <c:pt idx="8695">
                  <c:v>7.6950000000000005E-2</c:v>
                </c:pt>
                <c:pt idx="8696">
                  <c:v>7.6960000000000001E-2</c:v>
                </c:pt>
                <c:pt idx="8697">
                  <c:v>7.6969999999999997E-2</c:v>
                </c:pt>
                <c:pt idx="8698">
                  <c:v>7.6980000000000007E-2</c:v>
                </c:pt>
                <c:pt idx="8699">
                  <c:v>7.6990000000000003E-2</c:v>
                </c:pt>
                <c:pt idx="8700">
                  <c:v>7.6999999999999999E-2</c:v>
                </c:pt>
                <c:pt idx="8701">
                  <c:v>7.7010000000000134E-2</c:v>
                </c:pt>
                <c:pt idx="8702">
                  <c:v>7.7020000000000019E-2</c:v>
                </c:pt>
                <c:pt idx="8703">
                  <c:v>7.7030000000000112E-2</c:v>
                </c:pt>
                <c:pt idx="8704">
                  <c:v>7.7040000000000011E-2</c:v>
                </c:pt>
                <c:pt idx="8705">
                  <c:v>7.7049999999999993E-2</c:v>
                </c:pt>
                <c:pt idx="8706">
                  <c:v>7.7060000000000184E-2</c:v>
                </c:pt>
                <c:pt idx="8707">
                  <c:v>7.7070000000000013E-2</c:v>
                </c:pt>
                <c:pt idx="8708">
                  <c:v>7.7079999999999996E-2</c:v>
                </c:pt>
                <c:pt idx="8709">
                  <c:v>7.7090000000000033E-2</c:v>
                </c:pt>
                <c:pt idx="8710">
                  <c:v>7.7100000000000002E-2</c:v>
                </c:pt>
                <c:pt idx="8711">
                  <c:v>7.7109999999999998E-2</c:v>
                </c:pt>
                <c:pt idx="8712">
                  <c:v>7.7119999999999994E-2</c:v>
                </c:pt>
                <c:pt idx="8713">
                  <c:v>7.7130000000000004E-2</c:v>
                </c:pt>
                <c:pt idx="8714">
                  <c:v>7.714E-2</c:v>
                </c:pt>
                <c:pt idx="8715">
                  <c:v>7.7149999999999996E-2</c:v>
                </c:pt>
                <c:pt idx="8716">
                  <c:v>7.7160000000000034E-2</c:v>
                </c:pt>
                <c:pt idx="8717">
                  <c:v>7.7170000000000002E-2</c:v>
                </c:pt>
                <c:pt idx="8718">
                  <c:v>7.7179999999999999E-2</c:v>
                </c:pt>
                <c:pt idx="8719">
                  <c:v>7.7190000000000022E-2</c:v>
                </c:pt>
                <c:pt idx="8720">
                  <c:v>7.7200000000000019E-2</c:v>
                </c:pt>
                <c:pt idx="8721">
                  <c:v>7.7210000000000084E-2</c:v>
                </c:pt>
                <c:pt idx="8722">
                  <c:v>7.7219999999999997E-2</c:v>
                </c:pt>
                <c:pt idx="8723">
                  <c:v>7.7229999999999993E-2</c:v>
                </c:pt>
                <c:pt idx="8724">
                  <c:v>7.7240000000000003E-2</c:v>
                </c:pt>
                <c:pt idx="8725">
                  <c:v>7.7249999999999999E-2</c:v>
                </c:pt>
                <c:pt idx="8726">
                  <c:v>7.7259999999999995E-2</c:v>
                </c:pt>
                <c:pt idx="8727">
                  <c:v>7.7270000000000005E-2</c:v>
                </c:pt>
                <c:pt idx="8728">
                  <c:v>7.7280000000000001E-2</c:v>
                </c:pt>
                <c:pt idx="8729">
                  <c:v>7.7289999999999998E-2</c:v>
                </c:pt>
                <c:pt idx="8730">
                  <c:v>7.7299999999999994E-2</c:v>
                </c:pt>
                <c:pt idx="8731">
                  <c:v>7.7310000000000254E-2</c:v>
                </c:pt>
                <c:pt idx="8732">
                  <c:v>7.7320000000000014E-2</c:v>
                </c:pt>
                <c:pt idx="8733">
                  <c:v>7.7330000000000218E-2</c:v>
                </c:pt>
                <c:pt idx="8734">
                  <c:v>7.734000000000002E-2</c:v>
                </c:pt>
                <c:pt idx="8735">
                  <c:v>7.7350000000000113E-2</c:v>
                </c:pt>
                <c:pt idx="8736">
                  <c:v>7.7360000000000234E-2</c:v>
                </c:pt>
                <c:pt idx="8737">
                  <c:v>7.7369999999999994E-2</c:v>
                </c:pt>
                <c:pt idx="8738">
                  <c:v>7.7380000000000226E-2</c:v>
                </c:pt>
                <c:pt idx="8739">
                  <c:v>7.7390000000000236E-2</c:v>
                </c:pt>
                <c:pt idx="8740">
                  <c:v>7.7400000000000024E-2</c:v>
                </c:pt>
                <c:pt idx="8741">
                  <c:v>7.7410000000000034E-2</c:v>
                </c:pt>
                <c:pt idx="8742">
                  <c:v>7.7420000000000003E-2</c:v>
                </c:pt>
                <c:pt idx="8743">
                  <c:v>7.7429999999999999E-2</c:v>
                </c:pt>
                <c:pt idx="8744">
                  <c:v>7.7440000000000009E-2</c:v>
                </c:pt>
                <c:pt idx="8745">
                  <c:v>7.7450000000000033E-2</c:v>
                </c:pt>
                <c:pt idx="8746">
                  <c:v>7.7460000000000223E-2</c:v>
                </c:pt>
                <c:pt idx="8747">
                  <c:v>7.7470000000000011E-2</c:v>
                </c:pt>
                <c:pt idx="8748">
                  <c:v>7.7479999999999993E-2</c:v>
                </c:pt>
                <c:pt idx="8749">
                  <c:v>7.7490000000000114E-2</c:v>
                </c:pt>
                <c:pt idx="8750">
                  <c:v>7.7500000000000013E-2</c:v>
                </c:pt>
                <c:pt idx="8751">
                  <c:v>7.7510000000000023E-2</c:v>
                </c:pt>
                <c:pt idx="8752">
                  <c:v>7.7520000000000019E-2</c:v>
                </c:pt>
                <c:pt idx="8753">
                  <c:v>7.7530000000000113E-2</c:v>
                </c:pt>
                <c:pt idx="8754">
                  <c:v>7.7539999999999998E-2</c:v>
                </c:pt>
                <c:pt idx="8755">
                  <c:v>7.7549999999999994E-2</c:v>
                </c:pt>
                <c:pt idx="8756">
                  <c:v>7.7560000000000032E-2</c:v>
                </c:pt>
                <c:pt idx="8757">
                  <c:v>7.757E-2</c:v>
                </c:pt>
                <c:pt idx="8758">
                  <c:v>7.7579999999999996E-2</c:v>
                </c:pt>
                <c:pt idx="8759">
                  <c:v>7.7590000000000034E-2</c:v>
                </c:pt>
                <c:pt idx="8760">
                  <c:v>7.7600000000000002E-2</c:v>
                </c:pt>
                <c:pt idx="8761">
                  <c:v>7.7609999999999998E-2</c:v>
                </c:pt>
                <c:pt idx="8762">
                  <c:v>7.7620000000000008E-2</c:v>
                </c:pt>
                <c:pt idx="8763">
                  <c:v>7.7630000000000032E-2</c:v>
                </c:pt>
                <c:pt idx="8764">
                  <c:v>7.7640000000000001E-2</c:v>
                </c:pt>
                <c:pt idx="8765">
                  <c:v>7.7649999999999997E-2</c:v>
                </c:pt>
                <c:pt idx="8766">
                  <c:v>7.7660000000000021E-2</c:v>
                </c:pt>
                <c:pt idx="8767">
                  <c:v>7.7670000000000003E-2</c:v>
                </c:pt>
                <c:pt idx="8768">
                  <c:v>7.7679999999999999E-2</c:v>
                </c:pt>
                <c:pt idx="8769">
                  <c:v>7.7689999999999995E-2</c:v>
                </c:pt>
                <c:pt idx="8770">
                  <c:v>7.7700000000000227E-2</c:v>
                </c:pt>
                <c:pt idx="8771">
                  <c:v>7.7710000000000251E-2</c:v>
                </c:pt>
                <c:pt idx="8772">
                  <c:v>7.7720000000000122E-2</c:v>
                </c:pt>
                <c:pt idx="8773">
                  <c:v>7.7729999999999994E-2</c:v>
                </c:pt>
                <c:pt idx="8774">
                  <c:v>7.7740000000000004E-2</c:v>
                </c:pt>
                <c:pt idx="8775">
                  <c:v>7.7750000000000194E-2</c:v>
                </c:pt>
                <c:pt idx="8776">
                  <c:v>7.7760000000000232E-2</c:v>
                </c:pt>
                <c:pt idx="8777">
                  <c:v>7.7770000000000034E-2</c:v>
                </c:pt>
                <c:pt idx="8778">
                  <c:v>7.7780000000000224E-2</c:v>
                </c:pt>
                <c:pt idx="8779">
                  <c:v>7.7790000000000276E-2</c:v>
                </c:pt>
                <c:pt idx="8780">
                  <c:v>7.7800000000000133E-2</c:v>
                </c:pt>
                <c:pt idx="8781">
                  <c:v>7.781000000000024E-2</c:v>
                </c:pt>
                <c:pt idx="8782">
                  <c:v>7.7820000000000014E-2</c:v>
                </c:pt>
                <c:pt idx="8783">
                  <c:v>7.7830000000000024E-2</c:v>
                </c:pt>
                <c:pt idx="8784">
                  <c:v>7.784000000000002E-2</c:v>
                </c:pt>
                <c:pt idx="8785">
                  <c:v>7.785000000000003E-2</c:v>
                </c:pt>
                <c:pt idx="8786">
                  <c:v>7.7859999999999999E-2</c:v>
                </c:pt>
                <c:pt idx="8787">
                  <c:v>7.7870000000000023E-2</c:v>
                </c:pt>
                <c:pt idx="8788">
                  <c:v>7.7880000000000033E-2</c:v>
                </c:pt>
                <c:pt idx="8789">
                  <c:v>7.7890000000000223E-2</c:v>
                </c:pt>
                <c:pt idx="8790">
                  <c:v>7.7900000000000039E-2</c:v>
                </c:pt>
                <c:pt idx="8791">
                  <c:v>7.7909999999999993E-2</c:v>
                </c:pt>
                <c:pt idx="8792">
                  <c:v>7.7920000000000003E-2</c:v>
                </c:pt>
                <c:pt idx="8793">
                  <c:v>7.7929999999999999E-2</c:v>
                </c:pt>
                <c:pt idx="8794">
                  <c:v>7.7940000000000009E-2</c:v>
                </c:pt>
                <c:pt idx="8795">
                  <c:v>7.7950000000000019E-2</c:v>
                </c:pt>
                <c:pt idx="8796">
                  <c:v>7.7960000000000113E-2</c:v>
                </c:pt>
                <c:pt idx="8797">
                  <c:v>7.7970000000000012E-2</c:v>
                </c:pt>
                <c:pt idx="8798">
                  <c:v>7.7979999999999994E-2</c:v>
                </c:pt>
                <c:pt idx="8799">
                  <c:v>7.7990000000000184E-2</c:v>
                </c:pt>
                <c:pt idx="8800">
                  <c:v>7.8000000000000014E-2</c:v>
                </c:pt>
                <c:pt idx="8801">
                  <c:v>7.8009999999999996E-2</c:v>
                </c:pt>
                <c:pt idx="8802">
                  <c:v>7.802000000000002E-2</c:v>
                </c:pt>
                <c:pt idx="8803">
                  <c:v>7.8030000000000002E-2</c:v>
                </c:pt>
                <c:pt idx="8804">
                  <c:v>7.8039999999999998E-2</c:v>
                </c:pt>
                <c:pt idx="8805">
                  <c:v>7.8049999999999994E-2</c:v>
                </c:pt>
                <c:pt idx="8806">
                  <c:v>7.8060000000000004E-2</c:v>
                </c:pt>
                <c:pt idx="8807">
                  <c:v>7.8070000000000001E-2</c:v>
                </c:pt>
                <c:pt idx="8808">
                  <c:v>7.8079999999999997E-2</c:v>
                </c:pt>
                <c:pt idx="8809">
                  <c:v>7.8090000000000034E-2</c:v>
                </c:pt>
                <c:pt idx="8810">
                  <c:v>7.8100000000000003E-2</c:v>
                </c:pt>
                <c:pt idx="8811">
                  <c:v>7.8109999999999999E-2</c:v>
                </c:pt>
                <c:pt idx="8812">
                  <c:v>7.8120000000000009E-2</c:v>
                </c:pt>
                <c:pt idx="8813">
                  <c:v>7.8130000000000019E-2</c:v>
                </c:pt>
                <c:pt idx="8814">
                  <c:v>7.8140000000000001E-2</c:v>
                </c:pt>
                <c:pt idx="8815">
                  <c:v>7.8149999999999997E-2</c:v>
                </c:pt>
                <c:pt idx="8816">
                  <c:v>7.8159999999999993E-2</c:v>
                </c:pt>
                <c:pt idx="8817">
                  <c:v>7.8170000000000003E-2</c:v>
                </c:pt>
                <c:pt idx="8818">
                  <c:v>7.8179999999999999E-2</c:v>
                </c:pt>
                <c:pt idx="8819">
                  <c:v>7.8189999999999996E-2</c:v>
                </c:pt>
                <c:pt idx="8820">
                  <c:v>7.8200000000000006E-2</c:v>
                </c:pt>
                <c:pt idx="8821">
                  <c:v>7.8210000000000002E-2</c:v>
                </c:pt>
                <c:pt idx="8822">
                  <c:v>7.8219999999999998E-2</c:v>
                </c:pt>
                <c:pt idx="8823">
                  <c:v>7.822999999999998E-2</c:v>
                </c:pt>
                <c:pt idx="8824">
                  <c:v>7.8240000000000004E-2</c:v>
                </c:pt>
                <c:pt idx="8825">
                  <c:v>7.825E-2</c:v>
                </c:pt>
                <c:pt idx="8826">
                  <c:v>7.8259999999999996E-2</c:v>
                </c:pt>
                <c:pt idx="8827">
                  <c:v>7.8270000000000006E-2</c:v>
                </c:pt>
                <c:pt idx="8828">
                  <c:v>7.8280000000000002E-2</c:v>
                </c:pt>
                <c:pt idx="8829">
                  <c:v>7.8289999999999998E-2</c:v>
                </c:pt>
                <c:pt idx="8830">
                  <c:v>7.8299999999999995E-2</c:v>
                </c:pt>
                <c:pt idx="8831">
                  <c:v>7.8310000000000227E-2</c:v>
                </c:pt>
                <c:pt idx="8832">
                  <c:v>7.8320000000000001E-2</c:v>
                </c:pt>
                <c:pt idx="8833">
                  <c:v>7.8329999999999997E-2</c:v>
                </c:pt>
                <c:pt idx="8834">
                  <c:v>7.8340000000000021E-2</c:v>
                </c:pt>
                <c:pt idx="8835">
                  <c:v>7.8350000000000003E-2</c:v>
                </c:pt>
                <c:pt idx="8836">
                  <c:v>7.8359999999999999E-2</c:v>
                </c:pt>
                <c:pt idx="8837">
                  <c:v>7.8370000000000009E-2</c:v>
                </c:pt>
                <c:pt idx="8838">
                  <c:v>7.8380000000000033E-2</c:v>
                </c:pt>
                <c:pt idx="8839">
                  <c:v>7.8390000000000223E-2</c:v>
                </c:pt>
                <c:pt idx="8840">
                  <c:v>7.8400000000000011E-2</c:v>
                </c:pt>
                <c:pt idx="8841">
                  <c:v>7.8409999999999994E-2</c:v>
                </c:pt>
                <c:pt idx="8842">
                  <c:v>7.8420000000000004E-2</c:v>
                </c:pt>
                <c:pt idx="8843">
                  <c:v>7.8430000000000014E-2</c:v>
                </c:pt>
                <c:pt idx="8844">
                  <c:v>7.844000000000001E-2</c:v>
                </c:pt>
                <c:pt idx="8845">
                  <c:v>7.845000000000002E-2</c:v>
                </c:pt>
                <c:pt idx="8846">
                  <c:v>7.846000000000003E-2</c:v>
                </c:pt>
                <c:pt idx="8847">
                  <c:v>7.8469999999999998E-2</c:v>
                </c:pt>
                <c:pt idx="8848">
                  <c:v>7.8479999999999994E-2</c:v>
                </c:pt>
                <c:pt idx="8849">
                  <c:v>7.8490000000000004E-2</c:v>
                </c:pt>
                <c:pt idx="8850">
                  <c:v>7.85E-2</c:v>
                </c:pt>
                <c:pt idx="8851">
                  <c:v>7.8509999999999996E-2</c:v>
                </c:pt>
                <c:pt idx="8852">
                  <c:v>7.8520000000000006E-2</c:v>
                </c:pt>
                <c:pt idx="8853">
                  <c:v>7.8530000000000003E-2</c:v>
                </c:pt>
                <c:pt idx="8854">
                  <c:v>7.8539999999999999E-2</c:v>
                </c:pt>
                <c:pt idx="8855">
                  <c:v>7.8549999999999995E-2</c:v>
                </c:pt>
                <c:pt idx="8856">
                  <c:v>7.8560000000000019E-2</c:v>
                </c:pt>
                <c:pt idx="8857">
                  <c:v>7.8570000000000001E-2</c:v>
                </c:pt>
                <c:pt idx="8858">
                  <c:v>7.8579999999999997E-2</c:v>
                </c:pt>
                <c:pt idx="8859">
                  <c:v>7.8589999999999993E-2</c:v>
                </c:pt>
                <c:pt idx="8860">
                  <c:v>7.8600000000000003E-2</c:v>
                </c:pt>
                <c:pt idx="8861">
                  <c:v>7.8609999999999999E-2</c:v>
                </c:pt>
                <c:pt idx="8862">
                  <c:v>7.8619999999999995E-2</c:v>
                </c:pt>
                <c:pt idx="8863">
                  <c:v>7.8630000000000019E-2</c:v>
                </c:pt>
                <c:pt idx="8864">
                  <c:v>7.8640000000000002E-2</c:v>
                </c:pt>
                <c:pt idx="8865">
                  <c:v>7.8649999999999998E-2</c:v>
                </c:pt>
                <c:pt idx="8866">
                  <c:v>7.8659999999999994E-2</c:v>
                </c:pt>
                <c:pt idx="8867">
                  <c:v>7.8670000000000004E-2</c:v>
                </c:pt>
                <c:pt idx="8868">
                  <c:v>7.868E-2</c:v>
                </c:pt>
                <c:pt idx="8869">
                  <c:v>7.8689999999999996E-2</c:v>
                </c:pt>
                <c:pt idx="8870">
                  <c:v>7.8700000000000034E-2</c:v>
                </c:pt>
                <c:pt idx="8871">
                  <c:v>7.8710000000000113E-2</c:v>
                </c:pt>
                <c:pt idx="8872">
                  <c:v>7.8720000000000012E-2</c:v>
                </c:pt>
                <c:pt idx="8873">
                  <c:v>7.8729999999999994E-2</c:v>
                </c:pt>
                <c:pt idx="8874">
                  <c:v>7.8740000000000004E-2</c:v>
                </c:pt>
                <c:pt idx="8875">
                  <c:v>7.8750000000000014E-2</c:v>
                </c:pt>
                <c:pt idx="8876">
                  <c:v>7.8759999999999997E-2</c:v>
                </c:pt>
                <c:pt idx="8877">
                  <c:v>7.8770000000000021E-2</c:v>
                </c:pt>
                <c:pt idx="8878">
                  <c:v>7.8780000000000031E-2</c:v>
                </c:pt>
                <c:pt idx="8879">
                  <c:v>7.8789999999999999E-2</c:v>
                </c:pt>
                <c:pt idx="8880">
                  <c:v>7.8800000000000023E-2</c:v>
                </c:pt>
                <c:pt idx="8881">
                  <c:v>7.8810000000000033E-2</c:v>
                </c:pt>
                <c:pt idx="8882">
                  <c:v>7.8820000000000001E-2</c:v>
                </c:pt>
                <c:pt idx="8883">
                  <c:v>7.8829999999999997E-2</c:v>
                </c:pt>
                <c:pt idx="8884">
                  <c:v>7.8839999999999993E-2</c:v>
                </c:pt>
                <c:pt idx="8885">
                  <c:v>7.8850000000000003E-2</c:v>
                </c:pt>
                <c:pt idx="8886">
                  <c:v>7.8860000000000013E-2</c:v>
                </c:pt>
                <c:pt idx="8887">
                  <c:v>7.887000000000001E-2</c:v>
                </c:pt>
                <c:pt idx="8888">
                  <c:v>7.888000000000002E-2</c:v>
                </c:pt>
                <c:pt idx="8889">
                  <c:v>7.8890000000000113E-2</c:v>
                </c:pt>
                <c:pt idx="8890">
                  <c:v>7.8900000000000012E-2</c:v>
                </c:pt>
                <c:pt idx="8891">
                  <c:v>7.8909999999999994E-2</c:v>
                </c:pt>
                <c:pt idx="8892">
                  <c:v>7.8920000000000004E-2</c:v>
                </c:pt>
                <c:pt idx="8893">
                  <c:v>7.893E-2</c:v>
                </c:pt>
                <c:pt idx="8894">
                  <c:v>7.8939999999999996E-2</c:v>
                </c:pt>
                <c:pt idx="8895">
                  <c:v>7.895000000000002E-2</c:v>
                </c:pt>
                <c:pt idx="8896">
                  <c:v>7.8960000000000002E-2</c:v>
                </c:pt>
                <c:pt idx="8897">
                  <c:v>7.8969999999999999E-2</c:v>
                </c:pt>
                <c:pt idx="8898">
                  <c:v>7.8979999999999995E-2</c:v>
                </c:pt>
                <c:pt idx="8899">
                  <c:v>7.8990000000000032E-2</c:v>
                </c:pt>
                <c:pt idx="8900">
                  <c:v>7.9000000000000223E-2</c:v>
                </c:pt>
                <c:pt idx="8901">
                  <c:v>7.9010000000000233E-2</c:v>
                </c:pt>
                <c:pt idx="8902">
                  <c:v>7.9020000000000104E-2</c:v>
                </c:pt>
                <c:pt idx="8903">
                  <c:v>7.9030000000000114E-2</c:v>
                </c:pt>
                <c:pt idx="8904">
                  <c:v>7.9040000000000013E-2</c:v>
                </c:pt>
                <c:pt idx="8905">
                  <c:v>7.9050000000000023E-2</c:v>
                </c:pt>
                <c:pt idx="8906">
                  <c:v>7.9060000000000241E-2</c:v>
                </c:pt>
                <c:pt idx="8907">
                  <c:v>7.9070000000000029E-2</c:v>
                </c:pt>
                <c:pt idx="8908">
                  <c:v>7.9079999999999998E-2</c:v>
                </c:pt>
                <c:pt idx="8909">
                  <c:v>7.9089999999999994E-2</c:v>
                </c:pt>
                <c:pt idx="8910">
                  <c:v>7.9100000000000004E-2</c:v>
                </c:pt>
                <c:pt idx="8911">
                  <c:v>7.9110000000000194E-2</c:v>
                </c:pt>
                <c:pt idx="8912">
                  <c:v>7.9120000000000024E-2</c:v>
                </c:pt>
                <c:pt idx="8913">
                  <c:v>7.9130000000000034E-2</c:v>
                </c:pt>
                <c:pt idx="8914">
                  <c:v>7.9140000000000002E-2</c:v>
                </c:pt>
                <c:pt idx="8915">
                  <c:v>7.9149999999999998E-2</c:v>
                </c:pt>
                <c:pt idx="8916">
                  <c:v>7.9159999999999994E-2</c:v>
                </c:pt>
                <c:pt idx="8917">
                  <c:v>7.9170000000000004E-2</c:v>
                </c:pt>
                <c:pt idx="8918">
                  <c:v>7.9180000000000014E-2</c:v>
                </c:pt>
                <c:pt idx="8919">
                  <c:v>7.9190000000000232E-2</c:v>
                </c:pt>
                <c:pt idx="8920">
                  <c:v>7.920000000000002E-2</c:v>
                </c:pt>
                <c:pt idx="8921">
                  <c:v>7.9210000000000114E-2</c:v>
                </c:pt>
                <c:pt idx="8922">
                  <c:v>7.9220000000000013E-2</c:v>
                </c:pt>
                <c:pt idx="8923">
                  <c:v>7.9229999999999995E-2</c:v>
                </c:pt>
                <c:pt idx="8924">
                  <c:v>7.9240000000000019E-2</c:v>
                </c:pt>
                <c:pt idx="8925">
                  <c:v>7.9250000000000001E-2</c:v>
                </c:pt>
                <c:pt idx="8926">
                  <c:v>7.9259999999999997E-2</c:v>
                </c:pt>
                <c:pt idx="8927">
                  <c:v>7.9269999999999993E-2</c:v>
                </c:pt>
                <c:pt idx="8928">
                  <c:v>7.9280000000000003E-2</c:v>
                </c:pt>
                <c:pt idx="8929">
                  <c:v>7.9289999999999999E-2</c:v>
                </c:pt>
                <c:pt idx="8930">
                  <c:v>7.9300000000000134E-2</c:v>
                </c:pt>
                <c:pt idx="8931">
                  <c:v>7.9310000000000325E-2</c:v>
                </c:pt>
                <c:pt idx="8932">
                  <c:v>7.9320000000000113E-2</c:v>
                </c:pt>
                <c:pt idx="8933">
                  <c:v>7.9330000000000234E-2</c:v>
                </c:pt>
                <c:pt idx="8934">
                  <c:v>7.9340000000000022E-2</c:v>
                </c:pt>
                <c:pt idx="8935">
                  <c:v>7.935000000000024E-2</c:v>
                </c:pt>
                <c:pt idx="8936">
                  <c:v>7.9360000000000264E-2</c:v>
                </c:pt>
                <c:pt idx="8937">
                  <c:v>7.9370000000000024E-2</c:v>
                </c:pt>
                <c:pt idx="8938">
                  <c:v>7.9380000000000242E-2</c:v>
                </c:pt>
                <c:pt idx="8939">
                  <c:v>7.9390000000000308E-2</c:v>
                </c:pt>
                <c:pt idx="8940">
                  <c:v>7.9400000000000123E-2</c:v>
                </c:pt>
                <c:pt idx="8941">
                  <c:v>7.9409999999999994E-2</c:v>
                </c:pt>
                <c:pt idx="8942">
                  <c:v>7.9420000000000004E-2</c:v>
                </c:pt>
                <c:pt idx="8943">
                  <c:v>7.9430000000000223E-2</c:v>
                </c:pt>
                <c:pt idx="8944">
                  <c:v>7.9440000000000011E-2</c:v>
                </c:pt>
                <c:pt idx="8945">
                  <c:v>7.9450000000000034E-2</c:v>
                </c:pt>
                <c:pt idx="8946">
                  <c:v>7.9460000000000225E-2</c:v>
                </c:pt>
                <c:pt idx="8947">
                  <c:v>7.9470000000000013E-2</c:v>
                </c:pt>
                <c:pt idx="8948">
                  <c:v>7.9480000000000134E-2</c:v>
                </c:pt>
                <c:pt idx="8949">
                  <c:v>7.9490000000000241E-2</c:v>
                </c:pt>
                <c:pt idx="8950">
                  <c:v>7.9500000000000084E-2</c:v>
                </c:pt>
                <c:pt idx="8951">
                  <c:v>7.9510000000000233E-2</c:v>
                </c:pt>
                <c:pt idx="8952">
                  <c:v>7.9519999999999993E-2</c:v>
                </c:pt>
                <c:pt idx="8953">
                  <c:v>7.9530000000000114E-2</c:v>
                </c:pt>
                <c:pt idx="8954">
                  <c:v>7.954E-2</c:v>
                </c:pt>
                <c:pt idx="8955">
                  <c:v>7.9549999999999996E-2</c:v>
                </c:pt>
                <c:pt idx="8956">
                  <c:v>7.9560000000000033E-2</c:v>
                </c:pt>
                <c:pt idx="8957">
                  <c:v>7.9570000000000002E-2</c:v>
                </c:pt>
                <c:pt idx="8958">
                  <c:v>7.9579999999999998E-2</c:v>
                </c:pt>
                <c:pt idx="8959">
                  <c:v>7.9589999999999994E-2</c:v>
                </c:pt>
                <c:pt idx="8960">
                  <c:v>7.9600000000000004E-2</c:v>
                </c:pt>
                <c:pt idx="8961">
                  <c:v>7.9610000000000014E-2</c:v>
                </c:pt>
                <c:pt idx="8962">
                  <c:v>7.962000000000001E-2</c:v>
                </c:pt>
                <c:pt idx="8963">
                  <c:v>7.9630000000000034E-2</c:v>
                </c:pt>
                <c:pt idx="8964">
                  <c:v>7.9640000000000002E-2</c:v>
                </c:pt>
                <c:pt idx="8965">
                  <c:v>7.9649999999999999E-2</c:v>
                </c:pt>
                <c:pt idx="8966">
                  <c:v>7.9660000000000022E-2</c:v>
                </c:pt>
                <c:pt idx="8967">
                  <c:v>7.9670000000000019E-2</c:v>
                </c:pt>
                <c:pt idx="8968">
                  <c:v>7.9680000000000029E-2</c:v>
                </c:pt>
                <c:pt idx="8969">
                  <c:v>7.9689999999999997E-2</c:v>
                </c:pt>
                <c:pt idx="8970">
                  <c:v>7.9699999999999993E-2</c:v>
                </c:pt>
                <c:pt idx="8971">
                  <c:v>7.9710000000000308E-2</c:v>
                </c:pt>
                <c:pt idx="8972">
                  <c:v>7.9720000000000124E-2</c:v>
                </c:pt>
                <c:pt idx="8973">
                  <c:v>7.9730000000000134E-2</c:v>
                </c:pt>
                <c:pt idx="8974">
                  <c:v>7.9740000000000033E-2</c:v>
                </c:pt>
                <c:pt idx="8975">
                  <c:v>7.9750000000000223E-2</c:v>
                </c:pt>
                <c:pt idx="8976">
                  <c:v>7.9760000000000247E-2</c:v>
                </c:pt>
                <c:pt idx="8977">
                  <c:v>7.9770000000000132E-2</c:v>
                </c:pt>
                <c:pt idx="8978">
                  <c:v>7.978000000000024E-2</c:v>
                </c:pt>
                <c:pt idx="8979">
                  <c:v>7.9790000000000291E-2</c:v>
                </c:pt>
                <c:pt idx="8980">
                  <c:v>7.9800000000000218E-2</c:v>
                </c:pt>
                <c:pt idx="8981">
                  <c:v>7.9810000000000297E-2</c:v>
                </c:pt>
                <c:pt idx="8982">
                  <c:v>7.9820000000000113E-2</c:v>
                </c:pt>
                <c:pt idx="8983">
                  <c:v>7.9830000000000123E-2</c:v>
                </c:pt>
                <c:pt idx="8984">
                  <c:v>7.9839999999999994E-2</c:v>
                </c:pt>
                <c:pt idx="8985">
                  <c:v>7.9850000000000032E-2</c:v>
                </c:pt>
                <c:pt idx="8986">
                  <c:v>7.9860000000000236E-2</c:v>
                </c:pt>
                <c:pt idx="8987">
                  <c:v>7.9870000000000024E-2</c:v>
                </c:pt>
                <c:pt idx="8988">
                  <c:v>7.9880000000000034E-2</c:v>
                </c:pt>
                <c:pt idx="8989">
                  <c:v>7.9890000000000252E-2</c:v>
                </c:pt>
                <c:pt idx="8990">
                  <c:v>7.9900000000000124E-2</c:v>
                </c:pt>
                <c:pt idx="8991">
                  <c:v>7.9910000000000134E-2</c:v>
                </c:pt>
                <c:pt idx="8992">
                  <c:v>7.9920000000000033E-2</c:v>
                </c:pt>
                <c:pt idx="8993">
                  <c:v>7.9930000000000112E-2</c:v>
                </c:pt>
                <c:pt idx="8994">
                  <c:v>7.9940000000000011E-2</c:v>
                </c:pt>
                <c:pt idx="8995">
                  <c:v>7.9949999999999993E-2</c:v>
                </c:pt>
                <c:pt idx="8996">
                  <c:v>7.9960000000000114E-2</c:v>
                </c:pt>
                <c:pt idx="8997">
                  <c:v>7.9970000000000013E-2</c:v>
                </c:pt>
                <c:pt idx="8998">
                  <c:v>7.9979999999999996E-2</c:v>
                </c:pt>
                <c:pt idx="8999">
                  <c:v>7.9990000000000228E-2</c:v>
                </c:pt>
                <c:pt idx="9000">
                  <c:v>8.0000000000000043E-2</c:v>
                </c:pt>
                <c:pt idx="9001">
                  <c:v>8.0010000000000026E-2</c:v>
                </c:pt>
                <c:pt idx="9002">
                  <c:v>8.0020000000000063E-2</c:v>
                </c:pt>
                <c:pt idx="9003">
                  <c:v>8.0030000000000004E-2</c:v>
                </c:pt>
                <c:pt idx="9004">
                  <c:v>8.004E-2</c:v>
                </c:pt>
                <c:pt idx="9005">
                  <c:v>8.0050000000000066E-2</c:v>
                </c:pt>
                <c:pt idx="9006">
                  <c:v>8.0060000000000006E-2</c:v>
                </c:pt>
                <c:pt idx="9007">
                  <c:v>8.0070000000000002E-2</c:v>
                </c:pt>
                <c:pt idx="9008">
                  <c:v>8.0080000000000012E-2</c:v>
                </c:pt>
                <c:pt idx="9009">
                  <c:v>8.0090000000000008E-2</c:v>
                </c:pt>
                <c:pt idx="9010">
                  <c:v>8.0100000000000005E-2</c:v>
                </c:pt>
                <c:pt idx="9011">
                  <c:v>8.0110000000000001E-2</c:v>
                </c:pt>
                <c:pt idx="9012">
                  <c:v>8.0120000000000025E-2</c:v>
                </c:pt>
                <c:pt idx="9013">
                  <c:v>8.0130000000000007E-2</c:v>
                </c:pt>
                <c:pt idx="9014">
                  <c:v>8.0140000000000003E-2</c:v>
                </c:pt>
                <c:pt idx="9015">
                  <c:v>8.0150000000000027E-2</c:v>
                </c:pt>
                <c:pt idx="9016">
                  <c:v>8.0160000000000023E-2</c:v>
                </c:pt>
                <c:pt idx="9017">
                  <c:v>8.0170000000000005E-2</c:v>
                </c:pt>
                <c:pt idx="9018">
                  <c:v>8.0180000000000001E-2</c:v>
                </c:pt>
                <c:pt idx="9019">
                  <c:v>8.0190000000000025E-2</c:v>
                </c:pt>
                <c:pt idx="9020">
                  <c:v>8.0200000000000021E-2</c:v>
                </c:pt>
                <c:pt idx="9021">
                  <c:v>8.0210000000000004E-2</c:v>
                </c:pt>
                <c:pt idx="9022">
                  <c:v>8.0220000000000027E-2</c:v>
                </c:pt>
                <c:pt idx="9023">
                  <c:v>8.0230000000000024E-2</c:v>
                </c:pt>
                <c:pt idx="9024">
                  <c:v>8.0240000000000006E-2</c:v>
                </c:pt>
                <c:pt idx="9025">
                  <c:v>8.0250000000000044E-2</c:v>
                </c:pt>
                <c:pt idx="9026">
                  <c:v>8.0260000000000026E-2</c:v>
                </c:pt>
                <c:pt idx="9027">
                  <c:v>8.0270000000000022E-2</c:v>
                </c:pt>
                <c:pt idx="9028">
                  <c:v>8.0280000000000018E-2</c:v>
                </c:pt>
                <c:pt idx="9029">
                  <c:v>8.0290000000000028E-2</c:v>
                </c:pt>
                <c:pt idx="9030">
                  <c:v>8.0300000000000024E-2</c:v>
                </c:pt>
                <c:pt idx="9031">
                  <c:v>8.031000000000002E-2</c:v>
                </c:pt>
                <c:pt idx="9032">
                  <c:v>8.0320000000000003E-2</c:v>
                </c:pt>
                <c:pt idx="9033">
                  <c:v>8.033000000000004E-2</c:v>
                </c:pt>
                <c:pt idx="9034">
                  <c:v>8.0340000000000023E-2</c:v>
                </c:pt>
                <c:pt idx="9035">
                  <c:v>8.0350000000000005E-2</c:v>
                </c:pt>
                <c:pt idx="9036">
                  <c:v>8.0360000000000001E-2</c:v>
                </c:pt>
                <c:pt idx="9037">
                  <c:v>8.0370000000000011E-2</c:v>
                </c:pt>
                <c:pt idx="9038">
                  <c:v>8.0379999999999993E-2</c:v>
                </c:pt>
                <c:pt idx="9039">
                  <c:v>8.0390000000000003E-2</c:v>
                </c:pt>
                <c:pt idx="9040">
                  <c:v>8.0400000000000041E-2</c:v>
                </c:pt>
                <c:pt idx="9041">
                  <c:v>8.0410000000000009E-2</c:v>
                </c:pt>
                <c:pt idx="9042">
                  <c:v>8.0420000000000005E-2</c:v>
                </c:pt>
                <c:pt idx="9043">
                  <c:v>8.0430000000000001E-2</c:v>
                </c:pt>
                <c:pt idx="9044">
                  <c:v>8.0440000000000011E-2</c:v>
                </c:pt>
                <c:pt idx="9045">
                  <c:v>8.0450000000000008E-2</c:v>
                </c:pt>
                <c:pt idx="9046">
                  <c:v>8.0460000000000004E-2</c:v>
                </c:pt>
                <c:pt idx="9047">
                  <c:v>8.047E-2</c:v>
                </c:pt>
                <c:pt idx="9048">
                  <c:v>8.048000000000001E-2</c:v>
                </c:pt>
                <c:pt idx="9049">
                  <c:v>8.0490000000000006E-2</c:v>
                </c:pt>
                <c:pt idx="9050">
                  <c:v>8.0500000000000224E-2</c:v>
                </c:pt>
                <c:pt idx="9051">
                  <c:v>8.0510000000000026E-2</c:v>
                </c:pt>
                <c:pt idx="9052">
                  <c:v>8.0520000000000355E-2</c:v>
                </c:pt>
                <c:pt idx="9053">
                  <c:v>8.0530000000000046E-2</c:v>
                </c:pt>
                <c:pt idx="9054">
                  <c:v>8.0540000000000028E-2</c:v>
                </c:pt>
                <c:pt idx="9055">
                  <c:v>8.0550000000000357E-2</c:v>
                </c:pt>
                <c:pt idx="9056">
                  <c:v>8.0560000000000048E-2</c:v>
                </c:pt>
                <c:pt idx="9057">
                  <c:v>8.0570000000000044E-2</c:v>
                </c:pt>
                <c:pt idx="9058">
                  <c:v>8.058000000000004E-2</c:v>
                </c:pt>
                <c:pt idx="9059">
                  <c:v>8.0590000000000245E-2</c:v>
                </c:pt>
                <c:pt idx="9060">
                  <c:v>8.0600000000000047E-2</c:v>
                </c:pt>
                <c:pt idx="9061">
                  <c:v>8.0610000000000043E-2</c:v>
                </c:pt>
                <c:pt idx="9062">
                  <c:v>8.0620000000000247E-2</c:v>
                </c:pt>
                <c:pt idx="9063">
                  <c:v>8.0630000000000063E-2</c:v>
                </c:pt>
                <c:pt idx="9064">
                  <c:v>8.0640000000000003E-2</c:v>
                </c:pt>
                <c:pt idx="9065">
                  <c:v>8.0650000000000374E-2</c:v>
                </c:pt>
                <c:pt idx="9066">
                  <c:v>8.0660000000000065E-2</c:v>
                </c:pt>
                <c:pt idx="9067">
                  <c:v>8.0670000000000006E-2</c:v>
                </c:pt>
                <c:pt idx="9068">
                  <c:v>8.0680000000000002E-2</c:v>
                </c:pt>
                <c:pt idx="9069">
                  <c:v>8.0690000000000067E-2</c:v>
                </c:pt>
                <c:pt idx="9070">
                  <c:v>8.0700000000000063E-2</c:v>
                </c:pt>
                <c:pt idx="9071">
                  <c:v>8.0710000000000004E-2</c:v>
                </c:pt>
                <c:pt idx="9072">
                  <c:v>8.0720000000000208E-2</c:v>
                </c:pt>
                <c:pt idx="9073">
                  <c:v>8.0730000000000024E-2</c:v>
                </c:pt>
                <c:pt idx="9074">
                  <c:v>8.0740000000000006E-2</c:v>
                </c:pt>
                <c:pt idx="9075">
                  <c:v>8.0750000000000266E-2</c:v>
                </c:pt>
                <c:pt idx="9076">
                  <c:v>8.0760000000000026E-2</c:v>
                </c:pt>
                <c:pt idx="9077">
                  <c:v>8.0770000000000022E-2</c:v>
                </c:pt>
                <c:pt idx="9078">
                  <c:v>8.0780000000000005E-2</c:v>
                </c:pt>
                <c:pt idx="9079">
                  <c:v>8.0790000000000028E-2</c:v>
                </c:pt>
                <c:pt idx="9080">
                  <c:v>8.0800000000000025E-2</c:v>
                </c:pt>
                <c:pt idx="9081">
                  <c:v>8.0810000000000007E-2</c:v>
                </c:pt>
                <c:pt idx="9082">
                  <c:v>8.0820000000000225E-2</c:v>
                </c:pt>
                <c:pt idx="9083">
                  <c:v>8.0830000000000041E-2</c:v>
                </c:pt>
                <c:pt idx="9084">
                  <c:v>8.0840000000000023E-2</c:v>
                </c:pt>
                <c:pt idx="9085">
                  <c:v>8.0850000000000047E-2</c:v>
                </c:pt>
                <c:pt idx="9086">
                  <c:v>8.0860000000000043E-2</c:v>
                </c:pt>
                <c:pt idx="9087">
                  <c:v>8.0870000000000025E-2</c:v>
                </c:pt>
                <c:pt idx="9088">
                  <c:v>8.0880000000000021E-2</c:v>
                </c:pt>
                <c:pt idx="9089">
                  <c:v>8.0890000000000045E-2</c:v>
                </c:pt>
                <c:pt idx="9090">
                  <c:v>8.0900000000000027E-2</c:v>
                </c:pt>
                <c:pt idx="9091">
                  <c:v>8.0910000000000024E-2</c:v>
                </c:pt>
                <c:pt idx="9092">
                  <c:v>8.0920000000000047E-2</c:v>
                </c:pt>
                <c:pt idx="9093">
                  <c:v>8.0930000000000002E-2</c:v>
                </c:pt>
                <c:pt idx="9094">
                  <c:v>8.0940000000000026E-2</c:v>
                </c:pt>
                <c:pt idx="9095">
                  <c:v>8.0950000000000064E-2</c:v>
                </c:pt>
                <c:pt idx="9096">
                  <c:v>8.0960000000000004E-2</c:v>
                </c:pt>
                <c:pt idx="9097">
                  <c:v>8.097E-2</c:v>
                </c:pt>
                <c:pt idx="9098">
                  <c:v>8.098000000000001E-2</c:v>
                </c:pt>
                <c:pt idx="9099">
                  <c:v>8.0990000000000006E-2</c:v>
                </c:pt>
                <c:pt idx="9100">
                  <c:v>8.1000000000000003E-2</c:v>
                </c:pt>
                <c:pt idx="9101">
                  <c:v>8.101000000000004E-2</c:v>
                </c:pt>
                <c:pt idx="9102">
                  <c:v>8.1020000000000064E-2</c:v>
                </c:pt>
                <c:pt idx="9103">
                  <c:v>8.1030000000000005E-2</c:v>
                </c:pt>
                <c:pt idx="9104">
                  <c:v>8.1040000000000001E-2</c:v>
                </c:pt>
                <c:pt idx="9105">
                  <c:v>8.1050000000000025E-2</c:v>
                </c:pt>
                <c:pt idx="9106">
                  <c:v>8.1060000000000021E-2</c:v>
                </c:pt>
                <c:pt idx="9107">
                  <c:v>8.1070000000000003E-2</c:v>
                </c:pt>
                <c:pt idx="9108">
                  <c:v>8.1080000000000013E-2</c:v>
                </c:pt>
                <c:pt idx="9109">
                  <c:v>8.1090000000000023E-2</c:v>
                </c:pt>
                <c:pt idx="9110">
                  <c:v>8.1100000000000005E-2</c:v>
                </c:pt>
                <c:pt idx="9111">
                  <c:v>8.1110000000000002E-2</c:v>
                </c:pt>
                <c:pt idx="9112">
                  <c:v>8.1120000000000025E-2</c:v>
                </c:pt>
                <c:pt idx="9113">
                  <c:v>8.1130000000000022E-2</c:v>
                </c:pt>
                <c:pt idx="9114">
                  <c:v>8.1140000000000004E-2</c:v>
                </c:pt>
                <c:pt idx="9115">
                  <c:v>8.1150000000000028E-2</c:v>
                </c:pt>
                <c:pt idx="9116">
                  <c:v>8.1160000000000024E-2</c:v>
                </c:pt>
                <c:pt idx="9117">
                  <c:v>8.1170000000000006E-2</c:v>
                </c:pt>
                <c:pt idx="9118">
                  <c:v>8.1180000000000016E-2</c:v>
                </c:pt>
                <c:pt idx="9119">
                  <c:v>8.1190000000000026E-2</c:v>
                </c:pt>
                <c:pt idx="9120">
                  <c:v>8.1200000000000022E-2</c:v>
                </c:pt>
                <c:pt idx="9121">
                  <c:v>8.1210000000000018E-2</c:v>
                </c:pt>
                <c:pt idx="9122">
                  <c:v>8.1220000000000028E-2</c:v>
                </c:pt>
                <c:pt idx="9123">
                  <c:v>8.1230000000000024E-2</c:v>
                </c:pt>
                <c:pt idx="9124">
                  <c:v>8.1240000000000021E-2</c:v>
                </c:pt>
                <c:pt idx="9125">
                  <c:v>8.1250000000000003E-2</c:v>
                </c:pt>
                <c:pt idx="9126">
                  <c:v>8.1260000000000041E-2</c:v>
                </c:pt>
                <c:pt idx="9127">
                  <c:v>8.1270000000000009E-2</c:v>
                </c:pt>
                <c:pt idx="9128">
                  <c:v>8.1280000000000005E-2</c:v>
                </c:pt>
                <c:pt idx="9129">
                  <c:v>8.1290000000000001E-2</c:v>
                </c:pt>
                <c:pt idx="9130">
                  <c:v>8.1300000000000011E-2</c:v>
                </c:pt>
                <c:pt idx="9131">
                  <c:v>8.1309999999999993E-2</c:v>
                </c:pt>
                <c:pt idx="9132">
                  <c:v>8.1320000000000003E-2</c:v>
                </c:pt>
                <c:pt idx="9133">
                  <c:v>8.133E-2</c:v>
                </c:pt>
                <c:pt idx="9134">
                  <c:v>8.134000000000001E-2</c:v>
                </c:pt>
                <c:pt idx="9135">
                  <c:v>8.1350000000000006E-2</c:v>
                </c:pt>
                <c:pt idx="9136">
                  <c:v>8.1360000000000002E-2</c:v>
                </c:pt>
                <c:pt idx="9137">
                  <c:v>8.1370000000000012E-2</c:v>
                </c:pt>
                <c:pt idx="9138">
                  <c:v>8.1379999999999994E-2</c:v>
                </c:pt>
                <c:pt idx="9139">
                  <c:v>8.1390000000000004E-2</c:v>
                </c:pt>
                <c:pt idx="9140">
                  <c:v>8.14E-2</c:v>
                </c:pt>
                <c:pt idx="9141">
                  <c:v>8.141000000000001E-2</c:v>
                </c:pt>
                <c:pt idx="9142">
                  <c:v>8.1420000000000006E-2</c:v>
                </c:pt>
                <c:pt idx="9143">
                  <c:v>8.1430000000000002E-2</c:v>
                </c:pt>
                <c:pt idx="9144">
                  <c:v>8.1440000000000012E-2</c:v>
                </c:pt>
                <c:pt idx="9145">
                  <c:v>8.1450000000000022E-2</c:v>
                </c:pt>
                <c:pt idx="9146">
                  <c:v>8.1460000000000005E-2</c:v>
                </c:pt>
                <c:pt idx="9147">
                  <c:v>8.1470000000000015E-2</c:v>
                </c:pt>
                <c:pt idx="9148">
                  <c:v>8.1480000000000011E-2</c:v>
                </c:pt>
                <c:pt idx="9149">
                  <c:v>8.1490000000000007E-2</c:v>
                </c:pt>
                <c:pt idx="9150">
                  <c:v>8.1500000000000045E-2</c:v>
                </c:pt>
                <c:pt idx="9151">
                  <c:v>8.1510000000000041E-2</c:v>
                </c:pt>
                <c:pt idx="9152">
                  <c:v>8.1520000000000245E-2</c:v>
                </c:pt>
                <c:pt idx="9153">
                  <c:v>8.1530000000000047E-2</c:v>
                </c:pt>
                <c:pt idx="9154">
                  <c:v>8.1540000000000001E-2</c:v>
                </c:pt>
                <c:pt idx="9155">
                  <c:v>8.1550000000000067E-2</c:v>
                </c:pt>
                <c:pt idx="9156">
                  <c:v>8.1560000000000063E-2</c:v>
                </c:pt>
                <c:pt idx="9157">
                  <c:v>8.1570000000000004E-2</c:v>
                </c:pt>
                <c:pt idx="9158">
                  <c:v>8.158E-2</c:v>
                </c:pt>
                <c:pt idx="9159">
                  <c:v>8.1590000000000065E-2</c:v>
                </c:pt>
                <c:pt idx="9160">
                  <c:v>8.1600000000000006E-2</c:v>
                </c:pt>
                <c:pt idx="9161">
                  <c:v>8.1610000000000002E-2</c:v>
                </c:pt>
                <c:pt idx="9162">
                  <c:v>8.1620000000000067E-2</c:v>
                </c:pt>
                <c:pt idx="9163">
                  <c:v>8.1630000000000064E-2</c:v>
                </c:pt>
                <c:pt idx="9164">
                  <c:v>8.1640000000000004E-2</c:v>
                </c:pt>
                <c:pt idx="9165">
                  <c:v>8.1650000000000264E-2</c:v>
                </c:pt>
                <c:pt idx="9166">
                  <c:v>8.1660000000000024E-2</c:v>
                </c:pt>
                <c:pt idx="9167">
                  <c:v>8.1670000000000006E-2</c:v>
                </c:pt>
                <c:pt idx="9168">
                  <c:v>8.1680000000000003E-2</c:v>
                </c:pt>
                <c:pt idx="9169">
                  <c:v>8.1690000000000026E-2</c:v>
                </c:pt>
                <c:pt idx="9170">
                  <c:v>8.1700000000000023E-2</c:v>
                </c:pt>
                <c:pt idx="9171">
                  <c:v>8.1710000000000005E-2</c:v>
                </c:pt>
                <c:pt idx="9172">
                  <c:v>8.1720000000000098E-2</c:v>
                </c:pt>
                <c:pt idx="9173">
                  <c:v>8.1730000000000025E-2</c:v>
                </c:pt>
                <c:pt idx="9174">
                  <c:v>8.1740000000000021E-2</c:v>
                </c:pt>
                <c:pt idx="9175">
                  <c:v>8.1750000000000045E-2</c:v>
                </c:pt>
                <c:pt idx="9176">
                  <c:v>8.1760000000000041E-2</c:v>
                </c:pt>
                <c:pt idx="9177">
                  <c:v>8.1770000000000023E-2</c:v>
                </c:pt>
                <c:pt idx="9178">
                  <c:v>8.1780000000000005E-2</c:v>
                </c:pt>
                <c:pt idx="9179">
                  <c:v>8.1790000000000043E-2</c:v>
                </c:pt>
                <c:pt idx="9180">
                  <c:v>8.1800000000000025E-2</c:v>
                </c:pt>
                <c:pt idx="9181">
                  <c:v>8.1810000000000022E-2</c:v>
                </c:pt>
                <c:pt idx="9182">
                  <c:v>8.1820000000000045E-2</c:v>
                </c:pt>
                <c:pt idx="9183">
                  <c:v>8.1830000000000028E-2</c:v>
                </c:pt>
                <c:pt idx="9184">
                  <c:v>8.1840000000000024E-2</c:v>
                </c:pt>
                <c:pt idx="9185">
                  <c:v>8.1850000000000048E-2</c:v>
                </c:pt>
                <c:pt idx="9186">
                  <c:v>8.1860000000000002E-2</c:v>
                </c:pt>
                <c:pt idx="9187">
                  <c:v>8.1870000000000026E-2</c:v>
                </c:pt>
                <c:pt idx="9188">
                  <c:v>8.1879999999999994E-2</c:v>
                </c:pt>
                <c:pt idx="9189">
                  <c:v>8.1890000000000004E-2</c:v>
                </c:pt>
                <c:pt idx="9190">
                  <c:v>8.1900000000000001E-2</c:v>
                </c:pt>
                <c:pt idx="9191">
                  <c:v>8.1910000000000011E-2</c:v>
                </c:pt>
                <c:pt idx="9192">
                  <c:v>8.1920000000000007E-2</c:v>
                </c:pt>
                <c:pt idx="9193">
                  <c:v>8.1930000000000003E-2</c:v>
                </c:pt>
                <c:pt idx="9194">
                  <c:v>8.1940000000000041E-2</c:v>
                </c:pt>
                <c:pt idx="9195">
                  <c:v>8.1950000000000023E-2</c:v>
                </c:pt>
                <c:pt idx="9196">
                  <c:v>8.1960000000000005E-2</c:v>
                </c:pt>
                <c:pt idx="9197">
                  <c:v>8.1970000000000001E-2</c:v>
                </c:pt>
                <c:pt idx="9198">
                  <c:v>8.1980000000000011E-2</c:v>
                </c:pt>
                <c:pt idx="9199">
                  <c:v>8.1990000000000007E-2</c:v>
                </c:pt>
                <c:pt idx="9200">
                  <c:v>8.2000000000000003E-2</c:v>
                </c:pt>
                <c:pt idx="9201">
                  <c:v>8.201E-2</c:v>
                </c:pt>
                <c:pt idx="9202">
                  <c:v>8.2020000000000023E-2</c:v>
                </c:pt>
                <c:pt idx="9203">
                  <c:v>8.2030000000000006E-2</c:v>
                </c:pt>
                <c:pt idx="9204">
                  <c:v>8.2040000000000002E-2</c:v>
                </c:pt>
                <c:pt idx="9205">
                  <c:v>8.2050000000000026E-2</c:v>
                </c:pt>
                <c:pt idx="9206">
                  <c:v>8.2060000000000022E-2</c:v>
                </c:pt>
                <c:pt idx="9207">
                  <c:v>8.2070000000000004E-2</c:v>
                </c:pt>
                <c:pt idx="9208">
                  <c:v>8.2080000000000014E-2</c:v>
                </c:pt>
                <c:pt idx="9209">
                  <c:v>8.2090000000000024E-2</c:v>
                </c:pt>
                <c:pt idx="9210">
                  <c:v>8.2100000000000006E-2</c:v>
                </c:pt>
                <c:pt idx="9211">
                  <c:v>8.211000000000003E-2</c:v>
                </c:pt>
                <c:pt idx="9212">
                  <c:v>8.2120000000000026E-2</c:v>
                </c:pt>
                <c:pt idx="9213">
                  <c:v>8.2130000000000022E-2</c:v>
                </c:pt>
                <c:pt idx="9214">
                  <c:v>8.2140000000000032E-2</c:v>
                </c:pt>
                <c:pt idx="9215">
                  <c:v>8.2150000000000001E-2</c:v>
                </c:pt>
                <c:pt idx="9216">
                  <c:v>8.2160000000000025E-2</c:v>
                </c:pt>
                <c:pt idx="9217">
                  <c:v>8.2170000000000021E-2</c:v>
                </c:pt>
                <c:pt idx="9218">
                  <c:v>8.2180000000000031E-2</c:v>
                </c:pt>
                <c:pt idx="9219">
                  <c:v>8.2190000000000027E-2</c:v>
                </c:pt>
                <c:pt idx="9220">
                  <c:v>8.2200000000000009E-2</c:v>
                </c:pt>
                <c:pt idx="9221">
                  <c:v>8.2210000000000005E-2</c:v>
                </c:pt>
                <c:pt idx="9222">
                  <c:v>8.2220000000000001E-2</c:v>
                </c:pt>
                <c:pt idx="9223">
                  <c:v>8.2230000000000011E-2</c:v>
                </c:pt>
                <c:pt idx="9224">
                  <c:v>8.2239999999999994E-2</c:v>
                </c:pt>
                <c:pt idx="9225">
                  <c:v>8.2250000000000004E-2</c:v>
                </c:pt>
                <c:pt idx="9226">
                  <c:v>8.226E-2</c:v>
                </c:pt>
                <c:pt idx="9227">
                  <c:v>8.227000000000001E-2</c:v>
                </c:pt>
                <c:pt idx="9228">
                  <c:v>8.2280000000000006E-2</c:v>
                </c:pt>
                <c:pt idx="9229">
                  <c:v>8.2290000000000002E-2</c:v>
                </c:pt>
                <c:pt idx="9230">
                  <c:v>8.2300000000000012E-2</c:v>
                </c:pt>
                <c:pt idx="9231">
                  <c:v>8.2309999999999994E-2</c:v>
                </c:pt>
                <c:pt idx="9232">
                  <c:v>8.2320000000000004E-2</c:v>
                </c:pt>
                <c:pt idx="9233">
                  <c:v>8.233E-2</c:v>
                </c:pt>
                <c:pt idx="9234">
                  <c:v>8.234000000000001E-2</c:v>
                </c:pt>
                <c:pt idx="9235">
                  <c:v>8.2350000000000007E-2</c:v>
                </c:pt>
                <c:pt idx="9236">
                  <c:v>8.2360000000000003E-2</c:v>
                </c:pt>
                <c:pt idx="9237">
                  <c:v>8.2370000000000013E-2</c:v>
                </c:pt>
                <c:pt idx="9238">
                  <c:v>8.2380000000000009E-2</c:v>
                </c:pt>
                <c:pt idx="9239">
                  <c:v>8.2390000000000005E-2</c:v>
                </c:pt>
                <c:pt idx="9240">
                  <c:v>8.2400000000000015E-2</c:v>
                </c:pt>
                <c:pt idx="9241">
                  <c:v>8.2410000000000011E-2</c:v>
                </c:pt>
                <c:pt idx="9242">
                  <c:v>8.2419999999999993E-2</c:v>
                </c:pt>
                <c:pt idx="9243">
                  <c:v>8.2430000000000031E-2</c:v>
                </c:pt>
                <c:pt idx="9244">
                  <c:v>8.2440000000000013E-2</c:v>
                </c:pt>
                <c:pt idx="9245">
                  <c:v>8.2449999999999996E-2</c:v>
                </c:pt>
                <c:pt idx="9246">
                  <c:v>8.2460000000000033E-2</c:v>
                </c:pt>
                <c:pt idx="9247">
                  <c:v>8.2470000000000002E-2</c:v>
                </c:pt>
                <c:pt idx="9248">
                  <c:v>8.2479999999999998E-2</c:v>
                </c:pt>
                <c:pt idx="9249">
                  <c:v>8.2489999999999994E-2</c:v>
                </c:pt>
                <c:pt idx="9250">
                  <c:v>8.2500000000000004E-2</c:v>
                </c:pt>
                <c:pt idx="9251">
                  <c:v>8.251E-2</c:v>
                </c:pt>
                <c:pt idx="9252">
                  <c:v>8.2520000000000066E-2</c:v>
                </c:pt>
                <c:pt idx="9253">
                  <c:v>8.2530000000000006E-2</c:v>
                </c:pt>
                <c:pt idx="9254">
                  <c:v>8.2540000000000002E-2</c:v>
                </c:pt>
                <c:pt idx="9255">
                  <c:v>8.2550000000000068E-2</c:v>
                </c:pt>
                <c:pt idx="9256">
                  <c:v>8.2560000000000064E-2</c:v>
                </c:pt>
                <c:pt idx="9257">
                  <c:v>8.2570000000000005E-2</c:v>
                </c:pt>
                <c:pt idx="9258">
                  <c:v>8.2580000000000001E-2</c:v>
                </c:pt>
                <c:pt idx="9259">
                  <c:v>8.2590000000000025E-2</c:v>
                </c:pt>
                <c:pt idx="9260">
                  <c:v>8.2600000000000007E-2</c:v>
                </c:pt>
                <c:pt idx="9261">
                  <c:v>8.2610000000000003E-2</c:v>
                </c:pt>
                <c:pt idx="9262">
                  <c:v>8.2620000000000027E-2</c:v>
                </c:pt>
                <c:pt idx="9263">
                  <c:v>8.2630000000000023E-2</c:v>
                </c:pt>
                <c:pt idx="9264">
                  <c:v>8.2640000000000005E-2</c:v>
                </c:pt>
                <c:pt idx="9265">
                  <c:v>8.2650000000000098E-2</c:v>
                </c:pt>
                <c:pt idx="9266">
                  <c:v>8.2660000000000025E-2</c:v>
                </c:pt>
                <c:pt idx="9267">
                  <c:v>8.2670000000000021E-2</c:v>
                </c:pt>
                <c:pt idx="9268">
                  <c:v>8.2680000000000003E-2</c:v>
                </c:pt>
                <c:pt idx="9269">
                  <c:v>8.2690000000000027E-2</c:v>
                </c:pt>
                <c:pt idx="9270">
                  <c:v>8.2700000000000023E-2</c:v>
                </c:pt>
                <c:pt idx="9271">
                  <c:v>8.2710000000000006E-2</c:v>
                </c:pt>
                <c:pt idx="9272">
                  <c:v>8.2720000000000043E-2</c:v>
                </c:pt>
                <c:pt idx="9273">
                  <c:v>8.2730000000000026E-2</c:v>
                </c:pt>
                <c:pt idx="9274">
                  <c:v>8.2740000000000022E-2</c:v>
                </c:pt>
                <c:pt idx="9275">
                  <c:v>8.2750000000000046E-2</c:v>
                </c:pt>
                <c:pt idx="9276">
                  <c:v>8.2760000000000028E-2</c:v>
                </c:pt>
                <c:pt idx="9277">
                  <c:v>8.2770000000000024E-2</c:v>
                </c:pt>
                <c:pt idx="9278">
                  <c:v>8.278000000000002E-2</c:v>
                </c:pt>
                <c:pt idx="9279">
                  <c:v>8.2790000000000002E-2</c:v>
                </c:pt>
                <c:pt idx="9280">
                  <c:v>8.280000000000004E-2</c:v>
                </c:pt>
                <c:pt idx="9281">
                  <c:v>8.2810000000000009E-2</c:v>
                </c:pt>
                <c:pt idx="9282">
                  <c:v>8.2820000000000005E-2</c:v>
                </c:pt>
                <c:pt idx="9283">
                  <c:v>8.2830000000000001E-2</c:v>
                </c:pt>
                <c:pt idx="9284">
                  <c:v>8.2840000000000011E-2</c:v>
                </c:pt>
                <c:pt idx="9285">
                  <c:v>8.2850000000000007E-2</c:v>
                </c:pt>
                <c:pt idx="9286">
                  <c:v>8.2860000000000003E-2</c:v>
                </c:pt>
                <c:pt idx="9287">
                  <c:v>8.2870000000000041E-2</c:v>
                </c:pt>
                <c:pt idx="9288">
                  <c:v>8.2880000000000009E-2</c:v>
                </c:pt>
                <c:pt idx="9289">
                  <c:v>8.2890000000000005E-2</c:v>
                </c:pt>
                <c:pt idx="9290">
                  <c:v>8.2900000000000001E-2</c:v>
                </c:pt>
                <c:pt idx="9291">
                  <c:v>8.2910000000000011E-2</c:v>
                </c:pt>
                <c:pt idx="9292">
                  <c:v>8.2920000000000008E-2</c:v>
                </c:pt>
                <c:pt idx="9293">
                  <c:v>8.2930000000000004E-2</c:v>
                </c:pt>
                <c:pt idx="9294">
                  <c:v>8.294E-2</c:v>
                </c:pt>
                <c:pt idx="9295">
                  <c:v>8.2950000000000024E-2</c:v>
                </c:pt>
                <c:pt idx="9296">
                  <c:v>8.2960000000000006E-2</c:v>
                </c:pt>
                <c:pt idx="9297">
                  <c:v>8.2970000000000002E-2</c:v>
                </c:pt>
                <c:pt idx="9298">
                  <c:v>8.2980000000000012E-2</c:v>
                </c:pt>
                <c:pt idx="9299">
                  <c:v>8.2990000000000008E-2</c:v>
                </c:pt>
                <c:pt idx="9300">
                  <c:v>8.3000000000000046E-2</c:v>
                </c:pt>
                <c:pt idx="9301">
                  <c:v>8.3010000000000028E-2</c:v>
                </c:pt>
                <c:pt idx="9302">
                  <c:v>8.3020000000000357E-2</c:v>
                </c:pt>
                <c:pt idx="9303">
                  <c:v>8.3030000000000048E-2</c:v>
                </c:pt>
                <c:pt idx="9304">
                  <c:v>8.3040000000000044E-2</c:v>
                </c:pt>
                <c:pt idx="9305">
                  <c:v>8.3050000000000401E-2</c:v>
                </c:pt>
                <c:pt idx="9306">
                  <c:v>8.3060000000000245E-2</c:v>
                </c:pt>
                <c:pt idx="9307">
                  <c:v>8.3070000000000047E-2</c:v>
                </c:pt>
                <c:pt idx="9308">
                  <c:v>8.3080000000000001E-2</c:v>
                </c:pt>
                <c:pt idx="9309">
                  <c:v>8.3090000000000067E-2</c:v>
                </c:pt>
                <c:pt idx="9310">
                  <c:v>8.3100000000000063E-2</c:v>
                </c:pt>
                <c:pt idx="9311">
                  <c:v>8.3110000000000003E-2</c:v>
                </c:pt>
                <c:pt idx="9312">
                  <c:v>8.3120000000000263E-2</c:v>
                </c:pt>
                <c:pt idx="9313">
                  <c:v>8.3130000000000065E-2</c:v>
                </c:pt>
                <c:pt idx="9314">
                  <c:v>8.3140000000000006E-2</c:v>
                </c:pt>
                <c:pt idx="9315">
                  <c:v>8.3150000000000265E-2</c:v>
                </c:pt>
                <c:pt idx="9316">
                  <c:v>8.3160000000000067E-2</c:v>
                </c:pt>
                <c:pt idx="9317">
                  <c:v>8.3170000000000063E-2</c:v>
                </c:pt>
                <c:pt idx="9318">
                  <c:v>8.3180000000000004E-2</c:v>
                </c:pt>
                <c:pt idx="9319">
                  <c:v>8.3190000000000208E-2</c:v>
                </c:pt>
                <c:pt idx="9320">
                  <c:v>8.3200000000000024E-2</c:v>
                </c:pt>
                <c:pt idx="9321">
                  <c:v>8.3210000000000006E-2</c:v>
                </c:pt>
                <c:pt idx="9322">
                  <c:v>8.3220000000000266E-2</c:v>
                </c:pt>
                <c:pt idx="9323">
                  <c:v>8.3230000000000026E-2</c:v>
                </c:pt>
                <c:pt idx="9324">
                  <c:v>8.3240000000000022E-2</c:v>
                </c:pt>
                <c:pt idx="9325">
                  <c:v>8.3250000000000227E-2</c:v>
                </c:pt>
                <c:pt idx="9326">
                  <c:v>8.3260000000000028E-2</c:v>
                </c:pt>
                <c:pt idx="9327">
                  <c:v>8.3270000000000025E-2</c:v>
                </c:pt>
                <c:pt idx="9328">
                  <c:v>8.3280000000000007E-2</c:v>
                </c:pt>
                <c:pt idx="9329">
                  <c:v>8.3290000000000045E-2</c:v>
                </c:pt>
                <c:pt idx="9330">
                  <c:v>8.3300000000000041E-2</c:v>
                </c:pt>
                <c:pt idx="9331">
                  <c:v>8.3310000000000023E-2</c:v>
                </c:pt>
                <c:pt idx="9332">
                  <c:v>8.3320000000000047E-2</c:v>
                </c:pt>
                <c:pt idx="9333">
                  <c:v>8.3330000000000043E-2</c:v>
                </c:pt>
                <c:pt idx="9334">
                  <c:v>8.3340000000000025E-2</c:v>
                </c:pt>
                <c:pt idx="9335">
                  <c:v>8.3350000000000243E-2</c:v>
                </c:pt>
                <c:pt idx="9336">
                  <c:v>8.3360000000000045E-2</c:v>
                </c:pt>
                <c:pt idx="9337">
                  <c:v>8.3370000000000027E-2</c:v>
                </c:pt>
                <c:pt idx="9338">
                  <c:v>8.3380000000000024E-2</c:v>
                </c:pt>
                <c:pt idx="9339">
                  <c:v>8.3390000000000047E-2</c:v>
                </c:pt>
                <c:pt idx="9340">
                  <c:v>8.3400000000000002E-2</c:v>
                </c:pt>
                <c:pt idx="9341">
                  <c:v>8.3410000000000026E-2</c:v>
                </c:pt>
                <c:pt idx="9342">
                  <c:v>8.3420000000000008E-2</c:v>
                </c:pt>
                <c:pt idx="9343">
                  <c:v>8.3430000000000004E-2</c:v>
                </c:pt>
                <c:pt idx="9344">
                  <c:v>8.344E-2</c:v>
                </c:pt>
                <c:pt idx="9345">
                  <c:v>8.3450000000000066E-2</c:v>
                </c:pt>
                <c:pt idx="9346">
                  <c:v>8.3460000000000006E-2</c:v>
                </c:pt>
                <c:pt idx="9347">
                  <c:v>8.3470000000000003E-2</c:v>
                </c:pt>
                <c:pt idx="9348">
                  <c:v>8.348000000000004E-2</c:v>
                </c:pt>
                <c:pt idx="9349">
                  <c:v>8.3490000000000023E-2</c:v>
                </c:pt>
                <c:pt idx="9350">
                  <c:v>8.3500000000000268E-2</c:v>
                </c:pt>
                <c:pt idx="9351">
                  <c:v>8.3510000000000265E-2</c:v>
                </c:pt>
                <c:pt idx="9352">
                  <c:v>8.352000000000051E-2</c:v>
                </c:pt>
                <c:pt idx="9353">
                  <c:v>8.3530000000000382E-2</c:v>
                </c:pt>
                <c:pt idx="9354">
                  <c:v>8.3540000000000267E-2</c:v>
                </c:pt>
                <c:pt idx="9355">
                  <c:v>8.3550000000000541E-2</c:v>
                </c:pt>
                <c:pt idx="9356">
                  <c:v>8.3560000000000412E-2</c:v>
                </c:pt>
                <c:pt idx="9357">
                  <c:v>8.3570000000000227E-2</c:v>
                </c:pt>
                <c:pt idx="9358">
                  <c:v>8.3580000000000168E-2</c:v>
                </c:pt>
                <c:pt idx="9359">
                  <c:v>8.3590000000000456E-2</c:v>
                </c:pt>
                <c:pt idx="9360">
                  <c:v>8.3600000000000341E-2</c:v>
                </c:pt>
                <c:pt idx="9361">
                  <c:v>8.3610000000000045E-2</c:v>
                </c:pt>
                <c:pt idx="9362">
                  <c:v>8.3620000000000416E-2</c:v>
                </c:pt>
                <c:pt idx="9363">
                  <c:v>8.3630000000000357E-2</c:v>
                </c:pt>
                <c:pt idx="9364">
                  <c:v>8.3640000000000048E-2</c:v>
                </c:pt>
                <c:pt idx="9365">
                  <c:v>8.3650000000000488E-2</c:v>
                </c:pt>
                <c:pt idx="9366">
                  <c:v>8.3660000000000248E-2</c:v>
                </c:pt>
                <c:pt idx="9367">
                  <c:v>8.3670000000000244E-2</c:v>
                </c:pt>
                <c:pt idx="9368">
                  <c:v>8.3680000000000046E-2</c:v>
                </c:pt>
                <c:pt idx="9369">
                  <c:v>8.3690000000000375E-2</c:v>
                </c:pt>
                <c:pt idx="9370">
                  <c:v>8.3700000000000066E-2</c:v>
                </c:pt>
                <c:pt idx="9371">
                  <c:v>8.3710000000000048E-2</c:v>
                </c:pt>
                <c:pt idx="9372">
                  <c:v>8.3720000000000475E-2</c:v>
                </c:pt>
                <c:pt idx="9373">
                  <c:v>8.3730000000000068E-2</c:v>
                </c:pt>
                <c:pt idx="9374">
                  <c:v>8.3740000000000064E-2</c:v>
                </c:pt>
                <c:pt idx="9375">
                  <c:v>8.3750000000000491E-2</c:v>
                </c:pt>
                <c:pt idx="9376">
                  <c:v>8.3760000000000265E-2</c:v>
                </c:pt>
                <c:pt idx="9377">
                  <c:v>8.3770000000000067E-2</c:v>
                </c:pt>
                <c:pt idx="9378">
                  <c:v>8.3780000000000063E-2</c:v>
                </c:pt>
                <c:pt idx="9379">
                  <c:v>8.3790000000000267E-2</c:v>
                </c:pt>
                <c:pt idx="9380">
                  <c:v>8.3800000000000208E-2</c:v>
                </c:pt>
                <c:pt idx="9381">
                  <c:v>8.3810000000000023E-2</c:v>
                </c:pt>
                <c:pt idx="9382">
                  <c:v>8.3820000000000408E-2</c:v>
                </c:pt>
                <c:pt idx="9383">
                  <c:v>8.3830000000000265E-2</c:v>
                </c:pt>
                <c:pt idx="9384">
                  <c:v>8.3840000000000026E-2</c:v>
                </c:pt>
                <c:pt idx="9385">
                  <c:v>8.3850000000000396E-2</c:v>
                </c:pt>
                <c:pt idx="9386">
                  <c:v>8.3860000000000226E-2</c:v>
                </c:pt>
                <c:pt idx="9387">
                  <c:v>8.3870000000000028E-2</c:v>
                </c:pt>
                <c:pt idx="9388">
                  <c:v>8.3880000000000024E-2</c:v>
                </c:pt>
                <c:pt idx="9389">
                  <c:v>8.3890000000000228E-2</c:v>
                </c:pt>
                <c:pt idx="9390">
                  <c:v>8.3900000000000044E-2</c:v>
                </c:pt>
                <c:pt idx="9391">
                  <c:v>8.3910000000000026E-2</c:v>
                </c:pt>
                <c:pt idx="9392">
                  <c:v>8.39200000000003E-2</c:v>
                </c:pt>
                <c:pt idx="9393">
                  <c:v>8.3930000000000046E-2</c:v>
                </c:pt>
                <c:pt idx="9394">
                  <c:v>8.3940000000000028E-2</c:v>
                </c:pt>
                <c:pt idx="9395">
                  <c:v>8.3950000000000358E-2</c:v>
                </c:pt>
                <c:pt idx="9396">
                  <c:v>8.3960000000000048E-2</c:v>
                </c:pt>
                <c:pt idx="9397">
                  <c:v>8.3970000000000045E-2</c:v>
                </c:pt>
                <c:pt idx="9398">
                  <c:v>8.3980000000000041E-2</c:v>
                </c:pt>
                <c:pt idx="9399">
                  <c:v>8.3990000000000245E-2</c:v>
                </c:pt>
                <c:pt idx="9400">
                  <c:v>8.4000000000000047E-2</c:v>
                </c:pt>
                <c:pt idx="9401">
                  <c:v>8.4010000000000001E-2</c:v>
                </c:pt>
                <c:pt idx="9402">
                  <c:v>8.4020000000000067E-2</c:v>
                </c:pt>
                <c:pt idx="9403">
                  <c:v>8.4030000000000063E-2</c:v>
                </c:pt>
                <c:pt idx="9404">
                  <c:v>8.4040000000000004E-2</c:v>
                </c:pt>
                <c:pt idx="9405">
                  <c:v>8.4050000000000263E-2</c:v>
                </c:pt>
                <c:pt idx="9406">
                  <c:v>8.4060000000000065E-2</c:v>
                </c:pt>
                <c:pt idx="9407">
                  <c:v>8.4070000000000006E-2</c:v>
                </c:pt>
                <c:pt idx="9408">
                  <c:v>8.4080000000000002E-2</c:v>
                </c:pt>
                <c:pt idx="9409">
                  <c:v>8.4090000000000067E-2</c:v>
                </c:pt>
                <c:pt idx="9410">
                  <c:v>8.4100000000000022E-2</c:v>
                </c:pt>
                <c:pt idx="9411">
                  <c:v>8.4110000000000004E-2</c:v>
                </c:pt>
                <c:pt idx="9412">
                  <c:v>8.4120000000000208E-2</c:v>
                </c:pt>
                <c:pt idx="9413">
                  <c:v>8.4130000000000024E-2</c:v>
                </c:pt>
                <c:pt idx="9414">
                  <c:v>8.4140000000000006E-2</c:v>
                </c:pt>
                <c:pt idx="9415">
                  <c:v>8.4150000000000266E-2</c:v>
                </c:pt>
                <c:pt idx="9416">
                  <c:v>8.4160000000000068E-2</c:v>
                </c:pt>
                <c:pt idx="9417">
                  <c:v>8.4170000000000023E-2</c:v>
                </c:pt>
                <c:pt idx="9418">
                  <c:v>8.4180000000000005E-2</c:v>
                </c:pt>
                <c:pt idx="9419">
                  <c:v>8.4190000000000098E-2</c:v>
                </c:pt>
                <c:pt idx="9420">
                  <c:v>8.4200000000000025E-2</c:v>
                </c:pt>
                <c:pt idx="9421">
                  <c:v>8.4210000000000021E-2</c:v>
                </c:pt>
                <c:pt idx="9422">
                  <c:v>8.4220000000000045E-2</c:v>
                </c:pt>
                <c:pt idx="9423">
                  <c:v>8.4230000000000041E-2</c:v>
                </c:pt>
                <c:pt idx="9424">
                  <c:v>8.4240000000000023E-2</c:v>
                </c:pt>
                <c:pt idx="9425">
                  <c:v>8.4250000000000047E-2</c:v>
                </c:pt>
                <c:pt idx="9426">
                  <c:v>8.4260000000000043E-2</c:v>
                </c:pt>
                <c:pt idx="9427">
                  <c:v>8.4270000000000025E-2</c:v>
                </c:pt>
                <c:pt idx="9428">
                  <c:v>8.4280000000000022E-2</c:v>
                </c:pt>
                <c:pt idx="9429">
                  <c:v>8.4290000000000045E-2</c:v>
                </c:pt>
                <c:pt idx="9430">
                  <c:v>8.43E-2</c:v>
                </c:pt>
                <c:pt idx="9431">
                  <c:v>8.4310000000000024E-2</c:v>
                </c:pt>
                <c:pt idx="9432">
                  <c:v>8.4320000000000048E-2</c:v>
                </c:pt>
                <c:pt idx="9433">
                  <c:v>8.4330000000000002E-2</c:v>
                </c:pt>
                <c:pt idx="9434">
                  <c:v>8.4340000000000026E-2</c:v>
                </c:pt>
                <c:pt idx="9435">
                  <c:v>8.4350000000000008E-2</c:v>
                </c:pt>
                <c:pt idx="9436">
                  <c:v>8.4360000000000004E-2</c:v>
                </c:pt>
                <c:pt idx="9437">
                  <c:v>8.4370000000000001E-2</c:v>
                </c:pt>
                <c:pt idx="9438">
                  <c:v>8.4380000000000011E-2</c:v>
                </c:pt>
                <c:pt idx="9439">
                  <c:v>8.4390000000000007E-2</c:v>
                </c:pt>
                <c:pt idx="9440">
                  <c:v>8.4400000000000003E-2</c:v>
                </c:pt>
                <c:pt idx="9441">
                  <c:v>8.4410000000000041E-2</c:v>
                </c:pt>
                <c:pt idx="9442">
                  <c:v>8.4420000000000023E-2</c:v>
                </c:pt>
                <c:pt idx="9443">
                  <c:v>8.4430000000000005E-2</c:v>
                </c:pt>
                <c:pt idx="9444">
                  <c:v>8.4440000000000001E-2</c:v>
                </c:pt>
                <c:pt idx="9445">
                  <c:v>8.4450000000000025E-2</c:v>
                </c:pt>
                <c:pt idx="9446">
                  <c:v>8.4460000000000021E-2</c:v>
                </c:pt>
                <c:pt idx="9447">
                  <c:v>8.4470000000000003E-2</c:v>
                </c:pt>
                <c:pt idx="9448">
                  <c:v>8.448E-2</c:v>
                </c:pt>
                <c:pt idx="9449">
                  <c:v>8.4490000000000023E-2</c:v>
                </c:pt>
                <c:pt idx="9450">
                  <c:v>8.4500000000000228E-2</c:v>
                </c:pt>
                <c:pt idx="9451">
                  <c:v>8.4510000000000043E-2</c:v>
                </c:pt>
                <c:pt idx="9452">
                  <c:v>8.4520000000000442E-2</c:v>
                </c:pt>
                <c:pt idx="9453">
                  <c:v>8.4530000000000327E-2</c:v>
                </c:pt>
                <c:pt idx="9454">
                  <c:v>8.4540000000000046E-2</c:v>
                </c:pt>
                <c:pt idx="9455">
                  <c:v>8.4550000000000389E-2</c:v>
                </c:pt>
                <c:pt idx="9456">
                  <c:v>8.4560000000000357E-2</c:v>
                </c:pt>
                <c:pt idx="9457">
                  <c:v>8.4570000000000048E-2</c:v>
                </c:pt>
                <c:pt idx="9458">
                  <c:v>8.4580000000000044E-2</c:v>
                </c:pt>
                <c:pt idx="9459">
                  <c:v>8.4590000000000248E-2</c:v>
                </c:pt>
                <c:pt idx="9460">
                  <c:v>8.4600000000000244E-2</c:v>
                </c:pt>
                <c:pt idx="9461">
                  <c:v>8.4610000000000046E-2</c:v>
                </c:pt>
                <c:pt idx="9462">
                  <c:v>8.4620000000000375E-2</c:v>
                </c:pt>
                <c:pt idx="9463">
                  <c:v>8.4630000000000066E-2</c:v>
                </c:pt>
                <c:pt idx="9464">
                  <c:v>8.4640000000000007E-2</c:v>
                </c:pt>
                <c:pt idx="9465">
                  <c:v>8.4650000000000475E-2</c:v>
                </c:pt>
                <c:pt idx="9466">
                  <c:v>8.4660000000000263E-2</c:v>
                </c:pt>
                <c:pt idx="9467">
                  <c:v>8.4670000000000065E-2</c:v>
                </c:pt>
                <c:pt idx="9468">
                  <c:v>8.4680000000000005E-2</c:v>
                </c:pt>
                <c:pt idx="9469">
                  <c:v>8.4690000000000265E-2</c:v>
                </c:pt>
                <c:pt idx="9470">
                  <c:v>8.4700000000000067E-2</c:v>
                </c:pt>
                <c:pt idx="9471">
                  <c:v>8.4710000000000021E-2</c:v>
                </c:pt>
                <c:pt idx="9472">
                  <c:v>8.4720000000000267E-2</c:v>
                </c:pt>
                <c:pt idx="9473">
                  <c:v>8.4730000000000208E-2</c:v>
                </c:pt>
                <c:pt idx="9474">
                  <c:v>8.4740000000000024E-2</c:v>
                </c:pt>
                <c:pt idx="9475">
                  <c:v>8.4750000000000381E-2</c:v>
                </c:pt>
                <c:pt idx="9476">
                  <c:v>8.4760000000000266E-2</c:v>
                </c:pt>
                <c:pt idx="9477">
                  <c:v>8.4770000000000026E-2</c:v>
                </c:pt>
                <c:pt idx="9478">
                  <c:v>8.4780000000000022E-2</c:v>
                </c:pt>
                <c:pt idx="9479">
                  <c:v>8.4790000000000226E-2</c:v>
                </c:pt>
                <c:pt idx="9480">
                  <c:v>8.4800000000000028E-2</c:v>
                </c:pt>
                <c:pt idx="9481">
                  <c:v>8.4810000000000024E-2</c:v>
                </c:pt>
                <c:pt idx="9482">
                  <c:v>8.4820000000000298E-2</c:v>
                </c:pt>
                <c:pt idx="9483">
                  <c:v>8.4830000000000044E-2</c:v>
                </c:pt>
                <c:pt idx="9484">
                  <c:v>8.484000000000004E-2</c:v>
                </c:pt>
                <c:pt idx="9485">
                  <c:v>8.4850000000000328E-2</c:v>
                </c:pt>
                <c:pt idx="9486">
                  <c:v>8.4860000000000047E-2</c:v>
                </c:pt>
                <c:pt idx="9487">
                  <c:v>8.4870000000000043E-2</c:v>
                </c:pt>
                <c:pt idx="9488">
                  <c:v>8.4880000000000025E-2</c:v>
                </c:pt>
                <c:pt idx="9489">
                  <c:v>8.4890000000000243E-2</c:v>
                </c:pt>
                <c:pt idx="9490">
                  <c:v>8.4900000000000045E-2</c:v>
                </c:pt>
                <c:pt idx="9491">
                  <c:v>8.4910000000000041E-2</c:v>
                </c:pt>
                <c:pt idx="9492">
                  <c:v>8.4920000000000065E-2</c:v>
                </c:pt>
                <c:pt idx="9493">
                  <c:v>8.4930000000000047E-2</c:v>
                </c:pt>
                <c:pt idx="9494">
                  <c:v>8.4940000000000002E-2</c:v>
                </c:pt>
                <c:pt idx="9495">
                  <c:v>8.4950000000000067E-2</c:v>
                </c:pt>
                <c:pt idx="9496">
                  <c:v>8.4960000000000063E-2</c:v>
                </c:pt>
                <c:pt idx="9497">
                  <c:v>8.4970000000000004E-2</c:v>
                </c:pt>
                <c:pt idx="9498">
                  <c:v>8.498E-2</c:v>
                </c:pt>
                <c:pt idx="9499">
                  <c:v>8.4990000000000065E-2</c:v>
                </c:pt>
                <c:pt idx="9500">
                  <c:v>8.5000000000000006E-2</c:v>
                </c:pt>
                <c:pt idx="9501">
                  <c:v>8.5010000000000002E-2</c:v>
                </c:pt>
                <c:pt idx="9502">
                  <c:v>8.5020000000000068E-2</c:v>
                </c:pt>
                <c:pt idx="9503">
                  <c:v>8.5030000000000022E-2</c:v>
                </c:pt>
                <c:pt idx="9504">
                  <c:v>8.5040000000000004E-2</c:v>
                </c:pt>
                <c:pt idx="9505">
                  <c:v>8.5050000000000028E-2</c:v>
                </c:pt>
                <c:pt idx="9506">
                  <c:v>8.5060000000000024E-2</c:v>
                </c:pt>
                <c:pt idx="9507">
                  <c:v>8.5070000000000007E-2</c:v>
                </c:pt>
                <c:pt idx="9508">
                  <c:v>8.5080000000000003E-2</c:v>
                </c:pt>
                <c:pt idx="9509">
                  <c:v>8.5090000000000027E-2</c:v>
                </c:pt>
                <c:pt idx="9510">
                  <c:v>8.5100000000000023E-2</c:v>
                </c:pt>
                <c:pt idx="9511">
                  <c:v>8.5110000000000005E-2</c:v>
                </c:pt>
                <c:pt idx="9512">
                  <c:v>8.5120000000000043E-2</c:v>
                </c:pt>
                <c:pt idx="9513">
                  <c:v>8.5130000000000025E-2</c:v>
                </c:pt>
                <c:pt idx="9514">
                  <c:v>8.5140000000000021E-2</c:v>
                </c:pt>
                <c:pt idx="9515">
                  <c:v>8.5150000000000045E-2</c:v>
                </c:pt>
                <c:pt idx="9516">
                  <c:v>8.5160000000000027E-2</c:v>
                </c:pt>
                <c:pt idx="9517">
                  <c:v>8.5170000000000023E-2</c:v>
                </c:pt>
                <c:pt idx="9518">
                  <c:v>8.518000000000002E-2</c:v>
                </c:pt>
                <c:pt idx="9519">
                  <c:v>8.5190000000000043E-2</c:v>
                </c:pt>
                <c:pt idx="9520">
                  <c:v>8.5200000000000026E-2</c:v>
                </c:pt>
                <c:pt idx="9521">
                  <c:v>8.5210000000000022E-2</c:v>
                </c:pt>
                <c:pt idx="9522">
                  <c:v>8.5220000000000046E-2</c:v>
                </c:pt>
                <c:pt idx="9523">
                  <c:v>8.523E-2</c:v>
                </c:pt>
                <c:pt idx="9524">
                  <c:v>8.5240000000000024E-2</c:v>
                </c:pt>
                <c:pt idx="9525">
                  <c:v>8.5250000000000006E-2</c:v>
                </c:pt>
                <c:pt idx="9526">
                  <c:v>8.5260000000000002E-2</c:v>
                </c:pt>
                <c:pt idx="9527">
                  <c:v>8.527000000000004E-2</c:v>
                </c:pt>
                <c:pt idx="9528">
                  <c:v>8.5280000000000009E-2</c:v>
                </c:pt>
                <c:pt idx="9529">
                  <c:v>8.5290000000000005E-2</c:v>
                </c:pt>
                <c:pt idx="9530">
                  <c:v>8.5300000000000001E-2</c:v>
                </c:pt>
                <c:pt idx="9531">
                  <c:v>8.5310000000000011E-2</c:v>
                </c:pt>
                <c:pt idx="9532">
                  <c:v>8.5320000000000007E-2</c:v>
                </c:pt>
                <c:pt idx="9533">
                  <c:v>8.5330000000000003E-2</c:v>
                </c:pt>
                <c:pt idx="9534">
                  <c:v>8.5340000000000041E-2</c:v>
                </c:pt>
                <c:pt idx="9535">
                  <c:v>8.5350000000000023E-2</c:v>
                </c:pt>
                <c:pt idx="9536">
                  <c:v>8.5360000000000005E-2</c:v>
                </c:pt>
                <c:pt idx="9537">
                  <c:v>8.5370000000000001E-2</c:v>
                </c:pt>
                <c:pt idx="9538">
                  <c:v>8.5380000000000011E-2</c:v>
                </c:pt>
                <c:pt idx="9539">
                  <c:v>8.5390000000000008E-2</c:v>
                </c:pt>
                <c:pt idx="9540">
                  <c:v>8.5400000000000004E-2</c:v>
                </c:pt>
                <c:pt idx="9541">
                  <c:v>8.541E-2</c:v>
                </c:pt>
                <c:pt idx="9542">
                  <c:v>8.5420000000000024E-2</c:v>
                </c:pt>
                <c:pt idx="9543">
                  <c:v>8.5430000000000006E-2</c:v>
                </c:pt>
                <c:pt idx="9544">
                  <c:v>8.5440000000000002E-2</c:v>
                </c:pt>
                <c:pt idx="9545">
                  <c:v>8.5450000000000026E-2</c:v>
                </c:pt>
                <c:pt idx="9546">
                  <c:v>8.5460000000000022E-2</c:v>
                </c:pt>
                <c:pt idx="9547">
                  <c:v>8.5470000000000004E-2</c:v>
                </c:pt>
                <c:pt idx="9548">
                  <c:v>8.5480000000000014E-2</c:v>
                </c:pt>
                <c:pt idx="9549">
                  <c:v>8.5490000000000024E-2</c:v>
                </c:pt>
                <c:pt idx="9550">
                  <c:v>8.5500000000000048E-2</c:v>
                </c:pt>
                <c:pt idx="9551">
                  <c:v>8.5510000000000044E-2</c:v>
                </c:pt>
                <c:pt idx="9552">
                  <c:v>8.5520000000000401E-2</c:v>
                </c:pt>
                <c:pt idx="9553">
                  <c:v>8.5530000000000064E-2</c:v>
                </c:pt>
                <c:pt idx="9554">
                  <c:v>8.5540000000000047E-2</c:v>
                </c:pt>
                <c:pt idx="9555">
                  <c:v>8.5550000000000403E-2</c:v>
                </c:pt>
                <c:pt idx="9556">
                  <c:v>8.5560000000000067E-2</c:v>
                </c:pt>
                <c:pt idx="9557">
                  <c:v>8.5570000000000063E-2</c:v>
                </c:pt>
                <c:pt idx="9558">
                  <c:v>8.5580000000000003E-2</c:v>
                </c:pt>
                <c:pt idx="9559">
                  <c:v>8.5590000000000263E-2</c:v>
                </c:pt>
                <c:pt idx="9560">
                  <c:v>8.5600000000000065E-2</c:v>
                </c:pt>
                <c:pt idx="9561">
                  <c:v>8.5610000000000006E-2</c:v>
                </c:pt>
                <c:pt idx="9562">
                  <c:v>8.5620000000000265E-2</c:v>
                </c:pt>
                <c:pt idx="9563">
                  <c:v>8.5630000000000067E-2</c:v>
                </c:pt>
                <c:pt idx="9564">
                  <c:v>8.5640000000000022E-2</c:v>
                </c:pt>
                <c:pt idx="9565">
                  <c:v>8.5650000000000268E-2</c:v>
                </c:pt>
                <c:pt idx="9566">
                  <c:v>8.5660000000000028E-2</c:v>
                </c:pt>
                <c:pt idx="9567">
                  <c:v>8.5670000000000024E-2</c:v>
                </c:pt>
                <c:pt idx="9568">
                  <c:v>8.5680000000000006E-2</c:v>
                </c:pt>
                <c:pt idx="9569">
                  <c:v>8.5690000000000224E-2</c:v>
                </c:pt>
                <c:pt idx="9570">
                  <c:v>8.5700000000000026E-2</c:v>
                </c:pt>
                <c:pt idx="9571">
                  <c:v>8.5710000000000022E-2</c:v>
                </c:pt>
                <c:pt idx="9572">
                  <c:v>8.5720000000000227E-2</c:v>
                </c:pt>
                <c:pt idx="9573">
                  <c:v>8.5730000000000028E-2</c:v>
                </c:pt>
                <c:pt idx="9574">
                  <c:v>8.5740000000000025E-2</c:v>
                </c:pt>
                <c:pt idx="9575">
                  <c:v>8.5750000000000298E-2</c:v>
                </c:pt>
                <c:pt idx="9576">
                  <c:v>8.5760000000000045E-2</c:v>
                </c:pt>
                <c:pt idx="9577">
                  <c:v>8.5770000000000041E-2</c:v>
                </c:pt>
                <c:pt idx="9578">
                  <c:v>8.5780000000000023E-2</c:v>
                </c:pt>
                <c:pt idx="9579">
                  <c:v>8.5790000000000047E-2</c:v>
                </c:pt>
                <c:pt idx="9580">
                  <c:v>8.5800000000000043E-2</c:v>
                </c:pt>
                <c:pt idx="9581">
                  <c:v>8.5810000000000025E-2</c:v>
                </c:pt>
                <c:pt idx="9582">
                  <c:v>8.5820000000000243E-2</c:v>
                </c:pt>
                <c:pt idx="9583">
                  <c:v>8.5830000000000045E-2</c:v>
                </c:pt>
                <c:pt idx="9584">
                  <c:v>8.584E-2</c:v>
                </c:pt>
                <c:pt idx="9585">
                  <c:v>8.5850000000000065E-2</c:v>
                </c:pt>
                <c:pt idx="9586">
                  <c:v>8.5860000000000006E-2</c:v>
                </c:pt>
                <c:pt idx="9587">
                  <c:v>8.5870000000000002E-2</c:v>
                </c:pt>
                <c:pt idx="9588">
                  <c:v>8.5880000000000026E-2</c:v>
                </c:pt>
                <c:pt idx="9589">
                  <c:v>8.5890000000000008E-2</c:v>
                </c:pt>
                <c:pt idx="9590">
                  <c:v>8.5900000000000004E-2</c:v>
                </c:pt>
                <c:pt idx="9591">
                  <c:v>8.591E-2</c:v>
                </c:pt>
                <c:pt idx="9592">
                  <c:v>8.5920000000000066E-2</c:v>
                </c:pt>
                <c:pt idx="9593">
                  <c:v>8.5930000000000006E-2</c:v>
                </c:pt>
                <c:pt idx="9594">
                  <c:v>8.5940000000000003E-2</c:v>
                </c:pt>
                <c:pt idx="9595">
                  <c:v>8.5950000000000068E-2</c:v>
                </c:pt>
                <c:pt idx="9596">
                  <c:v>8.5960000000000023E-2</c:v>
                </c:pt>
                <c:pt idx="9597">
                  <c:v>8.5970000000000005E-2</c:v>
                </c:pt>
                <c:pt idx="9598">
                  <c:v>8.5980000000000001E-2</c:v>
                </c:pt>
                <c:pt idx="9599">
                  <c:v>8.5990000000000025E-2</c:v>
                </c:pt>
                <c:pt idx="9600">
                  <c:v>8.6000000000000021E-2</c:v>
                </c:pt>
                <c:pt idx="9601">
                  <c:v>8.6010000000000003E-2</c:v>
                </c:pt>
                <c:pt idx="9602">
                  <c:v>8.6020000000000027E-2</c:v>
                </c:pt>
                <c:pt idx="9603">
                  <c:v>8.6030000000000023E-2</c:v>
                </c:pt>
                <c:pt idx="9604">
                  <c:v>8.6040000000000005E-2</c:v>
                </c:pt>
                <c:pt idx="9605">
                  <c:v>8.6050000000000043E-2</c:v>
                </c:pt>
                <c:pt idx="9606">
                  <c:v>8.6060000000000025E-2</c:v>
                </c:pt>
                <c:pt idx="9607">
                  <c:v>8.6070000000000021E-2</c:v>
                </c:pt>
                <c:pt idx="9608">
                  <c:v>8.6080000000000004E-2</c:v>
                </c:pt>
                <c:pt idx="9609">
                  <c:v>8.6090000000000028E-2</c:v>
                </c:pt>
                <c:pt idx="9610">
                  <c:v>8.6100000000000024E-2</c:v>
                </c:pt>
                <c:pt idx="9611">
                  <c:v>8.611000000000002E-2</c:v>
                </c:pt>
                <c:pt idx="9612">
                  <c:v>8.6120000000000044E-2</c:v>
                </c:pt>
                <c:pt idx="9613">
                  <c:v>8.6130000000000026E-2</c:v>
                </c:pt>
                <c:pt idx="9614">
                  <c:v>8.6140000000000022E-2</c:v>
                </c:pt>
                <c:pt idx="9615">
                  <c:v>8.6150000000000046E-2</c:v>
                </c:pt>
                <c:pt idx="9616">
                  <c:v>8.616E-2</c:v>
                </c:pt>
                <c:pt idx="9617">
                  <c:v>8.6170000000000024E-2</c:v>
                </c:pt>
                <c:pt idx="9618">
                  <c:v>8.6180000000000007E-2</c:v>
                </c:pt>
                <c:pt idx="9619">
                  <c:v>8.6190000000000003E-2</c:v>
                </c:pt>
                <c:pt idx="9620">
                  <c:v>8.620000000000004E-2</c:v>
                </c:pt>
                <c:pt idx="9621">
                  <c:v>8.6210000000000009E-2</c:v>
                </c:pt>
                <c:pt idx="9622">
                  <c:v>8.6220000000000005E-2</c:v>
                </c:pt>
                <c:pt idx="9623">
                  <c:v>8.6230000000000001E-2</c:v>
                </c:pt>
                <c:pt idx="9624">
                  <c:v>8.6240000000000011E-2</c:v>
                </c:pt>
                <c:pt idx="9625">
                  <c:v>8.6250000000000007E-2</c:v>
                </c:pt>
                <c:pt idx="9626">
                  <c:v>8.6260000000000003E-2</c:v>
                </c:pt>
                <c:pt idx="9627">
                  <c:v>8.6270000000000013E-2</c:v>
                </c:pt>
                <c:pt idx="9628">
                  <c:v>8.6280000000000009E-2</c:v>
                </c:pt>
                <c:pt idx="9629">
                  <c:v>8.6290000000000006E-2</c:v>
                </c:pt>
                <c:pt idx="9630">
                  <c:v>8.6300000000000002E-2</c:v>
                </c:pt>
                <c:pt idx="9631">
                  <c:v>8.6310000000000012E-2</c:v>
                </c:pt>
                <c:pt idx="9632">
                  <c:v>8.6320000000000008E-2</c:v>
                </c:pt>
                <c:pt idx="9633">
                  <c:v>8.6330000000000004E-2</c:v>
                </c:pt>
                <c:pt idx="9634">
                  <c:v>8.634E-2</c:v>
                </c:pt>
                <c:pt idx="9635">
                  <c:v>8.6350000000000024E-2</c:v>
                </c:pt>
                <c:pt idx="9636">
                  <c:v>8.6360000000000006E-2</c:v>
                </c:pt>
                <c:pt idx="9637">
                  <c:v>8.6370000000000002E-2</c:v>
                </c:pt>
                <c:pt idx="9638">
                  <c:v>8.6380000000000012E-2</c:v>
                </c:pt>
                <c:pt idx="9639">
                  <c:v>8.6390000000000008E-2</c:v>
                </c:pt>
                <c:pt idx="9640">
                  <c:v>8.6400000000000018E-2</c:v>
                </c:pt>
                <c:pt idx="9641">
                  <c:v>8.6410000000000015E-2</c:v>
                </c:pt>
                <c:pt idx="9642">
                  <c:v>8.6420000000000025E-2</c:v>
                </c:pt>
                <c:pt idx="9643">
                  <c:v>8.6430000000000021E-2</c:v>
                </c:pt>
                <c:pt idx="9644">
                  <c:v>8.6440000000000031E-2</c:v>
                </c:pt>
                <c:pt idx="9645">
                  <c:v>8.6450000000000027E-2</c:v>
                </c:pt>
                <c:pt idx="9646">
                  <c:v>8.6460000000000023E-2</c:v>
                </c:pt>
                <c:pt idx="9647">
                  <c:v>8.6470000000000005E-2</c:v>
                </c:pt>
                <c:pt idx="9648">
                  <c:v>8.6480000000000001E-2</c:v>
                </c:pt>
                <c:pt idx="9649">
                  <c:v>8.6489999999999997E-2</c:v>
                </c:pt>
                <c:pt idx="9650">
                  <c:v>8.6500000000000007E-2</c:v>
                </c:pt>
                <c:pt idx="9651">
                  <c:v>8.6510000000000004E-2</c:v>
                </c:pt>
                <c:pt idx="9652">
                  <c:v>8.6520000000000263E-2</c:v>
                </c:pt>
                <c:pt idx="9653">
                  <c:v>8.6530000000000065E-2</c:v>
                </c:pt>
                <c:pt idx="9654">
                  <c:v>8.6540000000000006E-2</c:v>
                </c:pt>
                <c:pt idx="9655">
                  <c:v>8.6550000000000266E-2</c:v>
                </c:pt>
                <c:pt idx="9656">
                  <c:v>8.6560000000000067E-2</c:v>
                </c:pt>
                <c:pt idx="9657">
                  <c:v>8.6570000000000022E-2</c:v>
                </c:pt>
                <c:pt idx="9658">
                  <c:v>8.6580000000000004E-2</c:v>
                </c:pt>
                <c:pt idx="9659">
                  <c:v>8.6590000000000028E-2</c:v>
                </c:pt>
                <c:pt idx="9660">
                  <c:v>8.6600000000000024E-2</c:v>
                </c:pt>
                <c:pt idx="9661">
                  <c:v>8.6610000000000006E-2</c:v>
                </c:pt>
                <c:pt idx="9662">
                  <c:v>8.6620000000000225E-2</c:v>
                </c:pt>
                <c:pt idx="9663">
                  <c:v>8.6630000000000068E-2</c:v>
                </c:pt>
                <c:pt idx="9664">
                  <c:v>8.6640000000000023E-2</c:v>
                </c:pt>
                <c:pt idx="9665">
                  <c:v>8.6650000000000227E-2</c:v>
                </c:pt>
                <c:pt idx="9666">
                  <c:v>8.6660000000000043E-2</c:v>
                </c:pt>
                <c:pt idx="9667">
                  <c:v>8.6670000000000025E-2</c:v>
                </c:pt>
                <c:pt idx="9668">
                  <c:v>8.6680000000000021E-2</c:v>
                </c:pt>
                <c:pt idx="9669">
                  <c:v>8.6690000000000045E-2</c:v>
                </c:pt>
                <c:pt idx="9670">
                  <c:v>8.6700000000000041E-2</c:v>
                </c:pt>
                <c:pt idx="9671">
                  <c:v>8.6710000000000023E-2</c:v>
                </c:pt>
                <c:pt idx="9672">
                  <c:v>8.6720000000000047E-2</c:v>
                </c:pt>
                <c:pt idx="9673">
                  <c:v>8.6730000000000043E-2</c:v>
                </c:pt>
                <c:pt idx="9674">
                  <c:v>8.6740000000000025E-2</c:v>
                </c:pt>
                <c:pt idx="9675">
                  <c:v>8.6750000000000063E-2</c:v>
                </c:pt>
                <c:pt idx="9676">
                  <c:v>8.6760000000000045E-2</c:v>
                </c:pt>
                <c:pt idx="9677">
                  <c:v>8.677E-2</c:v>
                </c:pt>
                <c:pt idx="9678">
                  <c:v>8.6780000000000024E-2</c:v>
                </c:pt>
                <c:pt idx="9679">
                  <c:v>8.6790000000000006E-2</c:v>
                </c:pt>
                <c:pt idx="9680">
                  <c:v>8.6800000000000002E-2</c:v>
                </c:pt>
                <c:pt idx="9681">
                  <c:v>8.6810000000000012E-2</c:v>
                </c:pt>
                <c:pt idx="9682">
                  <c:v>8.6820000000000008E-2</c:v>
                </c:pt>
                <c:pt idx="9683">
                  <c:v>8.6830000000000004E-2</c:v>
                </c:pt>
                <c:pt idx="9684">
                  <c:v>8.6840000000000001E-2</c:v>
                </c:pt>
                <c:pt idx="9685">
                  <c:v>8.6850000000000066E-2</c:v>
                </c:pt>
                <c:pt idx="9686">
                  <c:v>8.6860000000000007E-2</c:v>
                </c:pt>
                <c:pt idx="9687">
                  <c:v>8.6870000000000003E-2</c:v>
                </c:pt>
                <c:pt idx="9688">
                  <c:v>8.6880000000000013E-2</c:v>
                </c:pt>
                <c:pt idx="9689">
                  <c:v>8.6890000000000023E-2</c:v>
                </c:pt>
                <c:pt idx="9690">
                  <c:v>8.6900000000000005E-2</c:v>
                </c:pt>
                <c:pt idx="9691">
                  <c:v>8.6910000000000001E-2</c:v>
                </c:pt>
                <c:pt idx="9692">
                  <c:v>8.6920000000000025E-2</c:v>
                </c:pt>
                <c:pt idx="9693">
                  <c:v>8.6930000000000021E-2</c:v>
                </c:pt>
                <c:pt idx="9694">
                  <c:v>8.6940000000000003E-2</c:v>
                </c:pt>
                <c:pt idx="9695">
                  <c:v>8.6950000000000027E-2</c:v>
                </c:pt>
                <c:pt idx="9696">
                  <c:v>8.6960000000000023E-2</c:v>
                </c:pt>
                <c:pt idx="9697">
                  <c:v>8.6970000000000006E-2</c:v>
                </c:pt>
                <c:pt idx="9698">
                  <c:v>8.6980000000000002E-2</c:v>
                </c:pt>
                <c:pt idx="9699">
                  <c:v>8.6990000000000026E-2</c:v>
                </c:pt>
                <c:pt idx="9700">
                  <c:v>8.7000000000000022E-2</c:v>
                </c:pt>
                <c:pt idx="9701">
                  <c:v>8.7010000000000018E-2</c:v>
                </c:pt>
                <c:pt idx="9702">
                  <c:v>8.7020000000000028E-2</c:v>
                </c:pt>
                <c:pt idx="9703">
                  <c:v>8.7030000000000024E-2</c:v>
                </c:pt>
                <c:pt idx="9704">
                  <c:v>8.704000000000002E-2</c:v>
                </c:pt>
                <c:pt idx="9705">
                  <c:v>8.7050000000000044E-2</c:v>
                </c:pt>
                <c:pt idx="9706">
                  <c:v>8.7060000000000026E-2</c:v>
                </c:pt>
                <c:pt idx="9707">
                  <c:v>8.7070000000000022E-2</c:v>
                </c:pt>
                <c:pt idx="9708">
                  <c:v>8.7080000000000005E-2</c:v>
                </c:pt>
                <c:pt idx="9709">
                  <c:v>8.7090000000000001E-2</c:v>
                </c:pt>
                <c:pt idx="9710">
                  <c:v>8.7100000000000025E-2</c:v>
                </c:pt>
                <c:pt idx="9711">
                  <c:v>8.7110000000000007E-2</c:v>
                </c:pt>
                <c:pt idx="9712">
                  <c:v>8.7120000000000003E-2</c:v>
                </c:pt>
                <c:pt idx="9713">
                  <c:v>8.7130000000000041E-2</c:v>
                </c:pt>
                <c:pt idx="9714">
                  <c:v>8.7140000000000009E-2</c:v>
                </c:pt>
                <c:pt idx="9715">
                  <c:v>8.7150000000000005E-2</c:v>
                </c:pt>
                <c:pt idx="9716">
                  <c:v>8.7160000000000001E-2</c:v>
                </c:pt>
                <c:pt idx="9717">
                  <c:v>8.7170000000000011E-2</c:v>
                </c:pt>
                <c:pt idx="9718">
                  <c:v>8.7179999999999994E-2</c:v>
                </c:pt>
                <c:pt idx="9719">
                  <c:v>8.7190000000000004E-2</c:v>
                </c:pt>
                <c:pt idx="9720">
                  <c:v>8.72E-2</c:v>
                </c:pt>
                <c:pt idx="9721">
                  <c:v>8.721000000000001E-2</c:v>
                </c:pt>
                <c:pt idx="9722">
                  <c:v>8.7220000000000006E-2</c:v>
                </c:pt>
                <c:pt idx="9723">
                  <c:v>8.7230000000000002E-2</c:v>
                </c:pt>
                <c:pt idx="9724">
                  <c:v>8.7240000000000012E-2</c:v>
                </c:pt>
                <c:pt idx="9725">
                  <c:v>8.7250000000000008E-2</c:v>
                </c:pt>
                <c:pt idx="9726">
                  <c:v>8.7260000000000004E-2</c:v>
                </c:pt>
                <c:pt idx="9727">
                  <c:v>8.727E-2</c:v>
                </c:pt>
                <c:pt idx="9728">
                  <c:v>8.728000000000001E-2</c:v>
                </c:pt>
                <c:pt idx="9729">
                  <c:v>8.7290000000000006E-2</c:v>
                </c:pt>
                <c:pt idx="9730">
                  <c:v>8.7300000000000003E-2</c:v>
                </c:pt>
                <c:pt idx="9731">
                  <c:v>8.7310000000000013E-2</c:v>
                </c:pt>
                <c:pt idx="9732">
                  <c:v>8.7320000000000023E-2</c:v>
                </c:pt>
                <c:pt idx="9733">
                  <c:v>8.7330000000000033E-2</c:v>
                </c:pt>
                <c:pt idx="9734">
                  <c:v>8.7340000000000015E-2</c:v>
                </c:pt>
                <c:pt idx="9735">
                  <c:v>8.7349999999999997E-2</c:v>
                </c:pt>
                <c:pt idx="9736">
                  <c:v>8.7360000000000021E-2</c:v>
                </c:pt>
                <c:pt idx="9737">
                  <c:v>8.7370000000000031E-2</c:v>
                </c:pt>
                <c:pt idx="9738">
                  <c:v>8.7379999999999999E-2</c:v>
                </c:pt>
                <c:pt idx="9739">
                  <c:v>8.7389999999999995E-2</c:v>
                </c:pt>
                <c:pt idx="9740">
                  <c:v>8.7400000000000005E-2</c:v>
                </c:pt>
                <c:pt idx="9741">
                  <c:v>8.7410000000000002E-2</c:v>
                </c:pt>
                <c:pt idx="9742">
                  <c:v>8.7419999999999998E-2</c:v>
                </c:pt>
                <c:pt idx="9743">
                  <c:v>8.7429999999999994E-2</c:v>
                </c:pt>
                <c:pt idx="9744">
                  <c:v>8.7440000000000004E-2</c:v>
                </c:pt>
                <c:pt idx="9745">
                  <c:v>8.745E-2</c:v>
                </c:pt>
                <c:pt idx="9746">
                  <c:v>8.746000000000001E-2</c:v>
                </c:pt>
                <c:pt idx="9747">
                  <c:v>8.7470000000000006E-2</c:v>
                </c:pt>
                <c:pt idx="9748">
                  <c:v>8.7480000000000002E-2</c:v>
                </c:pt>
                <c:pt idx="9749">
                  <c:v>8.7489999999999998E-2</c:v>
                </c:pt>
                <c:pt idx="9750">
                  <c:v>8.7500000000000008E-2</c:v>
                </c:pt>
                <c:pt idx="9751">
                  <c:v>8.7510000000000004E-2</c:v>
                </c:pt>
                <c:pt idx="9752">
                  <c:v>8.7520000000000028E-2</c:v>
                </c:pt>
                <c:pt idx="9753">
                  <c:v>8.7530000000000024E-2</c:v>
                </c:pt>
                <c:pt idx="9754">
                  <c:v>8.7540000000000007E-2</c:v>
                </c:pt>
                <c:pt idx="9755">
                  <c:v>8.7550000000000225E-2</c:v>
                </c:pt>
                <c:pt idx="9756">
                  <c:v>8.7560000000000068E-2</c:v>
                </c:pt>
                <c:pt idx="9757">
                  <c:v>8.7570000000000023E-2</c:v>
                </c:pt>
                <c:pt idx="9758">
                  <c:v>8.7580000000000005E-2</c:v>
                </c:pt>
                <c:pt idx="9759">
                  <c:v>8.7590000000000043E-2</c:v>
                </c:pt>
                <c:pt idx="9760">
                  <c:v>8.7600000000000025E-2</c:v>
                </c:pt>
                <c:pt idx="9761">
                  <c:v>8.7610000000000021E-2</c:v>
                </c:pt>
                <c:pt idx="9762">
                  <c:v>8.7620000000000045E-2</c:v>
                </c:pt>
                <c:pt idx="9763">
                  <c:v>8.7630000000000027E-2</c:v>
                </c:pt>
                <c:pt idx="9764">
                  <c:v>8.7640000000000023E-2</c:v>
                </c:pt>
                <c:pt idx="9765">
                  <c:v>8.7650000000000047E-2</c:v>
                </c:pt>
                <c:pt idx="9766">
                  <c:v>8.7660000000000043E-2</c:v>
                </c:pt>
                <c:pt idx="9767">
                  <c:v>8.7670000000000026E-2</c:v>
                </c:pt>
                <c:pt idx="9768">
                  <c:v>8.7680000000000022E-2</c:v>
                </c:pt>
                <c:pt idx="9769">
                  <c:v>8.7690000000000046E-2</c:v>
                </c:pt>
                <c:pt idx="9770">
                  <c:v>8.77E-2</c:v>
                </c:pt>
                <c:pt idx="9771">
                  <c:v>8.7710000000000024E-2</c:v>
                </c:pt>
                <c:pt idx="9772">
                  <c:v>8.7720000000000006E-2</c:v>
                </c:pt>
                <c:pt idx="9773">
                  <c:v>8.7730000000000002E-2</c:v>
                </c:pt>
                <c:pt idx="9774">
                  <c:v>8.774000000000004E-2</c:v>
                </c:pt>
                <c:pt idx="9775">
                  <c:v>8.7750000000000064E-2</c:v>
                </c:pt>
                <c:pt idx="9776">
                  <c:v>8.7760000000000005E-2</c:v>
                </c:pt>
                <c:pt idx="9777">
                  <c:v>8.7770000000000001E-2</c:v>
                </c:pt>
                <c:pt idx="9778">
                  <c:v>8.7780000000000011E-2</c:v>
                </c:pt>
                <c:pt idx="9779">
                  <c:v>8.7790000000000007E-2</c:v>
                </c:pt>
                <c:pt idx="9780">
                  <c:v>8.7800000000000003E-2</c:v>
                </c:pt>
                <c:pt idx="9781">
                  <c:v>8.7810000000000013E-2</c:v>
                </c:pt>
                <c:pt idx="9782">
                  <c:v>8.7820000000000023E-2</c:v>
                </c:pt>
                <c:pt idx="9783">
                  <c:v>8.7830000000000005E-2</c:v>
                </c:pt>
                <c:pt idx="9784">
                  <c:v>8.7840000000000001E-2</c:v>
                </c:pt>
                <c:pt idx="9785">
                  <c:v>8.7850000000000025E-2</c:v>
                </c:pt>
                <c:pt idx="9786">
                  <c:v>8.7860000000000021E-2</c:v>
                </c:pt>
                <c:pt idx="9787">
                  <c:v>8.7870000000000004E-2</c:v>
                </c:pt>
                <c:pt idx="9788">
                  <c:v>8.788E-2</c:v>
                </c:pt>
                <c:pt idx="9789">
                  <c:v>8.7890000000000024E-2</c:v>
                </c:pt>
                <c:pt idx="9790">
                  <c:v>8.7900000000000006E-2</c:v>
                </c:pt>
                <c:pt idx="9791">
                  <c:v>8.7910000000000002E-2</c:v>
                </c:pt>
                <c:pt idx="9792">
                  <c:v>8.7920000000000026E-2</c:v>
                </c:pt>
                <c:pt idx="9793">
                  <c:v>8.7930000000000022E-2</c:v>
                </c:pt>
                <c:pt idx="9794">
                  <c:v>8.7940000000000018E-2</c:v>
                </c:pt>
                <c:pt idx="9795">
                  <c:v>8.7950000000000028E-2</c:v>
                </c:pt>
                <c:pt idx="9796">
                  <c:v>8.7960000000000024E-2</c:v>
                </c:pt>
                <c:pt idx="9797">
                  <c:v>8.797000000000002E-2</c:v>
                </c:pt>
                <c:pt idx="9798">
                  <c:v>8.798000000000003E-2</c:v>
                </c:pt>
                <c:pt idx="9799">
                  <c:v>8.7990000000000027E-2</c:v>
                </c:pt>
                <c:pt idx="9800">
                  <c:v>8.8000000000000064E-2</c:v>
                </c:pt>
                <c:pt idx="9801">
                  <c:v>8.8010000000000005E-2</c:v>
                </c:pt>
                <c:pt idx="9802">
                  <c:v>8.8020000000000376E-2</c:v>
                </c:pt>
                <c:pt idx="9803">
                  <c:v>8.8030000000000067E-2</c:v>
                </c:pt>
                <c:pt idx="9804">
                  <c:v>8.8040000000000063E-2</c:v>
                </c:pt>
                <c:pt idx="9805">
                  <c:v>8.8050000000000267E-2</c:v>
                </c:pt>
                <c:pt idx="9806">
                  <c:v>8.8060000000000263E-2</c:v>
                </c:pt>
                <c:pt idx="9807">
                  <c:v>8.8070000000000065E-2</c:v>
                </c:pt>
                <c:pt idx="9808">
                  <c:v>8.8080000000000006E-2</c:v>
                </c:pt>
                <c:pt idx="9809">
                  <c:v>8.8090000000000265E-2</c:v>
                </c:pt>
                <c:pt idx="9810">
                  <c:v>8.8100000000000067E-2</c:v>
                </c:pt>
                <c:pt idx="9811">
                  <c:v>8.8110000000000022E-2</c:v>
                </c:pt>
                <c:pt idx="9812">
                  <c:v>8.8120000000000268E-2</c:v>
                </c:pt>
                <c:pt idx="9813">
                  <c:v>8.8130000000000028E-2</c:v>
                </c:pt>
                <c:pt idx="9814">
                  <c:v>8.8140000000000024E-2</c:v>
                </c:pt>
                <c:pt idx="9815">
                  <c:v>8.8150000000000381E-2</c:v>
                </c:pt>
                <c:pt idx="9816">
                  <c:v>8.8160000000000224E-2</c:v>
                </c:pt>
                <c:pt idx="9817">
                  <c:v>8.8170000000000026E-2</c:v>
                </c:pt>
                <c:pt idx="9818">
                  <c:v>8.8180000000000022E-2</c:v>
                </c:pt>
                <c:pt idx="9819">
                  <c:v>8.8190000000000227E-2</c:v>
                </c:pt>
                <c:pt idx="9820">
                  <c:v>8.8200000000000028E-2</c:v>
                </c:pt>
                <c:pt idx="9821">
                  <c:v>8.8210000000000025E-2</c:v>
                </c:pt>
                <c:pt idx="9822">
                  <c:v>8.8220000000000048E-2</c:v>
                </c:pt>
                <c:pt idx="9823">
                  <c:v>8.8230000000000045E-2</c:v>
                </c:pt>
                <c:pt idx="9824">
                  <c:v>8.8240000000000041E-2</c:v>
                </c:pt>
                <c:pt idx="9825">
                  <c:v>8.8250000000000245E-2</c:v>
                </c:pt>
                <c:pt idx="9826">
                  <c:v>8.8260000000000047E-2</c:v>
                </c:pt>
                <c:pt idx="9827">
                  <c:v>8.8270000000000043E-2</c:v>
                </c:pt>
                <c:pt idx="9828">
                  <c:v>8.8280000000000025E-2</c:v>
                </c:pt>
                <c:pt idx="9829">
                  <c:v>8.8290000000000063E-2</c:v>
                </c:pt>
                <c:pt idx="9830">
                  <c:v>8.8300000000000045E-2</c:v>
                </c:pt>
                <c:pt idx="9831">
                  <c:v>8.831E-2</c:v>
                </c:pt>
                <c:pt idx="9832">
                  <c:v>8.8320000000000065E-2</c:v>
                </c:pt>
                <c:pt idx="9833">
                  <c:v>8.8330000000000006E-2</c:v>
                </c:pt>
                <c:pt idx="9834">
                  <c:v>8.8340000000000002E-2</c:v>
                </c:pt>
                <c:pt idx="9835">
                  <c:v>8.8350000000000067E-2</c:v>
                </c:pt>
                <c:pt idx="9836">
                  <c:v>8.8360000000000063E-2</c:v>
                </c:pt>
                <c:pt idx="9837">
                  <c:v>8.8370000000000004E-2</c:v>
                </c:pt>
                <c:pt idx="9838">
                  <c:v>8.838E-2</c:v>
                </c:pt>
                <c:pt idx="9839">
                  <c:v>8.8390000000000066E-2</c:v>
                </c:pt>
                <c:pt idx="9840">
                  <c:v>8.8400000000000006E-2</c:v>
                </c:pt>
                <c:pt idx="9841">
                  <c:v>8.8410000000000002E-2</c:v>
                </c:pt>
                <c:pt idx="9842">
                  <c:v>8.8420000000000026E-2</c:v>
                </c:pt>
                <c:pt idx="9843">
                  <c:v>8.8430000000000022E-2</c:v>
                </c:pt>
                <c:pt idx="9844">
                  <c:v>8.8440000000000005E-2</c:v>
                </c:pt>
                <c:pt idx="9845">
                  <c:v>8.8450000000000223E-2</c:v>
                </c:pt>
                <c:pt idx="9846">
                  <c:v>8.8460000000000025E-2</c:v>
                </c:pt>
                <c:pt idx="9847">
                  <c:v>8.8470000000000021E-2</c:v>
                </c:pt>
                <c:pt idx="9848">
                  <c:v>8.8480000000000003E-2</c:v>
                </c:pt>
                <c:pt idx="9849">
                  <c:v>8.8490000000000027E-2</c:v>
                </c:pt>
                <c:pt idx="9850">
                  <c:v>8.8500000000000384E-2</c:v>
                </c:pt>
                <c:pt idx="9851">
                  <c:v>8.8510000000000227E-2</c:v>
                </c:pt>
                <c:pt idx="9852">
                  <c:v>8.8520000000000459E-2</c:v>
                </c:pt>
                <c:pt idx="9853">
                  <c:v>8.8530000000000483E-2</c:v>
                </c:pt>
                <c:pt idx="9854">
                  <c:v>8.8540000000000327E-2</c:v>
                </c:pt>
                <c:pt idx="9855">
                  <c:v>8.8550000000000545E-2</c:v>
                </c:pt>
                <c:pt idx="9856">
                  <c:v>8.8560000000000388E-2</c:v>
                </c:pt>
                <c:pt idx="9857">
                  <c:v>8.8570000000000246E-2</c:v>
                </c:pt>
                <c:pt idx="9858">
                  <c:v>8.8580000000000048E-2</c:v>
                </c:pt>
                <c:pt idx="9859">
                  <c:v>8.8590000000000432E-2</c:v>
                </c:pt>
                <c:pt idx="9860">
                  <c:v>8.8600000000000248E-2</c:v>
                </c:pt>
                <c:pt idx="9861">
                  <c:v>8.8610000000000064E-2</c:v>
                </c:pt>
                <c:pt idx="9862">
                  <c:v>8.8620000000000476E-2</c:v>
                </c:pt>
                <c:pt idx="9863">
                  <c:v>8.8630000000000347E-2</c:v>
                </c:pt>
                <c:pt idx="9864">
                  <c:v>8.8640000000000066E-2</c:v>
                </c:pt>
                <c:pt idx="9865">
                  <c:v>8.8650000000000534E-2</c:v>
                </c:pt>
                <c:pt idx="9866">
                  <c:v>8.8660000000000266E-2</c:v>
                </c:pt>
                <c:pt idx="9867">
                  <c:v>8.8670000000000068E-2</c:v>
                </c:pt>
                <c:pt idx="9868">
                  <c:v>8.8680000000000064E-2</c:v>
                </c:pt>
                <c:pt idx="9869">
                  <c:v>8.8690000000000449E-2</c:v>
                </c:pt>
                <c:pt idx="9870">
                  <c:v>8.8700000000000265E-2</c:v>
                </c:pt>
                <c:pt idx="9871">
                  <c:v>8.8710000000000067E-2</c:v>
                </c:pt>
                <c:pt idx="9872">
                  <c:v>8.8720000000000382E-2</c:v>
                </c:pt>
                <c:pt idx="9873">
                  <c:v>8.8730000000000267E-2</c:v>
                </c:pt>
                <c:pt idx="9874">
                  <c:v>8.8740000000000208E-2</c:v>
                </c:pt>
                <c:pt idx="9875">
                  <c:v>8.8750000000000454E-2</c:v>
                </c:pt>
                <c:pt idx="9876">
                  <c:v>8.8760000000000408E-2</c:v>
                </c:pt>
                <c:pt idx="9877">
                  <c:v>8.8770000000000224E-2</c:v>
                </c:pt>
                <c:pt idx="9878">
                  <c:v>8.8780000000000026E-2</c:v>
                </c:pt>
                <c:pt idx="9879">
                  <c:v>8.8790000000000355E-2</c:v>
                </c:pt>
                <c:pt idx="9880">
                  <c:v>8.8800000000000226E-2</c:v>
                </c:pt>
                <c:pt idx="9881">
                  <c:v>8.8810000000000028E-2</c:v>
                </c:pt>
                <c:pt idx="9882">
                  <c:v>8.8820000000000357E-2</c:v>
                </c:pt>
                <c:pt idx="9883">
                  <c:v>8.8830000000000048E-2</c:v>
                </c:pt>
                <c:pt idx="9884">
                  <c:v>8.8840000000000044E-2</c:v>
                </c:pt>
                <c:pt idx="9885">
                  <c:v>8.8850000000000401E-2</c:v>
                </c:pt>
                <c:pt idx="9886">
                  <c:v>8.8860000000000244E-2</c:v>
                </c:pt>
                <c:pt idx="9887">
                  <c:v>8.8870000000000046E-2</c:v>
                </c:pt>
                <c:pt idx="9888">
                  <c:v>8.8880000000000028E-2</c:v>
                </c:pt>
                <c:pt idx="9889">
                  <c:v>8.8890000000000247E-2</c:v>
                </c:pt>
                <c:pt idx="9890">
                  <c:v>8.8900000000000048E-2</c:v>
                </c:pt>
                <c:pt idx="9891">
                  <c:v>8.8910000000000045E-2</c:v>
                </c:pt>
                <c:pt idx="9892">
                  <c:v>8.8920000000000374E-2</c:v>
                </c:pt>
                <c:pt idx="9893">
                  <c:v>8.8930000000000065E-2</c:v>
                </c:pt>
                <c:pt idx="9894">
                  <c:v>8.8940000000000005E-2</c:v>
                </c:pt>
                <c:pt idx="9895">
                  <c:v>8.8950000000000376E-2</c:v>
                </c:pt>
                <c:pt idx="9896">
                  <c:v>8.8960000000000067E-2</c:v>
                </c:pt>
                <c:pt idx="9897">
                  <c:v>8.8970000000000063E-2</c:v>
                </c:pt>
                <c:pt idx="9898">
                  <c:v>8.8980000000000004E-2</c:v>
                </c:pt>
                <c:pt idx="9899">
                  <c:v>8.8990000000000208E-2</c:v>
                </c:pt>
                <c:pt idx="9900">
                  <c:v>8.9000000000000065E-2</c:v>
                </c:pt>
                <c:pt idx="9901">
                  <c:v>8.9010000000000006E-2</c:v>
                </c:pt>
                <c:pt idx="9902">
                  <c:v>8.9020000000000266E-2</c:v>
                </c:pt>
                <c:pt idx="9903">
                  <c:v>8.9030000000000026E-2</c:v>
                </c:pt>
                <c:pt idx="9904">
                  <c:v>8.9040000000000022E-2</c:v>
                </c:pt>
                <c:pt idx="9905">
                  <c:v>8.9050000000000268E-2</c:v>
                </c:pt>
                <c:pt idx="9906">
                  <c:v>8.9060000000000028E-2</c:v>
                </c:pt>
                <c:pt idx="9907">
                  <c:v>8.9070000000000024E-2</c:v>
                </c:pt>
                <c:pt idx="9908">
                  <c:v>8.9080000000000006E-2</c:v>
                </c:pt>
                <c:pt idx="9909">
                  <c:v>8.9090000000000225E-2</c:v>
                </c:pt>
                <c:pt idx="9910">
                  <c:v>8.910000000000004E-2</c:v>
                </c:pt>
                <c:pt idx="9911">
                  <c:v>8.9110000000000023E-2</c:v>
                </c:pt>
                <c:pt idx="9912">
                  <c:v>8.9120000000000227E-2</c:v>
                </c:pt>
                <c:pt idx="9913">
                  <c:v>8.9130000000000043E-2</c:v>
                </c:pt>
                <c:pt idx="9914">
                  <c:v>8.9140000000000025E-2</c:v>
                </c:pt>
                <c:pt idx="9915">
                  <c:v>8.9150000000000298E-2</c:v>
                </c:pt>
                <c:pt idx="9916">
                  <c:v>8.9160000000000045E-2</c:v>
                </c:pt>
                <c:pt idx="9917">
                  <c:v>8.9170000000000041E-2</c:v>
                </c:pt>
                <c:pt idx="9918">
                  <c:v>8.9180000000000023E-2</c:v>
                </c:pt>
                <c:pt idx="9919">
                  <c:v>8.9190000000000047E-2</c:v>
                </c:pt>
                <c:pt idx="9920">
                  <c:v>8.9200000000000043E-2</c:v>
                </c:pt>
                <c:pt idx="9921">
                  <c:v>8.9210000000000025E-2</c:v>
                </c:pt>
                <c:pt idx="9922">
                  <c:v>8.9220000000000063E-2</c:v>
                </c:pt>
                <c:pt idx="9923">
                  <c:v>8.9230000000000004E-2</c:v>
                </c:pt>
                <c:pt idx="9924">
                  <c:v>8.924E-2</c:v>
                </c:pt>
                <c:pt idx="9925">
                  <c:v>8.9250000000000065E-2</c:v>
                </c:pt>
                <c:pt idx="9926">
                  <c:v>8.9260000000000006E-2</c:v>
                </c:pt>
                <c:pt idx="9927">
                  <c:v>8.9270000000000002E-2</c:v>
                </c:pt>
                <c:pt idx="9928">
                  <c:v>8.9280000000000012E-2</c:v>
                </c:pt>
                <c:pt idx="9929">
                  <c:v>8.9290000000000008E-2</c:v>
                </c:pt>
                <c:pt idx="9930">
                  <c:v>8.9300000000000004E-2</c:v>
                </c:pt>
                <c:pt idx="9931">
                  <c:v>8.931E-2</c:v>
                </c:pt>
                <c:pt idx="9932">
                  <c:v>8.9320000000000066E-2</c:v>
                </c:pt>
                <c:pt idx="9933">
                  <c:v>8.9330000000000007E-2</c:v>
                </c:pt>
                <c:pt idx="9934">
                  <c:v>8.9340000000000003E-2</c:v>
                </c:pt>
                <c:pt idx="9935">
                  <c:v>8.9350000000000027E-2</c:v>
                </c:pt>
                <c:pt idx="9936">
                  <c:v>8.9360000000000023E-2</c:v>
                </c:pt>
                <c:pt idx="9937">
                  <c:v>8.9370000000000005E-2</c:v>
                </c:pt>
                <c:pt idx="9938">
                  <c:v>8.9380000000000001E-2</c:v>
                </c:pt>
                <c:pt idx="9939">
                  <c:v>8.9390000000000025E-2</c:v>
                </c:pt>
                <c:pt idx="9940">
                  <c:v>8.9400000000000021E-2</c:v>
                </c:pt>
                <c:pt idx="9941">
                  <c:v>8.9410000000000003E-2</c:v>
                </c:pt>
                <c:pt idx="9942">
                  <c:v>8.9420000000000027E-2</c:v>
                </c:pt>
                <c:pt idx="9943">
                  <c:v>8.9430000000000023E-2</c:v>
                </c:pt>
                <c:pt idx="9944">
                  <c:v>8.9440000000000006E-2</c:v>
                </c:pt>
                <c:pt idx="9945">
                  <c:v>8.9450000000000043E-2</c:v>
                </c:pt>
                <c:pt idx="9946">
                  <c:v>8.9460000000000026E-2</c:v>
                </c:pt>
                <c:pt idx="9947">
                  <c:v>8.9470000000000022E-2</c:v>
                </c:pt>
                <c:pt idx="9948">
                  <c:v>8.9480000000000018E-2</c:v>
                </c:pt>
                <c:pt idx="9949">
                  <c:v>8.9490000000000028E-2</c:v>
                </c:pt>
                <c:pt idx="9950">
                  <c:v>8.9500000000000246E-2</c:v>
                </c:pt>
                <c:pt idx="9951">
                  <c:v>8.9510000000000048E-2</c:v>
                </c:pt>
                <c:pt idx="9952">
                  <c:v>8.9520000000000433E-2</c:v>
                </c:pt>
                <c:pt idx="9953">
                  <c:v>8.9530000000000248E-2</c:v>
                </c:pt>
                <c:pt idx="9954">
                  <c:v>8.9540000000000064E-2</c:v>
                </c:pt>
                <c:pt idx="9955">
                  <c:v>8.955000000000049E-2</c:v>
                </c:pt>
                <c:pt idx="9956">
                  <c:v>8.9560000000000348E-2</c:v>
                </c:pt>
                <c:pt idx="9957">
                  <c:v>8.9570000000000066E-2</c:v>
                </c:pt>
                <c:pt idx="9958">
                  <c:v>8.9580000000000007E-2</c:v>
                </c:pt>
                <c:pt idx="9959">
                  <c:v>8.9590000000000267E-2</c:v>
                </c:pt>
                <c:pt idx="9960">
                  <c:v>8.9600000000000068E-2</c:v>
                </c:pt>
                <c:pt idx="9961">
                  <c:v>8.9610000000000065E-2</c:v>
                </c:pt>
                <c:pt idx="9962">
                  <c:v>8.962000000000038E-2</c:v>
                </c:pt>
                <c:pt idx="9963">
                  <c:v>8.9630000000000265E-2</c:v>
                </c:pt>
                <c:pt idx="9964">
                  <c:v>8.9640000000000025E-2</c:v>
                </c:pt>
                <c:pt idx="9965">
                  <c:v>8.9650000000000368E-2</c:v>
                </c:pt>
                <c:pt idx="9966">
                  <c:v>8.9660000000000267E-2</c:v>
                </c:pt>
                <c:pt idx="9967">
                  <c:v>8.9670000000000027E-2</c:v>
                </c:pt>
                <c:pt idx="9968">
                  <c:v>8.9680000000000024E-2</c:v>
                </c:pt>
                <c:pt idx="9969">
                  <c:v>8.9690000000000381E-2</c:v>
                </c:pt>
                <c:pt idx="9970">
                  <c:v>8.9700000000000224E-2</c:v>
                </c:pt>
                <c:pt idx="9971">
                  <c:v>8.9710000000000026E-2</c:v>
                </c:pt>
                <c:pt idx="9972">
                  <c:v>8.9720000000000341E-2</c:v>
                </c:pt>
                <c:pt idx="9973">
                  <c:v>8.9730000000000226E-2</c:v>
                </c:pt>
                <c:pt idx="9974">
                  <c:v>8.9740000000000028E-2</c:v>
                </c:pt>
                <c:pt idx="9975">
                  <c:v>8.9750000000000357E-2</c:v>
                </c:pt>
                <c:pt idx="9976">
                  <c:v>8.9760000000000048E-2</c:v>
                </c:pt>
                <c:pt idx="9977">
                  <c:v>8.9770000000000044E-2</c:v>
                </c:pt>
                <c:pt idx="9978">
                  <c:v>8.978000000000004E-2</c:v>
                </c:pt>
                <c:pt idx="9979">
                  <c:v>8.9790000000000245E-2</c:v>
                </c:pt>
                <c:pt idx="9980">
                  <c:v>8.9800000000000046E-2</c:v>
                </c:pt>
                <c:pt idx="9981">
                  <c:v>8.9810000000000043E-2</c:v>
                </c:pt>
                <c:pt idx="9982">
                  <c:v>8.9820000000000247E-2</c:v>
                </c:pt>
                <c:pt idx="9983">
                  <c:v>8.9830000000000063E-2</c:v>
                </c:pt>
                <c:pt idx="9984">
                  <c:v>8.9840000000000003E-2</c:v>
                </c:pt>
                <c:pt idx="9985">
                  <c:v>8.9850000000000374E-2</c:v>
                </c:pt>
                <c:pt idx="9986">
                  <c:v>8.9860000000000065E-2</c:v>
                </c:pt>
                <c:pt idx="9987">
                  <c:v>8.9870000000000005E-2</c:v>
                </c:pt>
                <c:pt idx="9988">
                  <c:v>8.9880000000000002E-2</c:v>
                </c:pt>
                <c:pt idx="9989">
                  <c:v>8.9890000000000067E-2</c:v>
                </c:pt>
                <c:pt idx="9990">
                  <c:v>8.9900000000000063E-2</c:v>
                </c:pt>
                <c:pt idx="9991">
                  <c:v>8.9910000000000004E-2</c:v>
                </c:pt>
                <c:pt idx="9992">
                  <c:v>8.9920000000000208E-2</c:v>
                </c:pt>
                <c:pt idx="9993">
                  <c:v>8.9930000000000065E-2</c:v>
                </c:pt>
                <c:pt idx="9994">
                  <c:v>8.9940000000000006E-2</c:v>
                </c:pt>
                <c:pt idx="9995">
                  <c:v>8.9950000000000266E-2</c:v>
                </c:pt>
                <c:pt idx="9996">
                  <c:v>8.9960000000000026E-2</c:v>
                </c:pt>
                <c:pt idx="9997">
                  <c:v>8.9970000000000022E-2</c:v>
                </c:pt>
                <c:pt idx="9998">
                  <c:v>8.9980000000000004E-2</c:v>
                </c:pt>
                <c:pt idx="9999">
                  <c:v>8.9990000000000028E-2</c:v>
                </c:pt>
              </c:numCache>
            </c:numRef>
          </c:xVal>
          <c:yVal>
            <c:numRef>
              <c:f>SHOT_V!$B$1:$B$10000</c:f>
              <c:numCache>
                <c:formatCode>General</c:formatCode>
                <c:ptCount val="10000"/>
                <c:pt idx="0">
                  <c:v>0.4</c:v>
                </c:pt>
                <c:pt idx="1">
                  <c:v>0.8</c:v>
                </c:pt>
                <c:pt idx="2">
                  <c:v>1</c:v>
                </c:pt>
                <c:pt idx="3">
                  <c:v>0.8</c:v>
                </c:pt>
                <c:pt idx="4">
                  <c:v>0.8</c:v>
                </c:pt>
                <c:pt idx="5">
                  <c:v>1</c:v>
                </c:pt>
                <c:pt idx="6">
                  <c:v>0.4</c:v>
                </c:pt>
                <c:pt idx="7">
                  <c:v>0.60000000000000064</c:v>
                </c:pt>
                <c:pt idx="8">
                  <c:v>0.2</c:v>
                </c:pt>
                <c:pt idx="9">
                  <c:v>1</c:v>
                </c:pt>
                <c:pt idx="10">
                  <c:v>0.2</c:v>
                </c:pt>
                <c:pt idx="11">
                  <c:v>1</c:v>
                </c:pt>
                <c:pt idx="12">
                  <c:v>0.8</c:v>
                </c:pt>
                <c:pt idx="13">
                  <c:v>0.8</c:v>
                </c:pt>
                <c:pt idx="14">
                  <c:v>0.4</c:v>
                </c:pt>
                <c:pt idx="15">
                  <c:v>1.2</c:v>
                </c:pt>
                <c:pt idx="16">
                  <c:v>1.4</c:v>
                </c:pt>
                <c:pt idx="17">
                  <c:v>0.60000000000000064</c:v>
                </c:pt>
                <c:pt idx="18">
                  <c:v>-0.2</c:v>
                </c:pt>
                <c:pt idx="19">
                  <c:v>0.8</c:v>
                </c:pt>
                <c:pt idx="20">
                  <c:v>0.2</c:v>
                </c:pt>
                <c:pt idx="21">
                  <c:v>0.4</c:v>
                </c:pt>
                <c:pt idx="22">
                  <c:v>1</c:v>
                </c:pt>
                <c:pt idx="23">
                  <c:v>1.2</c:v>
                </c:pt>
                <c:pt idx="24">
                  <c:v>0.60000000000000064</c:v>
                </c:pt>
                <c:pt idx="25">
                  <c:v>0.4</c:v>
                </c:pt>
                <c:pt idx="26">
                  <c:v>1.2</c:v>
                </c:pt>
                <c:pt idx="27">
                  <c:v>0.8</c:v>
                </c:pt>
                <c:pt idx="28">
                  <c:v>0.4</c:v>
                </c:pt>
                <c:pt idx="29">
                  <c:v>0.8</c:v>
                </c:pt>
                <c:pt idx="30">
                  <c:v>0.4</c:v>
                </c:pt>
                <c:pt idx="31">
                  <c:v>0.4</c:v>
                </c:pt>
                <c:pt idx="32">
                  <c:v>0.8</c:v>
                </c:pt>
                <c:pt idx="33">
                  <c:v>1</c:v>
                </c:pt>
                <c:pt idx="34">
                  <c:v>1.2</c:v>
                </c:pt>
                <c:pt idx="35">
                  <c:v>0.8</c:v>
                </c:pt>
                <c:pt idx="36">
                  <c:v>0.8</c:v>
                </c:pt>
                <c:pt idx="37">
                  <c:v>0.8</c:v>
                </c:pt>
                <c:pt idx="38">
                  <c:v>1.2</c:v>
                </c:pt>
                <c:pt idx="39">
                  <c:v>0.60000000000000064</c:v>
                </c:pt>
                <c:pt idx="40">
                  <c:v>0.8</c:v>
                </c:pt>
                <c:pt idx="41">
                  <c:v>1</c:v>
                </c:pt>
                <c:pt idx="42">
                  <c:v>0.4</c:v>
                </c:pt>
                <c:pt idx="43">
                  <c:v>0.4</c:v>
                </c:pt>
                <c:pt idx="44">
                  <c:v>0.60000000000000064</c:v>
                </c:pt>
                <c:pt idx="45">
                  <c:v>0.8</c:v>
                </c:pt>
                <c:pt idx="46">
                  <c:v>0.4</c:v>
                </c:pt>
                <c:pt idx="47">
                  <c:v>0.4</c:v>
                </c:pt>
                <c:pt idx="48">
                  <c:v>-0.2</c:v>
                </c:pt>
                <c:pt idx="49">
                  <c:v>-0.2</c:v>
                </c:pt>
                <c:pt idx="50">
                  <c:v>0</c:v>
                </c:pt>
                <c:pt idx="51">
                  <c:v>1</c:v>
                </c:pt>
                <c:pt idx="52">
                  <c:v>0.4</c:v>
                </c:pt>
                <c:pt idx="53">
                  <c:v>0.8</c:v>
                </c:pt>
                <c:pt idx="54">
                  <c:v>0.2</c:v>
                </c:pt>
                <c:pt idx="55">
                  <c:v>0.60000000000000064</c:v>
                </c:pt>
                <c:pt idx="56">
                  <c:v>0.4</c:v>
                </c:pt>
                <c:pt idx="57">
                  <c:v>0.60000000000000064</c:v>
                </c:pt>
                <c:pt idx="58">
                  <c:v>0.4</c:v>
                </c:pt>
                <c:pt idx="59">
                  <c:v>0.8</c:v>
                </c:pt>
                <c:pt idx="60">
                  <c:v>1.2</c:v>
                </c:pt>
                <c:pt idx="61">
                  <c:v>0.2</c:v>
                </c:pt>
                <c:pt idx="62">
                  <c:v>1.4</c:v>
                </c:pt>
                <c:pt idx="63">
                  <c:v>0.4</c:v>
                </c:pt>
                <c:pt idx="64">
                  <c:v>1.4</c:v>
                </c:pt>
                <c:pt idx="65">
                  <c:v>0.8</c:v>
                </c:pt>
                <c:pt idx="66">
                  <c:v>0.8</c:v>
                </c:pt>
                <c:pt idx="67">
                  <c:v>0.8</c:v>
                </c:pt>
                <c:pt idx="68">
                  <c:v>0.2</c:v>
                </c:pt>
                <c:pt idx="69">
                  <c:v>0.4</c:v>
                </c:pt>
                <c:pt idx="70">
                  <c:v>1.2</c:v>
                </c:pt>
                <c:pt idx="71">
                  <c:v>0.4</c:v>
                </c:pt>
                <c:pt idx="72">
                  <c:v>0.8</c:v>
                </c:pt>
                <c:pt idx="73">
                  <c:v>1.2</c:v>
                </c:pt>
                <c:pt idx="74">
                  <c:v>0.8</c:v>
                </c:pt>
                <c:pt idx="75">
                  <c:v>1</c:v>
                </c:pt>
                <c:pt idx="76">
                  <c:v>0.60000000000000064</c:v>
                </c:pt>
                <c:pt idx="77">
                  <c:v>0.60000000000000064</c:v>
                </c:pt>
                <c:pt idx="78">
                  <c:v>0.4</c:v>
                </c:pt>
                <c:pt idx="79">
                  <c:v>1</c:v>
                </c:pt>
                <c:pt idx="80">
                  <c:v>1</c:v>
                </c:pt>
                <c:pt idx="81">
                  <c:v>1</c:v>
                </c:pt>
                <c:pt idx="82">
                  <c:v>0.8</c:v>
                </c:pt>
                <c:pt idx="83">
                  <c:v>0.4</c:v>
                </c:pt>
                <c:pt idx="84">
                  <c:v>0.8</c:v>
                </c:pt>
                <c:pt idx="85">
                  <c:v>0.2</c:v>
                </c:pt>
                <c:pt idx="86">
                  <c:v>0.4</c:v>
                </c:pt>
                <c:pt idx="87">
                  <c:v>0.8</c:v>
                </c:pt>
                <c:pt idx="88">
                  <c:v>0.4</c:v>
                </c:pt>
                <c:pt idx="89">
                  <c:v>1</c:v>
                </c:pt>
                <c:pt idx="90">
                  <c:v>0.8</c:v>
                </c:pt>
                <c:pt idx="91">
                  <c:v>0.4</c:v>
                </c:pt>
                <c:pt idx="92">
                  <c:v>0.8</c:v>
                </c:pt>
                <c:pt idx="93">
                  <c:v>0.8</c:v>
                </c:pt>
                <c:pt idx="94">
                  <c:v>0.2</c:v>
                </c:pt>
                <c:pt idx="95">
                  <c:v>1.4</c:v>
                </c:pt>
                <c:pt idx="96">
                  <c:v>1</c:v>
                </c:pt>
                <c:pt idx="97">
                  <c:v>0.60000000000000064</c:v>
                </c:pt>
                <c:pt idx="98">
                  <c:v>0.4</c:v>
                </c:pt>
                <c:pt idx="99">
                  <c:v>0.8</c:v>
                </c:pt>
                <c:pt idx="100">
                  <c:v>0.4</c:v>
                </c:pt>
                <c:pt idx="101">
                  <c:v>0.8</c:v>
                </c:pt>
                <c:pt idx="102">
                  <c:v>0</c:v>
                </c:pt>
                <c:pt idx="103">
                  <c:v>1</c:v>
                </c:pt>
                <c:pt idx="104">
                  <c:v>-0.2</c:v>
                </c:pt>
                <c:pt idx="105">
                  <c:v>0.8</c:v>
                </c:pt>
                <c:pt idx="106">
                  <c:v>1</c:v>
                </c:pt>
                <c:pt idx="107">
                  <c:v>1</c:v>
                </c:pt>
                <c:pt idx="108">
                  <c:v>0.2</c:v>
                </c:pt>
                <c:pt idx="109">
                  <c:v>0.60000000000000064</c:v>
                </c:pt>
                <c:pt idx="110">
                  <c:v>0.60000000000000064</c:v>
                </c:pt>
                <c:pt idx="111">
                  <c:v>0.8</c:v>
                </c:pt>
                <c:pt idx="112">
                  <c:v>0.8</c:v>
                </c:pt>
                <c:pt idx="113">
                  <c:v>1</c:v>
                </c:pt>
                <c:pt idx="114">
                  <c:v>0.8</c:v>
                </c:pt>
                <c:pt idx="115">
                  <c:v>1.2</c:v>
                </c:pt>
                <c:pt idx="116">
                  <c:v>0.4</c:v>
                </c:pt>
                <c:pt idx="117">
                  <c:v>0.8</c:v>
                </c:pt>
                <c:pt idx="118">
                  <c:v>0.4</c:v>
                </c:pt>
                <c:pt idx="119">
                  <c:v>1</c:v>
                </c:pt>
                <c:pt idx="120">
                  <c:v>0.4</c:v>
                </c:pt>
                <c:pt idx="121">
                  <c:v>0.2</c:v>
                </c:pt>
                <c:pt idx="122">
                  <c:v>1.4</c:v>
                </c:pt>
                <c:pt idx="123">
                  <c:v>0</c:v>
                </c:pt>
                <c:pt idx="124">
                  <c:v>0.60000000000000064</c:v>
                </c:pt>
                <c:pt idx="125">
                  <c:v>0.8</c:v>
                </c:pt>
                <c:pt idx="126">
                  <c:v>0.2</c:v>
                </c:pt>
                <c:pt idx="127">
                  <c:v>0</c:v>
                </c:pt>
                <c:pt idx="128">
                  <c:v>0.60000000000000064</c:v>
                </c:pt>
                <c:pt idx="129">
                  <c:v>0.4</c:v>
                </c:pt>
                <c:pt idx="130">
                  <c:v>0.4</c:v>
                </c:pt>
                <c:pt idx="131">
                  <c:v>1.2</c:v>
                </c:pt>
                <c:pt idx="132">
                  <c:v>0.8</c:v>
                </c:pt>
                <c:pt idx="133">
                  <c:v>0.8</c:v>
                </c:pt>
                <c:pt idx="134">
                  <c:v>0.60000000000000064</c:v>
                </c:pt>
                <c:pt idx="135">
                  <c:v>0.8</c:v>
                </c:pt>
                <c:pt idx="136">
                  <c:v>0.60000000000000064</c:v>
                </c:pt>
                <c:pt idx="137">
                  <c:v>0.4</c:v>
                </c:pt>
                <c:pt idx="138">
                  <c:v>0.2</c:v>
                </c:pt>
                <c:pt idx="139">
                  <c:v>0.4</c:v>
                </c:pt>
                <c:pt idx="140">
                  <c:v>0.8</c:v>
                </c:pt>
                <c:pt idx="141">
                  <c:v>0.4</c:v>
                </c:pt>
                <c:pt idx="142">
                  <c:v>0.4</c:v>
                </c:pt>
                <c:pt idx="143">
                  <c:v>1.2</c:v>
                </c:pt>
                <c:pt idx="144">
                  <c:v>0.2</c:v>
                </c:pt>
                <c:pt idx="145">
                  <c:v>0.4</c:v>
                </c:pt>
                <c:pt idx="146">
                  <c:v>0.4</c:v>
                </c:pt>
                <c:pt idx="147">
                  <c:v>0.4</c:v>
                </c:pt>
                <c:pt idx="148">
                  <c:v>0.8</c:v>
                </c:pt>
                <c:pt idx="149">
                  <c:v>0.4</c:v>
                </c:pt>
                <c:pt idx="150">
                  <c:v>0.8</c:v>
                </c:pt>
                <c:pt idx="151">
                  <c:v>0.2</c:v>
                </c:pt>
                <c:pt idx="152">
                  <c:v>0.4</c:v>
                </c:pt>
                <c:pt idx="153">
                  <c:v>0.2</c:v>
                </c:pt>
                <c:pt idx="154">
                  <c:v>0.4</c:v>
                </c:pt>
                <c:pt idx="155">
                  <c:v>1</c:v>
                </c:pt>
                <c:pt idx="156">
                  <c:v>0.2</c:v>
                </c:pt>
                <c:pt idx="157">
                  <c:v>0.4</c:v>
                </c:pt>
                <c:pt idx="158">
                  <c:v>1</c:v>
                </c:pt>
                <c:pt idx="159">
                  <c:v>0.8</c:v>
                </c:pt>
                <c:pt idx="160">
                  <c:v>0.8</c:v>
                </c:pt>
                <c:pt idx="161">
                  <c:v>0.8</c:v>
                </c:pt>
                <c:pt idx="162">
                  <c:v>0.8</c:v>
                </c:pt>
                <c:pt idx="163">
                  <c:v>0.8</c:v>
                </c:pt>
                <c:pt idx="164">
                  <c:v>1.2</c:v>
                </c:pt>
                <c:pt idx="165">
                  <c:v>1</c:v>
                </c:pt>
                <c:pt idx="166">
                  <c:v>0.8</c:v>
                </c:pt>
                <c:pt idx="167">
                  <c:v>1.2</c:v>
                </c:pt>
                <c:pt idx="168">
                  <c:v>0.60000000000000064</c:v>
                </c:pt>
                <c:pt idx="169">
                  <c:v>1</c:v>
                </c:pt>
                <c:pt idx="170">
                  <c:v>0.2</c:v>
                </c:pt>
                <c:pt idx="171">
                  <c:v>0.8</c:v>
                </c:pt>
                <c:pt idx="172">
                  <c:v>0.60000000000000064</c:v>
                </c:pt>
                <c:pt idx="173">
                  <c:v>0</c:v>
                </c:pt>
                <c:pt idx="174">
                  <c:v>0.60000000000000064</c:v>
                </c:pt>
                <c:pt idx="175">
                  <c:v>0.4</c:v>
                </c:pt>
                <c:pt idx="176">
                  <c:v>0.60000000000000064</c:v>
                </c:pt>
                <c:pt idx="177">
                  <c:v>1</c:v>
                </c:pt>
                <c:pt idx="178">
                  <c:v>0.8</c:v>
                </c:pt>
                <c:pt idx="179">
                  <c:v>0.60000000000000064</c:v>
                </c:pt>
                <c:pt idx="180">
                  <c:v>1</c:v>
                </c:pt>
                <c:pt idx="181">
                  <c:v>0.8</c:v>
                </c:pt>
                <c:pt idx="182">
                  <c:v>0.8</c:v>
                </c:pt>
                <c:pt idx="183">
                  <c:v>1</c:v>
                </c:pt>
                <c:pt idx="184">
                  <c:v>0.8</c:v>
                </c:pt>
                <c:pt idx="185">
                  <c:v>0.2</c:v>
                </c:pt>
                <c:pt idx="186">
                  <c:v>0.2</c:v>
                </c:pt>
                <c:pt idx="187">
                  <c:v>0.2</c:v>
                </c:pt>
                <c:pt idx="188">
                  <c:v>0.60000000000000064</c:v>
                </c:pt>
                <c:pt idx="189">
                  <c:v>0.60000000000000064</c:v>
                </c:pt>
                <c:pt idx="190">
                  <c:v>0.60000000000000064</c:v>
                </c:pt>
                <c:pt idx="191">
                  <c:v>1</c:v>
                </c:pt>
                <c:pt idx="192">
                  <c:v>0.2</c:v>
                </c:pt>
                <c:pt idx="193">
                  <c:v>0.8</c:v>
                </c:pt>
                <c:pt idx="194">
                  <c:v>0.60000000000000064</c:v>
                </c:pt>
                <c:pt idx="195">
                  <c:v>1</c:v>
                </c:pt>
                <c:pt idx="196">
                  <c:v>0.8</c:v>
                </c:pt>
                <c:pt idx="197">
                  <c:v>1</c:v>
                </c:pt>
                <c:pt idx="198">
                  <c:v>0.8</c:v>
                </c:pt>
                <c:pt idx="199">
                  <c:v>0.4</c:v>
                </c:pt>
                <c:pt idx="200">
                  <c:v>0.8</c:v>
                </c:pt>
                <c:pt idx="201">
                  <c:v>0.8</c:v>
                </c:pt>
                <c:pt idx="202">
                  <c:v>0.4</c:v>
                </c:pt>
                <c:pt idx="203">
                  <c:v>0</c:v>
                </c:pt>
                <c:pt idx="204">
                  <c:v>0.60000000000000064</c:v>
                </c:pt>
                <c:pt idx="205">
                  <c:v>1</c:v>
                </c:pt>
                <c:pt idx="206">
                  <c:v>0.8</c:v>
                </c:pt>
                <c:pt idx="207">
                  <c:v>0.8</c:v>
                </c:pt>
                <c:pt idx="208">
                  <c:v>1.4</c:v>
                </c:pt>
                <c:pt idx="209">
                  <c:v>0.60000000000000064</c:v>
                </c:pt>
                <c:pt idx="210">
                  <c:v>0.2</c:v>
                </c:pt>
                <c:pt idx="211">
                  <c:v>1.2</c:v>
                </c:pt>
                <c:pt idx="212">
                  <c:v>0.60000000000000064</c:v>
                </c:pt>
                <c:pt idx="213">
                  <c:v>0.4</c:v>
                </c:pt>
                <c:pt idx="214">
                  <c:v>0.8</c:v>
                </c:pt>
                <c:pt idx="215">
                  <c:v>0.4</c:v>
                </c:pt>
                <c:pt idx="216">
                  <c:v>0.4</c:v>
                </c:pt>
                <c:pt idx="217">
                  <c:v>0.8</c:v>
                </c:pt>
                <c:pt idx="218">
                  <c:v>0.2</c:v>
                </c:pt>
                <c:pt idx="219">
                  <c:v>0.8</c:v>
                </c:pt>
                <c:pt idx="220">
                  <c:v>0.8</c:v>
                </c:pt>
                <c:pt idx="221">
                  <c:v>1</c:v>
                </c:pt>
                <c:pt idx="222">
                  <c:v>0.8</c:v>
                </c:pt>
                <c:pt idx="223">
                  <c:v>0.8</c:v>
                </c:pt>
                <c:pt idx="224">
                  <c:v>0.8</c:v>
                </c:pt>
                <c:pt idx="225">
                  <c:v>0.8</c:v>
                </c:pt>
                <c:pt idx="226">
                  <c:v>1</c:v>
                </c:pt>
                <c:pt idx="227">
                  <c:v>1</c:v>
                </c:pt>
                <c:pt idx="228">
                  <c:v>1</c:v>
                </c:pt>
                <c:pt idx="229">
                  <c:v>1</c:v>
                </c:pt>
                <c:pt idx="230">
                  <c:v>0.60000000000000064</c:v>
                </c:pt>
                <c:pt idx="231">
                  <c:v>1</c:v>
                </c:pt>
                <c:pt idx="232">
                  <c:v>0.4</c:v>
                </c:pt>
                <c:pt idx="233">
                  <c:v>1</c:v>
                </c:pt>
                <c:pt idx="234">
                  <c:v>1.4</c:v>
                </c:pt>
                <c:pt idx="235">
                  <c:v>0.60000000000000064</c:v>
                </c:pt>
                <c:pt idx="236">
                  <c:v>1</c:v>
                </c:pt>
                <c:pt idx="237">
                  <c:v>0.60000000000000064</c:v>
                </c:pt>
                <c:pt idx="238">
                  <c:v>0.8</c:v>
                </c:pt>
                <c:pt idx="239">
                  <c:v>1.2</c:v>
                </c:pt>
                <c:pt idx="240">
                  <c:v>0.4</c:v>
                </c:pt>
                <c:pt idx="241">
                  <c:v>1</c:v>
                </c:pt>
                <c:pt idx="242">
                  <c:v>0.2</c:v>
                </c:pt>
                <c:pt idx="243">
                  <c:v>0.8</c:v>
                </c:pt>
                <c:pt idx="244">
                  <c:v>0.8</c:v>
                </c:pt>
                <c:pt idx="245">
                  <c:v>1.2</c:v>
                </c:pt>
                <c:pt idx="246">
                  <c:v>1.2</c:v>
                </c:pt>
                <c:pt idx="247">
                  <c:v>0.8</c:v>
                </c:pt>
                <c:pt idx="248">
                  <c:v>0.60000000000000064</c:v>
                </c:pt>
                <c:pt idx="249">
                  <c:v>0.8</c:v>
                </c:pt>
                <c:pt idx="250">
                  <c:v>0.8</c:v>
                </c:pt>
                <c:pt idx="251">
                  <c:v>0.4</c:v>
                </c:pt>
                <c:pt idx="252">
                  <c:v>1.2</c:v>
                </c:pt>
                <c:pt idx="253">
                  <c:v>0.8</c:v>
                </c:pt>
                <c:pt idx="254">
                  <c:v>1</c:v>
                </c:pt>
                <c:pt idx="255">
                  <c:v>0.8</c:v>
                </c:pt>
                <c:pt idx="256">
                  <c:v>0.60000000000000064</c:v>
                </c:pt>
                <c:pt idx="257">
                  <c:v>0.4</c:v>
                </c:pt>
                <c:pt idx="258">
                  <c:v>0.8</c:v>
                </c:pt>
                <c:pt idx="259">
                  <c:v>0</c:v>
                </c:pt>
                <c:pt idx="260">
                  <c:v>0.2</c:v>
                </c:pt>
                <c:pt idx="261">
                  <c:v>0.8</c:v>
                </c:pt>
                <c:pt idx="262">
                  <c:v>0.8</c:v>
                </c:pt>
                <c:pt idx="263">
                  <c:v>0.8</c:v>
                </c:pt>
                <c:pt idx="264">
                  <c:v>0.8</c:v>
                </c:pt>
                <c:pt idx="265">
                  <c:v>0.8</c:v>
                </c:pt>
                <c:pt idx="266">
                  <c:v>0.8</c:v>
                </c:pt>
                <c:pt idx="267">
                  <c:v>0.2</c:v>
                </c:pt>
                <c:pt idx="268">
                  <c:v>0.8</c:v>
                </c:pt>
                <c:pt idx="269">
                  <c:v>0.8</c:v>
                </c:pt>
                <c:pt idx="270">
                  <c:v>0.8</c:v>
                </c:pt>
                <c:pt idx="271">
                  <c:v>1</c:v>
                </c:pt>
                <c:pt idx="272">
                  <c:v>1</c:v>
                </c:pt>
                <c:pt idx="273">
                  <c:v>1</c:v>
                </c:pt>
                <c:pt idx="274">
                  <c:v>0.4</c:v>
                </c:pt>
                <c:pt idx="275">
                  <c:v>1.2</c:v>
                </c:pt>
                <c:pt idx="276">
                  <c:v>0.8</c:v>
                </c:pt>
                <c:pt idx="277">
                  <c:v>0.4</c:v>
                </c:pt>
                <c:pt idx="278">
                  <c:v>0.4</c:v>
                </c:pt>
                <c:pt idx="279">
                  <c:v>1.2</c:v>
                </c:pt>
                <c:pt idx="280">
                  <c:v>0.8</c:v>
                </c:pt>
                <c:pt idx="281">
                  <c:v>1</c:v>
                </c:pt>
                <c:pt idx="282">
                  <c:v>0.4</c:v>
                </c:pt>
                <c:pt idx="283">
                  <c:v>0.8</c:v>
                </c:pt>
                <c:pt idx="284">
                  <c:v>0.8</c:v>
                </c:pt>
                <c:pt idx="285">
                  <c:v>1</c:v>
                </c:pt>
                <c:pt idx="286">
                  <c:v>0.8</c:v>
                </c:pt>
                <c:pt idx="287">
                  <c:v>1</c:v>
                </c:pt>
                <c:pt idx="288">
                  <c:v>0.60000000000000064</c:v>
                </c:pt>
                <c:pt idx="289">
                  <c:v>0</c:v>
                </c:pt>
                <c:pt idx="290">
                  <c:v>0.8</c:v>
                </c:pt>
                <c:pt idx="291">
                  <c:v>0.8</c:v>
                </c:pt>
                <c:pt idx="292">
                  <c:v>0.8</c:v>
                </c:pt>
                <c:pt idx="293">
                  <c:v>0.8</c:v>
                </c:pt>
                <c:pt idx="294">
                  <c:v>1</c:v>
                </c:pt>
                <c:pt idx="295">
                  <c:v>1</c:v>
                </c:pt>
                <c:pt idx="296">
                  <c:v>0.8</c:v>
                </c:pt>
                <c:pt idx="297">
                  <c:v>0.8</c:v>
                </c:pt>
                <c:pt idx="298">
                  <c:v>0</c:v>
                </c:pt>
                <c:pt idx="299">
                  <c:v>-0.2</c:v>
                </c:pt>
                <c:pt idx="300">
                  <c:v>0.4</c:v>
                </c:pt>
                <c:pt idx="301">
                  <c:v>0.2</c:v>
                </c:pt>
                <c:pt idx="302">
                  <c:v>1.2</c:v>
                </c:pt>
                <c:pt idx="303">
                  <c:v>0.8</c:v>
                </c:pt>
                <c:pt idx="304">
                  <c:v>0.2</c:v>
                </c:pt>
                <c:pt idx="305">
                  <c:v>1.2</c:v>
                </c:pt>
                <c:pt idx="306">
                  <c:v>-0.2</c:v>
                </c:pt>
                <c:pt idx="307">
                  <c:v>0.8</c:v>
                </c:pt>
                <c:pt idx="308">
                  <c:v>0.4</c:v>
                </c:pt>
                <c:pt idx="309">
                  <c:v>0.8</c:v>
                </c:pt>
                <c:pt idx="310">
                  <c:v>0.8</c:v>
                </c:pt>
                <c:pt idx="311">
                  <c:v>1.2</c:v>
                </c:pt>
                <c:pt idx="312">
                  <c:v>0.8</c:v>
                </c:pt>
                <c:pt idx="313">
                  <c:v>0.8</c:v>
                </c:pt>
                <c:pt idx="314">
                  <c:v>0.4</c:v>
                </c:pt>
                <c:pt idx="315">
                  <c:v>0.2</c:v>
                </c:pt>
                <c:pt idx="316">
                  <c:v>0.8</c:v>
                </c:pt>
                <c:pt idx="317">
                  <c:v>1</c:v>
                </c:pt>
                <c:pt idx="318">
                  <c:v>0.4</c:v>
                </c:pt>
                <c:pt idx="319">
                  <c:v>0.4</c:v>
                </c:pt>
                <c:pt idx="320">
                  <c:v>0.2</c:v>
                </c:pt>
                <c:pt idx="321">
                  <c:v>0.60000000000000064</c:v>
                </c:pt>
                <c:pt idx="322">
                  <c:v>1</c:v>
                </c:pt>
                <c:pt idx="323">
                  <c:v>0.8</c:v>
                </c:pt>
                <c:pt idx="324">
                  <c:v>0.8</c:v>
                </c:pt>
                <c:pt idx="325">
                  <c:v>0.60000000000000064</c:v>
                </c:pt>
                <c:pt idx="326">
                  <c:v>0.8</c:v>
                </c:pt>
                <c:pt idx="327">
                  <c:v>0.8</c:v>
                </c:pt>
                <c:pt idx="328">
                  <c:v>1</c:v>
                </c:pt>
                <c:pt idx="329">
                  <c:v>0.8</c:v>
                </c:pt>
                <c:pt idx="330">
                  <c:v>0.4</c:v>
                </c:pt>
                <c:pt idx="331">
                  <c:v>0.8</c:v>
                </c:pt>
                <c:pt idx="332">
                  <c:v>1</c:v>
                </c:pt>
                <c:pt idx="333">
                  <c:v>0.4</c:v>
                </c:pt>
                <c:pt idx="334">
                  <c:v>0.2</c:v>
                </c:pt>
                <c:pt idx="335">
                  <c:v>1</c:v>
                </c:pt>
                <c:pt idx="336">
                  <c:v>1.2</c:v>
                </c:pt>
                <c:pt idx="337">
                  <c:v>0.60000000000000064</c:v>
                </c:pt>
                <c:pt idx="338">
                  <c:v>0.8</c:v>
                </c:pt>
                <c:pt idx="339">
                  <c:v>0.60000000000000064</c:v>
                </c:pt>
                <c:pt idx="340">
                  <c:v>0.8</c:v>
                </c:pt>
                <c:pt idx="341">
                  <c:v>1</c:v>
                </c:pt>
                <c:pt idx="342">
                  <c:v>0.8</c:v>
                </c:pt>
                <c:pt idx="343">
                  <c:v>0.2</c:v>
                </c:pt>
                <c:pt idx="344">
                  <c:v>0</c:v>
                </c:pt>
                <c:pt idx="345">
                  <c:v>0.8</c:v>
                </c:pt>
                <c:pt idx="346">
                  <c:v>0.2</c:v>
                </c:pt>
                <c:pt idx="347">
                  <c:v>0.2</c:v>
                </c:pt>
                <c:pt idx="348">
                  <c:v>0.2</c:v>
                </c:pt>
                <c:pt idx="349">
                  <c:v>0.2</c:v>
                </c:pt>
                <c:pt idx="350">
                  <c:v>0.60000000000000064</c:v>
                </c:pt>
                <c:pt idx="351">
                  <c:v>0.60000000000000064</c:v>
                </c:pt>
                <c:pt idx="352">
                  <c:v>0.4</c:v>
                </c:pt>
                <c:pt idx="353">
                  <c:v>1.2</c:v>
                </c:pt>
                <c:pt idx="354">
                  <c:v>0.2</c:v>
                </c:pt>
                <c:pt idx="355">
                  <c:v>1</c:v>
                </c:pt>
                <c:pt idx="356">
                  <c:v>0.4</c:v>
                </c:pt>
                <c:pt idx="357">
                  <c:v>0.8</c:v>
                </c:pt>
                <c:pt idx="358">
                  <c:v>1</c:v>
                </c:pt>
                <c:pt idx="359">
                  <c:v>0.4</c:v>
                </c:pt>
                <c:pt idx="360">
                  <c:v>1</c:v>
                </c:pt>
                <c:pt idx="361">
                  <c:v>0.8</c:v>
                </c:pt>
                <c:pt idx="362">
                  <c:v>1.2</c:v>
                </c:pt>
                <c:pt idx="363">
                  <c:v>1</c:v>
                </c:pt>
                <c:pt idx="364">
                  <c:v>0.8</c:v>
                </c:pt>
                <c:pt idx="365">
                  <c:v>0.8</c:v>
                </c:pt>
                <c:pt idx="366">
                  <c:v>0.60000000000000064</c:v>
                </c:pt>
                <c:pt idx="367">
                  <c:v>0.8</c:v>
                </c:pt>
                <c:pt idx="368">
                  <c:v>0.8</c:v>
                </c:pt>
                <c:pt idx="369">
                  <c:v>1</c:v>
                </c:pt>
                <c:pt idx="370">
                  <c:v>1</c:v>
                </c:pt>
                <c:pt idx="371">
                  <c:v>0.4</c:v>
                </c:pt>
                <c:pt idx="372">
                  <c:v>1</c:v>
                </c:pt>
                <c:pt idx="373">
                  <c:v>0.8</c:v>
                </c:pt>
                <c:pt idx="374">
                  <c:v>1.2</c:v>
                </c:pt>
                <c:pt idx="375">
                  <c:v>0.8</c:v>
                </c:pt>
                <c:pt idx="376">
                  <c:v>0.8</c:v>
                </c:pt>
                <c:pt idx="377">
                  <c:v>0.60000000000000064</c:v>
                </c:pt>
                <c:pt idx="378">
                  <c:v>1.4</c:v>
                </c:pt>
                <c:pt idx="379">
                  <c:v>1.2</c:v>
                </c:pt>
                <c:pt idx="380">
                  <c:v>0.8</c:v>
                </c:pt>
                <c:pt idx="381">
                  <c:v>0.4</c:v>
                </c:pt>
                <c:pt idx="382">
                  <c:v>0.4</c:v>
                </c:pt>
                <c:pt idx="383">
                  <c:v>0.8</c:v>
                </c:pt>
                <c:pt idx="384">
                  <c:v>0.60000000000000064</c:v>
                </c:pt>
                <c:pt idx="385">
                  <c:v>0.60000000000000064</c:v>
                </c:pt>
                <c:pt idx="386">
                  <c:v>0.8</c:v>
                </c:pt>
                <c:pt idx="387">
                  <c:v>0.2</c:v>
                </c:pt>
                <c:pt idx="388">
                  <c:v>0.8</c:v>
                </c:pt>
                <c:pt idx="389">
                  <c:v>0.8</c:v>
                </c:pt>
                <c:pt idx="390">
                  <c:v>1.4</c:v>
                </c:pt>
                <c:pt idx="391">
                  <c:v>0.8</c:v>
                </c:pt>
                <c:pt idx="392">
                  <c:v>0.60000000000000064</c:v>
                </c:pt>
                <c:pt idx="393">
                  <c:v>0.60000000000000064</c:v>
                </c:pt>
                <c:pt idx="394">
                  <c:v>0.8</c:v>
                </c:pt>
                <c:pt idx="395">
                  <c:v>0.8</c:v>
                </c:pt>
                <c:pt idx="396">
                  <c:v>1.2</c:v>
                </c:pt>
                <c:pt idx="397">
                  <c:v>1.4</c:v>
                </c:pt>
                <c:pt idx="398">
                  <c:v>0.8</c:v>
                </c:pt>
                <c:pt idx="399">
                  <c:v>0.8</c:v>
                </c:pt>
                <c:pt idx="400">
                  <c:v>1</c:v>
                </c:pt>
                <c:pt idx="401">
                  <c:v>0.4</c:v>
                </c:pt>
                <c:pt idx="402">
                  <c:v>0.8</c:v>
                </c:pt>
                <c:pt idx="403">
                  <c:v>0</c:v>
                </c:pt>
                <c:pt idx="404">
                  <c:v>1.4</c:v>
                </c:pt>
                <c:pt idx="405">
                  <c:v>0.8</c:v>
                </c:pt>
                <c:pt idx="406">
                  <c:v>0.8</c:v>
                </c:pt>
                <c:pt idx="407">
                  <c:v>0.8</c:v>
                </c:pt>
                <c:pt idx="408">
                  <c:v>0.8</c:v>
                </c:pt>
                <c:pt idx="409">
                  <c:v>0.4</c:v>
                </c:pt>
                <c:pt idx="410">
                  <c:v>0.8</c:v>
                </c:pt>
                <c:pt idx="411">
                  <c:v>0.8</c:v>
                </c:pt>
                <c:pt idx="412">
                  <c:v>0.8</c:v>
                </c:pt>
                <c:pt idx="413">
                  <c:v>1.2</c:v>
                </c:pt>
                <c:pt idx="414">
                  <c:v>0.8</c:v>
                </c:pt>
                <c:pt idx="415">
                  <c:v>0.4</c:v>
                </c:pt>
                <c:pt idx="416">
                  <c:v>0</c:v>
                </c:pt>
                <c:pt idx="417">
                  <c:v>1</c:v>
                </c:pt>
                <c:pt idx="418">
                  <c:v>0.8</c:v>
                </c:pt>
                <c:pt idx="419">
                  <c:v>0.2</c:v>
                </c:pt>
                <c:pt idx="420">
                  <c:v>0.60000000000000064</c:v>
                </c:pt>
                <c:pt idx="421">
                  <c:v>1</c:v>
                </c:pt>
                <c:pt idx="422">
                  <c:v>1</c:v>
                </c:pt>
                <c:pt idx="423">
                  <c:v>1.4</c:v>
                </c:pt>
                <c:pt idx="424">
                  <c:v>0.8</c:v>
                </c:pt>
                <c:pt idx="425">
                  <c:v>0.8</c:v>
                </c:pt>
                <c:pt idx="426">
                  <c:v>1.2</c:v>
                </c:pt>
                <c:pt idx="427">
                  <c:v>0.8</c:v>
                </c:pt>
                <c:pt idx="428">
                  <c:v>0.60000000000000064</c:v>
                </c:pt>
                <c:pt idx="429">
                  <c:v>1.2</c:v>
                </c:pt>
                <c:pt idx="430">
                  <c:v>1</c:v>
                </c:pt>
                <c:pt idx="431">
                  <c:v>0.60000000000000064</c:v>
                </c:pt>
                <c:pt idx="432">
                  <c:v>0.4</c:v>
                </c:pt>
                <c:pt idx="433">
                  <c:v>1</c:v>
                </c:pt>
                <c:pt idx="434">
                  <c:v>1</c:v>
                </c:pt>
                <c:pt idx="435">
                  <c:v>0.60000000000000064</c:v>
                </c:pt>
                <c:pt idx="436">
                  <c:v>0.8</c:v>
                </c:pt>
                <c:pt idx="437">
                  <c:v>0.8</c:v>
                </c:pt>
                <c:pt idx="438">
                  <c:v>0.8</c:v>
                </c:pt>
                <c:pt idx="439">
                  <c:v>0.4</c:v>
                </c:pt>
                <c:pt idx="440">
                  <c:v>1</c:v>
                </c:pt>
                <c:pt idx="441">
                  <c:v>0.4</c:v>
                </c:pt>
                <c:pt idx="442">
                  <c:v>0.8</c:v>
                </c:pt>
                <c:pt idx="443">
                  <c:v>0.8</c:v>
                </c:pt>
                <c:pt idx="444">
                  <c:v>0.8</c:v>
                </c:pt>
                <c:pt idx="445">
                  <c:v>1.2</c:v>
                </c:pt>
                <c:pt idx="446">
                  <c:v>0.8</c:v>
                </c:pt>
                <c:pt idx="447">
                  <c:v>0.8</c:v>
                </c:pt>
                <c:pt idx="448">
                  <c:v>0.8</c:v>
                </c:pt>
                <c:pt idx="449">
                  <c:v>1</c:v>
                </c:pt>
                <c:pt idx="450">
                  <c:v>0.8</c:v>
                </c:pt>
                <c:pt idx="451">
                  <c:v>0.60000000000000064</c:v>
                </c:pt>
                <c:pt idx="452">
                  <c:v>1.4</c:v>
                </c:pt>
                <c:pt idx="453">
                  <c:v>0.8</c:v>
                </c:pt>
                <c:pt idx="454">
                  <c:v>0.8</c:v>
                </c:pt>
                <c:pt idx="455">
                  <c:v>0.8</c:v>
                </c:pt>
                <c:pt idx="456">
                  <c:v>0.8</c:v>
                </c:pt>
                <c:pt idx="457">
                  <c:v>1</c:v>
                </c:pt>
                <c:pt idx="458">
                  <c:v>1</c:v>
                </c:pt>
                <c:pt idx="459">
                  <c:v>0.2</c:v>
                </c:pt>
                <c:pt idx="460">
                  <c:v>1.2</c:v>
                </c:pt>
                <c:pt idx="461">
                  <c:v>1</c:v>
                </c:pt>
                <c:pt idx="462">
                  <c:v>1</c:v>
                </c:pt>
                <c:pt idx="463">
                  <c:v>1</c:v>
                </c:pt>
                <c:pt idx="464">
                  <c:v>0.2</c:v>
                </c:pt>
                <c:pt idx="465">
                  <c:v>0.60000000000000064</c:v>
                </c:pt>
                <c:pt idx="466">
                  <c:v>1</c:v>
                </c:pt>
                <c:pt idx="467">
                  <c:v>1</c:v>
                </c:pt>
                <c:pt idx="468">
                  <c:v>0.8</c:v>
                </c:pt>
                <c:pt idx="469">
                  <c:v>1</c:v>
                </c:pt>
                <c:pt idx="470">
                  <c:v>0.8</c:v>
                </c:pt>
                <c:pt idx="471">
                  <c:v>1.4</c:v>
                </c:pt>
                <c:pt idx="472">
                  <c:v>0.60000000000000064</c:v>
                </c:pt>
                <c:pt idx="473">
                  <c:v>1.2</c:v>
                </c:pt>
                <c:pt idx="474">
                  <c:v>0.8</c:v>
                </c:pt>
                <c:pt idx="475">
                  <c:v>0.8</c:v>
                </c:pt>
                <c:pt idx="476">
                  <c:v>1</c:v>
                </c:pt>
                <c:pt idx="477">
                  <c:v>1</c:v>
                </c:pt>
                <c:pt idx="478">
                  <c:v>0.60000000000000064</c:v>
                </c:pt>
                <c:pt idx="479">
                  <c:v>1</c:v>
                </c:pt>
                <c:pt idx="480">
                  <c:v>0</c:v>
                </c:pt>
                <c:pt idx="481">
                  <c:v>1</c:v>
                </c:pt>
                <c:pt idx="482">
                  <c:v>1.2</c:v>
                </c:pt>
                <c:pt idx="483">
                  <c:v>0.60000000000000064</c:v>
                </c:pt>
                <c:pt idx="484">
                  <c:v>0.8</c:v>
                </c:pt>
                <c:pt idx="485">
                  <c:v>1</c:v>
                </c:pt>
                <c:pt idx="486">
                  <c:v>0.8</c:v>
                </c:pt>
                <c:pt idx="487">
                  <c:v>0.4</c:v>
                </c:pt>
                <c:pt idx="488">
                  <c:v>0.2</c:v>
                </c:pt>
                <c:pt idx="489">
                  <c:v>0.8</c:v>
                </c:pt>
                <c:pt idx="490">
                  <c:v>1.2</c:v>
                </c:pt>
                <c:pt idx="491">
                  <c:v>0.8</c:v>
                </c:pt>
                <c:pt idx="492">
                  <c:v>0.8</c:v>
                </c:pt>
                <c:pt idx="493">
                  <c:v>0.60000000000000064</c:v>
                </c:pt>
                <c:pt idx="494">
                  <c:v>0.8</c:v>
                </c:pt>
                <c:pt idx="495">
                  <c:v>1</c:v>
                </c:pt>
                <c:pt idx="496">
                  <c:v>0.8</c:v>
                </c:pt>
                <c:pt idx="497">
                  <c:v>0.8</c:v>
                </c:pt>
                <c:pt idx="498">
                  <c:v>0.4</c:v>
                </c:pt>
                <c:pt idx="499">
                  <c:v>1.4</c:v>
                </c:pt>
                <c:pt idx="500">
                  <c:v>1</c:v>
                </c:pt>
                <c:pt idx="501">
                  <c:v>0.8</c:v>
                </c:pt>
                <c:pt idx="502">
                  <c:v>0.8</c:v>
                </c:pt>
                <c:pt idx="503">
                  <c:v>1.2</c:v>
                </c:pt>
                <c:pt idx="504">
                  <c:v>0.60000000000000064</c:v>
                </c:pt>
                <c:pt idx="505">
                  <c:v>0.4</c:v>
                </c:pt>
                <c:pt idx="506">
                  <c:v>0.8</c:v>
                </c:pt>
                <c:pt idx="507">
                  <c:v>1.2</c:v>
                </c:pt>
                <c:pt idx="508">
                  <c:v>0.8</c:v>
                </c:pt>
                <c:pt idx="509">
                  <c:v>1</c:v>
                </c:pt>
                <c:pt idx="510">
                  <c:v>1</c:v>
                </c:pt>
                <c:pt idx="511">
                  <c:v>1</c:v>
                </c:pt>
                <c:pt idx="512">
                  <c:v>1</c:v>
                </c:pt>
                <c:pt idx="513">
                  <c:v>0.8</c:v>
                </c:pt>
                <c:pt idx="514">
                  <c:v>0.4</c:v>
                </c:pt>
                <c:pt idx="515">
                  <c:v>0.2</c:v>
                </c:pt>
                <c:pt idx="516">
                  <c:v>0.4</c:v>
                </c:pt>
                <c:pt idx="517">
                  <c:v>0.8</c:v>
                </c:pt>
                <c:pt idx="518">
                  <c:v>0.8</c:v>
                </c:pt>
                <c:pt idx="519">
                  <c:v>0.60000000000000064</c:v>
                </c:pt>
                <c:pt idx="520">
                  <c:v>0.4</c:v>
                </c:pt>
                <c:pt idx="521">
                  <c:v>0.60000000000000064</c:v>
                </c:pt>
                <c:pt idx="522">
                  <c:v>0.4</c:v>
                </c:pt>
                <c:pt idx="523">
                  <c:v>0.60000000000000064</c:v>
                </c:pt>
                <c:pt idx="524">
                  <c:v>0.60000000000000064</c:v>
                </c:pt>
                <c:pt idx="525">
                  <c:v>0.8</c:v>
                </c:pt>
                <c:pt idx="526">
                  <c:v>1.4</c:v>
                </c:pt>
                <c:pt idx="527">
                  <c:v>0.60000000000000064</c:v>
                </c:pt>
                <c:pt idx="528">
                  <c:v>1.4</c:v>
                </c:pt>
                <c:pt idx="529">
                  <c:v>0.4</c:v>
                </c:pt>
                <c:pt idx="530">
                  <c:v>0.60000000000000064</c:v>
                </c:pt>
                <c:pt idx="531">
                  <c:v>0.8</c:v>
                </c:pt>
                <c:pt idx="532">
                  <c:v>1.4</c:v>
                </c:pt>
                <c:pt idx="533">
                  <c:v>1</c:v>
                </c:pt>
                <c:pt idx="534">
                  <c:v>1.2</c:v>
                </c:pt>
                <c:pt idx="535">
                  <c:v>0.60000000000000064</c:v>
                </c:pt>
                <c:pt idx="536">
                  <c:v>1.4</c:v>
                </c:pt>
                <c:pt idx="537">
                  <c:v>0.60000000000000064</c:v>
                </c:pt>
                <c:pt idx="538">
                  <c:v>1</c:v>
                </c:pt>
                <c:pt idx="539">
                  <c:v>0.8</c:v>
                </c:pt>
                <c:pt idx="540">
                  <c:v>0.8</c:v>
                </c:pt>
                <c:pt idx="541">
                  <c:v>1.2</c:v>
                </c:pt>
                <c:pt idx="542">
                  <c:v>0.2</c:v>
                </c:pt>
                <c:pt idx="543">
                  <c:v>0.8</c:v>
                </c:pt>
                <c:pt idx="544">
                  <c:v>1.4</c:v>
                </c:pt>
                <c:pt idx="545">
                  <c:v>0.4</c:v>
                </c:pt>
                <c:pt idx="546">
                  <c:v>1</c:v>
                </c:pt>
                <c:pt idx="547">
                  <c:v>0.8</c:v>
                </c:pt>
                <c:pt idx="548">
                  <c:v>0.8</c:v>
                </c:pt>
                <c:pt idx="549">
                  <c:v>1</c:v>
                </c:pt>
                <c:pt idx="550">
                  <c:v>1</c:v>
                </c:pt>
                <c:pt idx="551">
                  <c:v>1</c:v>
                </c:pt>
                <c:pt idx="552">
                  <c:v>0.60000000000000064</c:v>
                </c:pt>
                <c:pt idx="553">
                  <c:v>1</c:v>
                </c:pt>
                <c:pt idx="554">
                  <c:v>0.8</c:v>
                </c:pt>
                <c:pt idx="555">
                  <c:v>1</c:v>
                </c:pt>
                <c:pt idx="556">
                  <c:v>0.8</c:v>
                </c:pt>
                <c:pt idx="557">
                  <c:v>1</c:v>
                </c:pt>
                <c:pt idx="558">
                  <c:v>0.60000000000000064</c:v>
                </c:pt>
                <c:pt idx="559">
                  <c:v>1</c:v>
                </c:pt>
                <c:pt idx="560">
                  <c:v>1.2</c:v>
                </c:pt>
                <c:pt idx="561">
                  <c:v>0.8</c:v>
                </c:pt>
                <c:pt idx="562">
                  <c:v>0.4</c:v>
                </c:pt>
                <c:pt idx="563">
                  <c:v>0.8</c:v>
                </c:pt>
                <c:pt idx="564">
                  <c:v>0.60000000000000064</c:v>
                </c:pt>
                <c:pt idx="565">
                  <c:v>0.8</c:v>
                </c:pt>
                <c:pt idx="566">
                  <c:v>1</c:v>
                </c:pt>
                <c:pt idx="567">
                  <c:v>1</c:v>
                </c:pt>
                <c:pt idx="568">
                  <c:v>0.8</c:v>
                </c:pt>
                <c:pt idx="569">
                  <c:v>1</c:v>
                </c:pt>
                <c:pt idx="570">
                  <c:v>0.60000000000000064</c:v>
                </c:pt>
                <c:pt idx="571">
                  <c:v>0.8</c:v>
                </c:pt>
                <c:pt idx="572">
                  <c:v>1.4</c:v>
                </c:pt>
                <c:pt idx="573">
                  <c:v>1</c:v>
                </c:pt>
                <c:pt idx="574">
                  <c:v>0.4</c:v>
                </c:pt>
                <c:pt idx="575">
                  <c:v>0.2</c:v>
                </c:pt>
                <c:pt idx="576">
                  <c:v>1</c:v>
                </c:pt>
                <c:pt idx="577">
                  <c:v>1</c:v>
                </c:pt>
                <c:pt idx="578">
                  <c:v>0.8</c:v>
                </c:pt>
                <c:pt idx="579">
                  <c:v>0.8</c:v>
                </c:pt>
                <c:pt idx="580">
                  <c:v>0.8</c:v>
                </c:pt>
                <c:pt idx="581">
                  <c:v>0.4</c:v>
                </c:pt>
                <c:pt idx="582">
                  <c:v>0.8</c:v>
                </c:pt>
                <c:pt idx="583">
                  <c:v>0.4</c:v>
                </c:pt>
                <c:pt idx="584">
                  <c:v>0.8</c:v>
                </c:pt>
                <c:pt idx="585">
                  <c:v>0</c:v>
                </c:pt>
                <c:pt idx="586">
                  <c:v>0.8</c:v>
                </c:pt>
                <c:pt idx="587">
                  <c:v>0.2</c:v>
                </c:pt>
                <c:pt idx="588">
                  <c:v>0.8</c:v>
                </c:pt>
                <c:pt idx="589">
                  <c:v>0.8</c:v>
                </c:pt>
                <c:pt idx="590">
                  <c:v>0.4</c:v>
                </c:pt>
                <c:pt idx="591">
                  <c:v>0.4</c:v>
                </c:pt>
                <c:pt idx="592">
                  <c:v>0.8</c:v>
                </c:pt>
                <c:pt idx="593">
                  <c:v>1.4</c:v>
                </c:pt>
                <c:pt idx="594">
                  <c:v>0</c:v>
                </c:pt>
                <c:pt idx="595">
                  <c:v>0.2</c:v>
                </c:pt>
                <c:pt idx="596">
                  <c:v>0.8</c:v>
                </c:pt>
                <c:pt idx="597">
                  <c:v>0.8</c:v>
                </c:pt>
                <c:pt idx="598">
                  <c:v>1</c:v>
                </c:pt>
                <c:pt idx="599">
                  <c:v>1</c:v>
                </c:pt>
                <c:pt idx="600">
                  <c:v>0.4</c:v>
                </c:pt>
                <c:pt idx="601">
                  <c:v>1.2</c:v>
                </c:pt>
                <c:pt idx="602">
                  <c:v>0.8</c:v>
                </c:pt>
                <c:pt idx="603">
                  <c:v>0.2</c:v>
                </c:pt>
                <c:pt idx="604">
                  <c:v>1</c:v>
                </c:pt>
                <c:pt idx="605">
                  <c:v>0.8</c:v>
                </c:pt>
                <c:pt idx="606">
                  <c:v>1</c:v>
                </c:pt>
                <c:pt idx="607">
                  <c:v>0.8</c:v>
                </c:pt>
                <c:pt idx="608">
                  <c:v>0.60000000000000064</c:v>
                </c:pt>
                <c:pt idx="609">
                  <c:v>1</c:v>
                </c:pt>
                <c:pt idx="610">
                  <c:v>1.2</c:v>
                </c:pt>
                <c:pt idx="611">
                  <c:v>0.8</c:v>
                </c:pt>
                <c:pt idx="612">
                  <c:v>0.8</c:v>
                </c:pt>
                <c:pt idx="613">
                  <c:v>1</c:v>
                </c:pt>
                <c:pt idx="614">
                  <c:v>0.4</c:v>
                </c:pt>
                <c:pt idx="615">
                  <c:v>1</c:v>
                </c:pt>
                <c:pt idx="616">
                  <c:v>1</c:v>
                </c:pt>
                <c:pt idx="617">
                  <c:v>1</c:v>
                </c:pt>
                <c:pt idx="618">
                  <c:v>0.8</c:v>
                </c:pt>
                <c:pt idx="619">
                  <c:v>0.8</c:v>
                </c:pt>
                <c:pt idx="620">
                  <c:v>1.2</c:v>
                </c:pt>
                <c:pt idx="621">
                  <c:v>0.2</c:v>
                </c:pt>
                <c:pt idx="622">
                  <c:v>-0.2</c:v>
                </c:pt>
                <c:pt idx="623">
                  <c:v>0.8</c:v>
                </c:pt>
                <c:pt idx="624">
                  <c:v>0.8</c:v>
                </c:pt>
                <c:pt idx="625">
                  <c:v>0.4</c:v>
                </c:pt>
                <c:pt idx="626">
                  <c:v>1.2</c:v>
                </c:pt>
                <c:pt idx="627">
                  <c:v>1</c:v>
                </c:pt>
                <c:pt idx="628">
                  <c:v>1.2</c:v>
                </c:pt>
                <c:pt idx="629">
                  <c:v>0.60000000000000064</c:v>
                </c:pt>
                <c:pt idx="630">
                  <c:v>1.4</c:v>
                </c:pt>
                <c:pt idx="631">
                  <c:v>0.60000000000000064</c:v>
                </c:pt>
                <c:pt idx="632">
                  <c:v>1.2</c:v>
                </c:pt>
                <c:pt idx="633">
                  <c:v>0.60000000000000064</c:v>
                </c:pt>
                <c:pt idx="634">
                  <c:v>1</c:v>
                </c:pt>
                <c:pt idx="635">
                  <c:v>1</c:v>
                </c:pt>
                <c:pt idx="636">
                  <c:v>0.8</c:v>
                </c:pt>
                <c:pt idx="637">
                  <c:v>0.8</c:v>
                </c:pt>
                <c:pt idx="638">
                  <c:v>0.60000000000000064</c:v>
                </c:pt>
                <c:pt idx="639">
                  <c:v>1.2</c:v>
                </c:pt>
                <c:pt idx="640">
                  <c:v>0.8</c:v>
                </c:pt>
                <c:pt idx="641">
                  <c:v>0</c:v>
                </c:pt>
                <c:pt idx="642">
                  <c:v>0.8</c:v>
                </c:pt>
                <c:pt idx="643">
                  <c:v>0.8</c:v>
                </c:pt>
                <c:pt idx="644">
                  <c:v>0.4</c:v>
                </c:pt>
                <c:pt idx="645">
                  <c:v>1</c:v>
                </c:pt>
                <c:pt idx="646">
                  <c:v>1.2</c:v>
                </c:pt>
                <c:pt idx="647">
                  <c:v>0.2</c:v>
                </c:pt>
                <c:pt idx="648">
                  <c:v>0.60000000000000064</c:v>
                </c:pt>
                <c:pt idx="649">
                  <c:v>0.8</c:v>
                </c:pt>
                <c:pt idx="650">
                  <c:v>0.8</c:v>
                </c:pt>
                <c:pt idx="651">
                  <c:v>1</c:v>
                </c:pt>
                <c:pt idx="652">
                  <c:v>0.60000000000000064</c:v>
                </c:pt>
                <c:pt idx="653">
                  <c:v>1.2</c:v>
                </c:pt>
                <c:pt idx="654">
                  <c:v>1</c:v>
                </c:pt>
                <c:pt idx="655">
                  <c:v>0.8</c:v>
                </c:pt>
                <c:pt idx="656">
                  <c:v>1</c:v>
                </c:pt>
                <c:pt idx="657">
                  <c:v>1</c:v>
                </c:pt>
                <c:pt idx="658">
                  <c:v>1</c:v>
                </c:pt>
                <c:pt idx="659">
                  <c:v>1</c:v>
                </c:pt>
                <c:pt idx="660">
                  <c:v>0.8</c:v>
                </c:pt>
                <c:pt idx="661">
                  <c:v>0.8</c:v>
                </c:pt>
                <c:pt idx="662">
                  <c:v>0.8</c:v>
                </c:pt>
                <c:pt idx="663">
                  <c:v>1.2</c:v>
                </c:pt>
                <c:pt idx="664">
                  <c:v>0.2</c:v>
                </c:pt>
                <c:pt idx="665">
                  <c:v>0.8</c:v>
                </c:pt>
                <c:pt idx="666">
                  <c:v>1</c:v>
                </c:pt>
                <c:pt idx="667">
                  <c:v>0.2</c:v>
                </c:pt>
                <c:pt idx="668">
                  <c:v>0.8</c:v>
                </c:pt>
                <c:pt idx="669">
                  <c:v>1.2</c:v>
                </c:pt>
                <c:pt idx="670">
                  <c:v>0.60000000000000064</c:v>
                </c:pt>
                <c:pt idx="671">
                  <c:v>0.60000000000000064</c:v>
                </c:pt>
                <c:pt idx="672">
                  <c:v>0.4</c:v>
                </c:pt>
                <c:pt idx="673">
                  <c:v>0.8</c:v>
                </c:pt>
                <c:pt idx="674">
                  <c:v>0.8</c:v>
                </c:pt>
                <c:pt idx="675">
                  <c:v>1</c:v>
                </c:pt>
                <c:pt idx="676">
                  <c:v>1</c:v>
                </c:pt>
                <c:pt idx="677">
                  <c:v>1</c:v>
                </c:pt>
                <c:pt idx="678">
                  <c:v>0.2</c:v>
                </c:pt>
                <c:pt idx="679">
                  <c:v>0.8</c:v>
                </c:pt>
                <c:pt idx="680">
                  <c:v>0.8</c:v>
                </c:pt>
                <c:pt idx="681">
                  <c:v>0</c:v>
                </c:pt>
                <c:pt idx="682">
                  <c:v>1</c:v>
                </c:pt>
                <c:pt idx="683">
                  <c:v>0.8</c:v>
                </c:pt>
                <c:pt idx="684">
                  <c:v>1.2</c:v>
                </c:pt>
                <c:pt idx="685">
                  <c:v>1.2</c:v>
                </c:pt>
                <c:pt idx="686">
                  <c:v>1</c:v>
                </c:pt>
                <c:pt idx="687">
                  <c:v>0.8</c:v>
                </c:pt>
                <c:pt idx="688">
                  <c:v>0.60000000000000064</c:v>
                </c:pt>
                <c:pt idx="689">
                  <c:v>1</c:v>
                </c:pt>
                <c:pt idx="690">
                  <c:v>0.8</c:v>
                </c:pt>
                <c:pt idx="691">
                  <c:v>0</c:v>
                </c:pt>
                <c:pt idx="692">
                  <c:v>0.60000000000000064</c:v>
                </c:pt>
                <c:pt idx="693">
                  <c:v>1</c:v>
                </c:pt>
                <c:pt idx="694">
                  <c:v>1</c:v>
                </c:pt>
                <c:pt idx="695">
                  <c:v>0.8</c:v>
                </c:pt>
                <c:pt idx="696">
                  <c:v>1</c:v>
                </c:pt>
                <c:pt idx="697">
                  <c:v>1</c:v>
                </c:pt>
                <c:pt idx="698">
                  <c:v>0.2</c:v>
                </c:pt>
                <c:pt idx="699">
                  <c:v>1.2</c:v>
                </c:pt>
                <c:pt idx="700">
                  <c:v>1.4</c:v>
                </c:pt>
                <c:pt idx="701">
                  <c:v>0.8</c:v>
                </c:pt>
                <c:pt idx="702">
                  <c:v>0.60000000000000064</c:v>
                </c:pt>
                <c:pt idx="703">
                  <c:v>0.8</c:v>
                </c:pt>
                <c:pt idx="704">
                  <c:v>0.4</c:v>
                </c:pt>
                <c:pt idx="705">
                  <c:v>0.8</c:v>
                </c:pt>
                <c:pt idx="706">
                  <c:v>0.8</c:v>
                </c:pt>
                <c:pt idx="707">
                  <c:v>1.2</c:v>
                </c:pt>
                <c:pt idx="708">
                  <c:v>1</c:v>
                </c:pt>
                <c:pt idx="709">
                  <c:v>0.4</c:v>
                </c:pt>
                <c:pt idx="710">
                  <c:v>1.2</c:v>
                </c:pt>
                <c:pt idx="711">
                  <c:v>0</c:v>
                </c:pt>
                <c:pt idx="712">
                  <c:v>0.4</c:v>
                </c:pt>
                <c:pt idx="713">
                  <c:v>1</c:v>
                </c:pt>
                <c:pt idx="714">
                  <c:v>0.2</c:v>
                </c:pt>
                <c:pt idx="715">
                  <c:v>1.2</c:v>
                </c:pt>
                <c:pt idx="716">
                  <c:v>0.8</c:v>
                </c:pt>
                <c:pt idx="717">
                  <c:v>0.8</c:v>
                </c:pt>
                <c:pt idx="718">
                  <c:v>1</c:v>
                </c:pt>
                <c:pt idx="719">
                  <c:v>0.8</c:v>
                </c:pt>
                <c:pt idx="720">
                  <c:v>0.8</c:v>
                </c:pt>
                <c:pt idx="721">
                  <c:v>0.8</c:v>
                </c:pt>
                <c:pt idx="722">
                  <c:v>0.60000000000000064</c:v>
                </c:pt>
                <c:pt idx="723">
                  <c:v>1.4</c:v>
                </c:pt>
                <c:pt idx="724">
                  <c:v>1.4</c:v>
                </c:pt>
                <c:pt idx="725">
                  <c:v>0.60000000000000064</c:v>
                </c:pt>
                <c:pt idx="726">
                  <c:v>1</c:v>
                </c:pt>
                <c:pt idx="727">
                  <c:v>0.8</c:v>
                </c:pt>
                <c:pt idx="728">
                  <c:v>0.60000000000000064</c:v>
                </c:pt>
                <c:pt idx="729">
                  <c:v>0.8</c:v>
                </c:pt>
                <c:pt idx="730">
                  <c:v>0.8</c:v>
                </c:pt>
                <c:pt idx="731">
                  <c:v>0.8</c:v>
                </c:pt>
                <c:pt idx="732">
                  <c:v>1</c:v>
                </c:pt>
                <c:pt idx="733">
                  <c:v>0.4</c:v>
                </c:pt>
                <c:pt idx="734">
                  <c:v>0.8</c:v>
                </c:pt>
                <c:pt idx="735">
                  <c:v>0.60000000000000064</c:v>
                </c:pt>
                <c:pt idx="736">
                  <c:v>0.8</c:v>
                </c:pt>
                <c:pt idx="737">
                  <c:v>0.60000000000000064</c:v>
                </c:pt>
                <c:pt idx="738">
                  <c:v>0.8</c:v>
                </c:pt>
                <c:pt idx="739">
                  <c:v>1</c:v>
                </c:pt>
                <c:pt idx="740">
                  <c:v>1</c:v>
                </c:pt>
                <c:pt idx="741">
                  <c:v>0.8</c:v>
                </c:pt>
                <c:pt idx="742">
                  <c:v>0.8</c:v>
                </c:pt>
                <c:pt idx="743">
                  <c:v>0.4</c:v>
                </c:pt>
                <c:pt idx="744">
                  <c:v>0.8</c:v>
                </c:pt>
                <c:pt idx="745">
                  <c:v>0.8</c:v>
                </c:pt>
                <c:pt idx="746">
                  <c:v>0.8</c:v>
                </c:pt>
                <c:pt idx="747">
                  <c:v>0.60000000000000064</c:v>
                </c:pt>
                <c:pt idx="748">
                  <c:v>0.8</c:v>
                </c:pt>
                <c:pt idx="749">
                  <c:v>0.8</c:v>
                </c:pt>
                <c:pt idx="750">
                  <c:v>0.8</c:v>
                </c:pt>
                <c:pt idx="751">
                  <c:v>0.8</c:v>
                </c:pt>
                <c:pt idx="752">
                  <c:v>1</c:v>
                </c:pt>
                <c:pt idx="753">
                  <c:v>1.2</c:v>
                </c:pt>
                <c:pt idx="754">
                  <c:v>0.8</c:v>
                </c:pt>
                <c:pt idx="755">
                  <c:v>0.4</c:v>
                </c:pt>
                <c:pt idx="756">
                  <c:v>0.2</c:v>
                </c:pt>
                <c:pt idx="757">
                  <c:v>0.4</c:v>
                </c:pt>
                <c:pt idx="758">
                  <c:v>1</c:v>
                </c:pt>
                <c:pt idx="759">
                  <c:v>0.8</c:v>
                </c:pt>
                <c:pt idx="760">
                  <c:v>1.6</c:v>
                </c:pt>
                <c:pt idx="761">
                  <c:v>0.8</c:v>
                </c:pt>
                <c:pt idx="762">
                  <c:v>0.8</c:v>
                </c:pt>
                <c:pt idx="763">
                  <c:v>1.2</c:v>
                </c:pt>
                <c:pt idx="764">
                  <c:v>0.8</c:v>
                </c:pt>
                <c:pt idx="765">
                  <c:v>1</c:v>
                </c:pt>
                <c:pt idx="766">
                  <c:v>0.60000000000000064</c:v>
                </c:pt>
                <c:pt idx="767">
                  <c:v>0.8</c:v>
                </c:pt>
                <c:pt idx="768">
                  <c:v>0.60000000000000064</c:v>
                </c:pt>
                <c:pt idx="769">
                  <c:v>0.8</c:v>
                </c:pt>
                <c:pt idx="770">
                  <c:v>1.2</c:v>
                </c:pt>
                <c:pt idx="771">
                  <c:v>0.8</c:v>
                </c:pt>
                <c:pt idx="772">
                  <c:v>1</c:v>
                </c:pt>
                <c:pt idx="773">
                  <c:v>1</c:v>
                </c:pt>
                <c:pt idx="774">
                  <c:v>0.8</c:v>
                </c:pt>
                <c:pt idx="775">
                  <c:v>0.4</c:v>
                </c:pt>
                <c:pt idx="776">
                  <c:v>0.8</c:v>
                </c:pt>
                <c:pt idx="777">
                  <c:v>0.2</c:v>
                </c:pt>
                <c:pt idx="778">
                  <c:v>1</c:v>
                </c:pt>
                <c:pt idx="779">
                  <c:v>0.8</c:v>
                </c:pt>
                <c:pt idx="780">
                  <c:v>1</c:v>
                </c:pt>
                <c:pt idx="781">
                  <c:v>1</c:v>
                </c:pt>
                <c:pt idx="782">
                  <c:v>0.2</c:v>
                </c:pt>
                <c:pt idx="783">
                  <c:v>0.60000000000000064</c:v>
                </c:pt>
                <c:pt idx="784">
                  <c:v>1.2</c:v>
                </c:pt>
                <c:pt idx="785">
                  <c:v>0.8</c:v>
                </c:pt>
                <c:pt idx="786">
                  <c:v>1.2</c:v>
                </c:pt>
                <c:pt idx="787">
                  <c:v>1.2</c:v>
                </c:pt>
                <c:pt idx="788">
                  <c:v>0.4</c:v>
                </c:pt>
                <c:pt idx="789">
                  <c:v>0.2</c:v>
                </c:pt>
                <c:pt idx="790">
                  <c:v>1</c:v>
                </c:pt>
                <c:pt idx="791">
                  <c:v>0.8</c:v>
                </c:pt>
                <c:pt idx="792">
                  <c:v>0.8</c:v>
                </c:pt>
                <c:pt idx="793">
                  <c:v>1</c:v>
                </c:pt>
                <c:pt idx="794">
                  <c:v>1</c:v>
                </c:pt>
                <c:pt idx="795">
                  <c:v>1.2</c:v>
                </c:pt>
                <c:pt idx="796">
                  <c:v>0</c:v>
                </c:pt>
                <c:pt idx="797">
                  <c:v>0.8</c:v>
                </c:pt>
                <c:pt idx="798">
                  <c:v>0.8</c:v>
                </c:pt>
                <c:pt idx="799">
                  <c:v>-0.2</c:v>
                </c:pt>
                <c:pt idx="800">
                  <c:v>1.4</c:v>
                </c:pt>
                <c:pt idx="801">
                  <c:v>1</c:v>
                </c:pt>
                <c:pt idx="802">
                  <c:v>0.8</c:v>
                </c:pt>
                <c:pt idx="803">
                  <c:v>0.8</c:v>
                </c:pt>
                <c:pt idx="804">
                  <c:v>1</c:v>
                </c:pt>
                <c:pt idx="805">
                  <c:v>0.8</c:v>
                </c:pt>
                <c:pt idx="806">
                  <c:v>0.8</c:v>
                </c:pt>
                <c:pt idx="807">
                  <c:v>0.8</c:v>
                </c:pt>
                <c:pt idx="808">
                  <c:v>0.8</c:v>
                </c:pt>
                <c:pt idx="809">
                  <c:v>0.60000000000000064</c:v>
                </c:pt>
                <c:pt idx="810">
                  <c:v>1</c:v>
                </c:pt>
                <c:pt idx="811">
                  <c:v>0.4</c:v>
                </c:pt>
                <c:pt idx="812">
                  <c:v>1</c:v>
                </c:pt>
                <c:pt idx="813">
                  <c:v>1.2</c:v>
                </c:pt>
                <c:pt idx="814">
                  <c:v>1</c:v>
                </c:pt>
                <c:pt idx="815">
                  <c:v>1</c:v>
                </c:pt>
                <c:pt idx="816">
                  <c:v>0.60000000000000064</c:v>
                </c:pt>
                <c:pt idx="817">
                  <c:v>0.8</c:v>
                </c:pt>
                <c:pt idx="818">
                  <c:v>0.4</c:v>
                </c:pt>
                <c:pt idx="819">
                  <c:v>1.2</c:v>
                </c:pt>
                <c:pt idx="820">
                  <c:v>0.4</c:v>
                </c:pt>
                <c:pt idx="821">
                  <c:v>0.8</c:v>
                </c:pt>
                <c:pt idx="822">
                  <c:v>1</c:v>
                </c:pt>
                <c:pt idx="823">
                  <c:v>1</c:v>
                </c:pt>
                <c:pt idx="824">
                  <c:v>0.60000000000000064</c:v>
                </c:pt>
                <c:pt idx="825">
                  <c:v>0.8</c:v>
                </c:pt>
                <c:pt idx="826">
                  <c:v>1</c:v>
                </c:pt>
                <c:pt idx="827">
                  <c:v>0.4</c:v>
                </c:pt>
                <c:pt idx="828">
                  <c:v>1</c:v>
                </c:pt>
                <c:pt idx="829">
                  <c:v>1</c:v>
                </c:pt>
                <c:pt idx="830">
                  <c:v>0.2</c:v>
                </c:pt>
                <c:pt idx="831">
                  <c:v>1.2</c:v>
                </c:pt>
                <c:pt idx="832">
                  <c:v>1.4</c:v>
                </c:pt>
                <c:pt idx="833">
                  <c:v>1</c:v>
                </c:pt>
                <c:pt idx="834">
                  <c:v>0.4</c:v>
                </c:pt>
                <c:pt idx="835">
                  <c:v>1</c:v>
                </c:pt>
                <c:pt idx="836">
                  <c:v>0.8</c:v>
                </c:pt>
                <c:pt idx="837">
                  <c:v>0.8</c:v>
                </c:pt>
                <c:pt idx="838">
                  <c:v>0.4</c:v>
                </c:pt>
                <c:pt idx="839">
                  <c:v>1.2</c:v>
                </c:pt>
                <c:pt idx="840">
                  <c:v>1</c:v>
                </c:pt>
                <c:pt idx="841">
                  <c:v>0.8</c:v>
                </c:pt>
                <c:pt idx="842">
                  <c:v>1.2</c:v>
                </c:pt>
                <c:pt idx="843">
                  <c:v>0.8</c:v>
                </c:pt>
                <c:pt idx="844">
                  <c:v>0.2</c:v>
                </c:pt>
                <c:pt idx="845">
                  <c:v>1</c:v>
                </c:pt>
                <c:pt idx="846">
                  <c:v>0.8</c:v>
                </c:pt>
                <c:pt idx="847">
                  <c:v>1</c:v>
                </c:pt>
                <c:pt idx="848">
                  <c:v>0.8</c:v>
                </c:pt>
                <c:pt idx="849">
                  <c:v>0.8</c:v>
                </c:pt>
                <c:pt idx="850">
                  <c:v>0.2</c:v>
                </c:pt>
                <c:pt idx="851">
                  <c:v>0.8</c:v>
                </c:pt>
                <c:pt idx="852">
                  <c:v>0.8</c:v>
                </c:pt>
                <c:pt idx="853">
                  <c:v>0.2</c:v>
                </c:pt>
                <c:pt idx="854">
                  <c:v>0.2</c:v>
                </c:pt>
                <c:pt idx="855">
                  <c:v>1</c:v>
                </c:pt>
                <c:pt idx="856">
                  <c:v>0.4</c:v>
                </c:pt>
                <c:pt idx="857">
                  <c:v>0.2</c:v>
                </c:pt>
                <c:pt idx="858">
                  <c:v>0.8</c:v>
                </c:pt>
                <c:pt idx="859">
                  <c:v>0.8</c:v>
                </c:pt>
                <c:pt idx="860">
                  <c:v>0.60000000000000064</c:v>
                </c:pt>
                <c:pt idx="861">
                  <c:v>0.60000000000000064</c:v>
                </c:pt>
                <c:pt idx="862">
                  <c:v>0.4</c:v>
                </c:pt>
                <c:pt idx="863">
                  <c:v>1</c:v>
                </c:pt>
                <c:pt idx="864">
                  <c:v>0.4</c:v>
                </c:pt>
                <c:pt idx="865">
                  <c:v>1</c:v>
                </c:pt>
                <c:pt idx="866">
                  <c:v>0.8</c:v>
                </c:pt>
                <c:pt idx="867">
                  <c:v>1.2</c:v>
                </c:pt>
                <c:pt idx="868">
                  <c:v>0.60000000000000064</c:v>
                </c:pt>
                <c:pt idx="869">
                  <c:v>0.8</c:v>
                </c:pt>
                <c:pt idx="870">
                  <c:v>1</c:v>
                </c:pt>
                <c:pt idx="871">
                  <c:v>1.2</c:v>
                </c:pt>
                <c:pt idx="872">
                  <c:v>0.8</c:v>
                </c:pt>
                <c:pt idx="873">
                  <c:v>0.8</c:v>
                </c:pt>
                <c:pt idx="874">
                  <c:v>0.4</c:v>
                </c:pt>
                <c:pt idx="875">
                  <c:v>0.4</c:v>
                </c:pt>
                <c:pt idx="876">
                  <c:v>0.4</c:v>
                </c:pt>
                <c:pt idx="877">
                  <c:v>0.4</c:v>
                </c:pt>
                <c:pt idx="878">
                  <c:v>0.4</c:v>
                </c:pt>
                <c:pt idx="879">
                  <c:v>0.60000000000000064</c:v>
                </c:pt>
                <c:pt idx="880">
                  <c:v>1</c:v>
                </c:pt>
                <c:pt idx="881">
                  <c:v>1.4</c:v>
                </c:pt>
                <c:pt idx="882">
                  <c:v>0.8</c:v>
                </c:pt>
                <c:pt idx="883">
                  <c:v>1.2</c:v>
                </c:pt>
                <c:pt idx="884">
                  <c:v>0</c:v>
                </c:pt>
                <c:pt idx="885">
                  <c:v>1.2</c:v>
                </c:pt>
                <c:pt idx="886">
                  <c:v>1.2</c:v>
                </c:pt>
                <c:pt idx="887">
                  <c:v>1</c:v>
                </c:pt>
                <c:pt idx="888">
                  <c:v>0.8</c:v>
                </c:pt>
                <c:pt idx="889">
                  <c:v>0.8</c:v>
                </c:pt>
                <c:pt idx="890">
                  <c:v>0.4</c:v>
                </c:pt>
                <c:pt idx="891">
                  <c:v>0.4</c:v>
                </c:pt>
                <c:pt idx="892">
                  <c:v>0.4</c:v>
                </c:pt>
                <c:pt idx="893">
                  <c:v>1.2</c:v>
                </c:pt>
                <c:pt idx="894">
                  <c:v>0.8</c:v>
                </c:pt>
                <c:pt idx="895">
                  <c:v>1.2</c:v>
                </c:pt>
                <c:pt idx="896">
                  <c:v>0.8</c:v>
                </c:pt>
                <c:pt idx="897">
                  <c:v>1</c:v>
                </c:pt>
                <c:pt idx="898">
                  <c:v>0.4</c:v>
                </c:pt>
                <c:pt idx="899">
                  <c:v>1</c:v>
                </c:pt>
                <c:pt idx="900">
                  <c:v>0.8</c:v>
                </c:pt>
                <c:pt idx="901">
                  <c:v>0.60000000000000064</c:v>
                </c:pt>
                <c:pt idx="902">
                  <c:v>0.4</c:v>
                </c:pt>
                <c:pt idx="903">
                  <c:v>0.4</c:v>
                </c:pt>
                <c:pt idx="904">
                  <c:v>1</c:v>
                </c:pt>
                <c:pt idx="905">
                  <c:v>0.8</c:v>
                </c:pt>
                <c:pt idx="906">
                  <c:v>1</c:v>
                </c:pt>
                <c:pt idx="907">
                  <c:v>1</c:v>
                </c:pt>
                <c:pt idx="908">
                  <c:v>1.2</c:v>
                </c:pt>
                <c:pt idx="909">
                  <c:v>0.8</c:v>
                </c:pt>
                <c:pt idx="910">
                  <c:v>1</c:v>
                </c:pt>
                <c:pt idx="911">
                  <c:v>0.8</c:v>
                </c:pt>
                <c:pt idx="912">
                  <c:v>0.8</c:v>
                </c:pt>
                <c:pt idx="913">
                  <c:v>1.2</c:v>
                </c:pt>
                <c:pt idx="914">
                  <c:v>1.2</c:v>
                </c:pt>
                <c:pt idx="915">
                  <c:v>0.60000000000000064</c:v>
                </c:pt>
                <c:pt idx="916">
                  <c:v>1</c:v>
                </c:pt>
                <c:pt idx="917">
                  <c:v>0.60000000000000064</c:v>
                </c:pt>
                <c:pt idx="918">
                  <c:v>1.2</c:v>
                </c:pt>
                <c:pt idx="919">
                  <c:v>1</c:v>
                </c:pt>
                <c:pt idx="920">
                  <c:v>1</c:v>
                </c:pt>
                <c:pt idx="921">
                  <c:v>1.4</c:v>
                </c:pt>
                <c:pt idx="922">
                  <c:v>1</c:v>
                </c:pt>
                <c:pt idx="923">
                  <c:v>1</c:v>
                </c:pt>
                <c:pt idx="924">
                  <c:v>1</c:v>
                </c:pt>
                <c:pt idx="925">
                  <c:v>1.2</c:v>
                </c:pt>
                <c:pt idx="926">
                  <c:v>0.8</c:v>
                </c:pt>
                <c:pt idx="927">
                  <c:v>0.8</c:v>
                </c:pt>
                <c:pt idx="928">
                  <c:v>1</c:v>
                </c:pt>
                <c:pt idx="929">
                  <c:v>1</c:v>
                </c:pt>
                <c:pt idx="930">
                  <c:v>0.8</c:v>
                </c:pt>
                <c:pt idx="931">
                  <c:v>1.2</c:v>
                </c:pt>
                <c:pt idx="932">
                  <c:v>0.8</c:v>
                </c:pt>
                <c:pt idx="933">
                  <c:v>0.60000000000000064</c:v>
                </c:pt>
                <c:pt idx="934">
                  <c:v>0.4</c:v>
                </c:pt>
                <c:pt idx="935">
                  <c:v>0.60000000000000064</c:v>
                </c:pt>
                <c:pt idx="936">
                  <c:v>1</c:v>
                </c:pt>
                <c:pt idx="937">
                  <c:v>1</c:v>
                </c:pt>
                <c:pt idx="938">
                  <c:v>0.8</c:v>
                </c:pt>
                <c:pt idx="939">
                  <c:v>1.2</c:v>
                </c:pt>
                <c:pt idx="940">
                  <c:v>0.8</c:v>
                </c:pt>
                <c:pt idx="941">
                  <c:v>0.8</c:v>
                </c:pt>
                <c:pt idx="942">
                  <c:v>0.4</c:v>
                </c:pt>
                <c:pt idx="943">
                  <c:v>1</c:v>
                </c:pt>
                <c:pt idx="944">
                  <c:v>0.4</c:v>
                </c:pt>
                <c:pt idx="945">
                  <c:v>0.60000000000000064</c:v>
                </c:pt>
                <c:pt idx="946">
                  <c:v>0.8</c:v>
                </c:pt>
                <c:pt idx="947">
                  <c:v>0.2</c:v>
                </c:pt>
                <c:pt idx="948">
                  <c:v>0.8</c:v>
                </c:pt>
                <c:pt idx="949">
                  <c:v>1</c:v>
                </c:pt>
                <c:pt idx="950">
                  <c:v>0.8</c:v>
                </c:pt>
                <c:pt idx="951">
                  <c:v>1.2</c:v>
                </c:pt>
                <c:pt idx="952">
                  <c:v>1.2</c:v>
                </c:pt>
                <c:pt idx="953">
                  <c:v>1</c:v>
                </c:pt>
                <c:pt idx="954">
                  <c:v>1.2</c:v>
                </c:pt>
                <c:pt idx="955">
                  <c:v>0.8</c:v>
                </c:pt>
                <c:pt idx="956">
                  <c:v>1</c:v>
                </c:pt>
                <c:pt idx="957">
                  <c:v>1</c:v>
                </c:pt>
                <c:pt idx="958">
                  <c:v>0.4</c:v>
                </c:pt>
                <c:pt idx="959">
                  <c:v>1.2</c:v>
                </c:pt>
                <c:pt idx="960">
                  <c:v>0.60000000000000064</c:v>
                </c:pt>
                <c:pt idx="961">
                  <c:v>0.8</c:v>
                </c:pt>
                <c:pt idx="962">
                  <c:v>0.8</c:v>
                </c:pt>
                <c:pt idx="963">
                  <c:v>1</c:v>
                </c:pt>
                <c:pt idx="964">
                  <c:v>0.60000000000000064</c:v>
                </c:pt>
                <c:pt idx="965">
                  <c:v>0.8</c:v>
                </c:pt>
                <c:pt idx="966">
                  <c:v>1.2</c:v>
                </c:pt>
                <c:pt idx="967">
                  <c:v>0.4</c:v>
                </c:pt>
                <c:pt idx="968">
                  <c:v>0.60000000000000064</c:v>
                </c:pt>
                <c:pt idx="969">
                  <c:v>1.2</c:v>
                </c:pt>
                <c:pt idx="970">
                  <c:v>0.8</c:v>
                </c:pt>
                <c:pt idx="971">
                  <c:v>1</c:v>
                </c:pt>
                <c:pt idx="972">
                  <c:v>1.4</c:v>
                </c:pt>
                <c:pt idx="973">
                  <c:v>1.2</c:v>
                </c:pt>
                <c:pt idx="974">
                  <c:v>0.8</c:v>
                </c:pt>
                <c:pt idx="975">
                  <c:v>1</c:v>
                </c:pt>
                <c:pt idx="976">
                  <c:v>0.2</c:v>
                </c:pt>
                <c:pt idx="977">
                  <c:v>0.60000000000000064</c:v>
                </c:pt>
                <c:pt idx="978">
                  <c:v>0.8</c:v>
                </c:pt>
                <c:pt idx="979">
                  <c:v>1</c:v>
                </c:pt>
                <c:pt idx="980">
                  <c:v>0.2</c:v>
                </c:pt>
                <c:pt idx="981">
                  <c:v>1.2</c:v>
                </c:pt>
                <c:pt idx="982">
                  <c:v>0.4</c:v>
                </c:pt>
                <c:pt idx="983">
                  <c:v>1</c:v>
                </c:pt>
                <c:pt idx="984">
                  <c:v>1</c:v>
                </c:pt>
                <c:pt idx="985">
                  <c:v>1.2</c:v>
                </c:pt>
                <c:pt idx="986">
                  <c:v>0.8</c:v>
                </c:pt>
                <c:pt idx="987">
                  <c:v>1.4</c:v>
                </c:pt>
                <c:pt idx="988">
                  <c:v>1</c:v>
                </c:pt>
                <c:pt idx="989">
                  <c:v>0.8</c:v>
                </c:pt>
                <c:pt idx="990">
                  <c:v>0.2</c:v>
                </c:pt>
                <c:pt idx="991">
                  <c:v>0.2</c:v>
                </c:pt>
                <c:pt idx="992">
                  <c:v>0.8</c:v>
                </c:pt>
                <c:pt idx="993">
                  <c:v>0.4</c:v>
                </c:pt>
                <c:pt idx="994">
                  <c:v>0.8</c:v>
                </c:pt>
                <c:pt idx="995">
                  <c:v>0.8</c:v>
                </c:pt>
                <c:pt idx="996">
                  <c:v>0.60000000000000064</c:v>
                </c:pt>
                <c:pt idx="997">
                  <c:v>0.8</c:v>
                </c:pt>
                <c:pt idx="998">
                  <c:v>1</c:v>
                </c:pt>
                <c:pt idx="999">
                  <c:v>1</c:v>
                </c:pt>
                <c:pt idx="1000">
                  <c:v>45.8</c:v>
                </c:pt>
                <c:pt idx="1001">
                  <c:v>40.6</c:v>
                </c:pt>
                <c:pt idx="1002">
                  <c:v>38.4</c:v>
                </c:pt>
                <c:pt idx="1003">
                  <c:v>37.800000000000004</c:v>
                </c:pt>
                <c:pt idx="1004">
                  <c:v>37</c:v>
                </c:pt>
                <c:pt idx="1005">
                  <c:v>36.200000000000003</c:v>
                </c:pt>
                <c:pt idx="1006">
                  <c:v>36.200000000000003</c:v>
                </c:pt>
                <c:pt idx="1007">
                  <c:v>35.4</c:v>
                </c:pt>
                <c:pt idx="1008">
                  <c:v>35.6</c:v>
                </c:pt>
                <c:pt idx="1009">
                  <c:v>35.4</c:v>
                </c:pt>
                <c:pt idx="1010">
                  <c:v>34.4</c:v>
                </c:pt>
                <c:pt idx="1011">
                  <c:v>34.6</c:v>
                </c:pt>
                <c:pt idx="1012">
                  <c:v>34.800000000000004</c:v>
                </c:pt>
                <c:pt idx="1013">
                  <c:v>34.6</c:v>
                </c:pt>
                <c:pt idx="1014">
                  <c:v>34.800000000000004</c:v>
                </c:pt>
                <c:pt idx="1015">
                  <c:v>34.6</c:v>
                </c:pt>
                <c:pt idx="1016">
                  <c:v>34.200000000000003</c:v>
                </c:pt>
                <c:pt idx="1017">
                  <c:v>34.4</c:v>
                </c:pt>
                <c:pt idx="1018">
                  <c:v>34.200000000000003</c:v>
                </c:pt>
                <c:pt idx="1019">
                  <c:v>34.200000000000003</c:v>
                </c:pt>
                <c:pt idx="1020">
                  <c:v>34</c:v>
                </c:pt>
                <c:pt idx="1021">
                  <c:v>34</c:v>
                </c:pt>
                <c:pt idx="1022">
                  <c:v>34</c:v>
                </c:pt>
                <c:pt idx="1023">
                  <c:v>34</c:v>
                </c:pt>
                <c:pt idx="1024">
                  <c:v>34.200000000000003</c:v>
                </c:pt>
                <c:pt idx="1025">
                  <c:v>34</c:v>
                </c:pt>
                <c:pt idx="1026">
                  <c:v>34.200000000000003</c:v>
                </c:pt>
                <c:pt idx="1027">
                  <c:v>34.200000000000003</c:v>
                </c:pt>
                <c:pt idx="1028">
                  <c:v>33.6</c:v>
                </c:pt>
                <c:pt idx="1029">
                  <c:v>33.6</c:v>
                </c:pt>
                <c:pt idx="1030">
                  <c:v>33.800000000000004</c:v>
                </c:pt>
                <c:pt idx="1031">
                  <c:v>34.200000000000003</c:v>
                </c:pt>
                <c:pt idx="1032">
                  <c:v>33.4</c:v>
                </c:pt>
                <c:pt idx="1033">
                  <c:v>33.800000000000004</c:v>
                </c:pt>
                <c:pt idx="1034">
                  <c:v>33.6</c:v>
                </c:pt>
                <c:pt idx="1035">
                  <c:v>33.200000000000003</c:v>
                </c:pt>
                <c:pt idx="1036">
                  <c:v>33.4</c:v>
                </c:pt>
                <c:pt idx="1037">
                  <c:v>33.6</c:v>
                </c:pt>
                <c:pt idx="1038">
                  <c:v>34.6</c:v>
                </c:pt>
                <c:pt idx="1039">
                  <c:v>33.6</c:v>
                </c:pt>
                <c:pt idx="1040">
                  <c:v>33</c:v>
                </c:pt>
                <c:pt idx="1041">
                  <c:v>33.6</c:v>
                </c:pt>
                <c:pt idx="1042">
                  <c:v>33.4</c:v>
                </c:pt>
                <c:pt idx="1043">
                  <c:v>33.4</c:v>
                </c:pt>
                <c:pt idx="1044">
                  <c:v>33.800000000000004</c:v>
                </c:pt>
                <c:pt idx="1045">
                  <c:v>33.4</c:v>
                </c:pt>
                <c:pt idx="1046">
                  <c:v>33.4</c:v>
                </c:pt>
                <c:pt idx="1047">
                  <c:v>33.800000000000004</c:v>
                </c:pt>
                <c:pt idx="1048">
                  <c:v>33.4</c:v>
                </c:pt>
                <c:pt idx="1049">
                  <c:v>33.4</c:v>
                </c:pt>
                <c:pt idx="1050">
                  <c:v>33</c:v>
                </c:pt>
                <c:pt idx="1051">
                  <c:v>33.4</c:v>
                </c:pt>
                <c:pt idx="1052">
                  <c:v>32.6</c:v>
                </c:pt>
                <c:pt idx="1053">
                  <c:v>33.200000000000003</c:v>
                </c:pt>
                <c:pt idx="1054">
                  <c:v>33.200000000000003</c:v>
                </c:pt>
                <c:pt idx="1055">
                  <c:v>33</c:v>
                </c:pt>
                <c:pt idx="1056">
                  <c:v>32.800000000000004</c:v>
                </c:pt>
                <c:pt idx="1057">
                  <c:v>33.200000000000003</c:v>
                </c:pt>
                <c:pt idx="1058">
                  <c:v>32.800000000000004</c:v>
                </c:pt>
                <c:pt idx="1059">
                  <c:v>33.4</c:v>
                </c:pt>
                <c:pt idx="1060">
                  <c:v>32.6</c:v>
                </c:pt>
                <c:pt idx="1061">
                  <c:v>33</c:v>
                </c:pt>
                <c:pt idx="1062">
                  <c:v>32.800000000000004</c:v>
                </c:pt>
                <c:pt idx="1063">
                  <c:v>33</c:v>
                </c:pt>
                <c:pt idx="1064">
                  <c:v>32.4</c:v>
                </c:pt>
                <c:pt idx="1065">
                  <c:v>33</c:v>
                </c:pt>
                <c:pt idx="1066">
                  <c:v>32.6</c:v>
                </c:pt>
                <c:pt idx="1067">
                  <c:v>33</c:v>
                </c:pt>
                <c:pt idx="1068">
                  <c:v>32.800000000000004</c:v>
                </c:pt>
                <c:pt idx="1069">
                  <c:v>33</c:v>
                </c:pt>
                <c:pt idx="1070">
                  <c:v>33</c:v>
                </c:pt>
                <c:pt idx="1071">
                  <c:v>32.6</c:v>
                </c:pt>
                <c:pt idx="1072">
                  <c:v>33</c:v>
                </c:pt>
                <c:pt idx="1073">
                  <c:v>32.800000000000004</c:v>
                </c:pt>
                <c:pt idx="1074">
                  <c:v>32.6</c:v>
                </c:pt>
                <c:pt idx="1075">
                  <c:v>33</c:v>
                </c:pt>
                <c:pt idx="1076">
                  <c:v>33.4</c:v>
                </c:pt>
                <c:pt idx="1077">
                  <c:v>32.200000000000003</c:v>
                </c:pt>
                <c:pt idx="1078">
                  <c:v>33.200000000000003</c:v>
                </c:pt>
                <c:pt idx="1079">
                  <c:v>32</c:v>
                </c:pt>
                <c:pt idx="1080">
                  <c:v>32.4</c:v>
                </c:pt>
                <c:pt idx="1081">
                  <c:v>32.6</c:v>
                </c:pt>
                <c:pt idx="1082">
                  <c:v>32.4</c:v>
                </c:pt>
                <c:pt idx="1083">
                  <c:v>32.6</c:v>
                </c:pt>
                <c:pt idx="1084">
                  <c:v>32.800000000000004</c:v>
                </c:pt>
                <c:pt idx="1085">
                  <c:v>32.6</c:v>
                </c:pt>
                <c:pt idx="1086">
                  <c:v>32.200000000000003</c:v>
                </c:pt>
                <c:pt idx="1087">
                  <c:v>32</c:v>
                </c:pt>
                <c:pt idx="1088">
                  <c:v>32.800000000000004</c:v>
                </c:pt>
                <c:pt idx="1089">
                  <c:v>32.6</c:v>
                </c:pt>
                <c:pt idx="1090">
                  <c:v>32.4</c:v>
                </c:pt>
                <c:pt idx="1091">
                  <c:v>32.200000000000003</c:v>
                </c:pt>
                <c:pt idx="1092">
                  <c:v>32.4</c:v>
                </c:pt>
                <c:pt idx="1093">
                  <c:v>32.200000000000003</c:v>
                </c:pt>
                <c:pt idx="1094">
                  <c:v>32.4</c:v>
                </c:pt>
                <c:pt idx="1095">
                  <c:v>33</c:v>
                </c:pt>
                <c:pt idx="1096">
                  <c:v>31.8</c:v>
                </c:pt>
                <c:pt idx="1097">
                  <c:v>32.6</c:v>
                </c:pt>
                <c:pt idx="1098">
                  <c:v>32.200000000000003</c:v>
                </c:pt>
                <c:pt idx="1099">
                  <c:v>32.4</c:v>
                </c:pt>
                <c:pt idx="1100">
                  <c:v>31.8</c:v>
                </c:pt>
                <c:pt idx="1101">
                  <c:v>32.4</c:v>
                </c:pt>
                <c:pt idx="1102">
                  <c:v>31.8</c:v>
                </c:pt>
                <c:pt idx="1103">
                  <c:v>32</c:v>
                </c:pt>
                <c:pt idx="1104">
                  <c:v>31.8</c:v>
                </c:pt>
                <c:pt idx="1105">
                  <c:v>32</c:v>
                </c:pt>
                <c:pt idx="1106">
                  <c:v>32</c:v>
                </c:pt>
                <c:pt idx="1107">
                  <c:v>32</c:v>
                </c:pt>
                <c:pt idx="1108">
                  <c:v>32</c:v>
                </c:pt>
                <c:pt idx="1109">
                  <c:v>31.8</c:v>
                </c:pt>
                <c:pt idx="1110">
                  <c:v>31.8</c:v>
                </c:pt>
                <c:pt idx="1111">
                  <c:v>31.6</c:v>
                </c:pt>
                <c:pt idx="1112">
                  <c:v>31.8</c:v>
                </c:pt>
                <c:pt idx="1113">
                  <c:v>31.6</c:v>
                </c:pt>
                <c:pt idx="1114">
                  <c:v>32.200000000000003</c:v>
                </c:pt>
                <c:pt idx="1115">
                  <c:v>31.6</c:v>
                </c:pt>
                <c:pt idx="1116">
                  <c:v>32.200000000000003</c:v>
                </c:pt>
                <c:pt idx="1117">
                  <c:v>31.8</c:v>
                </c:pt>
                <c:pt idx="1118">
                  <c:v>31.6</c:v>
                </c:pt>
                <c:pt idx="1119">
                  <c:v>32.200000000000003</c:v>
                </c:pt>
                <c:pt idx="1120">
                  <c:v>31.6</c:v>
                </c:pt>
                <c:pt idx="1121">
                  <c:v>32.200000000000003</c:v>
                </c:pt>
                <c:pt idx="1122">
                  <c:v>31.8</c:v>
                </c:pt>
                <c:pt idx="1123">
                  <c:v>32.200000000000003</c:v>
                </c:pt>
                <c:pt idx="1124">
                  <c:v>32</c:v>
                </c:pt>
                <c:pt idx="1125">
                  <c:v>31.6</c:v>
                </c:pt>
                <c:pt idx="1126">
                  <c:v>31.6</c:v>
                </c:pt>
                <c:pt idx="1127">
                  <c:v>32</c:v>
                </c:pt>
                <c:pt idx="1128">
                  <c:v>31.8</c:v>
                </c:pt>
                <c:pt idx="1129">
                  <c:v>32</c:v>
                </c:pt>
                <c:pt idx="1130">
                  <c:v>31.8</c:v>
                </c:pt>
                <c:pt idx="1131">
                  <c:v>31.6</c:v>
                </c:pt>
                <c:pt idx="1132">
                  <c:v>31.4</c:v>
                </c:pt>
                <c:pt idx="1133">
                  <c:v>31.6</c:v>
                </c:pt>
                <c:pt idx="1134">
                  <c:v>31.8</c:v>
                </c:pt>
                <c:pt idx="1135">
                  <c:v>31.6</c:v>
                </c:pt>
                <c:pt idx="1136">
                  <c:v>32.200000000000003</c:v>
                </c:pt>
                <c:pt idx="1137">
                  <c:v>31.8</c:v>
                </c:pt>
                <c:pt idx="1138">
                  <c:v>31.8</c:v>
                </c:pt>
                <c:pt idx="1139">
                  <c:v>31.8</c:v>
                </c:pt>
                <c:pt idx="1140">
                  <c:v>31.4</c:v>
                </c:pt>
                <c:pt idx="1141">
                  <c:v>31.4</c:v>
                </c:pt>
                <c:pt idx="1142">
                  <c:v>31.6</c:v>
                </c:pt>
                <c:pt idx="1143">
                  <c:v>31.6</c:v>
                </c:pt>
                <c:pt idx="1144">
                  <c:v>31.8</c:v>
                </c:pt>
                <c:pt idx="1145">
                  <c:v>31.2</c:v>
                </c:pt>
                <c:pt idx="1146">
                  <c:v>30.8</c:v>
                </c:pt>
                <c:pt idx="1147">
                  <c:v>31.8</c:v>
                </c:pt>
                <c:pt idx="1148">
                  <c:v>31.2</c:v>
                </c:pt>
                <c:pt idx="1149">
                  <c:v>31.8</c:v>
                </c:pt>
                <c:pt idx="1150">
                  <c:v>31.8</c:v>
                </c:pt>
                <c:pt idx="1151">
                  <c:v>31</c:v>
                </c:pt>
                <c:pt idx="1152">
                  <c:v>31</c:v>
                </c:pt>
                <c:pt idx="1153">
                  <c:v>31.4</c:v>
                </c:pt>
                <c:pt idx="1154">
                  <c:v>31.4</c:v>
                </c:pt>
                <c:pt idx="1155">
                  <c:v>31.4</c:v>
                </c:pt>
                <c:pt idx="1156">
                  <c:v>31.2</c:v>
                </c:pt>
                <c:pt idx="1157">
                  <c:v>30.8</c:v>
                </c:pt>
                <c:pt idx="1158">
                  <c:v>31.2</c:v>
                </c:pt>
                <c:pt idx="1159">
                  <c:v>31.4</c:v>
                </c:pt>
                <c:pt idx="1160">
                  <c:v>31.6</c:v>
                </c:pt>
                <c:pt idx="1161">
                  <c:v>31</c:v>
                </c:pt>
                <c:pt idx="1162">
                  <c:v>31</c:v>
                </c:pt>
                <c:pt idx="1163">
                  <c:v>31.2</c:v>
                </c:pt>
                <c:pt idx="1164">
                  <c:v>31.6</c:v>
                </c:pt>
                <c:pt idx="1165">
                  <c:v>31</c:v>
                </c:pt>
                <c:pt idx="1166">
                  <c:v>31.8</c:v>
                </c:pt>
                <c:pt idx="1167">
                  <c:v>31.2</c:v>
                </c:pt>
                <c:pt idx="1168">
                  <c:v>31</c:v>
                </c:pt>
                <c:pt idx="1169">
                  <c:v>31</c:v>
                </c:pt>
                <c:pt idx="1170">
                  <c:v>31.6</c:v>
                </c:pt>
                <c:pt idx="1171">
                  <c:v>31.6</c:v>
                </c:pt>
                <c:pt idx="1172">
                  <c:v>31</c:v>
                </c:pt>
                <c:pt idx="1173">
                  <c:v>31.2</c:v>
                </c:pt>
                <c:pt idx="1174">
                  <c:v>31.4</c:v>
                </c:pt>
                <c:pt idx="1175">
                  <c:v>31</c:v>
                </c:pt>
                <c:pt idx="1176">
                  <c:v>30.6</c:v>
                </c:pt>
                <c:pt idx="1177">
                  <c:v>31</c:v>
                </c:pt>
                <c:pt idx="1178">
                  <c:v>30.8</c:v>
                </c:pt>
                <c:pt idx="1179">
                  <c:v>30.8</c:v>
                </c:pt>
                <c:pt idx="1180">
                  <c:v>31.2</c:v>
                </c:pt>
                <c:pt idx="1181">
                  <c:v>30.6</c:v>
                </c:pt>
                <c:pt idx="1182">
                  <c:v>30.8</c:v>
                </c:pt>
                <c:pt idx="1183">
                  <c:v>30.6</c:v>
                </c:pt>
                <c:pt idx="1184">
                  <c:v>31</c:v>
                </c:pt>
                <c:pt idx="1185">
                  <c:v>31.2</c:v>
                </c:pt>
                <c:pt idx="1186">
                  <c:v>31.2</c:v>
                </c:pt>
                <c:pt idx="1187">
                  <c:v>30.8</c:v>
                </c:pt>
                <c:pt idx="1188">
                  <c:v>31.2</c:v>
                </c:pt>
                <c:pt idx="1189">
                  <c:v>31</c:v>
                </c:pt>
                <c:pt idx="1190">
                  <c:v>31.6</c:v>
                </c:pt>
                <c:pt idx="1191">
                  <c:v>30.6</c:v>
                </c:pt>
                <c:pt idx="1192">
                  <c:v>30.6</c:v>
                </c:pt>
                <c:pt idx="1193">
                  <c:v>30.6</c:v>
                </c:pt>
                <c:pt idx="1194">
                  <c:v>30.8</c:v>
                </c:pt>
                <c:pt idx="1195">
                  <c:v>30.4</c:v>
                </c:pt>
                <c:pt idx="1196">
                  <c:v>30.4</c:v>
                </c:pt>
                <c:pt idx="1197">
                  <c:v>30.4</c:v>
                </c:pt>
                <c:pt idx="1198">
                  <c:v>30.8</c:v>
                </c:pt>
                <c:pt idx="1199">
                  <c:v>31</c:v>
                </c:pt>
                <c:pt idx="1200">
                  <c:v>30.8</c:v>
                </c:pt>
                <c:pt idx="1201">
                  <c:v>30.8</c:v>
                </c:pt>
                <c:pt idx="1202">
                  <c:v>30.4</c:v>
                </c:pt>
                <c:pt idx="1203">
                  <c:v>30.8</c:v>
                </c:pt>
                <c:pt idx="1204">
                  <c:v>31</c:v>
                </c:pt>
                <c:pt idx="1205">
                  <c:v>30.6</c:v>
                </c:pt>
                <c:pt idx="1206">
                  <c:v>30.4</c:v>
                </c:pt>
                <c:pt idx="1207">
                  <c:v>30.4</c:v>
                </c:pt>
                <c:pt idx="1208">
                  <c:v>30.4</c:v>
                </c:pt>
                <c:pt idx="1209">
                  <c:v>30.6</c:v>
                </c:pt>
                <c:pt idx="1210">
                  <c:v>30.8</c:v>
                </c:pt>
                <c:pt idx="1211">
                  <c:v>30.4</c:v>
                </c:pt>
                <c:pt idx="1212">
                  <c:v>30.4</c:v>
                </c:pt>
                <c:pt idx="1213">
                  <c:v>30.8</c:v>
                </c:pt>
                <c:pt idx="1214">
                  <c:v>30.8</c:v>
                </c:pt>
                <c:pt idx="1215">
                  <c:v>30</c:v>
                </c:pt>
                <c:pt idx="1216">
                  <c:v>30.4</c:v>
                </c:pt>
                <c:pt idx="1217">
                  <c:v>30.4</c:v>
                </c:pt>
                <c:pt idx="1218">
                  <c:v>30.8</c:v>
                </c:pt>
                <c:pt idx="1219">
                  <c:v>30.6</c:v>
                </c:pt>
                <c:pt idx="1220">
                  <c:v>30.4</c:v>
                </c:pt>
                <c:pt idx="1221">
                  <c:v>30.4</c:v>
                </c:pt>
                <c:pt idx="1222">
                  <c:v>30.6</c:v>
                </c:pt>
                <c:pt idx="1223">
                  <c:v>30.6</c:v>
                </c:pt>
                <c:pt idx="1224">
                  <c:v>31</c:v>
                </c:pt>
                <c:pt idx="1225">
                  <c:v>30</c:v>
                </c:pt>
                <c:pt idx="1226">
                  <c:v>30.4</c:v>
                </c:pt>
                <c:pt idx="1227">
                  <c:v>30.2</c:v>
                </c:pt>
                <c:pt idx="1228">
                  <c:v>30.2</c:v>
                </c:pt>
                <c:pt idx="1229">
                  <c:v>30.4</c:v>
                </c:pt>
                <c:pt idx="1230">
                  <c:v>30.8</c:v>
                </c:pt>
                <c:pt idx="1231">
                  <c:v>30</c:v>
                </c:pt>
                <c:pt idx="1232">
                  <c:v>29.8</c:v>
                </c:pt>
                <c:pt idx="1233">
                  <c:v>30.2</c:v>
                </c:pt>
                <c:pt idx="1234">
                  <c:v>29.8</c:v>
                </c:pt>
                <c:pt idx="1235">
                  <c:v>30</c:v>
                </c:pt>
                <c:pt idx="1236">
                  <c:v>30.2</c:v>
                </c:pt>
                <c:pt idx="1237">
                  <c:v>30.2</c:v>
                </c:pt>
                <c:pt idx="1238">
                  <c:v>30.2</c:v>
                </c:pt>
                <c:pt idx="1239">
                  <c:v>30.2</c:v>
                </c:pt>
                <c:pt idx="1240">
                  <c:v>30</c:v>
                </c:pt>
                <c:pt idx="1241">
                  <c:v>29.8</c:v>
                </c:pt>
                <c:pt idx="1242">
                  <c:v>30.2</c:v>
                </c:pt>
                <c:pt idx="1243">
                  <c:v>30.4</c:v>
                </c:pt>
                <c:pt idx="1244">
                  <c:v>29.6</c:v>
                </c:pt>
                <c:pt idx="1245">
                  <c:v>29.6</c:v>
                </c:pt>
                <c:pt idx="1246">
                  <c:v>30</c:v>
                </c:pt>
                <c:pt idx="1247">
                  <c:v>30</c:v>
                </c:pt>
                <c:pt idx="1248">
                  <c:v>29.6</c:v>
                </c:pt>
                <c:pt idx="1249">
                  <c:v>29.8</c:v>
                </c:pt>
                <c:pt idx="1250">
                  <c:v>29.6</c:v>
                </c:pt>
                <c:pt idx="1251">
                  <c:v>29.8</c:v>
                </c:pt>
                <c:pt idx="1252">
                  <c:v>29.8</c:v>
                </c:pt>
                <c:pt idx="1253">
                  <c:v>30.2</c:v>
                </c:pt>
                <c:pt idx="1254">
                  <c:v>30.2</c:v>
                </c:pt>
                <c:pt idx="1255">
                  <c:v>29.8</c:v>
                </c:pt>
                <c:pt idx="1256">
                  <c:v>30.2</c:v>
                </c:pt>
                <c:pt idx="1257">
                  <c:v>30.4</c:v>
                </c:pt>
                <c:pt idx="1258">
                  <c:v>29.8</c:v>
                </c:pt>
                <c:pt idx="1259">
                  <c:v>29.6</c:v>
                </c:pt>
                <c:pt idx="1260">
                  <c:v>30</c:v>
                </c:pt>
                <c:pt idx="1261">
                  <c:v>30</c:v>
                </c:pt>
                <c:pt idx="1262">
                  <c:v>30.2</c:v>
                </c:pt>
                <c:pt idx="1263">
                  <c:v>29.2</c:v>
                </c:pt>
                <c:pt idx="1264">
                  <c:v>30.2</c:v>
                </c:pt>
                <c:pt idx="1265">
                  <c:v>29.8</c:v>
                </c:pt>
                <c:pt idx="1266">
                  <c:v>29.8</c:v>
                </c:pt>
                <c:pt idx="1267">
                  <c:v>29.6</c:v>
                </c:pt>
                <c:pt idx="1268">
                  <c:v>29.6</c:v>
                </c:pt>
                <c:pt idx="1269">
                  <c:v>29.8</c:v>
                </c:pt>
                <c:pt idx="1270">
                  <c:v>29.6</c:v>
                </c:pt>
                <c:pt idx="1271">
                  <c:v>29.8</c:v>
                </c:pt>
                <c:pt idx="1272">
                  <c:v>30.2</c:v>
                </c:pt>
                <c:pt idx="1273">
                  <c:v>29.8</c:v>
                </c:pt>
                <c:pt idx="1274">
                  <c:v>29.4</c:v>
                </c:pt>
                <c:pt idx="1275">
                  <c:v>29.4</c:v>
                </c:pt>
                <c:pt idx="1276">
                  <c:v>30.2</c:v>
                </c:pt>
                <c:pt idx="1277">
                  <c:v>29.8</c:v>
                </c:pt>
                <c:pt idx="1278">
                  <c:v>29</c:v>
                </c:pt>
                <c:pt idx="1279">
                  <c:v>30</c:v>
                </c:pt>
                <c:pt idx="1280">
                  <c:v>30</c:v>
                </c:pt>
                <c:pt idx="1281">
                  <c:v>29.6</c:v>
                </c:pt>
                <c:pt idx="1282">
                  <c:v>29.8</c:v>
                </c:pt>
                <c:pt idx="1283">
                  <c:v>29.8</c:v>
                </c:pt>
                <c:pt idx="1284">
                  <c:v>30.2</c:v>
                </c:pt>
                <c:pt idx="1285">
                  <c:v>29.4</c:v>
                </c:pt>
                <c:pt idx="1286">
                  <c:v>29.6</c:v>
                </c:pt>
                <c:pt idx="1287">
                  <c:v>29.4</c:v>
                </c:pt>
                <c:pt idx="1288">
                  <c:v>29.6</c:v>
                </c:pt>
                <c:pt idx="1289">
                  <c:v>29.6</c:v>
                </c:pt>
                <c:pt idx="1290">
                  <c:v>29.8</c:v>
                </c:pt>
                <c:pt idx="1291">
                  <c:v>29.8</c:v>
                </c:pt>
                <c:pt idx="1292">
                  <c:v>29.8</c:v>
                </c:pt>
                <c:pt idx="1293">
                  <c:v>29.6</c:v>
                </c:pt>
                <c:pt idx="1294">
                  <c:v>29.6</c:v>
                </c:pt>
                <c:pt idx="1295">
                  <c:v>29.2</c:v>
                </c:pt>
                <c:pt idx="1296">
                  <c:v>29.8</c:v>
                </c:pt>
                <c:pt idx="1297">
                  <c:v>28.8</c:v>
                </c:pt>
                <c:pt idx="1298">
                  <c:v>29.2</c:v>
                </c:pt>
                <c:pt idx="1299">
                  <c:v>29.6</c:v>
                </c:pt>
                <c:pt idx="1300">
                  <c:v>29.4</c:v>
                </c:pt>
                <c:pt idx="1301">
                  <c:v>29.6</c:v>
                </c:pt>
                <c:pt idx="1302">
                  <c:v>30</c:v>
                </c:pt>
                <c:pt idx="1303">
                  <c:v>29</c:v>
                </c:pt>
                <c:pt idx="1304">
                  <c:v>29.4</c:v>
                </c:pt>
                <c:pt idx="1305">
                  <c:v>29.6</c:v>
                </c:pt>
                <c:pt idx="1306">
                  <c:v>29.2</c:v>
                </c:pt>
                <c:pt idx="1307">
                  <c:v>28.8</c:v>
                </c:pt>
                <c:pt idx="1308">
                  <c:v>29.2</c:v>
                </c:pt>
                <c:pt idx="1309">
                  <c:v>29</c:v>
                </c:pt>
                <c:pt idx="1310">
                  <c:v>29.2</c:v>
                </c:pt>
                <c:pt idx="1311">
                  <c:v>28.8</c:v>
                </c:pt>
                <c:pt idx="1312">
                  <c:v>29.2</c:v>
                </c:pt>
                <c:pt idx="1313">
                  <c:v>29.6</c:v>
                </c:pt>
                <c:pt idx="1314">
                  <c:v>29.6</c:v>
                </c:pt>
                <c:pt idx="1315">
                  <c:v>28.8</c:v>
                </c:pt>
                <c:pt idx="1316">
                  <c:v>29</c:v>
                </c:pt>
                <c:pt idx="1317">
                  <c:v>29.6</c:v>
                </c:pt>
                <c:pt idx="1318">
                  <c:v>29.4</c:v>
                </c:pt>
                <c:pt idx="1319">
                  <c:v>29.4</c:v>
                </c:pt>
                <c:pt idx="1320">
                  <c:v>29.4</c:v>
                </c:pt>
                <c:pt idx="1321">
                  <c:v>29</c:v>
                </c:pt>
                <c:pt idx="1322">
                  <c:v>29.8</c:v>
                </c:pt>
                <c:pt idx="1323">
                  <c:v>29.4</c:v>
                </c:pt>
                <c:pt idx="1324">
                  <c:v>28.8</c:v>
                </c:pt>
                <c:pt idx="1325">
                  <c:v>28.4</c:v>
                </c:pt>
                <c:pt idx="1326">
                  <c:v>29</c:v>
                </c:pt>
                <c:pt idx="1327">
                  <c:v>29.2</c:v>
                </c:pt>
                <c:pt idx="1328">
                  <c:v>28.8</c:v>
                </c:pt>
                <c:pt idx="1329">
                  <c:v>29</c:v>
                </c:pt>
                <c:pt idx="1330">
                  <c:v>28.8</c:v>
                </c:pt>
                <c:pt idx="1331">
                  <c:v>28.4</c:v>
                </c:pt>
                <c:pt idx="1332">
                  <c:v>29</c:v>
                </c:pt>
                <c:pt idx="1333">
                  <c:v>29</c:v>
                </c:pt>
                <c:pt idx="1334">
                  <c:v>29.4</c:v>
                </c:pt>
                <c:pt idx="1335">
                  <c:v>29</c:v>
                </c:pt>
                <c:pt idx="1336">
                  <c:v>29</c:v>
                </c:pt>
                <c:pt idx="1337">
                  <c:v>29.2</c:v>
                </c:pt>
                <c:pt idx="1338">
                  <c:v>29</c:v>
                </c:pt>
                <c:pt idx="1339">
                  <c:v>28.8</c:v>
                </c:pt>
                <c:pt idx="1340">
                  <c:v>28.8</c:v>
                </c:pt>
                <c:pt idx="1341">
                  <c:v>28.8</c:v>
                </c:pt>
                <c:pt idx="1342">
                  <c:v>28.6</c:v>
                </c:pt>
                <c:pt idx="1343">
                  <c:v>29.2</c:v>
                </c:pt>
                <c:pt idx="1344">
                  <c:v>28.6</c:v>
                </c:pt>
                <c:pt idx="1345">
                  <c:v>29.2</c:v>
                </c:pt>
                <c:pt idx="1346">
                  <c:v>29</c:v>
                </c:pt>
                <c:pt idx="1347">
                  <c:v>28.8</c:v>
                </c:pt>
                <c:pt idx="1348">
                  <c:v>28.6</c:v>
                </c:pt>
                <c:pt idx="1349">
                  <c:v>29</c:v>
                </c:pt>
                <c:pt idx="1350">
                  <c:v>28.8</c:v>
                </c:pt>
                <c:pt idx="1351">
                  <c:v>28.8</c:v>
                </c:pt>
                <c:pt idx="1352">
                  <c:v>28.8</c:v>
                </c:pt>
                <c:pt idx="1353">
                  <c:v>28.8</c:v>
                </c:pt>
                <c:pt idx="1354">
                  <c:v>29</c:v>
                </c:pt>
                <c:pt idx="1355">
                  <c:v>29</c:v>
                </c:pt>
                <c:pt idx="1356">
                  <c:v>29</c:v>
                </c:pt>
                <c:pt idx="1357">
                  <c:v>28.8</c:v>
                </c:pt>
                <c:pt idx="1358">
                  <c:v>29</c:v>
                </c:pt>
                <c:pt idx="1359">
                  <c:v>28.2</c:v>
                </c:pt>
                <c:pt idx="1360">
                  <c:v>28.8</c:v>
                </c:pt>
                <c:pt idx="1361">
                  <c:v>29</c:v>
                </c:pt>
                <c:pt idx="1362">
                  <c:v>29</c:v>
                </c:pt>
                <c:pt idx="1363">
                  <c:v>29.2</c:v>
                </c:pt>
                <c:pt idx="1364">
                  <c:v>28.4</c:v>
                </c:pt>
                <c:pt idx="1365">
                  <c:v>28.6</c:v>
                </c:pt>
                <c:pt idx="1366">
                  <c:v>28.4</c:v>
                </c:pt>
                <c:pt idx="1367">
                  <c:v>28.4</c:v>
                </c:pt>
                <c:pt idx="1368">
                  <c:v>28.8</c:v>
                </c:pt>
                <c:pt idx="1369">
                  <c:v>28.4</c:v>
                </c:pt>
                <c:pt idx="1370">
                  <c:v>29</c:v>
                </c:pt>
                <c:pt idx="1371">
                  <c:v>28.8</c:v>
                </c:pt>
                <c:pt idx="1372">
                  <c:v>28.8</c:v>
                </c:pt>
                <c:pt idx="1373">
                  <c:v>28.6</c:v>
                </c:pt>
                <c:pt idx="1374">
                  <c:v>28.4</c:v>
                </c:pt>
                <c:pt idx="1375">
                  <c:v>28.8</c:v>
                </c:pt>
                <c:pt idx="1376">
                  <c:v>28</c:v>
                </c:pt>
                <c:pt idx="1377">
                  <c:v>28.8</c:v>
                </c:pt>
                <c:pt idx="1378">
                  <c:v>28.2</c:v>
                </c:pt>
                <c:pt idx="1379">
                  <c:v>28.8</c:v>
                </c:pt>
                <c:pt idx="1380">
                  <c:v>28.4</c:v>
                </c:pt>
                <c:pt idx="1381">
                  <c:v>28.2</c:v>
                </c:pt>
                <c:pt idx="1382">
                  <c:v>28.6</c:v>
                </c:pt>
                <c:pt idx="1383">
                  <c:v>28.8</c:v>
                </c:pt>
                <c:pt idx="1384">
                  <c:v>28.4</c:v>
                </c:pt>
                <c:pt idx="1385">
                  <c:v>28.6</c:v>
                </c:pt>
                <c:pt idx="1386">
                  <c:v>28.6</c:v>
                </c:pt>
                <c:pt idx="1387">
                  <c:v>28.6</c:v>
                </c:pt>
                <c:pt idx="1388">
                  <c:v>28.6</c:v>
                </c:pt>
                <c:pt idx="1389">
                  <c:v>28.4</c:v>
                </c:pt>
                <c:pt idx="1390">
                  <c:v>28.6</c:v>
                </c:pt>
                <c:pt idx="1391">
                  <c:v>28</c:v>
                </c:pt>
                <c:pt idx="1392">
                  <c:v>28.6</c:v>
                </c:pt>
                <c:pt idx="1393">
                  <c:v>27.6</c:v>
                </c:pt>
                <c:pt idx="1394">
                  <c:v>28.8</c:v>
                </c:pt>
                <c:pt idx="1395">
                  <c:v>29</c:v>
                </c:pt>
                <c:pt idx="1396">
                  <c:v>28.2</c:v>
                </c:pt>
                <c:pt idx="1397">
                  <c:v>28.2</c:v>
                </c:pt>
                <c:pt idx="1398">
                  <c:v>28.2</c:v>
                </c:pt>
                <c:pt idx="1399">
                  <c:v>28.2</c:v>
                </c:pt>
                <c:pt idx="1400">
                  <c:v>28.6</c:v>
                </c:pt>
                <c:pt idx="1401">
                  <c:v>28.2</c:v>
                </c:pt>
                <c:pt idx="1402">
                  <c:v>28.8</c:v>
                </c:pt>
                <c:pt idx="1403">
                  <c:v>28.4</c:v>
                </c:pt>
                <c:pt idx="1404">
                  <c:v>28.2</c:v>
                </c:pt>
                <c:pt idx="1405">
                  <c:v>28.2</c:v>
                </c:pt>
                <c:pt idx="1406">
                  <c:v>28.2</c:v>
                </c:pt>
                <c:pt idx="1407">
                  <c:v>28.4</c:v>
                </c:pt>
                <c:pt idx="1408">
                  <c:v>28.6</c:v>
                </c:pt>
                <c:pt idx="1409">
                  <c:v>28.6</c:v>
                </c:pt>
                <c:pt idx="1410">
                  <c:v>28.6</c:v>
                </c:pt>
                <c:pt idx="1411">
                  <c:v>28.4</c:v>
                </c:pt>
                <c:pt idx="1412">
                  <c:v>27.8</c:v>
                </c:pt>
                <c:pt idx="1413">
                  <c:v>28.2</c:v>
                </c:pt>
                <c:pt idx="1414">
                  <c:v>28</c:v>
                </c:pt>
                <c:pt idx="1415">
                  <c:v>28.2</c:v>
                </c:pt>
                <c:pt idx="1416">
                  <c:v>28.4</c:v>
                </c:pt>
                <c:pt idx="1417">
                  <c:v>28</c:v>
                </c:pt>
                <c:pt idx="1418">
                  <c:v>28.2</c:v>
                </c:pt>
                <c:pt idx="1419">
                  <c:v>28</c:v>
                </c:pt>
                <c:pt idx="1420">
                  <c:v>27.8</c:v>
                </c:pt>
                <c:pt idx="1421">
                  <c:v>28.6</c:v>
                </c:pt>
                <c:pt idx="1422">
                  <c:v>28.4</c:v>
                </c:pt>
                <c:pt idx="1423">
                  <c:v>27.6</c:v>
                </c:pt>
                <c:pt idx="1424">
                  <c:v>27.8</c:v>
                </c:pt>
                <c:pt idx="1425">
                  <c:v>27.8</c:v>
                </c:pt>
                <c:pt idx="1426">
                  <c:v>28.2</c:v>
                </c:pt>
                <c:pt idx="1427">
                  <c:v>28.2</c:v>
                </c:pt>
                <c:pt idx="1428">
                  <c:v>28.2</c:v>
                </c:pt>
                <c:pt idx="1429">
                  <c:v>27.8</c:v>
                </c:pt>
                <c:pt idx="1430">
                  <c:v>27.8</c:v>
                </c:pt>
                <c:pt idx="1431">
                  <c:v>28</c:v>
                </c:pt>
                <c:pt idx="1432">
                  <c:v>28</c:v>
                </c:pt>
                <c:pt idx="1433">
                  <c:v>28</c:v>
                </c:pt>
                <c:pt idx="1434">
                  <c:v>28.6</c:v>
                </c:pt>
                <c:pt idx="1435">
                  <c:v>28.2</c:v>
                </c:pt>
                <c:pt idx="1436">
                  <c:v>28.4</c:v>
                </c:pt>
                <c:pt idx="1437">
                  <c:v>28</c:v>
                </c:pt>
                <c:pt idx="1438">
                  <c:v>27.8</c:v>
                </c:pt>
                <c:pt idx="1439">
                  <c:v>28</c:v>
                </c:pt>
                <c:pt idx="1440">
                  <c:v>27.8</c:v>
                </c:pt>
                <c:pt idx="1441">
                  <c:v>28.2</c:v>
                </c:pt>
                <c:pt idx="1442">
                  <c:v>28.2</c:v>
                </c:pt>
                <c:pt idx="1443">
                  <c:v>27.6</c:v>
                </c:pt>
                <c:pt idx="1444">
                  <c:v>27.8</c:v>
                </c:pt>
                <c:pt idx="1445">
                  <c:v>27.6</c:v>
                </c:pt>
                <c:pt idx="1446">
                  <c:v>28</c:v>
                </c:pt>
                <c:pt idx="1447">
                  <c:v>27.8</c:v>
                </c:pt>
                <c:pt idx="1448">
                  <c:v>27.8</c:v>
                </c:pt>
                <c:pt idx="1449">
                  <c:v>28.2</c:v>
                </c:pt>
                <c:pt idx="1450">
                  <c:v>28.2</c:v>
                </c:pt>
                <c:pt idx="1451">
                  <c:v>27.6</c:v>
                </c:pt>
                <c:pt idx="1452">
                  <c:v>28.6</c:v>
                </c:pt>
                <c:pt idx="1453">
                  <c:v>27.8</c:v>
                </c:pt>
                <c:pt idx="1454">
                  <c:v>27.6</c:v>
                </c:pt>
                <c:pt idx="1455">
                  <c:v>27.4</c:v>
                </c:pt>
                <c:pt idx="1456">
                  <c:v>28.6</c:v>
                </c:pt>
                <c:pt idx="1457">
                  <c:v>27.8</c:v>
                </c:pt>
                <c:pt idx="1458">
                  <c:v>28.2</c:v>
                </c:pt>
                <c:pt idx="1459">
                  <c:v>27.6</c:v>
                </c:pt>
                <c:pt idx="1460">
                  <c:v>27.8</c:v>
                </c:pt>
                <c:pt idx="1461">
                  <c:v>28.4</c:v>
                </c:pt>
                <c:pt idx="1462">
                  <c:v>28.4</c:v>
                </c:pt>
                <c:pt idx="1463">
                  <c:v>28.2</c:v>
                </c:pt>
                <c:pt idx="1464">
                  <c:v>27.6</c:v>
                </c:pt>
                <c:pt idx="1465">
                  <c:v>27.4</c:v>
                </c:pt>
                <c:pt idx="1466">
                  <c:v>27.8</c:v>
                </c:pt>
                <c:pt idx="1467">
                  <c:v>27.8</c:v>
                </c:pt>
                <c:pt idx="1468">
                  <c:v>28</c:v>
                </c:pt>
                <c:pt idx="1469">
                  <c:v>28.2</c:v>
                </c:pt>
                <c:pt idx="1470">
                  <c:v>28.2</c:v>
                </c:pt>
                <c:pt idx="1471">
                  <c:v>27.8</c:v>
                </c:pt>
                <c:pt idx="1472">
                  <c:v>27.6</c:v>
                </c:pt>
                <c:pt idx="1473">
                  <c:v>27.4</c:v>
                </c:pt>
                <c:pt idx="1474">
                  <c:v>27.4</c:v>
                </c:pt>
                <c:pt idx="1475">
                  <c:v>27.8</c:v>
                </c:pt>
                <c:pt idx="1476">
                  <c:v>27.4</c:v>
                </c:pt>
                <c:pt idx="1477">
                  <c:v>27.4</c:v>
                </c:pt>
                <c:pt idx="1478">
                  <c:v>27.6</c:v>
                </c:pt>
                <c:pt idx="1479">
                  <c:v>28.4</c:v>
                </c:pt>
                <c:pt idx="1480">
                  <c:v>27.8</c:v>
                </c:pt>
                <c:pt idx="1481">
                  <c:v>28</c:v>
                </c:pt>
                <c:pt idx="1482">
                  <c:v>27.8</c:v>
                </c:pt>
                <c:pt idx="1483">
                  <c:v>27.4</c:v>
                </c:pt>
                <c:pt idx="1484">
                  <c:v>28</c:v>
                </c:pt>
                <c:pt idx="1485">
                  <c:v>28</c:v>
                </c:pt>
                <c:pt idx="1486">
                  <c:v>27.6</c:v>
                </c:pt>
                <c:pt idx="1487">
                  <c:v>27.4</c:v>
                </c:pt>
                <c:pt idx="1488">
                  <c:v>27.8</c:v>
                </c:pt>
                <c:pt idx="1489">
                  <c:v>27.6</c:v>
                </c:pt>
                <c:pt idx="1490">
                  <c:v>27.8</c:v>
                </c:pt>
                <c:pt idx="1491">
                  <c:v>27.6</c:v>
                </c:pt>
                <c:pt idx="1492">
                  <c:v>27.4</c:v>
                </c:pt>
                <c:pt idx="1493">
                  <c:v>28</c:v>
                </c:pt>
                <c:pt idx="1494">
                  <c:v>27.6</c:v>
                </c:pt>
                <c:pt idx="1495">
                  <c:v>27.4</c:v>
                </c:pt>
                <c:pt idx="1496">
                  <c:v>27.6</c:v>
                </c:pt>
                <c:pt idx="1497">
                  <c:v>27.2</c:v>
                </c:pt>
                <c:pt idx="1498">
                  <c:v>27.2</c:v>
                </c:pt>
                <c:pt idx="1499">
                  <c:v>28</c:v>
                </c:pt>
                <c:pt idx="1500">
                  <c:v>27.4</c:v>
                </c:pt>
                <c:pt idx="1501">
                  <c:v>27.4</c:v>
                </c:pt>
                <c:pt idx="1502">
                  <c:v>27.8</c:v>
                </c:pt>
                <c:pt idx="1503">
                  <c:v>27.6</c:v>
                </c:pt>
                <c:pt idx="1504">
                  <c:v>27.2</c:v>
                </c:pt>
                <c:pt idx="1505">
                  <c:v>27.4</c:v>
                </c:pt>
                <c:pt idx="1506">
                  <c:v>27.4</c:v>
                </c:pt>
                <c:pt idx="1507">
                  <c:v>27.6</c:v>
                </c:pt>
                <c:pt idx="1508">
                  <c:v>27.6</c:v>
                </c:pt>
                <c:pt idx="1509">
                  <c:v>27.2</c:v>
                </c:pt>
                <c:pt idx="1510">
                  <c:v>27.8</c:v>
                </c:pt>
                <c:pt idx="1511">
                  <c:v>27.2</c:v>
                </c:pt>
                <c:pt idx="1512">
                  <c:v>27.6</c:v>
                </c:pt>
                <c:pt idx="1513">
                  <c:v>27.4</c:v>
                </c:pt>
                <c:pt idx="1514">
                  <c:v>27.2</c:v>
                </c:pt>
                <c:pt idx="1515">
                  <c:v>27.4</c:v>
                </c:pt>
                <c:pt idx="1516">
                  <c:v>27.4</c:v>
                </c:pt>
                <c:pt idx="1517">
                  <c:v>28</c:v>
                </c:pt>
                <c:pt idx="1518">
                  <c:v>27.4</c:v>
                </c:pt>
                <c:pt idx="1519">
                  <c:v>27</c:v>
                </c:pt>
                <c:pt idx="1520">
                  <c:v>27.8</c:v>
                </c:pt>
                <c:pt idx="1521">
                  <c:v>27.4</c:v>
                </c:pt>
                <c:pt idx="1522">
                  <c:v>26.8</c:v>
                </c:pt>
                <c:pt idx="1523">
                  <c:v>27</c:v>
                </c:pt>
                <c:pt idx="1524">
                  <c:v>27.4</c:v>
                </c:pt>
                <c:pt idx="1525">
                  <c:v>27.2</c:v>
                </c:pt>
                <c:pt idx="1526">
                  <c:v>27.6</c:v>
                </c:pt>
                <c:pt idx="1527">
                  <c:v>27.8</c:v>
                </c:pt>
                <c:pt idx="1528">
                  <c:v>27.4</c:v>
                </c:pt>
                <c:pt idx="1529">
                  <c:v>27</c:v>
                </c:pt>
                <c:pt idx="1530">
                  <c:v>27.6</c:v>
                </c:pt>
                <c:pt idx="1531">
                  <c:v>27</c:v>
                </c:pt>
                <c:pt idx="1532">
                  <c:v>27.6</c:v>
                </c:pt>
                <c:pt idx="1533">
                  <c:v>27.2</c:v>
                </c:pt>
                <c:pt idx="1534">
                  <c:v>27.8</c:v>
                </c:pt>
                <c:pt idx="1535">
                  <c:v>27.2</c:v>
                </c:pt>
                <c:pt idx="1536">
                  <c:v>27.6</c:v>
                </c:pt>
                <c:pt idx="1537">
                  <c:v>27</c:v>
                </c:pt>
                <c:pt idx="1538">
                  <c:v>27.4</c:v>
                </c:pt>
                <c:pt idx="1539">
                  <c:v>27.4</c:v>
                </c:pt>
                <c:pt idx="1540">
                  <c:v>27.8</c:v>
                </c:pt>
                <c:pt idx="1541">
                  <c:v>27.2</c:v>
                </c:pt>
                <c:pt idx="1542">
                  <c:v>27.2</c:v>
                </c:pt>
                <c:pt idx="1543">
                  <c:v>27.6</c:v>
                </c:pt>
                <c:pt idx="1544">
                  <c:v>27.4</c:v>
                </c:pt>
                <c:pt idx="1545">
                  <c:v>27.4</c:v>
                </c:pt>
                <c:pt idx="1546">
                  <c:v>27.6</c:v>
                </c:pt>
                <c:pt idx="1547">
                  <c:v>27</c:v>
                </c:pt>
                <c:pt idx="1548">
                  <c:v>27.8</c:v>
                </c:pt>
                <c:pt idx="1549">
                  <c:v>27.4</c:v>
                </c:pt>
                <c:pt idx="1550">
                  <c:v>27.6</c:v>
                </c:pt>
                <c:pt idx="1551">
                  <c:v>27.6</c:v>
                </c:pt>
                <c:pt idx="1552">
                  <c:v>27.2</c:v>
                </c:pt>
                <c:pt idx="1553">
                  <c:v>27.2</c:v>
                </c:pt>
                <c:pt idx="1554">
                  <c:v>27.2</c:v>
                </c:pt>
                <c:pt idx="1555">
                  <c:v>27.2</c:v>
                </c:pt>
                <c:pt idx="1556">
                  <c:v>27</c:v>
                </c:pt>
                <c:pt idx="1557">
                  <c:v>27</c:v>
                </c:pt>
                <c:pt idx="1558">
                  <c:v>27.2</c:v>
                </c:pt>
                <c:pt idx="1559">
                  <c:v>27.4</c:v>
                </c:pt>
                <c:pt idx="1560">
                  <c:v>27</c:v>
                </c:pt>
                <c:pt idx="1561">
                  <c:v>27.2</c:v>
                </c:pt>
                <c:pt idx="1562">
                  <c:v>27.4</c:v>
                </c:pt>
                <c:pt idx="1563">
                  <c:v>27.2</c:v>
                </c:pt>
                <c:pt idx="1564">
                  <c:v>27.2</c:v>
                </c:pt>
                <c:pt idx="1565">
                  <c:v>27.4</c:v>
                </c:pt>
                <c:pt idx="1566">
                  <c:v>27.2</c:v>
                </c:pt>
                <c:pt idx="1567">
                  <c:v>26.6</c:v>
                </c:pt>
                <c:pt idx="1568">
                  <c:v>27</c:v>
                </c:pt>
                <c:pt idx="1569">
                  <c:v>27</c:v>
                </c:pt>
                <c:pt idx="1570">
                  <c:v>27.8</c:v>
                </c:pt>
                <c:pt idx="1571">
                  <c:v>27.6</c:v>
                </c:pt>
                <c:pt idx="1572">
                  <c:v>27.4</c:v>
                </c:pt>
                <c:pt idx="1573">
                  <c:v>27.2</c:v>
                </c:pt>
                <c:pt idx="1574">
                  <c:v>27.2</c:v>
                </c:pt>
                <c:pt idx="1575">
                  <c:v>27</c:v>
                </c:pt>
                <c:pt idx="1576">
                  <c:v>27.6</c:v>
                </c:pt>
                <c:pt idx="1577">
                  <c:v>26.8</c:v>
                </c:pt>
                <c:pt idx="1578">
                  <c:v>26.8</c:v>
                </c:pt>
                <c:pt idx="1579">
                  <c:v>27.2</c:v>
                </c:pt>
                <c:pt idx="1580">
                  <c:v>27</c:v>
                </c:pt>
                <c:pt idx="1581">
                  <c:v>27</c:v>
                </c:pt>
                <c:pt idx="1582">
                  <c:v>27.2</c:v>
                </c:pt>
                <c:pt idx="1583">
                  <c:v>26.6</c:v>
                </c:pt>
                <c:pt idx="1584">
                  <c:v>27.4</c:v>
                </c:pt>
                <c:pt idx="1585">
                  <c:v>27.6</c:v>
                </c:pt>
                <c:pt idx="1586">
                  <c:v>27</c:v>
                </c:pt>
                <c:pt idx="1587">
                  <c:v>26.8</c:v>
                </c:pt>
                <c:pt idx="1588">
                  <c:v>27.6</c:v>
                </c:pt>
                <c:pt idx="1589">
                  <c:v>26.6</c:v>
                </c:pt>
                <c:pt idx="1590">
                  <c:v>27.2</c:v>
                </c:pt>
                <c:pt idx="1591">
                  <c:v>26.8</c:v>
                </c:pt>
                <c:pt idx="1592">
                  <c:v>27.2</c:v>
                </c:pt>
                <c:pt idx="1593">
                  <c:v>26.8</c:v>
                </c:pt>
                <c:pt idx="1594">
                  <c:v>27.2</c:v>
                </c:pt>
                <c:pt idx="1595">
                  <c:v>26.8</c:v>
                </c:pt>
                <c:pt idx="1596">
                  <c:v>27</c:v>
                </c:pt>
                <c:pt idx="1597">
                  <c:v>27.2</c:v>
                </c:pt>
                <c:pt idx="1598">
                  <c:v>26.8</c:v>
                </c:pt>
                <c:pt idx="1599">
                  <c:v>27.6</c:v>
                </c:pt>
                <c:pt idx="1600">
                  <c:v>26.8</c:v>
                </c:pt>
                <c:pt idx="1601">
                  <c:v>27.4</c:v>
                </c:pt>
                <c:pt idx="1602">
                  <c:v>26.4</c:v>
                </c:pt>
                <c:pt idx="1603">
                  <c:v>27.2</c:v>
                </c:pt>
                <c:pt idx="1604">
                  <c:v>26.8</c:v>
                </c:pt>
                <c:pt idx="1605">
                  <c:v>27</c:v>
                </c:pt>
                <c:pt idx="1606">
                  <c:v>27.2</c:v>
                </c:pt>
                <c:pt idx="1607">
                  <c:v>26.8</c:v>
                </c:pt>
                <c:pt idx="1608">
                  <c:v>27.2</c:v>
                </c:pt>
                <c:pt idx="1609">
                  <c:v>26.8</c:v>
                </c:pt>
                <c:pt idx="1610">
                  <c:v>26.6</c:v>
                </c:pt>
                <c:pt idx="1611">
                  <c:v>26.8</c:v>
                </c:pt>
                <c:pt idx="1612">
                  <c:v>26.6</c:v>
                </c:pt>
                <c:pt idx="1613">
                  <c:v>27</c:v>
                </c:pt>
                <c:pt idx="1614">
                  <c:v>26.8</c:v>
                </c:pt>
                <c:pt idx="1615">
                  <c:v>27</c:v>
                </c:pt>
                <c:pt idx="1616">
                  <c:v>27.8</c:v>
                </c:pt>
                <c:pt idx="1617">
                  <c:v>27.2</c:v>
                </c:pt>
                <c:pt idx="1618">
                  <c:v>27.4</c:v>
                </c:pt>
                <c:pt idx="1619">
                  <c:v>27.2</c:v>
                </c:pt>
                <c:pt idx="1620">
                  <c:v>27.2</c:v>
                </c:pt>
                <c:pt idx="1621">
                  <c:v>26.6</c:v>
                </c:pt>
                <c:pt idx="1622">
                  <c:v>27</c:v>
                </c:pt>
                <c:pt idx="1623">
                  <c:v>27.2</c:v>
                </c:pt>
                <c:pt idx="1624">
                  <c:v>26.8</c:v>
                </c:pt>
                <c:pt idx="1625">
                  <c:v>27</c:v>
                </c:pt>
                <c:pt idx="1626">
                  <c:v>27.4</c:v>
                </c:pt>
                <c:pt idx="1627">
                  <c:v>26.6</c:v>
                </c:pt>
                <c:pt idx="1628">
                  <c:v>26.4</c:v>
                </c:pt>
                <c:pt idx="1629">
                  <c:v>26.6</c:v>
                </c:pt>
                <c:pt idx="1630">
                  <c:v>27</c:v>
                </c:pt>
                <c:pt idx="1631">
                  <c:v>26.4</c:v>
                </c:pt>
                <c:pt idx="1632">
                  <c:v>27</c:v>
                </c:pt>
                <c:pt idx="1633">
                  <c:v>27</c:v>
                </c:pt>
                <c:pt idx="1634">
                  <c:v>27.2</c:v>
                </c:pt>
                <c:pt idx="1635">
                  <c:v>27</c:v>
                </c:pt>
                <c:pt idx="1636">
                  <c:v>27</c:v>
                </c:pt>
                <c:pt idx="1637">
                  <c:v>26.8</c:v>
                </c:pt>
                <c:pt idx="1638">
                  <c:v>27.2</c:v>
                </c:pt>
                <c:pt idx="1639">
                  <c:v>27</c:v>
                </c:pt>
                <c:pt idx="1640">
                  <c:v>26.6</c:v>
                </c:pt>
                <c:pt idx="1641">
                  <c:v>27</c:v>
                </c:pt>
                <c:pt idx="1642">
                  <c:v>26.8</c:v>
                </c:pt>
                <c:pt idx="1643">
                  <c:v>26.6</c:v>
                </c:pt>
                <c:pt idx="1644">
                  <c:v>27.2</c:v>
                </c:pt>
                <c:pt idx="1645">
                  <c:v>26.2</c:v>
                </c:pt>
                <c:pt idx="1646">
                  <c:v>27</c:v>
                </c:pt>
                <c:pt idx="1647">
                  <c:v>26.8</c:v>
                </c:pt>
                <c:pt idx="1648">
                  <c:v>26.6</c:v>
                </c:pt>
                <c:pt idx="1649">
                  <c:v>26.6</c:v>
                </c:pt>
                <c:pt idx="1650">
                  <c:v>27</c:v>
                </c:pt>
                <c:pt idx="1651">
                  <c:v>26.6</c:v>
                </c:pt>
                <c:pt idx="1652">
                  <c:v>26.6</c:v>
                </c:pt>
                <c:pt idx="1653">
                  <c:v>27</c:v>
                </c:pt>
                <c:pt idx="1654">
                  <c:v>26.6</c:v>
                </c:pt>
                <c:pt idx="1655">
                  <c:v>26.4</c:v>
                </c:pt>
                <c:pt idx="1656">
                  <c:v>27</c:v>
                </c:pt>
                <c:pt idx="1657">
                  <c:v>27</c:v>
                </c:pt>
                <c:pt idx="1658">
                  <c:v>27</c:v>
                </c:pt>
                <c:pt idx="1659">
                  <c:v>26.8</c:v>
                </c:pt>
                <c:pt idx="1660">
                  <c:v>27.2</c:v>
                </c:pt>
                <c:pt idx="1661">
                  <c:v>27.2</c:v>
                </c:pt>
                <c:pt idx="1662">
                  <c:v>26.6</c:v>
                </c:pt>
                <c:pt idx="1663">
                  <c:v>27</c:v>
                </c:pt>
                <c:pt idx="1664">
                  <c:v>26.8</c:v>
                </c:pt>
                <c:pt idx="1665">
                  <c:v>26.8</c:v>
                </c:pt>
                <c:pt idx="1666">
                  <c:v>26.8</c:v>
                </c:pt>
                <c:pt idx="1667">
                  <c:v>26.2</c:v>
                </c:pt>
                <c:pt idx="1668">
                  <c:v>26.2</c:v>
                </c:pt>
                <c:pt idx="1669">
                  <c:v>26.8</c:v>
                </c:pt>
                <c:pt idx="1670">
                  <c:v>27</c:v>
                </c:pt>
                <c:pt idx="1671">
                  <c:v>26.4</c:v>
                </c:pt>
                <c:pt idx="1672">
                  <c:v>26.4</c:v>
                </c:pt>
                <c:pt idx="1673">
                  <c:v>26.6</c:v>
                </c:pt>
                <c:pt idx="1674">
                  <c:v>26.6</c:v>
                </c:pt>
                <c:pt idx="1675">
                  <c:v>27.2</c:v>
                </c:pt>
                <c:pt idx="1676">
                  <c:v>26.6</c:v>
                </c:pt>
                <c:pt idx="1677">
                  <c:v>27</c:v>
                </c:pt>
                <c:pt idx="1678">
                  <c:v>26.6</c:v>
                </c:pt>
                <c:pt idx="1679">
                  <c:v>26.8</c:v>
                </c:pt>
                <c:pt idx="1680">
                  <c:v>26.8</c:v>
                </c:pt>
                <c:pt idx="1681">
                  <c:v>26.2</c:v>
                </c:pt>
                <c:pt idx="1682">
                  <c:v>26.8</c:v>
                </c:pt>
                <c:pt idx="1683">
                  <c:v>26.6</c:v>
                </c:pt>
                <c:pt idx="1684">
                  <c:v>25.6</c:v>
                </c:pt>
                <c:pt idx="1685">
                  <c:v>26.4</c:v>
                </c:pt>
                <c:pt idx="1686">
                  <c:v>26.2</c:v>
                </c:pt>
                <c:pt idx="1687">
                  <c:v>26.6</c:v>
                </c:pt>
                <c:pt idx="1688">
                  <c:v>26.4</c:v>
                </c:pt>
                <c:pt idx="1689">
                  <c:v>26.6</c:v>
                </c:pt>
                <c:pt idx="1690">
                  <c:v>26.8</c:v>
                </c:pt>
                <c:pt idx="1691">
                  <c:v>27.2</c:v>
                </c:pt>
                <c:pt idx="1692">
                  <c:v>26.6</c:v>
                </c:pt>
                <c:pt idx="1693">
                  <c:v>26.6</c:v>
                </c:pt>
                <c:pt idx="1694">
                  <c:v>26.6</c:v>
                </c:pt>
                <c:pt idx="1695">
                  <c:v>26.8</c:v>
                </c:pt>
                <c:pt idx="1696">
                  <c:v>26.6</c:v>
                </c:pt>
                <c:pt idx="1697">
                  <c:v>26.6</c:v>
                </c:pt>
                <c:pt idx="1698">
                  <c:v>26.8</c:v>
                </c:pt>
                <c:pt idx="1699">
                  <c:v>26.6</c:v>
                </c:pt>
                <c:pt idx="1700">
                  <c:v>26.4</c:v>
                </c:pt>
                <c:pt idx="1701">
                  <c:v>26.6</c:v>
                </c:pt>
                <c:pt idx="1702">
                  <c:v>26.2</c:v>
                </c:pt>
                <c:pt idx="1703">
                  <c:v>26.4</c:v>
                </c:pt>
                <c:pt idx="1704">
                  <c:v>26.6</c:v>
                </c:pt>
                <c:pt idx="1705">
                  <c:v>27</c:v>
                </c:pt>
                <c:pt idx="1706">
                  <c:v>26.6</c:v>
                </c:pt>
                <c:pt idx="1707">
                  <c:v>26.4</c:v>
                </c:pt>
                <c:pt idx="1708">
                  <c:v>26.6</c:v>
                </c:pt>
                <c:pt idx="1709">
                  <c:v>26.6</c:v>
                </c:pt>
                <c:pt idx="1710">
                  <c:v>26.4</c:v>
                </c:pt>
                <c:pt idx="1711">
                  <c:v>26.4</c:v>
                </c:pt>
                <c:pt idx="1712">
                  <c:v>26.6</c:v>
                </c:pt>
                <c:pt idx="1713">
                  <c:v>26.4</c:v>
                </c:pt>
                <c:pt idx="1714">
                  <c:v>27</c:v>
                </c:pt>
                <c:pt idx="1715">
                  <c:v>26</c:v>
                </c:pt>
                <c:pt idx="1716">
                  <c:v>26.6</c:v>
                </c:pt>
                <c:pt idx="1717">
                  <c:v>26.2</c:v>
                </c:pt>
                <c:pt idx="1718">
                  <c:v>26.8</c:v>
                </c:pt>
                <c:pt idx="1719">
                  <c:v>26.2</c:v>
                </c:pt>
                <c:pt idx="1720">
                  <c:v>26.4</c:v>
                </c:pt>
                <c:pt idx="1721">
                  <c:v>26.4</c:v>
                </c:pt>
                <c:pt idx="1722">
                  <c:v>26.4</c:v>
                </c:pt>
                <c:pt idx="1723">
                  <c:v>26.2</c:v>
                </c:pt>
                <c:pt idx="1724">
                  <c:v>26.4</c:v>
                </c:pt>
                <c:pt idx="1725">
                  <c:v>26.6</c:v>
                </c:pt>
                <c:pt idx="1726">
                  <c:v>26.4</c:v>
                </c:pt>
                <c:pt idx="1727">
                  <c:v>26.8</c:v>
                </c:pt>
                <c:pt idx="1728">
                  <c:v>26.4</c:v>
                </c:pt>
                <c:pt idx="1729">
                  <c:v>26.4</c:v>
                </c:pt>
                <c:pt idx="1730">
                  <c:v>25.6</c:v>
                </c:pt>
                <c:pt idx="1731">
                  <c:v>26.6</c:v>
                </c:pt>
                <c:pt idx="1732">
                  <c:v>26</c:v>
                </c:pt>
                <c:pt idx="1733">
                  <c:v>26</c:v>
                </c:pt>
                <c:pt idx="1734">
                  <c:v>26.6</c:v>
                </c:pt>
                <c:pt idx="1735">
                  <c:v>26.2</c:v>
                </c:pt>
                <c:pt idx="1736">
                  <c:v>26.4</c:v>
                </c:pt>
                <c:pt idx="1737">
                  <c:v>26</c:v>
                </c:pt>
                <c:pt idx="1738">
                  <c:v>26.4</c:v>
                </c:pt>
                <c:pt idx="1739">
                  <c:v>25.8</c:v>
                </c:pt>
                <c:pt idx="1740">
                  <c:v>26.2</c:v>
                </c:pt>
                <c:pt idx="1741">
                  <c:v>26.2</c:v>
                </c:pt>
                <c:pt idx="1742">
                  <c:v>26.6</c:v>
                </c:pt>
                <c:pt idx="1743">
                  <c:v>26.4</c:v>
                </c:pt>
                <c:pt idx="1744">
                  <c:v>26.4</c:v>
                </c:pt>
                <c:pt idx="1745">
                  <c:v>26</c:v>
                </c:pt>
                <c:pt idx="1746">
                  <c:v>26.2</c:v>
                </c:pt>
                <c:pt idx="1747">
                  <c:v>26.4</c:v>
                </c:pt>
                <c:pt idx="1748">
                  <c:v>26.8</c:v>
                </c:pt>
                <c:pt idx="1749">
                  <c:v>26.6</c:v>
                </c:pt>
                <c:pt idx="1750">
                  <c:v>26.6</c:v>
                </c:pt>
                <c:pt idx="1751">
                  <c:v>26.4</c:v>
                </c:pt>
                <c:pt idx="1752">
                  <c:v>26.4</c:v>
                </c:pt>
                <c:pt idx="1753">
                  <c:v>26.2</c:v>
                </c:pt>
                <c:pt idx="1754">
                  <c:v>26.4</c:v>
                </c:pt>
                <c:pt idx="1755">
                  <c:v>26.4</c:v>
                </c:pt>
                <c:pt idx="1756">
                  <c:v>26</c:v>
                </c:pt>
                <c:pt idx="1757">
                  <c:v>26.4</c:v>
                </c:pt>
                <c:pt idx="1758">
                  <c:v>26.8</c:v>
                </c:pt>
                <c:pt idx="1759">
                  <c:v>26.4</c:v>
                </c:pt>
                <c:pt idx="1760">
                  <c:v>26.4</c:v>
                </c:pt>
                <c:pt idx="1761">
                  <c:v>26</c:v>
                </c:pt>
                <c:pt idx="1762">
                  <c:v>26.4</c:v>
                </c:pt>
                <c:pt idx="1763">
                  <c:v>26.4</c:v>
                </c:pt>
                <c:pt idx="1764">
                  <c:v>26.4</c:v>
                </c:pt>
                <c:pt idx="1765">
                  <c:v>26.4</c:v>
                </c:pt>
                <c:pt idx="1766">
                  <c:v>26.2</c:v>
                </c:pt>
                <c:pt idx="1767">
                  <c:v>25.8</c:v>
                </c:pt>
                <c:pt idx="1768">
                  <c:v>26.2</c:v>
                </c:pt>
                <c:pt idx="1769">
                  <c:v>25.8</c:v>
                </c:pt>
                <c:pt idx="1770">
                  <c:v>25.8</c:v>
                </c:pt>
                <c:pt idx="1771">
                  <c:v>26.2</c:v>
                </c:pt>
                <c:pt idx="1772">
                  <c:v>26</c:v>
                </c:pt>
                <c:pt idx="1773">
                  <c:v>26</c:v>
                </c:pt>
                <c:pt idx="1774">
                  <c:v>25.6</c:v>
                </c:pt>
                <c:pt idx="1775">
                  <c:v>26</c:v>
                </c:pt>
                <c:pt idx="1776">
                  <c:v>26.2</c:v>
                </c:pt>
                <c:pt idx="1777">
                  <c:v>26.6</c:v>
                </c:pt>
                <c:pt idx="1778">
                  <c:v>26.4</c:v>
                </c:pt>
                <c:pt idx="1779">
                  <c:v>26.4</c:v>
                </c:pt>
                <c:pt idx="1780">
                  <c:v>26.2</c:v>
                </c:pt>
                <c:pt idx="1781">
                  <c:v>26</c:v>
                </c:pt>
                <c:pt idx="1782">
                  <c:v>26</c:v>
                </c:pt>
                <c:pt idx="1783">
                  <c:v>25.8</c:v>
                </c:pt>
                <c:pt idx="1784">
                  <c:v>26.4</c:v>
                </c:pt>
                <c:pt idx="1785">
                  <c:v>25.8</c:v>
                </c:pt>
                <c:pt idx="1786">
                  <c:v>26.2</c:v>
                </c:pt>
                <c:pt idx="1787">
                  <c:v>26</c:v>
                </c:pt>
                <c:pt idx="1788">
                  <c:v>26</c:v>
                </c:pt>
                <c:pt idx="1789">
                  <c:v>26.2</c:v>
                </c:pt>
                <c:pt idx="1790">
                  <c:v>26.2</c:v>
                </c:pt>
                <c:pt idx="1791">
                  <c:v>26.8</c:v>
                </c:pt>
                <c:pt idx="1792">
                  <c:v>26.2</c:v>
                </c:pt>
                <c:pt idx="1793">
                  <c:v>25.8</c:v>
                </c:pt>
                <c:pt idx="1794">
                  <c:v>26.2</c:v>
                </c:pt>
                <c:pt idx="1795">
                  <c:v>25.8</c:v>
                </c:pt>
                <c:pt idx="1796">
                  <c:v>26.2</c:v>
                </c:pt>
                <c:pt idx="1797">
                  <c:v>25.8</c:v>
                </c:pt>
                <c:pt idx="1798">
                  <c:v>26</c:v>
                </c:pt>
                <c:pt idx="1799">
                  <c:v>26.4</c:v>
                </c:pt>
                <c:pt idx="1800">
                  <c:v>26</c:v>
                </c:pt>
                <c:pt idx="1801">
                  <c:v>26</c:v>
                </c:pt>
                <c:pt idx="1802">
                  <c:v>26</c:v>
                </c:pt>
                <c:pt idx="1803">
                  <c:v>26.2</c:v>
                </c:pt>
                <c:pt idx="1804">
                  <c:v>26</c:v>
                </c:pt>
                <c:pt idx="1805">
                  <c:v>26</c:v>
                </c:pt>
                <c:pt idx="1806">
                  <c:v>25.6</c:v>
                </c:pt>
                <c:pt idx="1807">
                  <c:v>25.6</c:v>
                </c:pt>
                <c:pt idx="1808">
                  <c:v>26.2</c:v>
                </c:pt>
                <c:pt idx="1809">
                  <c:v>26</c:v>
                </c:pt>
                <c:pt idx="1810">
                  <c:v>26.2</c:v>
                </c:pt>
                <c:pt idx="1811">
                  <c:v>26.4</c:v>
                </c:pt>
                <c:pt idx="1812">
                  <c:v>25.8</c:v>
                </c:pt>
                <c:pt idx="1813">
                  <c:v>26.2</c:v>
                </c:pt>
                <c:pt idx="1814">
                  <c:v>26</c:v>
                </c:pt>
                <c:pt idx="1815">
                  <c:v>25.8</c:v>
                </c:pt>
                <c:pt idx="1816">
                  <c:v>26.4</c:v>
                </c:pt>
                <c:pt idx="1817">
                  <c:v>26</c:v>
                </c:pt>
                <c:pt idx="1818">
                  <c:v>26</c:v>
                </c:pt>
                <c:pt idx="1819">
                  <c:v>25.8</c:v>
                </c:pt>
                <c:pt idx="1820">
                  <c:v>26.2</c:v>
                </c:pt>
                <c:pt idx="1821">
                  <c:v>26.4</c:v>
                </c:pt>
                <c:pt idx="1822">
                  <c:v>25.8</c:v>
                </c:pt>
                <c:pt idx="1823">
                  <c:v>26.4</c:v>
                </c:pt>
                <c:pt idx="1824">
                  <c:v>26.2</c:v>
                </c:pt>
                <c:pt idx="1825">
                  <c:v>26</c:v>
                </c:pt>
                <c:pt idx="1826">
                  <c:v>26.2</c:v>
                </c:pt>
                <c:pt idx="1827">
                  <c:v>25.8</c:v>
                </c:pt>
                <c:pt idx="1828">
                  <c:v>26</c:v>
                </c:pt>
                <c:pt idx="1829">
                  <c:v>25.8</c:v>
                </c:pt>
                <c:pt idx="1830">
                  <c:v>26.2</c:v>
                </c:pt>
                <c:pt idx="1831">
                  <c:v>25.8</c:v>
                </c:pt>
                <c:pt idx="1832">
                  <c:v>26</c:v>
                </c:pt>
                <c:pt idx="1833">
                  <c:v>25.8</c:v>
                </c:pt>
                <c:pt idx="1834">
                  <c:v>26</c:v>
                </c:pt>
                <c:pt idx="1835">
                  <c:v>26</c:v>
                </c:pt>
                <c:pt idx="1836">
                  <c:v>26.4</c:v>
                </c:pt>
                <c:pt idx="1837">
                  <c:v>26.4</c:v>
                </c:pt>
                <c:pt idx="1838">
                  <c:v>26.2</c:v>
                </c:pt>
                <c:pt idx="1839">
                  <c:v>25.8</c:v>
                </c:pt>
                <c:pt idx="1840">
                  <c:v>25.8</c:v>
                </c:pt>
                <c:pt idx="1841">
                  <c:v>25.4</c:v>
                </c:pt>
                <c:pt idx="1842">
                  <c:v>25.6</c:v>
                </c:pt>
                <c:pt idx="1843">
                  <c:v>26.2</c:v>
                </c:pt>
                <c:pt idx="1844">
                  <c:v>26.4</c:v>
                </c:pt>
                <c:pt idx="1845">
                  <c:v>26</c:v>
                </c:pt>
                <c:pt idx="1846">
                  <c:v>25.8</c:v>
                </c:pt>
                <c:pt idx="1847">
                  <c:v>26</c:v>
                </c:pt>
                <c:pt idx="1848">
                  <c:v>26.4</c:v>
                </c:pt>
                <c:pt idx="1849">
                  <c:v>26</c:v>
                </c:pt>
                <c:pt idx="1850">
                  <c:v>26.2</c:v>
                </c:pt>
                <c:pt idx="1851">
                  <c:v>25.8</c:v>
                </c:pt>
                <c:pt idx="1852">
                  <c:v>26</c:v>
                </c:pt>
                <c:pt idx="1853">
                  <c:v>26</c:v>
                </c:pt>
                <c:pt idx="1854">
                  <c:v>25.6</c:v>
                </c:pt>
                <c:pt idx="1855">
                  <c:v>26.2</c:v>
                </c:pt>
                <c:pt idx="1856">
                  <c:v>25.6</c:v>
                </c:pt>
                <c:pt idx="1857">
                  <c:v>25.8</c:v>
                </c:pt>
                <c:pt idx="1858">
                  <c:v>26.6</c:v>
                </c:pt>
                <c:pt idx="1859">
                  <c:v>25.4</c:v>
                </c:pt>
                <c:pt idx="1860">
                  <c:v>26</c:v>
                </c:pt>
                <c:pt idx="1861">
                  <c:v>26</c:v>
                </c:pt>
                <c:pt idx="1862">
                  <c:v>25.6</c:v>
                </c:pt>
                <c:pt idx="1863">
                  <c:v>26.2</c:v>
                </c:pt>
                <c:pt idx="1864">
                  <c:v>25.8</c:v>
                </c:pt>
                <c:pt idx="1865">
                  <c:v>25.6</c:v>
                </c:pt>
                <c:pt idx="1866">
                  <c:v>26</c:v>
                </c:pt>
                <c:pt idx="1867">
                  <c:v>25.6</c:v>
                </c:pt>
                <c:pt idx="1868">
                  <c:v>26</c:v>
                </c:pt>
                <c:pt idx="1869">
                  <c:v>25.4</c:v>
                </c:pt>
                <c:pt idx="1870">
                  <c:v>26</c:v>
                </c:pt>
                <c:pt idx="1871">
                  <c:v>26</c:v>
                </c:pt>
                <c:pt idx="1872">
                  <c:v>25.8</c:v>
                </c:pt>
                <c:pt idx="1873">
                  <c:v>25.6</c:v>
                </c:pt>
                <c:pt idx="1874">
                  <c:v>25.8</c:v>
                </c:pt>
                <c:pt idx="1875">
                  <c:v>25.8</c:v>
                </c:pt>
                <c:pt idx="1876">
                  <c:v>25.4</c:v>
                </c:pt>
                <c:pt idx="1877">
                  <c:v>26</c:v>
                </c:pt>
                <c:pt idx="1878">
                  <c:v>26.2</c:v>
                </c:pt>
                <c:pt idx="1879">
                  <c:v>25.8</c:v>
                </c:pt>
                <c:pt idx="1880">
                  <c:v>25.6</c:v>
                </c:pt>
                <c:pt idx="1881">
                  <c:v>25.6</c:v>
                </c:pt>
                <c:pt idx="1882">
                  <c:v>25.6</c:v>
                </c:pt>
                <c:pt idx="1883">
                  <c:v>25.8</c:v>
                </c:pt>
                <c:pt idx="1884">
                  <c:v>26</c:v>
                </c:pt>
                <c:pt idx="1885">
                  <c:v>26.4</c:v>
                </c:pt>
                <c:pt idx="1886">
                  <c:v>25.6</c:v>
                </c:pt>
                <c:pt idx="1887">
                  <c:v>25.6</c:v>
                </c:pt>
                <c:pt idx="1888">
                  <c:v>25.4</c:v>
                </c:pt>
                <c:pt idx="1889">
                  <c:v>26</c:v>
                </c:pt>
                <c:pt idx="1890">
                  <c:v>25.6</c:v>
                </c:pt>
                <c:pt idx="1891">
                  <c:v>25.6</c:v>
                </c:pt>
                <c:pt idx="1892">
                  <c:v>25.6</c:v>
                </c:pt>
                <c:pt idx="1893">
                  <c:v>25.4</c:v>
                </c:pt>
                <c:pt idx="1894">
                  <c:v>25.6</c:v>
                </c:pt>
                <c:pt idx="1895">
                  <c:v>25</c:v>
                </c:pt>
                <c:pt idx="1896">
                  <c:v>25.4</c:v>
                </c:pt>
                <c:pt idx="1897">
                  <c:v>25.8</c:v>
                </c:pt>
                <c:pt idx="1898">
                  <c:v>26.2</c:v>
                </c:pt>
                <c:pt idx="1899">
                  <c:v>25.6</c:v>
                </c:pt>
                <c:pt idx="1900">
                  <c:v>25.8</c:v>
                </c:pt>
                <c:pt idx="1901">
                  <c:v>25.2</c:v>
                </c:pt>
                <c:pt idx="1902">
                  <c:v>25.6</c:v>
                </c:pt>
                <c:pt idx="1903">
                  <c:v>26</c:v>
                </c:pt>
                <c:pt idx="1904">
                  <c:v>25.8</c:v>
                </c:pt>
                <c:pt idx="1905">
                  <c:v>25.6</c:v>
                </c:pt>
                <c:pt idx="1906">
                  <c:v>26.4</c:v>
                </c:pt>
                <c:pt idx="1907">
                  <c:v>25.4</c:v>
                </c:pt>
                <c:pt idx="1908">
                  <c:v>25.6</c:v>
                </c:pt>
                <c:pt idx="1909">
                  <c:v>25.6</c:v>
                </c:pt>
                <c:pt idx="1910">
                  <c:v>25.8</c:v>
                </c:pt>
                <c:pt idx="1911">
                  <c:v>25.8</c:v>
                </c:pt>
                <c:pt idx="1912">
                  <c:v>25.4</c:v>
                </c:pt>
                <c:pt idx="1913">
                  <c:v>26</c:v>
                </c:pt>
                <c:pt idx="1914">
                  <c:v>25.8</c:v>
                </c:pt>
                <c:pt idx="1915">
                  <c:v>26.2</c:v>
                </c:pt>
                <c:pt idx="1916">
                  <c:v>26</c:v>
                </c:pt>
                <c:pt idx="1917">
                  <c:v>25.4</c:v>
                </c:pt>
                <c:pt idx="1918">
                  <c:v>25.2</c:v>
                </c:pt>
                <c:pt idx="1919">
                  <c:v>25.6</c:v>
                </c:pt>
                <c:pt idx="1920">
                  <c:v>25.6</c:v>
                </c:pt>
                <c:pt idx="1921">
                  <c:v>25.6</c:v>
                </c:pt>
                <c:pt idx="1922">
                  <c:v>25.6</c:v>
                </c:pt>
                <c:pt idx="1923">
                  <c:v>25.4</c:v>
                </c:pt>
                <c:pt idx="1924">
                  <c:v>26</c:v>
                </c:pt>
                <c:pt idx="1925">
                  <c:v>25.8</c:v>
                </c:pt>
                <c:pt idx="1926">
                  <c:v>25.6</c:v>
                </c:pt>
                <c:pt idx="1927">
                  <c:v>25.4</c:v>
                </c:pt>
                <c:pt idx="1928">
                  <c:v>25.8</c:v>
                </c:pt>
                <c:pt idx="1929">
                  <c:v>25</c:v>
                </c:pt>
                <c:pt idx="1930">
                  <c:v>25.6</c:v>
                </c:pt>
                <c:pt idx="1931">
                  <c:v>25.4</c:v>
                </c:pt>
                <c:pt idx="1932">
                  <c:v>25</c:v>
                </c:pt>
                <c:pt idx="1933">
                  <c:v>25.6</c:v>
                </c:pt>
                <c:pt idx="1934">
                  <c:v>25.4</c:v>
                </c:pt>
                <c:pt idx="1935">
                  <c:v>25.2</c:v>
                </c:pt>
                <c:pt idx="1936">
                  <c:v>25.6</c:v>
                </c:pt>
                <c:pt idx="1937">
                  <c:v>25.4</c:v>
                </c:pt>
                <c:pt idx="1938">
                  <c:v>25.8</c:v>
                </c:pt>
                <c:pt idx="1939">
                  <c:v>25.6</c:v>
                </c:pt>
                <c:pt idx="1940">
                  <c:v>26</c:v>
                </c:pt>
                <c:pt idx="1941">
                  <c:v>25.2</c:v>
                </c:pt>
                <c:pt idx="1942">
                  <c:v>25.4</c:v>
                </c:pt>
                <c:pt idx="1943">
                  <c:v>25</c:v>
                </c:pt>
                <c:pt idx="1944">
                  <c:v>25.8</c:v>
                </c:pt>
                <c:pt idx="1945">
                  <c:v>25.6</c:v>
                </c:pt>
                <c:pt idx="1946">
                  <c:v>26</c:v>
                </c:pt>
                <c:pt idx="1947">
                  <c:v>26</c:v>
                </c:pt>
                <c:pt idx="1948">
                  <c:v>25.8</c:v>
                </c:pt>
                <c:pt idx="1949">
                  <c:v>26</c:v>
                </c:pt>
                <c:pt idx="1950">
                  <c:v>24.8</c:v>
                </c:pt>
                <c:pt idx="1951">
                  <c:v>25.4</c:v>
                </c:pt>
                <c:pt idx="1952">
                  <c:v>26</c:v>
                </c:pt>
                <c:pt idx="1953">
                  <c:v>26</c:v>
                </c:pt>
                <c:pt idx="1954">
                  <c:v>25.8</c:v>
                </c:pt>
                <c:pt idx="1955">
                  <c:v>25.6</c:v>
                </c:pt>
                <c:pt idx="1956">
                  <c:v>25.6</c:v>
                </c:pt>
                <c:pt idx="1957">
                  <c:v>24.6</c:v>
                </c:pt>
                <c:pt idx="1958">
                  <c:v>25.2</c:v>
                </c:pt>
                <c:pt idx="1959">
                  <c:v>25.2</c:v>
                </c:pt>
                <c:pt idx="1960">
                  <c:v>25.2</c:v>
                </c:pt>
                <c:pt idx="1961">
                  <c:v>25.2</c:v>
                </c:pt>
                <c:pt idx="1962">
                  <c:v>26.2</c:v>
                </c:pt>
                <c:pt idx="1963">
                  <c:v>26</c:v>
                </c:pt>
                <c:pt idx="1964">
                  <c:v>25.4</c:v>
                </c:pt>
                <c:pt idx="1965">
                  <c:v>25.8</c:v>
                </c:pt>
                <c:pt idx="1966">
                  <c:v>25.4</c:v>
                </c:pt>
                <c:pt idx="1967">
                  <c:v>25</c:v>
                </c:pt>
                <c:pt idx="1968">
                  <c:v>25.8</c:v>
                </c:pt>
                <c:pt idx="1969">
                  <c:v>25.4</c:v>
                </c:pt>
                <c:pt idx="1970">
                  <c:v>25</c:v>
                </c:pt>
                <c:pt idx="1971">
                  <c:v>25.2</c:v>
                </c:pt>
                <c:pt idx="1972">
                  <c:v>26</c:v>
                </c:pt>
                <c:pt idx="1973">
                  <c:v>25.4</c:v>
                </c:pt>
                <c:pt idx="1974">
                  <c:v>25.4</c:v>
                </c:pt>
                <c:pt idx="1975">
                  <c:v>25.6</c:v>
                </c:pt>
                <c:pt idx="1976">
                  <c:v>25.2</c:v>
                </c:pt>
                <c:pt idx="1977">
                  <c:v>25.6</c:v>
                </c:pt>
                <c:pt idx="1978">
                  <c:v>25.6</c:v>
                </c:pt>
                <c:pt idx="1979">
                  <c:v>25.4</c:v>
                </c:pt>
                <c:pt idx="1980">
                  <c:v>25.2</c:v>
                </c:pt>
                <c:pt idx="1981">
                  <c:v>25.2</c:v>
                </c:pt>
                <c:pt idx="1982">
                  <c:v>25.8</c:v>
                </c:pt>
                <c:pt idx="1983">
                  <c:v>25.6</c:v>
                </c:pt>
                <c:pt idx="1984">
                  <c:v>25.8</c:v>
                </c:pt>
                <c:pt idx="1985">
                  <c:v>25</c:v>
                </c:pt>
                <c:pt idx="1986">
                  <c:v>25.6</c:v>
                </c:pt>
                <c:pt idx="1987">
                  <c:v>25.6</c:v>
                </c:pt>
                <c:pt idx="1988">
                  <c:v>25.4</c:v>
                </c:pt>
                <c:pt idx="1989">
                  <c:v>25.6</c:v>
                </c:pt>
                <c:pt idx="1990">
                  <c:v>25.6</c:v>
                </c:pt>
                <c:pt idx="1991">
                  <c:v>25.6</c:v>
                </c:pt>
                <c:pt idx="1992">
                  <c:v>25.6</c:v>
                </c:pt>
                <c:pt idx="1993">
                  <c:v>26.2</c:v>
                </c:pt>
                <c:pt idx="1994">
                  <c:v>25.4</c:v>
                </c:pt>
                <c:pt idx="1995">
                  <c:v>25.4</c:v>
                </c:pt>
                <c:pt idx="1996">
                  <c:v>25.8</c:v>
                </c:pt>
                <c:pt idx="1997">
                  <c:v>25.8</c:v>
                </c:pt>
                <c:pt idx="1998">
                  <c:v>25.6</c:v>
                </c:pt>
                <c:pt idx="1999">
                  <c:v>25</c:v>
                </c:pt>
                <c:pt idx="2000">
                  <c:v>25.8</c:v>
                </c:pt>
                <c:pt idx="2001">
                  <c:v>25.4</c:v>
                </c:pt>
                <c:pt idx="2002">
                  <c:v>25.6</c:v>
                </c:pt>
                <c:pt idx="2003">
                  <c:v>25</c:v>
                </c:pt>
                <c:pt idx="2004">
                  <c:v>25.4</c:v>
                </c:pt>
                <c:pt idx="2005">
                  <c:v>25</c:v>
                </c:pt>
                <c:pt idx="2006">
                  <c:v>25.4</c:v>
                </c:pt>
                <c:pt idx="2007">
                  <c:v>25.8</c:v>
                </c:pt>
                <c:pt idx="2008">
                  <c:v>25.6</c:v>
                </c:pt>
                <c:pt idx="2009">
                  <c:v>25.6</c:v>
                </c:pt>
                <c:pt idx="2010">
                  <c:v>25.2</c:v>
                </c:pt>
                <c:pt idx="2011">
                  <c:v>25.2</c:v>
                </c:pt>
                <c:pt idx="2012">
                  <c:v>25.6</c:v>
                </c:pt>
                <c:pt idx="2013">
                  <c:v>25.2</c:v>
                </c:pt>
                <c:pt idx="2014">
                  <c:v>25</c:v>
                </c:pt>
                <c:pt idx="2015">
                  <c:v>25.6</c:v>
                </c:pt>
                <c:pt idx="2016">
                  <c:v>25.2</c:v>
                </c:pt>
                <c:pt idx="2017">
                  <c:v>25.2</c:v>
                </c:pt>
                <c:pt idx="2018">
                  <c:v>25.6</c:v>
                </c:pt>
                <c:pt idx="2019">
                  <c:v>25.4</c:v>
                </c:pt>
                <c:pt idx="2020">
                  <c:v>24.8</c:v>
                </c:pt>
                <c:pt idx="2021">
                  <c:v>25.8</c:v>
                </c:pt>
                <c:pt idx="2022">
                  <c:v>25</c:v>
                </c:pt>
                <c:pt idx="2023">
                  <c:v>25.2</c:v>
                </c:pt>
                <c:pt idx="2024">
                  <c:v>25.2</c:v>
                </c:pt>
                <c:pt idx="2025">
                  <c:v>25.4</c:v>
                </c:pt>
                <c:pt idx="2026">
                  <c:v>25.6</c:v>
                </c:pt>
                <c:pt idx="2027">
                  <c:v>25</c:v>
                </c:pt>
                <c:pt idx="2028">
                  <c:v>25.8</c:v>
                </c:pt>
                <c:pt idx="2029">
                  <c:v>25.4</c:v>
                </c:pt>
                <c:pt idx="2030">
                  <c:v>25.2</c:v>
                </c:pt>
                <c:pt idx="2031">
                  <c:v>25.4</c:v>
                </c:pt>
                <c:pt idx="2032">
                  <c:v>25.8</c:v>
                </c:pt>
                <c:pt idx="2033">
                  <c:v>25.2</c:v>
                </c:pt>
                <c:pt idx="2034">
                  <c:v>25.2</c:v>
                </c:pt>
                <c:pt idx="2035">
                  <c:v>24.4</c:v>
                </c:pt>
                <c:pt idx="2036">
                  <c:v>25.4</c:v>
                </c:pt>
                <c:pt idx="2037">
                  <c:v>24.8</c:v>
                </c:pt>
                <c:pt idx="2038">
                  <c:v>25.6</c:v>
                </c:pt>
                <c:pt idx="2039">
                  <c:v>25.2</c:v>
                </c:pt>
                <c:pt idx="2040">
                  <c:v>25</c:v>
                </c:pt>
                <c:pt idx="2041">
                  <c:v>24.8</c:v>
                </c:pt>
                <c:pt idx="2042">
                  <c:v>24.8</c:v>
                </c:pt>
                <c:pt idx="2043">
                  <c:v>25.4</c:v>
                </c:pt>
                <c:pt idx="2044">
                  <c:v>25.2</c:v>
                </c:pt>
                <c:pt idx="2045">
                  <c:v>25.8</c:v>
                </c:pt>
                <c:pt idx="2046">
                  <c:v>25.2</c:v>
                </c:pt>
                <c:pt idx="2047">
                  <c:v>24.8</c:v>
                </c:pt>
                <c:pt idx="2048">
                  <c:v>24.8</c:v>
                </c:pt>
                <c:pt idx="2049">
                  <c:v>24.8</c:v>
                </c:pt>
                <c:pt idx="2050">
                  <c:v>25</c:v>
                </c:pt>
                <c:pt idx="2051">
                  <c:v>24.8</c:v>
                </c:pt>
                <c:pt idx="2052">
                  <c:v>24.8</c:v>
                </c:pt>
                <c:pt idx="2053">
                  <c:v>25.4</c:v>
                </c:pt>
                <c:pt idx="2054">
                  <c:v>25.6</c:v>
                </c:pt>
                <c:pt idx="2055">
                  <c:v>25</c:v>
                </c:pt>
                <c:pt idx="2056">
                  <c:v>25.2</c:v>
                </c:pt>
                <c:pt idx="2057">
                  <c:v>25</c:v>
                </c:pt>
                <c:pt idx="2058">
                  <c:v>25.2</c:v>
                </c:pt>
                <c:pt idx="2059">
                  <c:v>25.2</c:v>
                </c:pt>
                <c:pt idx="2060">
                  <c:v>25.4</c:v>
                </c:pt>
                <c:pt idx="2061">
                  <c:v>25.2</c:v>
                </c:pt>
                <c:pt idx="2062">
                  <c:v>25</c:v>
                </c:pt>
                <c:pt idx="2063">
                  <c:v>25</c:v>
                </c:pt>
                <c:pt idx="2064">
                  <c:v>25</c:v>
                </c:pt>
                <c:pt idx="2065">
                  <c:v>24.8</c:v>
                </c:pt>
                <c:pt idx="2066">
                  <c:v>25</c:v>
                </c:pt>
                <c:pt idx="2067">
                  <c:v>25.2</c:v>
                </c:pt>
                <c:pt idx="2068">
                  <c:v>25</c:v>
                </c:pt>
                <c:pt idx="2069">
                  <c:v>25.2</c:v>
                </c:pt>
                <c:pt idx="2070">
                  <c:v>24.8</c:v>
                </c:pt>
                <c:pt idx="2071">
                  <c:v>25.2</c:v>
                </c:pt>
                <c:pt idx="2072">
                  <c:v>25.6</c:v>
                </c:pt>
                <c:pt idx="2073">
                  <c:v>25</c:v>
                </c:pt>
                <c:pt idx="2074">
                  <c:v>25.6</c:v>
                </c:pt>
                <c:pt idx="2075">
                  <c:v>24.8</c:v>
                </c:pt>
                <c:pt idx="2076">
                  <c:v>25.4</c:v>
                </c:pt>
                <c:pt idx="2077">
                  <c:v>24.6</c:v>
                </c:pt>
                <c:pt idx="2078">
                  <c:v>25</c:v>
                </c:pt>
                <c:pt idx="2079">
                  <c:v>25.2</c:v>
                </c:pt>
                <c:pt idx="2080">
                  <c:v>25.2</c:v>
                </c:pt>
                <c:pt idx="2081">
                  <c:v>24.6</c:v>
                </c:pt>
                <c:pt idx="2082">
                  <c:v>25</c:v>
                </c:pt>
                <c:pt idx="2083">
                  <c:v>25.4</c:v>
                </c:pt>
                <c:pt idx="2084">
                  <c:v>24.6</c:v>
                </c:pt>
                <c:pt idx="2085">
                  <c:v>25.2</c:v>
                </c:pt>
                <c:pt idx="2086">
                  <c:v>25.2</c:v>
                </c:pt>
                <c:pt idx="2087">
                  <c:v>25.2</c:v>
                </c:pt>
                <c:pt idx="2088">
                  <c:v>24.8</c:v>
                </c:pt>
                <c:pt idx="2089">
                  <c:v>25</c:v>
                </c:pt>
                <c:pt idx="2090">
                  <c:v>25.2</c:v>
                </c:pt>
                <c:pt idx="2091">
                  <c:v>25.2</c:v>
                </c:pt>
                <c:pt idx="2092">
                  <c:v>25.6</c:v>
                </c:pt>
                <c:pt idx="2093">
                  <c:v>25.2</c:v>
                </c:pt>
                <c:pt idx="2094">
                  <c:v>25</c:v>
                </c:pt>
                <c:pt idx="2095">
                  <c:v>24.8</c:v>
                </c:pt>
                <c:pt idx="2096">
                  <c:v>25.4</c:v>
                </c:pt>
                <c:pt idx="2097">
                  <c:v>24.6</c:v>
                </c:pt>
                <c:pt idx="2098">
                  <c:v>25</c:v>
                </c:pt>
                <c:pt idx="2099">
                  <c:v>25</c:v>
                </c:pt>
                <c:pt idx="2100">
                  <c:v>24.8</c:v>
                </c:pt>
                <c:pt idx="2101">
                  <c:v>25.2</c:v>
                </c:pt>
                <c:pt idx="2102">
                  <c:v>25.6</c:v>
                </c:pt>
                <c:pt idx="2103">
                  <c:v>24.6</c:v>
                </c:pt>
                <c:pt idx="2104">
                  <c:v>25.6</c:v>
                </c:pt>
                <c:pt idx="2105">
                  <c:v>25.4</c:v>
                </c:pt>
                <c:pt idx="2106">
                  <c:v>25.4</c:v>
                </c:pt>
                <c:pt idx="2107">
                  <c:v>25.2</c:v>
                </c:pt>
                <c:pt idx="2108">
                  <c:v>25</c:v>
                </c:pt>
                <c:pt idx="2109">
                  <c:v>24.8</c:v>
                </c:pt>
                <c:pt idx="2110">
                  <c:v>25.4</c:v>
                </c:pt>
                <c:pt idx="2111">
                  <c:v>25.6</c:v>
                </c:pt>
                <c:pt idx="2112">
                  <c:v>24.8</c:v>
                </c:pt>
                <c:pt idx="2113">
                  <c:v>24.8</c:v>
                </c:pt>
                <c:pt idx="2114">
                  <c:v>25</c:v>
                </c:pt>
                <c:pt idx="2115">
                  <c:v>25.2</c:v>
                </c:pt>
                <c:pt idx="2116">
                  <c:v>24.8</c:v>
                </c:pt>
                <c:pt idx="2117">
                  <c:v>25</c:v>
                </c:pt>
                <c:pt idx="2118">
                  <c:v>25</c:v>
                </c:pt>
                <c:pt idx="2119">
                  <c:v>25</c:v>
                </c:pt>
                <c:pt idx="2120">
                  <c:v>25</c:v>
                </c:pt>
                <c:pt idx="2121">
                  <c:v>25.2</c:v>
                </c:pt>
                <c:pt idx="2122">
                  <c:v>24.8</c:v>
                </c:pt>
                <c:pt idx="2123">
                  <c:v>24.6</c:v>
                </c:pt>
                <c:pt idx="2124">
                  <c:v>24.8</c:v>
                </c:pt>
                <c:pt idx="2125">
                  <c:v>25</c:v>
                </c:pt>
                <c:pt idx="2126">
                  <c:v>25</c:v>
                </c:pt>
                <c:pt idx="2127">
                  <c:v>25.2</c:v>
                </c:pt>
                <c:pt idx="2128">
                  <c:v>25.2</c:v>
                </c:pt>
                <c:pt idx="2129">
                  <c:v>24.4</c:v>
                </c:pt>
                <c:pt idx="2130">
                  <c:v>25</c:v>
                </c:pt>
                <c:pt idx="2131">
                  <c:v>24.6</c:v>
                </c:pt>
                <c:pt idx="2132">
                  <c:v>25</c:v>
                </c:pt>
                <c:pt idx="2133">
                  <c:v>25</c:v>
                </c:pt>
                <c:pt idx="2134">
                  <c:v>24.8</c:v>
                </c:pt>
                <c:pt idx="2135">
                  <c:v>25</c:v>
                </c:pt>
                <c:pt idx="2136">
                  <c:v>24.8</c:v>
                </c:pt>
                <c:pt idx="2137">
                  <c:v>24.6</c:v>
                </c:pt>
                <c:pt idx="2138">
                  <c:v>25.2</c:v>
                </c:pt>
                <c:pt idx="2139">
                  <c:v>25</c:v>
                </c:pt>
                <c:pt idx="2140">
                  <c:v>25.6</c:v>
                </c:pt>
                <c:pt idx="2141">
                  <c:v>25.2</c:v>
                </c:pt>
                <c:pt idx="2142">
                  <c:v>24.8</c:v>
                </c:pt>
                <c:pt idx="2143">
                  <c:v>25</c:v>
                </c:pt>
                <c:pt idx="2144">
                  <c:v>25.4</c:v>
                </c:pt>
                <c:pt idx="2145">
                  <c:v>25.2</c:v>
                </c:pt>
                <c:pt idx="2146">
                  <c:v>25.2</c:v>
                </c:pt>
                <c:pt idx="2147">
                  <c:v>25.2</c:v>
                </c:pt>
                <c:pt idx="2148">
                  <c:v>24.6</c:v>
                </c:pt>
                <c:pt idx="2149">
                  <c:v>24.8</c:v>
                </c:pt>
                <c:pt idx="2150">
                  <c:v>24.4</c:v>
                </c:pt>
                <c:pt idx="2151">
                  <c:v>24.8</c:v>
                </c:pt>
                <c:pt idx="2152">
                  <c:v>24.8</c:v>
                </c:pt>
                <c:pt idx="2153">
                  <c:v>24.6</c:v>
                </c:pt>
                <c:pt idx="2154">
                  <c:v>25.2</c:v>
                </c:pt>
                <c:pt idx="2155">
                  <c:v>25.2</c:v>
                </c:pt>
                <c:pt idx="2156">
                  <c:v>25</c:v>
                </c:pt>
                <c:pt idx="2157">
                  <c:v>25.2</c:v>
                </c:pt>
                <c:pt idx="2158">
                  <c:v>24.6</c:v>
                </c:pt>
                <c:pt idx="2159">
                  <c:v>25</c:v>
                </c:pt>
                <c:pt idx="2160">
                  <c:v>25.6</c:v>
                </c:pt>
                <c:pt idx="2161">
                  <c:v>24.6</c:v>
                </c:pt>
                <c:pt idx="2162">
                  <c:v>24.8</c:v>
                </c:pt>
                <c:pt idx="2163">
                  <c:v>24.2</c:v>
                </c:pt>
                <c:pt idx="2164">
                  <c:v>24.8</c:v>
                </c:pt>
                <c:pt idx="2165">
                  <c:v>24.6</c:v>
                </c:pt>
                <c:pt idx="2166">
                  <c:v>24.4</c:v>
                </c:pt>
                <c:pt idx="2167">
                  <c:v>24.8</c:v>
                </c:pt>
                <c:pt idx="2168">
                  <c:v>24.6</c:v>
                </c:pt>
                <c:pt idx="2169">
                  <c:v>24.8</c:v>
                </c:pt>
                <c:pt idx="2170">
                  <c:v>25</c:v>
                </c:pt>
                <c:pt idx="2171">
                  <c:v>24.4</c:v>
                </c:pt>
                <c:pt idx="2172">
                  <c:v>24.6</c:v>
                </c:pt>
                <c:pt idx="2173">
                  <c:v>24.8</c:v>
                </c:pt>
                <c:pt idx="2174">
                  <c:v>24.6</c:v>
                </c:pt>
                <c:pt idx="2175">
                  <c:v>25.2</c:v>
                </c:pt>
                <c:pt idx="2176">
                  <c:v>25.2</c:v>
                </c:pt>
                <c:pt idx="2177">
                  <c:v>25.4</c:v>
                </c:pt>
                <c:pt idx="2178">
                  <c:v>24.4</c:v>
                </c:pt>
                <c:pt idx="2179">
                  <c:v>25</c:v>
                </c:pt>
                <c:pt idx="2180">
                  <c:v>24.8</c:v>
                </c:pt>
                <c:pt idx="2181">
                  <c:v>25</c:v>
                </c:pt>
                <c:pt idx="2182">
                  <c:v>25.2</c:v>
                </c:pt>
                <c:pt idx="2183">
                  <c:v>25</c:v>
                </c:pt>
                <c:pt idx="2184">
                  <c:v>24.8</c:v>
                </c:pt>
                <c:pt idx="2185">
                  <c:v>24.6</c:v>
                </c:pt>
                <c:pt idx="2186">
                  <c:v>24.8</c:v>
                </c:pt>
                <c:pt idx="2187">
                  <c:v>25</c:v>
                </c:pt>
                <c:pt idx="2188">
                  <c:v>25</c:v>
                </c:pt>
                <c:pt idx="2189">
                  <c:v>24.6</c:v>
                </c:pt>
                <c:pt idx="2190">
                  <c:v>24.6</c:v>
                </c:pt>
                <c:pt idx="2191">
                  <c:v>24.8</c:v>
                </c:pt>
                <c:pt idx="2192">
                  <c:v>24.6</c:v>
                </c:pt>
                <c:pt idx="2193">
                  <c:v>25.2</c:v>
                </c:pt>
                <c:pt idx="2194">
                  <c:v>25</c:v>
                </c:pt>
                <c:pt idx="2195">
                  <c:v>25.4</c:v>
                </c:pt>
                <c:pt idx="2196">
                  <c:v>25</c:v>
                </c:pt>
                <c:pt idx="2197">
                  <c:v>24.8</c:v>
                </c:pt>
                <c:pt idx="2198">
                  <c:v>25.2</c:v>
                </c:pt>
                <c:pt idx="2199">
                  <c:v>25</c:v>
                </c:pt>
                <c:pt idx="2200">
                  <c:v>24.8</c:v>
                </c:pt>
                <c:pt idx="2201">
                  <c:v>25.2</c:v>
                </c:pt>
                <c:pt idx="2202">
                  <c:v>24.2</c:v>
                </c:pt>
                <c:pt idx="2203">
                  <c:v>24.4</c:v>
                </c:pt>
                <c:pt idx="2204">
                  <c:v>24.4</c:v>
                </c:pt>
                <c:pt idx="2205">
                  <c:v>24.6</c:v>
                </c:pt>
                <c:pt idx="2206">
                  <c:v>24.8</c:v>
                </c:pt>
                <c:pt idx="2207">
                  <c:v>24.6</c:v>
                </c:pt>
                <c:pt idx="2208">
                  <c:v>25</c:v>
                </c:pt>
                <c:pt idx="2209">
                  <c:v>24.6</c:v>
                </c:pt>
                <c:pt idx="2210">
                  <c:v>25</c:v>
                </c:pt>
                <c:pt idx="2211">
                  <c:v>24.8</c:v>
                </c:pt>
                <c:pt idx="2212">
                  <c:v>24.6</c:v>
                </c:pt>
                <c:pt idx="2213">
                  <c:v>24.8</c:v>
                </c:pt>
                <c:pt idx="2214">
                  <c:v>24.6</c:v>
                </c:pt>
                <c:pt idx="2215">
                  <c:v>24.8</c:v>
                </c:pt>
                <c:pt idx="2216">
                  <c:v>24.6</c:v>
                </c:pt>
                <c:pt idx="2217">
                  <c:v>24.8</c:v>
                </c:pt>
                <c:pt idx="2218">
                  <c:v>24.8</c:v>
                </c:pt>
                <c:pt idx="2219">
                  <c:v>24.6</c:v>
                </c:pt>
                <c:pt idx="2220">
                  <c:v>24.6</c:v>
                </c:pt>
                <c:pt idx="2221">
                  <c:v>24.6</c:v>
                </c:pt>
                <c:pt idx="2222">
                  <c:v>24.8</c:v>
                </c:pt>
                <c:pt idx="2223">
                  <c:v>24.6</c:v>
                </c:pt>
                <c:pt idx="2224">
                  <c:v>24.4</c:v>
                </c:pt>
                <c:pt idx="2225">
                  <c:v>24.4</c:v>
                </c:pt>
                <c:pt idx="2226">
                  <c:v>24.6</c:v>
                </c:pt>
                <c:pt idx="2227">
                  <c:v>25</c:v>
                </c:pt>
                <c:pt idx="2228">
                  <c:v>25.4</c:v>
                </c:pt>
                <c:pt idx="2229">
                  <c:v>24.4</c:v>
                </c:pt>
                <c:pt idx="2230">
                  <c:v>24.4</c:v>
                </c:pt>
                <c:pt idx="2231">
                  <c:v>24.4</c:v>
                </c:pt>
                <c:pt idx="2232">
                  <c:v>24.6</c:v>
                </c:pt>
                <c:pt idx="2233">
                  <c:v>24.2</c:v>
                </c:pt>
                <c:pt idx="2234">
                  <c:v>24.6</c:v>
                </c:pt>
                <c:pt idx="2235">
                  <c:v>24.8</c:v>
                </c:pt>
                <c:pt idx="2236">
                  <c:v>25</c:v>
                </c:pt>
                <c:pt idx="2237">
                  <c:v>24.8</c:v>
                </c:pt>
                <c:pt idx="2238">
                  <c:v>24.6</c:v>
                </c:pt>
                <c:pt idx="2239">
                  <c:v>24.8</c:v>
                </c:pt>
                <c:pt idx="2240">
                  <c:v>24.8</c:v>
                </c:pt>
                <c:pt idx="2241">
                  <c:v>24.8</c:v>
                </c:pt>
                <c:pt idx="2242">
                  <c:v>24.2</c:v>
                </c:pt>
                <c:pt idx="2243">
                  <c:v>25.2</c:v>
                </c:pt>
                <c:pt idx="2244">
                  <c:v>25</c:v>
                </c:pt>
                <c:pt idx="2245">
                  <c:v>24.6</c:v>
                </c:pt>
                <c:pt idx="2246">
                  <c:v>24.6</c:v>
                </c:pt>
                <c:pt idx="2247">
                  <c:v>24.8</c:v>
                </c:pt>
                <c:pt idx="2248">
                  <c:v>25</c:v>
                </c:pt>
                <c:pt idx="2249">
                  <c:v>24.6</c:v>
                </c:pt>
                <c:pt idx="2250">
                  <c:v>24.8</c:v>
                </c:pt>
                <c:pt idx="2251">
                  <c:v>24.4</c:v>
                </c:pt>
                <c:pt idx="2252">
                  <c:v>25.2</c:v>
                </c:pt>
                <c:pt idx="2253">
                  <c:v>24.6</c:v>
                </c:pt>
                <c:pt idx="2254">
                  <c:v>24.6</c:v>
                </c:pt>
                <c:pt idx="2255">
                  <c:v>24.4</c:v>
                </c:pt>
                <c:pt idx="2256">
                  <c:v>24.6</c:v>
                </c:pt>
                <c:pt idx="2257">
                  <c:v>25</c:v>
                </c:pt>
                <c:pt idx="2258">
                  <c:v>25.4</c:v>
                </c:pt>
                <c:pt idx="2259">
                  <c:v>24.8</c:v>
                </c:pt>
                <c:pt idx="2260">
                  <c:v>24.8</c:v>
                </c:pt>
                <c:pt idx="2261">
                  <c:v>25</c:v>
                </c:pt>
                <c:pt idx="2262">
                  <c:v>24.6</c:v>
                </c:pt>
                <c:pt idx="2263">
                  <c:v>25</c:v>
                </c:pt>
                <c:pt idx="2264">
                  <c:v>24.6</c:v>
                </c:pt>
                <c:pt idx="2265">
                  <c:v>25</c:v>
                </c:pt>
                <c:pt idx="2266">
                  <c:v>24.2</c:v>
                </c:pt>
                <c:pt idx="2267">
                  <c:v>24.6</c:v>
                </c:pt>
                <c:pt idx="2268">
                  <c:v>25</c:v>
                </c:pt>
                <c:pt idx="2269">
                  <c:v>24.4</c:v>
                </c:pt>
                <c:pt idx="2270">
                  <c:v>24.2</c:v>
                </c:pt>
                <c:pt idx="2271">
                  <c:v>24</c:v>
                </c:pt>
                <c:pt idx="2272">
                  <c:v>24.8</c:v>
                </c:pt>
                <c:pt idx="2273">
                  <c:v>24.8</c:v>
                </c:pt>
                <c:pt idx="2274">
                  <c:v>24.8</c:v>
                </c:pt>
                <c:pt idx="2275">
                  <c:v>24.8</c:v>
                </c:pt>
                <c:pt idx="2276">
                  <c:v>24.8</c:v>
                </c:pt>
                <c:pt idx="2277">
                  <c:v>24.8</c:v>
                </c:pt>
                <c:pt idx="2278">
                  <c:v>24.4</c:v>
                </c:pt>
                <c:pt idx="2279">
                  <c:v>25</c:v>
                </c:pt>
                <c:pt idx="2280">
                  <c:v>24.6</c:v>
                </c:pt>
                <c:pt idx="2281">
                  <c:v>24.6</c:v>
                </c:pt>
                <c:pt idx="2282">
                  <c:v>25</c:v>
                </c:pt>
                <c:pt idx="2283">
                  <c:v>24.8</c:v>
                </c:pt>
                <c:pt idx="2284">
                  <c:v>24.6</c:v>
                </c:pt>
                <c:pt idx="2285">
                  <c:v>24.6</c:v>
                </c:pt>
                <c:pt idx="2286">
                  <c:v>24.2</c:v>
                </c:pt>
                <c:pt idx="2287">
                  <c:v>24.4</c:v>
                </c:pt>
                <c:pt idx="2288">
                  <c:v>24.6</c:v>
                </c:pt>
                <c:pt idx="2289">
                  <c:v>24.8</c:v>
                </c:pt>
                <c:pt idx="2290">
                  <c:v>24.4</c:v>
                </c:pt>
                <c:pt idx="2291">
                  <c:v>25.2</c:v>
                </c:pt>
                <c:pt idx="2292">
                  <c:v>24.2</c:v>
                </c:pt>
                <c:pt idx="2293">
                  <c:v>24.2</c:v>
                </c:pt>
                <c:pt idx="2294">
                  <c:v>25.4</c:v>
                </c:pt>
                <c:pt idx="2295">
                  <c:v>24.8</c:v>
                </c:pt>
                <c:pt idx="2296">
                  <c:v>24.4</c:v>
                </c:pt>
                <c:pt idx="2297">
                  <c:v>24.4</c:v>
                </c:pt>
                <c:pt idx="2298">
                  <c:v>24.4</c:v>
                </c:pt>
                <c:pt idx="2299">
                  <c:v>25</c:v>
                </c:pt>
                <c:pt idx="2300">
                  <c:v>25</c:v>
                </c:pt>
                <c:pt idx="2301">
                  <c:v>24.6</c:v>
                </c:pt>
                <c:pt idx="2302">
                  <c:v>24.8</c:v>
                </c:pt>
                <c:pt idx="2303">
                  <c:v>24.4</c:v>
                </c:pt>
                <c:pt idx="2304">
                  <c:v>24.4</c:v>
                </c:pt>
                <c:pt idx="2305">
                  <c:v>24.6</c:v>
                </c:pt>
                <c:pt idx="2306">
                  <c:v>24.6</c:v>
                </c:pt>
                <c:pt idx="2307">
                  <c:v>24.6</c:v>
                </c:pt>
                <c:pt idx="2308">
                  <c:v>24.8</c:v>
                </c:pt>
                <c:pt idx="2309">
                  <c:v>24.2</c:v>
                </c:pt>
                <c:pt idx="2310">
                  <c:v>25</c:v>
                </c:pt>
                <c:pt idx="2311">
                  <c:v>24.4</c:v>
                </c:pt>
                <c:pt idx="2312">
                  <c:v>25</c:v>
                </c:pt>
                <c:pt idx="2313">
                  <c:v>24.8</c:v>
                </c:pt>
                <c:pt idx="2314">
                  <c:v>24.2</c:v>
                </c:pt>
                <c:pt idx="2315">
                  <c:v>24.4</c:v>
                </c:pt>
                <c:pt idx="2316">
                  <c:v>25</c:v>
                </c:pt>
                <c:pt idx="2317">
                  <c:v>25</c:v>
                </c:pt>
                <c:pt idx="2318">
                  <c:v>24.6</c:v>
                </c:pt>
                <c:pt idx="2319">
                  <c:v>24.4</c:v>
                </c:pt>
                <c:pt idx="2320">
                  <c:v>24.4</c:v>
                </c:pt>
                <c:pt idx="2321">
                  <c:v>24.8</c:v>
                </c:pt>
                <c:pt idx="2322">
                  <c:v>24.6</c:v>
                </c:pt>
                <c:pt idx="2323">
                  <c:v>24.6</c:v>
                </c:pt>
                <c:pt idx="2324">
                  <c:v>24.8</c:v>
                </c:pt>
                <c:pt idx="2325">
                  <c:v>25</c:v>
                </c:pt>
                <c:pt idx="2326">
                  <c:v>24.8</c:v>
                </c:pt>
                <c:pt idx="2327">
                  <c:v>24.2</c:v>
                </c:pt>
                <c:pt idx="2328">
                  <c:v>24.4</c:v>
                </c:pt>
                <c:pt idx="2329">
                  <c:v>24.4</c:v>
                </c:pt>
                <c:pt idx="2330">
                  <c:v>24.6</c:v>
                </c:pt>
                <c:pt idx="2331">
                  <c:v>24.2</c:v>
                </c:pt>
                <c:pt idx="2332">
                  <c:v>24.8</c:v>
                </c:pt>
                <c:pt idx="2333">
                  <c:v>24.6</c:v>
                </c:pt>
                <c:pt idx="2334">
                  <c:v>24.2</c:v>
                </c:pt>
                <c:pt idx="2335">
                  <c:v>24.4</c:v>
                </c:pt>
                <c:pt idx="2336">
                  <c:v>24.2</c:v>
                </c:pt>
                <c:pt idx="2337">
                  <c:v>24.6</c:v>
                </c:pt>
                <c:pt idx="2338">
                  <c:v>24.6</c:v>
                </c:pt>
                <c:pt idx="2339">
                  <c:v>24.6</c:v>
                </c:pt>
                <c:pt idx="2340">
                  <c:v>25.2</c:v>
                </c:pt>
                <c:pt idx="2341">
                  <c:v>24.8</c:v>
                </c:pt>
                <c:pt idx="2342">
                  <c:v>24.6</c:v>
                </c:pt>
                <c:pt idx="2343">
                  <c:v>24.8</c:v>
                </c:pt>
                <c:pt idx="2344">
                  <c:v>24.6</c:v>
                </c:pt>
                <c:pt idx="2345">
                  <c:v>24.8</c:v>
                </c:pt>
                <c:pt idx="2346">
                  <c:v>24.8</c:v>
                </c:pt>
                <c:pt idx="2347">
                  <c:v>24.8</c:v>
                </c:pt>
                <c:pt idx="2348">
                  <c:v>24.8</c:v>
                </c:pt>
                <c:pt idx="2349">
                  <c:v>25.2</c:v>
                </c:pt>
                <c:pt idx="2350">
                  <c:v>24.8</c:v>
                </c:pt>
                <c:pt idx="2351">
                  <c:v>25</c:v>
                </c:pt>
                <c:pt idx="2352">
                  <c:v>24.4</c:v>
                </c:pt>
                <c:pt idx="2353">
                  <c:v>24.4</c:v>
                </c:pt>
                <c:pt idx="2354">
                  <c:v>25</c:v>
                </c:pt>
                <c:pt idx="2355">
                  <c:v>24.4</c:v>
                </c:pt>
                <c:pt idx="2356">
                  <c:v>24.8</c:v>
                </c:pt>
                <c:pt idx="2357">
                  <c:v>25</c:v>
                </c:pt>
                <c:pt idx="2358">
                  <c:v>24.6</c:v>
                </c:pt>
                <c:pt idx="2359">
                  <c:v>24.8</c:v>
                </c:pt>
                <c:pt idx="2360">
                  <c:v>24.6</c:v>
                </c:pt>
                <c:pt idx="2361">
                  <c:v>24.2</c:v>
                </c:pt>
                <c:pt idx="2362">
                  <c:v>25</c:v>
                </c:pt>
                <c:pt idx="2363">
                  <c:v>24.6</c:v>
                </c:pt>
                <c:pt idx="2364">
                  <c:v>24.6</c:v>
                </c:pt>
                <c:pt idx="2365">
                  <c:v>24.2</c:v>
                </c:pt>
                <c:pt idx="2366">
                  <c:v>24.2</c:v>
                </c:pt>
                <c:pt idx="2367">
                  <c:v>24.4</c:v>
                </c:pt>
                <c:pt idx="2368">
                  <c:v>24.2</c:v>
                </c:pt>
                <c:pt idx="2369">
                  <c:v>24.6</c:v>
                </c:pt>
                <c:pt idx="2370">
                  <c:v>24.6</c:v>
                </c:pt>
                <c:pt idx="2371">
                  <c:v>24</c:v>
                </c:pt>
                <c:pt idx="2372">
                  <c:v>24.6</c:v>
                </c:pt>
                <c:pt idx="2373">
                  <c:v>24.6</c:v>
                </c:pt>
                <c:pt idx="2374">
                  <c:v>24.8</c:v>
                </c:pt>
                <c:pt idx="2375">
                  <c:v>24.8</c:v>
                </c:pt>
                <c:pt idx="2376">
                  <c:v>25</c:v>
                </c:pt>
                <c:pt idx="2377">
                  <c:v>24.6</c:v>
                </c:pt>
                <c:pt idx="2378">
                  <c:v>25</c:v>
                </c:pt>
                <c:pt idx="2379">
                  <c:v>24.2</c:v>
                </c:pt>
                <c:pt idx="2380">
                  <c:v>24.2</c:v>
                </c:pt>
                <c:pt idx="2381">
                  <c:v>24.4</c:v>
                </c:pt>
                <c:pt idx="2382">
                  <c:v>24.4</c:v>
                </c:pt>
                <c:pt idx="2383">
                  <c:v>24.4</c:v>
                </c:pt>
                <c:pt idx="2384">
                  <c:v>24.8</c:v>
                </c:pt>
                <c:pt idx="2385">
                  <c:v>24.4</c:v>
                </c:pt>
                <c:pt idx="2386">
                  <c:v>24.4</c:v>
                </c:pt>
                <c:pt idx="2387">
                  <c:v>24.2</c:v>
                </c:pt>
                <c:pt idx="2388">
                  <c:v>24.6</c:v>
                </c:pt>
                <c:pt idx="2389">
                  <c:v>24.8</c:v>
                </c:pt>
                <c:pt idx="2390">
                  <c:v>24.4</c:v>
                </c:pt>
                <c:pt idx="2391">
                  <c:v>24.4</c:v>
                </c:pt>
                <c:pt idx="2392">
                  <c:v>24.4</c:v>
                </c:pt>
                <c:pt idx="2393">
                  <c:v>24</c:v>
                </c:pt>
                <c:pt idx="2394">
                  <c:v>24.6</c:v>
                </c:pt>
                <c:pt idx="2395">
                  <c:v>24.4</c:v>
                </c:pt>
                <c:pt idx="2396">
                  <c:v>24.4</c:v>
                </c:pt>
                <c:pt idx="2397">
                  <c:v>25</c:v>
                </c:pt>
                <c:pt idx="2398">
                  <c:v>24.6</c:v>
                </c:pt>
                <c:pt idx="2399">
                  <c:v>24.4</c:v>
                </c:pt>
                <c:pt idx="2400">
                  <c:v>24</c:v>
                </c:pt>
                <c:pt idx="2401">
                  <c:v>24.6</c:v>
                </c:pt>
                <c:pt idx="2402">
                  <c:v>24.2</c:v>
                </c:pt>
                <c:pt idx="2403">
                  <c:v>24.6</c:v>
                </c:pt>
                <c:pt idx="2404">
                  <c:v>24.6</c:v>
                </c:pt>
                <c:pt idx="2405">
                  <c:v>24.6</c:v>
                </c:pt>
                <c:pt idx="2406">
                  <c:v>24.8</c:v>
                </c:pt>
                <c:pt idx="2407">
                  <c:v>24.6</c:v>
                </c:pt>
                <c:pt idx="2408">
                  <c:v>24.4</c:v>
                </c:pt>
                <c:pt idx="2409">
                  <c:v>24.4</c:v>
                </c:pt>
                <c:pt idx="2410">
                  <c:v>25</c:v>
                </c:pt>
                <c:pt idx="2411">
                  <c:v>24.8</c:v>
                </c:pt>
                <c:pt idx="2412">
                  <c:v>24.2</c:v>
                </c:pt>
                <c:pt idx="2413">
                  <c:v>24</c:v>
                </c:pt>
                <c:pt idx="2414">
                  <c:v>24.2</c:v>
                </c:pt>
                <c:pt idx="2415">
                  <c:v>24.2</c:v>
                </c:pt>
                <c:pt idx="2416">
                  <c:v>24.6</c:v>
                </c:pt>
                <c:pt idx="2417">
                  <c:v>24.4</c:v>
                </c:pt>
                <c:pt idx="2418">
                  <c:v>24.8</c:v>
                </c:pt>
                <c:pt idx="2419">
                  <c:v>24.4</c:v>
                </c:pt>
                <c:pt idx="2420">
                  <c:v>24.8</c:v>
                </c:pt>
                <c:pt idx="2421">
                  <c:v>24.6</c:v>
                </c:pt>
                <c:pt idx="2422">
                  <c:v>24.6</c:v>
                </c:pt>
                <c:pt idx="2423">
                  <c:v>24.2</c:v>
                </c:pt>
                <c:pt idx="2424">
                  <c:v>24.4</c:v>
                </c:pt>
                <c:pt idx="2425">
                  <c:v>24.2</c:v>
                </c:pt>
                <c:pt idx="2426">
                  <c:v>24.2</c:v>
                </c:pt>
                <c:pt idx="2427">
                  <c:v>24.6</c:v>
                </c:pt>
                <c:pt idx="2428">
                  <c:v>24.2</c:v>
                </c:pt>
                <c:pt idx="2429">
                  <c:v>24.2</c:v>
                </c:pt>
                <c:pt idx="2430">
                  <c:v>24.8</c:v>
                </c:pt>
                <c:pt idx="2431">
                  <c:v>24.4</c:v>
                </c:pt>
                <c:pt idx="2432">
                  <c:v>24</c:v>
                </c:pt>
                <c:pt idx="2433">
                  <c:v>24.6</c:v>
                </c:pt>
                <c:pt idx="2434">
                  <c:v>24.2</c:v>
                </c:pt>
                <c:pt idx="2435">
                  <c:v>24.6</c:v>
                </c:pt>
                <c:pt idx="2436">
                  <c:v>24.2</c:v>
                </c:pt>
                <c:pt idx="2437">
                  <c:v>24.4</c:v>
                </c:pt>
                <c:pt idx="2438">
                  <c:v>24.2</c:v>
                </c:pt>
                <c:pt idx="2439">
                  <c:v>24.6</c:v>
                </c:pt>
                <c:pt idx="2440">
                  <c:v>24.8</c:v>
                </c:pt>
                <c:pt idx="2441">
                  <c:v>24.4</c:v>
                </c:pt>
                <c:pt idx="2442">
                  <c:v>24.8</c:v>
                </c:pt>
                <c:pt idx="2443">
                  <c:v>24.2</c:v>
                </c:pt>
                <c:pt idx="2444">
                  <c:v>24</c:v>
                </c:pt>
                <c:pt idx="2445">
                  <c:v>24.4</c:v>
                </c:pt>
                <c:pt idx="2446">
                  <c:v>24.2</c:v>
                </c:pt>
                <c:pt idx="2447">
                  <c:v>24.8</c:v>
                </c:pt>
                <c:pt idx="2448">
                  <c:v>24.4</c:v>
                </c:pt>
                <c:pt idx="2449">
                  <c:v>24.2</c:v>
                </c:pt>
                <c:pt idx="2450">
                  <c:v>24.2</c:v>
                </c:pt>
                <c:pt idx="2451">
                  <c:v>24.2</c:v>
                </c:pt>
                <c:pt idx="2452">
                  <c:v>24.8</c:v>
                </c:pt>
                <c:pt idx="2453">
                  <c:v>24.4</c:v>
                </c:pt>
                <c:pt idx="2454">
                  <c:v>24.4</c:v>
                </c:pt>
                <c:pt idx="2455">
                  <c:v>24</c:v>
                </c:pt>
                <c:pt idx="2456">
                  <c:v>24.2</c:v>
                </c:pt>
                <c:pt idx="2457">
                  <c:v>24.2</c:v>
                </c:pt>
                <c:pt idx="2458">
                  <c:v>24.4</c:v>
                </c:pt>
                <c:pt idx="2459">
                  <c:v>24.6</c:v>
                </c:pt>
                <c:pt idx="2460">
                  <c:v>24.2</c:v>
                </c:pt>
                <c:pt idx="2461">
                  <c:v>24.2</c:v>
                </c:pt>
                <c:pt idx="2462">
                  <c:v>24.2</c:v>
                </c:pt>
                <c:pt idx="2463">
                  <c:v>24</c:v>
                </c:pt>
                <c:pt idx="2464">
                  <c:v>24.2</c:v>
                </c:pt>
                <c:pt idx="2465">
                  <c:v>24.4</c:v>
                </c:pt>
                <c:pt idx="2466">
                  <c:v>24</c:v>
                </c:pt>
                <c:pt idx="2467">
                  <c:v>24.2</c:v>
                </c:pt>
                <c:pt idx="2468">
                  <c:v>24.2</c:v>
                </c:pt>
                <c:pt idx="2469">
                  <c:v>24.8</c:v>
                </c:pt>
                <c:pt idx="2470">
                  <c:v>24.2</c:v>
                </c:pt>
                <c:pt idx="2471">
                  <c:v>24.4</c:v>
                </c:pt>
                <c:pt idx="2472">
                  <c:v>24.4</c:v>
                </c:pt>
                <c:pt idx="2473">
                  <c:v>23.8</c:v>
                </c:pt>
                <c:pt idx="2474">
                  <c:v>24.8</c:v>
                </c:pt>
                <c:pt idx="2475">
                  <c:v>24.2</c:v>
                </c:pt>
                <c:pt idx="2476">
                  <c:v>23.8</c:v>
                </c:pt>
                <c:pt idx="2477">
                  <c:v>24.8</c:v>
                </c:pt>
                <c:pt idx="2478">
                  <c:v>24.2</c:v>
                </c:pt>
                <c:pt idx="2479">
                  <c:v>24.6</c:v>
                </c:pt>
                <c:pt idx="2480">
                  <c:v>24.4</c:v>
                </c:pt>
                <c:pt idx="2481">
                  <c:v>24.2</c:v>
                </c:pt>
                <c:pt idx="2482">
                  <c:v>24</c:v>
                </c:pt>
                <c:pt idx="2483">
                  <c:v>24.4</c:v>
                </c:pt>
                <c:pt idx="2484">
                  <c:v>24.2</c:v>
                </c:pt>
                <c:pt idx="2485">
                  <c:v>24</c:v>
                </c:pt>
                <c:pt idx="2486">
                  <c:v>24</c:v>
                </c:pt>
                <c:pt idx="2487">
                  <c:v>24.2</c:v>
                </c:pt>
                <c:pt idx="2488">
                  <c:v>24</c:v>
                </c:pt>
                <c:pt idx="2489">
                  <c:v>24.2</c:v>
                </c:pt>
                <c:pt idx="2490">
                  <c:v>24</c:v>
                </c:pt>
                <c:pt idx="2491">
                  <c:v>24</c:v>
                </c:pt>
                <c:pt idx="2492">
                  <c:v>24.2</c:v>
                </c:pt>
                <c:pt idx="2493">
                  <c:v>24.2</c:v>
                </c:pt>
                <c:pt idx="2494">
                  <c:v>24.8</c:v>
                </c:pt>
                <c:pt idx="2495">
                  <c:v>24.2</c:v>
                </c:pt>
                <c:pt idx="2496">
                  <c:v>24.6</c:v>
                </c:pt>
                <c:pt idx="2497">
                  <c:v>24.4</c:v>
                </c:pt>
                <c:pt idx="2498">
                  <c:v>24.2</c:v>
                </c:pt>
                <c:pt idx="2499">
                  <c:v>24.2</c:v>
                </c:pt>
                <c:pt idx="2500">
                  <c:v>24.8</c:v>
                </c:pt>
                <c:pt idx="2501">
                  <c:v>23.8</c:v>
                </c:pt>
                <c:pt idx="2502">
                  <c:v>24.2</c:v>
                </c:pt>
                <c:pt idx="2503">
                  <c:v>24</c:v>
                </c:pt>
                <c:pt idx="2504">
                  <c:v>24.6</c:v>
                </c:pt>
                <c:pt idx="2505">
                  <c:v>24.2</c:v>
                </c:pt>
                <c:pt idx="2506">
                  <c:v>24.4</c:v>
                </c:pt>
                <c:pt idx="2507">
                  <c:v>24.6</c:v>
                </c:pt>
                <c:pt idx="2508">
                  <c:v>24.6</c:v>
                </c:pt>
                <c:pt idx="2509">
                  <c:v>24.2</c:v>
                </c:pt>
                <c:pt idx="2510">
                  <c:v>24.2</c:v>
                </c:pt>
                <c:pt idx="2511">
                  <c:v>24.4</c:v>
                </c:pt>
                <c:pt idx="2512">
                  <c:v>24.4</c:v>
                </c:pt>
                <c:pt idx="2513">
                  <c:v>24</c:v>
                </c:pt>
                <c:pt idx="2514">
                  <c:v>24.4</c:v>
                </c:pt>
                <c:pt idx="2515">
                  <c:v>23.8</c:v>
                </c:pt>
                <c:pt idx="2516">
                  <c:v>24.8</c:v>
                </c:pt>
                <c:pt idx="2517">
                  <c:v>24.2</c:v>
                </c:pt>
                <c:pt idx="2518">
                  <c:v>23.4</c:v>
                </c:pt>
                <c:pt idx="2519">
                  <c:v>24</c:v>
                </c:pt>
                <c:pt idx="2520">
                  <c:v>24.2</c:v>
                </c:pt>
                <c:pt idx="2521">
                  <c:v>24.8</c:v>
                </c:pt>
                <c:pt idx="2522">
                  <c:v>24.4</c:v>
                </c:pt>
                <c:pt idx="2523">
                  <c:v>24.2</c:v>
                </c:pt>
                <c:pt idx="2524">
                  <c:v>24.4</c:v>
                </c:pt>
                <c:pt idx="2525">
                  <c:v>23.8</c:v>
                </c:pt>
                <c:pt idx="2526">
                  <c:v>24.4</c:v>
                </c:pt>
                <c:pt idx="2527">
                  <c:v>24.6</c:v>
                </c:pt>
                <c:pt idx="2528">
                  <c:v>24.2</c:v>
                </c:pt>
                <c:pt idx="2529">
                  <c:v>24</c:v>
                </c:pt>
                <c:pt idx="2530">
                  <c:v>24.2</c:v>
                </c:pt>
                <c:pt idx="2531">
                  <c:v>24.4</c:v>
                </c:pt>
                <c:pt idx="2532">
                  <c:v>24</c:v>
                </c:pt>
                <c:pt idx="2533">
                  <c:v>24.2</c:v>
                </c:pt>
                <c:pt idx="2534">
                  <c:v>24.4</c:v>
                </c:pt>
                <c:pt idx="2535">
                  <c:v>24</c:v>
                </c:pt>
                <c:pt idx="2536">
                  <c:v>24.2</c:v>
                </c:pt>
                <c:pt idx="2537">
                  <c:v>24.2</c:v>
                </c:pt>
                <c:pt idx="2538">
                  <c:v>24.6</c:v>
                </c:pt>
                <c:pt idx="2539">
                  <c:v>24.8</c:v>
                </c:pt>
                <c:pt idx="2540">
                  <c:v>24.6</c:v>
                </c:pt>
                <c:pt idx="2541">
                  <c:v>24.2</c:v>
                </c:pt>
                <c:pt idx="2542">
                  <c:v>24.6</c:v>
                </c:pt>
                <c:pt idx="2543">
                  <c:v>24</c:v>
                </c:pt>
                <c:pt idx="2544">
                  <c:v>24.4</c:v>
                </c:pt>
                <c:pt idx="2545">
                  <c:v>24.4</c:v>
                </c:pt>
                <c:pt idx="2546">
                  <c:v>24.2</c:v>
                </c:pt>
                <c:pt idx="2547">
                  <c:v>24.8</c:v>
                </c:pt>
                <c:pt idx="2548">
                  <c:v>24.2</c:v>
                </c:pt>
                <c:pt idx="2549">
                  <c:v>24.4</c:v>
                </c:pt>
                <c:pt idx="2550">
                  <c:v>24.2</c:v>
                </c:pt>
                <c:pt idx="2551">
                  <c:v>24.2</c:v>
                </c:pt>
                <c:pt idx="2552">
                  <c:v>24.2</c:v>
                </c:pt>
                <c:pt idx="2553">
                  <c:v>24.4</c:v>
                </c:pt>
                <c:pt idx="2554">
                  <c:v>24.2</c:v>
                </c:pt>
                <c:pt idx="2555">
                  <c:v>24.2</c:v>
                </c:pt>
                <c:pt idx="2556">
                  <c:v>24.4</c:v>
                </c:pt>
                <c:pt idx="2557">
                  <c:v>24.2</c:v>
                </c:pt>
                <c:pt idx="2558">
                  <c:v>24.2</c:v>
                </c:pt>
                <c:pt idx="2559">
                  <c:v>24.6</c:v>
                </c:pt>
                <c:pt idx="2560">
                  <c:v>24</c:v>
                </c:pt>
                <c:pt idx="2561">
                  <c:v>24.4</c:v>
                </c:pt>
                <c:pt idx="2562">
                  <c:v>24.4</c:v>
                </c:pt>
                <c:pt idx="2563">
                  <c:v>24.2</c:v>
                </c:pt>
                <c:pt idx="2564">
                  <c:v>24</c:v>
                </c:pt>
                <c:pt idx="2565">
                  <c:v>24.6</c:v>
                </c:pt>
                <c:pt idx="2566">
                  <c:v>24.4</c:v>
                </c:pt>
                <c:pt idx="2567">
                  <c:v>24</c:v>
                </c:pt>
                <c:pt idx="2568">
                  <c:v>24.2</c:v>
                </c:pt>
                <c:pt idx="2569">
                  <c:v>24.4</c:v>
                </c:pt>
                <c:pt idx="2570">
                  <c:v>24.4</c:v>
                </c:pt>
                <c:pt idx="2571">
                  <c:v>24.2</c:v>
                </c:pt>
                <c:pt idx="2572">
                  <c:v>24</c:v>
                </c:pt>
                <c:pt idx="2573">
                  <c:v>24.4</c:v>
                </c:pt>
                <c:pt idx="2574">
                  <c:v>24.6</c:v>
                </c:pt>
                <c:pt idx="2575">
                  <c:v>24</c:v>
                </c:pt>
                <c:pt idx="2576">
                  <c:v>24</c:v>
                </c:pt>
                <c:pt idx="2577">
                  <c:v>24.4</c:v>
                </c:pt>
                <c:pt idx="2578">
                  <c:v>23.8</c:v>
                </c:pt>
                <c:pt idx="2579">
                  <c:v>24.2</c:v>
                </c:pt>
                <c:pt idx="2580">
                  <c:v>24.2</c:v>
                </c:pt>
                <c:pt idx="2581">
                  <c:v>24.6</c:v>
                </c:pt>
                <c:pt idx="2582">
                  <c:v>24.8</c:v>
                </c:pt>
                <c:pt idx="2583">
                  <c:v>24.4</c:v>
                </c:pt>
                <c:pt idx="2584">
                  <c:v>24</c:v>
                </c:pt>
                <c:pt idx="2585">
                  <c:v>24.6</c:v>
                </c:pt>
                <c:pt idx="2586">
                  <c:v>24.2</c:v>
                </c:pt>
                <c:pt idx="2587">
                  <c:v>24.2</c:v>
                </c:pt>
                <c:pt idx="2588">
                  <c:v>24.2</c:v>
                </c:pt>
                <c:pt idx="2589">
                  <c:v>24.2</c:v>
                </c:pt>
                <c:pt idx="2590">
                  <c:v>24</c:v>
                </c:pt>
                <c:pt idx="2591">
                  <c:v>24.4</c:v>
                </c:pt>
                <c:pt idx="2592">
                  <c:v>24.4</c:v>
                </c:pt>
                <c:pt idx="2593">
                  <c:v>24</c:v>
                </c:pt>
                <c:pt idx="2594">
                  <c:v>24</c:v>
                </c:pt>
                <c:pt idx="2595">
                  <c:v>23.6</c:v>
                </c:pt>
                <c:pt idx="2596">
                  <c:v>24.4</c:v>
                </c:pt>
                <c:pt idx="2597">
                  <c:v>24.4</c:v>
                </c:pt>
                <c:pt idx="2598">
                  <c:v>24.2</c:v>
                </c:pt>
                <c:pt idx="2599">
                  <c:v>24.4</c:v>
                </c:pt>
                <c:pt idx="2600">
                  <c:v>24.6</c:v>
                </c:pt>
                <c:pt idx="2601">
                  <c:v>23.8</c:v>
                </c:pt>
                <c:pt idx="2602">
                  <c:v>24.2</c:v>
                </c:pt>
                <c:pt idx="2603">
                  <c:v>24.2</c:v>
                </c:pt>
                <c:pt idx="2604">
                  <c:v>24.2</c:v>
                </c:pt>
                <c:pt idx="2605">
                  <c:v>24.2</c:v>
                </c:pt>
                <c:pt idx="2606">
                  <c:v>24.6</c:v>
                </c:pt>
                <c:pt idx="2607">
                  <c:v>24.6</c:v>
                </c:pt>
                <c:pt idx="2608">
                  <c:v>24.4</c:v>
                </c:pt>
                <c:pt idx="2609">
                  <c:v>24.4</c:v>
                </c:pt>
                <c:pt idx="2610">
                  <c:v>24</c:v>
                </c:pt>
                <c:pt idx="2611">
                  <c:v>23.8</c:v>
                </c:pt>
                <c:pt idx="2612">
                  <c:v>24.2</c:v>
                </c:pt>
                <c:pt idx="2613">
                  <c:v>24.2</c:v>
                </c:pt>
                <c:pt idx="2614">
                  <c:v>24</c:v>
                </c:pt>
                <c:pt idx="2615">
                  <c:v>24</c:v>
                </c:pt>
                <c:pt idx="2616">
                  <c:v>24.4</c:v>
                </c:pt>
                <c:pt idx="2617">
                  <c:v>24</c:v>
                </c:pt>
                <c:pt idx="2618">
                  <c:v>23.8</c:v>
                </c:pt>
                <c:pt idx="2619">
                  <c:v>24.2</c:v>
                </c:pt>
                <c:pt idx="2620">
                  <c:v>24.6</c:v>
                </c:pt>
                <c:pt idx="2621">
                  <c:v>24</c:v>
                </c:pt>
                <c:pt idx="2622">
                  <c:v>24.4</c:v>
                </c:pt>
                <c:pt idx="2623">
                  <c:v>24.4</c:v>
                </c:pt>
                <c:pt idx="2624">
                  <c:v>24.4</c:v>
                </c:pt>
                <c:pt idx="2625">
                  <c:v>23.8</c:v>
                </c:pt>
                <c:pt idx="2626">
                  <c:v>24.2</c:v>
                </c:pt>
                <c:pt idx="2627">
                  <c:v>23.6</c:v>
                </c:pt>
                <c:pt idx="2628">
                  <c:v>23.8</c:v>
                </c:pt>
                <c:pt idx="2629">
                  <c:v>24</c:v>
                </c:pt>
                <c:pt idx="2630">
                  <c:v>24.2</c:v>
                </c:pt>
                <c:pt idx="2631">
                  <c:v>24</c:v>
                </c:pt>
                <c:pt idx="2632">
                  <c:v>24</c:v>
                </c:pt>
                <c:pt idx="2633">
                  <c:v>23.6</c:v>
                </c:pt>
                <c:pt idx="2634">
                  <c:v>23.6</c:v>
                </c:pt>
                <c:pt idx="2635">
                  <c:v>24.2</c:v>
                </c:pt>
                <c:pt idx="2636">
                  <c:v>24.4</c:v>
                </c:pt>
                <c:pt idx="2637">
                  <c:v>24.2</c:v>
                </c:pt>
                <c:pt idx="2638">
                  <c:v>23.6</c:v>
                </c:pt>
                <c:pt idx="2639">
                  <c:v>24</c:v>
                </c:pt>
                <c:pt idx="2640">
                  <c:v>24.2</c:v>
                </c:pt>
                <c:pt idx="2641">
                  <c:v>24.4</c:v>
                </c:pt>
                <c:pt idx="2642">
                  <c:v>24.4</c:v>
                </c:pt>
                <c:pt idx="2643">
                  <c:v>24.4</c:v>
                </c:pt>
                <c:pt idx="2644">
                  <c:v>24</c:v>
                </c:pt>
                <c:pt idx="2645">
                  <c:v>24</c:v>
                </c:pt>
                <c:pt idx="2646">
                  <c:v>24.6</c:v>
                </c:pt>
                <c:pt idx="2647">
                  <c:v>24.2</c:v>
                </c:pt>
                <c:pt idx="2648">
                  <c:v>24.2</c:v>
                </c:pt>
                <c:pt idx="2649">
                  <c:v>24.2</c:v>
                </c:pt>
                <c:pt idx="2650">
                  <c:v>24.2</c:v>
                </c:pt>
                <c:pt idx="2651">
                  <c:v>24.4</c:v>
                </c:pt>
                <c:pt idx="2652">
                  <c:v>24.2</c:v>
                </c:pt>
                <c:pt idx="2653">
                  <c:v>24.2</c:v>
                </c:pt>
                <c:pt idx="2654">
                  <c:v>24</c:v>
                </c:pt>
                <c:pt idx="2655">
                  <c:v>23.8</c:v>
                </c:pt>
                <c:pt idx="2656">
                  <c:v>23.8</c:v>
                </c:pt>
                <c:pt idx="2657">
                  <c:v>23.8</c:v>
                </c:pt>
                <c:pt idx="2658">
                  <c:v>24.2</c:v>
                </c:pt>
                <c:pt idx="2659">
                  <c:v>24</c:v>
                </c:pt>
                <c:pt idx="2660">
                  <c:v>23.8</c:v>
                </c:pt>
                <c:pt idx="2661">
                  <c:v>24</c:v>
                </c:pt>
                <c:pt idx="2662">
                  <c:v>24</c:v>
                </c:pt>
                <c:pt idx="2663">
                  <c:v>23.8</c:v>
                </c:pt>
                <c:pt idx="2664">
                  <c:v>24</c:v>
                </c:pt>
                <c:pt idx="2665">
                  <c:v>24.4</c:v>
                </c:pt>
                <c:pt idx="2666">
                  <c:v>24.4</c:v>
                </c:pt>
                <c:pt idx="2667">
                  <c:v>24.2</c:v>
                </c:pt>
                <c:pt idx="2668">
                  <c:v>23.6</c:v>
                </c:pt>
                <c:pt idx="2669">
                  <c:v>24.4</c:v>
                </c:pt>
                <c:pt idx="2670">
                  <c:v>24</c:v>
                </c:pt>
                <c:pt idx="2671">
                  <c:v>23.8</c:v>
                </c:pt>
                <c:pt idx="2672">
                  <c:v>24.2</c:v>
                </c:pt>
                <c:pt idx="2673">
                  <c:v>24.2</c:v>
                </c:pt>
                <c:pt idx="2674">
                  <c:v>24.2</c:v>
                </c:pt>
                <c:pt idx="2675">
                  <c:v>24.2</c:v>
                </c:pt>
                <c:pt idx="2676">
                  <c:v>24.2</c:v>
                </c:pt>
                <c:pt idx="2677">
                  <c:v>24.2</c:v>
                </c:pt>
                <c:pt idx="2678">
                  <c:v>24.6</c:v>
                </c:pt>
                <c:pt idx="2679">
                  <c:v>23.8</c:v>
                </c:pt>
                <c:pt idx="2680">
                  <c:v>24.2</c:v>
                </c:pt>
                <c:pt idx="2681">
                  <c:v>24.2</c:v>
                </c:pt>
                <c:pt idx="2682">
                  <c:v>23.8</c:v>
                </c:pt>
                <c:pt idx="2683">
                  <c:v>24</c:v>
                </c:pt>
                <c:pt idx="2684">
                  <c:v>24</c:v>
                </c:pt>
                <c:pt idx="2685">
                  <c:v>24</c:v>
                </c:pt>
                <c:pt idx="2686">
                  <c:v>23.6</c:v>
                </c:pt>
                <c:pt idx="2687">
                  <c:v>23.8</c:v>
                </c:pt>
                <c:pt idx="2688">
                  <c:v>24.6</c:v>
                </c:pt>
                <c:pt idx="2689">
                  <c:v>24.2</c:v>
                </c:pt>
                <c:pt idx="2690">
                  <c:v>24.4</c:v>
                </c:pt>
                <c:pt idx="2691">
                  <c:v>24.4</c:v>
                </c:pt>
                <c:pt idx="2692">
                  <c:v>23.4</c:v>
                </c:pt>
                <c:pt idx="2693">
                  <c:v>24.2</c:v>
                </c:pt>
                <c:pt idx="2694">
                  <c:v>24.2</c:v>
                </c:pt>
                <c:pt idx="2695">
                  <c:v>24.4</c:v>
                </c:pt>
                <c:pt idx="2696">
                  <c:v>24</c:v>
                </c:pt>
                <c:pt idx="2697">
                  <c:v>23.4</c:v>
                </c:pt>
                <c:pt idx="2698">
                  <c:v>24.4</c:v>
                </c:pt>
                <c:pt idx="2699">
                  <c:v>23.6</c:v>
                </c:pt>
                <c:pt idx="2700">
                  <c:v>24.2</c:v>
                </c:pt>
                <c:pt idx="2701">
                  <c:v>23.6</c:v>
                </c:pt>
                <c:pt idx="2702">
                  <c:v>24.2</c:v>
                </c:pt>
                <c:pt idx="2703">
                  <c:v>24</c:v>
                </c:pt>
                <c:pt idx="2704">
                  <c:v>24.4</c:v>
                </c:pt>
                <c:pt idx="2705">
                  <c:v>24.2</c:v>
                </c:pt>
                <c:pt idx="2706">
                  <c:v>23.8</c:v>
                </c:pt>
                <c:pt idx="2707">
                  <c:v>24.4</c:v>
                </c:pt>
                <c:pt idx="2708">
                  <c:v>24.2</c:v>
                </c:pt>
                <c:pt idx="2709">
                  <c:v>24.2</c:v>
                </c:pt>
                <c:pt idx="2710">
                  <c:v>24</c:v>
                </c:pt>
                <c:pt idx="2711">
                  <c:v>24.2</c:v>
                </c:pt>
                <c:pt idx="2712">
                  <c:v>24.2</c:v>
                </c:pt>
                <c:pt idx="2713">
                  <c:v>24.2</c:v>
                </c:pt>
                <c:pt idx="2714">
                  <c:v>24.6</c:v>
                </c:pt>
                <c:pt idx="2715">
                  <c:v>24</c:v>
                </c:pt>
                <c:pt idx="2716">
                  <c:v>23.8</c:v>
                </c:pt>
                <c:pt idx="2717">
                  <c:v>24.2</c:v>
                </c:pt>
                <c:pt idx="2718">
                  <c:v>23.8</c:v>
                </c:pt>
                <c:pt idx="2719">
                  <c:v>24</c:v>
                </c:pt>
                <c:pt idx="2720">
                  <c:v>24</c:v>
                </c:pt>
                <c:pt idx="2721">
                  <c:v>23.8</c:v>
                </c:pt>
                <c:pt idx="2722">
                  <c:v>24</c:v>
                </c:pt>
                <c:pt idx="2723">
                  <c:v>23.6</c:v>
                </c:pt>
                <c:pt idx="2724">
                  <c:v>24.2</c:v>
                </c:pt>
                <c:pt idx="2725">
                  <c:v>24.2</c:v>
                </c:pt>
                <c:pt idx="2726">
                  <c:v>23.8</c:v>
                </c:pt>
                <c:pt idx="2727">
                  <c:v>23.4</c:v>
                </c:pt>
                <c:pt idx="2728">
                  <c:v>24.2</c:v>
                </c:pt>
                <c:pt idx="2729">
                  <c:v>24.2</c:v>
                </c:pt>
                <c:pt idx="2730">
                  <c:v>23.8</c:v>
                </c:pt>
                <c:pt idx="2731">
                  <c:v>23.8</c:v>
                </c:pt>
                <c:pt idx="2732">
                  <c:v>24.6</c:v>
                </c:pt>
                <c:pt idx="2733">
                  <c:v>23.8</c:v>
                </c:pt>
                <c:pt idx="2734">
                  <c:v>24</c:v>
                </c:pt>
                <c:pt idx="2735">
                  <c:v>23.8</c:v>
                </c:pt>
                <c:pt idx="2736">
                  <c:v>24</c:v>
                </c:pt>
                <c:pt idx="2737">
                  <c:v>24.2</c:v>
                </c:pt>
                <c:pt idx="2738">
                  <c:v>24.2</c:v>
                </c:pt>
                <c:pt idx="2739">
                  <c:v>23.8</c:v>
                </c:pt>
                <c:pt idx="2740">
                  <c:v>23.8</c:v>
                </c:pt>
                <c:pt idx="2741">
                  <c:v>24</c:v>
                </c:pt>
                <c:pt idx="2742">
                  <c:v>24</c:v>
                </c:pt>
                <c:pt idx="2743">
                  <c:v>24.4</c:v>
                </c:pt>
                <c:pt idx="2744">
                  <c:v>23.8</c:v>
                </c:pt>
                <c:pt idx="2745">
                  <c:v>24.8</c:v>
                </c:pt>
                <c:pt idx="2746">
                  <c:v>23.8</c:v>
                </c:pt>
                <c:pt idx="2747">
                  <c:v>23.8</c:v>
                </c:pt>
                <c:pt idx="2748">
                  <c:v>24</c:v>
                </c:pt>
                <c:pt idx="2749">
                  <c:v>24</c:v>
                </c:pt>
                <c:pt idx="2750">
                  <c:v>24.4</c:v>
                </c:pt>
                <c:pt idx="2751">
                  <c:v>23.8</c:v>
                </c:pt>
                <c:pt idx="2752">
                  <c:v>24</c:v>
                </c:pt>
                <c:pt idx="2753">
                  <c:v>24.2</c:v>
                </c:pt>
                <c:pt idx="2754">
                  <c:v>23.8</c:v>
                </c:pt>
                <c:pt idx="2755">
                  <c:v>24</c:v>
                </c:pt>
                <c:pt idx="2756">
                  <c:v>24.2</c:v>
                </c:pt>
                <c:pt idx="2757">
                  <c:v>23.8</c:v>
                </c:pt>
                <c:pt idx="2758">
                  <c:v>24</c:v>
                </c:pt>
                <c:pt idx="2759">
                  <c:v>23.8</c:v>
                </c:pt>
                <c:pt idx="2760">
                  <c:v>23.8</c:v>
                </c:pt>
                <c:pt idx="2761">
                  <c:v>24</c:v>
                </c:pt>
                <c:pt idx="2762">
                  <c:v>23.4</c:v>
                </c:pt>
                <c:pt idx="2763">
                  <c:v>24.2</c:v>
                </c:pt>
                <c:pt idx="2764">
                  <c:v>23.2</c:v>
                </c:pt>
                <c:pt idx="2765">
                  <c:v>23.6</c:v>
                </c:pt>
                <c:pt idx="2766">
                  <c:v>23.6</c:v>
                </c:pt>
                <c:pt idx="2767">
                  <c:v>24.4</c:v>
                </c:pt>
                <c:pt idx="2768">
                  <c:v>23.8</c:v>
                </c:pt>
                <c:pt idx="2769">
                  <c:v>24.4</c:v>
                </c:pt>
                <c:pt idx="2770">
                  <c:v>23.8</c:v>
                </c:pt>
                <c:pt idx="2771">
                  <c:v>24.2</c:v>
                </c:pt>
                <c:pt idx="2772">
                  <c:v>24.2</c:v>
                </c:pt>
                <c:pt idx="2773">
                  <c:v>24.4</c:v>
                </c:pt>
                <c:pt idx="2774">
                  <c:v>24.2</c:v>
                </c:pt>
                <c:pt idx="2775">
                  <c:v>24.2</c:v>
                </c:pt>
                <c:pt idx="2776">
                  <c:v>23.8</c:v>
                </c:pt>
                <c:pt idx="2777">
                  <c:v>23.8</c:v>
                </c:pt>
                <c:pt idx="2778">
                  <c:v>24.2</c:v>
                </c:pt>
                <c:pt idx="2779">
                  <c:v>23.8</c:v>
                </c:pt>
                <c:pt idx="2780">
                  <c:v>23.8</c:v>
                </c:pt>
                <c:pt idx="2781">
                  <c:v>24.2</c:v>
                </c:pt>
                <c:pt idx="2782">
                  <c:v>24.2</c:v>
                </c:pt>
                <c:pt idx="2783">
                  <c:v>24</c:v>
                </c:pt>
                <c:pt idx="2784">
                  <c:v>23.8</c:v>
                </c:pt>
                <c:pt idx="2785">
                  <c:v>24</c:v>
                </c:pt>
                <c:pt idx="2786">
                  <c:v>23.8</c:v>
                </c:pt>
                <c:pt idx="2787">
                  <c:v>23.8</c:v>
                </c:pt>
                <c:pt idx="2788">
                  <c:v>24</c:v>
                </c:pt>
                <c:pt idx="2789">
                  <c:v>24.2</c:v>
                </c:pt>
                <c:pt idx="2790">
                  <c:v>24</c:v>
                </c:pt>
                <c:pt idx="2791">
                  <c:v>24</c:v>
                </c:pt>
                <c:pt idx="2792">
                  <c:v>24</c:v>
                </c:pt>
                <c:pt idx="2793">
                  <c:v>24.2</c:v>
                </c:pt>
                <c:pt idx="2794">
                  <c:v>24.2</c:v>
                </c:pt>
                <c:pt idx="2795">
                  <c:v>24.2</c:v>
                </c:pt>
                <c:pt idx="2796">
                  <c:v>23.6</c:v>
                </c:pt>
                <c:pt idx="2797">
                  <c:v>24</c:v>
                </c:pt>
                <c:pt idx="2798">
                  <c:v>23.6</c:v>
                </c:pt>
                <c:pt idx="2799">
                  <c:v>24.4</c:v>
                </c:pt>
                <c:pt idx="2800">
                  <c:v>23.8</c:v>
                </c:pt>
                <c:pt idx="2801">
                  <c:v>24.2</c:v>
                </c:pt>
                <c:pt idx="2802">
                  <c:v>24</c:v>
                </c:pt>
                <c:pt idx="2803">
                  <c:v>23.6</c:v>
                </c:pt>
                <c:pt idx="2804">
                  <c:v>24.2</c:v>
                </c:pt>
                <c:pt idx="2805">
                  <c:v>23.8</c:v>
                </c:pt>
                <c:pt idx="2806">
                  <c:v>23.6</c:v>
                </c:pt>
                <c:pt idx="2807">
                  <c:v>23.6</c:v>
                </c:pt>
                <c:pt idx="2808">
                  <c:v>24.2</c:v>
                </c:pt>
                <c:pt idx="2809">
                  <c:v>23.6</c:v>
                </c:pt>
                <c:pt idx="2810">
                  <c:v>23.6</c:v>
                </c:pt>
                <c:pt idx="2811">
                  <c:v>24.2</c:v>
                </c:pt>
                <c:pt idx="2812">
                  <c:v>24</c:v>
                </c:pt>
                <c:pt idx="2813">
                  <c:v>24.4</c:v>
                </c:pt>
                <c:pt idx="2814">
                  <c:v>23.6</c:v>
                </c:pt>
                <c:pt idx="2815">
                  <c:v>24</c:v>
                </c:pt>
                <c:pt idx="2816">
                  <c:v>24.2</c:v>
                </c:pt>
                <c:pt idx="2817">
                  <c:v>24</c:v>
                </c:pt>
                <c:pt idx="2818">
                  <c:v>23.8</c:v>
                </c:pt>
                <c:pt idx="2819">
                  <c:v>24.2</c:v>
                </c:pt>
                <c:pt idx="2820">
                  <c:v>24</c:v>
                </c:pt>
                <c:pt idx="2821">
                  <c:v>24.4</c:v>
                </c:pt>
                <c:pt idx="2822">
                  <c:v>23.8</c:v>
                </c:pt>
                <c:pt idx="2823">
                  <c:v>24.2</c:v>
                </c:pt>
                <c:pt idx="2824">
                  <c:v>24</c:v>
                </c:pt>
                <c:pt idx="2825">
                  <c:v>24.2</c:v>
                </c:pt>
                <c:pt idx="2826">
                  <c:v>24</c:v>
                </c:pt>
                <c:pt idx="2827">
                  <c:v>24.6</c:v>
                </c:pt>
                <c:pt idx="2828">
                  <c:v>24</c:v>
                </c:pt>
                <c:pt idx="2829">
                  <c:v>23.6</c:v>
                </c:pt>
                <c:pt idx="2830">
                  <c:v>24.4</c:v>
                </c:pt>
                <c:pt idx="2831">
                  <c:v>23.8</c:v>
                </c:pt>
                <c:pt idx="2832">
                  <c:v>24.2</c:v>
                </c:pt>
                <c:pt idx="2833">
                  <c:v>24</c:v>
                </c:pt>
                <c:pt idx="2834">
                  <c:v>23.8</c:v>
                </c:pt>
                <c:pt idx="2835">
                  <c:v>24</c:v>
                </c:pt>
                <c:pt idx="2836">
                  <c:v>24.4</c:v>
                </c:pt>
                <c:pt idx="2837">
                  <c:v>23.8</c:v>
                </c:pt>
                <c:pt idx="2838">
                  <c:v>24</c:v>
                </c:pt>
                <c:pt idx="2839">
                  <c:v>24.2</c:v>
                </c:pt>
                <c:pt idx="2840">
                  <c:v>23.8</c:v>
                </c:pt>
                <c:pt idx="2841">
                  <c:v>24</c:v>
                </c:pt>
                <c:pt idx="2842">
                  <c:v>24</c:v>
                </c:pt>
                <c:pt idx="2843">
                  <c:v>23.8</c:v>
                </c:pt>
                <c:pt idx="2844">
                  <c:v>23.4</c:v>
                </c:pt>
                <c:pt idx="2845">
                  <c:v>23.6</c:v>
                </c:pt>
                <c:pt idx="2846">
                  <c:v>23.8</c:v>
                </c:pt>
                <c:pt idx="2847">
                  <c:v>24.2</c:v>
                </c:pt>
                <c:pt idx="2848">
                  <c:v>23</c:v>
                </c:pt>
                <c:pt idx="2849">
                  <c:v>24.2</c:v>
                </c:pt>
                <c:pt idx="2850">
                  <c:v>23.4</c:v>
                </c:pt>
                <c:pt idx="2851">
                  <c:v>23.6</c:v>
                </c:pt>
                <c:pt idx="2852">
                  <c:v>23.2</c:v>
                </c:pt>
                <c:pt idx="2853">
                  <c:v>23.8</c:v>
                </c:pt>
                <c:pt idx="2854">
                  <c:v>24</c:v>
                </c:pt>
                <c:pt idx="2855">
                  <c:v>23.8</c:v>
                </c:pt>
                <c:pt idx="2856">
                  <c:v>23.8</c:v>
                </c:pt>
                <c:pt idx="2857">
                  <c:v>24</c:v>
                </c:pt>
                <c:pt idx="2858">
                  <c:v>23.8</c:v>
                </c:pt>
                <c:pt idx="2859">
                  <c:v>23.2</c:v>
                </c:pt>
                <c:pt idx="2860">
                  <c:v>24.2</c:v>
                </c:pt>
                <c:pt idx="2861">
                  <c:v>24</c:v>
                </c:pt>
                <c:pt idx="2862">
                  <c:v>24</c:v>
                </c:pt>
                <c:pt idx="2863">
                  <c:v>23.6</c:v>
                </c:pt>
                <c:pt idx="2864">
                  <c:v>23.6</c:v>
                </c:pt>
                <c:pt idx="2865">
                  <c:v>23.6</c:v>
                </c:pt>
                <c:pt idx="2866">
                  <c:v>23.6</c:v>
                </c:pt>
                <c:pt idx="2867">
                  <c:v>24.2</c:v>
                </c:pt>
                <c:pt idx="2868">
                  <c:v>23.6</c:v>
                </c:pt>
                <c:pt idx="2869">
                  <c:v>23.6</c:v>
                </c:pt>
                <c:pt idx="2870">
                  <c:v>24.6</c:v>
                </c:pt>
                <c:pt idx="2871">
                  <c:v>23.8</c:v>
                </c:pt>
                <c:pt idx="2872">
                  <c:v>23.6</c:v>
                </c:pt>
                <c:pt idx="2873">
                  <c:v>24.2</c:v>
                </c:pt>
                <c:pt idx="2874">
                  <c:v>23.8</c:v>
                </c:pt>
                <c:pt idx="2875">
                  <c:v>23.8</c:v>
                </c:pt>
                <c:pt idx="2876">
                  <c:v>23.8</c:v>
                </c:pt>
                <c:pt idx="2877">
                  <c:v>23.6</c:v>
                </c:pt>
                <c:pt idx="2878">
                  <c:v>23.2</c:v>
                </c:pt>
                <c:pt idx="2879">
                  <c:v>23.8</c:v>
                </c:pt>
                <c:pt idx="2880">
                  <c:v>23.4</c:v>
                </c:pt>
                <c:pt idx="2881">
                  <c:v>23.6</c:v>
                </c:pt>
                <c:pt idx="2882">
                  <c:v>23.6</c:v>
                </c:pt>
                <c:pt idx="2883">
                  <c:v>23.6</c:v>
                </c:pt>
                <c:pt idx="2884">
                  <c:v>23.8</c:v>
                </c:pt>
                <c:pt idx="2885">
                  <c:v>24.2</c:v>
                </c:pt>
                <c:pt idx="2886">
                  <c:v>23.6</c:v>
                </c:pt>
                <c:pt idx="2887">
                  <c:v>23.2</c:v>
                </c:pt>
                <c:pt idx="2888">
                  <c:v>24.4</c:v>
                </c:pt>
                <c:pt idx="2889">
                  <c:v>23.6</c:v>
                </c:pt>
                <c:pt idx="2890">
                  <c:v>23.6</c:v>
                </c:pt>
                <c:pt idx="2891">
                  <c:v>23.8</c:v>
                </c:pt>
                <c:pt idx="2892">
                  <c:v>23.8</c:v>
                </c:pt>
                <c:pt idx="2893">
                  <c:v>23</c:v>
                </c:pt>
                <c:pt idx="2894">
                  <c:v>23.8</c:v>
                </c:pt>
                <c:pt idx="2895">
                  <c:v>23.4</c:v>
                </c:pt>
                <c:pt idx="2896">
                  <c:v>24.2</c:v>
                </c:pt>
                <c:pt idx="2897">
                  <c:v>23.6</c:v>
                </c:pt>
                <c:pt idx="2898">
                  <c:v>24</c:v>
                </c:pt>
                <c:pt idx="2899">
                  <c:v>23.8</c:v>
                </c:pt>
                <c:pt idx="2900">
                  <c:v>24.2</c:v>
                </c:pt>
                <c:pt idx="2901">
                  <c:v>24.2</c:v>
                </c:pt>
                <c:pt idx="2902">
                  <c:v>24.2</c:v>
                </c:pt>
                <c:pt idx="2903">
                  <c:v>24</c:v>
                </c:pt>
                <c:pt idx="2904">
                  <c:v>23.8</c:v>
                </c:pt>
                <c:pt idx="2905">
                  <c:v>24.2</c:v>
                </c:pt>
                <c:pt idx="2906">
                  <c:v>23.8</c:v>
                </c:pt>
                <c:pt idx="2907">
                  <c:v>24.4</c:v>
                </c:pt>
                <c:pt idx="2908">
                  <c:v>23.8</c:v>
                </c:pt>
                <c:pt idx="2909">
                  <c:v>23.8</c:v>
                </c:pt>
                <c:pt idx="2910">
                  <c:v>24.2</c:v>
                </c:pt>
                <c:pt idx="2911">
                  <c:v>23.8</c:v>
                </c:pt>
                <c:pt idx="2912">
                  <c:v>23.8</c:v>
                </c:pt>
                <c:pt idx="2913">
                  <c:v>24.2</c:v>
                </c:pt>
                <c:pt idx="2914">
                  <c:v>24</c:v>
                </c:pt>
                <c:pt idx="2915">
                  <c:v>24.2</c:v>
                </c:pt>
                <c:pt idx="2916">
                  <c:v>24.2</c:v>
                </c:pt>
                <c:pt idx="2917">
                  <c:v>24</c:v>
                </c:pt>
                <c:pt idx="2918">
                  <c:v>23.8</c:v>
                </c:pt>
                <c:pt idx="2919">
                  <c:v>24.2</c:v>
                </c:pt>
                <c:pt idx="2920">
                  <c:v>24.2</c:v>
                </c:pt>
                <c:pt idx="2921">
                  <c:v>23.6</c:v>
                </c:pt>
                <c:pt idx="2922">
                  <c:v>24</c:v>
                </c:pt>
                <c:pt idx="2923">
                  <c:v>24</c:v>
                </c:pt>
                <c:pt idx="2924">
                  <c:v>23.4</c:v>
                </c:pt>
                <c:pt idx="2925">
                  <c:v>23.6</c:v>
                </c:pt>
                <c:pt idx="2926">
                  <c:v>23.2</c:v>
                </c:pt>
                <c:pt idx="2927">
                  <c:v>24</c:v>
                </c:pt>
                <c:pt idx="2928">
                  <c:v>23.6</c:v>
                </c:pt>
                <c:pt idx="2929">
                  <c:v>23.8</c:v>
                </c:pt>
                <c:pt idx="2930">
                  <c:v>24</c:v>
                </c:pt>
                <c:pt idx="2931">
                  <c:v>23.4</c:v>
                </c:pt>
                <c:pt idx="2932">
                  <c:v>24</c:v>
                </c:pt>
                <c:pt idx="2933">
                  <c:v>23.8</c:v>
                </c:pt>
                <c:pt idx="2934">
                  <c:v>23.6</c:v>
                </c:pt>
                <c:pt idx="2935">
                  <c:v>23.2</c:v>
                </c:pt>
                <c:pt idx="2936">
                  <c:v>24.4</c:v>
                </c:pt>
                <c:pt idx="2937">
                  <c:v>24</c:v>
                </c:pt>
                <c:pt idx="2938">
                  <c:v>24</c:v>
                </c:pt>
                <c:pt idx="2939">
                  <c:v>24</c:v>
                </c:pt>
                <c:pt idx="2940">
                  <c:v>23.8</c:v>
                </c:pt>
                <c:pt idx="2941">
                  <c:v>23.8</c:v>
                </c:pt>
                <c:pt idx="2942">
                  <c:v>24</c:v>
                </c:pt>
                <c:pt idx="2943">
                  <c:v>24</c:v>
                </c:pt>
                <c:pt idx="2944">
                  <c:v>24.4</c:v>
                </c:pt>
                <c:pt idx="2945">
                  <c:v>24</c:v>
                </c:pt>
                <c:pt idx="2946">
                  <c:v>24</c:v>
                </c:pt>
                <c:pt idx="2947">
                  <c:v>24</c:v>
                </c:pt>
                <c:pt idx="2948">
                  <c:v>23.8</c:v>
                </c:pt>
                <c:pt idx="2949">
                  <c:v>23.6</c:v>
                </c:pt>
                <c:pt idx="2950">
                  <c:v>24.2</c:v>
                </c:pt>
                <c:pt idx="2951">
                  <c:v>24.2</c:v>
                </c:pt>
                <c:pt idx="2952">
                  <c:v>24.2</c:v>
                </c:pt>
                <c:pt idx="2953">
                  <c:v>24.4</c:v>
                </c:pt>
                <c:pt idx="2954">
                  <c:v>24</c:v>
                </c:pt>
                <c:pt idx="2955">
                  <c:v>24</c:v>
                </c:pt>
                <c:pt idx="2956">
                  <c:v>23.6</c:v>
                </c:pt>
                <c:pt idx="2957">
                  <c:v>23</c:v>
                </c:pt>
                <c:pt idx="2958">
                  <c:v>24</c:v>
                </c:pt>
                <c:pt idx="2959">
                  <c:v>24.2</c:v>
                </c:pt>
                <c:pt idx="2960">
                  <c:v>23.6</c:v>
                </c:pt>
                <c:pt idx="2961">
                  <c:v>24</c:v>
                </c:pt>
                <c:pt idx="2962">
                  <c:v>24</c:v>
                </c:pt>
                <c:pt idx="2963">
                  <c:v>24</c:v>
                </c:pt>
                <c:pt idx="2964">
                  <c:v>23.6</c:v>
                </c:pt>
                <c:pt idx="2965">
                  <c:v>23.8</c:v>
                </c:pt>
                <c:pt idx="2966">
                  <c:v>24</c:v>
                </c:pt>
                <c:pt idx="2967">
                  <c:v>24.2</c:v>
                </c:pt>
                <c:pt idx="2968">
                  <c:v>23.8</c:v>
                </c:pt>
                <c:pt idx="2969">
                  <c:v>23.8</c:v>
                </c:pt>
                <c:pt idx="2970">
                  <c:v>24</c:v>
                </c:pt>
                <c:pt idx="2971">
                  <c:v>23.4</c:v>
                </c:pt>
                <c:pt idx="2972">
                  <c:v>24</c:v>
                </c:pt>
                <c:pt idx="2973">
                  <c:v>23.8</c:v>
                </c:pt>
                <c:pt idx="2974">
                  <c:v>23.4</c:v>
                </c:pt>
                <c:pt idx="2975">
                  <c:v>23.4</c:v>
                </c:pt>
                <c:pt idx="2976">
                  <c:v>23.8</c:v>
                </c:pt>
                <c:pt idx="2977">
                  <c:v>24</c:v>
                </c:pt>
                <c:pt idx="2978">
                  <c:v>23.8</c:v>
                </c:pt>
                <c:pt idx="2979">
                  <c:v>23.8</c:v>
                </c:pt>
                <c:pt idx="2980">
                  <c:v>23.6</c:v>
                </c:pt>
                <c:pt idx="2981">
                  <c:v>23.4</c:v>
                </c:pt>
                <c:pt idx="2982">
                  <c:v>23.4</c:v>
                </c:pt>
                <c:pt idx="2983">
                  <c:v>23.6</c:v>
                </c:pt>
                <c:pt idx="2984">
                  <c:v>23</c:v>
                </c:pt>
                <c:pt idx="2985">
                  <c:v>23.8</c:v>
                </c:pt>
                <c:pt idx="2986">
                  <c:v>23.4</c:v>
                </c:pt>
                <c:pt idx="2987">
                  <c:v>23.8</c:v>
                </c:pt>
                <c:pt idx="2988">
                  <c:v>24</c:v>
                </c:pt>
                <c:pt idx="2989">
                  <c:v>23.4</c:v>
                </c:pt>
                <c:pt idx="2990">
                  <c:v>23.6</c:v>
                </c:pt>
                <c:pt idx="2991">
                  <c:v>24</c:v>
                </c:pt>
                <c:pt idx="2992">
                  <c:v>23.8</c:v>
                </c:pt>
                <c:pt idx="2993">
                  <c:v>23.6</c:v>
                </c:pt>
                <c:pt idx="2994">
                  <c:v>24</c:v>
                </c:pt>
                <c:pt idx="2995">
                  <c:v>24</c:v>
                </c:pt>
                <c:pt idx="2996">
                  <c:v>23.8</c:v>
                </c:pt>
                <c:pt idx="2997">
                  <c:v>24</c:v>
                </c:pt>
                <c:pt idx="2998">
                  <c:v>23.4</c:v>
                </c:pt>
                <c:pt idx="2999">
                  <c:v>23.6</c:v>
                </c:pt>
                <c:pt idx="3000">
                  <c:v>23.8</c:v>
                </c:pt>
                <c:pt idx="3001">
                  <c:v>24.2</c:v>
                </c:pt>
                <c:pt idx="3002">
                  <c:v>23.6</c:v>
                </c:pt>
                <c:pt idx="3003">
                  <c:v>24</c:v>
                </c:pt>
                <c:pt idx="3004">
                  <c:v>24</c:v>
                </c:pt>
                <c:pt idx="3005">
                  <c:v>24.2</c:v>
                </c:pt>
                <c:pt idx="3006">
                  <c:v>24.2</c:v>
                </c:pt>
                <c:pt idx="3007">
                  <c:v>23.6</c:v>
                </c:pt>
                <c:pt idx="3008">
                  <c:v>23.6</c:v>
                </c:pt>
                <c:pt idx="3009">
                  <c:v>23.8</c:v>
                </c:pt>
                <c:pt idx="3010">
                  <c:v>23.4</c:v>
                </c:pt>
                <c:pt idx="3011">
                  <c:v>23.8</c:v>
                </c:pt>
                <c:pt idx="3012">
                  <c:v>23.6</c:v>
                </c:pt>
                <c:pt idx="3013">
                  <c:v>24.2</c:v>
                </c:pt>
                <c:pt idx="3014">
                  <c:v>23.8</c:v>
                </c:pt>
                <c:pt idx="3015">
                  <c:v>23.8</c:v>
                </c:pt>
                <c:pt idx="3016">
                  <c:v>23.2</c:v>
                </c:pt>
                <c:pt idx="3017">
                  <c:v>23.6</c:v>
                </c:pt>
                <c:pt idx="3018">
                  <c:v>24</c:v>
                </c:pt>
                <c:pt idx="3019">
                  <c:v>23.8</c:v>
                </c:pt>
                <c:pt idx="3020">
                  <c:v>23.2</c:v>
                </c:pt>
                <c:pt idx="3021">
                  <c:v>23.6</c:v>
                </c:pt>
                <c:pt idx="3022">
                  <c:v>24</c:v>
                </c:pt>
                <c:pt idx="3023">
                  <c:v>23.6</c:v>
                </c:pt>
                <c:pt idx="3024">
                  <c:v>24.2</c:v>
                </c:pt>
                <c:pt idx="3025">
                  <c:v>23.6</c:v>
                </c:pt>
                <c:pt idx="3026">
                  <c:v>23.8</c:v>
                </c:pt>
                <c:pt idx="3027">
                  <c:v>23.6</c:v>
                </c:pt>
                <c:pt idx="3028">
                  <c:v>23.8</c:v>
                </c:pt>
                <c:pt idx="3029">
                  <c:v>24.2</c:v>
                </c:pt>
                <c:pt idx="3030">
                  <c:v>23.6</c:v>
                </c:pt>
                <c:pt idx="3031">
                  <c:v>23.8</c:v>
                </c:pt>
                <c:pt idx="3032">
                  <c:v>23.6</c:v>
                </c:pt>
                <c:pt idx="3033">
                  <c:v>24.2</c:v>
                </c:pt>
                <c:pt idx="3034">
                  <c:v>24.4</c:v>
                </c:pt>
                <c:pt idx="3035">
                  <c:v>23.6</c:v>
                </c:pt>
                <c:pt idx="3036">
                  <c:v>23.4</c:v>
                </c:pt>
                <c:pt idx="3037">
                  <c:v>23.6</c:v>
                </c:pt>
                <c:pt idx="3038">
                  <c:v>24.2</c:v>
                </c:pt>
                <c:pt idx="3039">
                  <c:v>22.8</c:v>
                </c:pt>
                <c:pt idx="3040">
                  <c:v>24</c:v>
                </c:pt>
                <c:pt idx="3041">
                  <c:v>23.4</c:v>
                </c:pt>
                <c:pt idx="3042">
                  <c:v>23.4</c:v>
                </c:pt>
                <c:pt idx="3043">
                  <c:v>24</c:v>
                </c:pt>
                <c:pt idx="3044">
                  <c:v>23.2</c:v>
                </c:pt>
                <c:pt idx="3045">
                  <c:v>23.8</c:v>
                </c:pt>
                <c:pt idx="3046">
                  <c:v>23.8</c:v>
                </c:pt>
                <c:pt idx="3047">
                  <c:v>23.8</c:v>
                </c:pt>
                <c:pt idx="3048">
                  <c:v>23.8</c:v>
                </c:pt>
                <c:pt idx="3049">
                  <c:v>23.8</c:v>
                </c:pt>
                <c:pt idx="3050">
                  <c:v>23.6</c:v>
                </c:pt>
                <c:pt idx="3051">
                  <c:v>23.6</c:v>
                </c:pt>
                <c:pt idx="3052">
                  <c:v>23.8</c:v>
                </c:pt>
                <c:pt idx="3053">
                  <c:v>23.6</c:v>
                </c:pt>
                <c:pt idx="3054">
                  <c:v>23.8</c:v>
                </c:pt>
                <c:pt idx="3055">
                  <c:v>24</c:v>
                </c:pt>
                <c:pt idx="3056">
                  <c:v>23.6</c:v>
                </c:pt>
                <c:pt idx="3057">
                  <c:v>23.8</c:v>
                </c:pt>
                <c:pt idx="3058">
                  <c:v>23.4</c:v>
                </c:pt>
                <c:pt idx="3059">
                  <c:v>23</c:v>
                </c:pt>
                <c:pt idx="3060">
                  <c:v>23.4</c:v>
                </c:pt>
                <c:pt idx="3061">
                  <c:v>23.8</c:v>
                </c:pt>
                <c:pt idx="3062">
                  <c:v>23.6</c:v>
                </c:pt>
                <c:pt idx="3063">
                  <c:v>23.6</c:v>
                </c:pt>
                <c:pt idx="3064">
                  <c:v>24.2</c:v>
                </c:pt>
                <c:pt idx="3065">
                  <c:v>24</c:v>
                </c:pt>
                <c:pt idx="3066">
                  <c:v>23.4</c:v>
                </c:pt>
                <c:pt idx="3067">
                  <c:v>24</c:v>
                </c:pt>
                <c:pt idx="3068">
                  <c:v>24</c:v>
                </c:pt>
                <c:pt idx="3069">
                  <c:v>24</c:v>
                </c:pt>
                <c:pt idx="3070">
                  <c:v>23.4</c:v>
                </c:pt>
                <c:pt idx="3071">
                  <c:v>23.6</c:v>
                </c:pt>
                <c:pt idx="3072">
                  <c:v>23.4</c:v>
                </c:pt>
                <c:pt idx="3073">
                  <c:v>23.4</c:v>
                </c:pt>
                <c:pt idx="3074">
                  <c:v>23.6</c:v>
                </c:pt>
                <c:pt idx="3075">
                  <c:v>23.6</c:v>
                </c:pt>
                <c:pt idx="3076">
                  <c:v>23.4</c:v>
                </c:pt>
                <c:pt idx="3077">
                  <c:v>23.8</c:v>
                </c:pt>
                <c:pt idx="3078">
                  <c:v>23.2</c:v>
                </c:pt>
                <c:pt idx="3079">
                  <c:v>23.4</c:v>
                </c:pt>
                <c:pt idx="3080">
                  <c:v>23.4</c:v>
                </c:pt>
                <c:pt idx="3081">
                  <c:v>23.8</c:v>
                </c:pt>
                <c:pt idx="3082">
                  <c:v>23.8</c:v>
                </c:pt>
                <c:pt idx="3083">
                  <c:v>23.6</c:v>
                </c:pt>
                <c:pt idx="3084">
                  <c:v>23.6</c:v>
                </c:pt>
                <c:pt idx="3085">
                  <c:v>23.4</c:v>
                </c:pt>
                <c:pt idx="3086">
                  <c:v>23.4</c:v>
                </c:pt>
                <c:pt idx="3087">
                  <c:v>23.6</c:v>
                </c:pt>
                <c:pt idx="3088">
                  <c:v>23.6</c:v>
                </c:pt>
                <c:pt idx="3089">
                  <c:v>23.6</c:v>
                </c:pt>
                <c:pt idx="3090">
                  <c:v>23.2</c:v>
                </c:pt>
                <c:pt idx="3091">
                  <c:v>23.8</c:v>
                </c:pt>
                <c:pt idx="3092">
                  <c:v>23.8</c:v>
                </c:pt>
                <c:pt idx="3093">
                  <c:v>23.6</c:v>
                </c:pt>
                <c:pt idx="3094">
                  <c:v>24.2</c:v>
                </c:pt>
                <c:pt idx="3095">
                  <c:v>23.6</c:v>
                </c:pt>
                <c:pt idx="3096">
                  <c:v>23.6</c:v>
                </c:pt>
                <c:pt idx="3097">
                  <c:v>23.2</c:v>
                </c:pt>
                <c:pt idx="3098">
                  <c:v>23.8</c:v>
                </c:pt>
                <c:pt idx="3099">
                  <c:v>24</c:v>
                </c:pt>
                <c:pt idx="3100">
                  <c:v>24</c:v>
                </c:pt>
                <c:pt idx="3101">
                  <c:v>23.8</c:v>
                </c:pt>
                <c:pt idx="3102">
                  <c:v>23.8</c:v>
                </c:pt>
                <c:pt idx="3103">
                  <c:v>23.8</c:v>
                </c:pt>
                <c:pt idx="3104">
                  <c:v>23.6</c:v>
                </c:pt>
                <c:pt idx="3105">
                  <c:v>23.6</c:v>
                </c:pt>
                <c:pt idx="3106">
                  <c:v>23.4</c:v>
                </c:pt>
                <c:pt idx="3107">
                  <c:v>23.6</c:v>
                </c:pt>
                <c:pt idx="3108">
                  <c:v>23</c:v>
                </c:pt>
                <c:pt idx="3109">
                  <c:v>23.4</c:v>
                </c:pt>
                <c:pt idx="3110">
                  <c:v>23.8</c:v>
                </c:pt>
                <c:pt idx="3111">
                  <c:v>23.8</c:v>
                </c:pt>
                <c:pt idx="3112">
                  <c:v>23.6</c:v>
                </c:pt>
                <c:pt idx="3113">
                  <c:v>23.4</c:v>
                </c:pt>
                <c:pt idx="3114">
                  <c:v>24</c:v>
                </c:pt>
                <c:pt idx="3115">
                  <c:v>23.8</c:v>
                </c:pt>
                <c:pt idx="3116">
                  <c:v>23.8</c:v>
                </c:pt>
                <c:pt idx="3117">
                  <c:v>24.2</c:v>
                </c:pt>
                <c:pt idx="3118">
                  <c:v>23.8</c:v>
                </c:pt>
                <c:pt idx="3119">
                  <c:v>23.6</c:v>
                </c:pt>
                <c:pt idx="3120">
                  <c:v>23.6</c:v>
                </c:pt>
                <c:pt idx="3121">
                  <c:v>23.4</c:v>
                </c:pt>
                <c:pt idx="3122">
                  <c:v>23.6</c:v>
                </c:pt>
                <c:pt idx="3123">
                  <c:v>23</c:v>
                </c:pt>
                <c:pt idx="3124">
                  <c:v>22.8</c:v>
                </c:pt>
                <c:pt idx="3125">
                  <c:v>23.4</c:v>
                </c:pt>
                <c:pt idx="3126">
                  <c:v>23.8</c:v>
                </c:pt>
                <c:pt idx="3127">
                  <c:v>23.2</c:v>
                </c:pt>
                <c:pt idx="3128">
                  <c:v>23.8</c:v>
                </c:pt>
                <c:pt idx="3129">
                  <c:v>23.8</c:v>
                </c:pt>
                <c:pt idx="3130">
                  <c:v>23</c:v>
                </c:pt>
                <c:pt idx="3131">
                  <c:v>23.6</c:v>
                </c:pt>
                <c:pt idx="3132">
                  <c:v>23.6</c:v>
                </c:pt>
                <c:pt idx="3133">
                  <c:v>23.4</c:v>
                </c:pt>
                <c:pt idx="3134">
                  <c:v>23.6</c:v>
                </c:pt>
                <c:pt idx="3135">
                  <c:v>23.6</c:v>
                </c:pt>
                <c:pt idx="3136">
                  <c:v>23.6</c:v>
                </c:pt>
                <c:pt idx="3137">
                  <c:v>23.8</c:v>
                </c:pt>
                <c:pt idx="3138">
                  <c:v>23.6</c:v>
                </c:pt>
                <c:pt idx="3139">
                  <c:v>24</c:v>
                </c:pt>
                <c:pt idx="3140">
                  <c:v>23.6</c:v>
                </c:pt>
                <c:pt idx="3141">
                  <c:v>23.8</c:v>
                </c:pt>
                <c:pt idx="3142">
                  <c:v>23.6</c:v>
                </c:pt>
                <c:pt idx="3143">
                  <c:v>23.6</c:v>
                </c:pt>
                <c:pt idx="3144">
                  <c:v>24</c:v>
                </c:pt>
                <c:pt idx="3145">
                  <c:v>24.2</c:v>
                </c:pt>
                <c:pt idx="3146">
                  <c:v>23.4</c:v>
                </c:pt>
                <c:pt idx="3147">
                  <c:v>23.6</c:v>
                </c:pt>
                <c:pt idx="3148">
                  <c:v>23.4</c:v>
                </c:pt>
                <c:pt idx="3149">
                  <c:v>23.8</c:v>
                </c:pt>
                <c:pt idx="3150">
                  <c:v>23.8</c:v>
                </c:pt>
                <c:pt idx="3151">
                  <c:v>23.4</c:v>
                </c:pt>
                <c:pt idx="3152">
                  <c:v>23.2</c:v>
                </c:pt>
                <c:pt idx="3153">
                  <c:v>23</c:v>
                </c:pt>
                <c:pt idx="3154">
                  <c:v>23.8</c:v>
                </c:pt>
                <c:pt idx="3155">
                  <c:v>23.2</c:v>
                </c:pt>
                <c:pt idx="3156">
                  <c:v>23.2</c:v>
                </c:pt>
                <c:pt idx="3157">
                  <c:v>23.6</c:v>
                </c:pt>
                <c:pt idx="3158">
                  <c:v>23.6</c:v>
                </c:pt>
                <c:pt idx="3159">
                  <c:v>23.6</c:v>
                </c:pt>
                <c:pt idx="3160">
                  <c:v>23.4</c:v>
                </c:pt>
                <c:pt idx="3161">
                  <c:v>23.6</c:v>
                </c:pt>
                <c:pt idx="3162">
                  <c:v>23.4</c:v>
                </c:pt>
                <c:pt idx="3163">
                  <c:v>23.6</c:v>
                </c:pt>
                <c:pt idx="3164">
                  <c:v>23.6</c:v>
                </c:pt>
                <c:pt idx="3165">
                  <c:v>23.4</c:v>
                </c:pt>
                <c:pt idx="3166">
                  <c:v>23.6</c:v>
                </c:pt>
                <c:pt idx="3167">
                  <c:v>23.8</c:v>
                </c:pt>
                <c:pt idx="3168">
                  <c:v>23.2</c:v>
                </c:pt>
                <c:pt idx="3169">
                  <c:v>24</c:v>
                </c:pt>
                <c:pt idx="3170">
                  <c:v>23.6</c:v>
                </c:pt>
                <c:pt idx="3171">
                  <c:v>23.8</c:v>
                </c:pt>
                <c:pt idx="3172">
                  <c:v>23.6</c:v>
                </c:pt>
                <c:pt idx="3173">
                  <c:v>23.4</c:v>
                </c:pt>
                <c:pt idx="3174">
                  <c:v>23.8</c:v>
                </c:pt>
                <c:pt idx="3175">
                  <c:v>23.8</c:v>
                </c:pt>
                <c:pt idx="3176">
                  <c:v>23.6</c:v>
                </c:pt>
                <c:pt idx="3177">
                  <c:v>23.6</c:v>
                </c:pt>
                <c:pt idx="3178">
                  <c:v>23.2</c:v>
                </c:pt>
                <c:pt idx="3179">
                  <c:v>23.6</c:v>
                </c:pt>
                <c:pt idx="3180">
                  <c:v>23.6</c:v>
                </c:pt>
                <c:pt idx="3181">
                  <c:v>23.6</c:v>
                </c:pt>
                <c:pt idx="3182">
                  <c:v>23.6</c:v>
                </c:pt>
                <c:pt idx="3183">
                  <c:v>24</c:v>
                </c:pt>
                <c:pt idx="3184">
                  <c:v>23.8</c:v>
                </c:pt>
                <c:pt idx="3185">
                  <c:v>24.2</c:v>
                </c:pt>
                <c:pt idx="3186">
                  <c:v>23.6</c:v>
                </c:pt>
                <c:pt idx="3187">
                  <c:v>24</c:v>
                </c:pt>
                <c:pt idx="3188">
                  <c:v>23.2</c:v>
                </c:pt>
                <c:pt idx="3189">
                  <c:v>23.8</c:v>
                </c:pt>
                <c:pt idx="3190">
                  <c:v>23.2</c:v>
                </c:pt>
                <c:pt idx="3191">
                  <c:v>24</c:v>
                </c:pt>
                <c:pt idx="3192">
                  <c:v>23.8</c:v>
                </c:pt>
                <c:pt idx="3193">
                  <c:v>23.2</c:v>
                </c:pt>
                <c:pt idx="3194">
                  <c:v>23.8</c:v>
                </c:pt>
                <c:pt idx="3195">
                  <c:v>24.2</c:v>
                </c:pt>
                <c:pt idx="3196">
                  <c:v>23.8</c:v>
                </c:pt>
                <c:pt idx="3197">
                  <c:v>23.2</c:v>
                </c:pt>
                <c:pt idx="3198">
                  <c:v>23.8</c:v>
                </c:pt>
                <c:pt idx="3199">
                  <c:v>23.4</c:v>
                </c:pt>
                <c:pt idx="3200">
                  <c:v>24</c:v>
                </c:pt>
                <c:pt idx="3201">
                  <c:v>23.6</c:v>
                </c:pt>
                <c:pt idx="3202">
                  <c:v>23.2</c:v>
                </c:pt>
                <c:pt idx="3203">
                  <c:v>23.8</c:v>
                </c:pt>
                <c:pt idx="3204">
                  <c:v>23.6</c:v>
                </c:pt>
                <c:pt idx="3205">
                  <c:v>23.8</c:v>
                </c:pt>
                <c:pt idx="3206">
                  <c:v>23.4</c:v>
                </c:pt>
                <c:pt idx="3207">
                  <c:v>23.4</c:v>
                </c:pt>
                <c:pt idx="3208">
                  <c:v>23.8</c:v>
                </c:pt>
                <c:pt idx="3209">
                  <c:v>23.6</c:v>
                </c:pt>
                <c:pt idx="3210">
                  <c:v>23.8</c:v>
                </c:pt>
                <c:pt idx="3211">
                  <c:v>23.6</c:v>
                </c:pt>
                <c:pt idx="3212">
                  <c:v>23.4</c:v>
                </c:pt>
                <c:pt idx="3213">
                  <c:v>23.8</c:v>
                </c:pt>
                <c:pt idx="3214">
                  <c:v>23.6</c:v>
                </c:pt>
                <c:pt idx="3215">
                  <c:v>23.8</c:v>
                </c:pt>
                <c:pt idx="3216">
                  <c:v>24.2</c:v>
                </c:pt>
                <c:pt idx="3217">
                  <c:v>23.6</c:v>
                </c:pt>
                <c:pt idx="3218">
                  <c:v>23.4</c:v>
                </c:pt>
                <c:pt idx="3219">
                  <c:v>23.4</c:v>
                </c:pt>
                <c:pt idx="3220">
                  <c:v>23.8</c:v>
                </c:pt>
                <c:pt idx="3221">
                  <c:v>23.8</c:v>
                </c:pt>
                <c:pt idx="3222">
                  <c:v>23.6</c:v>
                </c:pt>
                <c:pt idx="3223">
                  <c:v>24</c:v>
                </c:pt>
                <c:pt idx="3224">
                  <c:v>23.8</c:v>
                </c:pt>
                <c:pt idx="3225">
                  <c:v>23.2</c:v>
                </c:pt>
                <c:pt idx="3226">
                  <c:v>23</c:v>
                </c:pt>
                <c:pt idx="3227">
                  <c:v>23.4</c:v>
                </c:pt>
                <c:pt idx="3228">
                  <c:v>23.6</c:v>
                </c:pt>
                <c:pt idx="3229">
                  <c:v>23.6</c:v>
                </c:pt>
                <c:pt idx="3230">
                  <c:v>23.6</c:v>
                </c:pt>
                <c:pt idx="3231">
                  <c:v>23.2</c:v>
                </c:pt>
                <c:pt idx="3232">
                  <c:v>23.2</c:v>
                </c:pt>
                <c:pt idx="3233">
                  <c:v>24.2</c:v>
                </c:pt>
                <c:pt idx="3234">
                  <c:v>23.8</c:v>
                </c:pt>
                <c:pt idx="3235">
                  <c:v>23.8</c:v>
                </c:pt>
                <c:pt idx="3236">
                  <c:v>23.4</c:v>
                </c:pt>
                <c:pt idx="3237">
                  <c:v>23.6</c:v>
                </c:pt>
                <c:pt idx="3238">
                  <c:v>23.4</c:v>
                </c:pt>
                <c:pt idx="3239">
                  <c:v>23.6</c:v>
                </c:pt>
                <c:pt idx="3240">
                  <c:v>23.8</c:v>
                </c:pt>
                <c:pt idx="3241">
                  <c:v>23.6</c:v>
                </c:pt>
                <c:pt idx="3242">
                  <c:v>23.8</c:v>
                </c:pt>
                <c:pt idx="3243">
                  <c:v>23.6</c:v>
                </c:pt>
                <c:pt idx="3244">
                  <c:v>23.8</c:v>
                </c:pt>
                <c:pt idx="3245">
                  <c:v>24</c:v>
                </c:pt>
                <c:pt idx="3246">
                  <c:v>23.4</c:v>
                </c:pt>
                <c:pt idx="3247">
                  <c:v>23.4</c:v>
                </c:pt>
                <c:pt idx="3248">
                  <c:v>23.8</c:v>
                </c:pt>
                <c:pt idx="3249">
                  <c:v>23.8</c:v>
                </c:pt>
                <c:pt idx="3250">
                  <c:v>24</c:v>
                </c:pt>
                <c:pt idx="3251">
                  <c:v>23.6</c:v>
                </c:pt>
                <c:pt idx="3252">
                  <c:v>23.6</c:v>
                </c:pt>
                <c:pt idx="3253">
                  <c:v>23.6</c:v>
                </c:pt>
                <c:pt idx="3254">
                  <c:v>23.6</c:v>
                </c:pt>
                <c:pt idx="3255">
                  <c:v>23.4</c:v>
                </c:pt>
                <c:pt idx="3256">
                  <c:v>23.4</c:v>
                </c:pt>
                <c:pt idx="3257">
                  <c:v>23.8</c:v>
                </c:pt>
                <c:pt idx="3258">
                  <c:v>24</c:v>
                </c:pt>
                <c:pt idx="3259">
                  <c:v>23.8</c:v>
                </c:pt>
                <c:pt idx="3260">
                  <c:v>23.8</c:v>
                </c:pt>
                <c:pt idx="3261">
                  <c:v>23.8</c:v>
                </c:pt>
                <c:pt idx="3262">
                  <c:v>23.8</c:v>
                </c:pt>
                <c:pt idx="3263">
                  <c:v>23.8</c:v>
                </c:pt>
                <c:pt idx="3264">
                  <c:v>23.4</c:v>
                </c:pt>
                <c:pt idx="3265">
                  <c:v>23.4</c:v>
                </c:pt>
                <c:pt idx="3266">
                  <c:v>23.4</c:v>
                </c:pt>
                <c:pt idx="3267">
                  <c:v>23.4</c:v>
                </c:pt>
                <c:pt idx="3268">
                  <c:v>23.4</c:v>
                </c:pt>
                <c:pt idx="3269">
                  <c:v>23.4</c:v>
                </c:pt>
                <c:pt idx="3270">
                  <c:v>23.2</c:v>
                </c:pt>
                <c:pt idx="3271">
                  <c:v>23.6</c:v>
                </c:pt>
                <c:pt idx="3272">
                  <c:v>23.4</c:v>
                </c:pt>
                <c:pt idx="3273">
                  <c:v>23.6</c:v>
                </c:pt>
                <c:pt idx="3274">
                  <c:v>23</c:v>
                </c:pt>
                <c:pt idx="3275">
                  <c:v>24</c:v>
                </c:pt>
                <c:pt idx="3276">
                  <c:v>23</c:v>
                </c:pt>
                <c:pt idx="3277">
                  <c:v>23</c:v>
                </c:pt>
                <c:pt idx="3278">
                  <c:v>23.6</c:v>
                </c:pt>
                <c:pt idx="3279">
                  <c:v>23.4</c:v>
                </c:pt>
                <c:pt idx="3280">
                  <c:v>23.8</c:v>
                </c:pt>
                <c:pt idx="3281">
                  <c:v>23.2</c:v>
                </c:pt>
                <c:pt idx="3282">
                  <c:v>23.6</c:v>
                </c:pt>
                <c:pt idx="3283">
                  <c:v>23.6</c:v>
                </c:pt>
                <c:pt idx="3284">
                  <c:v>23.8</c:v>
                </c:pt>
                <c:pt idx="3285">
                  <c:v>23.2</c:v>
                </c:pt>
                <c:pt idx="3286">
                  <c:v>23.4</c:v>
                </c:pt>
                <c:pt idx="3287">
                  <c:v>23.6</c:v>
                </c:pt>
                <c:pt idx="3288">
                  <c:v>23.6</c:v>
                </c:pt>
                <c:pt idx="3289">
                  <c:v>23.4</c:v>
                </c:pt>
                <c:pt idx="3290">
                  <c:v>23.8</c:v>
                </c:pt>
                <c:pt idx="3291">
                  <c:v>23.6</c:v>
                </c:pt>
                <c:pt idx="3292">
                  <c:v>23.6</c:v>
                </c:pt>
                <c:pt idx="3293">
                  <c:v>23</c:v>
                </c:pt>
                <c:pt idx="3294">
                  <c:v>23.4</c:v>
                </c:pt>
                <c:pt idx="3295">
                  <c:v>23</c:v>
                </c:pt>
                <c:pt idx="3296">
                  <c:v>23.4</c:v>
                </c:pt>
                <c:pt idx="3297">
                  <c:v>23</c:v>
                </c:pt>
                <c:pt idx="3298">
                  <c:v>23.4</c:v>
                </c:pt>
                <c:pt idx="3299">
                  <c:v>23.6</c:v>
                </c:pt>
                <c:pt idx="3300">
                  <c:v>24</c:v>
                </c:pt>
                <c:pt idx="3301">
                  <c:v>23.6</c:v>
                </c:pt>
                <c:pt idx="3302">
                  <c:v>23.6</c:v>
                </c:pt>
                <c:pt idx="3303">
                  <c:v>23.2</c:v>
                </c:pt>
                <c:pt idx="3304">
                  <c:v>22.8</c:v>
                </c:pt>
                <c:pt idx="3305">
                  <c:v>23.4</c:v>
                </c:pt>
                <c:pt idx="3306">
                  <c:v>23.6</c:v>
                </c:pt>
                <c:pt idx="3307">
                  <c:v>23.8</c:v>
                </c:pt>
                <c:pt idx="3308">
                  <c:v>23.6</c:v>
                </c:pt>
                <c:pt idx="3309">
                  <c:v>23.4</c:v>
                </c:pt>
                <c:pt idx="3310">
                  <c:v>23.6</c:v>
                </c:pt>
                <c:pt idx="3311">
                  <c:v>23.2</c:v>
                </c:pt>
                <c:pt idx="3312">
                  <c:v>23.6</c:v>
                </c:pt>
                <c:pt idx="3313">
                  <c:v>23.8</c:v>
                </c:pt>
                <c:pt idx="3314">
                  <c:v>23.4</c:v>
                </c:pt>
                <c:pt idx="3315">
                  <c:v>23.4</c:v>
                </c:pt>
                <c:pt idx="3316">
                  <c:v>23.4</c:v>
                </c:pt>
                <c:pt idx="3317">
                  <c:v>23.6</c:v>
                </c:pt>
                <c:pt idx="3318">
                  <c:v>23.6</c:v>
                </c:pt>
                <c:pt idx="3319">
                  <c:v>23.2</c:v>
                </c:pt>
                <c:pt idx="3320">
                  <c:v>23.6</c:v>
                </c:pt>
                <c:pt idx="3321">
                  <c:v>23.8</c:v>
                </c:pt>
                <c:pt idx="3322">
                  <c:v>23.4</c:v>
                </c:pt>
                <c:pt idx="3323">
                  <c:v>23.4</c:v>
                </c:pt>
                <c:pt idx="3324">
                  <c:v>24</c:v>
                </c:pt>
                <c:pt idx="3325">
                  <c:v>23.6</c:v>
                </c:pt>
                <c:pt idx="3326">
                  <c:v>23.6</c:v>
                </c:pt>
                <c:pt idx="3327">
                  <c:v>23.2</c:v>
                </c:pt>
                <c:pt idx="3328">
                  <c:v>23</c:v>
                </c:pt>
                <c:pt idx="3329">
                  <c:v>23.6</c:v>
                </c:pt>
                <c:pt idx="3330">
                  <c:v>24</c:v>
                </c:pt>
                <c:pt idx="3331">
                  <c:v>23.2</c:v>
                </c:pt>
                <c:pt idx="3332">
                  <c:v>23.8</c:v>
                </c:pt>
                <c:pt idx="3333">
                  <c:v>23.8</c:v>
                </c:pt>
                <c:pt idx="3334">
                  <c:v>23.8</c:v>
                </c:pt>
                <c:pt idx="3335">
                  <c:v>23.6</c:v>
                </c:pt>
                <c:pt idx="3336">
                  <c:v>23.6</c:v>
                </c:pt>
                <c:pt idx="3337">
                  <c:v>23.6</c:v>
                </c:pt>
                <c:pt idx="3338">
                  <c:v>23.2</c:v>
                </c:pt>
                <c:pt idx="3339">
                  <c:v>23.6</c:v>
                </c:pt>
                <c:pt idx="3340">
                  <c:v>24</c:v>
                </c:pt>
                <c:pt idx="3341">
                  <c:v>23.6</c:v>
                </c:pt>
                <c:pt idx="3342">
                  <c:v>23.8</c:v>
                </c:pt>
                <c:pt idx="3343">
                  <c:v>23.8</c:v>
                </c:pt>
                <c:pt idx="3344">
                  <c:v>23.4</c:v>
                </c:pt>
                <c:pt idx="3345">
                  <c:v>23.4</c:v>
                </c:pt>
                <c:pt idx="3346">
                  <c:v>23.4</c:v>
                </c:pt>
                <c:pt idx="3347">
                  <c:v>23.4</c:v>
                </c:pt>
                <c:pt idx="3348">
                  <c:v>23.6</c:v>
                </c:pt>
                <c:pt idx="3349">
                  <c:v>23.6</c:v>
                </c:pt>
                <c:pt idx="3350">
                  <c:v>23.6</c:v>
                </c:pt>
                <c:pt idx="3351">
                  <c:v>23.4</c:v>
                </c:pt>
                <c:pt idx="3352">
                  <c:v>23.4</c:v>
                </c:pt>
                <c:pt idx="3353">
                  <c:v>23.6</c:v>
                </c:pt>
                <c:pt idx="3354">
                  <c:v>23</c:v>
                </c:pt>
                <c:pt idx="3355">
                  <c:v>23.8</c:v>
                </c:pt>
                <c:pt idx="3356">
                  <c:v>23.4</c:v>
                </c:pt>
                <c:pt idx="3357">
                  <c:v>23.8</c:v>
                </c:pt>
                <c:pt idx="3358">
                  <c:v>23.8</c:v>
                </c:pt>
                <c:pt idx="3359">
                  <c:v>23.6</c:v>
                </c:pt>
                <c:pt idx="3360">
                  <c:v>23</c:v>
                </c:pt>
                <c:pt idx="3361">
                  <c:v>23.2</c:v>
                </c:pt>
                <c:pt idx="3362">
                  <c:v>23.6</c:v>
                </c:pt>
                <c:pt idx="3363">
                  <c:v>23.8</c:v>
                </c:pt>
                <c:pt idx="3364">
                  <c:v>23.6</c:v>
                </c:pt>
                <c:pt idx="3365">
                  <c:v>23.6</c:v>
                </c:pt>
                <c:pt idx="3366">
                  <c:v>23.2</c:v>
                </c:pt>
                <c:pt idx="3367">
                  <c:v>23.4</c:v>
                </c:pt>
                <c:pt idx="3368">
                  <c:v>23.4</c:v>
                </c:pt>
                <c:pt idx="3369">
                  <c:v>23.6</c:v>
                </c:pt>
                <c:pt idx="3370">
                  <c:v>23.6</c:v>
                </c:pt>
                <c:pt idx="3371">
                  <c:v>23.4</c:v>
                </c:pt>
                <c:pt idx="3372">
                  <c:v>23.6</c:v>
                </c:pt>
                <c:pt idx="3373">
                  <c:v>23.4</c:v>
                </c:pt>
                <c:pt idx="3374">
                  <c:v>23.2</c:v>
                </c:pt>
                <c:pt idx="3375">
                  <c:v>24</c:v>
                </c:pt>
                <c:pt idx="3376">
                  <c:v>23.8</c:v>
                </c:pt>
                <c:pt idx="3377">
                  <c:v>23.8</c:v>
                </c:pt>
                <c:pt idx="3378">
                  <c:v>24</c:v>
                </c:pt>
                <c:pt idx="3379">
                  <c:v>23.4</c:v>
                </c:pt>
                <c:pt idx="3380">
                  <c:v>22.8</c:v>
                </c:pt>
                <c:pt idx="3381">
                  <c:v>23.2</c:v>
                </c:pt>
                <c:pt idx="3382">
                  <c:v>23.4</c:v>
                </c:pt>
                <c:pt idx="3383">
                  <c:v>23.4</c:v>
                </c:pt>
                <c:pt idx="3384">
                  <c:v>24</c:v>
                </c:pt>
                <c:pt idx="3385">
                  <c:v>23.2</c:v>
                </c:pt>
                <c:pt idx="3386">
                  <c:v>23.2</c:v>
                </c:pt>
                <c:pt idx="3387">
                  <c:v>23.4</c:v>
                </c:pt>
                <c:pt idx="3388">
                  <c:v>23.6</c:v>
                </c:pt>
                <c:pt idx="3389">
                  <c:v>24.2</c:v>
                </c:pt>
                <c:pt idx="3390">
                  <c:v>23.4</c:v>
                </c:pt>
                <c:pt idx="3391">
                  <c:v>23.4</c:v>
                </c:pt>
                <c:pt idx="3392">
                  <c:v>23.6</c:v>
                </c:pt>
                <c:pt idx="3393">
                  <c:v>23.6</c:v>
                </c:pt>
                <c:pt idx="3394">
                  <c:v>24</c:v>
                </c:pt>
                <c:pt idx="3395">
                  <c:v>23.2</c:v>
                </c:pt>
                <c:pt idx="3396">
                  <c:v>23.2</c:v>
                </c:pt>
                <c:pt idx="3397">
                  <c:v>23.6</c:v>
                </c:pt>
                <c:pt idx="3398">
                  <c:v>23.4</c:v>
                </c:pt>
                <c:pt idx="3399">
                  <c:v>23.2</c:v>
                </c:pt>
                <c:pt idx="3400">
                  <c:v>23.4</c:v>
                </c:pt>
                <c:pt idx="3401">
                  <c:v>23.4</c:v>
                </c:pt>
                <c:pt idx="3402">
                  <c:v>23.8</c:v>
                </c:pt>
                <c:pt idx="3403">
                  <c:v>23.2</c:v>
                </c:pt>
                <c:pt idx="3404">
                  <c:v>23.2</c:v>
                </c:pt>
                <c:pt idx="3405">
                  <c:v>23.8</c:v>
                </c:pt>
                <c:pt idx="3406">
                  <c:v>23.4</c:v>
                </c:pt>
                <c:pt idx="3407">
                  <c:v>23.6</c:v>
                </c:pt>
                <c:pt idx="3408">
                  <c:v>23.6</c:v>
                </c:pt>
                <c:pt idx="3409">
                  <c:v>23.2</c:v>
                </c:pt>
                <c:pt idx="3410">
                  <c:v>23.4</c:v>
                </c:pt>
                <c:pt idx="3411">
                  <c:v>23.4</c:v>
                </c:pt>
                <c:pt idx="3412">
                  <c:v>23.6</c:v>
                </c:pt>
                <c:pt idx="3413">
                  <c:v>23</c:v>
                </c:pt>
                <c:pt idx="3414">
                  <c:v>23.2</c:v>
                </c:pt>
                <c:pt idx="3415">
                  <c:v>23.8</c:v>
                </c:pt>
                <c:pt idx="3416">
                  <c:v>23.2</c:v>
                </c:pt>
                <c:pt idx="3417">
                  <c:v>23.4</c:v>
                </c:pt>
                <c:pt idx="3418">
                  <c:v>23.4</c:v>
                </c:pt>
                <c:pt idx="3419">
                  <c:v>23.2</c:v>
                </c:pt>
                <c:pt idx="3420">
                  <c:v>23.2</c:v>
                </c:pt>
                <c:pt idx="3421">
                  <c:v>22.6</c:v>
                </c:pt>
                <c:pt idx="3422">
                  <c:v>23.2</c:v>
                </c:pt>
                <c:pt idx="3423">
                  <c:v>23.4</c:v>
                </c:pt>
                <c:pt idx="3424">
                  <c:v>23.4</c:v>
                </c:pt>
                <c:pt idx="3425">
                  <c:v>23.4</c:v>
                </c:pt>
                <c:pt idx="3426">
                  <c:v>23.4</c:v>
                </c:pt>
                <c:pt idx="3427">
                  <c:v>23.4</c:v>
                </c:pt>
                <c:pt idx="3428">
                  <c:v>23.4</c:v>
                </c:pt>
                <c:pt idx="3429">
                  <c:v>23.2</c:v>
                </c:pt>
                <c:pt idx="3430">
                  <c:v>23.6</c:v>
                </c:pt>
                <c:pt idx="3431">
                  <c:v>23.4</c:v>
                </c:pt>
                <c:pt idx="3432">
                  <c:v>23.4</c:v>
                </c:pt>
                <c:pt idx="3433">
                  <c:v>22.8</c:v>
                </c:pt>
                <c:pt idx="3434">
                  <c:v>23.6</c:v>
                </c:pt>
                <c:pt idx="3435">
                  <c:v>23</c:v>
                </c:pt>
                <c:pt idx="3436">
                  <c:v>23.2</c:v>
                </c:pt>
                <c:pt idx="3437">
                  <c:v>23.6</c:v>
                </c:pt>
                <c:pt idx="3438">
                  <c:v>23.4</c:v>
                </c:pt>
                <c:pt idx="3439">
                  <c:v>23.4</c:v>
                </c:pt>
                <c:pt idx="3440">
                  <c:v>23.4</c:v>
                </c:pt>
                <c:pt idx="3441">
                  <c:v>23.6</c:v>
                </c:pt>
                <c:pt idx="3442">
                  <c:v>23.2</c:v>
                </c:pt>
                <c:pt idx="3443">
                  <c:v>23.4</c:v>
                </c:pt>
                <c:pt idx="3444">
                  <c:v>23.6</c:v>
                </c:pt>
                <c:pt idx="3445">
                  <c:v>22.8</c:v>
                </c:pt>
                <c:pt idx="3446">
                  <c:v>23</c:v>
                </c:pt>
                <c:pt idx="3447">
                  <c:v>23.8</c:v>
                </c:pt>
                <c:pt idx="3448">
                  <c:v>23.4</c:v>
                </c:pt>
                <c:pt idx="3449">
                  <c:v>23.6</c:v>
                </c:pt>
                <c:pt idx="3450">
                  <c:v>23.2</c:v>
                </c:pt>
                <c:pt idx="3451">
                  <c:v>23.2</c:v>
                </c:pt>
                <c:pt idx="3452">
                  <c:v>23.2</c:v>
                </c:pt>
                <c:pt idx="3453">
                  <c:v>23.4</c:v>
                </c:pt>
                <c:pt idx="3454">
                  <c:v>23.4</c:v>
                </c:pt>
                <c:pt idx="3455">
                  <c:v>23.2</c:v>
                </c:pt>
                <c:pt idx="3456">
                  <c:v>23.6</c:v>
                </c:pt>
                <c:pt idx="3457">
                  <c:v>23.4</c:v>
                </c:pt>
                <c:pt idx="3458">
                  <c:v>23.6</c:v>
                </c:pt>
                <c:pt idx="3459">
                  <c:v>23.8</c:v>
                </c:pt>
                <c:pt idx="3460">
                  <c:v>23.4</c:v>
                </c:pt>
                <c:pt idx="3461">
                  <c:v>23.2</c:v>
                </c:pt>
                <c:pt idx="3462">
                  <c:v>23.4</c:v>
                </c:pt>
                <c:pt idx="3463">
                  <c:v>23.4</c:v>
                </c:pt>
                <c:pt idx="3464">
                  <c:v>23.4</c:v>
                </c:pt>
                <c:pt idx="3465">
                  <c:v>23.6</c:v>
                </c:pt>
                <c:pt idx="3466">
                  <c:v>23.4</c:v>
                </c:pt>
                <c:pt idx="3467">
                  <c:v>23</c:v>
                </c:pt>
                <c:pt idx="3468">
                  <c:v>23.8</c:v>
                </c:pt>
                <c:pt idx="3469">
                  <c:v>23.6</c:v>
                </c:pt>
                <c:pt idx="3470">
                  <c:v>22.8</c:v>
                </c:pt>
                <c:pt idx="3471">
                  <c:v>23.6</c:v>
                </c:pt>
                <c:pt idx="3472">
                  <c:v>23.6</c:v>
                </c:pt>
                <c:pt idx="3473">
                  <c:v>23.8</c:v>
                </c:pt>
                <c:pt idx="3474">
                  <c:v>23.4</c:v>
                </c:pt>
                <c:pt idx="3475">
                  <c:v>23</c:v>
                </c:pt>
                <c:pt idx="3476">
                  <c:v>23.6</c:v>
                </c:pt>
                <c:pt idx="3477">
                  <c:v>23.4</c:v>
                </c:pt>
                <c:pt idx="3478">
                  <c:v>23.4</c:v>
                </c:pt>
                <c:pt idx="3479">
                  <c:v>23.6</c:v>
                </c:pt>
                <c:pt idx="3480">
                  <c:v>23.2</c:v>
                </c:pt>
                <c:pt idx="3481">
                  <c:v>23.2</c:v>
                </c:pt>
                <c:pt idx="3482">
                  <c:v>23.6</c:v>
                </c:pt>
                <c:pt idx="3483">
                  <c:v>23.4</c:v>
                </c:pt>
                <c:pt idx="3484">
                  <c:v>23.4</c:v>
                </c:pt>
                <c:pt idx="3485">
                  <c:v>23.8</c:v>
                </c:pt>
                <c:pt idx="3486">
                  <c:v>23.2</c:v>
                </c:pt>
                <c:pt idx="3487">
                  <c:v>23.8</c:v>
                </c:pt>
                <c:pt idx="3488">
                  <c:v>23.6</c:v>
                </c:pt>
                <c:pt idx="3489">
                  <c:v>23.2</c:v>
                </c:pt>
                <c:pt idx="3490">
                  <c:v>23.8</c:v>
                </c:pt>
                <c:pt idx="3491">
                  <c:v>23</c:v>
                </c:pt>
                <c:pt idx="3492">
                  <c:v>23.2</c:v>
                </c:pt>
                <c:pt idx="3493">
                  <c:v>23.4</c:v>
                </c:pt>
                <c:pt idx="3494">
                  <c:v>23.6</c:v>
                </c:pt>
                <c:pt idx="3495">
                  <c:v>23.4</c:v>
                </c:pt>
                <c:pt idx="3496">
                  <c:v>23.2</c:v>
                </c:pt>
                <c:pt idx="3497">
                  <c:v>23</c:v>
                </c:pt>
                <c:pt idx="3498">
                  <c:v>23.2</c:v>
                </c:pt>
                <c:pt idx="3499">
                  <c:v>23</c:v>
                </c:pt>
                <c:pt idx="3500">
                  <c:v>23.6</c:v>
                </c:pt>
                <c:pt idx="3501">
                  <c:v>23.2</c:v>
                </c:pt>
                <c:pt idx="3502">
                  <c:v>23.4</c:v>
                </c:pt>
                <c:pt idx="3503">
                  <c:v>23</c:v>
                </c:pt>
                <c:pt idx="3504">
                  <c:v>23.2</c:v>
                </c:pt>
                <c:pt idx="3505">
                  <c:v>23.4</c:v>
                </c:pt>
                <c:pt idx="3506">
                  <c:v>23.4</c:v>
                </c:pt>
                <c:pt idx="3507">
                  <c:v>23</c:v>
                </c:pt>
                <c:pt idx="3508">
                  <c:v>23.2</c:v>
                </c:pt>
                <c:pt idx="3509">
                  <c:v>23</c:v>
                </c:pt>
                <c:pt idx="3510">
                  <c:v>23</c:v>
                </c:pt>
                <c:pt idx="3511">
                  <c:v>23</c:v>
                </c:pt>
                <c:pt idx="3512">
                  <c:v>22.8</c:v>
                </c:pt>
                <c:pt idx="3513">
                  <c:v>23.6</c:v>
                </c:pt>
                <c:pt idx="3514">
                  <c:v>23</c:v>
                </c:pt>
                <c:pt idx="3515">
                  <c:v>23.6</c:v>
                </c:pt>
                <c:pt idx="3516">
                  <c:v>23.6</c:v>
                </c:pt>
                <c:pt idx="3517">
                  <c:v>23.6</c:v>
                </c:pt>
                <c:pt idx="3518">
                  <c:v>23</c:v>
                </c:pt>
                <c:pt idx="3519">
                  <c:v>22.6</c:v>
                </c:pt>
                <c:pt idx="3520">
                  <c:v>23</c:v>
                </c:pt>
                <c:pt idx="3521">
                  <c:v>23</c:v>
                </c:pt>
                <c:pt idx="3522">
                  <c:v>23.4</c:v>
                </c:pt>
                <c:pt idx="3523">
                  <c:v>23.2</c:v>
                </c:pt>
                <c:pt idx="3524">
                  <c:v>23.2</c:v>
                </c:pt>
                <c:pt idx="3525">
                  <c:v>23.4</c:v>
                </c:pt>
                <c:pt idx="3526">
                  <c:v>23.4</c:v>
                </c:pt>
                <c:pt idx="3527">
                  <c:v>23.4</c:v>
                </c:pt>
                <c:pt idx="3528">
                  <c:v>23.8</c:v>
                </c:pt>
                <c:pt idx="3529">
                  <c:v>23.6</c:v>
                </c:pt>
                <c:pt idx="3530">
                  <c:v>23.6</c:v>
                </c:pt>
                <c:pt idx="3531">
                  <c:v>23.8</c:v>
                </c:pt>
                <c:pt idx="3532">
                  <c:v>23</c:v>
                </c:pt>
                <c:pt idx="3533">
                  <c:v>23.4</c:v>
                </c:pt>
                <c:pt idx="3534">
                  <c:v>23.8</c:v>
                </c:pt>
                <c:pt idx="3535">
                  <c:v>23.6</c:v>
                </c:pt>
                <c:pt idx="3536">
                  <c:v>23.4</c:v>
                </c:pt>
                <c:pt idx="3537">
                  <c:v>22.8</c:v>
                </c:pt>
                <c:pt idx="3538">
                  <c:v>23.6</c:v>
                </c:pt>
                <c:pt idx="3539">
                  <c:v>23.2</c:v>
                </c:pt>
                <c:pt idx="3540">
                  <c:v>23.4</c:v>
                </c:pt>
                <c:pt idx="3541">
                  <c:v>23.6</c:v>
                </c:pt>
                <c:pt idx="3542">
                  <c:v>23.4</c:v>
                </c:pt>
                <c:pt idx="3543">
                  <c:v>23.6</c:v>
                </c:pt>
                <c:pt idx="3544">
                  <c:v>23.4</c:v>
                </c:pt>
                <c:pt idx="3545">
                  <c:v>23.2</c:v>
                </c:pt>
                <c:pt idx="3546">
                  <c:v>23</c:v>
                </c:pt>
                <c:pt idx="3547">
                  <c:v>23.2</c:v>
                </c:pt>
                <c:pt idx="3548">
                  <c:v>23.4</c:v>
                </c:pt>
                <c:pt idx="3549">
                  <c:v>23.6</c:v>
                </c:pt>
                <c:pt idx="3550">
                  <c:v>23.8</c:v>
                </c:pt>
                <c:pt idx="3551">
                  <c:v>23</c:v>
                </c:pt>
                <c:pt idx="3552">
                  <c:v>22.8</c:v>
                </c:pt>
                <c:pt idx="3553">
                  <c:v>23</c:v>
                </c:pt>
                <c:pt idx="3554">
                  <c:v>23.2</c:v>
                </c:pt>
                <c:pt idx="3555">
                  <c:v>23.6</c:v>
                </c:pt>
                <c:pt idx="3556">
                  <c:v>23.6</c:v>
                </c:pt>
                <c:pt idx="3557">
                  <c:v>23.4</c:v>
                </c:pt>
                <c:pt idx="3558">
                  <c:v>23.2</c:v>
                </c:pt>
                <c:pt idx="3559">
                  <c:v>23.4</c:v>
                </c:pt>
                <c:pt idx="3560">
                  <c:v>23.8</c:v>
                </c:pt>
                <c:pt idx="3561">
                  <c:v>23.2</c:v>
                </c:pt>
                <c:pt idx="3562">
                  <c:v>23</c:v>
                </c:pt>
                <c:pt idx="3563">
                  <c:v>23</c:v>
                </c:pt>
                <c:pt idx="3564">
                  <c:v>23.2</c:v>
                </c:pt>
                <c:pt idx="3565">
                  <c:v>23.2</c:v>
                </c:pt>
                <c:pt idx="3566">
                  <c:v>23.2</c:v>
                </c:pt>
                <c:pt idx="3567">
                  <c:v>23.8</c:v>
                </c:pt>
                <c:pt idx="3568">
                  <c:v>23.6</c:v>
                </c:pt>
                <c:pt idx="3569">
                  <c:v>23.2</c:v>
                </c:pt>
                <c:pt idx="3570">
                  <c:v>23.4</c:v>
                </c:pt>
                <c:pt idx="3571">
                  <c:v>23.2</c:v>
                </c:pt>
                <c:pt idx="3572">
                  <c:v>23.4</c:v>
                </c:pt>
                <c:pt idx="3573">
                  <c:v>23.6</c:v>
                </c:pt>
                <c:pt idx="3574">
                  <c:v>23.6</c:v>
                </c:pt>
                <c:pt idx="3575">
                  <c:v>23.2</c:v>
                </c:pt>
                <c:pt idx="3576">
                  <c:v>23.2</c:v>
                </c:pt>
                <c:pt idx="3577">
                  <c:v>23.2</c:v>
                </c:pt>
                <c:pt idx="3578">
                  <c:v>23.6</c:v>
                </c:pt>
                <c:pt idx="3579">
                  <c:v>24</c:v>
                </c:pt>
                <c:pt idx="3580">
                  <c:v>23.4</c:v>
                </c:pt>
                <c:pt idx="3581">
                  <c:v>23.2</c:v>
                </c:pt>
                <c:pt idx="3582">
                  <c:v>22.8</c:v>
                </c:pt>
                <c:pt idx="3583">
                  <c:v>23.4</c:v>
                </c:pt>
                <c:pt idx="3584">
                  <c:v>23.4</c:v>
                </c:pt>
                <c:pt idx="3585">
                  <c:v>23.2</c:v>
                </c:pt>
                <c:pt idx="3586">
                  <c:v>23.6</c:v>
                </c:pt>
                <c:pt idx="3587">
                  <c:v>23.4</c:v>
                </c:pt>
                <c:pt idx="3588">
                  <c:v>23.2</c:v>
                </c:pt>
                <c:pt idx="3589">
                  <c:v>23.4</c:v>
                </c:pt>
                <c:pt idx="3590">
                  <c:v>23.2</c:v>
                </c:pt>
                <c:pt idx="3591">
                  <c:v>23.2</c:v>
                </c:pt>
                <c:pt idx="3592">
                  <c:v>23.4</c:v>
                </c:pt>
                <c:pt idx="3593">
                  <c:v>23.2</c:v>
                </c:pt>
                <c:pt idx="3594">
                  <c:v>22.8</c:v>
                </c:pt>
                <c:pt idx="3595">
                  <c:v>23.2</c:v>
                </c:pt>
                <c:pt idx="3596">
                  <c:v>23.8</c:v>
                </c:pt>
                <c:pt idx="3597">
                  <c:v>22.6</c:v>
                </c:pt>
                <c:pt idx="3598">
                  <c:v>23</c:v>
                </c:pt>
                <c:pt idx="3599">
                  <c:v>23.8</c:v>
                </c:pt>
                <c:pt idx="3600">
                  <c:v>23.6</c:v>
                </c:pt>
                <c:pt idx="3601">
                  <c:v>22.8</c:v>
                </c:pt>
                <c:pt idx="3602">
                  <c:v>22.8</c:v>
                </c:pt>
                <c:pt idx="3603">
                  <c:v>23.2</c:v>
                </c:pt>
                <c:pt idx="3604">
                  <c:v>23</c:v>
                </c:pt>
                <c:pt idx="3605">
                  <c:v>23.2</c:v>
                </c:pt>
                <c:pt idx="3606">
                  <c:v>23.2</c:v>
                </c:pt>
                <c:pt idx="3607">
                  <c:v>23.4</c:v>
                </c:pt>
                <c:pt idx="3608">
                  <c:v>23</c:v>
                </c:pt>
                <c:pt idx="3609">
                  <c:v>24.2</c:v>
                </c:pt>
                <c:pt idx="3610">
                  <c:v>23.6</c:v>
                </c:pt>
                <c:pt idx="3611">
                  <c:v>23</c:v>
                </c:pt>
                <c:pt idx="3612">
                  <c:v>23.2</c:v>
                </c:pt>
                <c:pt idx="3613">
                  <c:v>23</c:v>
                </c:pt>
                <c:pt idx="3614">
                  <c:v>23.4</c:v>
                </c:pt>
                <c:pt idx="3615">
                  <c:v>23.4</c:v>
                </c:pt>
                <c:pt idx="3616">
                  <c:v>23.4</c:v>
                </c:pt>
                <c:pt idx="3617">
                  <c:v>23.2</c:v>
                </c:pt>
                <c:pt idx="3618">
                  <c:v>23</c:v>
                </c:pt>
                <c:pt idx="3619">
                  <c:v>23</c:v>
                </c:pt>
                <c:pt idx="3620">
                  <c:v>23.6</c:v>
                </c:pt>
                <c:pt idx="3621">
                  <c:v>23</c:v>
                </c:pt>
                <c:pt idx="3622">
                  <c:v>23.6</c:v>
                </c:pt>
                <c:pt idx="3623">
                  <c:v>23.4</c:v>
                </c:pt>
                <c:pt idx="3624">
                  <c:v>23.8</c:v>
                </c:pt>
                <c:pt idx="3625">
                  <c:v>23.6</c:v>
                </c:pt>
                <c:pt idx="3626">
                  <c:v>23.4</c:v>
                </c:pt>
                <c:pt idx="3627">
                  <c:v>23.2</c:v>
                </c:pt>
                <c:pt idx="3628">
                  <c:v>23.4</c:v>
                </c:pt>
                <c:pt idx="3629">
                  <c:v>23.4</c:v>
                </c:pt>
                <c:pt idx="3630">
                  <c:v>23.2</c:v>
                </c:pt>
                <c:pt idx="3631">
                  <c:v>23.4</c:v>
                </c:pt>
                <c:pt idx="3632">
                  <c:v>23.2</c:v>
                </c:pt>
                <c:pt idx="3633">
                  <c:v>23.4</c:v>
                </c:pt>
                <c:pt idx="3634">
                  <c:v>23</c:v>
                </c:pt>
                <c:pt idx="3635">
                  <c:v>23.2</c:v>
                </c:pt>
                <c:pt idx="3636">
                  <c:v>23.4</c:v>
                </c:pt>
                <c:pt idx="3637">
                  <c:v>23</c:v>
                </c:pt>
                <c:pt idx="3638">
                  <c:v>23.6</c:v>
                </c:pt>
                <c:pt idx="3639">
                  <c:v>23.8</c:v>
                </c:pt>
                <c:pt idx="3640">
                  <c:v>22.8</c:v>
                </c:pt>
                <c:pt idx="3641">
                  <c:v>23.6</c:v>
                </c:pt>
                <c:pt idx="3642">
                  <c:v>23.2</c:v>
                </c:pt>
                <c:pt idx="3643">
                  <c:v>23.4</c:v>
                </c:pt>
                <c:pt idx="3644">
                  <c:v>23.8</c:v>
                </c:pt>
                <c:pt idx="3645">
                  <c:v>23.2</c:v>
                </c:pt>
                <c:pt idx="3646">
                  <c:v>23.8</c:v>
                </c:pt>
                <c:pt idx="3647">
                  <c:v>23</c:v>
                </c:pt>
                <c:pt idx="3648">
                  <c:v>23.6</c:v>
                </c:pt>
                <c:pt idx="3649">
                  <c:v>23.6</c:v>
                </c:pt>
                <c:pt idx="3650">
                  <c:v>23.2</c:v>
                </c:pt>
                <c:pt idx="3651">
                  <c:v>23.4</c:v>
                </c:pt>
                <c:pt idx="3652">
                  <c:v>23</c:v>
                </c:pt>
                <c:pt idx="3653">
                  <c:v>23.4</c:v>
                </c:pt>
                <c:pt idx="3654">
                  <c:v>23.4</c:v>
                </c:pt>
                <c:pt idx="3655">
                  <c:v>23.4</c:v>
                </c:pt>
                <c:pt idx="3656">
                  <c:v>23</c:v>
                </c:pt>
                <c:pt idx="3657">
                  <c:v>23.4</c:v>
                </c:pt>
                <c:pt idx="3658">
                  <c:v>23.4</c:v>
                </c:pt>
                <c:pt idx="3659">
                  <c:v>23.6</c:v>
                </c:pt>
                <c:pt idx="3660">
                  <c:v>23.8</c:v>
                </c:pt>
                <c:pt idx="3661">
                  <c:v>23.4</c:v>
                </c:pt>
                <c:pt idx="3662">
                  <c:v>23.6</c:v>
                </c:pt>
                <c:pt idx="3663">
                  <c:v>23.4</c:v>
                </c:pt>
                <c:pt idx="3664">
                  <c:v>23.2</c:v>
                </c:pt>
                <c:pt idx="3665">
                  <c:v>23.2</c:v>
                </c:pt>
                <c:pt idx="3666">
                  <c:v>23.4</c:v>
                </c:pt>
                <c:pt idx="3667">
                  <c:v>23</c:v>
                </c:pt>
                <c:pt idx="3668">
                  <c:v>23</c:v>
                </c:pt>
                <c:pt idx="3669">
                  <c:v>23.4</c:v>
                </c:pt>
                <c:pt idx="3670">
                  <c:v>23.6</c:v>
                </c:pt>
                <c:pt idx="3671">
                  <c:v>23.2</c:v>
                </c:pt>
                <c:pt idx="3672">
                  <c:v>23.2</c:v>
                </c:pt>
                <c:pt idx="3673">
                  <c:v>22.8</c:v>
                </c:pt>
                <c:pt idx="3674">
                  <c:v>23.6</c:v>
                </c:pt>
                <c:pt idx="3675">
                  <c:v>23.2</c:v>
                </c:pt>
                <c:pt idx="3676">
                  <c:v>23.4</c:v>
                </c:pt>
                <c:pt idx="3677">
                  <c:v>23.2</c:v>
                </c:pt>
                <c:pt idx="3678">
                  <c:v>23</c:v>
                </c:pt>
                <c:pt idx="3679">
                  <c:v>23.4</c:v>
                </c:pt>
                <c:pt idx="3680">
                  <c:v>22.8</c:v>
                </c:pt>
                <c:pt idx="3681">
                  <c:v>23.8</c:v>
                </c:pt>
                <c:pt idx="3682">
                  <c:v>23.8</c:v>
                </c:pt>
                <c:pt idx="3683">
                  <c:v>22.6</c:v>
                </c:pt>
                <c:pt idx="3684">
                  <c:v>23.2</c:v>
                </c:pt>
                <c:pt idx="3685">
                  <c:v>23.6</c:v>
                </c:pt>
                <c:pt idx="3686">
                  <c:v>23</c:v>
                </c:pt>
                <c:pt idx="3687">
                  <c:v>23</c:v>
                </c:pt>
                <c:pt idx="3688">
                  <c:v>23</c:v>
                </c:pt>
                <c:pt idx="3689">
                  <c:v>23.4</c:v>
                </c:pt>
                <c:pt idx="3690">
                  <c:v>23.6</c:v>
                </c:pt>
                <c:pt idx="3691">
                  <c:v>23.2</c:v>
                </c:pt>
                <c:pt idx="3692">
                  <c:v>23.4</c:v>
                </c:pt>
                <c:pt idx="3693">
                  <c:v>23.2</c:v>
                </c:pt>
                <c:pt idx="3694">
                  <c:v>22.6</c:v>
                </c:pt>
                <c:pt idx="3695">
                  <c:v>23</c:v>
                </c:pt>
                <c:pt idx="3696">
                  <c:v>23</c:v>
                </c:pt>
                <c:pt idx="3697">
                  <c:v>23.4</c:v>
                </c:pt>
                <c:pt idx="3698">
                  <c:v>23.2</c:v>
                </c:pt>
                <c:pt idx="3699">
                  <c:v>23.6</c:v>
                </c:pt>
                <c:pt idx="3700">
                  <c:v>22.8</c:v>
                </c:pt>
                <c:pt idx="3701">
                  <c:v>23.2</c:v>
                </c:pt>
                <c:pt idx="3702">
                  <c:v>23.2</c:v>
                </c:pt>
                <c:pt idx="3703">
                  <c:v>23.6</c:v>
                </c:pt>
                <c:pt idx="3704">
                  <c:v>23.4</c:v>
                </c:pt>
                <c:pt idx="3705">
                  <c:v>23</c:v>
                </c:pt>
                <c:pt idx="3706">
                  <c:v>23</c:v>
                </c:pt>
                <c:pt idx="3707">
                  <c:v>22.8</c:v>
                </c:pt>
                <c:pt idx="3708">
                  <c:v>23.2</c:v>
                </c:pt>
                <c:pt idx="3709">
                  <c:v>22.8</c:v>
                </c:pt>
                <c:pt idx="3710">
                  <c:v>23.2</c:v>
                </c:pt>
                <c:pt idx="3711">
                  <c:v>23.6</c:v>
                </c:pt>
                <c:pt idx="3712">
                  <c:v>23.2</c:v>
                </c:pt>
                <c:pt idx="3713">
                  <c:v>23.6</c:v>
                </c:pt>
                <c:pt idx="3714">
                  <c:v>22.8</c:v>
                </c:pt>
                <c:pt idx="3715">
                  <c:v>23</c:v>
                </c:pt>
                <c:pt idx="3716">
                  <c:v>23</c:v>
                </c:pt>
                <c:pt idx="3717">
                  <c:v>22.6</c:v>
                </c:pt>
                <c:pt idx="3718">
                  <c:v>23.6</c:v>
                </c:pt>
                <c:pt idx="3719">
                  <c:v>22.8</c:v>
                </c:pt>
                <c:pt idx="3720">
                  <c:v>23.6</c:v>
                </c:pt>
                <c:pt idx="3721">
                  <c:v>23.8</c:v>
                </c:pt>
                <c:pt idx="3722">
                  <c:v>23.2</c:v>
                </c:pt>
                <c:pt idx="3723">
                  <c:v>22.6</c:v>
                </c:pt>
                <c:pt idx="3724">
                  <c:v>23.6</c:v>
                </c:pt>
                <c:pt idx="3725">
                  <c:v>23.4</c:v>
                </c:pt>
                <c:pt idx="3726">
                  <c:v>23.6</c:v>
                </c:pt>
                <c:pt idx="3727">
                  <c:v>23.6</c:v>
                </c:pt>
                <c:pt idx="3728">
                  <c:v>23.4</c:v>
                </c:pt>
                <c:pt idx="3729">
                  <c:v>23.2</c:v>
                </c:pt>
                <c:pt idx="3730">
                  <c:v>22.6</c:v>
                </c:pt>
                <c:pt idx="3731">
                  <c:v>23.4</c:v>
                </c:pt>
                <c:pt idx="3732">
                  <c:v>23.4</c:v>
                </c:pt>
                <c:pt idx="3733">
                  <c:v>23.2</c:v>
                </c:pt>
                <c:pt idx="3734">
                  <c:v>23.2</c:v>
                </c:pt>
                <c:pt idx="3735">
                  <c:v>23.8</c:v>
                </c:pt>
                <c:pt idx="3736">
                  <c:v>23.6</c:v>
                </c:pt>
                <c:pt idx="3737">
                  <c:v>23.6</c:v>
                </c:pt>
                <c:pt idx="3738">
                  <c:v>23.2</c:v>
                </c:pt>
                <c:pt idx="3739">
                  <c:v>23</c:v>
                </c:pt>
                <c:pt idx="3740">
                  <c:v>22.8</c:v>
                </c:pt>
                <c:pt idx="3741">
                  <c:v>23.6</c:v>
                </c:pt>
                <c:pt idx="3742">
                  <c:v>23.6</c:v>
                </c:pt>
                <c:pt idx="3743">
                  <c:v>23.2</c:v>
                </c:pt>
                <c:pt idx="3744">
                  <c:v>22.8</c:v>
                </c:pt>
                <c:pt idx="3745">
                  <c:v>23.6</c:v>
                </c:pt>
                <c:pt idx="3746">
                  <c:v>22.8</c:v>
                </c:pt>
                <c:pt idx="3747">
                  <c:v>23.6</c:v>
                </c:pt>
                <c:pt idx="3748">
                  <c:v>23.2</c:v>
                </c:pt>
                <c:pt idx="3749">
                  <c:v>23</c:v>
                </c:pt>
                <c:pt idx="3750">
                  <c:v>22.8</c:v>
                </c:pt>
                <c:pt idx="3751">
                  <c:v>22.4</c:v>
                </c:pt>
                <c:pt idx="3752">
                  <c:v>22.6</c:v>
                </c:pt>
                <c:pt idx="3753">
                  <c:v>23</c:v>
                </c:pt>
                <c:pt idx="3754">
                  <c:v>23</c:v>
                </c:pt>
                <c:pt idx="3755">
                  <c:v>23.6</c:v>
                </c:pt>
                <c:pt idx="3756">
                  <c:v>23</c:v>
                </c:pt>
                <c:pt idx="3757">
                  <c:v>23.6</c:v>
                </c:pt>
                <c:pt idx="3758">
                  <c:v>23.8</c:v>
                </c:pt>
                <c:pt idx="3759">
                  <c:v>23.4</c:v>
                </c:pt>
                <c:pt idx="3760">
                  <c:v>23</c:v>
                </c:pt>
                <c:pt idx="3761">
                  <c:v>23.6</c:v>
                </c:pt>
                <c:pt idx="3762">
                  <c:v>22.6</c:v>
                </c:pt>
                <c:pt idx="3763">
                  <c:v>23.4</c:v>
                </c:pt>
                <c:pt idx="3764">
                  <c:v>23.2</c:v>
                </c:pt>
                <c:pt idx="3765">
                  <c:v>23</c:v>
                </c:pt>
                <c:pt idx="3766">
                  <c:v>23.2</c:v>
                </c:pt>
                <c:pt idx="3767">
                  <c:v>22.8</c:v>
                </c:pt>
                <c:pt idx="3768">
                  <c:v>23.2</c:v>
                </c:pt>
                <c:pt idx="3769">
                  <c:v>23.2</c:v>
                </c:pt>
                <c:pt idx="3770">
                  <c:v>22.6</c:v>
                </c:pt>
                <c:pt idx="3771">
                  <c:v>23.4</c:v>
                </c:pt>
                <c:pt idx="3772">
                  <c:v>23.2</c:v>
                </c:pt>
                <c:pt idx="3773">
                  <c:v>23</c:v>
                </c:pt>
                <c:pt idx="3774">
                  <c:v>22.8</c:v>
                </c:pt>
                <c:pt idx="3775">
                  <c:v>23</c:v>
                </c:pt>
                <c:pt idx="3776">
                  <c:v>23.8</c:v>
                </c:pt>
                <c:pt idx="3777">
                  <c:v>23.4</c:v>
                </c:pt>
                <c:pt idx="3778">
                  <c:v>23.6</c:v>
                </c:pt>
                <c:pt idx="3779">
                  <c:v>23.6</c:v>
                </c:pt>
                <c:pt idx="3780">
                  <c:v>23</c:v>
                </c:pt>
                <c:pt idx="3781">
                  <c:v>23.2</c:v>
                </c:pt>
                <c:pt idx="3782">
                  <c:v>23.6</c:v>
                </c:pt>
                <c:pt idx="3783">
                  <c:v>23</c:v>
                </c:pt>
                <c:pt idx="3784">
                  <c:v>23.6</c:v>
                </c:pt>
                <c:pt idx="3785">
                  <c:v>23</c:v>
                </c:pt>
                <c:pt idx="3786">
                  <c:v>23</c:v>
                </c:pt>
                <c:pt idx="3787">
                  <c:v>22.8</c:v>
                </c:pt>
                <c:pt idx="3788">
                  <c:v>23.4</c:v>
                </c:pt>
                <c:pt idx="3789">
                  <c:v>23</c:v>
                </c:pt>
                <c:pt idx="3790">
                  <c:v>23.4</c:v>
                </c:pt>
                <c:pt idx="3791">
                  <c:v>23.2</c:v>
                </c:pt>
                <c:pt idx="3792">
                  <c:v>23.4</c:v>
                </c:pt>
                <c:pt idx="3793">
                  <c:v>23</c:v>
                </c:pt>
                <c:pt idx="3794">
                  <c:v>23.6</c:v>
                </c:pt>
                <c:pt idx="3795">
                  <c:v>23.6</c:v>
                </c:pt>
                <c:pt idx="3796">
                  <c:v>23.6</c:v>
                </c:pt>
                <c:pt idx="3797">
                  <c:v>23</c:v>
                </c:pt>
                <c:pt idx="3798">
                  <c:v>23.4</c:v>
                </c:pt>
                <c:pt idx="3799">
                  <c:v>22.6</c:v>
                </c:pt>
                <c:pt idx="3800">
                  <c:v>23.2</c:v>
                </c:pt>
                <c:pt idx="3801">
                  <c:v>23.2</c:v>
                </c:pt>
                <c:pt idx="3802">
                  <c:v>23.2</c:v>
                </c:pt>
                <c:pt idx="3803">
                  <c:v>23.2</c:v>
                </c:pt>
                <c:pt idx="3804">
                  <c:v>23.4</c:v>
                </c:pt>
                <c:pt idx="3805">
                  <c:v>23.2</c:v>
                </c:pt>
                <c:pt idx="3806">
                  <c:v>23.4</c:v>
                </c:pt>
                <c:pt idx="3807">
                  <c:v>23.4</c:v>
                </c:pt>
                <c:pt idx="3808">
                  <c:v>23.2</c:v>
                </c:pt>
                <c:pt idx="3809">
                  <c:v>22.8</c:v>
                </c:pt>
                <c:pt idx="3810">
                  <c:v>23.4</c:v>
                </c:pt>
                <c:pt idx="3811">
                  <c:v>23.4</c:v>
                </c:pt>
                <c:pt idx="3812">
                  <c:v>23.6</c:v>
                </c:pt>
                <c:pt idx="3813">
                  <c:v>23</c:v>
                </c:pt>
                <c:pt idx="3814">
                  <c:v>23.2</c:v>
                </c:pt>
                <c:pt idx="3815">
                  <c:v>23</c:v>
                </c:pt>
                <c:pt idx="3816">
                  <c:v>23</c:v>
                </c:pt>
                <c:pt idx="3817">
                  <c:v>23.2</c:v>
                </c:pt>
                <c:pt idx="3818">
                  <c:v>22.6</c:v>
                </c:pt>
                <c:pt idx="3819">
                  <c:v>23.2</c:v>
                </c:pt>
                <c:pt idx="3820">
                  <c:v>23.4</c:v>
                </c:pt>
                <c:pt idx="3821">
                  <c:v>23</c:v>
                </c:pt>
                <c:pt idx="3822">
                  <c:v>23.2</c:v>
                </c:pt>
                <c:pt idx="3823">
                  <c:v>23.4</c:v>
                </c:pt>
                <c:pt idx="3824">
                  <c:v>23.2</c:v>
                </c:pt>
                <c:pt idx="3825">
                  <c:v>23.2</c:v>
                </c:pt>
                <c:pt idx="3826">
                  <c:v>23</c:v>
                </c:pt>
                <c:pt idx="3827">
                  <c:v>23.6</c:v>
                </c:pt>
                <c:pt idx="3828">
                  <c:v>23.2</c:v>
                </c:pt>
                <c:pt idx="3829">
                  <c:v>23.2</c:v>
                </c:pt>
                <c:pt idx="3830">
                  <c:v>23.4</c:v>
                </c:pt>
                <c:pt idx="3831">
                  <c:v>23.6</c:v>
                </c:pt>
                <c:pt idx="3832">
                  <c:v>23.6</c:v>
                </c:pt>
                <c:pt idx="3833">
                  <c:v>23.2</c:v>
                </c:pt>
                <c:pt idx="3834">
                  <c:v>23.2</c:v>
                </c:pt>
                <c:pt idx="3835">
                  <c:v>23.4</c:v>
                </c:pt>
                <c:pt idx="3836">
                  <c:v>23</c:v>
                </c:pt>
                <c:pt idx="3837">
                  <c:v>23.2</c:v>
                </c:pt>
                <c:pt idx="3838">
                  <c:v>23.4</c:v>
                </c:pt>
                <c:pt idx="3839">
                  <c:v>22.8</c:v>
                </c:pt>
                <c:pt idx="3840">
                  <c:v>23.2</c:v>
                </c:pt>
                <c:pt idx="3841">
                  <c:v>23</c:v>
                </c:pt>
                <c:pt idx="3842">
                  <c:v>23.2</c:v>
                </c:pt>
                <c:pt idx="3843">
                  <c:v>23.8</c:v>
                </c:pt>
                <c:pt idx="3844">
                  <c:v>23.6</c:v>
                </c:pt>
                <c:pt idx="3845">
                  <c:v>22.8</c:v>
                </c:pt>
                <c:pt idx="3846">
                  <c:v>23.6</c:v>
                </c:pt>
                <c:pt idx="3847">
                  <c:v>23.2</c:v>
                </c:pt>
                <c:pt idx="3848">
                  <c:v>23.4</c:v>
                </c:pt>
                <c:pt idx="3849">
                  <c:v>23</c:v>
                </c:pt>
                <c:pt idx="3850">
                  <c:v>23.4</c:v>
                </c:pt>
                <c:pt idx="3851">
                  <c:v>23.2</c:v>
                </c:pt>
                <c:pt idx="3852">
                  <c:v>23</c:v>
                </c:pt>
                <c:pt idx="3853">
                  <c:v>23.2</c:v>
                </c:pt>
                <c:pt idx="3854">
                  <c:v>23.4</c:v>
                </c:pt>
                <c:pt idx="3855">
                  <c:v>23.6</c:v>
                </c:pt>
                <c:pt idx="3856">
                  <c:v>23</c:v>
                </c:pt>
                <c:pt idx="3857">
                  <c:v>23.6</c:v>
                </c:pt>
                <c:pt idx="3858">
                  <c:v>23.6</c:v>
                </c:pt>
                <c:pt idx="3859">
                  <c:v>22.8</c:v>
                </c:pt>
                <c:pt idx="3860">
                  <c:v>23.6</c:v>
                </c:pt>
                <c:pt idx="3861">
                  <c:v>23.6</c:v>
                </c:pt>
                <c:pt idx="3862">
                  <c:v>23.2</c:v>
                </c:pt>
                <c:pt idx="3863">
                  <c:v>23</c:v>
                </c:pt>
                <c:pt idx="3864">
                  <c:v>22.8</c:v>
                </c:pt>
                <c:pt idx="3865">
                  <c:v>23.6</c:v>
                </c:pt>
                <c:pt idx="3866">
                  <c:v>23.2</c:v>
                </c:pt>
                <c:pt idx="3867">
                  <c:v>23.8</c:v>
                </c:pt>
                <c:pt idx="3868">
                  <c:v>23.2</c:v>
                </c:pt>
                <c:pt idx="3869">
                  <c:v>22.8</c:v>
                </c:pt>
                <c:pt idx="3870">
                  <c:v>22.8</c:v>
                </c:pt>
                <c:pt idx="3871">
                  <c:v>23.4</c:v>
                </c:pt>
                <c:pt idx="3872">
                  <c:v>23.2</c:v>
                </c:pt>
                <c:pt idx="3873">
                  <c:v>22.8</c:v>
                </c:pt>
                <c:pt idx="3874">
                  <c:v>22.6</c:v>
                </c:pt>
                <c:pt idx="3875">
                  <c:v>23.8</c:v>
                </c:pt>
                <c:pt idx="3876">
                  <c:v>23</c:v>
                </c:pt>
                <c:pt idx="3877">
                  <c:v>23.4</c:v>
                </c:pt>
                <c:pt idx="3878">
                  <c:v>22.4</c:v>
                </c:pt>
                <c:pt idx="3879">
                  <c:v>23.2</c:v>
                </c:pt>
                <c:pt idx="3880">
                  <c:v>23.6</c:v>
                </c:pt>
                <c:pt idx="3881">
                  <c:v>23.4</c:v>
                </c:pt>
                <c:pt idx="3882">
                  <c:v>23.2</c:v>
                </c:pt>
                <c:pt idx="3883">
                  <c:v>23.2</c:v>
                </c:pt>
                <c:pt idx="3884">
                  <c:v>23.8</c:v>
                </c:pt>
                <c:pt idx="3885">
                  <c:v>22.8</c:v>
                </c:pt>
                <c:pt idx="3886">
                  <c:v>23.6</c:v>
                </c:pt>
                <c:pt idx="3887">
                  <c:v>23</c:v>
                </c:pt>
                <c:pt idx="3888">
                  <c:v>23.2</c:v>
                </c:pt>
                <c:pt idx="3889">
                  <c:v>22.8</c:v>
                </c:pt>
                <c:pt idx="3890">
                  <c:v>23.2</c:v>
                </c:pt>
                <c:pt idx="3891">
                  <c:v>23</c:v>
                </c:pt>
                <c:pt idx="3892">
                  <c:v>22.8</c:v>
                </c:pt>
                <c:pt idx="3893">
                  <c:v>23.4</c:v>
                </c:pt>
                <c:pt idx="3894">
                  <c:v>23.6</c:v>
                </c:pt>
                <c:pt idx="3895">
                  <c:v>23.2</c:v>
                </c:pt>
                <c:pt idx="3896">
                  <c:v>23.6</c:v>
                </c:pt>
                <c:pt idx="3897">
                  <c:v>23</c:v>
                </c:pt>
                <c:pt idx="3898">
                  <c:v>22.6</c:v>
                </c:pt>
                <c:pt idx="3899">
                  <c:v>22.6</c:v>
                </c:pt>
                <c:pt idx="3900">
                  <c:v>23.4</c:v>
                </c:pt>
                <c:pt idx="3901">
                  <c:v>23.2</c:v>
                </c:pt>
                <c:pt idx="3902">
                  <c:v>23</c:v>
                </c:pt>
                <c:pt idx="3903">
                  <c:v>23.2</c:v>
                </c:pt>
                <c:pt idx="3904">
                  <c:v>23</c:v>
                </c:pt>
                <c:pt idx="3905">
                  <c:v>22.8</c:v>
                </c:pt>
                <c:pt idx="3906">
                  <c:v>22.6</c:v>
                </c:pt>
                <c:pt idx="3907">
                  <c:v>23.2</c:v>
                </c:pt>
                <c:pt idx="3908">
                  <c:v>23.2</c:v>
                </c:pt>
                <c:pt idx="3909">
                  <c:v>22.8</c:v>
                </c:pt>
                <c:pt idx="3910">
                  <c:v>23.4</c:v>
                </c:pt>
                <c:pt idx="3911">
                  <c:v>23.6</c:v>
                </c:pt>
                <c:pt idx="3912">
                  <c:v>23.4</c:v>
                </c:pt>
                <c:pt idx="3913">
                  <c:v>23.2</c:v>
                </c:pt>
                <c:pt idx="3914">
                  <c:v>23</c:v>
                </c:pt>
                <c:pt idx="3915">
                  <c:v>23</c:v>
                </c:pt>
                <c:pt idx="3916">
                  <c:v>23</c:v>
                </c:pt>
                <c:pt idx="3917">
                  <c:v>23</c:v>
                </c:pt>
                <c:pt idx="3918">
                  <c:v>22.6</c:v>
                </c:pt>
                <c:pt idx="3919">
                  <c:v>23</c:v>
                </c:pt>
                <c:pt idx="3920">
                  <c:v>23.4</c:v>
                </c:pt>
                <c:pt idx="3921">
                  <c:v>23</c:v>
                </c:pt>
                <c:pt idx="3922">
                  <c:v>23.2</c:v>
                </c:pt>
                <c:pt idx="3923">
                  <c:v>23.2</c:v>
                </c:pt>
                <c:pt idx="3924">
                  <c:v>23.4</c:v>
                </c:pt>
                <c:pt idx="3925">
                  <c:v>23</c:v>
                </c:pt>
                <c:pt idx="3926">
                  <c:v>23.2</c:v>
                </c:pt>
                <c:pt idx="3927">
                  <c:v>23.2</c:v>
                </c:pt>
                <c:pt idx="3928">
                  <c:v>23</c:v>
                </c:pt>
                <c:pt idx="3929">
                  <c:v>23</c:v>
                </c:pt>
                <c:pt idx="3930">
                  <c:v>22.8</c:v>
                </c:pt>
                <c:pt idx="3931">
                  <c:v>23</c:v>
                </c:pt>
                <c:pt idx="3932">
                  <c:v>23.4</c:v>
                </c:pt>
                <c:pt idx="3933">
                  <c:v>22.4</c:v>
                </c:pt>
                <c:pt idx="3934">
                  <c:v>23</c:v>
                </c:pt>
                <c:pt idx="3935">
                  <c:v>23</c:v>
                </c:pt>
                <c:pt idx="3936">
                  <c:v>23</c:v>
                </c:pt>
                <c:pt idx="3937">
                  <c:v>23.2</c:v>
                </c:pt>
                <c:pt idx="3938">
                  <c:v>22.8</c:v>
                </c:pt>
                <c:pt idx="3939">
                  <c:v>23</c:v>
                </c:pt>
                <c:pt idx="3940">
                  <c:v>23.6</c:v>
                </c:pt>
                <c:pt idx="3941">
                  <c:v>23</c:v>
                </c:pt>
                <c:pt idx="3942">
                  <c:v>22.8</c:v>
                </c:pt>
                <c:pt idx="3943">
                  <c:v>23.2</c:v>
                </c:pt>
                <c:pt idx="3944">
                  <c:v>23</c:v>
                </c:pt>
                <c:pt idx="3945">
                  <c:v>23</c:v>
                </c:pt>
                <c:pt idx="3946">
                  <c:v>22.8</c:v>
                </c:pt>
                <c:pt idx="3947">
                  <c:v>22.8</c:v>
                </c:pt>
                <c:pt idx="3948">
                  <c:v>22.8</c:v>
                </c:pt>
                <c:pt idx="3949">
                  <c:v>23.4</c:v>
                </c:pt>
                <c:pt idx="3950">
                  <c:v>22.8</c:v>
                </c:pt>
                <c:pt idx="3951">
                  <c:v>23</c:v>
                </c:pt>
                <c:pt idx="3952">
                  <c:v>22.8</c:v>
                </c:pt>
                <c:pt idx="3953">
                  <c:v>23</c:v>
                </c:pt>
                <c:pt idx="3954">
                  <c:v>23.2</c:v>
                </c:pt>
                <c:pt idx="3955">
                  <c:v>23.2</c:v>
                </c:pt>
                <c:pt idx="3956">
                  <c:v>23.2</c:v>
                </c:pt>
                <c:pt idx="3957">
                  <c:v>23.4</c:v>
                </c:pt>
                <c:pt idx="3958">
                  <c:v>23.6</c:v>
                </c:pt>
                <c:pt idx="3959">
                  <c:v>22.8</c:v>
                </c:pt>
                <c:pt idx="3960">
                  <c:v>23</c:v>
                </c:pt>
                <c:pt idx="3961">
                  <c:v>23.8</c:v>
                </c:pt>
                <c:pt idx="3962">
                  <c:v>22.8</c:v>
                </c:pt>
                <c:pt idx="3963">
                  <c:v>23.6</c:v>
                </c:pt>
                <c:pt idx="3964">
                  <c:v>22.6</c:v>
                </c:pt>
                <c:pt idx="3965">
                  <c:v>22.6</c:v>
                </c:pt>
                <c:pt idx="3966">
                  <c:v>23</c:v>
                </c:pt>
                <c:pt idx="3967">
                  <c:v>22.8</c:v>
                </c:pt>
                <c:pt idx="3968">
                  <c:v>23.2</c:v>
                </c:pt>
                <c:pt idx="3969">
                  <c:v>23.2</c:v>
                </c:pt>
                <c:pt idx="3970">
                  <c:v>23</c:v>
                </c:pt>
                <c:pt idx="3971">
                  <c:v>23.2</c:v>
                </c:pt>
                <c:pt idx="3972">
                  <c:v>23</c:v>
                </c:pt>
                <c:pt idx="3973">
                  <c:v>23.2</c:v>
                </c:pt>
                <c:pt idx="3974">
                  <c:v>23.2</c:v>
                </c:pt>
                <c:pt idx="3975">
                  <c:v>23.4</c:v>
                </c:pt>
                <c:pt idx="3976">
                  <c:v>23.4</c:v>
                </c:pt>
                <c:pt idx="3977">
                  <c:v>23.2</c:v>
                </c:pt>
                <c:pt idx="3978">
                  <c:v>23</c:v>
                </c:pt>
                <c:pt idx="3979">
                  <c:v>23.4</c:v>
                </c:pt>
                <c:pt idx="3980">
                  <c:v>23.4</c:v>
                </c:pt>
                <c:pt idx="3981">
                  <c:v>23.6</c:v>
                </c:pt>
                <c:pt idx="3982">
                  <c:v>22.6</c:v>
                </c:pt>
                <c:pt idx="3983">
                  <c:v>23</c:v>
                </c:pt>
                <c:pt idx="3984">
                  <c:v>23.4</c:v>
                </c:pt>
                <c:pt idx="3985">
                  <c:v>23.4</c:v>
                </c:pt>
                <c:pt idx="3986">
                  <c:v>23.2</c:v>
                </c:pt>
                <c:pt idx="3987">
                  <c:v>23.2</c:v>
                </c:pt>
                <c:pt idx="3988">
                  <c:v>23.4</c:v>
                </c:pt>
                <c:pt idx="3989">
                  <c:v>22.8</c:v>
                </c:pt>
                <c:pt idx="3990">
                  <c:v>23.2</c:v>
                </c:pt>
                <c:pt idx="3991">
                  <c:v>23.2</c:v>
                </c:pt>
                <c:pt idx="3992">
                  <c:v>23.2</c:v>
                </c:pt>
                <c:pt idx="3993">
                  <c:v>22.8</c:v>
                </c:pt>
                <c:pt idx="3994">
                  <c:v>23.4</c:v>
                </c:pt>
                <c:pt idx="3995">
                  <c:v>22.6</c:v>
                </c:pt>
                <c:pt idx="3996">
                  <c:v>23.6</c:v>
                </c:pt>
                <c:pt idx="3997">
                  <c:v>22.6</c:v>
                </c:pt>
                <c:pt idx="3998">
                  <c:v>22.8</c:v>
                </c:pt>
                <c:pt idx="3999">
                  <c:v>23.4</c:v>
                </c:pt>
                <c:pt idx="4000">
                  <c:v>23</c:v>
                </c:pt>
                <c:pt idx="4001">
                  <c:v>23</c:v>
                </c:pt>
                <c:pt idx="4002">
                  <c:v>23.4</c:v>
                </c:pt>
                <c:pt idx="4003">
                  <c:v>22.8</c:v>
                </c:pt>
                <c:pt idx="4004">
                  <c:v>23.2</c:v>
                </c:pt>
                <c:pt idx="4005">
                  <c:v>22.8</c:v>
                </c:pt>
                <c:pt idx="4006">
                  <c:v>23</c:v>
                </c:pt>
                <c:pt idx="4007">
                  <c:v>23</c:v>
                </c:pt>
                <c:pt idx="4008">
                  <c:v>23.2</c:v>
                </c:pt>
                <c:pt idx="4009">
                  <c:v>23.4</c:v>
                </c:pt>
                <c:pt idx="4010">
                  <c:v>23.4</c:v>
                </c:pt>
                <c:pt idx="4011">
                  <c:v>22.8</c:v>
                </c:pt>
                <c:pt idx="4012">
                  <c:v>23.6</c:v>
                </c:pt>
                <c:pt idx="4013">
                  <c:v>22.8</c:v>
                </c:pt>
                <c:pt idx="4014">
                  <c:v>23</c:v>
                </c:pt>
                <c:pt idx="4015">
                  <c:v>23.6</c:v>
                </c:pt>
                <c:pt idx="4016">
                  <c:v>23.2</c:v>
                </c:pt>
                <c:pt idx="4017">
                  <c:v>23</c:v>
                </c:pt>
                <c:pt idx="4018">
                  <c:v>23.4</c:v>
                </c:pt>
                <c:pt idx="4019">
                  <c:v>23</c:v>
                </c:pt>
                <c:pt idx="4020">
                  <c:v>22.8</c:v>
                </c:pt>
                <c:pt idx="4021">
                  <c:v>23</c:v>
                </c:pt>
                <c:pt idx="4022">
                  <c:v>23.2</c:v>
                </c:pt>
                <c:pt idx="4023">
                  <c:v>22.8</c:v>
                </c:pt>
                <c:pt idx="4024">
                  <c:v>23</c:v>
                </c:pt>
                <c:pt idx="4025">
                  <c:v>22.8</c:v>
                </c:pt>
                <c:pt idx="4026">
                  <c:v>22.8</c:v>
                </c:pt>
                <c:pt idx="4027">
                  <c:v>23.6</c:v>
                </c:pt>
                <c:pt idx="4028">
                  <c:v>22.8</c:v>
                </c:pt>
                <c:pt idx="4029">
                  <c:v>22.6</c:v>
                </c:pt>
                <c:pt idx="4030">
                  <c:v>22.8</c:v>
                </c:pt>
                <c:pt idx="4031">
                  <c:v>23.2</c:v>
                </c:pt>
                <c:pt idx="4032">
                  <c:v>23</c:v>
                </c:pt>
                <c:pt idx="4033">
                  <c:v>22.8</c:v>
                </c:pt>
                <c:pt idx="4034">
                  <c:v>22.6</c:v>
                </c:pt>
                <c:pt idx="4035">
                  <c:v>23</c:v>
                </c:pt>
                <c:pt idx="4036">
                  <c:v>23</c:v>
                </c:pt>
                <c:pt idx="4037">
                  <c:v>23</c:v>
                </c:pt>
                <c:pt idx="4038">
                  <c:v>23</c:v>
                </c:pt>
                <c:pt idx="4039">
                  <c:v>23</c:v>
                </c:pt>
                <c:pt idx="4040">
                  <c:v>22.6</c:v>
                </c:pt>
                <c:pt idx="4041">
                  <c:v>23.4</c:v>
                </c:pt>
                <c:pt idx="4042">
                  <c:v>23.4</c:v>
                </c:pt>
                <c:pt idx="4043">
                  <c:v>23</c:v>
                </c:pt>
                <c:pt idx="4044">
                  <c:v>23.2</c:v>
                </c:pt>
                <c:pt idx="4045">
                  <c:v>23.6</c:v>
                </c:pt>
                <c:pt idx="4046">
                  <c:v>23.2</c:v>
                </c:pt>
                <c:pt idx="4047">
                  <c:v>22.8</c:v>
                </c:pt>
                <c:pt idx="4048">
                  <c:v>23.2</c:v>
                </c:pt>
                <c:pt idx="4049">
                  <c:v>23.2</c:v>
                </c:pt>
                <c:pt idx="4050">
                  <c:v>23</c:v>
                </c:pt>
                <c:pt idx="4051">
                  <c:v>23</c:v>
                </c:pt>
                <c:pt idx="4052">
                  <c:v>22.6</c:v>
                </c:pt>
                <c:pt idx="4053">
                  <c:v>22.8</c:v>
                </c:pt>
                <c:pt idx="4054">
                  <c:v>23.2</c:v>
                </c:pt>
                <c:pt idx="4055">
                  <c:v>23.4</c:v>
                </c:pt>
                <c:pt idx="4056">
                  <c:v>22.8</c:v>
                </c:pt>
                <c:pt idx="4057">
                  <c:v>23.2</c:v>
                </c:pt>
                <c:pt idx="4058">
                  <c:v>23.4</c:v>
                </c:pt>
                <c:pt idx="4059">
                  <c:v>23.4</c:v>
                </c:pt>
                <c:pt idx="4060">
                  <c:v>22.6</c:v>
                </c:pt>
                <c:pt idx="4061">
                  <c:v>23.2</c:v>
                </c:pt>
                <c:pt idx="4062">
                  <c:v>23</c:v>
                </c:pt>
                <c:pt idx="4063">
                  <c:v>22.4</c:v>
                </c:pt>
                <c:pt idx="4064">
                  <c:v>23.2</c:v>
                </c:pt>
                <c:pt idx="4065">
                  <c:v>23.2</c:v>
                </c:pt>
                <c:pt idx="4066">
                  <c:v>22.8</c:v>
                </c:pt>
                <c:pt idx="4067">
                  <c:v>23.4</c:v>
                </c:pt>
                <c:pt idx="4068">
                  <c:v>22.4</c:v>
                </c:pt>
                <c:pt idx="4069">
                  <c:v>23.2</c:v>
                </c:pt>
                <c:pt idx="4070">
                  <c:v>22.6</c:v>
                </c:pt>
                <c:pt idx="4071">
                  <c:v>23.2</c:v>
                </c:pt>
                <c:pt idx="4072">
                  <c:v>23.2</c:v>
                </c:pt>
                <c:pt idx="4073">
                  <c:v>23.6</c:v>
                </c:pt>
                <c:pt idx="4074">
                  <c:v>23.4</c:v>
                </c:pt>
                <c:pt idx="4075">
                  <c:v>23</c:v>
                </c:pt>
                <c:pt idx="4076">
                  <c:v>22.8</c:v>
                </c:pt>
                <c:pt idx="4077">
                  <c:v>23.2</c:v>
                </c:pt>
                <c:pt idx="4078">
                  <c:v>23.2</c:v>
                </c:pt>
                <c:pt idx="4079">
                  <c:v>23.6</c:v>
                </c:pt>
                <c:pt idx="4080">
                  <c:v>23.2</c:v>
                </c:pt>
                <c:pt idx="4081">
                  <c:v>23.2</c:v>
                </c:pt>
                <c:pt idx="4082">
                  <c:v>23</c:v>
                </c:pt>
                <c:pt idx="4083">
                  <c:v>23</c:v>
                </c:pt>
                <c:pt idx="4084">
                  <c:v>23</c:v>
                </c:pt>
                <c:pt idx="4085">
                  <c:v>23</c:v>
                </c:pt>
                <c:pt idx="4086">
                  <c:v>22.8</c:v>
                </c:pt>
                <c:pt idx="4087">
                  <c:v>23.2</c:v>
                </c:pt>
                <c:pt idx="4088">
                  <c:v>23.2</c:v>
                </c:pt>
                <c:pt idx="4089">
                  <c:v>22.8</c:v>
                </c:pt>
                <c:pt idx="4090">
                  <c:v>23</c:v>
                </c:pt>
                <c:pt idx="4091">
                  <c:v>22.8</c:v>
                </c:pt>
                <c:pt idx="4092">
                  <c:v>23</c:v>
                </c:pt>
                <c:pt idx="4093">
                  <c:v>23</c:v>
                </c:pt>
                <c:pt idx="4094">
                  <c:v>23.2</c:v>
                </c:pt>
                <c:pt idx="4095">
                  <c:v>23.4</c:v>
                </c:pt>
                <c:pt idx="4096">
                  <c:v>23.4</c:v>
                </c:pt>
                <c:pt idx="4097">
                  <c:v>23.4</c:v>
                </c:pt>
                <c:pt idx="4098">
                  <c:v>22.8</c:v>
                </c:pt>
                <c:pt idx="4099">
                  <c:v>22.8</c:v>
                </c:pt>
                <c:pt idx="4100">
                  <c:v>23</c:v>
                </c:pt>
                <c:pt idx="4101">
                  <c:v>23.4</c:v>
                </c:pt>
                <c:pt idx="4102">
                  <c:v>22.8</c:v>
                </c:pt>
                <c:pt idx="4103">
                  <c:v>23.2</c:v>
                </c:pt>
                <c:pt idx="4104">
                  <c:v>22.6</c:v>
                </c:pt>
                <c:pt idx="4105">
                  <c:v>23.4</c:v>
                </c:pt>
                <c:pt idx="4106">
                  <c:v>23.6</c:v>
                </c:pt>
                <c:pt idx="4107">
                  <c:v>22.8</c:v>
                </c:pt>
                <c:pt idx="4108">
                  <c:v>22.6</c:v>
                </c:pt>
                <c:pt idx="4109">
                  <c:v>22.8</c:v>
                </c:pt>
                <c:pt idx="4110">
                  <c:v>23.2</c:v>
                </c:pt>
                <c:pt idx="4111">
                  <c:v>22.8</c:v>
                </c:pt>
                <c:pt idx="4112">
                  <c:v>22.8</c:v>
                </c:pt>
                <c:pt idx="4113">
                  <c:v>22.8</c:v>
                </c:pt>
                <c:pt idx="4114">
                  <c:v>23.6</c:v>
                </c:pt>
                <c:pt idx="4115">
                  <c:v>23.2</c:v>
                </c:pt>
                <c:pt idx="4116">
                  <c:v>23.2</c:v>
                </c:pt>
                <c:pt idx="4117">
                  <c:v>23.2</c:v>
                </c:pt>
                <c:pt idx="4118">
                  <c:v>23.6</c:v>
                </c:pt>
                <c:pt idx="4119">
                  <c:v>22.6</c:v>
                </c:pt>
                <c:pt idx="4120">
                  <c:v>23</c:v>
                </c:pt>
                <c:pt idx="4121">
                  <c:v>22.6</c:v>
                </c:pt>
                <c:pt idx="4122">
                  <c:v>23</c:v>
                </c:pt>
                <c:pt idx="4123">
                  <c:v>23</c:v>
                </c:pt>
                <c:pt idx="4124">
                  <c:v>23.4</c:v>
                </c:pt>
                <c:pt idx="4125">
                  <c:v>23</c:v>
                </c:pt>
                <c:pt idx="4126">
                  <c:v>23.6</c:v>
                </c:pt>
                <c:pt idx="4127">
                  <c:v>23.4</c:v>
                </c:pt>
                <c:pt idx="4128">
                  <c:v>23.2</c:v>
                </c:pt>
                <c:pt idx="4129">
                  <c:v>23</c:v>
                </c:pt>
                <c:pt idx="4130">
                  <c:v>23</c:v>
                </c:pt>
                <c:pt idx="4131">
                  <c:v>23.6</c:v>
                </c:pt>
                <c:pt idx="4132">
                  <c:v>23.2</c:v>
                </c:pt>
                <c:pt idx="4133">
                  <c:v>23</c:v>
                </c:pt>
                <c:pt idx="4134">
                  <c:v>23</c:v>
                </c:pt>
                <c:pt idx="4135">
                  <c:v>23.2</c:v>
                </c:pt>
                <c:pt idx="4136">
                  <c:v>23</c:v>
                </c:pt>
                <c:pt idx="4137">
                  <c:v>23.2</c:v>
                </c:pt>
                <c:pt idx="4138">
                  <c:v>22.6</c:v>
                </c:pt>
                <c:pt idx="4139">
                  <c:v>23.2</c:v>
                </c:pt>
                <c:pt idx="4140">
                  <c:v>23.4</c:v>
                </c:pt>
                <c:pt idx="4141">
                  <c:v>23.6</c:v>
                </c:pt>
                <c:pt idx="4142">
                  <c:v>23.2</c:v>
                </c:pt>
                <c:pt idx="4143">
                  <c:v>23</c:v>
                </c:pt>
                <c:pt idx="4144">
                  <c:v>22.8</c:v>
                </c:pt>
                <c:pt idx="4145">
                  <c:v>23.2</c:v>
                </c:pt>
                <c:pt idx="4146">
                  <c:v>22.6</c:v>
                </c:pt>
                <c:pt idx="4147">
                  <c:v>22.8</c:v>
                </c:pt>
                <c:pt idx="4148">
                  <c:v>22.2</c:v>
                </c:pt>
                <c:pt idx="4149">
                  <c:v>23.4</c:v>
                </c:pt>
                <c:pt idx="4150">
                  <c:v>23.2</c:v>
                </c:pt>
                <c:pt idx="4151">
                  <c:v>23</c:v>
                </c:pt>
                <c:pt idx="4152">
                  <c:v>23.6</c:v>
                </c:pt>
                <c:pt idx="4153">
                  <c:v>23.2</c:v>
                </c:pt>
                <c:pt idx="4154">
                  <c:v>23.2</c:v>
                </c:pt>
                <c:pt idx="4155">
                  <c:v>23.4</c:v>
                </c:pt>
                <c:pt idx="4156">
                  <c:v>23.4</c:v>
                </c:pt>
                <c:pt idx="4157">
                  <c:v>22.6</c:v>
                </c:pt>
                <c:pt idx="4158">
                  <c:v>23.4</c:v>
                </c:pt>
                <c:pt idx="4159">
                  <c:v>23</c:v>
                </c:pt>
                <c:pt idx="4160">
                  <c:v>22.8</c:v>
                </c:pt>
                <c:pt idx="4161">
                  <c:v>23.4</c:v>
                </c:pt>
                <c:pt idx="4162">
                  <c:v>22.6</c:v>
                </c:pt>
                <c:pt idx="4163">
                  <c:v>23.2</c:v>
                </c:pt>
                <c:pt idx="4164">
                  <c:v>23.2</c:v>
                </c:pt>
                <c:pt idx="4165">
                  <c:v>22.8</c:v>
                </c:pt>
                <c:pt idx="4166">
                  <c:v>23.6</c:v>
                </c:pt>
                <c:pt idx="4167">
                  <c:v>23.2</c:v>
                </c:pt>
                <c:pt idx="4168">
                  <c:v>23</c:v>
                </c:pt>
                <c:pt idx="4169">
                  <c:v>23</c:v>
                </c:pt>
                <c:pt idx="4170">
                  <c:v>22.6</c:v>
                </c:pt>
                <c:pt idx="4171">
                  <c:v>23</c:v>
                </c:pt>
                <c:pt idx="4172">
                  <c:v>22.8</c:v>
                </c:pt>
                <c:pt idx="4173">
                  <c:v>23</c:v>
                </c:pt>
                <c:pt idx="4174">
                  <c:v>23.2</c:v>
                </c:pt>
                <c:pt idx="4175">
                  <c:v>23.2</c:v>
                </c:pt>
                <c:pt idx="4176">
                  <c:v>23.4</c:v>
                </c:pt>
                <c:pt idx="4177">
                  <c:v>22.8</c:v>
                </c:pt>
                <c:pt idx="4178">
                  <c:v>23.2</c:v>
                </c:pt>
                <c:pt idx="4179">
                  <c:v>23.2</c:v>
                </c:pt>
                <c:pt idx="4180">
                  <c:v>23.2</c:v>
                </c:pt>
                <c:pt idx="4181">
                  <c:v>22.8</c:v>
                </c:pt>
                <c:pt idx="4182">
                  <c:v>22.4</c:v>
                </c:pt>
                <c:pt idx="4183">
                  <c:v>23.2</c:v>
                </c:pt>
                <c:pt idx="4184">
                  <c:v>23</c:v>
                </c:pt>
                <c:pt idx="4185">
                  <c:v>23</c:v>
                </c:pt>
                <c:pt idx="4186">
                  <c:v>23.4</c:v>
                </c:pt>
                <c:pt idx="4187">
                  <c:v>23.6</c:v>
                </c:pt>
                <c:pt idx="4188">
                  <c:v>22.8</c:v>
                </c:pt>
                <c:pt idx="4189">
                  <c:v>23</c:v>
                </c:pt>
                <c:pt idx="4190">
                  <c:v>23.6</c:v>
                </c:pt>
                <c:pt idx="4191">
                  <c:v>23</c:v>
                </c:pt>
                <c:pt idx="4192">
                  <c:v>22.8</c:v>
                </c:pt>
                <c:pt idx="4193">
                  <c:v>23.4</c:v>
                </c:pt>
                <c:pt idx="4194">
                  <c:v>23</c:v>
                </c:pt>
                <c:pt idx="4195">
                  <c:v>23.2</c:v>
                </c:pt>
                <c:pt idx="4196">
                  <c:v>22.8</c:v>
                </c:pt>
                <c:pt idx="4197">
                  <c:v>23.4</c:v>
                </c:pt>
                <c:pt idx="4198">
                  <c:v>23</c:v>
                </c:pt>
                <c:pt idx="4199">
                  <c:v>23</c:v>
                </c:pt>
                <c:pt idx="4200">
                  <c:v>22.6</c:v>
                </c:pt>
                <c:pt idx="4201">
                  <c:v>22.8</c:v>
                </c:pt>
                <c:pt idx="4202">
                  <c:v>22.8</c:v>
                </c:pt>
                <c:pt idx="4203">
                  <c:v>22.8</c:v>
                </c:pt>
                <c:pt idx="4204">
                  <c:v>22.8</c:v>
                </c:pt>
                <c:pt idx="4205">
                  <c:v>23</c:v>
                </c:pt>
                <c:pt idx="4206">
                  <c:v>23</c:v>
                </c:pt>
                <c:pt idx="4207">
                  <c:v>23</c:v>
                </c:pt>
                <c:pt idx="4208">
                  <c:v>23.8</c:v>
                </c:pt>
                <c:pt idx="4209">
                  <c:v>23.2</c:v>
                </c:pt>
                <c:pt idx="4210">
                  <c:v>23.2</c:v>
                </c:pt>
                <c:pt idx="4211">
                  <c:v>22.4</c:v>
                </c:pt>
                <c:pt idx="4212">
                  <c:v>23</c:v>
                </c:pt>
                <c:pt idx="4213">
                  <c:v>23.4</c:v>
                </c:pt>
                <c:pt idx="4214">
                  <c:v>22.8</c:v>
                </c:pt>
                <c:pt idx="4215">
                  <c:v>23</c:v>
                </c:pt>
                <c:pt idx="4216">
                  <c:v>23.2</c:v>
                </c:pt>
                <c:pt idx="4217">
                  <c:v>23.4</c:v>
                </c:pt>
                <c:pt idx="4218">
                  <c:v>23.4</c:v>
                </c:pt>
                <c:pt idx="4219">
                  <c:v>23.2</c:v>
                </c:pt>
                <c:pt idx="4220">
                  <c:v>23.4</c:v>
                </c:pt>
                <c:pt idx="4221">
                  <c:v>22.8</c:v>
                </c:pt>
                <c:pt idx="4222">
                  <c:v>22.8</c:v>
                </c:pt>
                <c:pt idx="4223">
                  <c:v>23</c:v>
                </c:pt>
                <c:pt idx="4224">
                  <c:v>22.8</c:v>
                </c:pt>
                <c:pt idx="4225">
                  <c:v>22.8</c:v>
                </c:pt>
                <c:pt idx="4226">
                  <c:v>22.6</c:v>
                </c:pt>
                <c:pt idx="4227">
                  <c:v>22.8</c:v>
                </c:pt>
                <c:pt idx="4228">
                  <c:v>23</c:v>
                </c:pt>
                <c:pt idx="4229">
                  <c:v>23</c:v>
                </c:pt>
                <c:pt idx="4230">
                  <c:v>23.6</c:v>
                </c:pt>
                <c:pt idx="4231">
                  <c:v>22.8</c:v>
                </c:pt>
                <c:pt idx="4232">
                  <c:v>22.8</c:v>
                </c:pt>
                <c:pt idx="4233">
                  <c:v>23.4</c:v>
                </c:pt>
                <c:pt idx="4234">
                  <c:v>22.6</c:v>
                </c:pt>
                <c:pt idx="4235">
                  <c:v>23.6</c:v>
                </c:pt>
                <c:pt idx="4236">
                  <c:v>23.4</c:v>
                </c:pt>
                <c:pt idx="4237">
                  <c:v>22.8</c:v>
                </c:pt>
                <c:pt idx="4238">
                  <c:v>23</c:v>
                </c:pt>
                <c:pt idx="4239">
                  <c:v>23.2</c:v>
                </c:pt>
                <c:pt idx="4240">
                  <c:v>23.2</c:v>
                </c:pt>
                <c:pt idx="4241">
                  <c:v>22.8</c:v>
                </c:pt>
                <c:pt idx="4242">
                  <c:v>23.2</c:v>
                </c:pt>
                <c:pt idx="4243">
                  <c:v>23</c:v>
                </c:pt>
                <c:pt idx="4244">
                  <c:v>22.8</c:v>
                </c:pt>
                <c:pt idx="4245">
                  <c:v>23.2</c:v>
                </c:pt>
                <c:pt idx="4246">
                  <c:v>22.8</c:v>
                </c:pt>
                <c:pt idx="4247">
                  <c:v>23.4</c:v>
                </c:pt>
                <c:pt idx="4248">
                  <c:v>23.2</c:v>
                </c:pt>
                <c:pt idx="4249">
                  <c:v>23</c:v>
                </c:pt>
                <c:pt idx="4250">
                  <c:v>23</c:v>
                </c:pt>
                <c:pt idx="4251">
                  <c:v>22.8</c:v>
                </c:pt>
                <c:pt idx="4252">
                  <c:v>23</c:v>
                </c:pt>
                <c:pt idx="4253">
                  <c:v>23</c:v>
                </c:pt>
                <c:pt idx="4254">
                  <c:v>23.4</c:v>
                </c:pt>
                <c:pt idx="4255">
                  <c:v>23.2</c:v>
                </c:pt>
                <c:pt idx="4256">
                  <c:v>23.4</c:v>
                </c:pt>
                <c:pt idx="4257">
                  <c:v>23.2</c:v>
                </c:pt>
                <c:pt idx="4258">
                  <c:v>23.2</c:v>
                </c:pt>
                <c:pt idx="4259">
                  <c:v>23</c:v>
                </c:pt>
                <c:pt idx="4260">
                  <c:v>23.4</c:v>
                </c:pt>
                <c:pt idx="4261">
                  <c:v>23.6</c:v>
                </c:pt>
                <c:pt idx="4262">
                  <c:v>23.2</c:v>
                </c:pt>
                <c:pt idx="4263">
                  <c:v>22.8</c:v>
                </c:pt>
                <c:pt idx="4264">
                  <c:v>23.6</c:v>
                </c:pt>
                <c:pt idx="4265">
                  <c:v>22.6</c:v>
                </c:pt>
                <c:pt idx="4266">
                  <c:v>23.2</c:v>
                </c:pt>
                <c:pt idx="4267">
                  <c:v>22.8</c:v>
                </c:pt>
                <c:pt idx="4268">
                  <c:v>23</c:v>
                </c:pt>
                <c:pt idx="4269">
                  <c:v>22.6</c:v>
                </c:pt>
                <c:pt idx="4270">
                  <c:v>23</c:v>
                </c:pt>
                <c:pt idx="4271">
                  <c:v>23</c:v>
                </c:pt>
                <c:pt idx="4272">
                  <c:v>23.4</c:v>
                </c:pt>
                <c:pt idx="4273">
                  <c:v>22.8</c:v>
                </c:pt>
                <c:pt idx="4274">
                  <c:v>23</c:v>
                </c:pt>
                <c:pt idx="4275">
                  <c:v>23.2</c:v>
                </c:pt>
                <c:pt idx="4276">
                  <c:v>22.8</c:v>
                </c:pt>
                <c:pt idx="4277">
                  <c:v>23</c:v>
                </c:pt>
                <c:pt idx="4278">
                  <c:v>22.8</c:v>
                </c:pt>
                <c:pt idx="4279">
                  <c:v>23</c:v>
                </c:pt>
                <c:pt idx="4280">
                  <c:v>23.4</c:v>
                </c:pt>
                <c:pt idx="4281">
                  <c:v>22.6</c:v>
                </c:pt>
                <c:pt idx="4282">
                  <c:v>23</c:v>
                </c:pt>
                <c:pt idx="4283">
                  <c:v>23.4</c:v>
                </c:pt>
                <c:pt idx="4284">
                  <c:v>23.4</c:v>
                </c:pt>
                <c:pt idx="4285">
                  <c:v>22.6</c:v>
                </c:pt>
                <c:pt idx="4286">
                  <c:v>23.2</c:v>
                </c:pt>
                <c:pt idx="4287">
                  <c:v>23</c:v>
                </c:pt>
                <c:pt idx="4288">
                  <c:v>22.8</c:v>
                </c:pt>
                <c:pt idx="4289">
                  <c:v>23</c:v>
                </c:pt>
                <c:pt idx="4290">
                  <c:v>23.6</c:v>
                </c:pt>
                <c:pt idx="4291">
                  <c:v>23.4</c:v>
                </c:pt>
                <c:pt idx="4292">
                  <c:v>22.8</c:v>
                </c:pt>
                <c:pt idx="4293">
                  <c:v>23</c:v>
                </c:pt>
                <c:pt idx="4294">
                  <c:v>22.8</c:v>
                </c:pt>
                <c:pt idx="4295">
                  <c:v>23</c:v>
                </c:pt>
                <c:pt idx="4296">
                  <c:v>23.6</c:v>
                </c:pt>
                <c:pt idx="4297">
                  <c:v>23</c:v>
                </c:pt>
                <c:pt idx="4298">
                  <c:v>23.6</c:v>
                </c:pt>
                <c:pt idx="4299">
                  <c:v>23.4</c:v>
                </c:pt>
                <c:pt idx="4300">
                  <c:v>22.6</c:v>
                </c:pt>
                <c:pt idx="4301">
                  <c:v>22.8</c:v>
                </c:pt>
                <c:pt idx="4302">
                  <c:v>23.2</c:v>
                </c:pt>
                <c:pt idx="4303">
                  <c:v>23</c:v>
                </c:pt>
                <c:pt idx="4304">
                  <c:v>23.4</c:v>
                </c:pt>
                <c:pt idx="4305">
                  <c:v>23</c:v>
                </c:pt>
                <c:pt idx="4306">
                  <c:v>22.8</c:v>
                </c:pt>
                <c:pt idx="4307">
                  <c:v>23.4</c:v>
                </c:pt>
                <c:pt idx="4308">
                  <c:v>23.2</c:v>
                </c:pt>
                <c:pt idx="4309">
                  <c:v>23.2</c:v>
                </c:pt>
                <c:pt idx="4310">
                  <c:v>23</c:v>
                </c:pt>
                <c:pt idx="4311">
                  <c:v>22.4</c:v>
                </c:pt>
                <c:pt idx="4312">
                  <c:v>23</c:v>
                </c:pt>
                <c:pt idx="4313">
                  <c:v>22.8</c:v>
                </c:pt>
                <c:pt idx="4314">
                  <c:v>23</c:v>
                </c:pt>
                <c:pt idx="4315">
                  <c:v>23.2</c:v>
                </c:pt>
                <c:pt idx="4316">
                  <c:v>23</c:v>
                </c:pt>
                <c:pt idx="4317">
                  <c:v>23</c:v>
                </c:pt>
                <c:pt idx="4318">
                  <c:v>22.8</c:v>
                </c:pt>
                <c:pt idx="4319">
                  <c:v>23</c:v>
                </c:pt>
                <c:pt idx="4320">
                  <c:v>23.2</c:v>
                </c:pt>
                <c:pt idx="4321">
                  <c:v>23</c:v>
                </c:pt>
                <c:pt idx="4322">
                  <c:v>23.2</c:v>
                </c:pt>
                <c:pt idx="4323">
                  <c:v>22.8</c:v>
                </c:pt>
                <c:pt idx="4324">
                  <c:v>22.6</c:v>
                </c:pt>
                <c:pt idx="4325">
                  <c:v>23.2</c:v>
                </c:pt>
                <c:pt idx="4326">
                  <c:v>22.8</c:v>
                </c:pt>
                <c:pt idx="4327">
                  <c:v>22.8</c:v>
                </c:pt>
                <c:pt idx="4328">
                  <c:v>23.2</c:v>
                </c:pt>
                <c:pt idx="4329">
                  <c:v>23</c:v>
                </c:pt>
                <c:pt idx="4330">
                  <c:v>23.4</c:v>
                </c:pt>
                <c:pt idx="4331">
                  <c:v>23.4</c:v>
                </c:pt>
                <c:pt idx="4332">
                  <c:v>22.8</c:v>
                </c:pt>
                <c:pt idx="4333">
                  <c:v>23</c:v>
                </c:pt>
                <c:pt idx="4334">
                  <c:v>23.4</c:v>
                </c:pt>
                <c:pt idx="4335">
                  <c:v>22.8</c:v>
                </c:pt>
                <c:pt idx="4336">
                  <c:v>22.8</c:v>
                </c:pt>
                <c:pt idx="4337">
                  <c:v>22.8</c:v>
                </c:pt>
                <c:pt idx="4338">
                  <c:v>23.4</c:v>
                </c:pt>
                <c:pt idx="4339">
                  <c:v>23.2</c:v>
                </c:pt>
                <c:pt idx="4340">
                  <c:v>23</c:v>
                </c:pt>
                <c:pt idx="4341">
                  <c:v>23</c:v>
                </c:pt>
                <c:pt idx="4342">
                  <c:v>22.6</c:v>
                </c:pt>
                <c:pt idx="4343">
                  <c:v>23</c:v>
                </c:pt>
                <c:pt idx="4344">
                  <c:v>23</c:v>
                </c:pt>
                <c:pt idx="4345">
                  <c:v>22.8</c:v>
                </c:pt>
                <c:pt idx="4346">
                  <c:v>22.8</c:v>
                </c:pt>
                <c:pt idx="4347">
                  <c:v>22.8</c:v>
                </c:pt>
                <c:pt idx="4348">
                  <c:v>23</c:v>
                </c:pt>
                <c:pt idx="4349">
                  <c:v>22.8</c:v>
                </c:pt>
                <c:pt idx="4350">
                  <c:v>23.2</c:v>
                </c:pt>
                <c:pt idx="4351">
                  <c:v>23</c:v>
                </c:pt>
                <c:pt idx="4352">
                  <c:v>22.8</c:v>
                </c:pt>
                <c:pt idx="4353">
                  <c:v>23.2</c:v>
                </c:pt>
                <c:pt idx="4354">
                  <c:v>22.8</c:v>
                </c:pt>
                <c:pt idx="4355">
                  <c:v>23.4</c:v>
                </c:pt>
                <c:pt idx="4356">
                  <c:v>23</c:v>
                </c:pt>
                <c:pt idx="4357">
                  <c:v>23.4</c:v>
                </c:pt>
                <c:pt idx="4358">
                  <c:v>23.4</c:v>
                </c:pt>
                <c:pt idx="4359">
                  <c:v>23.4</c:v>
                </c:pt>
                <c:pt idx="4360">
                  <c:v>22.6</c:v>
                </c:pt>
                <c:pt idx="4361">
                  <c:v>22.8</c:v>
                </c:pt>
                <c:pt idx="4362">
                  <c:v>22.8</c:v>
                </c:pt>
                <c:pt idx="4363">
                  <c:v>22.6</c:v>
                </c:pt>
                <c:pt idx="4364">
                  <c:v>23</c:v>
                </c:pt>
                <c:pt idx="4365">
                  <c:v>23.2</c:v>
                </c:pt>
                <c:pt idx="4366">
                  <c:v>22.8</c:v>
                </c:pt>
                <c:pt idx="4367">
                  <c:v>23.2</c:v>
                </c:pt>
                <c:pt idx="4368">
                  <c:v>23</c:v>
                </c:pt>
                <c:pt idx="4369">
                  <c:v>23.2</c:v>
                </c:pt>
                <c:pt idx="4370">
                  <c:v>22.8</c:v>
                </c:pt>
                <c:pt idx="4371">
                  <c:v>23.4</c:v>
                </c:pt>
                <c:pt idx="4372">
                  <c:v>22.6</c:v>
                </c:pt>
                <c:pt idx="4373">
                  <c:v>23</c:v>
                </c:pt>
                <c:pt idx="4374">
                  <c:v>23</c:v>
                </c:pt>
                <c:pt idx="4375">
                  <c:v>22.4</c:v>
                </c:pt>
                <c:pt idx="4376">
                  <c:v>22.8</c:v>
                </c:pt>
                <c:pt idx="4377">
                  <c:v>23.6</c:v>
                </c:pt>
                <c:pt idx="4378">
                  <c:v>23.6</c:v>
                </c:pt>
                <c:pt idx="4379">
                  <c:v>23.2</c:v>
                </c:pt>
                <c:pt idx="4380">
                  <c:v>22.8</c:v>
                </c:pt>
                <c:pt idx="4381">
                  <c:v>23.2</c:v>
                </c:pt>
                <c:pt idx="4382">
                  <c:v>22.8</c:v>
                </c:pt>
                <c:pt idx="4383">
                  <c:v>22.6</c:v>
                </c:pt>
                <c:pt idx="4384">
                  <c:v>22.6</c:v>
                </c:pt>
                <c:pt idx="4385">
                  <c:v>23</c:v>
                </c:pt>
                <c:pt idx="4386">
                  <c:v>23.2</c:v>
                </c:pt>
                <c:pt idx="4387">
                  <c:v>23.2</c:v>
                </c:pt>
                <c:pt idx="4388">
                  <c:v>23.2</c:v>
                </c:pt>
                <c:pt idx="4389">
                  <c:v>23</c:v>
                </c:pt>
                <c:pt idx="4390">
                  <c:v>22.8</c:v>
                </c:pt>
                <c:pt idx="4391">
                  <c:v>23.2</c:v>
                </c:pt>
                <c:pt idx="4392">
                  <c:v>22.8</c:v>
                </c:pt>
                <c:pt idx="4393">
                  <c:v>23.2</c:v>
                </c:pt>
                <c:pt idx="4394">
                  <c:v>23.2</c:v>
                </c:pt>
                <c:pt idx="4395">
                  <c:v>23</c:v>
                </c:pt>
                <c:pt idx="4396">
                  <c:v>22.8</c:v>
                </c:pt>
                <c:pt idx="4397">
                  <c:v>22.8</c:v>
                </c:pt>
                <c:pt idx="4398">
                  <c:v>23.2</c:v>
                </c:pt>
                <c:pt idx="4399">
                  <c:v>23</c:v>
                </c:pt>
                <c:pt idx="4400">
                  <c:v>22.8</c:v>
                </c:pt>
                <c:pt idx="4401">
                  <c:v>23</c:v>
                </c:pt>
                <c:pt idx="4402">
                  <c:v>23</c:v>
                </c:pt>
                <c:pt idx="4403">
                  <c:v>23.2</c:v>
                </c:pt>
                <c:pt idx="4404">
                  <c:v>23.6</c:v>
                </c:pt>
                <c:pt idx="4405">
                  <c:v>23</c:v>
                </c:pt>
                <c:pt idx="4406">
                  <c:v>23.2</c:v>
                </c:pt>
                <c:pt idx="4407">
                  <c:v>23.4</c:v>
                </c:pt>
                <c:pt idx="4408">
                  <c:v>23.2</c:v>
                </c:pt>
                <c:pt idx="4409">
                  <c:v>22.6</c:v>
                </c:pt>
                <c:pt idx="4410">
                  <c:v>23.2</c:v>
                </c:pt>
                <c:pt idx="4411">
                  <c:v>23.4</c:v>
                </c:pt>
                <c:pt idx="4412">
                  <c:v>22.8</c:v>
                </c:pt>
                <c:pt idx="4413">
                  <c:v>22.8</c:v>
                </c:pt>
                <c:pt idx="4414">
                  <c:v>22.6</c:v>
                </c:pt>
                <c:pt idx="4415">
                  <c:v>23</c:v>
                </c:pt>
                <c:pt idx="4416">
                  <c:v>23</c:v>
                </c:pt>
                <c:pt idx="4417">
                  <c:v>23</c:v>
                </c:pt>
                <c:pt idx="4418">
                  <c:v>22.8</c:v>
                </c:pt>
                <c:pt idx="4419">
                  <c:v>23.6</c:v>
                </c:pt>
                <c:pt idx="4420">
                  <c:v>22.6</c:v>
                </c:pt>
                <c:pt idx="4421">
                  <c:v>23</c:v>
                </c:pt>
                <c:pt idx="4422">
                  <c:v>22.8</c:v>
                </c:pt>
                <c:pt idx="4423">
                  <c:v>23.4</c:v>
                </c:pt>
                <c:pt idx="4424">
                  <c:v>23</c:v>
                </c:pt>
                <c:pt idx="4425">
                  <c:v>22.8</c:v>
                </c:pt>
                <c:pt idx="4426">
                  <c:v>23.2</c:v>
                </c:pt>
                <c:pt idx="4427">
                  <c:v>22.8</c:v>
                </c:pt>
                <c:pt idx="4428">
                  <c:v>22.6</c:v>
                </c:pt>
                <c:pt idx="4429">
                  <c:v>23.4</c:v>
                </c:pt>
                <c:pt idx="4430">
                  <c:v>23.2</c:v>
                </c:pt>
                <c:pt idx="4431">
                  <c:v>23</c:v>
                </c:pt>
                <c:pt idx="4432">
                  <c:v>23.4</c:v>
                </c:pt>
                <c:pt idx="4433">
                  <c:v>23</c:v>
                </c:pt>
                <c:pt idx="4434">
                  <c:v>23</c:v>
                </c:pt>
                <c:pt idx="4435">
                  <c:v>22.6</c:v>
                </c:pt>
                <c:pt idx="4436">
                  <c:v>23.2</c:v>
                </c:pt>
                <c:pt idx="4437">
                  <c:v>22.8</c:v>
                </c:pt>
                <c:pt idx="4438">
                  <c:v>22.6</c:v>
                </c:pt>
                <c:pt idx="4439">
                  <c:v>23.2</c:v>
                </c:pt>
                <c:pt idx="4440">
                  <c:v>23</c:v>
                </c:pt>
                <c:pt idx="4441">
                  <c:v>23</c:v>
                </c:pt>
                <c:pt idx="4442">
                  <c:v>22.8</c:v>
                </c:pt>
                <c:pt idx="4443">
                  <c:v>23.2</c:v>
                </c:pt>
                <c:pt idx="4444">
                  <c:v>22.8</c:v>
                </c:pt>
                <c:pt idx="4445">
                  <c:v>23.2</c:v>
                </c:pt>
                <c:pt idx="4446">
                  <c:v>22.8</c:v>
                </c:pt>
                <c:pt idx="4447">
                  <c:v>22.4</c:v>
                </c:pt>
                <c:pt idx="4448">
                  <c:v>22.4</c:v>
                </c:pt>
                <c:pt idx="4449">
                  <c:v>22.8</c:v>
                </c:pt>
                <c:pt idx="4450">
                  <c:v>23.2</c:v>
                </c:pt>
                <c:pt idx="4451">
                  <c:v>23.2</c:v>
                </c:pt>
                <c:pt idx="4452">
                  <c:v>22.6</c:v>
                </c:pt>
                <c:pt idx="4453">
                  <c:v>23</c:v>
                </c:pt>
                <c:pt idx="4454">
                  <c:v>22.6</c:v>
                </c:pt>
                <c:pt idx="4455">
                  <c:v>22.8</c:v>
                </c:pt>
                <c:pt idx="4456">
                  <c:v>23</c:v>
                </c:pt>
                <c:pt idx="4457">
                  <c:v>23</c:v>
                </c:pt>
                <c:pt idx="4458">
                  <c:v>23</c:v>
                </c:pt>
                <c:pt idx="4459">
                  <c:v>23.2</c:v>
                </c:pt>
                <c:pt idx="4460">
                  <c:v>22.6</c:v>
                </c:pt>
                <c:pt idx="4461">
                  <c:v>22.6</c:v>
                </c:pt>
                <c:pt idx="4462">
                  <c:v>23</c:v>
                </c:pt>
                <c:pt idx="4463">
                  <c:v>22.8</c:v>
                </c:pt>
                <c:pt idx="4464">
                  <c:v>22.4</c:v>
                </c:pt>
                <c:pt idx="4465">
                  <c:v>22.4</c:v>
                </c:pt>
                <c:pt idx="4466">
                  <c:v>23.2</c:v>
                </c:pt>
                <c:pt idx="4467">
                  <c:v>22.6</c:v>
                </c:pt>
                <c:pt idx="4468">
                  <c:v>23.2</c:v>
                </c:pt>
                <c:pt idx="4469">
                  <c:v>22.6</c:v>
                </c:pt>
                <c:pt idx="4470">
                  <c:v>22.8</c:v>
                </c:pt>
                <c:pt idx="4471">
                  <c:v>23</c:v>
                </c:pt>
                <c:pt idx="4472">
                  <c:v>23</c:v>
                </c:pt>
                <c:pt idx="4473">
                  <c:v>22.6</c:v>
                </c:pt>
                <c:pt idx="4474">
                  <c:v>22.6</c:v>
                </c:pt>
                <c:pt idx="4475">
                  <c:v>22.8</c:v>
                </c:pt>
                <c:pt idx="4476">
                  <c:v>23</c:v>
                </c:pt>
                <c:pt idx="4477">
                  <c:v>23.2</c:v>
                </c:pt>
                <c:pt idx="4478">
                  <c:v>23.2</c:v>
                </c:pt>
                <c:pt idx="4479">
                  <c:v>22.8</c:v>
                </c:pt>
                <c:pt idx="4480">
                  <c:v>22.6</c:v>
                </c:pt>
                <c:pt idx="4481">
                  <c:v>22.6</c:v>
                </c:pt>
                <c:pt idx="4482">
                  <c:v>23</c:v>
                </c:pt>
                <c:pt idx="4483">
                  <c:v>22.2</c:v>
                </c:pt>
                <c:pt idx="4484">
                  <c:v>22.6</c:v>
                </c:pt>
                <c:pt idx="4485">
                  <c:v>22.8</c:v>
                </c:pt>
                <c:pt idx="4486">
                  <c:v>23.4</c:v>
                </c:pt>
                <c:pt idx="4487">
                  <c:v>23</c:v>
                </c:pt>
                <c:pt idx="4488">
                  <c:v>23.2</c:v>
                </c:pt>
                <c:pt idx="4489">
                  <c:v>23</c:v>
                </c:pt>
                <c:pt idx="4490">
                  <c:v>23</c:v>
                </c:pt>
                <c:pt idx="4491">
                  <c:v>23.6</c:v>
                </c:pt>
                <c:pt idx="4492">
                  <c:v>23</c:v>
                </c:pt>
                <c:pt idx="4493">
                  <c:v>22.6</c:v>
                </c:pt>
                <c:pt idx="4494">
                  <c:v>22.8</c:v>
                </c:pt>
                <c:pt idx="4495">
                  <c:v>22.6</c:v>
                </c:pt>
                <c:pt idx="4496">
                  <c:v>22.8</c:v>
                </c:pt>
                <c:pt idx="4497">
                  <c:v>23.4</c:v>
                </c:pt>
                <c:pt idx="4498">
                  <c:v>23</c:v>
                </c:pt>
                <c:pt idx="4499">
                  <c:v>22.8</c:v>
                </c:pt>
                <c:pt idx="4500">
                  <c:v>23.2</c:v>
                </c:pt>
                <c:pt idx="4501">
                  <c:v>23</c:v>
                </c:pt>
                <c:pt idx="4502">
                  <c:v>23</c:v>
                </c:pt>
                <c:pt idx="4503">
                  <c:v>22.6</c:v>
                </c:pt>
                <c:pt idx="4504">
                  <c:v>23.6</c:v>
                </c:pt>
                <c:pt idx="4505">
                  <c:v>23.2</c:v>
                </c:pt>
                <c:pt idx="4506">
                  <c:v>23</c:v>
                </c:pt>
                <c:pt idx="4507">
                  <c:v>22.8</c:v>
                </c:pt>
                <c:pt idx="4508">
                  <c:v>22.6</c:v>
                </c:pt>
                <c:pt idx="4509">
                  <c:v>22.8</c:v>
                </c:pt>
                <c:pt idx="4510">
                  <c:v>22.2</c:v>
                </c:pt>
                <c:pt idx="4511">
                  <c:v>23</c:v>
                </c:pt>
                <c:pt idx="4512">
                  <c:v>22.8</c:v>
                </c:pt>
                <c:pt idx="4513">
                  <c:v>23.2</c:v>
                </c:pt>
                <c:pt idx="4514">
                  <c:v>23.4</c:v>
                </c:pt>
                <c:pt idx="4515">
                  <c:v>23</c:v>
                </c:pt>
                <c:pt idx="4516">
                  <c:v>22.4</c:v>
                </c:pt>
                <c:pt idx="4517">
                  <c:v>22.6</c:v>
                </c:pt>
                <c:pt idx="4518">
                  <c:v>22.8</c:v>
                </c:pt>
                <c:pt idx="4519">
                  <c:v>23</c:v>
                </c:pt>
                <c:pt idx="4520">
                  <c:v>23</c:v>
                </c:pt>
                <c:pt idx="4521">
                  <c:v>23.2</c:v>
                </c:pt>
                <c:pt idx="4522">
                  <c:v>22.8</c:v>
                </c:pt>
                <c:pt idx="4523">
                  <c:v>22.8</c:v>
                </c:pt>
                <c:pt idx="4524">
                  <c:v>22.8</c:v>
                </c:pt>
                <c:pt idx="4525">
                  <c:v>22.8</c:v>
                </c:pt>
                <c:pt idx="4526">
                  <c:v>23</c:v>
                </c:pt>
                <c:pt idx="4527">
                  <c:v>22.8</c:v>
                </c:pt>
                <c:pt idx="4528">
                  <c:v>23</c:v>
                </c:pt>
                <c:pt idx="4529">
                  <c:v>23</c:v>
                </c:pt>
                <c:pt idx="4530">
                  <c:v>23</c:v>
                </c:pt>
                <c:pt idx="4531">
                  <c:v>22.6</c:v>
                </c:pt>
                <c:pt idx="4532">
                  <c:v>23</c:v>
                </c:pt>
                <c:pt idx="4533">
                  <c:v>23.2</c:v>
                </c:pt>
                <c:pt idx="4534">
                  <c:v>23.4</c:v>
                </c:pt>
                <c:pt idx="4535">
                  <c:v>22.6</c:v>
                </c:pt>
                <c:pt idx="4536">
                  <c:v>23.2</c:v>
                </c:pt>
                <c:pt idx="4537">
                  <c:v>23.2</c:v>
                </c:pt>
                <c:pt idx="4538">
                  <c:v>22.8</c:v>
                </c:pt>
                <c:pt idx="4539">
                  <c:v>23</c:v>
                </c:pt>
                <c:pt idx="4540">
                  <c:v>22.8</c:v>
                </c:pt>
                <c:pt idx="4541">
                  <c:v>23</c:v>
                </c:pt>
                <c:pt idx="4542">
                  <c:v>23</c:v>
                </c:pt>
                <c:pt idx="4543">
                  <c:v>22.8</c:v>
                </c:pt>
                <c:pt idx="4544">
                  <c:v>22.4</c:v>
                </c:pt>
                <c:pt idx="4545">
                  <c:v>22.8</c:v>
                </c:pt>
                <c:pt idx="4546">
                  <c:v>23.2</c:v>
                </c:pt>
                <c:pt idx="4547">
                  <c:v>23.2</c:v>
                </c:pt>
                <c:pt idx="4548">
                  <c:v>22.6</c:v>
                </c:pt>
                <c:pt idx="4549">
                  <c:v>23.8</c:v>
                </c:pt>
                <c:pt idx="4550">
                  <c:v>22.6</c:v>
                </c:pt>
                <c:pt idx="4551">
                  <c:v>22.8</c:v>
                </c:pt>
                <c:pt idx="4552">
                  <c:v>22.4</c:v>
                </c:pt>
                <c:pt idx="4553">
                  <c:v>22.8</c:v>
                </c:pt>
                <c:pt idx="4554">
                  <c:v>23</c:v>
                </c:pt>
                <c:pt idx="4555">
                  <c:v>22.6</c:v>
                </c:pt>
                <c:pt idx="4556">
                  <c:v>23</c:v>
                </c:pt>
                <c:pt idx="4557">
                  <c:v>23.2</c:v>
                </c:pt>
                <c:pt idx="4558">
                  <c:v>22.4</c:v>
                </c:pt>
                <c:pt idx="4559">
                  <c:v>23</c:v>
                </c:pt>
                <c:pt idx="4560">
                  <c:v>23.2</c:v>
                </c:pt>
                <c:pt idx="4561">
                  <c:v>22.8</c:v>
                </c:pt>
                <c:pt idx="4562">
                  <c:v>23.2</c:v>
                </c:pt>
                <c:pt idx="4563">
                  <c:v>22.8</c:v>
                </c:pt>
                <c:pt idx="4564">
                  <c:v>23.2</c:v>
                </c:pt>
                <c:pt idx="4565">
                  <c:v>23</c:v>
                </c:pt>
                <c:pt idx="4566">
                  <c:v>22.8</c:v>
                </c:pt>
                <c:pt idx="4567">
                  <c:v>23</c:v>
                </c:pt>
                <c:pt idx="4568">
                  <c:v>23</c:v>
                </c:pt>
                <c:pt idx="4569">
                  <c:v>22.8</c:v>
                </c:pt>
                <c:pt idx="4570">
                  <c:v>22.8</c:v>
                </c:pt>
                <c:pt idx="4571">
                  <c:v>22.6</c:v>
                </c:pt>
                <c:pt idx="4572">
                  <c:v>22.8</c:v>
                </c:pt>
                <c:pt idx="4573">
                  <c:v>22.4</c:v>
                </c:pt>
                <c:pt idx="4574">
                  <c:v>22.8</c:v>
                </c:pt>
                <c:pt idx="4575">
                  <c:v>22.8</c:v>
                </c:pt>
                <c:pt idx="4576">
                  <c:v>22.8</c:v>
                </c:pt>
                <c:pt idx="4577">
                  <c:v>23</c:v>
                </c:pt>
                <c:pt idx="4578">
                  <c:v>22.8</c:v>
                </c:pt>
                <c:pt idx="4579">
                  <c:v>22.8</c:v>
                </c:pt>
                <c:pt idx="4580">
                  <c:v>22.8</c:v>
                </c:pt>
                <c:pt idx="4581">
                  <c:v>22.8</c:v>
                </c:pt>
                <c:pt idx="4582">
                  <c:v>23.2</c:v>
                </c:pt>
                <c:pt idx="4583">
                  <c:v>22</c:v>
                </c:pt>
                <c:pt idx="4584">
                  <c:v>23</c:v>
                </c:pt>
                <c:pt idx="4585">
                  <c:v>22.8</c:v>
                </c:pt>
                <c:pt idx="4586">
                  <c:v>23</c:v>
                </c:pt>
                <c:pt idx="4587">
                  <c:v>22.8</c:v>
                </c:pt>
                <c:pt idx="4588">
                  <c:v>22.8</c:v>
                </c:pt>
                <c:pt idx="4589">
                  <c:v>23</c:v>
                </c:pt>
                <c:pt idx="4590">
                  <c:v>22.8</c:v>
                </c:pt>
                <c:pt idx="4591">
                  <c:v>22.6</c:v>
                </c:pt>
                <c:pt idx="4592">
                  <c:v>22.6</c:v>
                </c:pt>
                <c:pt idx="4593">
                  <c:v>23</c:v>
                </c:pt>
                <c:pt idx="4594">
                  <c:v>22.8</c:v>
                </c:pt>
                <c:pt idx="4595">
                  <c:v>23.6</c:v>
                </c:pt>
                <c:pt idx="4596">
                  <c:v>23.2</c:v>
                </c:pt>
                <c:pt idx="4597">
                  <c:v>23.2</c:v>
                </c:pt>
                <c:pt idx="4598">
                  <c:v>23</c:v>
                </c:pt>
                <c:pt idx="4599">
                  <c:v>22.6</c:v>
                </c:pt>
                <c:pt idx="4600">
                  <c:v>22.4</c:v>
                </c:pt>
                <c:pt idx="4601">
                  <c:v>22.6</c:v>
                </c:pt>
                <c:pt idx="4602">
                  <c:v>23</c:v>
                </c:pt>
                <c:pt idx="4603">
                  <c:v>23</c:v>
                </c:pt>
                <c:pt idx="4604">
                  <c:v>22.8</c:v>
                </c:pt>
                <c:pt idx="4605">
                  <c:v>23</c:v>
                </c:pt>
                <c:pt idx="4606">
                  <c:v>22.6</c:v>
                </c:pt>
                <c:pt idx="4607">
                  <c:v>22.8</c:v>
                </c:pt>
                <c:pt idx="4608">
                  <c:v>23</c:v>
                </c:pt>
                <c:pt idx="4609">
                  <c:v>23</c:v>
                </c:pt>
                <c:pt idx="4610">
                  <c:v>23</c:v>
                </c:pt>
                <c:pt idx="4611">
                  <c:v>22.4</c:v>
                </c:pt>
                <c:pt idx="4612">
                  <c:v>23</c:v>
                </c:pt>
                <c:pt idx="4613">
                  <c:v>23.2</c:v>
                </c:pt>
                <c:pt idx="4614">
                  <c:v>22.8</c:v>
                </c:pt>
                <c:pt idx="4615">
                  <c:v>22.4</c:v>
                </c:pt>
                <c:pt idx="4616">
                  <c:v>22.6</c:v>
                </c:pt>
                <c:pt idx="4617">
                  <c:v>22.8</c:v>
                </c:pt>
                <c:pt idx="4618">
                  <c:v>22.8</c:v>
                </c:pt>
                <c:pt idx="4619">
                  <c:v>22.8</c:v>
                </c:pt>
                <c:pt idx="4620">
                  <c:v>22.8</c:v>
                </c:pt>
                <c:pt idx="4621">
                  <c:v>22.8</c:v>
                </c:pt>
                <c:pt idx="4622">
                  <c:v>22.8</c:v>
                </c:pt>
                <c:pt idx="4623">
                  <c:v>22.8</c:v>
                </c:pt>
                <c:pt idx="4624">
                  <c:v>23</c:v>
                </c:pt>
                <c:pt idx="4625">
                  <c:v>23.2</c:v>
                </c:pt>
                <c:pt idx="4626">
                  <c:v>23.2</c:v>
                </c:pt>
                <c:pt idx="4627">
                  <c:v>22.4</c:v>
                </c:pt>
                <c:pt idx="4628">
                  <c:v>23</c:v>
                </c:pt>
                <c:pt idx="4629">
                  <c:v>23.4</c:v>
                </c:pt>
                <c:pt idx="4630">
                  <c:v>22.8</c:v>
                </c:pt>
                <c:pt idx="4631">
                  <c:v>22.8</c:v>
                </c:pt>
                <c:pt idx="4632">
                  <c:v>22.6</c:v>
                </c:pt>
                <c:pt idx="4633">
                  <c:v>22.6</c:v>
                </c:pt>
                <c:pt idx="4634">
                  <c:v>22.8</c:v>
                </c:pt>
                <c:pt idx="4635">
                  <c:v>22.8</c:v>
                </c:pt>
                <c:pt idx="4636">
                  <c:v>23</c:v>
                </c:pt>
                <c:pt idx="4637">
                  <c:v>23</c:v>
                </c:pt>
                <c:pt idx="4638">
                  <c:v>22.4</c:v>
                </c:pt>
                <c:pt idx="4639">
                  <c:v>22.6</c:v>
                </c:pt>
                <c:pt idx="4640">
                  <c:v>22.8</c:v>
                </c:pt>
                <c:pt idx="4641">
                  <c:v>22.6</c:v>
                </c:pt>
                <c:pt idx="4642">
                  <c:v>22.4</c:v>
                </c:pt>
                <c:pt idx="4643">
                  <c:v>23.2</c:v>
                </c:pt>
                <c:pt idx="4644">
                  <c:v>22.6</c:v>
                </c:pt>
                <c:pt idx="4645">
                  <c:v>23.2</c:v>
                </c:pt>
                <c:pt idx="4646">
                  <c:v>23</c:v>
                </c:pt>
                <c:pt idx="4647">
                  <c:v>22.6</c:v>
                </c:pt>
                <c:pt idx="4648">
                  <c:v>23.2</c:v>
                </c:pt>
                <c:pt idx="4649">
                  <c:v>22.8</c:v>
                </c:pt>
                <c:pt idx="4650">
                  <c:v>22.4</c:v>
                </c:pt>
                <c:pt idx="4651">
                  <c:v>23.4</c:v>
                </c:pt>
                <c:pt idx="4652">
                  <c:v>23</c:v>
                </c:pt>
                <c:pt idx="4653">
                  <c:v>23</c:v>
                </c:pt>
                <c:pt idx="4654">
                  <c:v>22.8</c:v>
                </c:pt>
                <c:pt idx="4655">
                  <c:v>22.6</c:v>
                </c:pt>
                <c:pt idx="4656">
                  <c:v>22</c:v>
                </c:pt>
                <c:pt idx="4657">
                  <c:v>23.2</c:v>
                </c:pt>
                <c:pt idx="4658">
                  <c:v>22.8</c:v>
                </c:pt>
                <c:pt idx="4659">
                  <c:v>23</c:v>
                </c:pt>
                <c:pt idx="4660">
                  <c:v>23.2</c:v>
                </c:pt>
                <c:pt idx="4661">
                  <c:v>23</c:v>
                </c:pt>
                <c:pt idx="4662">
                  <c:v>22.4</c:v>
                </c:pt>
                <c:pt idx="4663">
                  <c:v>22.6</c:v>
                </c:pt>
                <c:pt idx="4664">
                  <c:v>22.6</c:v>
                </c:pt>
                <c:pt idx="4665">
                  <c:v>22.6</c:v>
                </c:pt>
                <c:pt idx="4666">
                  <c:v>22.8</c:v>
                </c:pt>
                <c:pt idx="4667">
                  <c:v>23</c:v>
                </c:pt>
                <c:pt idx="4668">
                  <c:v>23.2</c:v>
                </c:pt>
                <c:pt idx="4669">
                  <c:v>23.2</c:v>
                </c:pt>
                <c:pt idx="4670">
                  <c:v>22.8</c:v>
                </c:pt>
                <c:pt idx="4671">
                  <c:v>23.2</c:v>
                </c:pt>
                <c:pt idx="4672">
                  <c:v>22.2</c:v>
                </c:pt>
                <c:pt idx="4673">
                  <c:v>22.6</c:v>
                </c:pt>
                <c:pt idx="4674">
                  <c:v>23</c:v>
                </c:pt>
                <c:pt idx="4675">
                  <c:v>22.6</c:v>
                </c:pt>
                <c:pt idx="4676">
                  <c:v>22.8</c:v>
                </c:pt>
                <c:pt idx="4677">
                  <c:v>22.8</c:v>
                </c:pt>
                <c:pt idx="4678">
                  <c:v>22.6</c:v>
                </c:pt>
                <c:pt idx="4679">
                  <c:v>22.4</c:v>
                </c:pt>
                <c:pt idx="4680">
                  <c:v>22.6</c:v>
                </c:pt>
                <c:pt idx="4681">
                  <c:v>23.2</c:v>
                </c:pt>
                <c:pt idx="4682">
                  <c:v>22.4</c:v>
                </c:pt>
                <c:pt idx="4683">
                  <c:v>23.4</c:v>
                </c:pt>
                <c:pt idx="4684">
                  <c:v>22.8</c:v>
                </c:pt>
                <c:pt idx="4685">
                  <c:v>23.4</c:v>
                </c:pt>
                <c:pt idx="4686">
                  <c:v>22.6</c:v>
                </c:pt>
                <c:pt idx="4687">
                  <c:v>23.2</c:v>
                </c:pt>
                <c:pt idx="4688">
                  <c:v>22.6</c:v>
                </c:pt>
                <c:pt idx="4689">
                  <c:v>23</c:v>
                </c:pt>
                <c:pt idx="4690">
                  <c:v>23</c:v>
                </c:pt>
                <c:pt idx="4691">
                  <c:v>22.8</c:v>
                </c:pt>
                <c:pt idx="4692">
                  <c:v>22.4</c:v>
                </c:pt>
                <c:pt idx="4693">
                  <c:v>23</c:v>
                </c:pt>
                <c:pt idx="4694">
                  <c:v>23.2</c:v>
                </c:pt>
                <c:pt idx="4695">
                  <c:v>23.4</c:v>
                </c:pt>
                <c:pt idx="4696">
                  <c:v>22.8</c:v>
                </c:pt>
                <c:pt idx="4697">
                  <c:v>22.4</c:v>
                </c:pt>
                <c:pt idx="4698">
                  <c:v>23.2</c:v>
                </c:pt>
                <c:pt idx="4699">
                  <c:v>23</c:v>
                </c:pt>
                <c:pt idx="4700">
                  <c:v>23</c:v>
                </c:pt>
                <c:pt idx="4701">
                  <c:v>23</c:v>
                </c:pt>
                <c:pt idx="4702">
                  <c:v>22.8</c:v>
                </c:pt>
                <c:pt idx="4703">
                  <c:v>22.6</c:v>
                </c:pt>
                <c:pt idx="4704">
                  <c:v>23.4</c:v>
                </c:pt>
                <c:pt idx="4705">
                  <c:v>23.2</c:v>
                </c:pt>
                <c:pt idx="4706">
                  <c:v>22.4</c:v>
                </c:pt>
                <c:pt idx="4707">
                  <c:v>22.6</c:v>
                </c:pt>
                <c:pt idx="4708">
                  <c:v>23.2</c:v>
                </c:pt>
                <c:pt idx="4709">
                  <c:v>22.8</c:v>
                </c:pt>
                <c:pt idx="4710">
                  <c:v>22.2</c:v>
                </c:pt>
                <c:pt idx="4711">
                  <c:v>23</c:v>
                </c:pt>
                <c:pt idx="4712">
                  <c:v>23</c:v>
                </c:pt>
                <c:pt idx="4713">
                  <c:v>23</c:v>
                </c:pt>
                <c:pt idx="4714">
                  <c:v>23</c:v>
                </c:pt>
                <c:pt idx="4715">
                  <c:v>22.8</c:v>
                </c:pt>
                <c:pt idx="4716">
                  <c:v>23.2</c:v>
                </c:pt>
                <c:pt idx="4717">
                  <c:v>22.2</c:v>
                </c:pt>
                <c:pt idx="4718">
                  <c:v>23.2</c:v>
                </c:pt>
                <c:pt idx="4719">
                  <c:v>23</c:v>
                </c:pt>
                <c:pt idx="4720">
                  <c:v>23.6</c:v>
                </c:pt>
                <c:pt idx="4721">
                  <c:v>22.8</c:v>
                </c:pt>
                <c:pt idx="4722">
                  <c:v>23</c:v>
                </c:pt>
                <c:pt idx="4723">
                  <c:v>23.4</c:v>
                </c:pt>
                <c:pt idx="4724">
                  <c:v>22.8</c:v>
                </c:pt>
                <c:pt idx="4725">
                  <c:v>23.2</c:v>
                </c:pt>
                <c:pt idx="4726">
                  <c:v>22.4</c:v>
                </c:pt>
                <c:pt idx="4727">
                  <c:v>23</c:v>
                </c:pt>
                <c:pt idx="4728">
                  <c:v>23</c:v>
                </c:pt>
                <c:pt idx="4729">
                  <c:v>23.4</c:v>
                </c:pt>
                <c:pt idx="4730">
                  <c:v>22.2</c:v>
                </c:pt>
                <c:pt idx="4731">
                  <c:v>22.6</c:v>
                </c:pt>
                <c:pt idx="4732">
                  <c:v>22.8</c:v>
                </c:pt>
                <c:pt idx="4733">
                  <c:v>22.8</c:v>
                </c:pt>
                <c:pt idx="4734">
                  <c:v>23</c:v>
                </c:pt>
                <c:pt idx="4735">
                  <c:v>23</c:v>
                </c:pt>
                <c:pt idx="4736">
                  <c:v>22.6</c:v>
                </c:pt>
                <c:pt idx="4737">
                  <c:v>23</c:v>
                </c:pt>
                <c:pt idx="4738">
                  <c:v>23</c:v>
                </c:pt>
                <c:pt idx="4739">
                  <c:v>22.6</c:v>
                </c:pt>
                <c:pt idx="4740">
                  <c:v>22.2</c:v>
                </c:pt>
                <c:pt idx="4741">
                  <c:v>23.2</c:v>
                </c:pt>
                <c:pt idx="4742">
                  <c:v>22.6</c:v>
                </c:pt>
                <c:pt idx="4743">
                  <c:v>22.6</c:v>
                </c:pt>
                <c:pt idx="4744">
                  <c:v>23</c:v>
                </c:pt>
                <c:pt idx="4745">
                  <c:v>22.4</c:v>
                </c:pt>
                <c:pt idx="4746">
                  <c:v>22.2</c:v>
                </c:pt>
                <c:pt idx="4747">
                  <c:v>22.4</c:v>
                </c:pt>
                <c:pt idx="4748">
                  <c:v>22.6</c:v>
                </c:pt>
                <c:pt idx="4749">
                  <c:v>22.4</c:v>
                </c:pt>
                <c:pt idx="4750">
                  <c:v>23</c:v>
                </c:pt>
                <c:pt idx="4751">
                  <c:v>23.4</c:v>
                </c:pt>
                <c:pt idx="4752">
                  <c:v>23.2</c:v>
                </c:pt>
                <c:pt idx="4753">
                  <c:v>23</c:v>
                </c:pt>
                <c:pt idx="4754">
                  <c:v>23.2</c:v>
                </c:pt>
                <c:pt idx="4755">
                  <c:v>22.8</c:v>
                </c:pt>
                <c:pt idx="4756">
                  <c:v>22.4</c:v>
                </c:pt>
                <c:pt idx="4757">
                  <c:v>22.8</c:v>
                </c:pt>
                <c:pt idx="4758">
                  <c:v>23</c:v>
                </c:pt>
                <c:pt idx="4759">
                  <c:v>22.4</c:v>
                </c:pt>
                <c:pt idx="4760">
                  <c:v>22.8</c:v>
                </c:pt>
                <c:pt idx="4761">
                  <c:v>22.8</c:v>
                </c:pt>
                <c:pt idx="4762">
                  <c:v>22.4</c:v>
                </c:pt>
                <c:pt idx="4763">
                  <c:v>22.6</c:v>
                </c:pt>
                <c:pt idx="4764">
                  <c:v>22.6</c:v>
                </c:pt>
                <c:pt idx="4765">
                  <c:v>23</c:v>
                </c:pt>
                <c:pt idx="4766">
                  <c:v>23</c:v>
                </c:pt>
                <c:pt idx="4767">
                  <c:v>23</c:v>
                </c:pt>
                <c:pt idx="4768">
                  <c:v>22.8</c:v>
                </c:pt>
                <c:pt idx="4769">
                  <c:v>22.6</c:v>
                </c:pt>
                <c:pt idx="4770">
                  <c:v>23</c:v>
                </c:pt>
                <c:pt idx="4771">
                  <c:v>22.8</c:v>
                </c:pt>
                <c:pt idx="4772">
                  <c:v>22.4</c:v>
                </c:pt>
                <c:pt idx="4773">
                  <c:v>22.6</c:v>
                </c:pt>
                <c:pt idx="4774">
                  <c:v>22.8</c:v>
                </c:pt>
                <c:pt idx="4775">
                  <c:v>23.4</c:v>
                </c:pt>
                <c:pt idx="4776">
                  <c:v>22.4</c:v>
                </c:pt>
                <c:pt idx="4777">
                  <c:v>22.4</c:v>
                </c:pt>
                <c:pt idx="4778">
                  <c:v>22.6</c:v>
                </c:pt>
                <c:pt idx="4779">
                  <c:v>22.6</c:v>
                </c:pt>
                <c:pt idx="4780">
                  <c:v>22.6</c:v>
                </c:pt>
                <c:pt idx="4781">
                  <c:v>22.8</c:v>
                </c:pt>
                <c:pt idx="4782">
                  <c:v>22.8</c:v>
                </c:pt>
                <c:pt idx="4783">
                  <c:v>22.8</c:v>
                </c:pt>
                <c:pt idx="4784">
                  <c:v>22.6</c:v>
                </c:pt>
                <c:pt idx="4785">
                  <c:v>23</c:v>
                </c:pt>
                <c:pt idx="4786">
                  <c:v>22.8</c:v>
                </c:pt>
                <c:pt idx="4787">
                  <c:v>22.8</c:v>
                </c:pt>
                <c:pt idx="4788">
                  <c:v>22.6</c:v>
                </c:pt>
                <c:pt idx="4789">
                  <c:v>22.6</c:v>
                </c:pt>
                <c:pt idx="4790">
                  <c:v>22.6</c:v>
                </c:pt>
                <c:pt idx="4791">
                  <c:v>22.6</c:v>
                </c:pt>
                <c:pt idx="4792">
                  <c:v>22.6</c:v>
                </c:pt>
                <c:pt idx="4793">
                  <c:v>23.4</c:v>
                </c:pt>
                <c:pt idx="4794">
                  <c:v>23.2</c:v>
                </c:pt>
                <c:pt idx="4795">
                  <c:v>22.8</c:v>
                </c:pt>
                <c:pt idx="4796">
                  <c:v>23.2</c:v>
                </c:pt>
                <c:pt idx="4797">
                  <c:v>22.8</c:v>
                </c:pt>
                <c:pt idx="4798">
                  <c:v>22.4</c:v>
                </c:pt>
                <c:pt idx="4799">
                  <c:v>22.4</c:v>
                </c:pt>
                <c:pt idx="4800">
                  <c:v>22.8</c:v>
                </c:pt>
                <c:pt idx="4801">
                  <c:v>22.6</c:v>
                </c:pt>
                <c:pt idx="4802">
                  <c:v>23</c:v>
                </c:pt>
                <c:pt idx="4803">
                  <c:v>22.4</c:v>
                </c:pt>
                <c:pt idx="4804">
                  <c:v>22.8</c:v>
                </c:pt>
                <c:pt idx="4805">
                  <c:v>23</c:v>
                </c:pt>
                <c:pt idx="4806">
                  <c:v>23.2</c:v>
                </c:pt>
                <c:pt idx="4807">
                  <c:v>23</c:v>
                </c:pt>
                <c:pt idx="4808">
                  <c:v>23.2</c:v>
                </c:pt>
                <c:pt idx="4809">
                  <c:v>22.8</c:v>
                </c:pt>
                <c:pt idx="4810">
                  <c:v>23</c:v>
                </c:pt>
                <c:pt idx="4811">
                  <c:v>23</c:v>
                </c:pt>
                <c:pt idx="4812">
                  <c:v>22.4</c:v>
                </c:pt>
                <c:pt idx="4813">
                  <c:v>23.2</c:v>
                </c:pt>
                <c:pt idx="4814">
                  <c:v>22.8</c:v>
                </c:pt>
                <c:pt idx="4815">
                  <c:v>22.8</c:v>
                </c:pt>
                <c:pt idx="4816">
                  <c:v>23</c:v>
                </c:pt>
                <c:pt idx="4817">
                  <c:v>23</c:v>
                </c:pt>
                <c:pt idx="4818">
                  <c:v>22.8</c:v>
                </c:pt>
                <c:pt idx="4819">
                  <c:v>22.8</c:v>
                </c:pt>
                <c:pt idx="4820">
                  <c:v>23.2</c:v>
                </c:pt>
                <c:pt idx="4821">
                  <c:v>22.6</c:v>
                </c:pt>
                <c:pt idx="4822">
                  <c:v>22.6</c:v>
                </c:pt>
                <c:pt idx="4823">
                  <c:v>23</c:v>
                </c:pt>
                <c:pt idx="4824">
                  <c:v>23</c:v>
                </c:pt>
                <c:pt idx="4825">
                  <c:v>23</c:v>
                </c:pt>
                <c:pt idx="4826">
                  <c:v>22.8</c:v>
                </c:pt>
                <c:pt idx="4827">
                  <c:v>22.8</c:v>
                </c:pt>
                <c:pt idx="4828">
                  <c:v>22.8</c:v>
                </c:pt>
                <c:pt idx="4829">
                  <c:v>22.8</c:v>
                </c:pt>
                <c:pt idx="4830">
                  <c:v>23.2</c:v>
                </c:pt>
                <c:pt idx="4831">
                  <c:v>22.6</c:v>
                </c:pt>
                <c:pt idx="4832">
                  <c:v>22.6</c:v>
                </c:pt>
                <c:pt idx="4833">
                  <c:v>23.4</c:v>
                </c:pt>
                <c:pt idx="4834">
                  <c:v>23</c:v>
                </c:pt>
                <c:pt idx="4835">
                  <c:v>23</c:v>
                </c:pt>
                <c:pt idx="4836">
                  <c:v>22</c:v>
                </c:pt>
                <c:pt idx="4837">
                  <c:v>22.4</c:v>
                </c:pt>
                <c:pt idx="4838">
                  <c:v>22.2</c:v>
                </c:pt>
                <c:pt idx="4839">
                  <c:v>22.2</c:v>
                </c:pt>
                <c:pt idx="4840">
                  <c:v>22.8</c:v>
                </c:pt>
                <c:pt idx="4841">
                  <c:v>23</c:v>
                </c:pt>
                <c:pt idx="4842">
                  <c:v>23.2</c:v>
                </c:pt>
                <c:pt idx="4843">
                  <c:v>22.8</c:v>
                </c:pt>
                <c:pt idx="4844">
                  <c:v>22.8</c:v>
                </c:pt>
                <c:pt idx="4845">
                  <c:v>22.8</c:v>
                </c:pt>
                <c:pt idx="4846">
                  <c:v>23</c:v>
                </c:pt>
                <c:pt idx="4847">
                  <c:v>22.6</c:v>
                </c:pt>
                <c:pt idx="4848">
                  <c:v>23</c:v>
                </c:pt>
                <c:pt idx="4849">
                  <c:v>22.8</c:v>
                </c:pt>
                <c:pt idx="4850">
                  <c:v>22.4</c:v>
                </c:pt>
                <c:pt idx="4851">
                  <c:v>23</c:v>
                </c:pt>
                <c:pt idx="4852">
                  <c:v>22.8</c:v>
                </c:pt>
                <c:pt idx="4853">
                  <c:v>22.6</c:v>
                </c:pt>
                <c:pt idx="4854">
                  <c:v>22.8</c:v>
                </c:pt>
                <c:pt idx="4855">
                  <c:v>23</c:v>
                </c:pt>
                <c:pt idx="4856">
                  <c:v>22.8</c:v>
                </c:pt>
                <c:pt idx="4857">
                  <c:v>22.8</c:v>
                </c:pt>
                <c:pt idx="4858">
                  <c:v>23</c:v>
                </c:pt>
                <c:pt idx="4859">
                  <c:v>23.2</c:v>
                </c:pt>
                <c:pt idx="4860">
                  <c:v>23</c:v>
                </c:pt>
                <c:pt idx="4861">
                  <c:v>22.8</c:v>
                </c:pt>
                <c:pt idx="4862">
                  <c:v>22.4</c:v>
                </c:pt>
                <c:pt idx="4863">
                  <c:v>23</c:v>
                </c:pt>
                <c:pt idx="4864">
                  <c:v>22.8</c:v>
                </c:pt>
                <c:pt idx="4865">
                  <c:v>22.6</c:v>
                </c:pt>
                <c:pt idx="4866">
                  <c:v>23</c:v>
                </c:pt>
                <c:pt idx="4867">
                  <c:v>23</c:v>
                </c:pt>
                <c:pt idx="4868">
                  <c:v>22.8</c:v>
                </c:pt>
                <c:pt idx="4869">
                  <c:v>22.8</c:v>
                </c:pt>
                <c:pt idx="4870">
                  <c:v>22.6</c:v>
                </c:pt>
                <c:pt idx="4871">
                  <c:v>22.8</c:v>
                </c:pt>
                <c:pt idx="4872">
                  <c:v>22.8</c:v>
                </c:pt>
                <c:pt idx="4873">
                  <c:v>22.4</c:v>
                </c:pt>
                <c:pt idx="4874">
                  <c:v>23.2</c:v>
                </c:pt>
                <c:pt idx="4875">
                  <c:v>22.8</c:v>
                </c:pt>
                <c:pt idx="4876">
                  <c:v>22.6</c:v>
                </c:pt>
                <c:pt idx="4877">
                  <c:v>22.8</c:v>
                </c:pt>
                <c:pt idx="4878">
                  <c:v>22.6</c:v>
                </c:pt>
                <c:pt idx="4879">
                  <c:v>22.6</c:v>
                </c:pt>
                <c:pt idx="4880">
                  <c:v>22.4</c:v>
                </c:pt>
                <c:pt idx="4881">
                  <c:v>22.6</c:v>
                </c:pt>
                <c:pt idx="4882">
                  <c:v>23</c:v>
                </c:pt>
                <c:pt idx="4883">
                  <c:v>22.8</c:v>
                </c:pt>
                <c:pt idx="4884">
                  <c:v>23</c:v>
                </c:pt>
                <c:pt idx="4885">
                  <c:v>23</c:v>
                </c:pt>
                <c:pt idx="4886">
                  <c:v>23</c:v>
                </c:pt>
                <c:pt idx="4887">
                  <c:v>22.8</c:v>
                </c:pt>
                <c:pt idx="4888">
                  <c:v>22.4</c:v>
                </c:pt>
                <c:pt idx="4889">
                  <c:v>22.2</c:v>
                </c:pt>
                <c:pt idx="4890">
                  <c:v>23</c:v>
                </c:pt>
                <c:pt idx="4891">
                  <c:v>22.8</c:v>
                </c:pt>
                <c:pt idx="4892">
                  <c:v>22.6</c:v>
                </c:pt>
                <c:pt idx="4893">
                  <c:v>22.8</c:v>
                </c:pt>
                <c:pt idx="4894">
                  <c:v>23.2</c:v>
                </c:pt>
                <c:pt idx="4895">
                  <c:v>22.8</c:v>
                </c:pt>
                <c:pt idx="4896">
                  <c:v>22.6</c:v>
                </c:pt>
                <c:pt idx="4897">
                  <c:v>22.6</c:v>
                </c:pt>
                <c:pt idx="4898">
                  <c:v>22.8</c:v>
                </c:pt>
                <c:pt idx="4899">
                  <c:v>22.6</c:v>
                </c:pt>
                <c:pt idx="4900">
                  <c:v>22.4</c:v>
                </c:pt>
                <c:pt idx="4901">
                  <c:v>22.6</c:v>
                </c:pt>
                <c:pt idx="4902">
                  <c:v>23.2</c:v>
                </c:pt>
                <c:pt idx="4903">
                  <c:v>22.6</c:v>
                </c:pt>
                <c:pt idx="4904">
                  <c:v>22.8</c:v>
                </c:pt>
                <c:pt idx="4905">
                  <c:v>22.4</c:v>
                </c:pt>
                <c:pt idx="4906">
                  <c:v>22.4</c:v>
                </c:pt>
                <c:pt idx="4907">
                  <c:v>22.8</c:v>
                </c:pt>
                <c:pt idx="4908">
                  <c:v>22.6</c:v>
                </c:pt>
                <c:pt idx="4909">
                  <c:v>22.6</c:v>
                </c:pt>
                <c:pt idx="4910">
                  <c:v>22.6</c:v>
                </c:pt>
                <c:pt idx="4911">
                  <c:v>22.8</c:v>
                </c:pt>
                <c:pt idx="4912">
                  <c:v>22.8</c:v>
                </c:pt>
                <c:pt idx="4913">
                  <c:v>22.4</c:v>
                </c:pt>
                <c:pt idx="4914">
                  <c:v>23.2</c:v>
                </c:pt>
                <c:pt idx="4915">
                  <c:v>23</c:v>
                </c:pt>
                <c:pt idx="4916">
                  <c:v>22.8</c:v>
                </c:pt>
                <c:pt idx="4917">
                  <c:v>23</c:v>
                </c:pt>
                <c:pt idx="4918">
                  <c:v>22.8</c:v>
                </c:pt>
                <c:pt idx="4919">
                  <c:v>23.2</c:v>
                </c:pt>
                <c:pt idx="4920">
                  <c:v>23</c:v>
                </c:pt>
                <c:pt idx="4921">
                  <c:v>23</c:v>
                </c:pt>
                <c:pt idx="4922">
                  <c:v>22.8</c:v>
                </c:pt>
                <c:pt idx="4923">
                  <c:v>22.8</c:v>
                </c:pt>
                <c:pt idx="4924">
                  <c:v>22.6</c:v>
                </c:pt>
                <c:pt idx="4925">
                  <c:v>22.6</c:v>
                </c:pt>
                <c:pt idx="4926">
                  <c:v>23</c:v>
                </c:pt>
                <c:pt idx="4927">
                  <c:v>22.8</c:v>
                </c:pt>
                <c:pt idx="4928">
                  <c:v>23.2</c:v>
                </c:pt>
                <c:pt idx="4929">
                  <c:v>23</c:v>
                </c:pt>
                <c:pt idx="4930">
                  <c:v>22.2</c:v>
                </c:pt>
                <c:pt idx="4931">
                  <c:v>23</c:v>
                </c:pt>
                <c:pt idx="4932">
                  <c:v>23.4</c:v>
                </c:pt>
                <c:pt idx="4933">
                  <c:v>23</c:v>
                </c:pt>
                <c:pt idx="4934">
                  <c:v>22.2</c:v>
                </c:pt>
                <c:pt idx="4935">
                  <c:v>23</c:v>
                </c:pt>
                <c:pt idx="4936">
                  <c:v>22.8</c:v>
                </c:pt>
                <c:pt idx="4937">
                  <c:v>23.2</c:v>
                </c:pt>
                <c:pt idx="4938">
                  <c:v>23</c:v>
                </c:pt>
                <c:pt idx="4939">
                  <c:v>22.6</c:v>
                </c:pt>
                <c:pt idx="4940">
                  <c:v>22.6</c:v>
                </c:pt>
                <c:pt idx="4941">
                  <c:v>22.8</c:v>
                </c:pt>
                <c:pt idx="4942">
                  <c:v>22.4</c:v>
                </c:pt>
                <c:pt idx="4943">
                  <c:v>22.6</c:v>
                </c:pt>
                <c:pt idx="4944">
                  <c:v>22.8</c:v>
                </c:pt>
                <c:pt idx="4945">
                  <c:v>22.6</c:v>
                </c:pt>
                <c:pt idx="4946">
                  <c:v>22.6</c:v>
                </c:pt>
                <c:pt idx="4947">
                  <c:v>22.4</c:v>
                </c:pt>
                <c:pt idx="4948">
                  <c:v>22.8</c:v>
                </c:pt>
                <c:pt idx="4949">
                  <c:v>23</c:v>
                </c:pt>
                <c:pt idx="4950">
                  <c:v>22.8</c:v>
                </c:pt>
                <c:pt idx="4951">
                  <c:v>23</c:v>
                </c:pt>
                <c:pt idx="4952">
                  <c:v>22.4</c:v>
                </c:pt>
                <c:pt idx="4953">
                  <c:v>23.2</c:v>
                </c:pt>
                <c:pt idx="4954">
                  <c:v>23</c:v>
                </c:pt>
                <c:pt idx="4955">
                  <c:v>22.4</c:v>
                </c:pt>
                <c:pt idx="4956">
                  <c:v>23</c:v>
                </c:pt>
                <c:pt idx="4957">
                  <c:v>22.6</c:v>
                </c:pt>
                <c:pt idx="4958">
                  <c:v>22.8</c:v>
                </c:pt>
                <c:pt idx="4959">
                  <c:v>22.8</c:v>
                </c:pt>
                <c:pt idx="4960">
                  <c:v>22.4</c:v>
                </c:pt>
                <c:pt idx="4961">
                  <c:v>22.8</c:v>
                </c:pt>
                <c:pt idx="4962">
                  <c:v>23.4</c:v>
                </c:pt>
                <c:pt idx="4963">
                  <c:v>22.6</c:v>
                </c:pt>
                <c:pt idx="4964">
                  <c:v>23</c:v>
                </c:pt>
                <c:pt idx="4965">
                  <c:v>23</c:v>
                </c:pt>
                <c:pt idx="4966">
                  <c:v>23.2</c:v>
                </c:pt>
                <c:pt idx="4967">
                  <c:v>23.4</c:v>
                </c:pt>
                <c:pt idx="4968">
                  <c:v>22.4</c:v>
                </c:pt>
                <c:pt idx="4969">
                  <c:v>22.8</c:v>
                </c:pt>
                <c:pt idx="4970">
                  <c:v>22.4</c:v>
                </c:pt>
                <c:pt idx="4971">
                  <c:v>23</c:v>
                </c:pt>
                <c:pt idx="4972">
                  <c:v>22.8</c:v>
                </c:pt>
                <c:pt idx="4973">
                  <c:v>22.8</c:v>
                </c:pt>
                <c:pt idx="4974">
                  <c:v>22.4</c:v>
                </c:pt>
                <c:pt idx="4975">
                  <c:v>23</c:v>
                </c:pt>
                <c:pt idx="4976">
                  <c:v>22.6</c:v>
                </c:pt>
                <c:pt idx="4977">
                  <c:v>22.8</c:v>
                </c:pt>
                <c:pt idx="4978">
                  <c:v>23.2</c:v>
                </c:pt>
                <c:pt idx="4979">
                  <c:v>22.4</c:v>
                </c:pt>
                <c:pt idx="4980">
                  <c:v>23</c:v>
                </c:pt>
                <c:pt idx="4981">
                  <c:v>23.2</c:v>
                </c:pt>
                <c:pt idx="4982">
                  <c:v>22.8</c:v>
                </c:pt>
                <c:pt idx="4983">
                  <c:v>23</c:v>
                </c:pt>
                <c:pt idx="4984">
                  <c:v>22.6</c:v>
                </c:pt>
                <c:pt idx="4985">
                  <c:v>23</c:v>
                </c:pt>
                <c:pt idx="4986">
                  <c:v>23</c:v>
                </c:pt>
                <c:pt idx="4987">
                  <c:v>22.8</c:v>
                </c:pt>
                <c:pt idx="4988">
                  <c:v>22.4</c:v>
                </c:pt>
                <c:pt idx="4989">
                  <c:v>23</c:v>
                </c:pt>
                <c:pt idx="4990">
                  <c:v>22.2</c:v>
                </c:pt>
                <c:pt idx="4991">
                  <c:v>22.8</c:v>
                </c:pt>
                <c:pt idx="4992">
                  <c:v>23</c:v>
                </c:pt>
                <c:pt idx="4993">
                  <c:v>22.6</c:v>
                </c:pt>
                <c:pt idx="4994">
                  <c:v>22.4</c:v>
                </c:pt>
                <c:pt idx="4995">
                  <c:v>22.6</c:v>
                </c:pt>
                <c:pt idx="4996">
                  <c:v>23.4</c:v>
                </c:pt>
                <c:pt idx="4997">
                  <c:v>23.2</c:v>
                </c:pt>
                <c:pt idx="4998">
                  <c:v>22.8</c:v>
                </c:pt>
                <c:pt idx="4999">
                  <c:v>23</c:v>
                </c:pt>
                <c:pt idx="5000">
                  <c:v>22.6</c:v>
                </c:pt>
                <c:pt idx="5001">
                  <c:v>23</c:v>
                </c:pt>
                <c:pt idx="5002">
                  <c:v>22.6</c:v>
                </c:pt>
                <c:pt idx="5003">
                  <c:v>22.6</c:v>
                </c:pt>
                <c:pt idx="5004">
                  <c:v>22.6</c:v>
                </c:pt>
                <c:pt idx="5005">
                  <c:v>23.2</c:v>
                </c:pt>
                <c:pt idx="5006">
                  <c:v>22.6</c:v>
                </c:pt>
                <c:pt idx="5007">
                  <c:v>22.4</c:v>
                </c:pt>
                <c:pt idx="5008">
                  <c:v>22.2</c:v>
                </c:pt>
                <c:pt idx="5009">
                  <c:v>22.8</c:v>
                </c:pt>
                <c:pt idx="5010">
                  <c:v>22.6</c:v>
                </c:pt>
                <c:pt idx="5011">
                  <c:v>23.2</c:v>
                </c:pt>
                <c:pt idx="5012">
                  <c:v>22.6</c:v>
                </c:pt>
                <c:pt idx="5013">
                  <c:v>22.6</c:v>
                </c:pt>
                <c:pt idx="5014">
                  <c:v>23</c:v>
                </c:pt>
                <c:pt idx="5015">
                  <c:v>23.2</c:v>
                </c:pt>
                <c:pt idx="5016">
                  <c:v>22.8</c:v>
                </c:pt>
                <c:pt idx="5017">
                  <c:v>23</c:v>
                </c:pt>
                <c:pt idx="5018">
                  <c:v>22.6</c:v>
                </c:pt>
                <c:pt idx="5019">
                  <c:v>22.4</c:v>
                </c:pt>
                <c:pt idx="5020">
                  <c:v>22.8</c:v>
                </c:pt>
                <c:pt idx="5021">
                  <c:v>22.6</c:v>
                </c:pt>
                <c:pt idx="5022">
                  <c:v>22.6</c:v>
                </c:pt>
                <c:pt idx="5023">
                  <c:v>23</c:v>
                </c:pt>
                <c:pt idx="5024">
                  <c:v>22.6</c:v>
                </c:pt>
                <c:pt idx="5025">
                  <c:v>22.8</c:v>
                </c:pt>
                <c:pt idx="5026">
                  <c:v>22.8</c:v>
                </c:pt>
                <c:pt idx="5027">
                  <c:v>23.2</c:v>
                </c:pt>
                <c:pt idx="5028">
                  <c:v>22.6</c:v>
                </c:pt>
                <c:pt idx="5029">
                  <c:v>22.6</c:v>
                </c:pt>
                <c:pt idx="5030">
                  <c:v>22.2</c:v>
                </c:pt>
                <c:pt idx="5031">
                  <c:v>23</c:v>
                </c:pt>
                <c:pt idx="5032">
                  <c:v>23</c:v>
                </c:pt>
                <c:pt idx="5033">
                  <c:v>22.8</c:v>
                </c:pt>
                <c:pt idx="5034">
                  <c:v>22.8</c:v>
                </c:pt>
                <c:pt idx="5035">
                  <c:v>22</c:v>
                </c:pt>
                <c:pt idx="5036">
                  <c:v>22.4</c:v>
                </c:pt>
                <c:pt idx="5037">
                  <c:v>22.8</c:v>
                </c:pt>
                <c:pt idx="5038">
                  <c:v>23</c:v>
                </c:pt>
                <c:pt idx="5039">
                  <c:v>22.8</c:v>
                </c:pt>
                <c:pt idx="5040">
                  <c:v>22.6</c:v>
                </c:pt>
                <c:pt idx="5041">
                  <c:v>22.6</c:v>
                </c:pt>
                <c:pt idx="5042">
                  <c:v>23.2</c:v>
                </c:pt>
                <c:pt idx="5043">
                  <c:v>22.6</c:v>
                </c:pt>
                <c:pt idx="5044">
                  <c:v>23</c:v>
                </c:pt>
                <c:pt idx="5045">
                  <c:v>22.6</c:v>
                </c:pt>
                <c:pt idx="5046">
                  <c:v>22.4</c:v>
                </c:pt>
                <c:pt idx="5047">
                  <c:v>23.4</c:v>
                </c:pt>
                <c:pt idx="5048">
                  <c:v>22.8</c:v>
                </c:pt>
                <c:pt idx="5049">
                  <c:v>22.6</c:v>
                </c:pt>
                <c:pt idx="5050">
                  <c:v>22.8</c:v>
                </c:pt>
                <c:pt idx="5051">
                  <c:v>23.4</c:v>
                </c:pt>
                <c:pt idx="5052">
                  <c:v>23</c:v>
                </c:pt>
                <c:pt idx="5053">
                  <c:v>22.4</c:v>
                </c:pt>
                <c:pt idx="5054">
                  <c:v>23.2</c:v>
                </c:pt>
                <c:pt idx="5055">
                  <c:v>22.8</c:v>
                </c:pt>
                <c:pt idx="5056">
                  <c:v>22.8</c:v>
                </c:pt>
                <c:pt idx="5057">
                  <c:v>22.8</c:v>
                </c:pt>
                <c:pt idx="5058">
                  <c:v>22.2</c:v>
                </c:pt>
                <c:pt idx="5059">
                  <c:v>23</c:v>
                </c:pt>
                <c:pt idx="5060">
                  <c:v>22.8</c:v>
                </c:pt>
                <c:pt idx="5061">
                  <c:v>22.8</c:v>
                </c:pt>
                <c:pt idx="5062">
                  <c:v>23</c:v>
                </c:pt>
                <c:pt idx="5063">
                  <c:v>23</c:v>
                </c:pt>
                <c:pt idx="5064">
                  <c:v>23</c:v>
                </c:pt>
                <c:pt idx="5065">
                  <c:v>23.4</c:v>
                </c:pt>
                <c:pt idx="5066">
                  <c:v>23.6</c:v>
                </c:pt>
                <c:pt idx="5067">
                  <c:v>22.6</c:v>
                </c:pt>
                <c:pt idx="5068">
                  <c:v>22.8</c:v>
                </c:pt>
                <c:pt idx="5069">
                  <c:v>22.8</c:v>
                </c:pt>
                <c:pt idx="5070">
                  <c:v>22.8</c:v>
                </c:pt>
                <c:pt idx="5071">
                  <c:v>22.6</c:v>
                </c:pt>
                <c:pt idx="5072">
                  <c:v>22.6</c:v>
                </c:pt>
                <c:pt idx="5073">
                  <c:v>22.4</c:v>
                </c:pt>
                <c:pt idx="5074">
                  <c:v>22.8</c:v>
                </c:pt>
                <c:pt idx="5075">
                  <c:v>23</c:v>
                </c:pt>
                <c:pt idx="5076">
                  <c:v>22.6</c:v>
                </c:pt>
                <c:pt idx="5077">
                  <c:v>22.4</c:v>
                </c:pt>
                <c:pt idx="5078">
                  <c:v>23.2</c:v>
                </c:pt>
                <c:pt idx="5079">
                  <c:v>22.4</c:v>
                </c:pt>
                <c:pt idx="5080">
                  <c:v>22.8</c:v>
                </c:pt>
                <c:pt idx="5081">
                  <c:v>22.8</c:v>
                </c:pt>
                <c:pt idx="5082">
                  <c:v>23</c:v>
                </c:pt>
                <c:pt idx="5083">
                  <c:v>22.6</c:v>
                </c:pt>
                <c:pt idx="5084">
                  <c:v>23.2</c:v>
                </c:pt>
                <c:pt idx="5085">
                  <c:v>22.8</c:v>
                </c:pt>
                <c:pt idx="5086">
                  <c:v>22.6</c:v>
                </c:pt>
                <c:pt idx="5087">
                  <c:v>22.8</c:v>
                </c:pt>
                <c:pt idx="5088">
                  <c:v>23.2</c:v>
                </c:pt>
                <c:pt idx="5089">
                  <c:v>23.2</c:v>
                </c:pt>
                <c:pt idx="5090">
                  <c:v>22.8</c:v>
                </c:pt>
                <c:pt idx="5091">
                  <c:v>22.8</c:v>
                </c:pt>
                <c:pt idx="5092">
                  <c:v>23</c:v>
                </c:pt>
                <c:pt idx="5093">
                  <c:v>22.6</c:v>
                </c:pt>
                <c:pt idx="5094">
                  <c:v>22.6</c:v>
                </c:pt>
                <c:pt idx="5095">
                  <c:v>23</c:v>
                </c:pt>
                <c:pt idx="5096">
                  <c:v>22.8</c:v>
                </c:pt>
                <c:pt idx="5097">
                  <c:v>23</c:v>
                </c:pt>
                <c:pt idx="5098">
                  <c:v>23</c:v>
                </c:pt>
                <c:pt idx="5099">
                  <c:v>22.4</c:v>
                </c:pt>
                <c:pt idx="5100">
                  <c:v>23.2</c:v>
                </c:pt>
                <c:pt idx="5101">
                  <c:v>22.8</c:v>
                </c:pt>
                <c:pt idx="5102">
                  <c:v>23</c:v>
                </c:pt>
                <c:pt idx="5103">
                  <c:v>22.8</c:v>
                </c:pt>
                <c:pt idx="5104">
                  <c:v>22.6</c:v>
                </c:pt>
                <c:pt idx="5105">
                  <c:v>23</c:v>
                </c:pt>
                <c:pt idx="5106">
                  <c:v>22.4</c:v>
                </c:pt>
                <c:pt idx="5107">
                  <c:v>22.2</c:v>
                </c:pt>
                <c:pt idx="5108">
                  <c:v>22.8</c:v>
                </c:pt>
                <c:pt idx="5109">
                  <c:v>23</c:v>
                </c:pt>
                <c:pt idx="5110">
                  <c:v>22.8</c:v>
                </c:pt>
                <c:pt idx="5111">
                  <c:v>22.8</c:v>
                </c:pt>
                <c:pt idx="5112">
                  <c:v>22.4</c:v>
                </c:pt>
                <c:pt idx="5113">
                  <c:v>22.8</c:v>
                </c:pt>
                <c:pt idx="5114">
                  <c:v>22.8</c:v>
                </c:pt>
                <c:pt idx="5115">
                  <c:v>23.4</c:v>
                </c:pt>
                <c:pt idx="5116">
                  <c:v>22.6</c:v>
                </c:pt>
                <c:pt idx="5117">
                  <c:v>22.8</c:v>
                </c:pt>
                <c:pt idx="5118">
                  <c:v>23</c:v>
                </c:pt>
                <c:pt idx="5119">
                  <c:v>22.8</c:v>
                </c:pt>
                <c:pt idx="5120">
                  <c:v>23</c:v>
                </c:pt>
                <c:pt idx="5121">
                  <c:v>22.8</c:v>
                </c:pt>
                <c:pt idx="5122">
                  <c:v>22.8</c:v>
                </c:pt>
                <c:pt idx="5123">
                  <c:v>23.2</c:v>
                </c:pt>
                <c:pt idx="5124">
                  <c:v>23</c:v>
                </c:pt>
                <c:pt idx="5125">
                  <c:v>22.6</c:v>
                </c:pt>
                <c:pt idx="5126">
                  <c:v>22.4</c:v>
                </c:pt>
                <c:pt idx="5127">
                  <c:v>22.4</c:v>
                </c:pt>
                <c:pt idx="5128">
                  <c:v>22.6</c:v>
                </c:pt>
                <c:pt idx="5129">
                  <c:v>22.8</c:v>
                </c:pt>
                <c:pt idx="5130">
                  <c:v>23</c:v>
                </c:pt>
                <c:pt idx="5131">
                  <c:v>23</c:v>
                </c:pt>
                <c:pt idx="5132">
                  <c:v>22.4</c:v>
                </c:pt>
                <c:pt idx="5133">
                  <c:v>22.6</c:v>
                </c:pt>
                <c:pt idx="5134">
                  <c:v>22.8</c:v>
                </c:pt>
                <c:pt idx="5135">
                  <c:v>22.8</c:v>
                </c:pt>
                <c:pt idx="5136">
                  <c:v>22.6</c:v>
                </c:pt>
                <c:pt idx="5137">
                  <c:v>22.6</c:v>
                </c:pt>
                <c:pt idx="5138">
                  <c:v>22.6</c:v>
                </c:pt>
                <c:pt idx="5139">
                  <c:v>22.8</c:v>
                </c:pt>
                <c:pt idx="5140">
                  <c:v>23.2</c:v>
                </c:pt>
                <c:pt idx="5141">
                  <c:v>22.4</c:v>
                </c:pt>
                <c:pt idx="5142">
                  <c:v>22.4</c:v>
                </c:pt>
                <c:pt idx="5143">
                  <c:v>22.8</c:v>
                </c:pt>
                <c:pt idx="5144">
                  <c:v>22.8</c:v>
                </c:pt>
                <c:pt idx="5145">
                  <c:v>23.2</c:v>
                </c:pt>
                <c:pt idx="5146">
                  <c:v>23</c:v>
                </c:pt>
                <c:pt idx="5147">
                  <c:v>22.6</c:v>
                </c:pt>
                <c:pt idx="5148">
                  <c:v>22.8</c:v>
                </c:pt>
                <c:pt idx="5149">
                  <c:v>22.6</c:v>
                </c:pt>
                <c:pt idx="5150">
                  <c:v>22.4</c:v>
                </c:pt>
                <c:pt idx="5151">
                  <c:v>22.8</c:v>
                </c:pt>
                <c:pt idx="5152">
                  <c:v>23</c:v>
                </c:pt>
                <c:pt idx="5153">
                  <c:v>22.8</c:v>
                </c:pt>
                <c:pt idx="5154">
                  <c:v>22.8</c:v>
                </c:pt>
                <c:pt idx="5155">
                  <c:v>22.4</c:v>
                </c:pt>
                <c:pt idx="5156">
                  <c:v>22.8</c:v>
                </c:pt>
                <c:pt idx="5157">
                  <c:v>22.4</c:v>
                </c:pt>
                <c:pt idx="5158">
                  <c:v>22.8</c:v>
                </c:pt>
                <c:pt idx="5159">
                  <c:v>22.6</c:v>
                </c:pt>
                <c:pt idx="5160">
                  <c:v>22.6</c:v>
                </c:pt>
                <c:pt idx="5161">
                  <c:v>22.4</c:v>
                </c:pt>
                <c:pt idx="5162">
                  <c:v>22.6</c:v>
                </c:pt>
                <c:pt idx="5163">
                  <c:v>22.8</c:v>
                </c:pt>
                <c:pt idx="5164">
                  <c:v>22.8</c:v>
                </c:pt>
                <c:pt idx="5165">
                  <c:v>22.6</c:v>
                </c:pt>
                <c:pt idx="5166">
                  <c:v>22</c:v>
                </c:pt>
                <c:pt idx="5167">
                  <c:v>23</c:v>
                </c:pt>
                <c:pt idx="5168">
                  <c:v>22.8</c:v>
                </c:pt>
                <c:pt idx="5169">
                  <c:v>22.4</c:v>
                </c:pt>
                <c:pt idx="5170">
                  <c:v>23</c:v>
                </c:pt>
                <c:pt idx="5171">
                  <c:v>23</c:v>
                </c:pt>
                <c:pt idx="5172">
                  <c:v>22.6</c:v>
                </c:pt>
                <c:pt idx="5173">
                  <c:v>22.6</c:v>
                </c:pt>
                <c:pt idx="5174">
                  <c:v>22.8</c:v>
                </c:pt>
                <c:pt idx="5175">
                  <c:v>22.6</c:v>
                </c:pt>
                <c:pt idx="5176">
                  <c:v>22.2</c:v>
                </c:pt>
                <c:pt idx="5177">
                  <c:v>22.2</c:v>
                </c:pt>
                <c:pt idx="5178">
                  <c:v>22.6</c:v>
                </c:pt>
                <c:pt idx="5179">
                  <c:v>23</c:v>
                </c:pt>
                <c:pt idx="5180">
                  <c:v>22.2</c:v>
                </c:pt>
                <c:pt idx="5181">
                  <c:v>22.8</c:v>
                </c:pt>
                <c:pt idx="5182">
                  <c:v>22.4</c:v>
                </c:pt>
                <c:pt idx="5183">
                  <c:v>23</c:v>
                </c:pt>
                <c:pt idx="5184">
                  <c:v>23.2</c:v>
                </c:pt>
                <c:pt idx="5185">
                  <c:v>22.8</c:v>
                </c:pt>
                <c:pt idx="5186">
                  <c:v>22.4</c:v>
                </c:pt>
                <c:pt idx="5187">
                  <c:v>23.2</c:v>
                </c:pt>
                <c:pt idx="5188">
                  <c:v>22.8</c:v>
                </c:pt>
                <c:pt idx="5189">
                  <c:v>22.6</c:v>
                </c:pt>
                <c:pt idx="5190">
                  <c:v>22.4</c:v>
                </c:pt>
                <c:pt idx="5191">
                  <c:v>23.2</c:v>
                </c:pt>
                <c:pt idx="5192">
                  <c:v>22.8</c:v>
                </c:pt>
                <c:pt idx="5193">
                  <c:v>22.6</c:v>
                </c:pt>
                <c:pt idx="5194">
                  <c:v>22.6</c:v>
                </c:pt>
                <c:pt idx="5195">
                  <c:v>22.8</c:v>
                </c:pt>
                <c:pt idx="5196">
                  <c:v>22.8</c:v>
                </c:pt>
                <c:pt idx="5197">
                  <c:v>23.2</c:v>
                </c:pt>
                <c:pt idx="5198">
                  <c:v>22.4</c:v>
                </c:pt>
                <c:pt idx="5199">
                  <c:v>22.4</c:v>
                </c:pt>
                <c:pt idx="5200">
                  <c:v>22.8</c:v>
                </c:pt>
                <c:pt idx="5201">
                  <c:v>22.2</c:v>
                </c:pt>
                <c:pt idx="5202">
                  <c:v>23</c:v>
                </c:pt>
                <c:pt idx="5203">
                  <c:v>23</c:v>
                </c:pt>
                <c:pt idx="5204">
                  <c:v>22.8</c:v>
                </c:pt>
                <c:pt idx="5205">
                  <c:v>22.2</c:v>
                </c:pt>
                <c:pt idx="5206">
                  <c:v>22.6</c:v>
                </c:pt>
                <c:pt idx="5207">
                  <c:v>22.6</c:v>
                </c:pt>
                <c:pt idx="5208">
                  <c:v>23.2</c:v>
                </c:pt>
                <c:pt idx="5209">
                  <c:v>23</c:v>
                </c:pt>
                <c:pt idx="5210">
                  <c:v>23</c:v>
                </c:pt>
                <c:pt idx="5211">
                  <c:v>22.4</c:v>
                </c:pt>
                <c:pt idx="5212">
                  <c:v>22.8</c:v>
                </c:pt>
                <c:pt idx="5213">
                  <c:v>23</c:v>
                </c:pt>
                <c:pt idx="5214">
                  <c:v>22.6</c:v>
                </c:pt>
                <c:pt idx="5215">
                  <c:v>23</c:v>
                </c:pt>
                <c:pt idx="5216">
                  <c:v>22.4</c:v>
                </c:pt>
                <c:pt idx="5217">
                  <c:v>22.8</c:v>
                </c:pt>
                <c:pt idx="5218">
                  <c:v>22.8</c:v>
                </c:pt>
                <c:pt idx="5219">
                  <c:v>22.6</c:v>
                </c:pt>
                <c:pt idx="5220">
                  <c:v>22.6</c:v>
                </c:pt>
                <c:pt idx="5221">
                  <c:v>23</c:v>
                </c:pt>
                <c:pt idx="5222">
                  <c:v>22.8</c:v>
                </c:pt>
                <c:pt idx="5223">
                  <c:v>22.6</c:v>
                </c:pt>
                <c:pt idx="5224">
                  <c:v>22.6</c:v>
                </c:pt>
                <c:pt idx="5225">
                  <c:v>22.8</c:v>
                </c:pt>
                <c:pt idx="5226">
                  <c:v>23</c:v>
                </c:pt>
                <c:pt idx="5227">
                  <c:v>22.6</c:v>
                </c:pt>
                <c:pt idx="5228">
                  <c:v>22.8</c:v>
                </c:pt>
                <c:pt idx="5229">
                  <c:v>22.6</c:v>
                </c:pt>
                <c:pt idx="5230">
                  <c:v>22.8</c:v>
                </c:pt>
                <c:pt idx="5231">
                  <c:v>22.6</c:v>
                </c:pt>
                <c:pt idx="5232">
                  <c:v>22.4</c:v>
                </c:pt>
                <c:pt idx="5233">
                  <c:v>23</c:v>
                </c:pt>
                <c:pt idx="5234">
                  <c:v>22.6</c:v>
                </c:pt>
                <c:pt idx="5235">
                  <c:v>22.8</c:v>
                </c:pt>
                <c:pt idx="5236">
                  <c:v>23</c:v>
                </c:pt>
                <c:pt idx="5237">
                  <c:v>22.8</c:v>
                </c:pt>
                <c:pt idx="5238">
                  <c:v>22.6</c:v>
                </c:pt>
                <c:pt idx="5239">
                  <c:v>22.6</c:v>
                </c:pt>
                <c:pt idx="5240">
                  <c:v>22.6</c:v>
                </c:pt>
                <c:pt idx="5241">
                  <c:v>23</c:v>
                </c:pt>
                <c:pt idx="5242">
                  <c:v>22.4</c:v>
                </c:pt>
                <c:pt idx="5243">
                  <c:v>23</c:v>
                </c:pt>
                <c:pt idx="5244">
                  <c:v>22.4</c:v>
                </c:pt>
                <c:pt idx="5245">
                  <c:v>22.6</c:v>
                </c:pt>
                <c:pt idx="5246">
                  <c:v>22.6</c:v>
                </c:pt>
                <c:pt idx="5247">
                  <c:v>22.8</c:v>
                </c:pt>
                <c:pt idx="5248">
                  <c:v>23.2</c:v>
                </c:pt>
                <c:pt idx="5249">
                  <c:v>22.8</c:v>
                </c:pt>
                <c:pt idx="5250">
                  <c:v>22.8</c:v>
                </c:pt>
                <c:pt idx="5251">
                  <c:v>22.2</c:v>
                </c:pt>
                <c:pt idx="5252">
                  <c:v>22.6</c:v>
                </c:pt>
                <c:pt idx="5253">
                  <c:v>22.4</c:v>
                </c:pt>
                <c:pt idx="5254">
                  <c:v>22.6</c:v>
                </c:pt>
                <c:pt idx="5255">
                  <c:v>23</c:v>
                </c:pt>
                <c:pt idx="5256">
                  <c:v>22.6</c:v>
                </c:pt>
                <c:pt idx="5257">
                  <c:v>22.4</c:v>
                </c:pt>
                <c:pt idx="5258">
                  <c:v>22.6</c:v>
                </c:pt>
                <c:pt idx="5259">
                  <c:v>22.6</c:v>
                </c:pt>
                <c:pt idx="5260">
                  <c:v>22.6</c:v>
                </c:pt>
                <c:pt idx="5261">
                  <c:v>23.2</c:v>
                </c:pt>
                <c:pt idx="5262">
                  <c:v>22.6</c:v>
                </c:pt>
                <c:pt idx="5263">
                  <c:v>23.2</c:v>
                </c:pt>
                <c:pt idx="5264">
                  <c:v>23</c:v>
                </c:pt>
                <c:pt idx="5265">
                  <c:v>22.8</c:v>
                </c:pt>
                <c:pt idx="5266">
                  <c:v>23</c:v>
                </c:pt>
                <c:pt idx="5267">
                  <c:v>22.2</c:v>
                </c:pt>
                <c:pt idx="5268">
                  <c:v>23</c:v>
                </c:pt>
                <c:pt idx="5269">
                  <c:v>22.6</c:v>
                </c:pt>
                <c:pt idx="5270">
                  <c:v>22.6</c:v>
                </c:pt>
                <c:pt idx="5271">
                  <c:v>22.6</c:v>
                </c:pt>
                <c:pt idx="5272">
                  <c:v>22.6</c:v>
                </c:pt>
                <c:pt idx="5273">
                  <c:v>22.6</c:v>
                </c:pt>
                <c:pt idx="5274">
                  <c:v>22.2</c:v>
                </c:pt>
                <c:pt idx="5275">
                  <c:v>22.4</c:v>
                </c:pt>
                <c:pt idx="5276">
                  <c:v>23</c:v>
                </c:pt>
                <c:pt idx="5277">
                  <c:v>23.4</c:v>
                </c:pt>
                <c:pt idx="5278">
                  <c:v>23.2</c:v>
                </c:pt>
                <c:pt idx="5279">
                  <c:v>22.6</c:v>
                </c:pt>
                <c:pt idx="5280">
                  <c:v>22.6</c:v>
                </c:pt>
                <c:pt idx="5281">
                  <c:v>23</c:v>
                </c:pt>
                <c:pt idx="5282">
                  <c:v>22.4</c:v>
                </c:pt>
                <c:pt idx="5283">
                  <c:v>23.2</c:v>
                </c:pt>
                <c:pt idx="5284">
                  <c:v>22.4</c:v>
                </c:pt>
                <c:pt idx="5285">
                  <c:v>23.2</c:v>
                </c:pt>
                <c:pt idx="5286">
                  <c:v>22.6</c:v>
                </c:pt>
                <c:pt idx="5287">
                  <c:v>22.8</c:v>
                </c:pt>
                <c:pt idx="5288">
                  <c:v>22.6</c:v>
                </c:pt>
                <c:pt idx="5289">
                  <c:v>23.4</c:v>
                </c:pt>
                <c:pt idx="5290">
                  <c:v>22.8</c:v>
                </c:pt>
                <c:pt idx="5291">
                  <c:v>22.6</c:v>
                </c:pt>
                <c:pt idx="5292">
                  <c:v>22.6</c:v>
                </c:pt>
                <c:pt idx="5293">
                  <c:v>23.2</c:v>
                </c:pt>
                <c:pt idx="5294">
                  <c:v>22.6</c:v>
                </c:pt>
                <c:pt idx="5295">
                  <c:v>23.2</c:v>
                </c:pt>
                <c:pt idx="5296">
                  <c:v>22.6</c:v>
                </c:pt>
                <c:pt idx="5297">
                  <c:v>22.6</c:v>
                </c:pt>
                <c:pt idx="5298">
                  <c:v>22.6</c:v>
                </c:pt>
                <c:pt idx="5299">
                  <c:v>22.8</c:v>
                </c:pt>
                <c:pt idx="5300">
                  <c:v>22.6</c:v>
                </c:pt>
                <c:pt idx="5301">
                  <c:v>22</c:v>
                </c:pt>
                <c:pt idx="5302">
                  <c:v>22.6</c:v>
                </c:pt>
                <c:pt idx="5303">
                  <c:v>22.2</c:v>
                </c:pt>
                <c:pt idx="5304">
                  <c:v>22.8</c:v>
                </c:pt>
                <c:pt idx="5305">
                  <c:v>22.8</c:v>
                </c:pt>
                <c:pt idx="5306">
                  <c:v>22.4</c:v>
                </c:pt>
                <c:pt idx="5307">
                  <c:v>22.6</c:v>
                </c:pt>
                <c:pt idx="5308">
                  <c:v>22.6</c:v>
                </c:pt>
                <c:pt idx="5309">
                  <c:v>22.6</c:v>
                </c:pt>
                <c:pt idx="5310">
                  <c:v>22.6</c:v>
                </c:pt>
                <c:pt idx="5311">
                  <c:v>22.6</c:v>
                </c:pt>
                <c:pt idx="5312">
                  <c:v>23</c:v>
                </c:pt>
                <c:pt idx="5313">
                  <c:v>22.6</c:v>
                </c:pt>
                <c:pt idx="5314">
                  <c:v>22.6</c:v>
                </c:pt>
                <c:pt idx="5315">
                  <c:v>23.2</c:v>
                </c:pt>
                <c:pt idx="5316">
                  <c:v>22.6</c:v>
                </c:pt>
                <c:pt idx="5317">
                  <c:v>22.4</c:v>
                </c:pt>
                <c:pt idx="5318">
                  <c:v>22.6</c:v>
                </c:pt>
                <c:pt idx="5319">
                  <c:v>22.2</c:v>
                </c:pt>
                <c:pt idx="5320">
                  <c:v>23</c:v>
                </c:pt>
                <c:pt idx="5321">
                  <c:v>22.8</c:v>
                </c:pt>
                <c:pt idx="5322">
                  <c:v>23</c:v>
                </c:pt>
                <c:pt idx="5323">
                  <c:v>23</c:v>
                </c:pt>
                <c:pt idx="5324">
                  <c:v>23</c:v>
                </c:pt>
                <c:pt idx="5325">
                  <c:v>22.8</c:v>
                </c:pt>
                <c:pt idx="5326">
                  <c:v>22.4</c:v>
                </c:pt>
                <c:pt idx="5327">
                  <c:v>22.8</c:v>
                </c:pt>
                <c:pt idx="5328">
                  <c:v>23</c:v>
                </c:pt>
                <c:pt idx="5329">
                  <c:v>23</c:v>
                </c:pt>
                <c:pt idx="5330">
                  <c:v>22.2</c:v>
                </c:pt>
                <c:pt idx="5331">
                  <c:v>23</c:v>
                </c:pt>
                <c:pt idx="5332">
                  <c:v>22.8</c:v>
                </c:pt>
                <c:pt idx="5333">
                  <c:v>22.6</c:v>
                </c:pt>
                <c:pt idx="5334">
                  <c:v>22.8</c:v>
                </c:pt>
                <c:pt idx="5335">
                  <c:v>22.4</c:v>
                </c:pt>
                <c:pt idx="5336">
                  <c:v>22.2</c:v>
                </c:pt>
                <c:pt idx="5337">
                  <c:v>22.4</c:v>
                </c:pt>
                <c:pt idx="5338">
                  <c:v>23.2</c:v>
                </c:pt>
                <c:pt idx="5339">
                  <c:v>23</c:v>
                </c:pt>
                <c:pt idx="5340">
                  <c:v>22.2</c:v>
                </c:pt>
                <c:pt idx="5341">
                  <c:v>22.2</c:v>
                </c:pt>
                <c:pt idx="5342">
                  <c:v>22.6</c:v>
                </c:pt>
                <c:pt idx="5343">
                  <c:v>23.2</c:v>
                </c:pt>
                <c:pt idx="5344">
                  <c:v>22.6</c:v>
                </c:pt>
                <c:pt idx="5345">
                  <c:v>23</c:v>
                </c:pt>
                <c:pt idx="5346">
                  <c:v>23.2</c:v>
                </c:pt>
                <c:pt idx="5347">
                  <c:v>22.8</c:v>
                </c:pt>
                <c:pt idx="5348">
                  <c:v>22.8</c:v>
                </c:pt>
                <c:pt idx="5349">
                  <c:v>22.8</c:v>
                </c:pt>
                <c:pt idx="5350">
                  <c:v>22.6</c:v>
                </c:pt>
                <c:pt idx="5351">
                  <c:v>22.8</c:v>
                </c:pt>
                <c:pt idx="5352">
                  <c:v>22.8</c:v>
                </c:pt>
                <c:pt idx="5353">
                  <c:v>22.8</c:v>
                </c:pt>
                <c:pt idx="5354">
                  <c:v>22.6</c:v>
                </c:pt>
                <c:pt idx="5355">
                  <c:v>22.2</c:v>
                </c:pt>
                <c:pt idx="5356">
                  <c:v>23</c:v>
                </c:pt>
                <c:pt idx="5357">
                  <c:v>22.8</c:v>
                </c:pt>
                <c:pt idx="5358">
                  <c:v>22.2</c:v>
                </c:pt>
                <c:pt idx="5359">
                  <c:v>22.4</c:v>
                </c:pt>
                <c:pt idx="5360">
                  <c:v>22.6</c:v>
                </c:pt>
                <c:pt idx="5361">
                  <c:v>22.8</c:v>
                </c:pt>
                <c:pt idx="5362">
                  <c:v>23.2</c:v>
                </c:pt>
                <c:pt idx="5363">
                  <c:v>22.6</c:v>
                </c:pt>
                <c:pt idx="5364">
                  <c:v>22.4</c:v>
                </c:pt>
                <c:pt idx="5365">
                  <c:v>22.8</c:v>
                </c:pt>
                <c:pt idx="5366">
                  <c:v>22.6</c:v>
                </c:pt>
                <c:pt idx="5367">
                  <c:v>22.8</c:v>
                </c:pt>
                <c:pt idx="5368">
                  <c:v>22.8</c:v>
                </c:pt>
                <c:pt idx="5369">
                  <c:v>22.8</c:v>
                </c:pt>
                <c:pt idx="5370">
                  <c:v>22</c:v>
                </c:pt>
                <c:pt idx="5371">
                  <c:v>23</c:v>
                </c:pt>
                <c:pt idx="5372">
                  <c:v>22.8</c:v>
                </c:pt>
                <c:pt idx="5373">
                  <c:v>22.8</c:v>
                </c:pt>
                <c:pt idx="5374">
                  <c:v>23.2</c:v>
                </c:pt>
                <c:pt idx="5375">
                  <c:v>22.6</c:v>
                </c:pt>
                <c:pt idx="5376">
                  <c:v>22.6</c:v>
                </c:pt>
                <c:pt idx="5377">
                  <c:v>22.4</c:v>
                </c:pt>
                <c:pt idx="5378">
                  <c:v>23</c:v>
                </c:pt>
                <c:pt idx="5379">
                  <c:v>23</c:v>
                </c:pt>
                <c:pt idx="5380">
                  <c:v>23.2</c:v>
                </c:pt>
                <c:pt idx="5381">
                  <c:v>23</c:v>
                </c:pt>
                <c:pt idx="5382">
                  <c:v>23</c:v>
                </c:pt>
                <c:pt idx="5383">
                  <c:v>22.8</c:v>
                </c:pt>
                <c:pt idx="5384">
                  <c:v>22.2</c:v>
                </c:pt>
                <c:pt idx="5385">
                  <c:v>23.2</c:v>
                </c:pt>
                <c:pt idx="5386">
                  <c:v>22.4</c:v>
                </c:pt>
                <c:pt idx="5387">
                  <c:v>22.6</c:v>
                </c:pt>
                <c:pt idx="5388">
                  <c:v>22.8</c:v>
                </c:pt>
                <c:pt idx="5389">
                  <c:v>22.8</c:v>
                </c:pt>
                <c:pt idx="5390">
                  <c:v>22.6</c:v>
                </c:pt>
                <c:pt idx="5391">
                  <c:v>22.8</c:v>
                </c:pt>
                <c:pt idx="5392">
                  <c:v>22.6</c:v>
                </c:pt>
                <c:pt idx="5393">
                  <c:v>22.8</c:v>
                </c:pt>
                <c:pt idx="5394">
                  <c:v>23</c:v>
                </c:pt>
                <c:pt idx="5395">
                  <c:v>22.6</c:v>
                </c:pt>
                <c:pt idx="5396">
                  <c:v>22.6</c:v>
                </c:pt>
                <c:pt idx="5397">
                  <c:v>22.4</c:v>
                </c:pt>
                <c:pt idx="5398">
                  <c:v>23</c:v>
                </c:pt>
                <c:pt idx="5399">
                  <c:v>22.4</c:v>
                </c:pt>
                <c:pt idx="5400">
                  <c:v>23</c:v>
                </c:pt>
                <c:pt idx="5401">
                  <c:v>22.4</c:v>
                </c:pt>
                <c:pt idx="5402">
                  <c:v>23.2</c:v>
                </c:pt>
                <c:pt idx="5403">
                  <c:v>23</c:v>
                </c:pt>
                <c:pt idx="5404">
                  <c:v>22.8</c:v>
                </c:pt>
                <c:pt idx="5405">
                  <c:v>23</c:v>
                </c:pt>
                <c:pt idx="5406">
                  <c:v>23.2</c:v>
                </c:pt>
                <c:pt idx="5407">
                  <c:v>22.6</c:v>
                </c:pt>
                <c:pt idx="5408">
                  <c:v>22.2</c:v>
                </c:pt>
                <c:pt idx="5409">
                  <c:v>22.6</c:v>
                </c:pt>
                <c:pt idx="5410">
                  <c:v>22.6</c:v>
                </c:pt>
                <c:pt idx="5411">
                  <c:v>22.8</c:v>
                </c:pt>
                <c:pt idx="5412">
                  <c:v>22.6</c:v>
                </c:pt>
                <c:pt idx="5413">
                  <c:v>22.8</c:v>
                </c:pt>
                <c:pt idx="5414">
                  <c:v>22.4</c:v>
                </c:pt>
                <c:pt idx="5415">
                  <c:v>23</c:v>
                </c:pt>
                <c:pt idx="5416">
                  <c:v>23.2</c:v>
                </c:pt>
                <c:pt idx="5417">
                  <c:v>22.2</c:v>
                </c:pt>
                <c:pt idx="5418">
                  <c:v>22.6</c:v>
                </c:pt>
                <c:pt idx="5419">
                  <c:v>22.4</c:v>
                </c:pt>
                <c:pt idx="5420">
                  <c:v>23.2</c:v>
                </c:pt>
                <c:pt idx="5421">
                  <c:v>23.2</c:v>
                </c:pt>
                <c:pt idx="5422">
                  <c:v>22.6</c:v>
                </c:pt>
                <c:pt idx="5423">
                  <c:v>22.6</c:v>
                </c:pt>
                <c:pt idx="5424">
                  <c:v>23</c:v>
                </c:pt>
                <c:pt idx="5425">
                  <c:v>22.6</c:v>
                </c:pt>
                <c:pt idx="5426">
                  <c:v>22.8</c:v>
                </c:pt>
                <c:pt idx="5427">
                  <c:v>22.6</c:v>
                </c:pt>
                <c:pt idx="5428">
                  <c:v>22.8</c:v>
                </c:pt>
                <c:pt idx="5429">
                  <c:v>22.2</c:v>
                </c:pt>
                <c:pt idx="5430">
                  <c:v>22.6</c:v>
                </c:pt>
                <c:pt idx="5431">
                  <c:v>22.6</c:v>
                </c:pt>
                <c:pt idx="5432">
                  <c:v>22.8</c:v>
                </c:pt>
                <c:pt idx="5433">
                  <c:v>22.4</c:v>
                </c:pt>
                <c:pt idx="5434">
                  <c:v>22.8</c:v>
                </c:pt>
                <c:pt idx="5435">
                  <c:v>23</c:v>
                </c:pt>
                <c:pt idx="5436">
                  <c:v>22.8</c:v>
                </c:pt>
                <c:pt idx="5437">
                  <c:v>22.8</c:v>
                </c:pt>
                <c:pt idx="5438">
                  <c:v>22.8</c:v>
                </c:pt>
                <c:pt idx="5439">
                  <c:v>22.6</c:v>
                </c:pt>
                <c:pt idx="5440">
                  <c:v>22.6</c:v>
                </c:pt>
                <c:pt idx="5441">
                  <c:v>22.8</c:v>
                </c:pt>
                <c:pt idx="5442">
                  <c:v>22.6</c:v>
                </c:pt>
                <c:pt idx="5443">
                  <c:v>22.6</c:v>
                </c:pt>
                <c:pt idx="5444">
                  <c:v>22.4</c:v>
                </c:pt>
                <c:pt idx="5445">
                  <c:v>23</c:v>
                </c:pt>
                <c:pt idx="5446">
                  <c:v>22.8</c:v>
                </c:pt>
                <c:pt idx="5447">
                  <c:v>22.6</c:v>
                </c:pt>
                <c:pt idx="5448">
                  <c:v>22.2</c:v>
                </c:pt>
                <c:pt idx="5449">
                  <c:v>22.4</c:v>
                </c:pt>
                <c:pt idx="5450">
                  <c:v>22.2</c:v>
                </c:pt>
                <c:pt idx="5451">
                  <c:v>23</c:v>
                </c:pt>
                <c:pt idx="5452">
                  <c:v>22.6</c:v>
                </c:pt>
                <c:pt idx="5453">
                  <c:v>22.8</c:v>
                </c:pt>
                <c:pt idx="5454">
                  <c:v>22.4</c:v>
                </c:pt>
                <c:pt idx="5455">
                  <c:v>22.4</c:v>
                </c:pt>
                <c:pt idx="5456">
                  <c:v>22.2</c:v>
                </c:pt>
                <c:pt idx="5457">
                  <c:v>22.8</c:v>
                </c:pt>
                <c:pt idx="5458">
                  <c:v>22.2</c:v>
                </c:pt>
                <c:pt idx="5459">
                  <c:v>22.8</c:v>
                </c:pt>
                <c:pt idx="5460">
                  <c:v>23</c:v>
                </c:pt>
                <c:pt idx="5461">
                  <c:v>22.4</c:v>
                </c:pt>
                <c:pt idx="5462">
                  <c:v>22.6</c:v>
                </c:pt>
                <c:pt idx="5463">
                  <c:v>22.6</c:v>
                </c:pt>
                <c:pt idx="5464">
                  <c:v>22.6</c:v>
                </c:pt>
                <c:pt idx="5465">
                  <c:v>22.6</c:v>
                </c:pt>
                <c:pt idx="5466">
                  <c:v>22.6</c:v>
                </c:pt>
                <c:pt idx="5467">
                  <c:v>22.6</c:v>
                </c:pt>
                <c:pt idx="5468">
                  <c:v>23.2</c:v>
                </c:pt>
                <c:pt idx="5469">
                  <c:v>22.6</c:v>
                </c:pt>
                <c:pt idx="5470">
                  <c:v>22.6</c:v>
                </c:pt>
                <c:pt idx="5471">
                  <c:v>22.4</c:v>
                </c:pt>
                <c:pt idx="5472">
                  <c:v>22.6</c:v>
                </c:pt>
                <c:pt idx="5473">
                  <c:v>22.4</c:v>
                </c:pt>
                <c:pt idx="5474">
                  <c:v>22.8</c:v>
                </c:pt>
                <c:pt idx="5475">
                  <c:v>22.8</c:v>
                </c:pt>
                <c:pt idx="5476">
                  <c:v>22.6</c:v>
                </c:pt>
                <c:pt idx="5477">
                  <c:v>22.6</c:v>
                </c:pt>
                <c:pt idx="5478">
                  <c:v>22.6</c:v>
                </c:pt>
                <c:pt idx="5479">
                  <c:v>23</c:v>
                </c:pt>
                <c:pt idx="5480">
                  <c:v>22.8</c:v>
                </c:pt>
                <c:pt idx="5481">
                  <c:v>22.6</c:v>
                </c:pt>
                <c:pt idx="5482">
                  <c:v>22</c:v>
                </c:pt>
                <c:pt idx="5483">
                  <c:v>22</c:v>
                </c:pt>
                <c:pt idx="5484">
                  <c:v>22.6</c:v>
                </c:pt>
                <c:pt idx="5485">
                  <c:v>22.8</c:v>
                </c:pt>
                <c:pt idx="5486">
                  <c:v>22.6</c:v>
                </c:pt>
                <c:pt idx="5487">
                  <c:v>22.6</c:v>
                </c:pt>
                <c:pt idx="5488">
                  <c:v>22.4</c:v>
                </c:pt>
                <c:pt idx="5489">
                  <c:v>22.8</c:v>
                </c:pt>
                <c:pt idx="5490">
                  <c:v>22.8</c:v>
                </c:pt>
                <c:pt idx="5491">
                  <c:v>22.4</c:v>
                </c:pt>
                <c:pt idx="5492">
                  <c:v>22.4</c:v>
                </c:pt>
                <c:pt idx="5493">
                  <c:v>22.4</c:v>
                </c:pt>
                <c:pt idx="5494">
                  <c:v>22.6</c:v>
                </c:pt>
                <c:pt idx="5495">
                  <c:v>22.8</c:v>
                </c:pt>
                <c:pt idx="5496">
                  <c:v>22.6</c:v>
                </c:pt>
                <c:pt idx="5497">
                  <c:v>22.8</c:v>
                </c:pt>
                <c:pt idx="5498">
                  <c:v>22.8</c:v>
                </c:pt>
                <c:pt idx="5499">
                  <c:v>22.8</c:v>
                </c:pt>
                <c:pt idx="5500">
                  <c:v>22.6</c:v>
                </c:pt>
                <c:pt idx="5501">
                  <c:v>22.6</c:v>
                </c:pt>
                <c:pt idx="5502">
                  <c:v>22.6</c:v>
                </c:pt>
                <c:pt idx="5503">
                  <c:v>22.6</c:v>
                </c:pt>
                <c:pt idx="5504">
                  <c:v>22.4</c:v>
                </c:pt>
                <c:pt idx="5505">
                  <c:v>22.8</c:v>
                </c:pt>
                <c:pt idx="5506">
                  <c:v>22</c:v>
                </c:pt>
                <c:pt idx="5507">
                  <c:v>22.8</c:v>
                </c:pt>
                <c:pt idx="5508">
                  <c:v>22.6</c:v>
                </c:pt>
                <c:pt idx="5509">
                  <c:v>23</c:v>
                </c:pt>
                <c:pt idx="5510">
                  <c:v>22.4</c:v>
                </c:pt>
                <c:pt idx="5511">
                  <c:v>22.6</c:v>
                </c:pt>
                <c:pt idx="5512">
                  <c:v>22.6</c:v>
                </c:pt>
                <c:pt idx="5513">
                  <c:v>22.4</c:v>
                </c:pt>
                <c:pt idx="5514">
                  <c:v>22.6</c:v>
                </c:pt>
                <c:pt idx="5515">
                  <c:v>22.6</c:v>
                </c:pt>
                <c:pt idx="5516">
                  <c:v>22</c:v>
                </c:pt>
                <c:pt idx="5517">
                  <c:v>22.6</c:v>
                </c:pt>
                <c:pt idx="5518">
                  <c:v>22.4</c:v>
                </c:pt>
                <c:pt idx="5519">
                  <c:v>22.4</c:v>
                </c:pt>
                <c:pt idx="5520">
                  <c:v>23</c:v>
                </c:pt>
                <c:pt idx="5521">
                  <c:v>23</c:v>
                </c:pt>
                <c:pt idx="5522">
                  <c:v>22.8</c:v>
                </c:pt>
                <c:pt idx="5523">
                  <c:v>22.4</c:v>
                </c:pt>
                <c:pt idx="5524">
                  <c:v>22.6</c:v>
                </c:pt>
                <c:pt idx="5525">
                  <c:v>22.6</c:v>
                </c:pt>
                <c:pt idx="5526">
                  <c:v>22.8</c:v>
                </c:pt>
                <c:pt idx="5527">
                  <c:v>22.4</c:v>
                </c:pt>
                <c:pt idx="5528">
                  <c:v>22.4</c:v>
                </c:pt>
                <c:pt idx="5529">
                  <c:v>22.6</c:v>
                </c:pt>
                <c:pt idx="5530">
                  <c:v>23</c:v>
                </c:pt>
                <c:pt idx="5531">
                  <c:v>22.6</c:v>
                </c:pt>
                <c:pt idx="5532">
                  <c:v>22.4</c:v>
                </c:pt>
                <c:pt idx="5533">
                  <c:v>22.6</c:v>
                </c:pt>
                <c:pt idx="5534">
                  <c:v>22.2</c:v>
                </c:pt>
                <c:pt idx="5535">
                  <c:v>23.4</c:v>
                </c:pt>
                <c:pt idx="5536">
                  <c:v>22.8</c:v>
                </c:pt>
                <c:pt idx="5537">
                  <c:v>22.8</c:v>
                </c:pt>
                <c:pt idx="5538">
                  <c:v>22</c:v>
                </c:pt>
                <c:pt idx="5539">
                  <c:v>22.8</c:v>
                </c:pt>
                <c:pt idx="5540">
                  <c:v>22.6</c:v>
                </c:pt>
                <c:pt idx="5541">
                  <c:v>23.2</c:v>
                </c:pt>
                <c:pt idx="5542">
                  <c:v>23.2</c:v>
                </c:pt>
                <c:pt idx="5543">
                  <c:v>22.2</c:v>
                </c:pt>
                <c:pt idx="5544">
                  <c:v>23</c:v>
                </c:pt>
                <c:pt idx="5545">
                  <c:v>22</c:v>
                </c:pt>
                <c:pt idx="5546">
                  <c:v>22.8</c:v>
                </c:pt>
                <c:pt idx="5547">
                  <c:v>22.2</c:v>
                </c:pt>
                <c:pt idx="5548">
                  <c:v>22.4</c:v>
                </c:pt>
                <c:pt idx="5549">
                  <c:v>22.6</c:v>
                </c:pt>
                <c:pt idx="5550">
                  <c:v>22.8</c:v>
                </c:pt>
                <c:pt idx="5551">
                  <c:v>22.4</c:v>
                </c:pt>
                <c:pt idx="5552">
                  <c:v>23</c:v>
                </c:pt>
                <c:pt idx="5553">
                  <c:v>22.6</c:v>
                </c:pt>
                <c:pt idx="5554">
                  <c:v>22.6</c:v>
                </c:pt>
                <c:pt idx="5555">
                  <c:v>22.2</c:v>
                </c:pt>
                <c:pt idx="5556">
                  <c:v>23</c:v>
                </c:pt>
                <c:pt idx="5557">
                  <c:v>23</c:v>
                </c:pt>
                <c:pt idx="5558">
                  <c:v>22.8</c:v>
                </c:pt>
                <c:pt idx="5559">
                  <c:v>22.8</c:v>
                </c:pt>
                <c:pt idx="5560">
                  <c:v>22.2</c:v>
                </c:pt>
                <c:pt idx="5561">
                  <c:v>22.6</c:v>
                </c:pt>
                <c:pt idx="5562">
                  <c:v>22.2</c:v>
                </c:pt>
                <c:pt idx="5563">
                  <c:v>22.8</c:v>
                </c:pt>
                <c:pt idx="5564">
                  <c:v>22.2</c:v>
                </c:pt>
                <c:pt idx="5565">
                  <c:v>22.6</c:v>
                </c:pt>
                <c:pt idx="5566">
                  <c:v>22.4</c:v>
                </c:pt>
                <c:pt idx="5567">
                  <c:v>23.2</c:v>
                </c:pt>
                <c:pt idx="5568">
                  <c:v>22.6</c:v>
                </c:pt>
                <c:pt idx="5569">
                  <c:v>22.6</c:v>
                </c:pt>
                <c:pt idx="5570">
                  <c:v>22.6</c:v>
                </c:pt>
                <c:pt idx="5571">
                  <c:v>22.4</c:v>
                </c:pt>
                <c:pt idx="5572">
                  <c:v>22.6</c:v>
                </c:pt>
                <c:pt idx="5573">
                  <c:v>23</c:v>
                </c:pt>
                <c:pt idx="5574">
                  <c:v>22.6</c:v>
                </c:pt>
                <c:pt idx="5575">
                  <c:v>23</c:v>
                </c:pt>
                <c:pt idx="5576">
                  <c:v>22.6</c:v>
                </c:pt>
                <c:pt idx="5577">
                  <c:v>22.8</c:v>
                </c:pt>
                <c:pt idx="5578">
                  <c:v>22.4</c:v>
                </c:pt>
                <c:pt idx="5579">
                  <c:v>22.2</c:v>
                </c:pt>
                <c:pt idx="5580">
                  <c:v>22.6</c:v>
                </c:pt>
                <c:pt idx="5581">
                  <c:v>22.8</c:v>
                </c:pt>
                <c:pt idx="5582">
                  <c:v>22</c:v>
                </c:pt>
                <c:pt idx="5583">
                  <c:v>22.6</c:v>
                </c:pt>
                <c:pt idx="5584">
                  <c:v>23</c:v>
                </c:pt>
                <c:pt idx="5585">
                  <c:v>22.2</c:v>
                </c:pt>
                <c:pt idx="5586">
                  <c:v>23.2</c:v>
                </c:pt>
                <c:pt idx="5587">
                  <c:v>22.2</c:v>
                </c:pt>
                <c:pt idx="5588">
                  <c:v>22.8</c:v>
                </c:pt>
                <c:pt idx="5589">
                  <c:v>22.8</c:v>
                </c:pt>
                <c:pt idx="5590">
                  <c:v>22.2</c:v>
                </c:pt>
                <c:pt idx="5591">
                  <c:v>22.4</c:v>
                </c:pt>
                <c:pt idx="5592">
                  <c:v>23.6</c:v>
                </c:pt>
                <c:pt idx="5593">
                  <c:v>22.2</c:v>
                </c:pt>
                <c:pt idx="5594">
                  <c:v>22.4</c:v>
                </c:pt>
                <c:pt idx="5595">
                  <c:v>22.2</c:v>
                </c:pt>
                <c:pt idx="5596">
                  <c:v>23</c:v>
                </c:pt>
                <c:pt idx="5597">
                  <c:v>22.8</c:v>
                </c:pt>
                <c:pt idx="5598">
                  <c:v>23.2</c:v>
                </c:pt>
                <c:pt idx="5599">
                  <c:v>22.8</c:v>
                </c:pt>
                <c:pt idx="5600">
                  <c:v>22.8</c:v>
                </c:pt>
                <c:pt idx="5601">
                  <c:v>22.6</c:v>
                </c:pt>
                <c:pt idx="5602">
                  <c:v>23</c:v>
                </c:pt>
                <c:pt idx="5603">
                  <c:v>22.8</c:v>
                </c:pt>
                <c:pt idx="5604">
                  <c:v>23.2</c:v>
                </c:pt>
                <c:pt idx="5605">
                  <c:v>22.4</c:v>
                </c:pt>
                <c:pt idx="5606">
                  <c:v>22.8</c:v>
                </c:pt>
                <c:pt idx="5607">
                  <c:v>22.6</c:v>
                </c:pt>
                <c:pt idx="5608">
                  <c:v>22.6</c:v>
                </c:pt>
                <c:pt idx="5609">
                  <c:v>23.2</c:v>
                </c:pt>
                <c:pt idx="5610">
                  <c:v>23</c:v>
                </c:pt>
                <c:pt idx="5611">
                  <c:v>22.4</c:v>
                </c:pt>
                <c:pt idx="5612">
                  <c:v>22</c:v>
                </c:pt>
                <c:pt idx="5613">
                  <c:v>22.2</c:v>
                </c:pt>
                <c:pt idx="5614">
                  <c:v>22.4</c:v>
                </c:pt>
                <c:pt idx="5615">
                  <c:v>23</c:v>
                </c:pt>
                <c:pt idx="5616">
                  <c:v>22.6</c:v>
                </c:pt>
                <c:pt idx="5617">
                  <c:v>23</c:v>
                </c:pt>
                <c:pt idx="5618">
                  <c:v>22</c:v>
                </c:pt>
                <c:pt idx="5619">
                  <c:v>23</c:v>
                </c:pt>
                <c:pt idx="5620">
                  <c:v>22.4</c:v>
                </c:pt>
                <c:pt idx="5621">
                  <c:v>22.6</c:v>
                </c:pt>
                <c:pt idx="5622">
                  <c:v>22.6</c:v>
                </c:pt>
                <c:pt idx="5623">
                  <c:v>22.6</c:v>
                </c:pt>
                <c:pt idx="5624">
                  <c:v>22.2</c:v>
                </c:pt>
                <c:pt idx="5625">
                  <c:v>22.6</c:v>
                </c:pt>
                <c:pt idx="5626">
                  <c:v>22.8</c:v>
                </c:pt>
                <c:pt idx="5627">
                  <c:v>22.8</c:v>
                </c:pt>
                <c:pt idx="5628">
                  <c:v>23</c:v>
                </c:pt>
                <c:pt idx="5629">
                  <c:v>22.6</c:v>
                </c:pt>
                <c:pt idx="5630">
                  <c:v>22.8</c:v>
                </c:pt>
                <c:pt idx="5631">
                  <c:v>23</c:v>
                </c:pt>
                <c:pt idx="5632">
                  <c:v>22.8</c:v>
                </c:pt>
                <c:pt idx="5633">
                  <c:v>22.8</c:v>
                </c:pt>
                <c:pt idx="5634">
                  <c:v>22.8</c:v>
                </c:pt>
                <c:pt idx="5635">
                  <c:v>22.6</c:v>
                </c:pt>
                <c:pt idx="5636">
                  <c:v>22.6</c:v>
                </c:pt>
                <c:pt idx="5637">
                  <c:v>22.4</c:v>
                </c:pt>
                <c:pt idx="5638">
                  <c:v>22.2</c:v>
                </c:pt>
                <c:pt idx="5639">
                  <c:v>23</c:v>
                </c:pt>
                <c:pt idx="5640">
                  <c:v>22.6</c:v>
                </c:pt>
                <c:pt idx="5641">
                  <c:v>22.2</c:v>
                </c:pt>
                <c:pt idx="5642">
                  <c:v>22.8</c:v>
                </c:pt>
                <c:pt idx="5643">
                  <c:v>23</c:v>
                </c:pt>
                <c:pt idx="5644">
                  <c:v>22.4</c:v>
                </c:pt>
                <c:pt idx="5645">
                  <c:v>22.4</c:v>
                </c:pt>
                <c:pt idx="5646">
                  <c:v>22.6</c:v>
                </c:pt>
                <c:pt idx="5647">
                  <c:v>22.4</c:v>
                </c:pt>
                <c:pt idx="5648">
                  <c:v>23</c:v>
                </c:pt>
                <c:pt idx="5649">
                  <c:v>23</c:v>
                </c:pt>
                <c:pt idx="5650">
                  <c:v>23</c:v>
                </c:pt>
                <c:pt idx="5651">
                  <c:v>23.2</c:v>
                </c:pt>
                <c:pt idx="5652">
                  <c:v>22.8</c:v>
                </c:pt>
                <c:pt idx="5653">
                  <c:v>21.8</c:v>
                </c:pt>
                <c:pt idx="5654">
                  <c:v>22.4</c:v>
                </c:pt>
                <c:pt idx="5655">
                  <c:v>22.4</c:v>
                </c:pt>
                <c:pt idx="5656">
                  <c:v>22.6</c:v>
                </c:pt>
                <c:pt idx="5657">
                  <c:v>22.8</c:v>
                </c:pt>
                <c:pt idx="5658">
                  <c:v>22.8</c:v>
                </c:pt>
                <c:pt idx="5659">
                  <c:v>22.8</c:v>
                </c:pt>
                <c:pt idx="5660">
                  <c:v>22.4</c:v>
                </c:pt>
                <c:pt idx="5661">
                  <c:v>22.4</c:v>
                </c:pt>
                <c:pt idx="5662">
                  <c:v>22.6</c:v>
                </c:pt>
                <c:pt idx="5663">
                  <c:v>22.6</c:v>
                </c:pt>
                <c:pt idx="5664">
                  <c:v>22.8</c:v>
                </c:pt>
                <c:pt idx="5665">
                  <c:v>22.8</c:v>
                </c:pt>
                <c:pt idx="5666">
                  <c:v>23.2</c:v>
                </c:pt>
                <c:pt idx="5667">
                  <c:v>22.8</c:v>
                </c:pt>
                <c:pt idx="5668">
                  <c:v>22.6</c:v>
                </c:pt>
                <c:pt idx="5669">
                  <c:v>22.4</c:v>
                </c:pt>
                <c:pt idx="5670">
                  <c:v>22.8</c:v>
                </c:pt>
                <c:pt idx="5671">
                  <c:v>22.6</c:v>
                </c:pt>
                <c:pt idx="5672">
                  <c:v>22.8</c:v>
                </c:pt>
                <c:pt idx="5673">
                  <c:v>23.4</c:v>
                </c:pt>
                <c:pt idx="5674">
                  <c:v>23</c:v>
                </c:pt>
                <c:pt idx="5675">
                  <c:v>22.6</c:v>
                </c:pt>
                <c:pt idx="5676">
                  <c:v>22.6</c:v>
                </c:pt>
                <c:pt idx="5677">
                  <c:v>22.2</c:v>
                </c:pt>
                <c:pt idx="5678">
                  <c:v>22.6</c:v>
                </c:pt>
                <c:pt idx="5679">
                  <c:v>22.8</c:v>
                </c:pt>
                <c:pt idx="5680">
                  <c:v>22.6</c:v>
                </c:pt>
                <c:pt idx="5681">
                  <c:v>22.6</c:v>
                </c:pt>
                <c:pt idx="5682">
                  <c:v>22.4</c:v>
                </c:pt>
                <c:pt idx="5683">
                  <c:v>22.8</c:v>
                </c:pt>
                <c:pt idx="5684">
                  <c:v>22.6</c:v>
                </c:pt>
                <c:pt idx="5685">
                  <c:v>23</c:v>
                </c:pt>
                <c:pt idx="5686">
                  <c:v>22.8</c:v>
                </c:pt>
                <c:pt idx="5687">
                  <c:v>22.6</c:v>
                </c:pt>
                <c:pt idx="5688">
                  <c:v>22</c:v>
                </c:pt>
                <c:pt idx="5689">
                  <c:v>22.8</c:v>
                </c:pt>
                <c:pt idx="5690">
                  <c:v>22.8</c:v>
                </c:pt>
                <c:pt idx="5691">
                  <c:v>22.6</c:v>
                </c:pt>
                <c:pt idx="5692">
                  <c:v>23</c:v>
                </c:pt>
                <c:pt idx="5693">
                  <c:v>23</c:v>
                </c:pt>
                <c:pt idx="5694">
                  <c:v>22.6</c:v>
                </c:pt>
                <c:pt idx="5695">
                  <c:v>22.6</c:v>
                </c:pt>
                <c:pt idx="5696">
                  <c:v>22.2</c:v>
                </c:pt>
                <c:pt idx="5697">
                  <c:v>22</c:v>
                </c:pt>
                <c:pt idx="5698">
                  <c:v>22.8</c:v>
                </c:pt>
                <c:pt idx="5699">
                  <c:v>23.2</c:v>
                </c:pt>
                <c:pt idx="5700">
                  <c:v>22.4</c:v>
                </c:pt>
                <c:pt idx="5701">
                  <c:v>22.4</c:v>
                </c:pt>
                <c:pt idx="5702">
                  <c:v>22.4</c:v>
                </c:pt>
                <c:pt idx="5703">
                  <c:v>23</c:v>
                </c:pt>
                <c:pt idx="5704">
                  <c:v>23</c:v>
                </c:pt>
                <c:pt idx="5705">
                  <c:v>22.4</c:v>
                </c:pt>
                <c:pt idx="5706">
                  <c:v>22.6</c:v>
                </c:pt>
                <c:pt idx="5707">
                  <c:v>22.4</c:v>
                </c:pt>
                <c:pt idx="5708">
                  <c:v>22.6</c:v>
                </c:pt>
                <c:pt idx="5709">
                  <c:v>22.6</c:v>
                </c:pt>
                <c:pt idx="5710">
                  <c:v>22.8</c:v>
                </c:pt>
                <c:pt idx="5711">
                  <c:v>22.4</c:v>
                </c:pt>
                <c:pt idx="5712">
                  <c:v>22.4</c:v>
                </c:pt>
                <c:pt idx="5713">
                  <c:v>22.8</c:v>
                </c:pt>
                <c:pt idx="5714">
                  <c:v>22.4</c:v>
                </c:pt>
                <c:pt idx="5715">
                  <c:v>22.8</c:v>
                </c:pt>
                <c:pt idx="5716">
                  <c:v>22.8</c:v>
                </c:pt>
                <c:pt idx="5717">
                  <c:v>22.6</c:v>
                </c:pt>
                <c:pt idx="5718">
                  <c:v>23</c:v>
                </c:pt>
                <c:pt idx="5719">
                  <c:v>22.6</c:v>
                </c:pt>
                <c:pt idx="5720">
                  <c:v>22.8</c:v>
                </c:pt>
                <c:pt idx="5721">
                  <c:v>22.6</c:v>
                </c:pt>
                <c:pt idx="5722">
                  <c:v>22.6</c:v>
                </c:pt>
                <c:pt idx="5723">
                  <c:v>22.6</c:v>
                </c:pt>
                <c:pt idx="5724">
                  <c:v>22.6</c:v>
                </c:pt>
                <c:pt idx="5725">
                  <c:v>22.8</c:v>
                </c:pt>
                <c:pt idx="5726">
                  <c:v>22.6</c:v>
                </c:pt>
                <c:pt idx="5727">
                  <c:v>22.6</c:v>
                </c:pt>
                <c:pt idx="5728">
                  <c:v>22.2</c:v>
                </c:pt>
                <c:pt idx="5729">
                  <c:v>22.4</c:v>
                </c:pt>
                <c:pt idx="5730">
                  <c:v>22.4</c:v>
                </c:pt>
                <c:pt idx="5731">
                  <c:v>22.4</c:v>
                </c:pt>
                <c:pt idx="5732">
                  <c:v>22</c:v>
                </c:pt>
                <c:pt idx="5733">
                  <c:v>22.6</c:v>
                </c:pt>
                <c:pt idx="5734">
                  <c:v>22.4</c:v>
                </c:pt>
                <c:pt idx="5735">
                  <c:v>22.2</c:v>
                </c:pt>
                <c:pt idx="5736">
                  <c:v>22.2</c:v>
                </c:pt>
                <c:pt idx="5737">
                  <c:v>22.6</c:v>
                </c:pt>
                <c:pt idx="5738">
                  <c:v>22.8</c:v>
                </c:pt>
                <c:pt idx="5739">
                  <c:v>23.4</c:v>
                </c:pt>
                <c:pt idx="5740">
                  <c:v>22.8</c:v>
                </c:pt>
                <c:pt idx="5741">
                  <c:v>22.4</c:v>
                </c:pt>
                <c:pt idx="5742">
                  <c:v>22.8</c:v>
                </c:pt>
                <c:pt idx="5743">
                  <c:v>22.6</c:v>
                </c:pt>
                <c:pt idx="5744">
                  <c:v>22.4</c:v>
                </c:pt>
                <c:pt idx="5745">
                  <c:v>22.6</c:v>
                </c:pt>
                <c:pt idx="5746">
                  <c:v>22.4</c:v>
                </c:pt>
                <c:pt idx="5747">
                  <c:v>22.8</c:v>
                </c:pt>
                <c:pt idx="5748">
                  <c:v>23</c:v>
                </c:pt>
                <c:pt idx="5749">
                  <c:v>22.2</c:v>
                </c:pt>
                <c:pt idx="5750">
                  <c:v>23</c:v>
                </c:pt>
                <c:pt idx="5751">
                  <c:v>22.8</c:v>
                </c:pt>
                <c:pt idx="5752">
                  <c:v>22.2</c:v>
                </c:pt>
                <c:pt idx="5753">
                  <c:v>22</c:v>
                </c:pt>
                <c:pt idx="5754">
                  <c:v>22.6</c:v>
                </c:pt>
                <c:pt idx="5755">
                  <c:v>22.6</c:v>
                </c:pt>
                <c:pt idx="5756">
                  <c:v>22.8</c:v>
                </c:pt>
                <c:pt idx="5757">
                  <c:v>22.8</c:v>
                </c:pt>
                <c:pt idx="5758">
                  <c:v>22.4</c:v>
                </c:pt>
                <c:pt idx="5759">
                  <c:v>22.4</c:v>
                </c:pt>
                <c:pt idx="5760">
                  <c:v>22.8</c:v>
                </c:pt>
                <c:pt idx="5761">
                  <c:v>22.2</c:v>
                </c:pt>
                <c:pt idx="5762">
                  <c:v>22.4</c:v>
                </c:pt>
                <c:pt idx="5763">
                  <c:v>22.8</c:v>
                </c:pt>
                <c:pt idx="5764">
                  <c:v>23</c:v>
                </c:pt>
                <c:pt idx="5765">
                  <c:v>23.4</c:v>
                </c:pt>
                <c:pt idx="5766">
                  <c:v>22</c:v>
                </c:pt>
                <c:pt idx="5767">
                  <c:v>22.6</c:v>
                </c:pt>
                <c:pt idx="5768">
                  <c:v>22.8</c:v>
                </c:pt>
                <c:pt idx="5769">
                  <c:v>23</c:v>
                </c:pt>
                <c:pt idx="5770">
                  <c:v>22.4</c:v>
                </c:pt>
                <c:pt idx="5771">
                  <c:v>22.8</c:v>
                </c:pt>
                <c:pt idx="5772">
                  <c:v>23</c:v>
                </c:pt>
                <c:pt idx="5773">
                  <c:v>22.8</c:v>
                </c:pt>
                <c:pt idx="5774">
                  <c:v>22.4</c:v>
                </c:pt>
                <c:pt idx="5775">
                  <c:v>22.6</c:v>
                </c:pt>
                <c:pt idx="5776">
                  <c:v>22.8</c:v>
                </c:pt>
                <c:pt idx="5777">
                  <c:v>22</c:v>
                </c:pt>
                <c:pt idx="5778">
                  <c:v>22.8</c:v>
                </c:pt>
                <c:pt idx="5779">
                  <c:v>22</c:v>
                </c:pt>
                <c:pt idx="5780">
                  <c:v>22.4</c:v>
                </c:pt>
                <c:pt idx="5781">
                  <c:v>22.8</c:v>
                </c:pt>
                <c:pt idx="5782">
                  <c:v>22.2</c:v>
                </c:pt>
                <c:pt idx="5783">
                  <c:v>22.6</c:v>
                </c:pt>
                <c:pt idx="5784">
                  <c:v>22.6</c:v>
                </c:pt>
                <c:pt idx="5785">
                  <c:v>22.4</c:v>
                </c:pt>
                <c:pt idx="5786">
                  <c:v>23</c:v>
                </c:pt>
                <c:pt idx="5787">
                  <c:v>22.4</c:v>
                </c:pt>
                <c:pt idx="5788">
                  <c:v>23</c:v>
                </c:pt>
                <c:pt idx="5789">
                  <c:v>22.4</c:v>
                </c:pt>
                <c:pt idx="5790">
                  <c:v>22.4</c:v>
                </c:pt>
                <c:pt idx="5791">
                  <c:v>22.4</c:v>
                </c:pt>
                <c:pt idx="5792">
                  <c:v>22.4</c:v>
                </c:pt>
                <c:pt idx="5793">
                  <c:v>23</c:v>
                </c:pt>
                <c:pt idx="5794">
                  <c:v>22.8</c:v>
                </c:pt>
                <c:pt idx="5795">
                  <c:v>22.4</c:v>
                </c:pt>
                <c:pt idx="5796">
                  <c:v>22.6</c:v>
                </c:pt>
                <c:pt idx="5797">
                  <c:v>22.8</c:v>
                </c:pt>
                <c:pt idx="5798">
                  <c:v>22.4</c:v>
                </c:pt>
                <c:pt idx="5799">
                  <c:v>22.6</c:v>
                </c:pt>
                <c:pt idx="5800">
                  <c:v>22.6</c:v>
                </c:pt>
                <c:pt idx="5801">
                  <c:v>22.8</c:v>
                </c:pt>
                <c:pt idx="5802">
                  <c:v>22.4</c:v>
                </c:pt>
                <c:pt idx="5803">
                  <c:v>22.4</c:v>
                </c:pt>
                <c:pt idx="5804">
                  <c:v>22.4</c:v>
                </c:pt>
                <c:pt idx="5805">
                  <c:v>22.8</c:v>
                </c:pt>
                <c:pt idx="5806">
                  <c:v>22.2</c:v>
                </c:pt>
                <c:pt idx="5807">
                  <c:v>22.6</c:v>
                </c:pt>
                <c:pt idx="5808">
                  <c:v>22.8</c:v>
                </c:pt>
                <c:pt idx="5809">
                  <c:v>23</c:v>
                </c:pt>
                <c:pt idx="5810">
                  <c:v>22</c:v>
                </c:pt>
                <c:pt idx="5811">
                  <c:v>22.6</c:v>
                </c:pt>
                <c:pt idx="5812">
                  <c:v>22.4</c:v>
                </c:pt>
                <c:pt idx="5813">
                  <c:v>22.8</c:v>
                </c:pt>
                <c:pt idx="5814">
                  <c:v>22.2</c:v>
                </c:pt>
                <c:pt idx="5815">
                  <c:v>21.8</c:v>
                </c:pt>
                <c:pt idx="5816">
                  <c:v>22.8</c:v>
                </c:pt>
                <c:pt idx="5817">
                  <c:v>22.8</c:v>
                </c:pt>
                <c:pt idx="5818">
                  <c:v>22.4</c:v>
                </c:pt>
                <c:pt idx="5819">
                  <c:v>22.6</c:v>
                </c:pt>
                <c:pt idx="5820">
                  <c:v>23</c:v>
                </c:pt>
                <c:pt idx="5821">
                  <c:v>22.2</c:v>
                </c:pt>
                <c:pt idx="5822">
                  <c:v>22.4</c:v>
                </c:pt>
                <c:pt idx="5823">
                  <c:v>22.8</c:v>
                </c:pt>
                <c:pt idx="5824">
                  <c:v>22.8</c:v>
                </c:pt>
                <c:pt idx="5825">
                  <c:v>22.8</c:v>
                </c:pt>
                <c:pt idx="5826">
                  <c:v>22.4</c:v>
                </c:pt>
                <c:pt idx="5827">
                  <c:v>22.6</c:v>
                </c:pt>
                <c:pt idx="5828">
                  <c:v>22.2</c:v>
                </c:pt>
                <c:pt idx="5829">
                  <c:v>22.4</c:v>
                </c:pt>
                <c:pt idx="5830">
                  <c:v>22.8</c:v>
                </c:pt>
                <c:pt idx="5831">
                  <c:v>22.2</c:v>
                </c:pt>
                <c:pt idx="5832">
                  <c:v>22</c:v>
                </c:pt>
                <c:pt idx="5833">
                  <c:v>22.6</c:v>
                </c:pt>
                <c:pt idx="5834">
                  <c:v>22</c:v>
                </c:pt>
                <c:pt idx="5835">
                  <c:v>22.8</c:v>
                </c:pt>
                <c:pt idx="5836">
                  <c:v>22.8</c:v>
                </c:pt>
                <c:pt idx="5837">
                  <c:v>22.2</c:v>
                </c:pt>
                <c:pt idx="5838">
                  <c:v>22.6</c:v>
                </c:pt>
                <c:pt idx="5839">
                  <c:v>22.6</c:v>
                </c:pt>
                <c:pt idx="5840">
                  <c:v>22.4</c:v>
                </c:pt>
                <c:pt idx="5841">
                  <c:v>22.8</c:v>
                </c:pt>
                <c:pt idx="5842">
                  <c:v>23</c:v>
                </c:pt>
                <c:pt idx="5843">
                  <c:v>22.6</c:v>
                </c:pt>
                <c:pt idx="5844">
                  <c:v>22.6</c:v>
                </c:pt>
                <c:pt idx="5845">
                  <c:v>22.4</c:v>
                </c:pt>
                <c:pt idx="5846">
                  <c:v>22.6</c:v>
                </c:pt>
                <c:pt idx="5847">
                  <c:v>22.4</c:v>
                </c:pt>
                <c:pt idx="5848">
                  <c:v>22.4</c:v>
                </c:pt>
                <c:pt idx="5849">
                  <c:v>22.6</c:v>
                </c:pt>
                <c:pt idx="5850">
                  <c:v>22.4</c:v>
                </c:pt>
                <c:pt idx="5851">
                  <c:v>22.4</c:v>
                </c:pt>
                <c:pt idx="5852">
                  <c:v>22.2</c:v>
                </c:pt>
                <c:pt idx="5853">
                  <c:v>22.8</c:v>
                </c:pt>
                <c:pt idx="5854">
                  <c:v>22.6</c:v>
                </c:pt>
                <c:pt idx="5855">
                  <c:v>22.8</c:v>
                </c:pt>
                <c:pt idx="5856">
                  <c:v>22.4</c:v>
                </c:pt>
                <c:pt idx="5857">
                  <c:v>23</c:v>
                </c:pt>
                <c:pt idx="5858">
                  <c:v>22.6</c:v>
                </c:pt>
                <c:pt idx="5859">
                  <c:v>22.8</c:v>
                </c:pt>
                <c:pt idx="5860">
                  <c:v>22.2</c:v>
                </c:pt>
                <c:pt idx="5861">
                  <c:v>22.8</c:v>
                </c:pt>
                <c:pt idx="5862">
                  <c:v>22.6</c:v>
                </c:pt>
                <c:pt idx="5863">
                  <c:v>22.2</c:v>
                </c:pt>
                <c:pt idx="5864">
                  <c:v>22.4</c:v>
                </c:pt>
                <c:pt idx="5865">
                  <c:v>22.4</c:v>
                </c:pt>
                <c:pt idx="5866">
                  <c:v>23</c:v>
                </c:pt>
                <c:pt idx="5867">
                  <c:v>22.4</c:v>
                </c:pt>
                <c:pt idx="5868">
                  <c:v>22.8</c:v>
                </c:pt>
                <c:pt idx="5869">
                  <c:v>22.4</c:v>
                </c:pt>
                <c:pt idx="5870">
                  <c:v>22.4</c:v>
                </c:pt>
                <c:pt idx="5871">
                  <c:v>22.4</c:v>
                </c:pt>
                <c:pt idx="5872">
                  <c:v>23</c:v>
                </c:pt>
                <c:pt idx="5873">
                  <c:v>22.4</c:v>
                </c:pt>
                <c:pt idx="5874">
                  <c:v>22.8</c:v>
                </c:pt>
                <c:pt idx="5875">
                  <c:v>23</c:v>
                </c:pt>
                <c:pt idx="5876">
                  <c:v>23</c:v>
                </c:pt>
                <c:pt idx="5877">
                  <c:v>22.6</c:v>
                </c:pt>
                <c:pt idx="5878">
                  <c:v>22.8</c:v>
                </c:pt>
                <c:pt idx="5879">
                  <c:v>22.4</c:v>
                </c:pt>
                <c:pt idx="5880">
                  <c:v>22.6</c:v>
                </c:pt>
                <c:pt idx="5881">
                  <c:v>22.8</c:v>
                </c:pt>
                <c:pt idx="5882">
                  <c:v>22.6</c:v>
                </c:pt>
                <c:pt idx="5883">
                  <c:v>22.6</c:v>
                </c:pt>
                <c:pt idx="5884">
                  <c:v>22.6</c:v>
                </c:pt>
                <c:pt idx="5885">
                  <c:v>22</c:v>
                </c:pt>
                <c:pt idx="5886">
                  <c:v>23.2</c:v>
                </c:pt>
                <c:pt idx="5887">
                  <c:v>23</c:v>
                </c:pt>
                <c:pt idx="5888">
                  <c:v>22.8</c:v>
                </c:pt>
                <c:pt idx="5889">
                  <c:v>23</c:v>
                </c:pt>
                <c:pt idx="5890">
                  <c:v>22.6</c:v>
                </c:pt>
                <c:pt idx="5891">
                  <c:v>22.2</c:v>
                </c:pt>
                <c:pt idx="5892">
                  <c:v>22.8</c:v>
                </c:pt>
                <c:pt idx="5893">
                  <c:v>22</c:v>
                </c:pt>
                <c:pt idx="5894">
                  <c:v>22.2</c:v>
                </c:pt>
                <c:pt idx="5895">
                  <c:v>22.6</c:v>
                </c:pt>
                <c:pt idx="5896">
                  <c:v>22.2</c:v>
                </c:pt>
                <c:pt idx="5897">
                  <c:v>22.6</c:v>
                </c:pt>
                <c:pt idx="5898">
                  <c:v>22.8</c:v>
                </c:pt>
                <c:pt idx="5899">
                  <c:v>22.8</c:v>
                </c:pt>
                <c:pt idx="5900">
                  <c:v>22.4</c:v>
                </c:pt>
                <c:pt idx="5901">
                  <c:v>22.6</c:v>
                </c:pt>
                <c:pt idx="5902">
                  <c:v>22.4</c:v>
                </c:pt>
                <c:pt idx="5903">
                  <c:v>22.6</c:v>
                </c:pt>
                <c:pt idx="5904">
                  <c:v>22.6</c:v>
                </c:pt>
                <c:pt idx="5905">
                  <c:v>22.6</c:v>
                </c:pt>
                <c:pt idx="5906">
                  <c:v>22.8</c:v>
                </c:pt>
                <c:pt idx="5907">
                  <c:v>22</c:v>
                </c:pt>
                <c:pt idx="5908">
                  <c:v>22.8</c:v>
                </c:pt>
                <c:pt idx="5909">
                  <c:v>22.8</c:v>
                </c:pt>
                <c:pt idx="5910">
                  <c:v>22.6</c:v>
                </c:pt>
                <c:pt idx="5911">
                  <c:v>22</c:v>
                </c:pt>
                <c:pt idx="5912">
                  <c:v>22.4</c:v>
                </c:pt>
                <c:pt idx="5913">
                  <c:v>23</c:v>
                </c:pt>
                <c:pt idx="5914">
                  <c:v>22.6</c:v>
                </c:pt>
                <c:pt idx="5915">
                  <c:v>22.8</c:v>
                </c:pt>
                <c:pt idx="5916">
                  <c:v>22.2</c:v>
                </c:pt>
                <c:pt idx="5917">
                  <c:v>22.2</c:v>
                </c:pt>
                <c:pt idx="5918">
                  <c:v>22.4</c:v>
                </c:pt>
                <c:pt idx="5919">
                  <c:v>22.4</c:v>
                </c:pt>
                <c:pt idx="5920">
                  <c:v>22.2</c:v>
                </c:pt>
                <c:pt idx="5921">
                  <c:v>22.6</c:v>
                </c:pt>
                <c:pt idx="5922">
                  <c:v>22.2</c:v>
                </c:pt>
                <c:pt idx="5923">
                  <c:v>23.2</c:v>
                </c:pt>
                <c:pt idx="5924">
                  <c:v>22.4</c:v>
                </c:pt>
                <c:pt idx="5925">
                  <c:v>22.4</c:v>
                </c:pt>
                <c:pt idx="5926">
                  <c:v>22.8</c:v>
                </c:pt>
                <c:pt idx="5927">
                  <c:v>22.8</c:v>
                </c:pt>
                <c:pt idx="5928">
                  <c:v>22.2</c:v>
                </c:pt>
                <c:pt idx="5929">
                  <c:v>22.4</c:v>
                </c:pt>
                <c:pt idx="5930">
                  <c:v>22.4</c:v>
                </c:pt>
                <c:pt idx="5931">
                  <c:v>22.6</c:v>
                </c:pt>
                <c:pt idx="5932">
                  <c:v>22.6</c:v>
                </c:pt>
                <c:pt idx="5933">
                  <c:v>22.4</c:v>
                </c:pt>
                <c:pt idx="5934">
                  <c:v>22</c:v>
                </c:pt>
                <c:pt idx="5935">
                  <c:v>22.2</c:v>
                </c:pt>
                <c:pt idx="5936">
                  <c:v>22.6</c:v>
                </c:pt>
                <c:pt idx="5937">
                  <c:v>22.6</c:v>
                </c:pt>
                <c:pt idx="5938">
                  <c:v>23.4</c:v>
                </c:pt>
                <c:pt idx="5939">
                  <c:v>22.6</c:v>
                </c:pt>
                <c:pt idx="5940">
                  <c:v>22.6</c:v>
                </c:pt>
                <c:pt idx="5941">
                  <c:v>22.6</c:v>
                </c:pt>
                <c:pt idx="5942">
                  <c:v>22.4</c:v>
                </c:pt>
                <c:pt idx="5943">
                  <c:v>22.2</c:v>
                </c:pt>
                <c:pt idx="5944">
                  <c:v>22.6</c:v>
                </c:pt>
                <c:pt idx="5945">
                  <c:v>22.6</c:v>
                </c:pt>
                <c:pt idx="5946">
                  <c:v>23</c:v>
                </c:pt>
                <c:pt idx="5947">
                  <c:v>21.8</c:v>
                </c:pt>
                <c:pt idx="5948">
                  <c:v>22.6</c:v>
                </c:pt>
                <c:pt idx="5949">
                  <c:v>22.2</c:v>
                </c:pt>
                <c:pt idx="5950">
                  <c:v>23</c:v>
                </c:pt>
                <c:pt idx="5951">
                  <c:v>22.6</c:v>
                </c:pt>
                <c:pt idx="5952">
                  <c:v>22.6</c:v>
                </c:pt>
                <c:pt idx="5953">
                  <c:v>22.6</c:v>
                </c:pt>
                <c:pt idx="5954">
                  <c:v>22.2</c:v>
                </c:pt>
                <c:pt idx="5955">
                  <c:v>22.2</c:v>
                </c:pt>
                <c:pt idx="5956">
                  <c:v>22.2</c:v>
                </c:pt>
                <c:pt idx="5957">
                  <c:v>22.6</c:v>
                </c:pt>
                <c:pt idx="5958">
                  <c:v>22.6</c:v>
                </c:pt>
                <c:pt idx="5959">
                  <c:v>22.6</c:v>
                </c:pt>
                <c:pt idx="5960">
                  <c:v>22</c:v>
                </c:pt>
                <c:pt idx="5961">
                  <c:v>22.4</c:v>
                </c:pt>
                <c:pt idx="5962">
                  <c:v>22.2</c:v>
                </c:pt>
                <c:pt idx="5963">
                  <c:v>22.6</c:v>
                </c:pt>
                <c:pt idx="5964">
                  <c:v>22.6</c:v>
                </c:pt>
                <c:pt idx="5965">
                  <c:v>22.2</c:v>
                </c:pt>
                <c:pt idx="5966">
                  <c:v>23.2</c:v>
                </c:pt>
                <c:pt idx="5967">
                  <c:v>22</c:v>
                </c:pt>
                <c:pt idx="5968">
                  <c:v>22.6</c:v>
                </c:pt>
                <c:pt idx="5969">
                  <c:v>22.4</c:v>
                </c:pt>
                <c:pt idx="5970">
                  <c:v>22.4</c:v>
                </c:pt>
                <c:pt idx="5971">
                  <c:v>22.8</c:v>
                </c:pt>
                <c:pt idx="5972">
                  <c:v>22.6</c:v>
                </c:pt>
                <c:pt idx="5973">
                  <c:v>22.2</c:v>
                </c:pt>
                <c:pt idx="5974">
                  <c:v>22.6</c:v>
                </c:pt>
                <c:pt idx="5975">
                  <c:v>22.2</c:v>
                </c:pt>
                <c:pt idx="5976">
                  <c:v>23</c:v>
                </c:pt>
                <c:pt idx="5977">
                  <c:v>22.4</c:v>
                </c:pt>
                <c:pt idx="5978">
                  <c:v>22.4</c:v>
                </c:pt>
                <c:pt idx="5979">
                  <c:v>22.6</c:v>
                </c:pt>
                <c:pt idx="5980">
                  <c:v>22.4</c:v>
                </c:pt>
                <c:pt idx="5981">
                  <c:v>22.6</c:v>
                </c:pt>
                <c:pt idx="5982">
                  <c:v>22.8</c:v>
                </c:pt>
                <c:pt idx="5983">
                  <c:v>22.6</c:v>
                </c:pt>
                <c:pt idx="5984">
                  <c:v>22.4</c:v>
                </c:pt>
                <c:pt idx="5985">
                  <c:v>22.6</c:v>
                </c:pt>
                <c:pt idx="5986">
                  <c:v>22.6</c:v>
                </c:pt>
                <c:pt idx="5987">
                  <c:v>22.4</c:v>
                </c:pt>
                <c:pt idx="5988">
                  <c:v>23.6</c:v>
                </c:pt>
                <c:pt idx="5989">
                  <c:v>22</c:v>
                </c:pt>
                <c:pt idx="5990">
                  <c:v>22.6</c:v>
                </c:pt>
                <c:pt idx="5991">
                  <c:v>22.6</c:v>
                </c:pt>
                <c:pt idx="5992">
                  <c:v>22.4</c:v>
                </c:pt>
                <c:pt idx="5993">
                  <c:v>22.6</c:v>
                </c:pt>
                <c:pt idx="5994">
                  <c:v>22.6</c:v>
                </c:pt>
                <c:pt idx="5995">
                  <c:v>22.6</c:v>
                </c:pt>
                <c:pt idx="5996">
                  <c:v>22.8</c:v>
                </c:pt>
                <c:pt idx="5997">
                  <c:v>22.4</c:v>
                </c:pt>
                <c:pt idx="5998">
                  <c:v>22.6</c:v>
                </c:pt>
                <c:pt idx="5999">
                  <c:v>22.2</c:v>
                </c:pt>
                <c:pt idx="6000">
                  <c:v>22.6</c:v>
                </c:pt>
                <c:pt idx="6001">
                  <c:v>22</c:v>
                </c:pt>
                <c:pt idx="6002">
                  <c:v>22.2</c:v>
                </c:pt>
                <c:pt idx="6003">
                  <c:v>22</c:v>
                </c:pt>
                <c:pt idx="6004">
                  <c:v>22.4</c:v>
                </c:pt>
                <c:pt idx="6005">
                  <c:v>22.6</c:v>
                </c:pt>
                <c:pt idx="6006">
                  <c:v>22.6</c:v>
                </c:pt>
                <c:pt idx="6007">
                  <c:v>22.6</c:v>
                </c:pt>
                <c:pt idx="6008">
                  <c:v>22.8</c:v>
                </c:pt>
                <c:pt idx="6009">
                  <c:v>23</c:v>
                </c:pt>
                <c:pt idx="6010">
                  <c:v>22.6</c:v>
                </c:pt>
                <c:pt idx="6011">
                  <c:v>23.2</c:v>
                </c:pt>
                <c:pt idx="6012">
                  <c:v>22.6</c:v>
                </c:pt>
                <c:pt idx="6013">
                  <c:v>22.6</c:v>
                </c:pt>
                <c:pt idx="6014">
                  <c:v>22</c:v>
                </c:pt>
                <c:pt idx="6015">
                  <c:v>22.8</c:v>
                </c:pt>
                <c:pt idx="6016">
                  <c:v>22.6</c:v>
                </c:pt>
                <c:pt idx="6017">
                  <c:v>22.6</c:v>
                </c:pt>
                <c:pt idx="6018">
                  <c:v>22.4</c:v>
                </c:pt>
                <c:pt idx="6019">
                  <c:v>22.2</c:v>
                </c:pt>
                <c:pt idx="6020">
                  <c:v>22.4</c:v>
                </c:pt>
                <c:pt idx="6021">
                  <c:v>23</c:v>
                </c:pt>
                <c:pt idx="6022">
                  <c:v>22.6</c:v>
                </c:pt>
                <c:pt idx="6023">
                  <c:v>22.6</c:v>
                </c:pt>
                <c:pt idx="6024">
                  <c:v>22.8</c:v>
                </c:pt>
                <c:pt idx="6025">
                  <c:v>22.4</c:v>
                </c:pt>
                <c:pt idx="6026">
                  <c:v>22.2</c:v>
                </c:pt>
                <c:pt idx="6027">
                  <c:v>22.2</c:v>
                </c:pt>
                <c:pt idx="6028">
                  <c:v>22.8</c:v>
                </c:pt>
                <c:pt idx="6029">
                  <c:v>22.6</c:v>
                </c:pt>
                <c:pt idx="6030">
                  <c:v>22.4</c:v>
                </c:pt>
                <c:pt idx="6031">
                  <c:v>22.6</c:v>
                </c:pt>
                <c:pt idx="6032">
                  <c:v>22.2</c:v>
                </c:pt>
                <c:pt idx="6033">
                  <c:v>22.6</c:v>
                </c:pt>
                <c:pt idx="6034">
                  <c:v>22.8</c:v>
                </c:pt>
                <c:pt idx="6035">
                  <c:v>23.2</c:v>
                </c:pt>
                <c:pt idx="6036">
                  <c:v>22.2</c:v>
                </c:pt>
                <c:pt idx="6037">
                  <c:v>22.4</c:v>
                </c:pt>
                <c:pt idx="6038">
                  <c:v>22.6</c:v>
                </c:pt>
                <c:pt idx="6039">
                  <c:v>22.4</c:v>
                </c:pt>
                <c:pt idx="6040">
                  <c:v>22.8</c:v>
                </c:pt>
                <c:pt idx="6041">
                  <c:v>23</c:v>
                </c:pt>
                <c:pt idx="6042">
                  <c:v>23.2</c:v>
                </c:pt>
                <c:pt idx="6043">
                  <c:v>22.8</c:v>
                </c:pt>
                <c:pt idx="6044">
                  <c:v>22.6</c:v>
                </c:pt>
                <c:pt idx="6045">
                  <c:v>22.8</c:v>
                </c:pt>
                <c:pt idx="6046">
                  <c:v>22.2</c:v>
                </c:pt>
                <c:pt idx="6047">
                  <c:v>23</c:v>
                </c:pt>
                <c:pt idx="6048">
                  <c:v>22.4</c:v>
                </c:pt>
                <c:pt idx="6049">
                  <c:v>21.8</c:v>
                </c:pt>
                <c:pt idx="6050">
                  <c:v>22.2</c:v>
                </c:pt>
                <c:pt idx="6051">
                  <c:v>23</c:v>
                </c:pt>
                <c:pt idx="6052">
                  <c:v>22.8</c:v>
                </c:pt>
                <c:pt idx="6053">
                  <c:v>22.2</c:v>
                </c:pt>
                <c:pt idx="6054">
                  <c:v>22.4</c:v>
                </c:pt>
                <c:pt idx="6055">
                  <c:v>22.6</c:v>
                </c:pt>
                <c:pt idx="6056">
                  <c:v>22.2</c:v>
                </c:pt>
                <c:pt idx="6057">
                  <c:v>22</c:v>
                </c:pt>
                <c:pt idx="6058">
                  <c:v>22.8</c:v>
                </c:pt>
                <c:pt idx="6059">
                  <c:v>22.4</c:v>
                </c:pt>
                <c:pt idx="6060">
                  <c:v>22.6</c:v>
                </c:pt>
                <c:pt idx="6061">
                  <c:v>22.4</c:v>
                </c:pt>
                <c:pt idx="6062">
                  <c:v>22.6</c:v>
                </c:pt>
                <c:pt idx="6063">
                  <c:v>22.8</c:v>
                </c:pt>
                <c:pt idx="6064">
                  <c:v>23</c:v>
                </c:pt>
                <c:pt idx="6065">
                  <c:v>22.6</c:v>
                </c:pt>
                <c:pt idx="6066">
                  <c:v>22.6</c:v>
                </c:pt>
                <c:pt idx="6067">
                  <c:v>22.4</c:v>
                </c:pt>
                <c:pt idx="6068">
                  <c:v>22.4</c:v>
                </c:pt>
                <c:pt idx="6069">
                  <c:v>22.4</c:v>
                </c:pt>
                <c:pt idx="6070">
                  <c:v>22.4</c:v>
                </c:pt>
                <c:pt idx="6071">
                  <c:v>22.6</c:v>
                </c:pt>
                <c:pt idx="6072">
                  <c:v>22</c:v>
                </c:pt>
                <c:pt idx="6073">
                  <c:v>23</c:v>
                </c:pt>
                <c:pt idx="6074">
                  <c:v>22.6</c:v>
                </c:pt>
                <c:pt idx="6075">
                  <c:v>22.4</c:v>
                </c:pt>
                <c:pt idx="6076">
                  <c:v>23</c:v>
                </c:pt>
                <c:pt idx="6077">
                  <c:v>22.6</c:v>
                </c:pt>
                <c:pt idx="6078">
                  <c:v>22.8</c:v>
                </c:pt>
                <c:pt idx="6079">
                  <c:v>22.8</c:v>
                </c:pt>
                <c:pt idx="6080">
                  <c:v>22.6</c:v>
                </c:pt>
                <c:pt idx="6081">
                  <c:v>22.2</c:v>
                </c:pt>
                <c:pt idx="6082">
                  <c:v>23</c:v>
                </c:pt>
                <c:pt idx="6083">
                  <c:v>22</c:v>
                </c:pt>
                <c:pt idx="6084">
                  <c:v>22.4</c:v>
                </c:pt>
                <c:pt idx="6085">
                  <c:v>22.2</c:v>
                </c:pt>
                <c:pt idx="6086">
                  <c:v>22.6</c:v>
                </c:pt>
                <c:pt idx="6087">
                  <c:v>22.6</c:v>
                </c:pt>
                <c:pt idx="6088">
                  <c:v>22.2</c:v>
                </c:pt>
                <c:pt idx="6089">
                  <c:v>22.6</c:v>
                </c:pt>
                <c:pt idx="6090">
                  <c:v>22.8</c:v>
                </c:pt>
                <c:pt idx="6091">
                  <c:v>22.4</c:v>
                </c:pt>
                <c:pt idx="6092">
                  <c:v>22.8</c:v>
                </c:pt>
                <c:pt idx="6093">
                  <c:v>22</c:v>
                </c:pt>
                <c:pt idx="6094">
                  <c:v>22.6</c:v>
                </c:pt>
                <c:pt idx="6095">
                  <c:v>22.2</c:v>
                </c:pt>
                <c:pt idx="6096">
                  <c:v>22.6</c:v>
                </c:pt>
                <c:pt idx="6097">
                  <c:v>22.8</c:v>
                </c:pt>
                <c:pt idx="6098">
                  <c:v>22.6</c:v>
                </c:pt>
                <c:pt idx="6099">
                  <c:v>22.4</c:v>
                </c:pt>
                <c:pt idx="6100">
                  <c:v>22</c:v>
                </c:pt>
                <c:pt idx="6101">
                  <c:v>22.2</c:v>
                </c:pt>
                <c:pt idx="6102">
                  <c:v>22.4</c:v>
                </c:pt>
                <c:pt idx="6103">
                  <c:v>22.2</c:v>
                </c:pt>
                <c:pt idx="6104">
                  <c:v>22.2</c:v>
                </c:pt>
                <c:pt idx="6105">
                  <c:v>23.2</c:v>
                </c:pt>
                <c:pt idx="6106">
                  <c:v>22.4</c:v>
                </c:pt>
                <c:pt idx="6107">
                  <c:v>22.6</c:v>
                </c:pt>
                <c:pt idx="6108">
                  <c:v>22.6</c:v>
                </c:pt>
                <c:pt idx="6109">
                  <c:v>22.6</c:v>
                </c:pt>
                <c:pt idx="6110">
                  <c:v>22.6</c:v>
                </c:pt>
                <c:pt idx="6111">
                  <c:v>22.8</c:v>
                </c:pt>
                <c:pt idx="6112">
                  <c:v>22.4</c:v>
                </c:pt>
                <c:pt idx="6113">
                  <c:v>22.4</c:v>
                </c:pt>
                <c:pt idx="6114">
                  <c:v>22.4</c:v>
                </c:pt>
                <c:pt idx="6115">
                  <c:v>22.6</c:v>
                </c:pt>
                <c:pt idx="6116">
                  <c:v>22.6</c:v>
                </c:pt>
                <c:pt idx="6117">
                  <c:v>22.6</c:v>
                </c:pt>
                <c:pt idx="6118">
                  <c:v>22.4</c:v>
                </c:pt>
                <c:pt idx="6119">
                  <c:v>22.6</c:v>
                </c:pt>
                <c:pt idx="6120">
                  <c:v>22.8</c:v>
                </c:pt>
                <c:pt idx="6121">
                  <c:v>22.6</c:v>
                </c:pt>
                <c:pt idx="6122">
                  <c:v>22.6</c:v>
                </c:pt>
                <c:pt idx="6123">
                  <c:v>22.6</c:v>
                </c:pt>
                <c:pt idx="6124">
                  <c:v>22.6</c:v>
                </c:pt>
                <c:pt idx="6125">
                  <c:v>22.4</c:v>
                </c:pt>
                <c:pt idx="6126">
                  <c:v>22.4</c:v>
                </c:pt>
                <c:pt idx="6127">
                  <c:v>22.8</c:v>
                </c:pt>
                <c:pt idx="6128">
                  <c:v>22.4</c:v>
                </c:pt>
                <c:pt idx="6129">
                  <c:v>22.6</c:v>
                </c:pt>
                <c:pt idx="6130">
                  <c:v>22.6</c:v>
                </c:pt>
                <c:pt idx="6131">
                  <c:v>22.6</c:v>
                </c:pt>
                <c:pt idx="6132">
                  <c:v>22</c:v>
                </c:pt>
                <c:pt idx="6133">
                  <c:v>23</c:v>
                </c:pt>
                <c:pt idx="6134">
                  <c:v>23</c:v>
                </c:pt>
                <c:pt idx="6135">
                  <c:v>22.4</c:v>
                </c:pt>
                <c:pt idx="6136">
                  <c:v>22.6</c:v>
                </c:pt>
                <c:pt idx="6137">
                  <c:v>22.8</c:v>
                </c:pt>
                <c:pt idx="6138">
                  <c:v>22.2</c:v>
                </c:pt>
                <c:pt idx="6139">
                  <c:v>22.4</c:v>
                </c:pt>
                <c:pt idx="6140">
                  <c:v>22</c:v>
                </c:pt>
                <c:pt idx="6141">
                  <c:v>22.8</c:v>
                </c:pt>
                <c:pt idx="6142">
                  <c:v>22.6</c:v>
                </c:pt>
                <c:pt idx="6143">
                  <c:v>22.2</c:v>
                </c:pt>
                <c:pt idx="6144">
                  <c:v>22.2</c:v>
                </c:pt>
                <c:pt idx="6145">
                  <c:v>22</c:v>
                </c:pt>
                <c:pt idx="6146">
                  <c:v>22.4</c:v>
                </c:pt>
                <c:pt idx="6147">
                  <c:v>22.8</c:v>
                </c:pt>
                <c:pt idx="6148">
                  <c:v>22.6</c:v>
                </c:pt>
                <c:pt idx="6149">
                  <c:v>22.2</c:v>
                </c:pt>
                <c:pt idx="6150">
                  <c:v>22.2</c:v>
                </c:pt>
                <c:pt idx="6151">
                  <c:v>22.2</c:v>
                </c:pt>
                <c:pt idx="6152">
                  <c:v>22.8</c:v>
                </c:pt>
                <c:pt idx="6153">
                  <c:v>22.2</c:v>
                </c:pt>
                <c:pt idx="6154">
                  <c:v>22</c:v>
                </c:pt>
                <c:pt idx="6155">
                  <c:v>22.8</c:v>
                </c:pt>
                <c:pt idx="6156">
                  <c:v>22.4</c:v>
                </c:pt>
                <c:pt idx="6157">
                  <c:v>22.6</c:v>
                </c:pt>
                <c:pt idx="6158">
                  <c:v>22.8</c:v>
                </c:pt>
                <c:pt idx="6159">
                  <c:v>22.2</c:v>
                </c:pt>
                <c:pt idx="6160">
                  <c:v>22.6</c:v>
                </c:pt>
                <c:pt idx="6161">
                  <c:v>22.8</c:v>
                </c:pt>
                <c:pt idx="6162">
                  <c:v>22</c:v>
                </c:pt>
                <c:pt idx="6163">
                  <c:v>22.2</c:v>
                </c:pt>
                <c:pt idx="6164">
                  <c:v>22.8</c:v>
                </c:pt>
                <c:pt idx="6165">
                  <c:v>22.8</c:v>
                </c:pt>
                <c:pt idx="6166">
                  <c:v>22.6</c:v>
                </c:pt>
                <c:pt idx="6167">
                  <c:v>22.2</c:v>
                </c:pt>
                <c:pt idx="6168">
                  <c:v>22.8</c:v>
                </c:pt>
                <c:pt idx="6169">
                  <c:v>22.6</c:v>
                </c:pt>
                <c:pt idx="6170">
                  <c:v>22.6</c:v>
                </c:pt>
                <c:pt idx="6171">
                  <c:v>23</c:v>
                </c:pt>
                <c:pt idx="6172">
                  <c:v>22.2</c:v>
                </c:pt>
                <c:pt idx="6173">
                  <c:v>22.6</c:v>
                </c:pt>
                <c:pt idx="6174">
                  <c:v>22.6</c:v>
                </c:pt>
                <c:pt idx="6175">
                  <c:v>21.8</c:v>
                </c:pt>
                <c:pt idx="6176">
                  <c:v>22.4</c:v>
                </c:pt>
                <c:pt idx="6177">
                  <c:v>22.2</c:v>
                </c:pt>
                <c:pt idx="6178">
                  <c:v>22.6</c:v>
                </c:pt>
                <c:pt idx="6179">
                  <c:v>22.4</c:v>
                </c:pt>
                <c:pt idx="6180">
                  <c:v>22.8</c:v>
                </c:pt>
                <c:pt idx="6181">
                  <c:v>22.4</c:v>
                </c:pt>
                <c:pt idx="6182">
                  <c:v>22.6</c:v>
                </c:pt>
                <c:pt idx="6183">
                  <c:v>22.4</c:v>
                </c:pt>
                <c:pt idx="6184">
                  <c:v>22.6</c:v>
                </c:pt>
                <c:pt idx="6185">
                  <c:v>22.4</c:v>
                </c:pt>
                <c:pt idx="6186">
                  <c:v>22.8</c:v>
                </c:pt>
                <c:pt idx="6187">
                  <c:v>22.6</c:v>
                </c:pt>
                <c:pt idx="6188">
                  <c:v>22.2</c:v>
                </c:pt>
                <c:pt idx="6189">
                  <c:v>22.6</c:v>
                </c:pt>
                <c:pt idx="6190">
                  <c:v>22.6</c:v>
                </c:pt>
                <c:pt idx="6191">
                  <c:v>22.2</c:v>
                </c:pt>
                <c:pt idx="6192">
                  <c:v>22.6</c:v>
                </c:pt>
                <c:pt idx="6193">
                  <c:v>22.8</c:v>
                </c:pt>
                <c:pt idx="6194">
                  <c:v>22.8</c:v>
                </c:pt>
                <c:pt idx="6195">
                  <c:v>22.6</c:v>
                </c:pt>
                <c:pt idx="6196">
                  <c:v>23</c:v>
                </c:pt>
                <c:pt idx="6197">
                  <c:v>22.6</c:v>
                </c:pt>
                <c:pt idx="6198">
                  <c:v>22.6</c:v>
                </c:pt>
                <c:pt idx="6199">
                  <c:v>22.6</c:v>
                </c:pt>
                <c:pt idx="6200">
                  <c:v>22.4</c:v>
                </c:pt>
                <c:pt idx="6201">
                  <c:v>23</c:v>
                </c:pt>
                <c:pt idx="6202">
                  <c:v>22.8</c:v>
                </c:pt>
                <c:pt idx="6203">
                  <c:v>22.8</c:v>
                </c:pt>
                <c:pt idx="6204">
                  <c:v>22.8</c:v>
                </c:pt>
                <c:pt idx="6205">
                  <c:v>22.6</c:v>
                </c:pt>
                <c:pt idx="6206">
                  <c:v>22.2</c:v>
                </c:pt>
                <c:pt idx="6207">
                  <c:v>22.8</c:v>
                </c:pt>
                <c:pt idx="6208">
                  <c:v>22.8</c:v>
                </c:pt>
                <c:pt idx="6209">
                  <c:v>22</c:v>
                </c:pt>
                <c:pt idx="6210">
                  <c:v>22.6</c:v>
                </c:pt>
                <c:pt idx="6211">
                  <c:v>22.6</c:v>
                </c:pt>
                <c:pt idx="6212">
                  <c:v>22.4</c:v>
                </c:pt>
                <c:pt idx="6213">
                  <c:v>23</c:v>
                </c:pt>
                <c:pt idx="6214">
                  <c:v>22.8</c:v>
                </c:pt>
                <c:pt idx="6215">
                  <c:v>22.8</c:v>
                </c:pt>
                <c:pt idx="6216">
                  <c:v>22.6</c:v>
                </c:pt>
                <c:pt idx="6217">
                  <c:v>22.6</c:v>
                </c:pt>
                <c:pt idx="6218">
                  <c:v>22.2</c:v>
                </c:pt>
                <c:pt idx="6219">
                  <c:v>22.6</c:v>
                </c:pt>
                <c:pt idx="6220">
                  <c:v>22.4</c:v>
                </c:pt>
                <c:pt idx="6221">
                  <c:v>22.2</c:v>
                </c:pt>
                <c:pt idx="6222">
                  <c:v>22.8</c:v>
                </c:pt>
                <c:pt idx="6223">
                  <c:v>23</c:v>
                </c:pt>
                <c:pt idx="6224">
                  <c:v>22.2</c:v>
                </c:pt>
                <c:pt idx="6225">
                  <c:v>22.4</c:v>
                </c:pt>
                <c:pt idx="6226">
                  <c:v>22.6</c:v>
                </c:pt>
                <c:pt idx="6227">
                  <c:v>22</c:v>
                </c:pt>
                <c:pt idx="6228">
                  <c:v>22.6</c:v>
                </c:pt>
                <c:pt idx="6229">
                  <c:v>22.6</c:v>
                </c:pt>
                <c:pt idx="6230">
                  <c:v>22.6</c:v>
                </c:pt>
                <c:pt idx="6231">
                  <c:v>22</c:v>
                </c:pt>
                <c:pt idx="6232">
                  <c:v>22.6</c:v>
                </c:pt>
                <c:pt idx="6233">
                  <c:v>22.6</c:v>
                </c:pt>
                <c:pt idx="6234">
                  <c:v>22.4</c:v>
                </c:pt>
                <c:pt idx="6235">
                  <c:v>22.4</c:v>
                </c:pt>
                <c:pt idx="6236">
                  <c:v>22.6</c:v>
                </c:pt>
                <c:pt idx="6237">
                  <c:v>23</c:v>
                </c:pt>
                <c:pt idx="6238">
                  <c:v>22.2</c:v>
                </c:pt>
                <c:pt idx="6239">
                  <c:v>22.6</c:v>
                </c:pt>
                <c:pt idx="6240">
                  <c:v>23</c:v>
                </c:pt>
                <c:pt idx="6241">
                  <c:v>22.8</c:v>
                </c:pt>
                <c:pt idx="6242">
                  <c:v>22.2</c:v>
                </c:pt>
                <c:pt idx="6243">
                  <c:v>22.8</c:v>
                </c:pt>
                <c:pt idx="6244">
                  <c:v>23</c:v>
                </c:pt>
                <c:pt idx="6245">
                  <c:v>23</c:v>
                </c:pt>
                <c:pt idx="6246">
                  <c:v>22.4</c:v>
                </c:pt>
                <c:pt idx="6247">
                  <c:v>22.4</c:v>
                </c:pt>
                <c:pt idx="6248">
                  <c:v>22.2</c:v>
                </c:pt>
                <c:pt idx="6249">
                  <c:v>22.6</c:v>
                </c:pt>
                <c:pt idx="6250">
                  <c:v>23</c:v>
                </c:pt>
                <c:pt idx="6251">
                  <c:v>22.6</c:v>
                </c:pt>
                <c:pt idx="6252">
                  <c:v>22.6</c:v>
                </c:pt>
                <c:pt idx="6253">
                  <c:v>22.4</c:v>
                </c:pt>
                <c:pt idx="6254">
                  <c:v>22.2</c:v>
                </c:pt>
                <c:pt idx="6255">
                  <c:v>23</c:v>
                </c:pt>
                <c:pt idx="6256">
                  <c:v>22.6</c:v>
                </c:pt>
                <c:pt idx="6257">
                  <c:v>21.8</c:v>
                </c:pt>
                <c:pt idx="6258">
                  <c:v>22.6</c:v>
                </c:pt>
                <c:pt idx="6259">
                  <c:v>22.2</c:v>
                </c:pt>
                <c:pt idx="6260">
                  <c:v>22.8</c:v>
                </c:pt>
                <c:pt idx="6261">
                  <c:v>22</c:v>
                </c:pt>
                <c:pt idx="6262">
                  <c:v>23.4</c:v>
                </c:pt>
                <c:pt idx="6263">
                  <c:v>22.2</c:v>
                </c:pt>
                <c:pt idx="6264">
                  <c:v>22.6</c:v>
                </c:pt>
                <c:pt idx="6265">
                  <c:v>22.4</c:v>
                </c:pt>
                <c:pt idx="6266">
                  <c:v>22.2</c:v>
                </c:pt>
                <c:pt idx="6267">
                  <c:v>22.2</c:v>
                </c:pt>
                <c:pt idx="6268">
                  <c:v>22.8</c:v>
                </c:pt>
                <c:pt idx="6269">
                  <c:v>22.2</c:v>
                </c:pt>
                <c:pt idx="6270">
                  <c:v>22.4</c:v>
                </c:pt>
                <c:pt idx="6271">
                  <c:v>22.6</c:v>
                </c:pt>
                <c:pt idx="6272">
                  <c:v>22.6</c:v>
                </c:pt>
                <c:pt idx="6273">
                  <c:v>22.8</c:v>
                </c:pt>
                <c:pt idx="6274">
                  <c:v>22.8</c:v>
                </c:pt>
                <c:pt idx="6275">
                  <c:v>23</c:v>
                </c:pt>
                <c:pt idx="6276">
                  <c:v>22.4</c:v>
                </c:pt>
                <c:pt idx="6277">
                  <c:v>22.6</c:v>
                </c:pt>
                <c:pt idx="6278">
                  <c:v>23</c:v>
                </c:pt>
                <c:pt idx="6279">
                  <c:v>23.2</c:v>
                </c:pt>
                <c:pt idx="6280">
                  <c:v>22.6</c:v>
                </c:pt>
                <c:pt idx="6281">
                  <c:v>22.2</c:v>
                </c:pt>
                <c:pt idx="6282">
                  <c:v>22.2</c:v>
                </c:pt>
                <c:pt idx="6283">
                  <c:v>22.6</c:v>
                </c:pt>
                <c:pt idx="6284">
                  <c:v>22.8</c:v>
                </c:pt>
                <c:pt idx="6285">
                  <c:v>23.2</c:v>
                </c:pt>
                <c:pt idx="6286">
                  <c:v>22.6</c:v>
                </c:pt>
                <c:pt idx="6287">
                  <c:v>22.6</c:v>
                </c:pt>
                <c:pt idx="6288">
                  <c:v>22.6</c:v>
                </c:pt>
                <c:pt idx="6289">
                  <c:v>22.4</c:v>
                </c:pt>
                <c:pt idx="6290">
                  <c:v>22.4</c:v>
                </c:pt>
                <c:pt idx="6291">
                  <c:v>22.6</c:v>
                </c:pt>
                <c:pt idx="6292">
                  <c:v>22.2</c:v>
                </c:pt>
                <c:pt idx="6293">
                  <c:v>22.6</c:v>
                </c:pt>
                <c:pt idx="6294">
                  <c:v>22.6</c:v>
                </c:pt>
                <c:pt idx="6295">
                  <c:v>22.6</c:v>
                </c:pt>
                <c:pt idx="6296">
                  <c:v>22.8</c:v>
                </c:pt>
                <c:pt idx="6297">
                  <c:v>22.6</c:v>
                </c:pt>
                <c:pt idx="6298">
                  <c:v>22.8</c:v>
                </c:pt>
                <c:pt idx="6299">
                  <c:v>22.4</c:v>
                </c:pt>
                <c:pt idx="6300">
                  <c:v>22.6</c:v>
                </c:pt>
                <c:pt idx="6301">
                  <c:v>22.4</c:v>
                </c:pt>
                <c:pt idx="6302">
                  <c:v>23</c:v>
                </c:pt>
                <c:pt idx="6303">
                  <c:v>22.6</c:v>
                </c:pt>
                <c:pt idx="6304">
                  <c:v>22.6</c:v>
                </c:pt>
                <c:pt idx="6305">
                  <c:v>22.6</c:v>
                </c:pt>
                <c:pt idx="6306">
                  <c:v>22.2</c:v>
                </c:pt>
                <c:pt idx="6307">
                  <c:v>22</c:v>
                </c:pt>
                <c:pt idx="6308">
                  <c:v>22.4</c:v>
                </c:pt>
                <c:pt idx="6309">
                  <c:v>22.8</c:v>
                </c:pt>
                <c:pt idx="6310">
                  <c:v>22.6</c:v>
                </c:pt>
                <c:pt idx="6311">
                  <c:v>23</c:v>
                </c:pt>
                <c:pt idx="6312">
                  <c:v>23</c:v>
                </c:pt>
                <c:pt idx="6313">
                  <c:v>22.6</c:v>
                </c:pt>
                <c:pt idx="6314">
                  <c:v>22.4</c:v>
                </c:pt>
                <c:pt idx="6315">
                  <c:v>22.6</c:v>
                </c:pt>
                <c:pt idx="6316">
                  <c:v>22.8</c:v>
                </c:pt>
                <c:pt idx="6317">
                  <c:v>22.6</c:v>
                </c:pt>
                <c:pt idx="6318">
                  <c:v>22.2</c:v>
                </c:pt>
                <c:pt idx="6319">
                  <c:v>22.8</c:v>
                </c:pt>
                <c:pt idx="6320">
                  <c:v>22.2</c:v>
                </c:pt>
                <c:pt idx="6321">
                  <c:v>22.8</c:v>
                </c:pt>
                <c:pt idx="6322">
                  <c:v>23</c:v>
                </c:pt>
                <c:pt idx="6323">
                  <c:v>22.8</c:v>
                </c:pt>
                <c:pt idx="6324">
                  <c:v>22.4</c:v>
                </c:pt>
                <c:pt idx="6325">
                  <c:v>22.6</c:v>
                </c:pt>
                <c:pt idx="6326">
                  <c:v>22.8</c:v>
                </c:pt>
                <c:pt idx="6327">
                  <c:v>22.4</c:v>
                </c:pt>
                <c:pt idx="6328">
                  <c:v>22.6</c:v>
                </c:pt>
                <c:pt idx="6329">
                  <c:v>22.6</c:v>
                </c:pt>
                <c:pt idx="6330">
                  <c:v>22</c:v>
                </c:pt>
                <c:pt idx="6331">
                  <c:v>22.6</c:v>
                </c:pt>
                <c:pt idx="6332">
                  <c:v>22.6</c:v>
                </c:pt>
                <c:pt idx="6333">
                  <c:v>22.4</c:v>
                </c:pt>
                <c:pt idx="6334">
                  <c:v>22.4</c:v>
                </c:pt>
                <c:pt idx="6335">
                  <c:v>22.4</c:v>
                </c:pt>
                <c:pt idx="6336">
                  <c:v>22.8</c:v>
                </c:pt>
                <c:pt idx="6337">
                  <c:v>22.8</c:v>
                </c:pt>
                <c:pt idx="6338">
                  <c:v>23</c:v>
                </c:pt>
                <c:pt idx="6339">
                  <c:v>22.8</c:v>
                </c:pt>
                <c:pt idx="6340">
                  <c:v>22.4</c:v>
                </c:pt>
                <c:pt idx="6341">
                  <c:v>22.6</c:v>
                </c:pt>
                <c:pt idx="6342">
                  <c:v>22.4</c:v>
                </c:pt>
                <c:pt idx="6343">
                  <c:v>22.2</c:v>
                </c:pt>
                <c:pt idx="6344">
                  <c:v>23</c:v>
                </c:pt>
                <c:pt idx="6345">
                  <c:v>22.8</c:v>
                </c:pt>
                <c:pt idx="6346">
                  <c:v>23</c:v>
                </c:pt>
                <c:pt idx="6347">
                  <c:v>23</c:v>
                </c:pt>
                <c:pt idx="6348">
                  <c:v>22.2</c:v>
                </c:pt>
                <c:pt idx="6349">
                  <c:v>22.6</c:v>
                </c:pt>
                <c:pt idx="6350">
                  <c:v>22.6</c:v>
                </c:pt>
                <c:pt idx="6351">
                  <c:v>22.6</c:v>
                </c:pt>
                <c:pt idx="6352">
                  <c:v>23</c:v>
                </c:pt>
                <c:pt idx="6353">
                  <c:v>22.4</c:v>
                </c:pt>
                <c:pt idx="6354">
                  <c:v>22.6</c:v>
                </c:pt>
                <c:pt idx="6355">
                  <c:v>22.6</c:v>
                </c:pt>
                <c:pt idx="6356">
                  <c:v>22.8</c:v>
                </c:pt>
                <c:pt idx="6357">
                  <c:v>22.8</c:v>
                </c:pt>
                <c:pt idx="6358">
                  <c:v>22.8</c:v>
                </c:pt>
                <c:pt idx="6359">
                  <c:v>23</c:v>
                </c:pt>
                <c:pt idx="6360">
                  <c:v>22.4</c:v>
                </c:pt>
                <c:pt idx="6361">
                  <c:v>22.8</c:v>
                </c:pt>
                <c:pt idx="6362">
                  <c:v>22.6</c:v>
                </c:pt>
                <c:pt idx="6363">
                  <c:v>22.8</c:v>
                </c:pt>
                <c:pt idx="6364">
                  <c:v>22.6</c:v>
                </c:pt>
                <c:pt idx="6365">
                  <c:v>22.2</c:v>
                </c:pt>
                <c:pt idx="6366">
                  <c:v>22.6</c:v>
                </c:pt>
                <c:pt idx="6367">
                  <c:v>22.4</c:v>
                </c:pt>
                <c:pt idx="6368">
                  <c:v>22.8</c:v>
                </c:pt>
                <c:pt idx="6369">
                  <c:v>22.6</c:v>
                </c:pt>
                <c:pt idx="6370">
                  <c:v>22.6</c:v>
                </c:pt>
                <c:pt idx="6371">
                  <c:v>22.4</c:v>
                </c:pt>
                <c:pt idx="6372">
                  <c:v>22.4</c:v>
                </c:pt>
                <c:pt idx="6373">
                  <c:v>22.6</c:v>
                </c:pt>
                <c:pt idx="6374">
                  <c:v>22.8</c:v>
                </c:pt>
                <c:pt idx="6375">
                  <c:v>22.8</c:v>
                </c:pt>
                <c:pt idx="6376">
                  <c:v>22.4</c:v>
                </c:pt>
                <c:pt idx="6377">
                  <c:v>22.6</c:v>
                </c:pt>
                <c:pt idx="6378">
                  <c:v>22.8</c:v>
                </c:pt>
                <c:pt idx="6379">
                  <c:v>22.8</c:v>
                </c:pt>
                <c:pt idx="6380">
                  <c:v>22.6</c:v>
                </c:pt>
                <c:pt idx="6381">
                  <c:v>22.4</c:v>
                </c:pt>
                <c:pt idx="6382">
                  <c:v>22.4</c:v>
                </c:pt>
                <c:pt idx="6383">
                  <c:v>23</c:v>
                </c:pt>
                <c:pt idx="6384">
                  <c:v>23</c:v>
                </c:pt>
                <c:pt idx="6385">
                  <c:v>22.6</c:v>
                </c:pt>
                <c:pt idx="6386">
                  <c:v>22.8</c:v>
                </c:pt>
                <c:pt idx="6387">
                  <c:v>22.4</c:v>
                </c:pt>
                <c:pt idx="6388">
                  <c:v>22.4</c:v>
                </c:pt>
                <c:pt idx="6389">
                  <c:v>22</c:v>
                </c:pt>
                <c:pt idx="6390">
                  <c:v>23</c:v>
                </c:pt>
                <c:pt idx="6391">
                  <c:v>22.2</c:v>
                </c:pt>
                <c:pt idx="6392">
                  <c:v>22.6</c:v>
                </c:pt>
                <c:pt idx="6393">
                  <c:v>22.2</c:v>
                </c:pt>
                <c:pt idx="6394">
                  <c:v>22.2</c:v>
                </c:pt>
                <c:pt idx="6395">
                  <c:v>22.4</c:v>
                </c:pt>
                <c:pt idx="6396">
                  <c:v>22.6</c:v>
                </c:pt>
                <c:pt idx="6397">
                  <c:v>22.6</c:v>
                </c:pt>
                <c:pt idx="6398">
                  <c:v>22.4</c:v>
                </c:pt>
                <c:pt idx="6399">
                  <c:v>22.6</c:v>
                </c:pt>
                <c:pt idx="6400">
                  <c:v>23.2</c:v>
                </c:pt>
                <c:pt idx="6401">
                  <c:v>22.6</c:v>
                </c:pt>
                <c:pt idx="6402">
                  <c:v>22.6</c:v>
                </c:pt>
                <c:pt idx="6403">
                  <c:v>22.8</c:v>
                </c:pt>
                <c:pt idx="6404">
                  <c:v>22.6</c:v>
                </c:pt>
                <c:pt idx="6405">
                  <c:v>23.2</c:v>
                </c:pt>
                <c:pt idx="6406">
                  <c:v>22.6</c:v>
                </c:pt>
                <c:pt idx="6407">
                  <c:v>22.6</c:v>
                </c:pt>
                <c:pt idx="6408">
                  <c:v>22.6</c:v>
                </c:pt>
                <c:pt idx="6409">
                  <c:v>22.4</c:v>
                </c:pt>
                <c:pt idx="6410">
                  <c:v>23</c:v>
                </c:pt>
                <c:pt idx="6411">
                  <c:v>22.6</c:v>
                </c:pt>
                <c:pt idx="6412">
                  <c:v>22.4</c:v>
                </c:pt>
                <c:pt idx="6413">
                  <c:v>22.8</c:v>
                </c:pt>
                <c:pt idx="6414">
                  <c:v>22.2</c:v>
                </c:pt>
                <c:pt idx="6415">
                  <c:v>22.8</c:v>
                </c:pt>
                <c:pt idx="6416">
                  <c:v>22.4</c:v>
                </c:pt>
                <c:pt idx="6417">
                  <c:v>23</c:v>
                </c:pt>
                <c:pt idx="6418">
                  <c:v>22.4</c:v>
                </c:pt>
                <c:pt idx="6419">
                  <c:v>22.6</c:v>
                </c:pt>
                <c:pt idx="6420">
                  <c:v>22.6</c:v>
                </c:pt>
                <c:pt idx="6421">
                  <c:v>22.8</c:v>
                </c:pt>
                <c:pt idx="6422">
                  <c:v>22.2</c:v>
                </c:pt>
                <c:pt idx="6423">
                  <c:v>21.8</c:v>
                </c:pt>
                <c:pt idx="6424">
                  <c:v>22.6</c:v>
                </c:pt>
                <c:pt idx="6425">
                  <c:v>22.8</c:v>
                </c:pt>
                <c:pt idx="6426">
                  <c:v>23</c:v>
                </c:pt>
                <c:pt idx="6427">
                  <c:v>22.4</c:v>
                </c:pt>
                <c:pt idx="6428">
                  <c:v>22.6</c:v>
                </c:pt>
                <c:pt idx="6429">
                  <c:v>22.4</c:v>
                </c:pt>
                <c:pt idx="6430">
                  <c:v>22.6</c:v>
                </c:pt>
                <c:pt idx="6431">
                  <c:v>22.4</c:v>
                </c:pt>
                <c:pt idx="6432">
                  <c:v>22</c:v>
                </c:pt>
                <c:pt idx="6433">
                  <c:v>22.6</c:v>
                </c:pt>
                <c:pt idx="6434">
                  <c:v>22.6</c:v>
                </c:pt>
                <c:pt idx="6435">
                  <c:v>22.8</c:v>
                </c:pt>
                <c:pt idx="6436">
                  <c:v>22.8</c:v>
                </c:pt>
                <c:pt idx="6437">
                  <c:v>22.8</c:v>
                </c:pt>
                <c:pt idx="6438">
                  <c:v>22.6</c:v>
                </c:pt>
                <c:pt idx="6439">
                  <c:v>22.2</c:v>
                </c:pt>
                <c:pt idx="6440">
                  <c:v>22.2</c:v>
                </c:pt>
                <c:pt idx="6441">
                  <c:v>22.6</c:v>
                </c:pt>
                <c:pt idx="6442">
                  <c:v>22.8</c:v>
                </c:pt>
                <c:pt idx="6443">
                  <c:v>22.8</c:v>
                </c:pt>
                <c:pt idx="6444">
                  <c:v>22.8</c:v>
                </c:pt>
                <c:pt idx="6445">
                  <c:v>22.8</c:v>
                </c:pt>
                <c:pt idx="6446">
                  <c:v>22.2</c:v>
                </c:pt>
                <c:pt idx="6447">
                  <c:v>22.6</c:v>
                </c:pt>
                <c:pt idx="6448">
                  <c:v>22.6</c:v>
                </c:pt>
                <c:pt idx="6449">
                  <c:v>22.6</c:v>
                </c:pt>
                <c:pt idx="6450">
                  <c:v>22.8</c:v>
                </c:pt>
                <c:pt idx="6451">
                  <c:v>22.2</c:v>
                </c:pt>
                <c:pt idx="6452">
                  <c:v>22.6</c:v>
                </c:pt>
                <c:pt idx="6453">
                  <c:v>22.8</c:v>
                </c:pt>
                <c:pt idx="6454">
                  <c:v>22.6</c:v>
                </c:pt>
                <c:pt idx="6455">
                  <c:v>22.8</c:v>
                </c:pt>
                <c:pt idx="6456">
                  <c:v>22.6</c:v>
                </c:pt>
                <c:pt idx="6457">
                  <c:v>22.4</c:v>
                </c:pt>
                <c:pt idx="6458">
                  <c:v>22.8</c:v>
                </c:pt>
                <c:pt idx="6459">
                  <c:v>23</c:v>
                </c:pt>
                <c:pt idx="6460">
                  <c:v>23</c:v>
                </c:pt>
                <c:pt idx="6461">
                  <c:v>22.8</c:v>
                </c:pt>
                <c:pt idx="6462">
                  <c:v>22.4</c:v>
                </c:pt>
                <c:pt idx="6463">
                  <c:v>22.4</c:v>
                </c:pt>
                <c:pt idx="6464">
                  <c:v>22.8</c:v>
                </c:pt>
                <c:pt idx="6465">
                  <c:v>23</c:v>
                </c:pt>
                <c:pt idx="6466">
                  <c:v>22.8</c:v>
                </c:pt>
                <c:pt idx="6467">
                  <c:v>22.4</c:v>
                </c:pt>
                <c:pt idx="6468">
                  <c:v>22.8</c:v>
                </c:pt>
                <c:pt idx="6469">
                  <c:v>22.6</c:v>
                </c:pt>
                <c:pt idx="6470">
                  <c:v>22.6</c:v>
                </c:pt>
                <c:pt idx="6471">
                  <c:v>23</c:v>
                </c:pt>
                <c:pt idx="6472">
                  <c:v>22.8</c:v>
                </c:pt>
                <c:pt idx="6473">
                  <c:v>22.6</c:v>
                </c:pt>
                <c:pt idx="6474">
                  <c:v>22.4</c:v>
                </c:pt>
                <c:pt idx="6475">
                  <c:v>22.4</c:v>
                </c:pt>
                <c:pt idx="6476">
                  <c:v>22.6</c:v>
                </c:pt>
                <c:pt idx="6477">
                  <c:v>22.6</c:v>
                </c:pt>
                <c:pt idx="6478">
                  <c:v>22.2</c:v>
                </c:pt>
                <c:pt idx="6479">
                  <c:v>22.6</c:v>
                </c:pt>
                <c:pt idx="6480">
                  <c:v>22.4</c:v>
                </c:pt>
                <c:pt idx="6481">
                  <c:v>22.6</c:v>
                </c:pt>
                <c:pt idx="6482">
                  <c:v>22.4</c:v>
                </c:pt>
                <c:pt idx="6483">
                  <c:v>23</c:v>
                </c:pt>
                <c:pt idx="6484">
                  <c:v>23</c:v>
                </c:pt>
                <c:pt idx="6485">
                  <c:v>22.2</c:v>
                </c:pt>
                <c:pt idx="6486">
                  <c:v>22.4</c:v>
                </c:pt>
                <c:pt idx="6487">
                  <c:v>22.6</c:v>
                </c:pt>
                <c:pt idx="6488">
                  <c:v>21.8</c:v>
                </c:pt>
                <c:pt idx="6489">
                  <c:v>22.6</c:v>
                </c:pt>
                <c:pt idx="6490">
                  <c:v>22.2</c:v>
                </c:pt>
                <c:pt idx="6491">
                  <c:v>22.8</c:v>
                </c:pt>
                <c:pt idx="6492">
                  <c:v>22.2</c:v>
                </c:pt>
                <c:pt idx="6493">
                  <c:v>22.2</c:v>
                </c:pt>
                <c:pt idx="6494">
                  <c:v>22.6</c:v>
                </c:pt>
                <c:pt idx="6495">
                  <c:v>22.6</c:v>
                </c:pt>
                <c:pt idx="6496">
                  <c:v>22.2</c:v>
                </c:pt>
                <c:pt idx="6497">
                  <c:v>23</c:v>
                </c:pt>
                <c:pt idx="6498">
                  <c:v>22.8</c:v>
                </c:pt>
                <c:pt idx="6499">
                  <c:v>22.4</c:v>
                </c:pt>
                <c:pt idx="6500">
                  <c:v>22.6</c:v>
                </c:pt>
                <c:pt idx="6501">
                  <c:v>23</c:v>
                </c:pt>
                <c:pt idx="6502">
                  <c:v>23</c:v>
                </c:pt>
                <c:pt idx="6503">
                  <c:v>22.4</c:v>
                </c:pt>
                <c:pt idx="6504">
                  <c:v>23</c:v>
                </c:pt>
                <c:pt idx="6505">
                  <c:v>22.2</c:v>
                </c:pt>
                <c:pt idx="6506">
                  <c:v>22.4</c:v>
                </c:pt>
                <c:pt idx="6507">
                  <c:v>22.6</c:v>
                </c:pt>
                <c:pt idx="6508">
                  <c:v>22.4</c:v>
                </c:pt>
                <c:pt idx="6509">
                  <c:v>22.6</c:v>
                </c:pt>
                <c:pt idx="6510">
                  <c:v>22.4</c:v>
                </c:pt>
                <c:pt idx="6511">
                  <c:v>22.6</c:v>
                </c:pt>
                <c:pt idx="6512">
                  <c:v>23</c:v>
                </c:pt>
                <c:pt idx="6513">
                  <c:v>22.6</c:v>
                </c:pt>
                <c:pt idx="6514">
                  <c:v>22.8</c:v>
                </c:pt>
                <c:pt idx="6515">
                  <c:v>22.6</c:v>
                </c:pt>
                <c:pt idx="6516">
                  <c:v>22.8</c:v>
                </c:pt>
                <c:pt idx="6517">
                  <c:v>22.8</c:v>
                </c:pt>
                <c:pt idx="6518">
                  <c:v>22.4</c:v>
                </c:pt>
                <c:pt idx="6519">
                  <c:v>22.6</c:v>
                </c:pt>
                <c:pt idx="6520">
                  <c:v>22.8</c:v>
                </c:pt>
                <c:pt idx="6521">
                  <c:v>22.6</c:v>
                </c:pt>
                <c:pt idx="6522">
                  <c:v>21.8</c:v>
                </c:pt>
                <c:pt idx="6523">
                  <c:v>22.6</c:v>
                </c:pt>
                <c:pt idx="6524">
                  <c:v>22.2</c:v>
                </c:pt>
                <c:pt idx="6525">
                  <c:v>22.4</c:v>
                </c:pt>
                <c:pt idx="6526">
                  <c:v>22.2</c:v>
                </c:pt>
                <c:pt idx="6527">
                  <c:v>22.4</c:v>
                </c:pt>
                <c:pt idx="6528">
                  <c:v>22.4</c:v>
                </c:pt>
                <c:pt idx="6529">
                  <c:v>22.8</c:v>
                </c:pt>
                <c:pt idx="6530">
                  <c:v>22.6</c:v>
                </c:pt>
                <c:pt idx="6531">
                  <c:v>22.8</c:v>
                </c:pt>
                <c:pt idx="6532">
                  <c:v>22</c:v>
                </c:pt>
                <c:pt idx="6533">
                  <c:v>22.6</c:v>
                </c:pt>
                <c:pt idx="6534">
                  <c:v>22.8</c:v>
                </c:pt>
                <c:pt idx="6535">
                  <c:v>22.6</c:v>
                </c:pt>
                <c:pt idx="6536">
                  <c:v>22.4</c:v>
                </c:pt>
                <c:pt idx="6537">
                  <c:v>23.2</c:v>
                </c:pt>
                <c:pt idx="6538">
                  <c:v>22.2</c:v>
                </c:pt>
                <c:pt idx="6539">
                  <c:v>22.6</c:v>
                </c:pt>
                <c:pt idx="6540">
                  <c:v>22.8</c:v>
                </c:pt>
                <c:pt idx="6541">
                  <c:v>22.4</c:v>
                </c:pt>
                <c:pt idx="6542">
                  <c:v>22.8</c:v>
                </c:pt>
                <c:pt idx="6543">
                  <c:v>22.6</c:v>
                </c:pt>
                <c:pt idx="6544">
                  <c:v>22.6</c:v>
                </c:pt>
                <c:pt idx="6545">
                  <c:v>22</c:v>
                </c:pt>
                <c:pt idx="6546">
                  <c:v>22.2</c:v>
                </c:pt>
                <c:pt idx="6547">
                  <c:v>23.4</c:v>
                </c:pt>
                <c:pt idx="6548">
                  <c:v>22.4</c:v>
                </c:pt>
                <c:pt idx="6549">
                  <c:v>22.8</c:v>
                </c:pt>
                <c:pt idx="6550">
                  <c:v>22.4</c:v>
                </c:pt>
                <c:pt idx="6551">
                  <c:v>22.4</c:v>
                </c:pt>
                <c:pt idx="6552">
                  <c:v>22.2</c:v>
                </c:pt>
                <c:pt idx="6553">
                  <c:v>22.6</c:v>
                </c:pt>
                <c:pt idx="6554">
                  <c:v>22.6</c:v>
                </c:pt>
                <c:pt idx="6555">
                  <c:v>22.6</c:v>
                </c:pt>
                <c:pt idx="6556">
                  <c:v>22.6</c:v>
                </c:pt>
                <c:pt idx="6557">
                  <c:v>22.6</c:v>
                </c:pt>
                <c:pt idx="6558">
                  <c:v>22.8</c:v>
                </c:pt>
                <c:pt idx="6559">
                  <c:v>22.8</c:v>
                </c:pt>
                <c:pt idx="6560">
                  <c:v>22.4</c:v>
                </c:pt>
                <c:pt idx="6561">
                  <c:v>22.6</c:v>
                </c:pt>
                <c:pt idx="6562">
                  <c:v>22.8</c:v>
                </c:pt>
                <c:pt idx="6563">
                  <c:v>22.4</c:v>
                </c:pt>
                <c:pt idx="6564">
                  <c:v>22.6</c:v>
                </c:pt>
                <c:pt idx="6565">
                  <c:v>22.6</c:v>
                </c:pt>
                <c:pt idx="6566">
                  <c:v>22.6</c:v>
                </c:pt>
                <c:pt idx="6567">
                  <c:v>22.8</c:v>
                </c:pt>
                <c:pt idx="6568">
                  <c:v>22.2</c:v>
                </c:pt>
                <c:pt idx="6569">
                  <c:v>22.4</c:v>
                </c:pt>
                <c:pt idx="6570">
                  <c:v>22.6</c:v>
                </c:pt>
                <c:pt idx="6571">
                  <c:v>22.4</c:v>
                </c:pt>
                <c:pt idx="6572">
                  <c:v>22.4</c:v>
                </c:pt>
                <c:pt idx="6573">
                  <c:v>22.2</c:v>
                </c:pt>
                <c:pt idx="6574">
                  <c:v>22.6</c:v>
                </c:pt>
                <c:pt idx="6575">
                  <c:v>22.2</c:v>
                </c:pt>
                <c:pt idx="6576">
                  <c:v>22.6</c:v>
                </c:pt>
                <c:pt idx="6577">
                  <c:v>22.4</c:v>
                </c:pt>
                <c:pt idx="6578">
                  <c:v>23</c:v>
                </c:pt>
                <c:pt idx="6579">
                  <c:v>22.2</c:v>
                </c:pt>
                <c:pt idx="6580">
                  <c:v>22.8</c:v>
                </c:pt>
                <c:pt idx="6581">
                  <c:v>22.4</c:v>
                </c:pt>
                <c:pt idx="6582">
                  <c:v>22.8</c:v>
                </c:pt>
                <c:pt idx="6583">
                  <c:v>23</c:v>
                </c:pt>
                <c:pt idx="6584">
                  <c:v>22.2</c:v>
                </c:pt>
                <c:pt idx="6585">
                  <c:v>22.6</c:v>
                </c:pt>
                <c:pt idx="6586">
                  <c:v>22.6</c:v>
                </c:pt>
                <c:pt idx="6587">
                  <c:v>22.2</c:v>
                </c:pt>
                <c:pt idx="6588">
                  <c:v>23</c:v>
                </c:pt>
                <c:pt idx="6589">
                  <c:v>22.6</c:v>
                </c:pt>
                <c:pt idx="6590">
                  <c:v>22.8</c:v>
                </c:pt>
                <c:pt idx="6591">
                  <c:v>22.2</c:v>
                </c:pt>
                <c:pt idx="6592">
                  <c:v>22.6</c:v>
                </c:pt>
                <c:pt idx="6593">
                  <c:v>22.6</c:v>
                </c:pt>
                <c:pt idx="6594">
                  <c:v>22.4</c:v>
                </c:pt>
                <c:pt idx="6595">
                  <c:v>23</c:v>
                </c:pt>
                <c:pt idx="6596">
                  <c:v>23</c:v>
                </c:pt>
                <c:pt idx="6597">
                  <c:v>22.4</c:v>
                </c:pt>
                <c:pt idx="6598">
                  <c:v>22.8</c:v>
                </c:pt>
                <c:pt idx="6599">
                  <c:v>22.6</c:v>
                </c:pt>
                <c:pt idx="6600">
                  <c:v>22.6</c:v>
                </c:pt>
                <c:pt idx="6601">
                  <c:v>22.4</c:v>
                </c:pt>
                <c:pt idx="6602">
                  <c:v>22.4</c:v>
                </c:pt>
                <c:pt idx="6603">
                  <c:v>22.4</c:v>
                </c:pt>
                <c:pt idx="6604">
                  <c:v>23.2</c:v>
                </c:pt>
                <c:pt idx="6605">
                  <c:v>22.2</c:v>
                </c:pt>
                <c:pt idx="6606">
                  <c:v>22.6</c:v>
                </c:pt>
                <c:pt idx="6607">
                  <c:v>23</c:v>
                </c:pt>
                <c:pt idx="6608">
                  <c:v>22.2</c:v>
                </c:pt>
                <c:pt idx="6609">
                  <c:v>22.6</c:v>
                </c:pt>
                <c:pt idx="6610">
                  <c:v>22.4</c:v>
                </c:pt>
                <c:pt idx="6611">
                  <c:v>22.2</c:v>
                </c:pt>
                <c:pt idx="6612">
                  <c:v>22.6</c:v>
                </c:pt>
                <c:pt idx="6613">
                  <c:v>22.4</c:v>
                </c:pt>
                <c:pt idx="6614">
                  <c:v>22.8</c:v>
                </c:pt>
                <c:pt idx="6615">
                  <c:v>22.6</c:v>
                </c:pt>
                <c:pt idx="6616">
                  <c:v>22.6</c:v>
                </c:pt>
                <c:pt idx="6617">
                  <c:v>22.2</c:v>
                </c:pt>
                <c:pt idx="6618">
                  <c:v>22.6</c:v>
                </c:pt>
                <c:pt idx="6619">
                  <c:v>22.8</c:v>
                </c:pt>
                <c:pt idx="6620">
                  <c:v>22.6</c:v>
                </c:pt>
                <c:pt idx="6621">
                  <c:v>22.2</c:v>
                </c:pt>
                <c:pt idx="6622">
                  <c:v>22.4</c:v>
                </c:pt>
                <c:pt idx="6623">
                  <c:v>22.6</c:v>
                </c:pt>
                <c:pt idx="6624">
                  <c:v>22</c:v>
                </c:pt>
                <c:pt idx="6625">
                  <c:v>22.6</c:v>
                </c:pt>
                <c:pt idx="6626">
                  <c:v>23</c:v>
                </c:pt>
                <c:pt idx="6627">
                  <c:v>22.6</c:v>
                </c:pt>
                <c:pt idx="6628">
                  <c:v>22.2</c:v>
                </c:pt>
                <c:pt idx="6629">
                  <c:v>22.6</c:v>
                </c:pt>
                <c:pt idx="6630">
                  <c:v>22.6</c:v>
                </c:pt>
                <c:pt idx="6631">
                  <c:v>22</c:v>
                </c:pt>
                <c:pt idx="6632">
                  <c:v>23</c:v>
                </c:pt>
                <c:pt idx="6633">
                  <c:v>22.2</c:v>
                </c:pt>
                <c:pt idx="6634">
                  <c:v>22.2</c:v>
                </c:pt>
                <c:pt idx="6635">
                  <c:v>22.4</c:v>
                </c:pt>
                <c:pt idx="6636">
                  <c:v>22.6</c:v>
                </c:pt>
                <c:pt idx="6637">
                  <c:v>22.6</c:v>
                </c:pt>
                <c:pt idx="6638">
                  <c:v>22.6</c:v>
                </c:pt>
                <c:pt idx="6639">
                  <c:v>22.4</c:v>
                </c:pt>
                <c:pt idx="6640">
                  <c:v>23</c:v>
                </c:pt>
                <c:pt idx="6641">
                  <c:v>22.2</c:v>
                </c:pt>
                <c:pt idx="6642">
                  <c:v>22.4</c:v>
                </c:pt>
                <c:pt idx="6643">
                  <c:v>22.4</c:v>
                </c:pt>
                <c:pt idx="6644">
                  <c:v>22</c:v>
                </c:pt>
                <c:pt idx="6645">
                  <c:v>22.4</c:v>
                </c:pt>
                <c:pt idx="6646">
                  <c:v>22.6</c:v>
                </c:pt>
                <c:pt idx="6647">
                  <c:v>22.4</c:v>
                </c:pt>
                <c:pt idx="6648">
                  <c:v>22.8</c:v>
                </c:pt>
                <c:pt idx="6649">
                  <c:v>22.4</c:v>
                </c:pt>
                <c:pt idx="6650">
                  <c:v>22.6</c:v>
                </c:pt>
                <c:pt idx="6651">
                  <c:v>22.4</c:v>
                </c:pt>
                <c:pt idx="6652">
                  <c:v>22.6</c:v>
                </c:pt>
                <c:pt idx="6653">
                  <c:v>22.2</c:v>
                </c:pt>
                <c:pt idx="6654">
                  <c:v>22.6</c:v>
                </c:pt>
                <c:pt idx="6655">
                  <c:v>23</c:v>
                </c:pt>
                <c:pt idx="6656">
                  <c:v>23</c:v>
                </c:pt>
                <c:pt idx="6657">
                  <c:v>22.2</c:v>
                </c:pt>
                <c:pt idx="6658">
                  <c:v>22.4</c:v>
                </c:pt>
                <c:pt idx="6659">
                  <c:v>22.6</c:v>
                </c:pt>
                <c:pt idx="6660">
                  <c:v>22.4</c:v>
                </c:pt>
                <c:pt idx="6661">
                  <c:v>22.8</c:v>
                </c:pt>
                <c:pt idx="6662">
                  <c:v>22.4</c:v>
                </c:pt>
                <c:pt idx="6663">
                  <c:v>22.6</c:v>
                </c:pt>
                <c:pt idx="6664">
                  <c:v>22.8</c:v>
                </c:pt>
                <c:pt idx="6665">
                  <c:v>22.4</c:v>
                </c:pt>
                <c:pt idx="6666">
                  <c:v>22.8</c:v>
                </c:pt>
                <c:pt idx="6667">
                  <c:v>22.6</c:v>
                </c:pt>
                <c:pt idx="6668">
                  <c:v>22.4</c:v>
                </c:pt>
                <c:pt idx="6669">
                  <c:v>22.6</c:v>
                </c:pt>
                <c:pt idx="6670">
                  <c:v>22.8</c:v>
                </c:pt>
                <c:pt idx="6671">
                  <c:v>22.6</c:v>
                </c:pt>
                <c:pt idx="6672">
                  <c:v>22.6</c:v>
                </c:pt>
                <c:pt idx="6673">
                  <c:v>23</c:v>
                </c:pt>
                <c:pt idx="6674">
                  <c:v>22.4</c:v>
                </c:pt>
                <c:pt idx="6675">
                  <c:v>22.4</c:v>
                </c:pt>
                <c:pt idx="6676">
                  <c:v>22.6</c:v>
                </c:pt>
                <c:pt idx="6677">
                  <c:v>22.8</c:v>
                </c:pt>
                <c:pt idx="6678">
                  <c:v>22.4</c:v>
                </c:pt>
                <c:pt idx="6679">
                  <c:v>23.2</c:v>
                </c:pt>
                <c:pt idx="6680">
                  <c:v>22.2</c:v>
                </c:pt>
                <c:pt idx="6681">
                  <c:v>22.6</c:v>
                </c:pt>
                <c:pt idx="6682">
                  <c:v>22.4</c:v>
                </c:pt>
                <c:pt idx="6683">
                  <c:v>22.2</c:v>
                </c:pt>
                <c:pt idx="6684">
                  <c:v>22.2</c:v>
                </c:pt>
                <c:pt idx="6685">
                  <c:v>22.4</c:v>
                </c:pt>
                <c:pt idx="6686">
                  <c:v>22.4</c:v>
                </c:pt>
                <c:pt idx="6687">
                  <c:v>22.4</c:v>
                </c:pt>
                <c:pt idx="6688">
                  <c:v>22.6</c:v>
                </c:pt>
                <c:pt idx="6689">
                  <c:v>22.6</c:v>
                </c:pt>
                <c:pt idx="6690">
                  <c:v>22</c:v>
                </c:pt>
                <c:pt idx="6691">
                  <c:v>22.4</c:v>
                </c:pt>
                <c:pt idx="6692">
                  <c:v>22.6</c:v>
                </c:pt>
                <c:pt idx="6693">
                  <c:v>22.6</c:v>
                </c:pt>
                <c:pt idx="6694">
                  <c:v>22.6</c:v>
                </c:pt>
                <c:pt idx="6695">
                  <c:v>22.2</c:v>
                </c:pt>
                <c:pt idx="6696">
                  <c:v>22.6</c:v>
                </c:pt>
                <c:pt idx="6697">
                  <c:v>22.4</c:v>
                </c:pt>
                <c:pt idx="6698">
                  <c:v>22.6</c:v>
                </c:pt>
                <c:pt idx="6699">
                  <c:v>23</c:v>
                </c:pt>
                <c:pt idx="6700">
                  <c:v>22.4</c:v>
                </c:pt>
                <c:pt idx="6701">
                  <c:v>22.8</c:v>
                </c:pt>
                <c:pt idx="6702">
                  <c:v>22.6</c:v>
                </c:pt>
                <c:pt idx="6703">
                  <c:v>22.6</c:v>
                </c:pt>
                <c:pt idx="6704">
                  <c:v>22.6</c:v>
                </c:pt>
                <c:pt idx="6705">
                  <c:v>22.6</c:v>
                </c:pt>
                <c:pt idx="6706">
                  <c:v>22.4</c:v>
                </c:pt>
                <c:pt idx="6707">
                  <c:v>22.8</c:v>
                </c:pt>
                <c:pt idx="6708">
                  <c:v>22.6</c:v>
                </c:pt>
                <c:pt idx="6709">
                  <c:v>22.2</c:v>
                </c:pt>
                <c:pt idx="6710">
                  <c:v>22.6</c:v>
                </c:pt>
                <c:pt idx="6711">
                  <c:v>22.2</c:v>
                </c:pt>
                <c:pt idx="6712">
                  <c:v>22.4</c:v>
                </c:pt>
                <c:pt idx="6713">
                  <c:v>22.6</c:v>
                </c:pt>
                <c:pt idx="6714">
                  <c:v>22.6</c:v>
                </c:pt>
                <c:pt idx="6715">
                  <c:v>22.8</c:v>
                </c:pt>
                <c:pt idx="6716">
                  <c:v>22.8</c:v>
                </c:pt>
                <c:pt idx="6717">
                  <c:v>22</c:v>
                </c:pt>
                <c:pt idx="6718">
                  <c:v>22</c:v>
                </c:pt>
                <c:pt idx="6719">
                  <c:v>22</c:v>
                </c:pt>
                <c:pt idx="6720">
                  <c:v>22.2</c:v>
                </c:pt>
                <c:pt idx="6721">
                  <c:v>22.6</c:v>
                </c:pt>
                <c:pt idx="6722">
                  <c:v>22.8</c:v>
                </c:pt>
                <c:pt idx="6723">
                  <c:v>22.6</c:v>
                </c:pt>
                <c:pt idx="6724">
                  <c:v>22.4</c:v>
                </c:pt>
                <c:pt idx="6725">
                  <c:v>22.4</c:v>
                </c:pt>
                <c:pt idx="6726">
                  <c:v>22.6</c:v>
                </c:pt>
                <c:pt idx="6727">
                  <c:v>22.4</c:v>
                </c:pt>
                <c:pt idx="6728">
                  <c:v>22.2</c:v>
                </c:pt>
                <c:pt idx="6729">
                  <c:v>22.4</c:v>
                </c:pt>
                <c:pt idx="6730">
                  <c:v>22.8</c:v>
                </c:pt>
                <c:pt idx="6731">
                  <c:v>22.8</c:v>
                </c:pt>
                <c:pt idx="6732">
                  <c:v>22.6</c:v>
                </c:pt>
                <c:pt idx="6733">
                  <c:v>22.4</c:v>
                </c:pt>
                <c:pt idx="6734">
                  <c:v>22.8</c:v>
                </c:pt>
                <c:pt idx="6735">
                  <c:v>22.6</c:v>
                </c:pt>
                <c:pt idx="6736">
                  <c:v>22.6</c:v>
                </c:pt>
                <c:pt idx="6737">
                  <c:v>22.4</c:v>
                </c:pt>
                <c:pt idx="6738">
                  <c:v>22.8</c:v>
                </c:pt>
                <c:pt idx="6739">
                  <c:v>22.4</c:v>
                </c:pt>
                <c:pt idx="6740">
                  <c:v>22.6</c:v>
                </c:pt>
                <c:pt idx="6741">
                  <c:v>22.8</c:v>
                </c:pt>
                <c:pt idx="6742">
                  <c:v>22.6</c:v>
                </c:pt>
                <c:pt idx="6743">
                  <c:v>22.4</c:v>
                </c:pt>
                <c:pt idx="6744">
                  <c:v>22.4</c:v>
                </c:pt>
                <c:pt idx="6745">
                  <c:v>22.6</c:v>
                </c:pt>
                <c:pt idx="6746">
                  <c:v>22.6</c:v>
                </c:pt>
                <c:pt idx="6747">
                  <c:v>22.8</c:v>
                </c:pt>
                <c:pt idx="6748">
                  <c:v>22.8</c:v>
                </c:pt>
                <c:pt idx="6749">
                  <c:v>23</c:v>
                </c:pt>
                <c:pt idx="6750">
                  <c:v>22</c:v>
                </c:pt>
                <c:pt idx="6751">
                  <c:v>22.4</c:v>
                </c:pt>
                <c:pt idx="6752">
                  <c:v>22.2</c:v>
                </c:pt>
                <c:pt idx="6753">
                  <c:v>22.6</c:v>
                </c:pt>
                <c:pt idx="6754">
                  <c:v>22.8</c:v>
                </c:pt>
                <c:pt idx="6755">
                  <c:v>22.2</c:v>
                </c:pt>
                <c:pt idx="6756">
                  <c:v>22.2</c:v>
                </c:pt>
                <c:pt idx="6757">
                  <c:v>22.6</c:v>
                </c:pt>
                <c:pt idx="6758">
                  <c:v>22.6</c:v>
                </c:pt>
                <c:pt idx="6759">
                  <c:v>22.2</c:v>
                </c:pt>
                <c:pt idx="6760">
                  <c:v>22.4</c:v>
                </c:pt>
                <c:pt idx="6761">
                  <c:v>22.4</c:v>
                </c:pt>
                <c:pt idx="6762">
                  <c:v>22.6</c:v>
                </c:pt>
                <c:pt idx="6763">
                  <c:v>22.8</c:v>
                </c:pt>
                <c:pt idx="6764">
                  <c:v>22.4</c:v>
                </c:pt>
                <c:pt idx="6765">
                  <c:v>22.2</c:v>
                </c:pt>
                <c:pt idx="6766">
                  <c:v>22.6</c:v>
                </c:pt>
                <c:pt idx="6767">
                  <c:v>22.8</c:v>
                </c:pt>
                <c:pt idx="6768">
                  <c:v>22.2</c:v>
                </c:pt>
                <c:pt idx="6769">
                  <c:v>22</c:v>
                </c:pt>
                <c:pt idx="6770">
                  <c:v>22.4</c:v>
                </c:pt>
                <c:pt idx="6771">
                  <c:v>22.2</c:v>
                </c:pt>
                <c:pt idx="6772">
                  <c:v>22.6</c:v>
                </c:pt>
                <c:pt idx="6773">
                  <c:v>22.8</c:v>
                </c:pt>
                <c:pt idx="6774">
                  <c:v>22.2</c:v>
                </c:pt>
                <c:pt idx="6775">
                  <c:v>22.6</c:v>
                </c:pt>
                <c:pt idx="6776">
                  <c:v>22.2</c:v>
                </c:pt>
                <c:pt idx="6777">
                  <c:v>22.4</c:v>
                </c:pt>
                <c:pt idx="6778">
                  <c:v>22</c:v>
                </c:pt>
                <c:pt idx="6779">
                  <c:v>22.6</c:v>
                </c:pt>
                <c:pt idx="6780">
                  <c:v>22.4</c:v>
                </c:pt>
                <c:pt idx="6781">
                  <c:v>22.6</c:v>
                </c:pt>
                <c:pt idx="6782">
                  <c:v>22.8</c:v>
                </c:pt>
                <c:pt idx="6783">
                  <c:v>22.2</c:v>
                </c:pt>
                <c:pt idx="6784">
                  <c:v>22.6</c:v>
                </c:pt>
                <c:pt idx="6785">
                  <c:v>21.8</c:v>
                </c:pt>
                <c:pt idx="6786">
                  <c:v>22.6</c:v>
                </c:pt>
                <c:pt idx="6787">
                  <c:v>22.2</c:v>
                </c:pt>
                <c:pt idx="6788">
                  <c:v>22.4</c:v>
                </c:pt>
                <c:pt idx="6789">
                  <c:v>22.6</c:v>
                </c:pt>
                <c:pt idx="6790">
                  <c:v>22.6</c:v>
                </c:pt>
                <c:pt idx="6791">
                  <c:v>22.8</c:v>
                </c:pt>
                <c:pt idx="6792">
                  <c:v>22.2</c:v>
                </c:pt>
                <c:pt idx="6793">
                  <c:v>22.6</c:v>
                </c:pt>
                <c:pt idx="6794">
                  <c:v>22.2</c:v>
                </c:pt>
                <c:pt idx="6795">
                  <c:v>22.8</c:v>
                </c:pt>
                <c:pt idx="6796">
                  <c:v>22.8</c:v>
                </c:pt>
                <c:pt idx="6797">
                  <c:v>22.2</c:v>
                </c:pt>
                <c:pt idx="6798">
                  <c:v>22.6</c:v>
                </c:pt>
                <c:pt idx="6799">
                  <c:v>22.6</c:v>
                </c:pt>
                <c:pt idx="6800">
                  <c:v>22</c:v>
                </c:pt>
                <c:pt idx="6801">
                  <c:v>22.6</c:v>
                </c:pt>
                <c:pt idx="6802">
                  <c:v>22.6</c:v>
                </c:pt>
                <c:pt idx="6803">
                  <c:v>22.6</c:v>
                </c:pt>
                <c:pt idx="6804">
                  <c:v>22.6</c:v>
                </c:pt>
                <c:pt idx="6805">
                  <c:v>22.6</c:v>
                </c:pt>
                <c:pt idx="6806">
                  <c:v>22.8</c:v>
                </c:pt>
                <c:pt idx="6807">
                  <c:v>22.6</c:v>
                </c:pt>
                <c:pt idx="6808">
                  <c:v>22.2</c:v>
                </c:pt>
                <c:pt idx="6809">
                  <c:v>22.2</c:v>
                </c:pt>
                <c:pt idx="6810">
                  <c:v>22.6</c:v>
                </c:pt>
                <c:pt idx="6811">
                  <c:v>22.6</c:v>
                </c:pt>
                <c:pt idx="6812">
                  <c:v>22</c:v>
                </c:pt>
                <c:pt idx="6813">
                  <c:v>22.6</c:v>
                </c:pt>
                <c:pt idx="6814">
                  <c:v>22.2</c:v>
                </c:pt>
                <c:pt idx="6815">
                  <c:v>22</c:v>
                </c:pt>
                <c:pt idx="6816">
                  <c:v>22.6</c:v>
                </c:pt>
                <c:pt idx="6817">
                  <c:v>22.4</c:v>
                </c:pt>
                <c:pt idx="6818">
                  <c:v>22.6</c:v>
                </c:pt>
                <c:pt idx="6819">
                  <c:v>22.4</c:v>
                </c:pt>
                <c:pt idx="6820">
                  <c:v>22.6</c:v>
                </c:pt>
                <c:pt idx="6821">
                  <c:v>22.4</c:v>
                </c:pt>
                <c:pt idx="6822">
                  <c:v>22.4</c:v>
                </c:pt>
                <c:pt idx="6823">
                  <c:v>22.4</c:v>
                </c:pt>
                <c:pt idx="6824">
                  <c:v>23</c:v>
                </c:pt>
                <c:pt idx="6825">
                  <c:v>22.8</c:v>
                </c:pt>
                <c:pt idx="6826">
                  <c:v>22.6</c:v>
                </c:pt>
                <c:pt idx="6827">
                  <c:v>22.2</c:v>
                </c:pt>
                <c:pt idx="6828">
                  <c:v>22.4</c:v>
                </c:pt>
                <c:pt idx="6829">
                  <c:v>22.2</c:v>
                </c:pt>
                <c:pt idx="6830">
                  <c:v>23.2</c:v>
                </c:pt>
                <c:pt idx="6831">
                  <c:v>23</c:v>
                </c:pt>
                <c:pt idx="6832">
                  <c:v>22.6</c:v>
                </c:pt>
                <c:pt idx="6833">
                  <c:v>22</c:v>
                </c:pt>
                <c:pt idx="6834">
                  <c:v>22.6</c:v>
                </c:pt>
                <c:pt idx="6835">
                  <c:v>22.8</c:v>
                </c:pt>
                <c:pt idx="6836">
                  <c:v>22.2</c:v>
                </c:pt>
                <c:pt idx="6837">
                  <c:v>22.6</c:v>
                </c:pt>
                <c:pt idx="6838">
                  <c:v>22</c:v>
                </c:pt>
                <c:pt idx="6839">
                  <c:v>22.4</c:v>
                </c:pt>
                <c:pt idx="6840">
                  <c:v>22</c:v>
                </c:pt>
                <c:pt idx="6841">
                  <c:v>22.2</c:v>
                </c:pt>
                <c:pt idx="6842">
                  <c:v>22.4</c:v>
                </c:pt>
                <c:pt idx="6843">
                  <c:v>22</c:v>
                </c:pt>
                <c:pt idx="6844">
                  <c:v>22.8</c:v>
                </c:pt>
                <c:pt idx="6845">
                  <c:v>22.2</c:v>
                </c:pt>
                <c:pt idx="6846">
                  <c:v>22.4</c:v>
                </c:pt>
                <c:pt idx="6847">
                  <c:v>22.8</c:v>
                </c:pt>
                <c:pt idx="6848">
                  <c:v>23</c:v>
                </c:pt>
                <c:pt idx="6849">
                  <c:v>22.2</c:v>
                </c:pt>
                <c:pt idx="6850">
                  <c:v>22.2</c:v>
                </c:pt>
                <c:pt idx="6851">
                  <c:v>22.4</c:v>
                </c:pt>
                <c:pt idx="6852">
                  <c:v>22.6</c:v>
                </c:pt>
                <c:pt idx="6853">
                  <c:v>22.8</c:v>
                </c:pt>
                <c:pt idx="6854">
                  <c:v>22.4</c:v>
                </c:pt>
                <c:pt idx="6855">
                  <c:v>22</c:v>
                </c:pt>
                <c:pt idx="6856">
                  <c:v>22.8</c:v>
                </c:pt>
                <c:pt idx="6857">
                  <c:v>22.4</c:v>
                </c:pt>
                <c:pt idx="6858">
                  <c:v>22.2</c:v>
                </c:pt>
                <c:pt idx="6859">
                  <c:v>22.2</c:v>
                </c:pt>
                <c:pt idx="6860">
                  <c:v>22.4</c:v>
                </c:pt>
                <c:pt idx="6861">
                  <c:v>22.6</c:v>
                </c:pt>
                <c:pt idx="6862">
                  <c:v>22.6</c:v>
                </c:pt>
                <c:pt idx="6863">
                  <c:v>22.6</c:v>
                </c:pt>
                <c:pt idx="6864">
                  <c:v>22.8</c:v>
                </c:pt>
                <c:pt idx="6865">
                  <c:v>22.4</c:v>
                </c:pt>
                <c:pt idx="6866">
                  <c:v>22.2</c:v>
                </c:pt>
                <c:pt idx="6867">
                  <c:v>22.4</c:v>
                </c:pt>
                <c:pt idx="6868">
                  <c:v>22.4</c:v>
                </c:pt>
                <c:pt idx="6869">
                  <c:v>22.2</c:v>
                </c:pt>
                <c:pt idx="6870">
                  <c:v>22.6</c:v>
                </c:pt>
                <c:pt idx="6871">
                  <c:v>22</c:v>
                </c:pt>
                <c:pt idx="6872">
                  <c:v>22.2</c:v>
                </c:pt>
                <c:pt idx="6873">
                  <c:v>22.6</c:v>
                </c:pt>
                <c:pt idx="6874">
                  <c:v>22.6</c:v>
                </c:pt>
                <c:pt idx="6875">
                  <c:v>22.2</c:v>
                </c:pt>
                <c:pt idx="6876">
                  <c:v>22.8</c:v>
                </c:pt>
                <c:pt idx="6877">
                  <c:v>22</c:v>
                </c:pt>
                <c:pt idx="6878">
                  <c:v>22.8</c:v>
                </c:pt>
                <c:pt idx="6879">
                  <c:v>22.4</c:v>
                </c:pt>
                <c:pt idx="6880">
                  <c:v>22.8</c:v>
                </c:pt>
                <c:pt idx="6881">
                  <c:v>22.4</c:v>
                </c:pt>
                <c:pt idx="6882">
                  <c:v>22</c:v>
                </c:pt>
                <c:pt idx="6883">
                  <c:v>22.4</c:v>
                </c:pt>
                <c:pt idx="6884">
                  <c:v>22.2</c:v>
                </c:pt>
                <c:pt idx="6885">
                  <c:v>22.6</c:v>
                </c:pt>
                <c:pt idx="6886">
                  <c:v>22.6</c:v>
                </c:pt>
                <c:pt idx="6887">
                  <c:v>22.8</c:v>
                </c:pt>
                <c:pt idx="6888">
                  <c:v>22.6</c:v>
                </c:pt>
                <c:pt idx="6889">
                  <c:v>22.6</c:v>
                </c:pt>
                <c:pt idx="6890">
                  <c:v>23</c:v>
                </c:pt>
                <c:pt idx="6891">
                  <c:v>22.4</c:v>
                </c:pt>
                <c:pt idx="6892">
                  <c:v>22.6</c:v>
                </c:pt>
                <c:pt idx="6893">
                  <c:v>22.6</c:v>
                </c:pt>
                <c:pt idx="6894">
                  <c:v>22.6</c:v>
                </c:pt>
                <c:pt idx="6895">
                  <c:v>22.6</c:v>
                </c:pt>
                <c:pt idx="6896">
                  <c:v>22.6</c:v>
                </c:pt>
                <c:pt idx="6897">
                  <c:v>22.6</c:v>
                </c:pt>
                <c:pt idx="6898">
                  <c:v>22.2</c:v>
                </c:pt>
                <c:pt idx="6899">
                  <c:v>22.2</c:v>
                </c:pt>
                <c:pt idx="6900">
                  <c:v>22.8</c:v>
                </c:pt>
                <c:pt idx="6901">
                  <c:v>22.6</c:v>
                </c:pt>
                <c:pt idx="6902">
                  <c:v>22.2</c:v>
                </c:pt>
                <c:pt idx="6903">
                  <c:v>22.4</c:v>
                </c:pt>
                <c:pt idx="6904">
                  <c:v>22.8</c:v>
                </c:pt>
                <c:pt idx="6905">
                  <c:v>22.6</c:v>
                </c:pt>
                <c:pt idx="6906">
                  <c:v>22.2</c:v>
                </c:pt>
                <c:pt idx="6907">
                  <c:v>22.2</c:v>
                </c:pt>
                <c:pt idx="6908">
                  <c:v>22.8</c:v>
                </c:pt>
                <c:pt idx="6909">
                  <c:v>22.6</c:v>
                </c:pt>
                <c:pt idx="6910">
                  <c:v>22.6</c:v>
                </c:pt>
                <c:pt idx="6911">
                  <c:v>22.6</c:v>
                </c:pt>
                <c:pt idx="6912">
                  <c:v>22.6</c:v>
                </c:pt>
                <c:pt idx="6913">
                  <c:v>22.4</c:v>
                </c:pt>
                <c:pt idx="6914">
                  <c:v>22.4</c:v>
                </c:pt>
                <c:pt idx="6915">
                  <c:v>22.4</c:v>
                </c:pt>
                <c:pt idx="6916">
                  <c:v>22.6</c:v>
                </c:pt>
                <c:pt idx="6917">
                  <c:v>22.4</c:v>
                </c:pt>
                <c:pt idx="6918">
                  <c:v>22</c:v>
                </c:pt>
                <c:pt idx="6919">
                  <c:v>22.6</c:v>
                </c:pt>
                <c:pt idx="6920">
                  <c:v>22.2</c:v>
                </c:pt>
                <c:pt idx="6921">
                  <c:v>22.4</c:v>
                </c:pt>
                <c:pt idx="6922">
                  <c:v>22.4</c:v>
                </c:pt>
                <c:pt idx="6923">
                  <c:v>22.6</c:v>
                </c:pt>
                <c:pt idx="6924">
                  <c:v>22.4</c:v>
                </c:pt>
                <c:pt idx="6925">
                  <c:v>22</c:v>
                </c:pt>
                <c:pt idx="6926">
                  <c:v>22.6</c:v>
                </c:pt>
                <c:pt idx="6927">
                  <c:v>22.4</c:v>
                </c:pt>
                <c:pt idx="6928">
                  <c:v>22.4</c:v>
                </c:pt>
                <c:pt idx="6929">
                  <c:v>22.8</c:v>
                </c:pt>
                <c:pt idx="6930">
                  <c:v>22</c:v>
                </c:pt>
                <c:pt idx="6931">
                  <c:v>22.6</c:v>
                </c:pt>
                <c:pt idx="6932">
                  <c:v>22</c:v>
                </c:pt>
                <c:pt idx="6933">
                  <c:v>22.6</c:v>
                </c:pt>
                <c:pt idx="6934">
                  <c:v>22.4</c:v>
                </c:pt>
                <c:pt idx="6935">
                  <c:v>22.8</c:v>
                </c:pt>
                <c:pt idx="6936">
                  <c:v>22.8</c:v>
                </c:pt>
                <c:pt idx="6937">
                  <c:v>22.8</c:v>
                </c:pt>
                <c:pt idx="6938">
                  <c:v>22.8</c:v>
                </c:pt>
                <c:pt idx="6939">
                  <c:v>22.6</c:v>
                </c:pt>
                <c:pt idx="6940">
                  <c:v>22.2</c:v>
                </c:pt>
                <c:pt idx="6941">
                  <c:v>22</c:v>
                </c:pt>
                <c:pt idx="6942">
                  <c:v>22.6</c:v>
                </c:pt>
                <c:pt idx="6943">
                  <c:v>22</c:v>
                </c:pt>
                <c:pt idx="6944">
                  <c:v>22.4</c:v>
                </c:pt>
                <c:pt idx="6945">
                  <c:v>22.6</c:v>
                </c:pt>
                <c:pt idx="6946">
                  <c:v>22.4</c:v>
                </c:pt>
                <c:pt idx="6947">
                  <c:v>22.6</c:v>
                </c:pt>
                <c:pt idx="6948">
                  <c:v>22.8</c:v>
                </c:pt>
                <c:pt idx="6949">
                  <c:v>22</c:v>
                </c:pt>
                <c:pt idx="6950">
                  <c:v>22.8</c:v>
                </c:pt>
                <c:pt idx="6951">
                  <c:v>22.2</c:v>
                </c:pt>
                <c:pt idx="6952">
                  <c:v>22.8</c:v>
                </c:pt>
                <c:pt idx="6953">
                  <c:v>22.6</c:v>
                </c:pt>
                <c:pt idx="6954">
                  <c:v>22.2</c:v>
                </c:pt>
                <c:pt idx="6955">
                  <c:v>22.8</c:v>
                </c:pt>
                <c:pt idx="6956">
                  <c:v>22.8</c:v>
                </c:pt>
                <c:pt idx="6957">
                  <c:v>22</c:v>
                </c:pt>
                <c:pt idx="6958">
                  <c:v>22.2</c:v>
                </c:pt>
                <c:pt idx="6959">
                  <c:v>22.8</c:v>
                </c:pt>
                <c:pt idx="6960">
                  <c:v>22.6</c:v>
                </c:pt>
                <c:pt idx="6961">
                  <c:v>22.2</c:v>
                </c:pt>
                <c:pt idx="6962">
                  <c:v>22.6</c:v>
                </c:pt>
                <c:pt idx="6963">
                  <c:v>22.6</c:v>
                </c:pt>
                <c:pt idx="6964">
                  <c:v>23</c:v>
                </c:pt>
                <c:pt idx="6965">
                  <c:v>22.4</c:v>
                </c:pt>
                <c:pt idx="6966">
                  <c:v>22.8</c:v>
                </c:pt>
                <c:pt idx="6967">
                  <c:v>21.6</c:v>
                </c:pt>
                <c:pt idx="6968">
                  <c:v>22.2</c:v>
                </c:pt>
                <c:pt idx="6969">
                  <c:v>22.6</c:v>
                </c:pt>
                <c:pt idx="6970">
                  <c:v>22.8</c:v>
                </c:pt>
                <c:pt idx="6971">
                  <c:v>22.2</c:v>
                </c:pt>
                <c:pt idx="6972">
                  <c:v>22.6</c:v>
                </c:pt>
                <c:pt idx="6973">
                  <c:v>23.2</c:v>
                </c:pt>
                <c:pt idx="6974">
                  <c:v>22.2</c:v>
                </c:pt>
                <c:pt idx="6975">
                  <c:v>22.6</c:v>
                </c:pt>
                <c:pt idx="6976">
                  <c:v>22.8</c:v>
                </c:pt>
                <c:pt idx="6977">
                  <c:v>22.2</c:v>
                </c:pt>
                <c:pt idx="6978">
                  <c:v>22.2</c:v>
                </c:pt>
                <c:pt idx="6979">
                  <c:v>23</c:v>
                </c:pt>
                <c:pt idx="6980">
                  <c:v>22.4</c:v>
                </c:pt>
                <c:pt idx="6981">
                  <c:v>22.4</c:v>
                </c:pt>
                <c:pt idx="6982">
                  <c:v>22.6</c:v>
                </c:pt>
                <c:pt idx="6983">
                  <c:v>22.2</c:v>
                </c:pt>
                <c:pt idx="6984">
                  <c:v>22.6</c:v>
                </c:pt>
                <c:pt idx="6985">
                  <c:v>22.8</c:v>
                </c:pt>
                <c:pt idx="6986">
                  <c:v>22.6</c:v>
                </c:pt>
                <c:pt idx="6987">
                  <c:v>22.8</c:v>
                </c:pt>
                <c:pt idx="6988">
                  <c:v>22.2</c:v>
                </c:pt>
                <c:pt idx="6989">
                  <c:v>22.6</c:v>
                </c:pt>
                <c:pt idx="6990">
                  <c:v>22.4</c:v>
                </c:pt>
                <c:pt idx="6991">
                  <c:v>22.6</c:v>
                </c:pt>
                <c:pt idx="6992">
                  <c:v>22.6</c:v>
                </c:pt>
                <c:pt idx="6993">
                  <c:v>22.4</c:v>
                </c:pt>
                <c:pt idx="6994">
                  <c:v>22.4</c:v>
                </c:pt>
                <c:pt idx="6995">
                  <c:v>22.2</c:v>
                </c:pt>
                <c:pt idx="6996">
                  <c:v>22.6</c:v>
                </c:pt>
                <c:pt idx="6997">
                  <c:v>22.6</c:v>
                </c:pt>
                <c:pt idx="6998">
                  <c:v>22.4</c:v>
                </c:pt>
                <c:pt idx="6999">
                  <c:v>22.6</c:v>
                </c:pt>
                <c:pt idx="7000">
                  <c:v>22.6</c:v>
                </c:pt>
                <c:pt idx="7001">
                  <c:v>22.6</c:v>
                </c:pt>
                <c:pt idx="7002">
                  <c:v>22.4</c:v>
                </c:pt>
                <c:pt idx="7003">
                  <c:v>22.6</c:v>
                </c:pt>
                <c:pt idx="7004">
                  <c:v>22.2</c:v>
                </c:pt>
                <c:pt idx="7005">
                  <c:v>22.6</c:v>
                </c:pt>
                <c:pt idx="7006">
                  <c:v>22.6</c:v>
                </c:pt>
                <c:pt idx="7007">
                  <c:v>22.4</c:v>
                </c:pt>
                <c:pt idx="7008">
                  <c:v>22.4</c:v>
                </c:pt>
                <c:pt idx="7009">
                  <c:v>22</c:v>
                </c:pt>
                <c:pt idx="7010">
                  <c:v>22.2</c:v>
                </c:pt>
                <c:pt idx="7011">
                  <c:v>23</c:v>
                </c:pt>
                <c:pt idx="7012">
                  <c:v>22.8</c:v>
                </c:pt>
                <c:pt idx="7013">
                  <c:v>22</c:v>
                </c:pt>
                <c:pt idx="7014">
                  <c:v>22.4</c:v>
                </c:pt>
                <c:pt idx="7015">
                  <c:v>22.2</c:v>
                </c:pt>
                <c:pt idx="7016">
                  <c:v>22</c:v>
                </c:pt>
                <c:pt idx="7017">
                  <c:v>22.6</c:v>
                </c:pt>
                <c:pt idx="7018">
                  <c:v>22.2</c:v>
                </c:pt>
                <c:pt idx="7019">
                  <c:v>22.8</c:v>
                </c:pt>
                <c:pt idx="7020">
                  <c:v>22</c:v>
                </c:pt>
                <c:pt idx="7021">
                  <c:v>22.2</c:v>
                </c:pt>
                <c:pt idx="7022">
                  <c:v>22.4</c:v>
                </c:pt>
                <c:pt idx="7023">
                  <c:v>22.2</c:v>
                </c:pt>
                <c:pt idx="7024">
                  <c:v>22.4</c:v>
                </c:pt>
                <c:pt idx="7025">
                  <c:v>22.2</c:v>
                </c:pt>
                <c:pt idx="7026">
                  <c:v>22.8</c:v>
                </c:pt>
                <c:pt idx="7027">
                  <c:v>22</c:v>
                </c:pt>
                <c:pt idx="7028">
                  <c:v>22.4</c:v>
                </c:pt>
                <c:pt idx="7029">
                  <c:v>22.6</c:v>
                </c:pt>
                <c:pt idx="7030">
                  <c:v>23</c:v>
                </c:pt>
                <c:pt idx="7031">
                  <c:v>22.8</c:v>
                </c:pt>
                <c:pt idx="7032">
                  <c:v>22</c:v>
                </c:pt>
                <c:pt idx="7033">
                  <c:v>21.8</c:v>
                </c:pt>
                <c:pt idx="7034">
                  <c:v>22.6</c:v>
                </c:pt>
                <c:pt idx="7035">
                  <c:v>22.2</c:v>
                </c:pt>
                <c:pt idx="7036">
                  <c:v>22.4</c:v>
                </c:pt>
                <c:pt idx="7037">
                  <c:v>22.2</c:v>
                </c:pt>
                <c:pt idx="7038">
                  <c:v>22.6</c:v>
                </c:pt>
                <c:pt idx="7039">
                  <c:v>22.4</c:v>
                </c:pt>
                <c:pt idx="7040">
                  <c:v>22.6</c:v>
                </c:pt>
                <c:pt idx="7041">
                  <c:v>22.2</c:v>
                </c:pt>
                <c:pt idx="7042">
                  <c:v>22.8</c:v>
                </c:pt>
                <c:pt idx="7043">
                  <c:v>22.2</c:v>
                </c:pt>
                <c:pt idx="7044">
                  <c:v>22.2</c:v>
                </c:pt>
                <c:pt idx="7045">
                  <c:v>22.2</c:v>
                </c:pt>
                <c:pt idx="7046">
                  <c:v>22.4</c:v>
                </c:pt>
                <c:pt idx="7047">
                  <c:v>22</c:v>
                </c:pt>
                <c:pt idx="7048">
                  <c:v>22.4</c:v>
                </c:pt>
                <c:pt idx="7049">
                  <c:v>22.4</c:v>
                </c:pt>
                <c:pt idx="7050">
                  <c:v>22.4</c:v>
                </c:pt>
                <c:pt idx="7051">
                  <c:v>22.8</c:v>
                </c:pt>
                <c:pt idx="7052">
                  <c:v>22.4</c:v>
                </c:pt>
                <c:pt idx="7053">
                  <c:v>22.4</c:v>
                </c:pt>
                <c:pt idx="7054">
                  <c:v>22.6</c:v>
                </c:pt>
                <c:pt idx="7055">
                  <c:v>22.4</c:v>
                </c:pt>
                <c:pt idx="7056">
                  <c:v>22.2</c:v>
                </c:pt>
                <c:pt idx="7057">
                  <c:v>22.2</c:v>
                </c:pt>
                <c:pt idx="7058">
                  <c:v>22.4</c:v>
                </c:pt>
                <c:pt idx="7059">
                  <c:v>22.6</c:v>
                </c:pt>
                <c:pt idx="7060">
                  <c:v>22.4</c:v>
                </c:pt>
                <c:pt idx="7061">
                  <c:v>22.4</c:v>
                </c:pt>
                <c:pt idx="7062">
                  <c:v>22.8</c:v>
                </c:pt>
                <c:pt idx="7063">
                  <c:v>23</c:v>
                </c:pt>
                <c:pt idx="7064">
                  <c:v>22.2</c:v>
                </c:pt>
                <c:pt idx="7065">
                  <c:v>22.6</c:v>
                </c:pt>
                <c:pt idx="7066">
                  <c:v>21.8</c:v>
                </c:pt>
                <c:pt idx="7067">
                  <c:v>22.2</c:v>
                </c:pt>
                <c:pt idx="7068">
                  <c:v>22.4</c:v>
                </c:pt>
                <c:pt idx="7069">
                  <c:v>22.4</c:v>
                </c:pt>
                <c:pt idx="7070">
                  <c:v>22.8</c:v>
                </c:pt>
                <c:pt idx="7071">
                  <c:v>22.6</c:v>
                </c:pt>
                <c:pt idx="7072">
                  <c:v>22.4</c:v>
                </c:pt>
                <c:pt idx="7073">
                  <c:v>22.6</c:v>
                </c:pt>
                <c:pt idx="7074">
                  <c:v>22.4</c:v>
                </c:pt>
                <c:pt idx="7075">
                  <c:v>22.8</c:v>
                </c:pt>
                <c:pt idx="7076">
                  <c:v>22</c:v>
                </c:pt>
                <c:pt idx="7077">
                  <c:v>22.6</c:v>
                </c:pt>
                <c:pt idx="7078">
                  <c:v>22.4</c:v>
                </c:pt>
                <c:pt idx="7079">
                  <c:v>22.6</c:v>
                </c:pt>
                <c:pt idx="7080">
                  <c:v>22.2</c:v>
                </c:pt>
                <c:pt idx="7081">
                  <c:v>22.4</c:v>
                </c:pt>
                <c:pt idx="7082">
                  <c:v>22.2</c:v>
                </c:pt>
                <c:pt idx="7083">
                  <c:v>21.8</c:v>
                </c:pt>
                <c:pt idx="7084">
                  <c:v>22.8</c:v>
                </c:pt>
                <c:pt idx="7085">
                  <c:v>22.2</c:v>
                </c:pt>
                <c:pt idx="7086">
                  <c:v>22.2</c:v>
                </c:pt>
                <c:pt idx="7087">
                  <c:v>22.4</c:v>
                </c:pt>
                <c:pt idx="7088">
                  <c:v>22.4</c:v>
                </c:pt>
                <c:pt idx="7089">
                  <c:v>22.6</c:v>
                </c:pt>
                <c:pt idx="7090">
                  <c:v>22.2</c:v>
                </c:pt>
                <c:pt idx="7091">
                  <c:v>22.4</c:v>
                </c:pt>
                <c:pt idx="7092">
                  <c:v>22.4</c:v>
                </c:pt>
                <c:pt idx="7093">
                  <c:v>22.6</c:v>
                </c:pt>
                <c:pt idx="7094">
                  <c:v>22.6</c:v>
                </c:pt>
                <c:pt idx="7095">
                  <c:v>22.8</c:v>
                </c:pt>
                <c:pt idx="7096">
                  <c:v>22.4</c:v>
                </c:pt>
                <c:pt idx="7097">
                  <c:v>22.6</c:v>
                </c:pt>
                <c:pt idx="7098">
                  <c:v>22.8</c:v>
                </c:pt>
                <c:pt idx="7099">
                  <c:v>22.2</c:v>
                </c:pt>
                <c:pt idx="7100">
                  <c:v>22.2</c:v>
                </c:pt>
                <c:pt idx="7101">
                  <c:v>22.4</c:v>
                </c:pt>
                <c:pt idx="7102">
                  <c:v>22.6</c:v>
                </c:pt>
                <c:pt idx="7103">
                  <c:v>22.6</c:v>
                </c:pt>
                <c:pt idx="7104">
                  <c:v>22.4</c:v>
                </c:pt>
                <c:pt idx="7105">
                  <c:v>22.2</c:v>
                </c:pt>
                <c:pt idx="7106">
                  <c:v>22.4</c:v>
                </c:pt>
                <c:pt idx="7107">
                  <c:v>22.8</c:v>
                </c:pt>
                <c:pt idx="7108">
                  <c:v>22.2</c:v>
                </c:pt>
                <c:pt idx="7109">
                  <c:v>22.6</c:v>
                </c:pt>
                <c:pt idx="7110">
                  <c:v>22.2</c:v>
                </c:pt>
                <c:pt idx="7111">
                  <c:v>22.6</c:v>
                </c:pt>
                <c:pt idx="7112">
                  <c:v>22.4</c:v>
                </c:pt>
                <c:pt idx="7113">
                  <c:v>22.4</c:v>
                </c:pt>
                <c:pt idx="7114">
                  <c:v>22</c:v>
                </c:pt>
                <c:pt idx="7115">
                  <c:v>22.6</c:v>
                </c:pt>
                <c:pt idx="7116">
                  <c:v>22.2</c:v>
                </c:pt>
                <c:pt idx="7117">
                  <c:v>22.2</c:v>
                </c:pt>
                <c:pt idx="7118">
                  <c:v>21.6</c:v>
                </c:pt>
                <c:pt idx="7119">
                  <c:v>22.4</c:v>
                </c:pt>
                <c:pt idx="7120">
                  <c:v>22.6</c:v>
                </c:pt>
                <c:pt idx="7121">
                  <c:v>22</c:v>
                </c:pt>
                <c:pt idx="7122">
                  <c:v>22.6</c:v>
                </c:pt>
                <c:pt idx="7123">
                  <c:v>22</c:v>
                </c:pt>
                <c:pt idx="7124">
                  <c:v>22.6</c:v>
                </c:pt>
                <c:pt idx="7125">
                  <c:v>22.2</c:v>
                </c:pt>
                <c:pt idx="7126">
                  <c:v>23</c:v>
                </c:pt>
                <c:pt idx="7127">
                  <c:v>22.6</c:v>
                </c:pt>
                <c:pt idx="7128">
                  <c:v>22.6</c:v>
                </c:pt>
                <c:pt idx="7129">
                  <c:v>22.4</c:v>
                </c:pt>
                <c:pt idx="7130">
                  <c:v>22</c:v>
                </c:pt>
                <c:pt idx="7131">
                  <c:v>22</c:v>
                </c:pt>
                <c:pt idx="7132">
                  <c:v>22.8</c:v>
                </c:pt>
                <c:pt idx="7133">
                  <c:v>22.6</c:v>
                </c:pt>
                <c:pt idx="7134">
                  <c:v>23</c:v>
                </c:pt>
                <c:pt idx="7135">
                  <c:v>22</c:v>
                </c:pt>
                <c:pt idx="7136">
                  <c:v>22.6</c:v>
                </c:pt>
                <c:pt idx="7137">
                  <c:v>22.8</c:v>
                </c:pt>
                <c:pt idx="7138">
                  <c:v>23</c:v>
                </c:pt>
                <c:pt idx="7139">
                  <c:v>22.6</c:v>
                </c:pt>
                <c:pt idx="7140">
                  <c:v>22.6</c:v>
                </c:pt>
                <c:pt idx="7141">
                  <c:v>22.2</c:v>
                </c:pt>
                <c:pt idx="7142">
                  <c:v>22.4</c:v>
                </c:pt>
                <c:pt idx="7143">
                  <c:v>22.8</c:v>
                </c:pt>
                <c:pt idx="7144">
                  <c:v>22.8</c:v>
                </c:pt>
                <c:pt idx="7145">
                  <c:v>22.6</c:v>
                </c:pt>
                <c:pt idx="7146">
                  <c:v>22.2</c:v>
                </c:pt>
                <c:pt idx="7147">
                  <c:v>22.2</c:v>
                </c:pt>
                <c:pt idx="7148">
                  <c:v>22.2</c:v>
                </c:pt>
                <c:pt idx="7149">
                  <c:v>22.4</c:v>
                </c:pt>
                <c:pt idx="7150">
                  <c:v>22.6</c:v>
                </c:pt>
                <c:pt idx="7151">
                  <c:v>23.2</c:v>
                </c:pt>
                <c:pt idx="7152">
                  <c:v>22.6</c:v>
                </c:pt>
                <c:pt idx="7153">
                  <c:v>22.6</c:v>
                </c:pt>
                <c:pt idx="7154">
                  <c:v>22.4</c:v>
                </c:pt>
                <c:pt idx="7155">
                  <c:v>22.8</c:v>
                </c:pt>
                <c:pt idx="7156">
                  <c:v>22.6</c:v>
                </c:pt>
                <c:pt idx="7157">
                  <c:v>22.4</c:v>
                </c:pt>
                <c:pt idx="7158">
                  <c:v>22.2</c:v>
                </c:pt>
                <c:pt idx="7159">
                  <c:v>22.2</c:v>
                </c:pt>
                <c:pt idx="7160">
                  <c:v>22.8</c:v>
                </c:pt>
                <c:pt idx="7161">
                  <c:v>22.4</c:v>
                </c:pt>
                <c:pt idx="7162">
                  <c:v>22.4</c:v>
                </c:pt>
                <c:pt idx="7163">
                  <c:v>22.2</c:v>
                </c:pt>
                <c:pt idx="7164">
                  <c:v>22.4</c:v>
                </c:pt>
                <c:pt idx="7165">
                  <c:v>22</c:v>
                </c:pt>
                <c:pt idx="7166">
                  <c:v>21.8</c:v>
                </c:pt>
                <c:pt idx="7167">
                  <c:v>22.8</c:v>
                </c:pt>
                <c:pt idx="7168">
                  <c:v>21.8</c:v>
                </c:pt>
                <c:pt idx="7169">
                  <c:v>22.2</c:v>
                </c:pt>
                <c:pt idx="7170">
                  <c:v>22.2</c:v>
                </c:pt>
                <c:pt idx="7171">
                  <c:v>22.2</c:v>
                </c:pt>
                <c:pt idx="7172">
                  <c:v>22.2</c:v>
                </c:pt>
                <c:pt idx="7173">
                  <c:v>21.8</c:v>
                </c:pt>
                <c:pt idx="7174">
                  <c:v>22.4</c:v>
                </c:pt>
                <c:pt idx="7175">
                  <c:v>22.4</c:v>
                </c:pt>
                <c:pt idx="7176">
                  <c:v>22.4</c:v>
                </c:pt>
                <c:pt idx="7177">
                  <c:v>22.6</c:v>
                </c:pt>
                <c:pt idx="7178">
                  <c:v>22</c:v>
                </c:pt>
                <c:pt idx="7179">
                  <c:v>22.2</c:v>
                </c:pt>
                <c:pt idx="7180">
                  <c:v>22.4</c:v>
                </c:pt>
                <c:pt idx="7181">
                  <c:v>22.2</c:v>
                </c:pt>
                <c:pt idx="7182">
                  <c:v>22.2</c:v>
                </c:pt>
                <c:pt idx="7183">
                  <c:v>22</c:v>
                </c:pt>
                <c:pt idx="7184">
                  <c:v>22.4</c:v>
                </c:pt>
                <c:pt idx="7185">
                  <c:v>22.2</c:v>
                </c:pt>
                <c:pt idx="7186">
                  <c:v>22</c:v>
                </c:pt>
                <c:pt idx="7187">
                  <c:v>22.4</c:v>
                </c:pt>
                <c:pt idx="7188">
                  <c:v>22</c:v>
                </c:pt>
                <c:pt idx="7189">
                  <c:v>22</c:v>
                </c:pt>
                <c:pt idx="7190">
                  <c:v>22.2</c:v>
                </c:pt>
                <c:pt idx="7191">
                  <c:v>22.2</c:v>
                </c:pt>
                <c:pt idx="7192">
                  <c:v>22.2</c:v>
                </c:pt>
                <c:pt idx="7193">
                  <c:v>22.6</c:v>
                </c:pt>
                <c:pt idx="7194">
                  <c:v>22.6</c:v>
                </c:pt>
                <c:pt idx="7195">
                  <c:v>22.6</c:v>
                </c:pt>
                <c:pt idx="7196">
                  <c:v>22</c:v>
                </c:pt>
                <c:pt idx="7197">
                  <c:v>22</c:v>
                </c:pt>
                <c:pt idx="7198">
                  <c:v>22.2</c:v>
                </c:pt>
                <c:pt idx="7199">
                  <c:v>22.6</c:v>
                </c:pt>
                <c:pt idx="7200">
                  <c:v>22.6</c:v>
                </c:pt>
                <c:pt idx="7201">
                  <c:v>22.4</c:v>
                </c:pt>
                <c:pt idx="7202">
                  <c:v>22.4</c:v>
                </c:pt>
                <c:pt idx="7203">
                  <c:v>22.6</c:v>
                </c:pt>
                <c:pt idx="7204">
                  <c:v>22.6</c:v>
                </c:pt>
                <c:pt idx="7205">
                  <c:v>22.8</c:v>
                </c:pt>
                <c:pt idx="7206">
                  <c:v>22.6</c:v>
                </c:pt>
                <c:pt idx="7207">
                  <c:v>22</c:v>
                </c:pt>
                <c:pt idx="7208">
                  <c:v>22.6</c:v>
                </c:pt>
                <c:pt idx="7209">
                  <c:v>22.2</c:v>
                </c:pt>
                <c:pt idx="7210">
                  <c:v>22.4</c:v>
                </c:pt>
                <c:pt idx="7211">
                  <c:v>22.2</c:v>
                </c:pt>
                <c:pt idx="7212">
                  <c:v>22.6</c:v>
                </c:pt>
                <c:pt idx="7213">
                  <c:v>22.2</c:v>
                </c:pt>
                <c:pt idx="7214">
                  <c:v>22.6</c:v>
                </c:pt>
                <c:pt idx="7215">
                  <c:v>22.2</c:v>
                </c:pt>
                <c:pt idx="7216">
                  <c:v>22.6</c:v>
                </c:pt>
                <c:pt idx="7217">
                  <c:v>22</c:v>
                </c:pt>
                <c:pt idx="7218">
                  <c:v>22</c:v>
                </c:pt>
                <c:pt idx="7219">
                  <c:v>22.4</c:v>
                </c:pt>
                <c:pt idx="7220">
                  <c:v>22.2</c:v>
                </c:pt>
                <c:pt idx="7221">
                  <c:v>22.2</c:v>
                </c:pt>
                <c:pt idx="7222">
                  <c:v>22.4</c:v>
                </c:pt>
                <c:pt idx="7223">
                  <c:v>22.4</c:v>
                </c:pt>
                <c:pt idx="7224">
                  <c:v>22.2</c:v>
                </c:pt>
                <c:pt idx="7225">
                  <c:v>22.6</c:v>
                </c:pt>
                <c:pt idx="7226">
                  <c:v>22.4</c:v>
                </c:pt>
                <c:pt idx="7227">
                  <c:v>22.6</c:v>
                </c:pt>
                <c:pt idx="7228">
                  <c:v>22.6</c:v>
                </c:pt>
                <c:pt idx="7229">
                  <c:v>22.4</c:v>
                </c:pt>
                <c:pt idx="7230">
                  <c:v>22.8</c:v>
                </c:pt>
                <c:pt idx="7231">
                  <c:v>22.4</c:v>
                </c:pt>
                <c:pt idx="7232">
                  <c:v>22.2</c:v>
                </c:pt>
                <c:pt idx="7233">
                  <c:v>22</c:v>
                </c:pt>
                <c:pt idx="7234">
                  <c:v>22.6</c:v>
                </c:pt>
                <c:pt idx="7235">
                  <c:v>22.4</c:v>
                </c:pt>
                <c:pt idx="7236">
                  <c:v>22.6</c:v>
                </c:pt>
                <c:pt idx="7237">
                  <c:v>22</c:v>
                </c:pt>
                <c:pt idx="7238">
                  <c:v>22.4</c:v>
                </c:pt>
                <c:pt idx="7239">
                  <c:v>22.8</c:v>
                </c:pt>
                <c:pt idx="7240">
                  <c:v>22.8</c:v>
                </c:pt>
                <c:pt idx="7241">
                  <c:v>22.2</c:v>
                </c:pt>
                <c:pt idx="7242">
                  <c:v>22.6</c:v>
                </c:pt>
                <c:pt idx="7243">
                  <c:v>22.2</c:v>
                </c:pt>
                <c:pt idx="7244">
                  <c:v>22.2</c:v>
                </c:pt>
                <c:pt idx="7245">
                  <c:v>22.6</c:v>
                </c:pt>
                <c:pt idx="7246">
                  <c:v>22.2</c:v>
                </c:pt>
                <c:pt idx="7247">
                  <c:v>22</c:v>
                </c:pt>
                <c:pt idx="7248">
                  <c:v>22.4</c:v>
                </c:pt>
                <c:pt idx="7249">
                  <c:v>22.4</c:v>
                </c:pt>
                <c:pt idx="7250">
                  <c:v>22.6</c:v>
                </c:pt>
                <c:pt idx="7251">
                  <c:v>22.2</c:v>
                </c:pt>
                <c:pt idx="7252">
                  <c:v>22.6</c:v>
                </c:pt>
                <c:pt idx="7253">
                  <c:v>22</c:v>
                </c:pt>
                <c:pt idx="7254">
                  <c:v>22.4</c:v>
                </c:pt>
                <c:pt idx="7255">
                  <c:v>22.4</c:v>
                </c:pt>
                <c:pt idx="7256">
                  <c:v>21.8</c:v>
                </c:pt>
                <c:pt idx="7257">
                  <c:v>22.4</c:v>
                </c:pt>
                <c:pt idx="7258">
                  <c:v>22.2</c:v>
                </c:pt>
                <c:pt idx="7259">
                  <c:v>22.4</c:v>
                </c:pt>
                <c:pt idx="7260">
                  <c:v>22.4</c:v>
                </c:pt>
                <c:pt idx="7261">
                  <c:v>22.4</c:v>
                </c:pt>
                <c:pt idx="7262">
                  <c:v>23</c:v>
                </c:pt>
                <c:pt idx="7263">
                  <c:v>22.2</c:v>
                </c:pt>
                <c:pt idx="7264">
                  <c:v>22.4</c:v>
                </c:pt>
                <c:pt idx="7265">
                  <c:v>22.6</c:v>
                </c:pt>
                <c:pt idx="7266">
                  <c:v>22.6</c:v>
                </c:pt>
                <c:pt idx="7267">
                  <c:v>22.4</c:v>
                </c:pt>
                <c:pt idx="7268">
                  <c:v>22.4</c:v>
                </c:pt>
                <c:pt idx="7269">
                  <c:v>22.6</c:v>
                </c:pt>
                <c:pt idx="7270">
                  <c:v>22.2</c:v>
                </c:pt>
                <c:pt idx="7271">
                  <c:v>22.4</c:v>
                </c:pt>
                <c:pt idx="7272">
                  <c:v>22.8</c:v>
                </c:pt>
                <c:pt idx="7273">
                  <c:v>22.2</c:v>
                </c:pt>
                <c:pt idx="7274">
                  <c:v>22.2</c:v>
                </c:pt>
                <c:pt idx="7275">
                  <c:v>22.2</c:v>
                </c:pt>
                <c:pt idx="7276">
                  <c:v>22</c:v>
                </c:pt>
                <c:pt idx="7277">
                  <c:v>22.4</c:v>
                </c:pt>
                <c:pt idx="7278">
                  <c:v>22.8</c:v>
                </c:pt>
                <c:pt idx="7279">
                  <c:v>22</c:v>
                </c:pt>
                <c:pt idx="7280">
                  <c:v>22.4</c:v>
                </c:pt>
                <c:pt idx="7281">
                  <c:v>22.2</c:v>
                </c:pt>
                <c:pt idx="7282">
                  <c:v>22.2</c:v>
                </c:pt>
                <c:pt idx="7283">
                  <c:v>22.6</c:v>
                </c:pt>
                <c:pt idx="7284">
                  <c:v>22.2</c:v>
                </c:pt>
                <c:pt idx="7285">
                  <c:v>23</c:v>
                </c:pt>
                <c:pt idx="7286">
                  <c:v>22.6</c:v>
                </c:pt>
                <c:pt idx="7287">
                  <c:v>22.2</c:v>
                </c:pt>
                <c:pt idx="7288">
                  <c:v>22.6</c:v>
                </c:pt>
                <c:pt idx="7289">
                  <c:v>22</c:v>
                </c:pt>
                <c:pt idx="7290">
                  <c:v>22.4</c:v>
                </c:pt>
                <c:pt idx="7291">
                  <c:v>22.4</c:v>
                </c:pt>
                <c:pt idx="7292">
                  <c:v>22.6</c:v>
                </c:pt>
                <c:pt idx="7293">
                  <c:v>22.6</c:v>
                </c:pt>
                <c:pt idx="7294">
                  <c:v>22.8</c:v>
                </c:pt>
                <c:pt idx="7295">
                  <c:v>22.8</c:v>
                </c:pt>
                <c:pt idx="7296">
                  <c:v>22.4</c:v>
                </c:pt>
                <c:pt idx="7297">
                  <c:v>22</c:v>
                </c:pt>
                <c:pt idx="7298">
                  <c:v>22.2</c:v>
                </c:pt>
                <c:pt idx="7299">
                  <c:v>22.6</c:v>
                </c:pt>
                <c:pt idx="7300">
                  <c:v>22.4</c:v>
                </c:pt>
                <c:pt idx="7301">
                  <c:v>22.6</c:v>
                </c:pt>
                <c:pt idx="7302">
                  <c:v>22.4</c:v>
                </c:pt>
                <c:pt idx="7303">
                  <c:v>23.4</c:v>
                </c:pt>
                <c:pt idx="7304">
                  <c:v>22.2</c:v>
                </c:pt>
                <c:pt idx="7305">
                  <c:v>22</c:v>
                </c:pt>
                <c:pt idx="7306">
                  <c:v>22.4</c:v>
                </c:pt>
                <c:pt idx="7307">
                  <c:v>22.4</c:v>
                </c:pt>
                <c:pt idx="7308">
                  <c:v>22.8</c:v>
                </c:pt>
                <c:pt idx="7309">
                  <c:v>22.8</c:v>
                </c:pt>
                <c:pt idx="7310">
                  <c:v>22</c:v>
                </c:pt>
                <c:pt idx="7311">
                  <c:v>22.4</c:v>
                </c:pt>
                <c:pt idx="7312">
                  <c:v>23</c:v>
                </c:pt>
                <c:pt idx="7313">
                  <c:v>22.4</c:v>
                </c:pt>
                <c:pt idx="7314">
                  <c:v>22</c:v>
                </c:pt>
                <c:pt idx="7315">
                  <c:v>22.4</c:v>
                </c:pt>
                <c:pt idx="7316">
                  <c:v>20.8</c:v>
                </c:pt>
                <c:pt idx="7317">
                  <c:v>17</c:v>
                </c:pt>
                <c:pt idx="7318">
                  <c:v>11.2</c:v>
                </c:pt>
                <c:pt idx="7319">
                  <c:v>6.2</c:v>
                </c:pt>
                <c:pt idx="7320">
                  <c:v>3</c:v>
                </c:pt>
                <c:pt idx="7321">
                  <c:v>0.8</c:v>
                </c:pt>
                <c:pt idx="7322">
                  <c:v>-1.2</c:v>
                </c:pt>
                <c:pt idx="7323">
                  <c:v>-1.8</c:v>
                </c:pt>
                <c:pt idx="7324">
                  <c:v>-1.8</c:v>
                </c:pt>
                <c:pt idx="7325">
                  <c:v>-2</c:v>
                </c:pt>
                <c:pt idx="7326">
                  <c:v>-2.4</c:v>
                </c:pt>
                <c:pt idx="7327">
                  <c:v>-2.4</c:v>
                </c:pt>
                <c:pt idx="7328">
                  <c:v>-1.8</c:v>
                </c:pt>
                <c:pt idx="7329">
                  <c:v>-2.2000000000000002</c:v>
                </c:pt>
                <c:pt idx="7330">
                  <c:v>-2.4</c:v>
                </c:pt>
                <c:pt idx="7331">
                  <c:v>-1.8</c:v>
                </c:pt>
                <c:pt idx="7332">
                  <c:v>-1.8</c:v>
                </c:pt>
                <c:pt idx="7333">
                  <c:v>-1.6</c:v>
                </c:pt>
                <c:pt idx="7334">
                  <c:v>-2.4</c:v>
                </c:pt>
                <c:pt idx="7335">
                  <c:v>-1.6</c:v>
                </c:pt>
                <c:pt idx="7336">
                  <c:v>-1.4</c:v>
                </c:pt>
                <c:pt idx="7337">
                  <c:v>-2</c:v>
                </c:pt>
                <c:pt idx="7338">
                  <c:v>-1.6</c:v>
                </c:pt>
                <c:pt idx="7339">
                  <c:v>-1.6</c:v>
                </c:pt>
                <c:pt idx="7340">
                  <c:v>-1.6</c:v>
                </c:pt>
                <c:pt idx="7341">
                  <c:v>-1.4</c:v>
                </c:pt>
                <c:pt idx="7342">
                  <c:v>-1.2</c:v>
                </c:pt>
                <c:pt idx="7343">
                  <c:v>-1.4</c:v>
                </c:pt>
                <c:pt idx="7344">
                  <c:v>-1.6</c:v>
                </c:pt>
                <c:pt idx="7345">
                  <c:v>-1.8</c:v>
                </c:pt>
                <c:pt idx="7346">
                  <c:v>-1.8</c:v>
                </c:pt>
                <c:pt idx="7347">
                  <c:v>-2.2000000000000002</c:v>
                </c:pt>
                <c:pt idx="7348">
                  <c:v>-1.8</c:v>
                </c:pt>
                <c:pt idx="7349">
                  <c:v>-1.8</c:v>
                </c:pt>
                <c:pt idx="7350">
                  <c:v>-1.8</c:v>
                </c:pt>
                <c:pt idx="7351">
                  <c:v>-1.4</c:v>
                </c:pt>
                <c:pt idx="7352">
                  <c:v>-1.6</c:v>
                </c:pt>
                <c:pt idx="7353">
                  <c:v>-1.2</c:v>
                </c:pt>
                <c:pt idx="7354">
                  <c:v>-2</c:v>
                </c:pt>
                <c:pt idx="7355">
                  <c:v>-1.2</c:v>
                </c:pt>
                <c:pt idx="7356">
                  <c:v>-1.6</c:v>
                </c:pt>
                <c:pt idx="7357">
                  <c:v>-1.4</c:v>
                </c:pt>
                <c:pt idx="7358">
                  <c:v>-1.4</c:v>
                </c:pt>
                <c:pt idx="7359">
                  <c:v>-1.8</c:v>
                </c:pt>
                <c:pt idx="7360">
                  <c:v>-1.4</c:v>
                </c:pt>
                <c:pt idx="7361">
                  <c:v>-1.6</c:v>
                </c:pt>
                <c:pt idx="7362">
                  <c:v>-1.4</c:v>
                </c:pt>
                <c:pt idx="7363">
                  <c:v>-1.8</c:v>
                </c:pt>
                <c:pt idx="7364">
                  <c:v>-1.2</c:v>
                </c:pt>
                <c:pt idx="7365">
                  <c:v>-1.2</c:v>
                </c:pt>
                <c:pt idx="7366">
                  <c:v>-1.4</c:v>
                </c:pt>
                <c:pt idx="7367">
                  <c:v>-1.4</c:v>
                </c:pt>
                <c:pt idx="7368">
                  <c:v>-1.6</c:v>
                </c:pt>
                <c:pt idx="7369">
                  <c:v>-1.6</c:v>
                </c:pt>
                <c:pt idx="7370">
                  <c:v>-1.4</c:v>
                </c:pt>
                <c:pt idx="7371">
                  <c:v>-2.4</c:v>
                </c:pt>
                <c:pt idx="7372">
                  <c:v>-1.6</c:v>
                </c:pt>
                <c:pt idx="7373">
                  <c:v>-2.2000000000000002</c:v>
                </c:pt>
                <c:pt idx="7374">
                  <c:v>-1.2</c:v>
                </c:pt>
                <c:pt idx="7375">
                  <c:v>-1.4</c:v>
                </c:pt>
                <c:pt idx="7376">
                  <c:v>-1.8</c:v>
                </c:pt>
                <c:pt idx="7377">
                  <c:v>-1.8</c:v>
                </c:pt>
                <c:pt idx="7378">
                  <c:v>-1.8</c:v>
                </c:pt>
                <c:pt idx="7379">
                  <c:v>-1.8</c:v>
                </c:pt>
                <c:pt idx="7380">
                  <c:v>-1.6</c:v>
                </c:pt>
                <c:pt idx="7381">
                  <c:v>-1.8</c:v>
                </c:pt>
                <c:pt idx="7382">
                  <c:v>-1.2</c:v>
                </c:pt>
                <c:pt idx="7383">
                  <c:v>-1.6</c:v>
                </c:pt>
                <c:pt idx="7384">
                  <c:v>-2</c:v>
                </c:pt>
                <c:pt idx="7385">
                  <c:v>-1.2</c:v>
                </c:pt>
                <c:pt idx="7386">
                  <c:v>-1.6</c:v>
                </c:pt>
                <c:pt idx="7387">
                  <c:v>-1.8</c:v>
                </c:pt>
                <c:pt idx="7388">
                  <c:v>-2</c:v>
                </c:pt>
                <c:pt idx="7389">
                  <c:v>-1.4</c:v>
                </c:pt>
                <c:pt idx="7390">
                  <c:v>-1.6</c:v>
                </c:pt>
                <c:pt idx="7391">
                  <c:v>-1.8</c:v>
                </c:pt>
                <c:pt idx="7392">
                  <c:v>-1.8</c:v>
                </c:pt>
                <c:pt idx="7393">
                  <c:v>-1.4</c:v>
                </c:pt>
                <c:pt idx="7394">
                  <c:v>-1.6</c:v>
                </c:pt>
                <c:pt idx="7395">
                  <c:v>-1.8</c:v>
                </c:pt>
                <c:pt idx="7396">
                  <c:v>-1.6</c:v>
                </c:pt>
                <c:pt idx="7397">
                  <c:v>-1.4</c:v>
                </c:pt>
                <c:pt idx="7398">
                  <c:v>-1.4</c:v>
                </c:pt>
                <c:pt idx="7399">
                  <c:v>-1.2</c:v>
                </c:pt>
                <c:pt idx="7400">
                  <c:v>-1.8</c:v>
                </c:pt>
                <c:pt idx="7401">
                  <c:v>-1.8</c:v>
                </c:pt>
                <c:pt idx="7402">
                  <c:v>-1.8</c:v>
                </c:pt>
                <c:pt idx="7403">
                  <c:v>-1</c:v>
                </c:pt>
                <c:pt idx="7404">
                  <c:v>-1.4</c:v>
                </c:pt>
                <c:pt idx="7405">
                  <c:v>-1.8</c:v>
                </c:pt>
                <c:pt idx="7406">
                  <c:v>-1.8</c:v>
                </c:pt>
                <c:pt idx="7407">
                  <c:v>-1.8</c:v>
                </c:pt>
                <c:pt idx="7408">
                  <c:v>-1.2</c:v>
                </c:pt>
                <c:pt idx="7409">
                  <c:v>-2</c:v>
                </c:pt>
                <c:pt idx="7410">
                  <c:v>-1.8</c:v>
                </c:pt>
                <c:pt idx="7411">
                  <c:v>-1.4</c:v>
                </c:pt>
                <c:pt idx="7412">
                  <c:v>-1.4</c:v>
                </c:pt>
                <c:pt idx="7413">
                  <c:v>-1.8</c:v>
                </c:pt>
                <c:pt idx="7414">
                  <c:v>-2</c:v>
                </c:pt>
                <c:pt idx="7415">
                  <c:v>-1.2</c:v>
                </c:pt>
                <c:pt idx="7416">
                  <c:v>-2</c:v>
                </c:pt>
                <c:pt idx="7417">
                  <c:v>-1</c:v>
                </c:pt>
                <c:pt idx="7418">
                  <c:v>-1.8</c:v>
                </c:pt>
                <c:pt idx="7419">
                  <c:v>-1.8</c:v>
                </c:pt>
                <c:pt idx="7420">
                  <c:v>-1.4</c:v>
                </c:pt>
                <c:pt idx="7421">
                  <c:v>-2</c:v>
                </c:pt>
                <c:pt idx="7422">
                  <c:v>-1.2</c:v>
                </c:pt>
                <c:pt idx="7423">
                  <c:v>-2</c:v>
                </c:pt>
                <c:pt idx="7424">
                  <c:v>-1.8</c:v>
                </c:pt>
                <c:pt idx="7425">
                  <c:v>-1.2</c:v>
                </c:pt>
                <c:pt idx="7426">
                  <c:v>-1.2</c:v>
                </c:pt>
                <c:pt idx="7427">
                  <c:v>-1.2</c:v>
                </c:pt>
                <c:pt idx="7428">
                  <c:v>-1.6</c:v>
                </c:pt>
                <c:pt idx="7429">
                  <c:v>-2</c:v>
                </c:pt>
                <c:pt idx="7430">
                  <c:v>-2</c:v>
                </c:pt>
                <c:pt idx="7431">
                  <c:v>-1.2</c:v>
                </c:pt>
                <c:pt idx="7432">
                  <c:v>-1.6</c:v>
                </c:pt>
                <c:pt idx="7433">
                  <c:v>-1.4</c:v>
                </c:pt>
                <c:pt idx="7434">
                  <c:v>-1.6</c:v>
                </c:pt>
                <c:pt idx="7435">
                  <c:v>-1.8</c:v>
                </c:pt>
                <c:pt idx="7436">
                  <c:v>-1.8</c:v>
                </c:pt>
                <c:pt idx="7437">
                  <c:v>-1.4</c:v>
                </c:pt>
                <c:pt idx="7438">
                  <c:v>-1.6</c:v>
                </c:pt>
                <c:pt idx="7439">
                  <c:v>-1.8</c:v>
                </c:pt>
                <c:pt idx="7440">
                  <c:v>-1</c:v>
                </c:pt>
                <c:pt idx="7441">
                  <c:v>-1.4</c:v>
                </c:pt>
                <c:pt idx="7442">
                  <c:v>-1.8</c:v>
                </c:pt>
                <c:pt idx="7443">
                  <c:v>-2.2000000000000002</c:v>
                </c:pt>
                <c:pt idx="7444">
                  <c:v>-1.8</c:v>
                </c:pt>
                <c:pt idx="7445">
                  <c:v>-1.8</c:v>
                </c:pt>
                <c:pt idx="7446">
                  <c:v>-1.8</c:v>
                </c:pt>
                <c:pt idx="7447">
                  <c:v>-1.8</c:v>
                </c:pt>
                <c:pt idx="7448">
                  <c:v>-1.8</c:v>
                </c:pt>
                <c:pt idx="7449">
                  <c:v>-1.6</c:v>
                </c:pt>
                <c:pt idx="7450">
                  <c:v>-1.2</c:v>
                </c:pt>
                <c:pt idx="7451">
                  <c:v>-2</c:v>
                </c:pt>
                <c:pt idx="7452">
                  <c:v>-1.4</c:v>
                </c:pt>
                <c:pt idx="7453">
                  <c:v>-1.6</c:v>
                </c:pt>
                <c:pt idx="7454">
                  <c:v>-1.6</c:v>
                </c:pt>
                <c:pt idx="7455">
                  <c:v>-1.2</c:v>
                </c:pt>
                <c:pt idx="7456">
                  <c:v>-1.6</c:v>
                </c:pt>
                <c:pt idx="7457">
                  <c:v>-1.4</c:v>
                </c:pt>
                <c:pt idx="7458">
                  <c:v>-1.2</c:v>
                </c:pt>
                <c:pt idx="7459">
                  <c:v>-1.4</c:v>
                </c:pt>
                <c:pt idx="7460">
                  <c:v>-1.2</c:v>
                </c:pt>
                <c:pt idx="7461">
                  <c:v>-1.8</c:v>
                </c:pt>
                <c:pt idx="7462">
                  <c:v>-1.4</c:v>
                </c:pt>
                <c:pt idx="7463">
                  <c:v>-1.8</c:v>
                </c:pt>
                <c:pt idx="7464">
                  <c:v>-1</c:v>
                </c:pt>
                <c:pt idx="7465">
                  <c:v>-1.2</c:v>
                </c:pt>
                <c:pt idx="7466">
                  <c:v>-2</c:v>
                </c:pt>
                <c:pt idx="7467">
                  <c:v>-1.2</c:v>
                </c:pt>
                <c:pt idx="7468">
                  <c:v>-1.4</c:v>
                </c:pt>
                <c:pt idx="7469">
                  <c:v>-1.4</c:v>
                </c:pt>
                <c:pt idx="7470">
                  <c:v>-1.6</c:v>
                </c:pt>
                <c:pt idx="7471">
                  <c:v>-1.6</c:v>
                </c:pt>
                <c:pt idx="7472">
                  <c:v>-1.8</c:v>
                </c:pt>
                <c:pt idx="7473">
                  <c:v>-1</c:v>
                </c:pt>
                <c:pt idx="7474">
                  <c:v>-2</c:v>
                </c:pt>
                <c:pt idx="7475">
                  <c:v>-1.4</c:v>
                </c:pt>
                <c:pt idx="7476">
                  <c:v>-1.2</c:v>
                </c:pt>
                <c:pt idx="7477">
                  <c:v>-1.6</c:v>
                </c:pt>
                <c:pt idx="7478">
                  <c:v>-1.8</c:v>
                </c:pt>
                <c:pt idx="7479">
                  <c:v>-1.4</c:v>
                </c:pt>
                <c:pt idx="7480">
                  <c:v>-1.4</c:v>
                </c:pt>
                <c:pt idx="7481">
                  <c:v>-1.4</c:v>
                </c:pt>
                <c:pt idx="7482">
                  <c:v>-1.6</c:v>
                </c:pt>
                <c:pt idx="7483">
                  <c:v>-1.4</c:v>
                </c:pt>
                <c:pt idx="7484">
                  <c:v>-1.4</c:v>
                </c:pt>
                <c:pt idx="7485">
                  <c:v>-1.2</c:v>
                </c:pt>
                <c:pt idx="7486">
                  <c:v>-1.4</c:v>
                </c:pt>
                <c:pt idx="7487">
                  <c:v>-1.6</c:v>
                </c:pt>
                <c:pt idx="7488">
                  <c:v>-1.6</c:v>
                </c:pt>
                <c:pt idx="7489">
                  <c:v>-1.4</c:v>
                </c:pt>
                <c:pt idx="7490">
                  <c:v>-1.4</c:v>
                </c:pt>
                <c:pt idx="7491">
                  <c:v>-1.6</c:v>
                </c:pt>
                <c:pt idx="7492">
                  <c:v>-1.2</c:v>
                </c:pt>
                <c:pt idx="7493">
                  <c:v>-0.8</c:v>
                </c:pt>
                <c:pt idx="7494">
                  <c:v>-1.6</c:v>
                </c:pt>
                <c:pt idx="7495">
                  <c:v>-1.6</c:v>
                </c:pt>
                <c:pt idx="7496">
                  <c:v>-1.8</c:v>
                </c:pt>
                <c:pt idx="7497">
                  <c:v>-1</c:v>
                </c:pt>
                <c:pt idx="7498">
                  <c:v>-1.4</c:v>
                </c:pt>
                <c:pt idx="7499">
                  <c:v>-2</c:v>
                </c:pt>
                <c:pt idx="7500">
                  <c:v>-1.2</c:v>
                </c:pt>
                <c:pt idx="7501">
                  <c:v>-1.2</c:v>
                </c:pt>
                <c:pt idx="7502">
                  <c:v>-1.6</c:v>
                </c:pt>
                <c:pt idx="7503">
                  <c:v>-1.6</c:v>
                </c:pt>
                <c:pt idx="7504">
                  <c:v>-1.6</c:v>
                </c:pt>
                <c:pt idx="7505">
                  <c:v>-1.2</c:v>
                </c:pt>
                <c:pt idx="7506">
                  <c:v>-1.4</c:v>
                </c:pt>
                <c:pt idx="7507">
                  <c:v>-1.2</c:v>
                </c:pt>
                <c:pt idx="7508">
                  <c:v>-1.6</c:v>
                </c:pt>
                <c:pt idx="7509">
                  <c:v>-1.8</c:v>
                </c:pt>
                <c:pt idx="7510">
                  <c:v>-1.6</c:v>
                </c:pt>
                <c:pt idx="7511">
                  <c:v>-1.8</c:v>
                </c:pt>
                <c:pt idx="7512">
                  <c:v>-1.2</c:v>
                </c:pt>
                <c:pt idx="7513">
                  <c:v>-1.8</c:v>
                </c:pt>
                <c:pt idx="7514">
                  <c:v>-1.6</c:v>
                </c:pt>
                <c:pt idx="7515">
                  <c:v>-1.6</c:v>
                </c:pt>
                <c:pt idx="7516">
                  <c:v>-1.8</c:v>
                </c:pt>
                <c:pt idx="7517">
                  <c:v>-1.6</c:v>
                </c:pt>
                <c:pt idx="7518">
                  <c:v>-1.4</c:v>
                </c:pt>
                <c:pt idx="7519">
                  <c:v>-1.6</c:v>
                </c:pt>
                <c:pt idx="7520">
                  <c:v>-1.4</c:v>
                </c:pt>
                <c:pt idx="7521">
                  <c:v>-1.6</c:v>
                </c:pt>
                <c:pt idx="7522">
                  <c:v>-1.2</c:v>
                </c:pt>
                <c:pt idx="7523">
                  <c:v>-1</c:v>
                </c:pt>
                <c:pt idx="7524">
                  <c:v>-1.2</c:v>
                </c:pt>
                <c:pt idx="7525">
                  <c:v>-1.4</c:v>
                </c:pt>
                <c:pt idx="7526">
                  <c:v>-1.8</c:v>
                </c:pt>
                <c:pt idx="7527">
                  <c:v>-1.4</c:v>
                </c:pt>
                <c:pt idx="7528">
                  <c:v>-1.8</c:v>
                </c:pt>
                <c:pt idx="7529">
                  <c:v>-1.6</c:v>
                </c:pt>
                <c:pt idx="7530">
                  <c:v>-1.8</c:v>
                </c:pt>
                <c:pt idx="7531">
                  <c:v>-2</c:v>
                </c:pt>
                <c:pt idx="7532">
                  <c:v>-1.8</c:v>
                </c:pt>
                <c:pt idx="7533">
                  <c:v>-1.8</c:v>
                </c:pt>
                <c:pt idx="7534">
                  <c:v>-1.8</c:v>
                </c:pt>
                <c:pt idx="7535">
                  <c:v>-1.6</c:v>
                </c:pt>
                <c:pt idx="7536">
                  <c:v>-1.6</c:v>
                </c:pt>
                <c:pt idx="7537">
                  <c:v>-1.2</c:v>
                </c:pt>
                <c:pt idx="7538">
                  <c:v>-1.4</c:v>
                </c:pt>
                <c:pt idx="7539">
                  <c:v>-1.2</c:v>
                </c:pt>
                <c:pt idx="7540">
                  <c:v>-1.4</c:v>
                </c:pt>
                <c:pt idx="7541">
                  <c:v>-1.8</c:v>
                </c:pt>
                <c:pt idx="7542">
                  <c:v>-1.6</c:v>
                </c:pt>
                <c:pt idx="7543">
                  <c:v>-1.8</c:v>
                </c:pt>
                <c:pt idx="7544">
                  <c:v>-1.4</c:v>
                </c:pt>
                <c:pt idx="7545">
                  <c:v>-1.6</c:v>
                </c:pt>
                <c:pt idx="7546">
                  <c:v>-1</c:v>
                </c:pt>
                <c:pt idx="7547">
                  <c:v>-1.4</c:v>
                </c:pt>
                <c:pt idx="7548">
                  <c:v>-1.2</c:v>
                </c:pt>
                <c:pt idx="7549">
                  <c:v>-1.8</c:v>
                </c:pt>
                <c:pt idx="7550">
                  <c:v>-1.6</c:v>
                </c:pt>
                <c:pt idx="7551">
                  <c:v>-1.4</c:v>
                </c:pt>
                <c:pt idx="7552">
                  <c:v>-1.4</c:v>
                </c:pt>
                <c:pt idx="7553">
                  <c:v>-1.6</c:v>
                </c:pt>
                <c:pt idx="7554">
                  <c:v>-1.4</c:v>
                </c:pt>
                <c:pt idx="7555">
                  <c:v>-1.6</c:v>
                </c:pt>
                <c:pt idx="7556">
                  <c:v>-1.2</c:v>
                </c:pt>
                <c:pt idx="7557">
                  <c:v>-1.4</c:v>
                </c:pt>
                <c:pt idx="7558">
                  <c:v>-1</c:v>
                </c:pt>
                <c:pt idx="7559">
                  <c:v>-1.6</c:v>
                </c:pt>
                <c:pt idx="7560">
                  <c:v>-1.6</c:v>
                </c:pt>
                <c:pt idx="7561">
                  <c:v>-1.8</c:v>
                </c:pt>
                <c:pt idx="7562">
                  <c:v>-1.4</c:v>
                </c:pt>
                <c:pt idx="7563">
                  <c:v>-1</c:v>
                </c:pt>
                <c:pt idx="7564">
                  <c:v>-1.2</c:v>
                </c:pt>
                <c:pt idx="7565">
                  <c:v>-1.8</c:v>
                </c:pt>
                <c:pt idx="7566">
                  <c:v>-1.2</c:v>
                </c:pt>
                <c:pt idx="7567">
                  <c:v>-1.8</c:v>
                </c:pt>
                <c:pt idx="7568">
                  <c:v>-1.6</c:v>
                </c:pt>
                <c:pt idx="7569">
                  <c:v>-1.6</c:v>
                </c:pt>
                <c:pt idx="7570">
                  <c:v>-1.4</c:v>
                </c:pt>
                <c:pt idx="7571">
                  <c:v>-1.6</c:v>
                </c:pt>
                <c:pt idx="7572">
                  <c:v>-1.8</c:v>
                </c:pt>
                <c:pt idx="7573">
                  <c:v>-1.6</c:v>
                </c:pt>
                <c:pt idx="7574">
                  <c:v>-1.6</c:v>
                </c:pt>
                <c:pt idx="7575">
                  <c:v>-1.4</c:v>
                </c:pt>
                <c:pt idx="7576">
                  <c:v>-1.6</c:v>
                </c:pt>
                <c:pt idx="7577">
                  <c:v>-1.6</c:v>
                </c:pt>
                <c:pt idx="7578">
                  <c:v>-1.6</c:v>
                </c:pt>
                <c:pt idx="7579">
                  <c:v>-1.4</c:v>
                </c:pt>
                <c:pt idx="7580">
                  <c:v>-1.4</c:v>
                </c:pt>
                <c:pt idx="7581">
                  <c:v>-1.6</c:v>
                </c:pt>
                <c:pt idx="7582">
                  <c:v>-1.2</c:v>
                </c:pt>
                <c:pt idx="7583">
                  <c:v>-1.4</c:v>
                </c:pt>
                <c:pt idx="7584">
                  <c:v>-1.6</c:v>
                </c:pt>
                <c:pt idx="7585">
                  <c:v>-1.2</c:v>
                </c:pt>
                <c:pt idx="7586">
                  <c:v>-1.2</c:v>
                </c:pt>
                <c:pt idx="7587">
                  <c:v>-1</c:v>
                </c:pt>
                <c:pt idx="7588">
                  <c:v>-1.8</c:v>
                </c:pt>
                <c:pt idx="7589">
                  <c:v>-1.4</c:v>
                </c:pt>
                <c:pt idx="7590">
                  <c:v>-1</c:v>
                </c:pt>
                <c:pt idx="7591">
                  <c:v>-1.6</c:v>
                </c:pt>
                <c:pt idx="7592">
                  <c:v>-1.2</c:v>
                </c:pt>
                <c:pt idx="7593">
                  <c:v>-1.4</c:v>
                </c:pt>
                <c:pt idx="7594">
                  <c:v>-1.4</c:v>
                </c:pt>
                <c:pt idx="7595">
                  <c:v>-1.2</c:v>
                </c:pt>
                <c:pt idx="7596">
                  <c:v>-1.2</c:v>
                </c:pt>
                <c:pt idx="7597">
                  <c:v>-1.4</c:v>
                </c:pt>
                <c:pt idx="7598">
                  <c:v>-1</c:v>
                </c:pt>
                <c:pt idx="7599">
                  <c:v>-1.4</c:v>
                </c:pt>
                <c:pt idx="7600">
                  <c:v>-1</c:v>
                </c:pt>
                <c:pt idx="7601">
                  <c:v>-1</c:v>
                </c:pt>
                <c:pt idx="7602">
                  <c:v>-1.2</c:v>
                </c:pt>
                <c:pt idx="7603">
                  <c:v>-1.4</c:v>
                </c:pt>
                <c:pt idx="7604">
                  <c:v>-1</c:v>
                </c:pt>
                <c:pt idx="7605">
                  <c:v>-1.4</c:v>
                </c:pt>
                <c:pt idx="7606">
                  <c:v>-1</c:v>
                </c:pt>
                <c:pt idx="7607">
                  <c:v>-1.4</c:v>
                </c:pt>
                <c:pt idx="7608">
                  <c:v>-1.2</c:v>
                </c:pt>
                <c:pt idx="7609">
                  <c:v>-1.6</c:v>
                </c:pt>
                <c:pt idx="7610">
                  <c:v>-1</c:v>
                </c:pt>
                <c:pt idx="7611">
                  <c:v>-1.6</c:v>
                </c:pt>
                <c:pt idx="7612">
                  <c:v>-1.8</c:v>
                </c:pt>
                <c:pt idx="7613">
                  <c:v>-1.8</c:v>
                </c:pt>
                <c:pt idx="7614">
                  <c:v>-1.6</c:v>
                </c:pt>
                <c:pt idx="7615">
                  <c:v>-1.4</c:v>
                </c:pt>
                <c:pt idx="7616">
                  <c:v>-1</c:v>
                </c:pt>
                <c:pt idx="7617">
                  <c:v>-1.6</c:v>
                </c:pt>
                <c:pt idx="7618">
                  <c:v>-1.2</c:v>
                </c:pt>
                <c:pt idx="7619">
                  <c:v>-1.4</c:v>
                </c:pt>
                <c:pt idx="7620">
                  <c:v>-1.4</c:v>
                </c:pt>
                <c:pt idx="7621">
                  <c:v>-1.6</c:v>
                </c:pt>
                <c:pt idx="7622">
                  <c:v>-1.6</c:v>
                </c:pt>
                <c:pt idx="7623">
                  <c:v>-1.4</c:v>
                </c:pt>
                <c:pt idx="7624">
                  <c:v>-1</c:v>
                </c:pt>
                <c:pt idx="7625">
                  <c:v>-1.2</c:v>
                </c:pt>
                <c:pt idx="7626">
                  <c:v>-1.4</c:v>
                </c:pt>
                <c:pt idx="7627">
                  <c:v>-1.4</c:v>
                </c:pt>
                <c:pt idx="7628">
                  <c:v>-1.2</c:v>
                </c:pt>
                <c:pt idx="7629">
                  <c:v>-1.8</c:v>
                </c:pt>
                <c:pt idx="7630">
                  <c:v>-1.4</c:v>
                </c:pt>
                <c:pt idx="7631">
                  <c:v>-1.8</c:v>
                </c:pt>
                <c:pt idx="7632">
                  <c:v>-1.6</c:v>
                </c:pt>
                <c:pt idx="7633">
                  <c:v>-1.2</c:v>
                </c:pt>
                <c:pt idx="7634">
                  <c:v>-1.8</c:v>
                </c:pt>
                <c:pt idx="7635">
                  <c:v>-1.6</c:v>
                </c:pt>
                <c:pt idx="7636">
                  <c:v>-1.8</c:v>
                </c:pt>
                <c:pt idx="7637">
                  <c:v>-1.8</c:v>
                </c:pt>
                <c:pt idx="7638">
                  <c:v>-1.8</c:v>
                </c:pt>
                <c:pt idx="7639">
                  <c:v>-1.8</c:v>
                </c:pt>
                <c:pt idx="7640">
                  <c:v>-1.4</c:v>
                </c:pt>
                <c:pt idx="7641">
                  <c:v>-1.4</c:v>
                </c:pt>
                <c:pt idx="7642">
                  <c:v>-1.4</c:v>
                </c:pt>
                <c:pt idx="7643">
                  <c:v>-1.6</c:v>
                </c:pt>
                <c:pt idx="7644">
                  <c:v>-1.6</c:v>
                </c:pt>
                <c:pt idx="7645">
                  <c:v>-1.4</c:v>
                </c:pt>
                <c:pt idx="7646">
                  <c:v>-1.4</c:v>
                </c:pt>
                <c:pt idx="7647">
                  <c:v>-1.6</c:v>
                </c:pt>
                <c:pt idx="7648">
                  <c:v>-1.2</c:v>
                </c:pt>
                <c:pt idx="7649">
                  <c:v>-1.4</c:v>
                </c:pt>
                <c:pt idx="7650">
                  <c:v>-1.2</c:v>
                </c:pt>
                <c:pt idx="7651">
                  <c:v>-1.8</c:v>
                </c:pt>
                <c:pt idx="7652">
                  <c:v>-1</c:v>
                </c:pt>
                <c:pt idx="7653">
                  <c:v>-1.4</c:v>
                </c:pt>
                <c:pt idx="7654">
                  <c:v>-1.4</c:v>
                </c:pt>
                <c:pt idx="7655">
                  <c:v>-1.2</c:v>
                </c:pt>
                <c:pt idx="7656">
                  <c:v>-1.4</c:v>
                </c:pt>
                <c:pt idx="7657">
                  <c:v>-1.4</c:v>
                </c:pt>
                <c:pt idx="7658">
                  <c:v>-2</c:v>
                </c:pt>
                <c:pt idx="7659">
                  <c:v>-1.8</c:v>
                </c:pt>
                <c:pt idx="7660">
                  <c:v>-1.6</c:v>
                </c:pt>
                <c:pt idx="7661">
                  <c:v>-1.4</c:v>
                </c:pt>
                <c:pt idx="7662">
                  <c:v>-1</c:v>
                </c:pt>
                <c:pt idx="7663">
                  <c:v>-1.6</c:v>
                </c:pt>
                <c:pt idx="7664">
                  <c:v>-1</c:v>
                </c:pt>
                <c:pt idx="7665">
                  <c:v>-1</c:v>
                </c:pt>
                <c:pt idx="7666">
                  <c:v>-1.6</c:v>
                </c:pt>
                <c:pt idx="7667">
                  <c:v>-1.4</c:v>
                </c:pt>
                <c:pt idx="7668">
                  <c:v>-1.4</c:v>
                </c:pt>
                <c:pt idx="7669">
                  <c:v>-1.2</c:v>
                </c:pt>
                <c:pt idx="7670">
                  <c:v>-1.2</c:v>
                </c:pt>
                <c:pt idx="7671">
                  <c:v>-0.60000000000000064</c:v>
                </c:pt>
                <c:pt idx="7672">
                  <c:v>-1.2</c:v>
                </c:pt>
                <c:pt idx="7673">
                  <c:v>-1.4</c:v>
                </c:pt>
                <c:pt idx="7674">
                  <c:v>-1.6</c:v>
                </c:pt>
                <c:pt idx="7675">
                  <c:v>-1.2</c:v>
                </c:pt>
                <c:pt idx="7676">
                  <c:v>-1.8</c:v>
                </c:pt>
                <c:pt idx="7677">
                  <c:v>-1.4</c:v>
                </c:pt>
                <c:pt idx="7678">
                  <c:v>-1.4</c:v>
                </c:pt>
                <c:pt idx="7679">
                  <c:v>-1.2</c:v>
                </c:pt>
                <c:pt idx="7680">
                  <c:v>-1.2</c:v>
                </c:pt>
                <c:pt idx="7681">
                  <c:v>-1</c:v>
                </c:pt>
                <c:pt idx="7682">
                  <c:v>-1.6</c:v>
                </c:pt>
                <c:pt idx="7683">
                  <c:v>-1.4</c:v>
                </c:pt>
                <c:pt idx="7684">
                  <c:v>-1.4</c:v>
                </c:pt>
                <c:pt idx="7685">
                  <c:v>-1</c:v>
                </c:pt>
                <c:pt idx="7686">
                  <c:v>-1.6</c:v>
                </c:pt>
                <c:pt idx="7687">
                  <c:v>-1.4</c:v>
                </c:pt>
                <c:pt idx="7688">
                  <c:v>-1.4</c:v>
                </c:pt>
                <c:pt idx="7689">
                  <c:v>-1.8</c:v>
                </c:pt>
                <c:pt idx="7690">
                  <c:v>-1.2</c:v>
                </c:pt>
                <c:pt idx="7691">
                  <c:v>-1.8</c:v>
                </c:pt>
                <c:pt idx="7692">
                  <c:v>-1.2</c:v>
                </c:pt>
                <c:pt idx="7693">
                  <c:v>-1.2</c:v>
                </c:pt>
                <c:pt idx="7694">
                  <c:v>-1</c:v>
                </c:pt>
                <c:pt idx="7695">
                  <c:v>-1.6</c:v>
                </c:pt>
                <c:pt idx="7696">
                  <c:v>-1.2</c:v>
                </c:pt>
                <c:pt idx="7697">
                  <c:v>-1.4</c:v>
                </c:pt>
                <c:pt idx="7698">
                  <c:v>-1</c:v>
                </c:pt>
                <c:pt idx="7699">
                  <c:v>-1.6</c:v>
                </c:pt>
                <c:pt idx="7700">
                  <c:v>-1</c:v>
                </c:pt>
                <c:pt idx="7701">
                  <c:v>-1</c:v>
                </c:pt>
                <c:pt idx="7702">
                  <c:v>-1</c:v>
                </c:pt>
                <c:pt idx="7703">
                  <c:v>-1.6</c:v>
                </c:pt>
                <c:pt idx="7704">
                  <c:v>-1.4</c:v>
                </c:pt>
                <c:pt idx="7705">
                  <c:v>-1</c:v>
                </c:pt>
                <c:pt idx="7706">
                  <c:v>-1.6</c:v>
                </c:pt>
                <c:pt idx="7707">
                  <c:v>-1.4</c:v>
                </c:pt>
                <c:pt idx="7708">
                  <c:v>-1.4</c:v>
                </c:pt>
                <c:pt idx="7709">
                  <c:v>-1.4</c:v>
                </c:pt>
                <c:pt idx="7710">
                  <c:v>-1.2</c:v>
                </c:pt>
                <c:pt idx="7711">
                  <c:v>-1.6</c:v>
                </c:pt>
                <c:pt idx="7712">
                  <c:v>-1.4</c:v>
                </c:pt>
                <c:pt idx="7713">
                  <c:v>-1.4</c:v>
                </c:pt>
                <c:pt idx="7714">
                  <c:v>-1.2</c:v>
                </c:pt>
                <c:pt idx="7715">
                  <c:v>-1.6</c:v>
                </c:pt>
                <c:pt idx="7716">
                  <c:v>-1.2</c:v>
                </c:pt>
                <c:pt idx="7717">
                  <c:v>-1.2</c:v>
                </c:pt>
                <c:pt idx="7718">
                  <c:v>-1</c:v>
                </c:pt>
                <c:pt idx="7719">
                  <c:v>-1.2</c:v>
                </c:pt>
                <c:pt idx="7720">
                  <c:v>-1.4</c:v>
                </c:pt>
                <c:pt idx="7721">
                  <c:v>-1</c:v>
                </c:pt>
                <c:pt idx="7722">
                  <c:v>-1.8</c:v>
                </c:pt>
                <c:pt idx="7723">
                  <c:v>-1.4</c:v>
                </c:pt>
                <c:pt idx="7724">
                  <c:v>-1.8</c:v>
                </c:pt>
                <c:pt idx="7725">
                  <c:v>-1.6</c:v>
                </c:pt>
                <c:pt idx="7726">
                  <c:v>-1.8</c:v>
                </c:pt>
                <c:pt idx="7727">
                  <c:v>-1.6</c:v>
                </c:pt>
                <c:pt idx="7728">
                  <c:v>-1.4</c:v>
                </c:pt>
                <c:pt idx="7729">
                  <c:v>-1.2</c:v>
                </c:pt>
                <c:pt idx="7730">
                  <c:v>-1.6</c:v>
                </c:pt>
                <c:pt idx="7731">
                  <c:v>-1.2</c:v>
                </c:pt>
                <c:pt idx="7732">
                  <c:v>-1.2</c:v>
                </c:pt>
                <c:pt idx="7733">
                  <c:v>-1.2</c:v>
                </c:pt>
                <c:pt idx="7734">
                  <c:v>-1.2</c:v>
                </c:pt>
                <c:pt idx="7735">
                  <c:v>-1.6</c:v>
                </c:pt>
                <c:pt idx="7736">
                  <c:v>-1.4</c:v>
                </c:pt>
                <c:pt idx="7737">
                  <c:v>-1.4</c:v>
                </c:pt>
                <c:pt idx="7738">
                  <c:v>-1.4</c:v>
                </c:pt>
                <c:pt idx="7739">
                  <c:v>-1</c:v>
                </c:pt>
                <c:pt idx="7740">
                  <c:v>-1.4</c:v>
                </c:pt>
                <c:pt idx="7741">
                  <c:v>-1.6</c:v>
                </c:pt>
                <c:pt idx="7742">
                  <c:v>-1.2</c:v>
                </c:pt>
                <c:pt idx="7743">
                  <c:v>-1.2</c:v>
                </c:pt>
                <c:pt idx="7744">
                  <c:v>-1.6</c:v>
                </c:pt>
                <c:pt idx="7745">
                  <c:v>-1.6</c:v>
                </c:pt>
                <c:pt idx="7746">
                  <c:v>-1.2</c:v>
                </c:pt>
                <c:pt idx="7747">
                  <c:v>-1.8</c:v>
                </c:pt>
                <c:pt idx="7748">
                  <c:v>-1</c:v>
                </c:pt>
                <c:pt idx="7749">
                  <c:v>-1.4</c:v>
                </c:pt>
                <c:pt idx="7750">
                  <c:v>-1</c:v>
                </c:pt>
                <c:pt idx="7751">
                  <c:v>-1</c:v>
                </c:pt>
                <c:pt idx="7752">
                  <c:v>-1.2</c:v>
                </c:pt>
                <c:pt idx="7753">
                  <c:v>-1.4</c:v>
                </c:pt>
                <c:pt idx="7754">
                  <c:v>-1.6</c:v>
                </c:pt>
                <c:pt idx="7755">
                  <c:v>-1.6</c:v>
                </c:pt>
                <c:pt idx="7756">
                  <c:v>-1.6</c:v>
                </c:pt>
                <c:pt idx="7757">
                  <c:v>-1.4</c:v>
                </c:pt>
                <c:pt idx="7758">
                  <c:v>-1</c:v>
                </c:pt>
                <c:pt idx="7759">
                  <c:v>-1.2</c:v>
                </c:pt>
                <c:pt idx="7760">
                  <c:v>-1.2</c:v>
                </c:pt>
                <c:pt idx="7761">
                  <c:v>-1</c:v>
                </c:pt>
                <c:pt idx="7762">
                  <c:v>-1.4</c:v>
                </c:pt>
                <c:pt idx="7763">
                  <c:v>-1.8</c:v>
                </c:pt>
                <c:pt idx="7764">
                  <c:v>-1</c:v>
                </c:pt>
                <c:pt idx="7765">
                  <c:v>-1.4</c:v>
                </c:pt>
                <c:pt idx="7766">
                  <c:v>-1.4</c:v>
                </c:pt>
                <c:pt idx="7767">
                  <c:v>-1</c:v>
                </c:pt>
                <c:pt idx="7768">
                  <c:v>-0.8</c:v>
                </c:pt>
                <c:pt idx="7769">
                  <c:v>-1.2</c:v>
                </c:pt>
                <c:pt idx="7770">
                  <c:v>-1.4</c:v>
                </c:pt>
                <c:pt idx="7771">
                  <c:v>-1</c:v>
                </c:pt>
                <c:pt idx="7772">
                  <c:v>-1.4</c:v>
                </c:pt>
                <c:pt idx="7773">
                  <c:v>-1.8</c:v>
                </c:pt>
                <c:pt idx="7774">
                  <c:v>-1</c:v>
                </c:pt>
                <c:pt idx="7775">
                  <c:v>-1</c:v>
                </c:pt>
                <c:pt idx="7776">
                  <c:v>-1.2</c:v>
                </c:pt>
                <c:pt idx="7777">
                  <c:v>-1</c:v>
                </c:pt>
                <c:pt idx="7778">
                  <c:v>-1</c:v>
                </c:pt>
                <c:pt idx="7779">
                  <c:v>-2</c:v>
                </c:pt>
                <c:pt idx="7780">
                  <c:v>-1.2</c:v>
                </c:pt>
                <c:pt idx="7781">
                  <c:v>-1</c:v>
                </c:pt>
                <c:pt idx="7782">
                  <c:v>-1</c:v>
                </c:pt>
                <c:pt idx="7783">
                  <c:v>-1</c:v>
                </c:pt>
                <c:pt idx="7784">
                  <c:v>-1.4</c:v>
                </c:pt>
                <c:pt idx="7785">
                  <c:v>-1.4</c:v>
                </c:pt>
                <c:pt idx="7786">
                  <c:v>-1.6</c:v>
                </c:pt>
                <c:pt idx="7787">
                  <c:v>-1.4</c:v>
                </c:pt>
                <c:pt idx="7788">
                  <c:v>-1</c:v>
                </c:pt>
                <c:pt idx="7789">
                  <c:v>-1.4</c:v>
                </c:pt>
                <c:pt idx="7790">
                  <c:v>-1.4</c:v>
                </c:pt>
                <c:pt idx="7791">
                  <c:v>-1</c:v>
                </c:pt>
                <c:pt idx="7792">
                  <c:v>-1.2</c:v>
                </c:pt>
                <c:pt idx="7793">
                  <c:v>-1.4</c:v>
                </c:pt>
                <c:pt idx="7794">
                  <c:v>-1.4</c:v>
                </c:pt>
                <c:pt idx="7795">
                  <c:v>-1.8</c:v>
                </c:pt>
                <c:pt idx="7796">
                  <c:v>-1.2</c:v>
                </c:pt>
                <c:pt idx="7797">
                  <c:v>-1.2</c:v>
                </c:pt>
                <c:pt idx="7798">
                  <c:v>-1</c:v>
                </c:pt>
                <c:pt idx="7799">
                  <c:v>-1.2</c:v>
                </c:pt>
                <c:pt idx="7800">
                  <c:v>-1.2</c:v>
                </c:pt>
                <c:pt idx="7801">
                  <c:v>-1</c:v>
                </c:pt>
                <c:pt idx="7802">
                  <c:v>-1.4</c:v>
                </c:pt>
                <c:pt idx="7803">
                  <c:v>-1</c:v>
                </c:pt>
                <c:pt idx="7804">
                  <c:v>-1.2</c:v>
                </c:pt>
                <c:pt idx="7805">
                  <c:v>-1.8</c:v>
                </c:pt>
                <c:pt idx="7806">
                  <c:v>-1.4</c:v>
                </c:pt>
                <c:pt idx="7807">
                  <c:v>-1.4</c:v>
                </c:pt>
                <c:pt idx="7808">
                  <c:v>-1.4</c:v>
                </c:pt>
                <c:pt idx="7809">
                  <c:v>-1.8</c:v>
                </c:pt>
                <c:pt idx="7810">
                  <c:v>-1.6</c:v>
                </c:pt>
                <c:pt idx="7811">
                  <c:v>-1</c:v>
                </c:pt>
                <c:pt idx="7812">
                  <c:v>-1.4</c:v>
                </c:pt>
                <c:pt idx="7813">
                  <c:v>-1</c:v>
                </c:pt>
                <c:pt idx="7814">
                  <c:v>-1.2</c:v>
                </c:pt>
                <c:pt idx="7815">
                  <c:v>-1.8</c:v>
                </c:pt>
                <c:pt idx="7816">
                  <c:v>-1.4</c:v>
                </c:pt>
                <c:pt idx="7817">
                  <c:v>-1.8</c:v>
                </c:pt>
                <c:pt idx="7818">
                  <c:v>-1</c:v>
                </c:pt>
                <c:pt idx="7819">
                  <c:v>-1.4</c:v>
                </c:pt>
                <c:pt idx="7820">
                  <c:v>-1.2</c:v>
                </c:pt>
                <c:pt idx="7821">
                  <c:v>-1.4</c:v>
                </c:pt>
                <c:pt idx="7822">
                  <c:v>-1.6</c:v>
                </c:pt>
                <c:pt idx="7823">
                  <c:v>-1.2</c:v>
                </c:pt>
                <c:pt idx="7824">
                  <c:v>-1</c:v>
                </c:pt>
                <c:pt idx="7825">
                  <c:v>-1.2</c:v>
                </c:pt>
                <c:pt idx="7826">
                  <c:v>-1.6</c:v>
                </c:pt>
                <c:pt idx="7827">
                  <c:v>-1.2</c:v>
                </c:pt>
                <c:pt idx="7828">
                  <c:v>-1.4</c:v>
                </c:pt>
                <c:pt idx="7829">
                  <c:v>-1</c:v>
                </c:pt>
                <c:pt idx="7830">
                  <c:v>-1.2</c:v>
                </c:pt>
                <c:pt idx="7831">
                  <c:v>-1.6</c:v>
                </c:pt>
                <c:pt idx="7832">
                  <c:v>-1.2</c:v>
                </c:pt>
                <c:pt idx="7833">
                  <c:v>-1.6</c:v>
                </c:pt>
                <c:pt idx="7834">
                  <c:v>-1.4</c:v>
                </c:pt>
                <c:pt idx="7835">
                  <c:v>-1.4</c:v>
                </c:pt>
                <c:pt idx="7836">
                  <c:v>-1</c:v>
                </c:pt>
                <c:pt idx="7837">
                  <c:v>-1.2</c:v>
                </c:pt>
                <c:pt idx="7838">
                  <c:v>-1.8</c:v>
                </c:pt>
                <c:pt idx="7839">
                  <c:v>-1.8</c:v>
                </c:pt>
                <c:pt idx="7840">
                  <c:v>-1</c:v>
                </c:pt>
                <c:pt idx="7841">
                  <c:v>-1.2</c:v>
                </c:pt>
                <c:pt idx="7842">
                  <c:v>-1</c:v>
                </c:pt>
                <c:pt idx="7843">
                  <c:v>-1.8</c:v>
                </c:pt>
                <c:pt idx="7844">
                  <c:v>-0.60000000000000064</c:v>
                </c:pt>
                <c:pt idx="7845">
                  <c:v>-1.8</c:v>
                </c:pt>
                <c:pt idx="7846">
                  <c:v>-1.6</c:v>
                </c:pt>
                <c:pt idx="7847">
                  <c:v>-1.4</c:v>
                </c:pt>
                <c:pt idx="7848">
                  <c:v>-1.8</c:v>
                </c:pt>
                <c:pt idx="7849">
                  <c:v>-1.2</c:v>
                </c:pt>
                <c:pt idx="7850">
                  <c:v>-1.2</c:v>
                </c:pt>
                <c:pt idx="7851">
                  <c:v>-1.2</c:v>
                </c:pt>
                <c:pt idx="7852">
                  <c:v>-1.4</c:v>
                </c:pt>
                <c:pt idx="7853">
                  <c:v>-1.2</c:v>
                </c:pt>
                <c:pt idx="7854">
                  <c:v>-0.60000000000000064</c:v>
                </c:pt>
                <c:pt idx="7855">
                  <c:v>-1.2</c:v>
                </c:pt>
                <c:pt idx="7856">
                  <c:v>-1.4</c:v>
                </c:pt>
                <c:pt idx="7857">
                  <c:v>-1.4</c:v>
                </c:pt>
                <c:pt idx="7858">
                  <c:v>-0.8</c:v>
                </c:pt>
                <c:pt idx="7859">
                  <c:v>-1.2</c:v>
                </c:pt>
                <c:pt idx="7860">
                  <c:v>-1.2</c:v>
                </c:pt>
                <c:pt idx="7861">
                  <c:v>-1</c:v>
                </c:pt>
                <c:pt idx="7862">
                  <c:v>-1.4</c:v>
                </c:pt>
                <c:pt idx="7863">
                  <c:v>-1.2</c:v>
                </c:pt>
                <c:pt idx="7864">
                  <c:v>-1.8</c:v>
                </c:pt>
                <c:pt idx="7865">
                  <c:v>-1</c:v>
                </c:pt>
                <c:pt idx="7866">
                  <c:v>-1.4</c:v>
                </c:pt>
                <c:pt idx="7867">
                  <c:v>-1.4</c:v>
                </c:pt>
                <c:pt idx="7868">
                  <c:v>-1.4</c:v>
                </c:pt>
                <c:pt idx="7869">
                  <c:v>-1</c:v>
                </c:pt>
                <c:pt idx="7870">
                  <c:v>-1</c:v>
                </c:pt>
                <c:pt idx="7871">
                  <c:v>-1.4</c:v>
                </c:pt>
                <c:pt idx="7872">
                  <c:v>-1.2</c:v>
                </c:pt>
                <c:pt idx="7873">
                  <c:v>-1</c:v>
                </c:pt>
                <c:pt idx="7874">
                  <c:v>-1.4</c:v>
                </c:pt>
                <c:pt idx="7875">
                  <c:v>-1.2</c:v>
                </c:pt>
                <c:pt idx="7876">
                  <c:v>-1.4</c:v>
                </c:pt>
                <c:pt idx="7877">
                  <c:v>-1.8</c:v>
                </c:pt>
                <c:pt idx="7878">
                  <c:v>-1.2</c:v>
                </c:pt>
                <c:pt idx="7879">
                  <c:v>-1.4</c:v>
                </c:pt>
                <c:pt idx="7880">
                  <c:v>-1.2</c:v>
                </c:pt>
                <c:pt idx="7881">
                  <c:v>-1.4</c:v>
                </c:pt>
                <c:pt idx="7882">
                  <c:v>-1.8</c:v>
                </c:pt>
                <c:pt idx="7883">
                  <c:v>-1</c:v>
                </c:pt>
                <c:pt idx="7884">
                  <c:v>-1.2</c:v>
                </c:pt>
                <c:pt idx="7885">
                  <c:v>-1.4</c:v>
                </c:pt>
                <c:pt idx="7886">
                  <c:v>-1.4</c:v>
                </c:pt>
                <c:pt idx="7887">
                  <c:v>-1.6</c:v>
                </c:pt>
                <c:pt idx="7888">
                  <c:v>-1</c:v>
                </c:pt>
                <c:pt idx="7889">
                  <c:v>-1.2</c:v>
                </c:pt>
                <c:pt idx="7890">
                  <c:v>-1</c:v>
                </c:pt>
                <c:pt idx="7891">
                  <c:v>-1.6</c:v>
                </c:pt>
                <c:pt idx="7892">
                  <c:v>-1.4</c:v>
                </c:pt>
                <c:pt idx="7893">
                  <c:v>-1.2</c:v>
                </c:pt>
                <c:pt idx="7894">
                  <c:v>-1.2</c:v>
                </c:pt>
                <c:pt idx="7895">
                  <c:v>-1.4</c:v>
                </c:pt>
                <c:pt idx="7896">
                  <c:v>-1.4</c:v>
                </c:pt>
                <c:pt idx="7897">
                  <c:v>-1.2</c:v>
                </c:pt>
                <c:pt idx="7898">
                  <c:v>-1.2</c:v>
                </c:pt>
                <c:pt idx="7899">
                  <c:v>-1.2</c:v>
                </c:pt>
                <c:pt idx="7900">
                  <c:v>-1.6</c:v>
                </c:pt>
                <c:pt idx="7901">
                  <c:v>-1.2</c:v>
                </c:pt>
                <c:pt idx="7902">
                  <c:v>-1.4</c:v>
                </c:pt>
                <c:pt idx="7903">
                  <c:v>-1</c:v>
                </c:pt>
                <c:pt idx="7904">
                  <c:v>-1.6</c:v>
                </c:pt>
                <c:pt idx="7905">
                  <c:v>-1.4</c:v>
                </c:pt>
                <c:pt idx="7906">
                  <c:v>-1.4</c:v>
                </c:pt>
                <c:pt idx="7907">
                  <c:v>-1.6</c:v>
                </c:pt>
                <c:pt idx="7908">
                  <c:v>-1.6</c:v>
                </c:pt>
                <c:pt idx="7909">
                  <c:v>-1.2</c:v>
                </c:pt>
                <c:pt idx="7910">
                  <c:v>-1.8</c:v>
                </c:pt>
                <c:pt idx="7911">
                  <c:v>-1.6</c:v>
                </c:pt>
                <c:pt idx="7912">
                  <c:v>-1.6</c:v>
                </c:pt>
                <c:pt idx="7913">
                  <c:v>-1.2</c:v>
                </c:pt>
                <c:pt idx="7914">
                  <c:v>-1</c:v>
                </c:pt>
                <c:pt idx="7915">
                  <c:v>-1.4</c:v>
                </c:pt>
                <c:pt idx="7916">
                  <c:v>-1.2</c:v>
                </c:pt>
                <c:pt idx="7917">
                  <c:v>-1</c:v>
                </c:pt>
                <c:pt idx="7918">
                  <c:v>-1.2</c:v>
                </c:pt>
                <c:pt idx="7919">
                  <c:v>-1.2</c:v>
                </c:pt>
                <c:pt idx="7920">
                  <c:v>-1</c:v>
                </c:pt>
                <c:pt idx="7921">
                  <c:v>-1.6</c:v>
                </c:pt>
                <c:pt idx="7922">
                  <c:v>-1.2</c:v>
                </c:pt>
                <c:pt idx="7923">
                  <c:v>-1</c:v>
                </c:pt>
                <c:pt idx="7924">
                  <c:v>-1.4</c:v>
                </c:pt>
                <c:pt idx="7925">
                  <c:v>-1.6</c:v>
                </c:pt>
                <c:pt idx="7926">
                  <c:v>-1.2</c:v>
                </c:pt>
                <c:pt idx="7927">
                  <c:v>-1.4</c:v>
                </c:pt>
                <c:pt idx="7928">
                  <c:v>-1.2</c:v>
                </c:pt>
                <c:pt idx="7929">
                  <c:v>-1.4</c:v>
                </c:pt>
                <c:pt idx="7930">
                  <c:v>-1.4</c:v>
                </c:pt>
                <c:pt idx="7931">
                  <c:v>-1.2</c:v>
                </c:pt>
                <c:pt idx="7932">
                  <c:v>-1.6</c:v>
                </c:pt>
                <c:pt idx="7933">
                  <c:v>-2</c:v>
                </c:pt>
                <c:pt idx="7934">
                  <c:v>-1.4</c:v>
                </c:pt>
                <c:pt idx="7935">
                  <c:v>-1.4</c:v>
                </c:pt>
                <c:pt idx="7936">
                  <c:v>-1.2</c:v>
                </c:pt>
                <c:pt idx="7937">
                  <c:v>-1.4</c:v>
                </c:pt>
                <c:pt idx="7938">
                  <c:v>-1.2</c:v>
                </c:pt>
                <c:pt idx="7939">
                  <c:v>-1.8</c:v>
                </c:pt>
                <c:pt idx="7940">
                  <c:v>-1.6</c:v>
                </c:pt>
                <c:pt idx="7941">
                  <c:v>-1.8</c:v>
                </c:pt>
                <c:pt idx="7942">
                  <c:v>-1.2</c:v>
                </c:pt>
                <c:pt idx="7943">
                  <c:v>-1.4</c:v>
                </c:pt>
                <c:pt idx="7944">
                  <c:v>-1.2</c:v>
                </c:pt>
                <c:pt idx="7945">
                  <c:v>-1</c:v>
                </c:pt>
                <c:pt idx="7946">
                  <c:v>-1.6</c:v>
                </c:pt>
                <c:pt idx="7947">
                  <c:v>-1.4</c:v>
                </c:pt>
                <c:pt idx="7948">
                  <c:v>-1.4</c:v>
                </c:pt>
                <c:pt idx="7949">
                  <c:v>-1.4</c:v>
                </c:pt>
                <c:pt idx="7950">
                  <c:v>-1</c:v>
                </c:pt>
                <c:pt idx="7951">
                  <c:v>-1</c:v>
                </c:pt>
                <c:pt idx="7952">
                  <c:v>-1.2</c:v>
                </c:pt>
                <c:pt idx="7953">
                  <c:v>-1</c:v>
                </c:pt>
                <c:pt idx="7954">
                  <c:v>-1</c:v>
                </c:pt>
                <c:pt idx="7955">
                  <c:v>-1.2</c:v>
                </c:pt>
                <c:pt idx="7956">
                  <c:v>-1.4</c:v>
                </c:pt>
                <c:pt idx="7957">
                  <c:v>-1.4</c:v>
                </c:pt>
                <c:pt idx="7958">
                  <c:v>-1.4</c:v>
                </c:pt>
                <c:pt idx="7959">
                  <c:v>-1</c:v>
                </c:pt>
                <c:pt idx="7960">
                  <c:v>-1.2</c:v>
                </c:pt>
                <c:pt idx="7961">
                  <c:v>-1.2</c:v>
                </c:pt>
                <c:pt idx="7962">
                  <c:v>-1.2</c:v>
                </c:pt>
                <c:pt idx="7963">
                  <c:v>-1.8</c:v>
                </c:pt>
                <c:pt idx="7964">
                  <c:v>-1.2</c:v>
                </c:pt>
                <c:pt idx="7965">
                  <c:v>-1.8</c:v>
                </c:pt>
                <c:pt idx="7966">
                  <c:v>-1.4</c:v>
                </c:pt>
                <c:pt idx="7967">
                  <c:v>-1.2</c:v>
                </c:pt>
                <c:pt idx="7968">
                  <c:v>-1</c:v>
                </c:pt>
                <c:pt idx="7969">
                  <c:v>-1.4</c:v>
                </c:pt>
                <c:pt idx="7970">
                  <c:v>-1.4</c:v>
                </c:pt>
                <c:pt idx="7971">
                  <c:v>-1.4</c:v>
                </c:pt>
                <c:pt idx="7972">
                  <c:v>-1.2</c:v>
                </c:pt>
                <c:pt idx="7973">
                  <c:v>-1.6</c:v>
                </c:pt>
                <c:pt idx="7974">
                  <c:v>-1.6</c:v>
                </c:pt>
                <c:pt idx="7975">
                  <c:v>-1</c:v>
                </c:pt>
                <c:pt idx="7976">
                  <c:v>-1.2</c:v>
                </c:pt>
                <c:pt idx="7977">
                  <c:v>-1.6</c:v>
                </c:pt>
                <c:pt idx="7978">
                  <c:v>-1</c:v>
                </c:pt>
                <c:pt idx="7979">
                  <c:v>-1.6</c:v>
                </c:pt>
                <c:pt idx="7980">
                  <c:v>-1.8</c:v>
                </c:pt>
                <c:pt idx="7981">
                  <c:v>-1.4</c:v>
                </c:pt>
                <c:pt idx="7982">
                  <c:v>-1.6</c:v>
                </c:pt>
                <c:pt idx="7983">
                  <c:v>-1</c:v>
                </c:pt>
                <c:pt idx="7984">
                  <c:v>-1.8</c:v>
                </c:pt>
                <c:pt idx="7985">
                  <c:v>-1</c:v>
                </c:pt>
                <c:pt idx="7986">
                  <c:v>-1</c:v>
                </c:pt>
                <c:pt idx="7987">
                  <c:v>-1.4</c:v>
                </c:pt>
                <c:pt idx="7988">
                  <c:v>-1.4</c:v>
                </c:pt>
                <c:pt idx="7989">
                  <c:v>-1.4</c:v>
                </c:pt>
                <c:pt idx="7990">
                  <c:v>-1</c:v>
                </c:pt>
                <c:pt idx="7991">
                  <c:v>-1.2</c:v>
                </c:pt>
                <c:pt idx="7992">
                  <c:v>-1</c:v>
                </c:pt>
                <c:pt idx="7993">
                  <c:v>-1</c:v>
                </c:pt>
                <c:pt idx="7994">
                  <c:v>-1.2</c:v>
                </c:pt>
                <c:pt idx="7995">
                  <c:v>-1.4</c:v>
                </c:pt>
                <c:pt idx="7996">
                  <c:v>-1</c:v>
                </c:pt>
                <c:pt idx="7997">
                  <c:v>-1</c:v>
                </c:pt>
                <c:pt idx="7998">
                  <c:v>-1.4</c:v>
                </c:pt>
                <c:pt idx="7999">
                  <c:v>-1.6</c:v>
                </c:pt>
                <c:pt idx="8000">
                  <c:v>-1.2</c:v>
                </c:pt>
                <c:pt idx="8001">
                  <c:v>-1</c:v>
                </c:pt>
                <c:pt idx="8002">
                  <c:v>-1.4</c:v>
                </c:pt>
                <c:pt idx="8003">
                  <c:v>-1.6</c:v>
                </c:pt>
                <c:pt idx="8004">
                  <c:v>-1.4</c:v>
                </c:pt>
                <c:pt idx="8005">
                  <c:v>-1.4</c:v>
                </c:pt>
                <c:pt idx="8006">
                  <c:v>-1.8</c:v>
                </c:pt>
                <c:pt idx="8007">
                  <c:v>-1.8</c:v>
                </c:pt>
                <c:pt idx="8008">
                  <c:v>-1.2</c:v>
                </c:pt>
                <c:pt idx="8009">
                  <c:v>-1.6</c:v>
                </c:pt>
                <c:pt idx="8010">
                  <c:v>-1.4</c:v>
                </c:pt>
                <c:pt idx="8011">
                  <c:v>-1.8</c:v>
                </c:pt>
                <c:pt idx="8012">
                  <c:v>-1.2</c:v>
                </c:pt>
                <c:pt idx="8013">
                  <c:v>-1.8</c:v>
                </c:pt>
                <c:pt idx="8014">
                  <c:v>-1.8</c:v>
                </c:pt>
                <c:pt idx="8015">
                  <c:v>-1.2</c:v>
                </c:pt>
                <c:pt idx="8016">
                  <c:v>-1</c:v>
                </c:pt>
                <c:pt idx="8017">
                  <c:v>-1.6</c:v>
                </c:pt>
                <c:pt idx="8018">
                  <c:v>-1.2</c:v>
                </c:pt>
                <c:pt idx="8019">
                  <c:v>-1.8</c:v>
                </c:pt>
                <c:pt idx="8020">
                  <c:v>-1.2</c:v>
                </c:pt>
                <c:pt idx="8021">
                  <c:v>-1</c:v>
                </c:pt>
                <c:pt idx="8022">
                  <c:v>-1</c:v>
                </c:pt>
                <c:pt idx="8023">
                  <c:v>-1.6</c:v>
                </c:pt>
                <c:pt idx="8024">
                  <c:v>-1.4</c:v>
                </c:pt>
                <c:pt idx="8025">
                  <c:v>-1.2</c:v>
                </c:pt>
                <c:pt idx="8026">
                  <c:v>-1</c:v>
                </c:pt>
                <c:pt idx="8027">
                  <c:v>-1.2</c:v>
                </c:pt>
                <c:pt idx="8028">
                  <c:v>-1.4</c:v>
                </c:pt>
                <c:pt idx="8029">
                  <c:v>-1.4</c:v>
                </c:pt>
                <c:pt idx="8030">
                  <c:v>-1.4</c:v>
                </c:pt>
                <c:pt idx="8031">
                  <c:v>-1</c:v>
                </c:pt>
                <c:pt idx="8032">
                  <c:v>-1.2</c:v>
                </c:pt>
                <c:pt idx="8033">
                  <c:v>-1</c:v>
                </c:pt>
                <c:pt idx="8034">
                  <c:v>-1.4</c:v>
                </c:pt>
                <c:pt idx="8035">
                  <c:v>-1.4</c:v>
                </c:pt>
                <c:pt idx="8036">
                  <c:v>-1.2</c:v>
                </c:pt>
                <c:pt idx="8037">
                  <c:v>-1.4</c:v>
                </c:pt>
                <c:pt idx="8038">
                  <c:v>-1.8</c:v>
                </c:pt>
                <c:pt idx="8039">
                  <c:v>-1.2</c:v>
                </c:pt>
                <c:pt idx="8040">
                  <c:v>-1</c:v>
                </c:pt>
                <c:pt idx="8041">
                  <c:v>-1</c:v>
                </c:pt>
                <c:pt idx="8042">
                  <c:v>-1.6</c:v>
                </c:pt>
                <c:pt idx="8043">
                  <c:v>-1.6</c:v>
                </c:pt>
                <c:pt idx="8044">
                  <c:v>-1</c:v>
                </c:pt>
                <c:pt idx="8045">
                  <c:v>-1.2</c:v>
                </c:pt>
                <c:pt idx="8046">
                  <c:v>-1.8</c:v>
                </c:pt>
                <c:pt idx="8047">
                  <c:v>-1.8</c:v>
                </c:pt>
                <c:pt idx="8048">
                  <c:v>-0.60000000000000064</c:v>
                </c:pt>
                <c:pt idx="8049">
                  <c:v>-1.6</c:v>
                </c:pt>
                <c:pt idx="8050">
                  <c:v>-1.4</c:v>
                </c:pt>
                <c:pt idx="8051">
                  <c:v>-1</c:v>
                </c:pt>
                <c:pt idx="8052">
                  <c:v>-1.2</c:v>
                </c:pt>
                <c:pt idx="8053">
                  <c:v>-0.60000000000000064</c:v>
                </c:pt>
                <c:pt idx="8054">
                  <c:v>-1</c:v>
                </c:pt>
                <c:pt idx="8055">
                  <c:v>-1</c:v>
                </c:pt>
                <c:pt idx="8056">
                  <c:v>-1.2</c:v>
                </c:pt>
                <c:pt idx="8057">
                  <c:v>-1.8</c:v>
                </c:pt>
                <c:pt idx="8058">
                  <c:v>-1</c:v>
                </c:pt>
                <c:pt idx="8059">
                  <c:v>-1.2</c:v>
                </c:pt>
                <c:pt idx="8060">
                  <c:v>-1.6</c:v>
                </c:pt>
                <c:pt idx="8061">
                  <c:v>-0.4</c:v>
                </c:pt>
                <c:pt idx="8062">
                  <c:v>-1.2</c:v>
                </c:pt>
                <c:pt idx="8063">
                  <c:v>-1.2</c:v>
                </c:pt>
                <c:pt idx="8064">
                  <c:v>-1</c:v>
                </c:pt>
                <c:pt idx="8065">
                  <c:v>-1.6</c:v>
                </c:pt>
                <c:pt idx="8066">
                  <c:v>-1.4</c:v>
                </c:pt>
                <c:pt idx="8067">
                  <c:v>-1</c:v>
                </c:pt>
                <c:pt idx="8068">
                  <c:v>-1.4</c:v>
                </c:pt>
                <c:pt idx="8069">
                  <c:v>-1.8</c:v>
                </c:pt>
                <c:pt idx="8070">
                  <c:v>-1.8</c:v>
                </c:pt>
                <c:pt idx="8071">
                  <c:v>-1.4</c:v>
                </c:pt>
                <c:pt idx="8072">
                  <c:v>-1.8</c:v>
                </c:pt>
                <c:pt idx="8073">
                  <c:v>-1.4</c:v>
                </c:pt>
                <c:pt idx="8074">
                  <c:v>-1</c:v>
                </c:pt>
                <c:pt idx="8075">
                  <c:v>-1.2</c:v>
                </c:pt>
                <c:pt idx="8076">
                  <c:v>-1.6</c:v>
                </c:pt>
                <c:pt idx="8077">
                  <c:v>-1</c:v>
                </c:pt>
                <c:pt idx="8078">
                  <c:v>-1.4</c:v>
                </c:pt>
                <c:pt idx="8079">
                  <c:v>-1.4</c:v>
                </c:pt>
                <c:pt idx="8080">
                  <c:v>-0.60000000000000064</c:v>
                </c:pt>
                <c:pt idx="8081">
                  <c:v>-1.4</c:v>
                </c:pt>
                <c:pt idx="8082">
                  <c:v>-1</c:v>
                </c:pt>
                <c:pt idx="8083">
                  <c:v>-1.4</c:v>
                </c:pt>
                <c:pt idx="8084">
                  <c:v>-1.2</c:v>
                </c:pt>
                <c:pt idx="8085">
                  <c:v>-1.4</c:v>
                </c:pt>
                <c:pt idx="8086">
                  <c:v>-2</c:v>
                </c:pt>
                <c:pt idx="8087">
                  <c:v>-1.4</c:v>
                </c:pt>
                <c:pt idx="8088">
                  <c:v>-1</c:v>
                </c:pt>
                <c:pt idx="8089">
                  <c:v>-1.8</c:v>
                </c:pt>
                <c:pt idx="8090">
                  <c:v>-1.4</c:v>
                </c:pt>
                <c:pt idx="8091">
                  <c:v>-0.60000000000000064</c:v>
                </c:pt>
                <c:pt idx="8092">
                  <c:v>-1.2</c:v>
                </c:pt>
                <c:pt idx="8093">
                  <c:v>-1.2</c:v>
                </c:pt>
                <c:pt idx="8094">
                  <c:v>-0.60000000000000064</c:v>
                </c:pt>
                <c:pt idx="8095">
                  <c:v>-1.2</c:v>
                </c:pt>
                <c:pt idx="8096">
                  <c:v>-1.4</c:v>
                </c:pt>
                <c:pt idx="8097">
                  <c:v>-1.2</c:v>
                </c:pt>
                <c:pt idx="8098">
                  <c:v>-1.2</c:v>
                </c:pt>
                <c:pt idx="8099">
                  <c:v>-1.4</c:v>
                </c:pt>
                <c:pt idx="8100">
                  <c:v>-1.8</c:v>
                </c:pt>
                <c:pt idx="8101">
                  <c:v>-1</c:v>
                </c:pt>
                <c:pt idx="8102">
                  <c:v>-1.6</c:v>
                </c:pt>
                <c:pt idx="8103">
                  <c:v>-1.4</c:v>
                </c:pt>
                <c:pt idx="8104">
                  <c:v>-1.8</c:v>
                </c:pt>
                <c:pt idx="8105">
                  <c:v>-1.2</c:v>
                </c:pt>
                <c:pt idx="8106">
                  <c:v>-1.6</c:v>
                </c:pt>
                <c:pt idx="8107">
                  <c:v>-1.2</c:v>
                </c:pt>
                <c:pt idx="8108">
                  <c:v>-1.4</c:v>
                </c:pt>
                <c:pt idx="8109">
                  <c:v>-1.6</c:v>
                </c:pt>
                <c:pt idx="8110">
                  <c:v>-0.60000000000000064</c:v>
                </c:pt>
                <c:pt idx="8111">
                  <c:v>-1.2</c:v>
                </c:pt>
                <c:pt idx="8112">
                  <c:v>-1.4</c:v>
                </c:pt>
                <c:pt idx="8113">
                  <c:v>-1</c:v>
                </c:pt>
                <c:pt idx="8114">
                  <c:v>-1.4</c:v>
                </c:pt>
                <c:pt idx="8115">
                  <c:v>-1.8</c:v>
                </c:pt>
                <c:pt idx="8116">
                  <c:v>-1.6</c:v>
                </c:pt>
                <c:pt idx="8117">
                  <c:v>-1.2</c:v>
                </c:pt>
                <c:pt idx="8118">
                  <c:v>-1.4</c:v>
                </c:pt>
                <c:pt idx="8119">
                  <c:v>-1.2</c:v>
                </c:pt>
                <c:pt idx="8120">
                  <c:v>-1.4</c:v>
                </c:pt>
                <c:pt idx="8121">
                  <c:v>-1.4</c:v>
                </c:pt>
                <c:pt idx="8122">
                  <c:v>-1.2</c:v>
                </c:pt>
                <c:pt idx="8123">
                  <c:v>-1.4</c:v>
                </c:pt>
                <c:pt idx="8124">
                  <c:v>-1</c:v>
                </c:pt>
                <c:pt idx="8125">
                  <c:v>-1.8</c:v>
                </c:pt>
                <c:pt idx="8126">
                  <c:v>-1</c:v>
                </c:pt>
                <c:pt idx="8127">
                  <c:v>-1.2</c:v>
                </c:pt>
                <c:pt idx="8128">
                  <c:v>-1.2</c:v>
                </c:pt>
                <c:pt idx="8129">
                  <c:v>-1.2</c:v>
                </c:pt>
                <c:pt idx="8130">
                  <c:v>-1.4</c:v>
                </c:pt>
                <c:pt idx="8131">
                  <c:v>-1</c:v>
                </c:pt>
                <c:pt idx="8132">
                  <c:v>-1.4</c:v>
                </c:pt>
                <c:pt idx="8133">
                  <c:v>-1</c:v>
                </c:pt>
                <c:pt idx="8134">
                  <c:v>-0.4</c:v>
                </c:pt>
                <c:pt idx="8135">
                  <c:v>-1.4</c:v>
                </c:pt>
                <c:pt idx="8136">
                  <c:v>-1.2</c:v>
                </c:pt>
                <c:pt idx="8137">
                  <c:v>-1</c:v>
                </c:pt>
                <c:pt idx="8138">
                  <c:v>-1.2</c:v>
                </c:pt>
                <c:pt idx="8139">
                  <c:v>-1</c:v>
                </c:pt>
                <c:pt idx="8140">
                  <c:v>-1.4</c:v>
                </c:pt>
                <c:pt idx="8141">
                  <c:v>-1.4</c:v>
                </c:pt>
                <c:pt idx="8142">
                  <c:v>-1</c:v>
                </c:pt>
                <c:pt idx="8143">
                  <c:v>-1.2</c:v>
                </c:pt>
                <c:pt idx="8144">
                  <c:v>-1.2</c:v>
                </c:pt>
                <c:pt idx="8145">
                  <c:v>-1.2</c:v>
                </c:pt>
                <c:pt idx="8146">
                  <c:v>-1.2</c:v>
                </c:pt>
                <c:pt idx="8147">
                  <c:v>-1.4</c:v>
                </c:pt>
                <c:pt idx="8148">
                  <c:v>-1.2</c:v>
                </c:pt>
                <c:pt idx="8149">
                  <c:v>-1.2</c:v>
                </c:pt>
                <c:pt idx="8150">
                  <c:v>-1.2</c:v>
                </c:pt>
                <c:pt idx="8151">
                  <c:v>-1.6</c:v>
                </c:pt>
                <c:pt idx="8152">
                  <c:v>-1.4</c:v>
                </c:pt>
                <c:pt idx="8153">
                  <c:v>-1</c:v>
                </c:pt>
                <c:pt idx="8154">
                  <c:v>-1.2</c:v>
                </c:pt>
                <c:pt idx="8155">
                  <c:v>-1.2</c:v>
                </c:pt>
                <c:pt idx="8156">
                  <c:v>-1.6</c:v>
                </c:pt>
                <c:pt idx="8157">
                  <c:v>-1</c:v>
                </c:pt>
                <c:pt idx="8158">
                  <c:v>-1</c:v>
                </c:pt>
                <c:pt idx="8159">
                  <c:v>-1.4</c:v>
                </c:pt>
                <c:pt idx="8160">
                  <c:v>-1.4</c:v>
                </c:pt>
                <c:pt idx="8161">
                  <c:v>-1.8</c:v>
                </c:pt>
                <c:pt idx="8162">
                  <c:v>-1.6</c:v>
                </c:pt>
                <c:pt idx="8163">
                  <c:v>-1.4</c:v>
                </c:pt>
                <c:pt idx="8164">
                  <c:v>-1</c:v>
                </c:pt>
                <c:pt idx="8165">
                  <c:v>-1.2</c:v>
                </c:pt>
                <c:pt idx="8166">
                  <c:v>-1</c:v>
                </c:pt>
                <c:pt idx="8167">
                  <c:v>-1.2</c:v>
                </c:pt>
                <c:pt idx="8168">
                  <c:v>-1.2</c:v>
                </c:pt>
                <c:pt idx="8169">
                  <c:v>-1</c:v>
                </c:pt>
                <c:pt idx="8170">
                  <c:v>-1.4</c:v>
                </c:pt>
                <c:pt idx="8171">
                  <c:v>-1.4</c:v>
                </c:pt>
                <c:pt idx="8172">
                  <c:v>-1</c:v>
                </c:pt>
                <c:pt idx="8173">
                  <c:v>-1.4</c:v>
                </c:pt>
                <c:pt idx="8174">
                  <c:v>-1.4</c:v>
                </c:pt>
                <c:pt idx="8175">
                  <c:v>-1.6</c:v>
                </c:pt>
                <c:pt idx="8176">
                  <c:v>-1.8</c:v>
                </c:pt>
                <c:pt idx="8177">
                  <c:v>-1</c:v>
                </c:pt>
                <c:pt idx="8178">
                  <c:v>-1.6</c:v>
                </c:pt>
                <c:pt idx="8179">
                  <c:v>-1.2</c:v>
                </c:pt>
                <c:pt idx="8180">
                  <c:v>-1.2</c:v>
                </c:pt>
                <c:pt idx="8181">
                  <c:v>-1</c:v>
                </c:pt>
                <c:pt idx="8182">
                  <c:v>-1.4</c:v>
                </c:pt>
                <c:pt idx="8183">
                  <c:v>-1</c:v>
                </c:pt>
                <c:pt idx="8184">
                  <c:v>-1.2</c:v>
                </c:pt>
                <c:pt idx="8185">
                  <c:v>-1.6</c:v>
                </c:pt>
                <c:pt idx="8186">
                  <c:v>-1.4</c:v>
                </c:pt>
                <c:pt idx="8187">
                  <c:v>-1</c:v>
                </c:pt>
                <c:pt idx="8188">
                  <c:v>-1.2</c:v>
                </c:pt>
                <c:pt idx="8189">
                  <c:v>-1.4</c:v>
                </c:pt>
                <c:pt idx="8190">
                  <c:v>-1</c:v>
                </c:pt>
                <c:pt idx="8191">
                  <c:v>-1</c:v>
                </c:pt>
                <c:pt idx="8192">
                  <c:v>-1</c:v>
                </c:pt>
                <c:pt idx="8193">
                  <c:v>-1.2</c:v>
                </c:pt>
                <c:pt idx="8194">
                  <c:v>-1.4</c:v>
                </c:pt>
                <c:pt idx="8195">
                  <c:v>-1</c:v>
                </c:pt>
                <c:pt idx="8196">
                  <c:v>-1.4</c:v>
                </c:pt>
                <c:pt idx="8197">
                  <c:v>-1.2</c:v>
                </c:pt>
                <c:pt idx="8198">
                  <c:v>-1.2</c:v>
                </c:pt>
                <c:pt idx="8199">
                  <c:v>-1.4</c:v>
                </c:pt>
                <c:pt idx="8200">
                  <c:v>-1.4</c:v>
                </c:pt>
                <c:pt idx="8201">
                  <c:v>-1.8</c:v>
                </c:pt>
                <c:pt idx="8202">
                  <c:v>-1.4</c:v>
                </c:pt>
                <c:pt idx="8203">
                  <c:v>-1.4</c:v>
                </c:pt>
                <c:pt idx="8204">
                  <c:v>-1.2</c:v>
                </c:pt>
                <c:pt idx="8205">
                  <c:v>-1.2</c:v>
                </c:pt>
                <c:pt idx="8206">
                  <c:v>-1.4</c:v>
                </c:pt>
                <c:pt idx="8207">
                  <c:v>-1.2</c:v>
                </c:pt>
                <c:pt idx="8208">
                  <c:v>-1.2</c:v>
                </c:pt>
                <c:pt idx="8209">
                  <c:v>-1</c:v>
                </c:pt>
                <c:pt idx="8210">
                  <c:v>-1.6</c:v>
                </c:pt>
                <c:pt idx="8211">
                  <c:v>-0.60000000000000064</c:v>
                </c:pt>
                <c:pt idx="8212">
                  <c:v>-1</c:v>
                </c:pt>
                <c:pt idx="8213">
                  <c:v>-1.6</c:v>
                </c:pt>
                <c:pt idx="8214">
                  <c:v>-1</c:v>
                </c:pt>
                <c:pt idx="8215">
                  <c:v>-1.8</c:v>
                </c:pt>
                <c:pt idx="8216">
                  <c:v>-1.2</c:v>
                </c:pt>
                <c:pt idx="8217">
                  <c:v>-1.8</c:v>
                </c:pt>
                <c:pt idx="8218">
                  <c:v>-1</c:v>
                </c:pt>
                <c:pt idx="8219">
                  <c:v>-1.4</c:v>
                </c:pt>
                <c:pt idx="8220">
                  <c:v>-1</c:v>
                </c:pt>
                <c:pt idx="8221">
                  <c:v>-2</c:v>
                </c:pt>
                <c:pt idx="8222">
                  <c:v>-1</c:v>
                </c:pt>
                <c:pt idx="8223">
                  <c:v>-1.2</c:v>
                </c:pt>
                <c:pt idx="8224">
                  <c:v>-1.2</c:v>
                </c:pt>
                <c:pt idx="8225">
                  <c:v>-1</c:v>
                </c:pt>
                <c:pt idx="8226">
                  <c:v>-1.2</c:v>
                </c:pt>
                <c:pt idx="8227">
                  <c:v>-2</c:v>
                </c:pt>
                <c:pt idx="8228">
                  <c:v>-1.6</c:v>
                </c:pt>
                <c:pt idx="8229">
                  <c:v>-1.4</c:v>
                </c:pt>
                <c:pt idx="8230">
                  <c:v>-1</c:v>
                </c:pt>
                <c:pt idx="8231">
                  <c:v>-1</c:v>
                </c:pt>
                <c:pt idx="8232">
                  <c:v>-1</c:v>
                </c:pt>
                <c:pt idx="8233">
                  <c:v>-1.4</c:v>
                </c:pt>
                <c:pt idx="8234">
                  <c:v>-1.4</c:v>
                </c:pt>
                <c:pt idx="8235">
                  <c:v>-1</c:v>
                </c:pt>
                <c:pt idx="8236">
                  <c:v>-1.2</c:v>
                </c:pt>
                <c:pt idx="8237">
                  <c:v>-1.2</c:v>
                </c:pt>
                <c:pt idx="8238">
                  <c:v>-1.2</c:v>
                </c:pt>
                <c:pt idx="8239">
                  <c:v>-0.8</c:v>
                </c:pt>
                <c:pt idx="8240">
                  <c:v>-1.2</c:v>
                </c:pt>
                <c:pt idx="8241">
                  <c:v>-1.4</c:v>
                </c:pt>
                <c:pt idx="8242">
                  <c:v>-1.2</c:v>
                </c:pt>
                <c:pt idx="8243">
                  <c:v>-1.2</c:v>
                </c:pt>
                <c:pt idx="8244">
                  <c:v>-1</c:v>
                </c:pt>
                <c:pt idx="8245">
                  <c:v>-1.2</c:v>
                </c:pt>
                <c:pt idx="8246">
                  <c:v>-1</c:v>
                </c:pt>
                <c:pt idx="8247">
                  <c:v>-1.6</c:v>
                </c:pt>
                <c:pt idx="8248">
                  <c:v>-1</c:v>
                </c:pt>
                <c:pt idx="8249">
                  <c:v>-1.2</c:v>
                </c:pt>
                <c:pt idx="8250">
                  <c:v>-1.6</c:v>
                </c:pt>
                <c:pt idx="8251">
                  <c:v>-1</c:v>
                </c:pt>
                <c:pt idx="8252">
                  <c:v>-1</c:v>
                </c:pt>
                <c:pt idx="8253">
                  <c:v>-1.4</c:v>
                </c:pt>
                <c:pt idx="8254">
                  <c:v>-1.6</c:v>
                </c:pt>
                <c:pt idx="8255">
                  <c:v>-0.4</c:v>
                </c:pt>
                <c:pt idx="8256">
                  <c:v>-1</c:v>
                </c:pt>
                <c:pt idx="8257">
                  <c:v>-1.6</c:v>
                </c:pt>
                <c:pt idx="8258">
                  <c:v>-1.4</c:v>
                </c:pt>
                <c:pt idx="8259">
                  <c:v>-1.2</c:v>
                </c:pt>
                <c:pt idx="8260">
                  <c:v>-1</c:v>
                </c:pt>
                <c:pt idx="8261">
                  <c:v>-1</c:v>
                </c:pt>
                <c:pt idx="8262">
                  <c:v>-1.4</c:v>
                </c:pt>
                <c:pt idx="8263">
                  <c:v>-0.8</c:v>
                </c:pt>
                <c:pt idx="8264">
                  <c:v>-1.4</c:v>
                </c:pt>
                <c:pt idx="8265">
                  <c:v>-1</c:v>
                </c:pt>
                <c:pt idx="8266">
                  <c:v>-1</c:v>
                </c:pt>
                <c:pt idx="8267">
                  <c:v>-1</c:v>
                </c:pt>
                <c:pt idx="8268">
                  <c:v>-1</c:v>
                </c:pt>
                <c:pt idx="8269">
                  <c:v>-1.2</c:v>
                </c:pt>
                <c:pt idx="8270">
                  <c:v>-1.2</c:v>
                </c:pt>
                <c:pt idx="8271">
                  <c:v>-1.4</c:v>
                </c:pt>
                <c:pt idx="8272">
                  <c:v>-1</c:v>
                </c:pt>
                <c:pt idx="8273">
                  <c:v>-1.2</c:v>
                </c:pt>
                <c:pt idx="8274">
                  <c:v>-1.2</c:v>
                </c:pt>
                <c:pt idx="8275">
                  <c:v>-1</c:v>
                </c:pt>
                <c:pt idx="8276">
                  <c:v>-1</c:v>
                </c:pt>
                <c:pt idx="8277">
                  <c:v>-1.2</c:v>
                </c:pt>
                <c:pt idx="8278">
                  <c:v>-1.8</c:v>
                </c:pt>
                <c:pt idx="8279">
                  <c:v>-1.8</c:v>
                </c:pt>
                <c:pt idx="8280">
                  <c:v>-1.2</c:v>
                </c:pt>
                <c:pt idx="8281">
                  <c:v>-1</c:v>
                </c:pt>
                <c:pt idx="8282">
                  <c:v>-1</c:v>
                </c:pt>
                <c:pt idx="8283">
                  <c:v>-0.8</c:v>
                </c:pt>
                <c:pt idx="8284">
                  <c:v>-1.2</c:v>
                </c:pt>
                <c:pt idx="8285">
                  <c:v>-1</c:v>
                </c:pt>
                <c:pt idx="8286">
                  <c:v>-1</c:v>
                </c:pt>
                <c:pt idx="8287">
                  <c:v>-1</c:v>
                </c:pt>
                <c:pt idx="8288">
                  <c:v>-1.2</c:v>
                </c:pt>
                <c:pt idx="8289">
                  <c:v>-1</c:v>
                </c:pt>
                <c:pt idx="8290">
                  <c:v>-1.4</c:v>
                </c:pt>
                <c:pt idx="8291">
                  <c:v>-0.60000000000000064</c:v>
                </c:pt>
                <c:pt idx="8292">
                  <c:v>-1</c:v>
                </c:pt>
                <c:pt idx="8293">
                  <c:v>-1.8</c:v>
                </c:pt>
                <c:pt idx="8294">
                  <c:v>-1.2</c:v>
                </c:pt>
                <c:pt idx="8295">
                  <c:v>-1</c:v>
                </c:pt>
                <c:pt idx="8296">
                  <c:v>-0.60000000000000064</c:v>
                </c:pt>
                <c:pt idx="8297">
                  <c:v>-1.4</c:v>
                </c:pt>
                <c:pt idx="8298">
                  <c:v>-1.8</c:v>
                </c:pt>
                <c:pt idx="8299">
                  <c:v>-1.6</c:v>
                </c:pt>
                <c:pt idx="8300">
                  <c:v>-1.4</c:v>
                </c:pt>
                <c:pt idx="8301">
                  <c:v>-1.2</c:v>
                </c:pt>
                <c:pt idx="8302">
                  <c:v>-1.4</c:v>
                </c:pt>
                <c:pt idx="8303">
                  <c:v>-1.2</c:v>
                </c:pt>
                <c:pt idx="8304">
                  <c:v>-1.4</c:v>
                </c:pt>
                <c:pt idx="8305">
                  <c:v>-1</c:v>
                </c:pt>
                <c:pt idx="8306">
                  <c:v>-1.6</c:v>
                </c:pt>
                <c:pt idx="8307">
                  <c:v>-1.2</c:v>
                </c:pt>
                <c:pt idx="8308">
                  <c:v>-1.2</c:v>
                </c:pt>
                <c:pt idx="8309">
                  <c:v>-1</c:v>
                </c:pt>
                <c:pt idx="8310">
                  <c:v>-1</c:v>
                </c:pt>
                <c:pt idx="8311">
                  <c:v>-1.4</c:v>
                </c:pt>
                <c:pt idx="8312">
                  <c:v>-1.4</c:v>
                </c:pt>
                <c:pt idx="8313">
                  <c:v>-1</c:v>
                </c:pt>
                <c:pt idx="8314">
                  <c:v>-1</c:v>
                </c:pt>
                <c:pt idx="8315">
                  <c:v>-1.4</c:v>
                </c:pt>
                <c:pt idx="8316">
                  <c:v>-1</c:v>
                </c:pt>
                <c:pt idx="8317">
                  <c:v>-1</c:v>
                </c:pt>
                <c:pt idx="8318">
                  <c:v>-1.4</c:v>
                </c:pt>
                <c:pt idx="8319">
                  <c:v>-1.8</c:v>
                </c:pt>
                <c:pt idx="8320">
                  <c:v>-1.6</c:v>
                </c:pt>
                <c:pt idx="8321">
                  <c:v>-1.4</c:v>
                </c:pt>
                <c:pt idx="8322">
                  <c:v>-1.2</c:v>
                </c:pt>
                <c:pt idx="8323">
                  <c:v>-1.6</c:v>
                </c:pt>
                <c:pt idx="8324">
                  <c:v>-1.4</c:v>
                </c:pt>
                <c:pt idx="8325">
                  <c:v>-1.4</c:v>
                </c:pt>
                <c:pt idx="8326">
                  <c:v>-1</c:v>
                </c:pt>
                <c:pt idx="8327">
                  <c:v>-1.6</c:v>
                </c:pt>
                <c:pt idx="8328">
                  <c:v>-1.2</c:v>
                </c:pt>
                <c:pt idx="8329">
                  <c:v>-1</c:v>
                </c:pt>
                <c:pt idx="8330">
                  <c:v>-1</c:v>
                </c:pt>
                <c:pt idx="8331">
                  <c:v>-1</c:v>
                </c:pt>
                <c:pt idx="8332">
                  <c:v>-1.2</c:v>
                </c:pt>
                <c:pt idx="8333">
                  <c:v>-1.4</c:v>
                </c:pt>
                <c:pt idx="8334">
                  <c:v>-1.4</c:v>
                </c:pt>
                <c:pt idx="8335">
                  <c:v>-1.6</c:v>
                </c:pt>
                <c:pt idx="8336">
                  <c:v>-1.2</c:v>
                </c:pt>
                <c:pt idx="8337">
                  <c:v>-1.2</c:v>
                </c:pt>
                <c:pt idx="8338">
                  <c:v>-1.2</c:v>
                </c:pt>
                <c:pt idx="8339">
                  <c:v>-1.6</c:v>
                </c:pt>
                <c:pt idx="8340">
                  <c:v>-1</c:v>
                </c:pt>
                <c:pt idx="8341">
                  <c:v>-0.8</c:v>
                </c:pt>
                <c:pt idx="8342">
                  <c:v>-1.2</c:v>
                </c:pt>
                <c:pt idx="8343">
                  <c:v>-1</c:v>
                </c:pt>
                <c:pt idx="8344">
                  <c:v>-0.60000000000000064</c:v>
                </c:pt>
                <c:pt idx="8345">
                  <c:v>-1.4</c:v>
                </c:pt>
                <c:pt idx="8346">
                  <c:v>-1</c:v>
                </c:pt>
                <c:pt idx="8347">
                  <c:v>-1</c:v>
                </c:pt>
                <c:pt idx="8348">
                  <c:v>-1.2</c:v>
                </c:pt>
                <c:pt idx="8349">
                  <c:v>-1.4</c:v>
                </c:pt>
                <c:pt idx="8350">
                  <c:v>-1</c:v>
                </c:pt>
                <c:pt idx="8351">
                  <c:v>-1.6</c:v>
                </c:pt>
                <c:pt idx="8352">
                  <c:v>-1</c:v>
                </c:pt>
                <c:pt idx="8353">
                  <c:v>-1.4</c:v>
                </c:pt>
                <c:pt idx="8354">
                  <c:v>-0.60000000000000064</c:v>
                </c:pt>
                <c:pt idx="8355">
                  <c:v>-1.4</c:v>
                </c:pt>
                <c:pt idx="8356">
                  <c:v>-1.4</c:v>
                </c:pt>
                <c:pt idx="8357">
                  <c:v>-1</c:v>
                </c:pt>
                <c:pt idx="8358">
                  <c:v>-1.2</c:v>
                </c:pt>
                <c:pt idx="8359">
                  <c:v>-1</c:v>
                </c:pt>
                <c:pt idx="8360">
                  <c:v>-1.4</c:v>
                </c:pt>
                <c:pt idx="8361">
                  <c:v>-1.8</c:v>
                </c:pt>
                <c:pt idx="8362">
                  <c:v>-1.4</c:v>
                </c:pt>
                <c:pt idx="8363">
                  <c:v>-1.2</c:v>
                </c:pt>
                <c:pt idx="8364">
                  <c:v>-1.2</c:v>
                </c:pt>
                <c:pt idx="8365">
                  <c:v>-1.2</c:v>
                </c:pt>
                <c:pt idx="8366">
                  <c:v>-1.2</c:v>
                </c:pt>
                <c:pt idx="8367">
                  <c:v>-1.6</c:v>
                </c:pt>
                <c:pt idx="8368">
                  <c:v>-1.2</c:v>
                </c:pt>
                <c:pt idx="8369">
                  <c:v>-1.2</c:v>
                </c:pt>
                <c:pt idx="8370">
                  <c:v>-1.4</c:v>
                </c:pt>
                <c:pt idx="8371">
                  <c:v>-1</c:v>
                </c:pt>
                <c:pt idx="8372">
                  <c:v>-1</c:v>
                </c:pt>
                <c:pt idx="8373">
                  <c:v>-1.2</c:v>
                </c:pt>
                <c:pt idx="8374">
                  <c:v>-1.4</c:v>
                </c:pt>
                <c:pt idx="8375">
                  <c:v>-1</c:v>
                </c:pt>
                <c:pt idx="8376">
                  <c:v>-1.4</c:v>
                </c:pt>
                <c:pt idx="8377">
                  <c:v>-1.4</c:v>
                </c:pt>
                <c:pt idx="8378">
                  <c:v>-1</c:v>
                </c:pt>
                <c:pt idx="8379">
                  <c:v>-1.8</c:v>
                </c:pt>
                <c:pt idx="8380">
                  <c:v>-1</c:v>
                </c:pt>
                <c:pt idx="8381">
                  <c:v>-1.2</c:v>
                </c:pt>
                <c:pt idx="8382">
                  <c:v>-1</c:v>
                </c:pt>
                <c:pt idx="8383">
                  <c:v>-1.2</c:v>
                </c:pt>
                <c:pt idx="8384">
                  <c:v>-1.6</c:v>
                </c:pt>
                <c:pt idx="8385">
                  <c:v>-1</c:v>
                </c:pt>
                <c:pt idx="8386">
                  <c:v>-1</c:v>
                </c:pt>
                <c:pt idx="8387">
                  <c:v>-1</c:v>
                </c:pt>
                <c:pt idx="8388">
                  <c:v>-1.4</c:v>
                </c:pt>
                <c:pt idx="8389">
                  <c:v>-1.6</c:v>
                </c:pt>
                <c:pt idx="8390">
                  <c:v>-0.60000000000000064</c:v>
                </c:pt>
                <c:pt idx="8391">
                  <c:v>-1</c:v>
                </c:pt>
                <c:pt idx="8392">
                  <c:v>-1.4</c:v>
                </c:pt>
                <c:pt idx="8393">
                  <c:v>-1</c:v>
                </c:pt>
                <c:pt idx="8394">
                  <c:v>-1.2</c:v>
                </c:pt>
                <c:pt idx="8395">
                  <c:v>-1</c:v>
                </c:pt>
                <c:pt idx="8396">
                  <c:v>-1</c:v>
                </c:pt>
                <c:pt idx="8397">
                  <c:v>-1</c:v>
                </c:pt>
                <c:pt idx="8398">
                  <c:v>-1</c:v>
                </c:pt>
                <c:pt idx="8399">
                  <c:v>-1</c:v>
                </c:pt>
                <c:pt idx="8400">
                  <c:v>-1.4</c:v>
                </c:pt>
                <c:pt idx="8401">
                  <c:v>-1.4</c:v>
                </c:pt>
                <c:pt idx="8402">
                  <c:v>-1.4</c:v>
                </c:pt>
                <c:pt idx="8403">
                  <c:v>-1.8</c:v>
                </c:pt>
                <c:pt idx="8404">
                  <c:v>-1.4</c:v>
                </c:pt>
                <c:pt idx="8405">
                  <c:v>-1.2</c:v>
                </c:pt>
                <c:pt idx="8406">
                  <c:v>-1.2</c:v>
                </c:pt>
                <c:pt idx="8407">
                  <c:v>-1</c:v>
                </c:pt>
                <c:pt idx="8408">
                  <c:v>-0.8</c:v>
                </c:pt>
                <c:pt idx="8409">
                  <c:v>-1</c:v>
                </c:pt>
                <c:pt idx="8410">
                  <c:v>-1.2</c:v>
                </c:pt>
                <c:pt idx="8411">
                  <c:v>-1.2</c:v>
                </c:pt>
                <c:pt idx="8412">
                  <c:v>-1</c:v>
                </c:pt>
                <c:pt idx="8413">
                  <c:v>-1.4</c:v>
                </c:pt>
                <c:pt idx="8414">
                  <c:v>-1</c:v>
                </c:pt>
                <c:pt idx="8415">
                  <c:v>-1.2</c:v>
                </c:pt>
                <c:pt idx="8416">
                  <c:v>-0.60000000000000064</c:v>
                </c:pt>
                <c:pt idx="8417">
                  <c:v>-2</c:v>
                </c:pt>
                <c:pt idx="8418">
                  <c:v>-1.2</c:v>
                </c:pt>
                <c:pt idx="8419">
                  <c:v>-1.4</c:v>
                </c:pt>
                <c:pt idx="8420">
                  <c:v>-1.4</c:v>
                </c:pt>
                <c:pt idx="8421">
                  <c:v>-1.6</c:v>
                </c:pt>
                <c:pt idx="8422">
                  <c:v>-1.2</c:v>
                </c:pt>
                <c:pt idx="8423">
                  <c:v>-1</c:v>
                </c:pt>
                <c:pt idx="8424">
                  <c:v>-2</c:v>
                </c:pt>
                <c:pt idx="8425">
                  <c:v>-1.4</c:v>
                </c:pt>
                <c:pt idx="8426">
                  <c:v>-1.4</c:v>
                </c:pt>
                <c:pt idx="8427">
                  <c:v>-1.8</c:v>
                </c:pt>
                <c:pt idx="8428">
                  <c:v>-1</c:v>
                </c:pt>
                <c:pt idx="8429">
                  <c:v>-1.6</c:v>
                </c:pt>
                <c:pt idx="8430">
                  <c:v>-1.2</c:v>
                </c:pt>
                <c:pt idx="8431">
                  <c:v>-1.2</c:v>
                </c:pt>
                <c:pt idx="8432">
                  <c:v>-1.6</c:v>
                </c:pt>
                <c:pt idx="8433">
                  <c:v>-1.4</c:v>
                </c:pt>
                <c:pt idx="8434">
                  <c:v>-1</c:v>
                </c:pt>
                <c:pt idx="8435">
                  <c:v>-1.4</c:v>
                </c:pt>
                <c:pt idx="8436">
                  <c:v>-1.4</c:v>
                </c:pt>
                <c:pt idx="8437">
                  <c:v>-1</c:v>
                </c:pt>
                <c:pt idx="8438">
                  <c:v>-1.2</c:v>
                </c:pt>
                <c:pt idx="8439">
                  <c:v>-1.6</c:v>
                </c:pt>
                <c:pt idx="8440">
                  <c:v>-0.8</c:v>
                </c:pt>
                <c:pt idx="8441">
                  <c:v>-1.2</c:v>
                </c:pt>
                <c:pt idx="8442">
                  <c:v>-1.4</c:v>
                </c:pt>
                <c:pt idx="8443">
                  <c:v>-1.6</c:v>
                </c:pt>
                <c:pt idx="8444">
                  <c:v>-1.2</c:v>
                </c:pt>
                <c:pt idx="8445">
                  <c:v>-1.4</c:v>
                </c:pt>
                <c:pt idx="8446">
                  <c:v>-1.4</c:v>
                </c:pt>
                <c:pt idx="8447">
                  <c:v>-1.2</c:v>
                </c:pt>
                <c:pt idx="8448">
                  <c:v>-1.4</c:v>
                </c:pt>
                <c:pt idx="8449">
                  <c:v>-1.2</c:v>
                </c:pt>
                <c:pt idx="8450">
                  <c:v>-1.2</c:v>
                </c:pt>
                <c:pt idx="8451">
                  <c:v>-1.4</c:v>
                </c:pt>
                <c:pt idx="8452">
                  <c:v>-1.4</c:v>
                </c:pt>
                <c:pt idx="8453">
                  <c:v>-1.6</c:v>
                </c:pt>
                <c:pt idx="8454">
                  <c:v>-1.2</c:v>
                </c:pt>
                <c:pt idx="8455">
                  <c:v>-1</c:v>
                </c:pt>
                <c:pt idx="8456">
                  <c:v>-1.4</c:v>
                </c:pt>
                <c:pt idx="8457">
                  <c:v>-1.6</c:v>
                </c:pt>
                <c:pt idx="8458">
                  <c:v>-1.4</c:v>
                </c:pt>
                <c:pt idx="8459">
                  <c:v>-1.6</c:v>
                </c:pt>
                <c:pt idx="8460">
                  <c:v>-1.4</c:v>
                </c:pt>
                <c:pt idx="8461">
                  <c:v>-1.2</c:v>
                </c:pt>
                <c:pt idx="8462">
                  <c:v>-1.2</c:v>
                </c:pt>
                <c:pt idx="8463">
                  <c:v>-1</c:v>
                </c:pt>
                <c:pt idx="8464">
                  <c:v>-1.2</c:v>
                </c:pt>
                <c:pt idx="8465">
                  <c:v>-1</c:v>
                </c:pt>
                <c:pt idx="8466">
                  <c:v>-1.2</c:v>
                </c:pt>
                <c:pt idx="8467">
                  <c:v>-1.4</c:v>
                </c:pt>
                <c:pt idx="8468">
                  <c:v>-1</c:v>
                </c:pt>
                <c:pt idx="8469">
                  <c:v>-1.4</c:v>
                </c:pt>
                <c:pt idx="8470">
                  <c:v>-1</c:v>
                </c:pt>
                <c:pt idx="8471">
                  <c:v>-1.2</c:v>
                </c:pt>
                <c:pt idx="8472">
                  <c:v>-1.6</c:v>
                </c:pt>
                <c:pt idx="8473">
                  <c:v>-1</c:v>
                </c:pt>
                <c:pt idx="8474">
                  <c:v>-1</c:v>
                </c:pt>
                <c:pt idx="8475">
                  <c:v>-1.2</c:v>
                </c:pt>
                <c:pt idx="8476">
                  <c:v>-1.4</c:v>
                </c:pt>
                <c:pt idx="8477">
                  <c:v>-1</c:v>
                </c:pt>
                <c:pt idx="8478">
                  <c:v>-1</c:v>
                </c:pt>
                <c:pt idx="8479">
                  <c:v>-1</c:v>
                </c:pt>
                <c:pt idx="8480">
                  <c:v>-1.2</c:v>
                </c:pt>
                <c:pt idx="8481">
                  <c:v>-1</c:v>
                </c:pt>
                <c:pt idx="8482">
                  <c:v>-1.4</c:v>
                </c:pt>
                <c:pt idx="8483">
                  <c:v>-1.2</c:v>
                </c:pt>
                <c:pt idx="8484">
                  <c:v>-1</c:v>
                </c:pt>
                <c:pt idx="8485">
                  <c:v>-1</c:v>
                </c:pt>
                <c:pt idx="8486">
                  <c:v>-1</c:v>
                </c:pt>
                <c:pt idx="8487">
                  <c:v>-1.6</c:v>
                </c:pt>
                <c:pt idx="8488">
                  <c:v>-1.2</c:v>
                </c:pt>
                <c:pt idx="8489">
                  <c:v>-1.4</c:v>
                </c:pt>
                <c:pt idx="8490">
                  <c:v>-1</c:v>
                </c:pt>
                <c:pt idx="8491">
                  <c:v>-1.4</c:v>
                </c:pt>
                <c:pt idx="8492">
                  <c:v>-1.2</c:v>
                </c:pt>
                <c:pt idx="8493">
                  <c:v>-1.2</c:v>
                </c:pt>
                <c:pt idx="8494">
                  <c:v>-1.4</c:v>
                </c:pt>
                <c:pt idx="8495">
                  <c:v>-0.60000000000000064</c:v>
                </c:pt>
                <c:pt idx="8496">
                  <c:v>-1.4</c:v>
                </c:pt>
                <c:pt idx="8497">
                  <c:v>-1.4</c:v>
                </c:pt>
                <c:pt idx="8498">
                  <c:v>-1.6</c:v>
                </c:pt>
                <c:pt idx="8499">
                  <c:v>-1.6</c:v>
                </c:pt>
                <c:pt idx="8500">
                  <c:v>-1.4</c:v>
                </c:pt>
                <c:pt idx="8501">
                  <c:v>-1.4</c:v>
                </c:pt>
                <c:pt idx="8502">
                  <c:v>-1.8</c:v>
                </c:pt>
                <c:pt idx="8503">
                  <c:v>-1.2</c:v>
                </c:pt>
                <c:pt idx="8504">
                  <c:v>-1.2</c:v>
                </c:pt>
                <c:pt idx="8505">
                  <c:v>-1.4</c:v>
                </c:pt>
                <c:pt idx="8506">
                  <c:v>-1.2</c:v>
                </c:pt>
                <c:pt idx="8507">
                  <c:v>-1.2</c:v>
                </c:pt>
                <c:pt idx="8508">
                  <c:v>-1.4</c:v>
                </c:pt>
                <c:pt idx="8509">
                  <c:v>-1.4</c:v>
                </c:pt>
                <c:pt idx="8510">
                  <c:v>-1.2</c:v>
                </c:pt>
                <c:pt idx="8511">
                  <c:v>-1.8</c:v>
                </c:pt>
                <c:pt idx="8512">
                  <c:v>-1</c:v>
                </c:pt>
                <c:pt idx="8513">
                  <c:v>-1.4</c:v>
                </c:pt>
                <c:pt idx="8514">
                  <c:v>-1</c:v>
                </c:pt>
                <c:pt idx="8515">
                  <c:v>-1.2</c:v>
                </c:pt>
                <c:pt idx="8516">
                  <c:v>-1.8</c:v>
                </c:pt>
                <c:pt idx="8517">
                  <c:v>-1</c:v>
                </c:pt>
                <c:pt idx="8518">
                  <c:v>-1.4</c:v>
                </c:pt>
                <c:pt idx="8519">
                  <c:v>-1.4</c:v>
                </c:pt>
                <c:pt idx="8520">
                  <c:v>-1.4</c:v>
                </c:pt>
                <c:pt idx="8521">
                  <c:v>-1.8</c:v>
                </c:pt>
                <c:pt idx="8522">
                  <c:v>-1</c:v>
                </c:pt>
                <c:pt idx="8523">
                  <c:v>-1.2</c:v>
                </c:pt>
                <c:pt idx="8524">
                  <c:v>-1</c:v>
                </c:pt>
                <c:pt idx="8525">
                  <c:v>-1.2</c:v>
                </c:pt>
                <c:pt idx="8526">
                  <c:v>-1</c:v>
                </c:pt>
                <c:pt idx="8527">
                  <c:v>-1</c:v>
                </c:pt>
                <c:pt idx="8528">
                  <c:v>-1</c:v>
                </c:pt>
                <c:pt idx="8529">
                  <c:v>-0.60000000000000064</c:v>
                </c:pt>
                <c:pt idx="8530">
                  <c:v>-1</c:v>
                </c:pt>
                <c:pt idx="8531">
                  <c:v>-1.4</c:v>
                </c:pt>
                <c:pt idx="8532">
                  <c:v>-1.2</c:v>
                </c:pt>
                <c:pt idx="8533">
                  <c:v>-1</c:v>
                </c:pt>
                <c:pt idx="8534">
                  <c:v>-1.4</c:v>
                </c:pt>
                <c:pt idx="8535">
                  <c:v>-1.4</c:v>
                </c:pt>
                <c:pt idx="8536">
                  <c:v>-0.60000000000000064</c:v>
                </c:pt>
                <c:pt idx="8537">
                  <c:v>-1</c:v>
                </c:pt>
                <c:pt idx="8538">
                  <c:v>-1.4</c:v>
                </c:pt>
                <c:pt idx="8539">
                  <c:v>-1</c:v>
                </c:pt>
                <c:pt idx="8540">
                  <c:v>-1</c:v>
                </c:pt>
                <c:pt idx="8541">
                  <c:v>-1</c:v>
                </c:pt>
                <c:pt idx="8542">
                  <c:v>-1</c:v>
                </c:pt>
                <c:pt idx="8543">
                  <c:v>-1.2</c:v>
                </c:pt>
                <c:pt idx="8544">
                  <c:v>-1</c:v>
                </c:pt>
                <c:pt idx="8545">
                  <c:v>-1.4</c:v>
                </c:pt>
                <c:pt idx="8546">
                  <c:v>-1.2</c:v>
                </c:pt>
                <c:pt idx="8547">
                  <c:v>-1.2</c:v>
                </c:pt>
                <c:pt idx="8548">
                  <c:v>-1.2</c:v>
                </c:pt>
                <c:pt idx="8549">
                  <c:v>-1.8</c:v>
                </c:pt>
                <c:pt idx="8550">
                  <c:v>-1.4</c:v>
                </c:pt>
                <c:pt idx="8551">
                  <c:v>-1.2</c:v>
                </c:pt>
                <c:pt idx="8552">
                  <c:v>-1.4</c:v>
                </c:pt>
                <c:pt idx="8553">
                  <c:v>-1.2</c:v>
                </c:pt>
                <c:pt idx="8554">
                  <c:v>-1.2</c:v>
                </c:pt>
                <c:pt idx="8555">
                  <c:v>-1.4</c:v>
                </c:pt>
                <c:pt idx="8556">
                  <c:v>-1.2</c:v>
                </c:pt>
                <c:pt idx="8557">
                  <c:v>-1.2</c:v>
                </c:pt>
                <c:pt idx="8558">
                  <c:v>-1</c:v>
                </c:pt>
                <c:pt idx="8559">
                  <c:v>-1.2</c:v>
                </c:pt>
                <c:pt idx="8560">
                  <c:v>-1</c:v>
                </c:pt>
                <c:pt idx="8561">
                  <c:v>-1.6</c:v>
                </c:pt>
                <c:pt idx="8562">
                  <c:v>-1.2</c:v>
                </c:pt>
                <c:pt idx="8563">
                  <c:v>-1.2</c:v>
                </c:pt>
                <c:pt idx="8564">
                  <c:v>-1.2</c:v>
                </c:pt>
                <c:pt idx="8565">
                  <c:v>-1</c:v>
                </c:pt>
                <c:pt idx="8566">
                  <c:v>-0.60000000000000064</c:v>
                </c:pt>
                <c:pt idx="8567">
                  <c:v>-1.2</c:v>
                </c:pt>
                <c:pt idx="8568">
                  <c:v>-1</c:v>
                </c:pt>
                <c:pt idx="8569">
                  <c:v>-1.8</c:v>
                </c:pt>
                <c:pt idx="8570">
                  <c:v>-1.4</c:v>
                </c:pt>
                <c:pt idx="8571">
                  <c:v>-1.2</c:v>
                </c:pt>
                <c:pt idx="8572">
                  <c:v>-1.4</c:v>
                </c:pt>
                <c:pt idx="8573">
                  <c:v>-1.8</c:v>
                </c:pt>
                <c:pt idx="8574">
                  <c:v>-0.8</c:v>
                </c:pt>
                <c:pt idx="8575">
                  <c:v>-1</c:v>
                </c:pt>
                <c:pt idx="8576">
                  <c:v>-1.4</c:v>
                </c:pt>
                <c:pt idx="8577">
                  <c:v>-1</c:v>
                </c:pt>
                <c:pt idx="8578">
                  <c:v>-1.4</c:v>
                </c:pt>
                <c:pt idx="8579">
                  <c:v>-1</c:v>
                </c:pt>
                <c:pt idx="8580">
                  <c:v>-1.2</c:v>
                </c:pt>
                <c:pt idx="8581">
                  <c:v>-1</c:v>
                </c:pt>
                <c:pt idx="8582">
                  <c:v>-1.2</c:v>
                </c:pt>
                <c:pt idx="8583">
                  <c:v>-1</c:v>
                </c:pt>
                <c:pt idx="8584">
                  <c:v>-1</c:v>
                </c:pt>
                <c:pt idx="8585">
                  <c:v>-1</c:v>
                </c:pt>
                <c:pt idx="8586">
                  <c:v>-1</c:v>
                </c:pt>
                <c:pt idx="8587">
                  <c:v>-1.2</c:v>
                </c:pt>
                <c:pt idx="8588">
                  <c:v>-1.2</c:v>
                </c:pt>
                <c:pt idx="8589">
                  <c:v>-1.2</c:v>
                </c:pt>
                <c:pt idx="8590">
                  <c:v>-1</c:v>
                </c:pt>
                <c:pt idx="8591">
                  <c:v>-1.4</c:v>
                </c:pt>
                <c:pt idx="8592">
                  <c:v>-1.2</c:v>
                </c:pt>
                <c:pt idx="8593">
                  <c:v>-1</c:v>
                </c:pt>
                <c:pt idx="8594">
                  <c:v>-1.8</c:v>
                </c:pt>
                <c:pt idx="8595">
                  <c:v>-1.2</c:v>
                </c:pt>
                <c:pt idx="8596">
                  <c:v>-1.6</c:v>
                </c:pt>
                <c:pt idx="8597">
                  <c:v>-1.6</c:v>
                </c:pt>
                <c:pt idx="8598">
                  <c:v>-1.2</c:v>
                </c:pt>
                <c:pt idx="8599">
                  <c:v>-1.4</c:v>
                </c:pt>
                <c:pt idx="8600">
                  <c:v>-1</c:v>
                </c:pt>
                <c:pt idx="8601">
                  <c:v>-1.2</c:v>
                </c:pt>
                <c:pt idx="8602">
                  <c:v>-1</c:v>
                </c:pt>
                <c:pt idx="8603">
                  <c:v>-1.4</c:v>
                </c:pt>
                <c:pt idx="8604">
                  <c:v>-1.2</c:v>
                </c:pt>
                <c:pt idx="8605">
                  <c:v>-1</c:v>
                </c:pt>
                <c:pt idx="8606">
                  <c:v>-1.2</c:v>
                </c:pt>
                <c:pt idx="8607">
                  <c:v>-1</c:v>
                </c:pt>
                <c:pt idx="8608">
                  <c:v>-1.4</c:v>
                </c:pt>
                <c:pt idx="8609">
                  <c:v>-1.8</c:v>
                </c:pt>
                <c:pt idx="8610">
                  <c:v>-1.4</c:v>
                </c:pt>
                <c:pt idx="8611">
                  <c:v>-1.6</c:v>
                </c:pt>
                <c:pt idx="8612">
                  <c:v>-1.4</c:v>
                </c:pt>
                <c:pt idx="8613">
                  <c:v>-1.2</c:v>
                </c:pt>
                <c:pt idx="8614">
                  <c:v>-1.2</c:v>
                </c:pt>
                <c:pt idx="8615">
                  <c:v>-1.2</c:v>
                </c:pt>
                <c:pt idx="8616">
                  <c:v>-1.4</c:v>
                </c:pt>
                <c:pt idx="8617">
                  <c:v>-1.2</c:v>
                </c:pt>
                <c:pt idx="8618">
                  <c:v>-1.2</c:v>
                </c:pt>
                <c:pt idx="8619">
                  <c:v>-1.2</c:v>
                </c:pt>
                <c:pt idx="8620">
                  <c:v>-1</c:v>
                </c:pt>
                <c:pt idx="8621">
                  <c:v>-1.2</c:v>
                </c:pt>
                <c:pt idx="8622">
                  <c:v>-1.4</c:v>
                </c:pt>
                <c:pt idx="8623">
                  <c:v>-1.2</c:v>
                </c:pt>
                <c:pt idx="8624">
                  <c:v>-1.4</c:v>
                </c:pt>
                <c:pt idx="8625">
                  <c:v>-1</c:v>
                </c:pt>
                <c:pt idx="8626">
                  <c:v>-0.60000000000000064</c:v>
                </c:pt>
                <c:pt idx="8627">
                  <c:v>-1</c:v>
                </c:pt>
                <c:pt idx="8628">
                  <c:v>-1</c:v>
                </c:pt>
                <c:pt idx="8629">
                  <c:v>-1</c:v>
                </c:pt>
                <c:pt idx="8630">
                  <c:v>-1.2</c:v>
                </c:pt>
                <c:pt idx="8631">
                  <c:v>-1.2</c:v>
                </c:pt>
                <c:pt idx="8632">
                  <c:v>-1</c:v>
                </c:pt>
                <c:pt idx="8633">
                  <c:v>-1.4</c:v>
                </c:pt>
                <c:pt idx="8634">
                  <c:v>-1.4</c:v>
                </c:pt>
                <c:pt idx="8635">
                  <c:v>-1</c:v>
                </c:pt>
                <c:pt idx="8636">
                  <c:v>-1</c:v>
                </c:pt>
                <c:pt idx="8637">
                  <c:v>-1.8</c:v>
                </c:pt>
                <c:pt idx="8638">
                  <c:v>-1.2</c:v>
                </c:pt>
                <c:pt idx="8639">
                  <c:v>-1.4</c:v>
                </c:pt>
                <c:pt idx="8640">
                  <c:v>-1.4</c:v>
                </c:pt>
                <c:pt idx="8641">
                  <c:v>-1.4</c:v>
                </c:pt>
                <c:pt idx="8642">
                  <c:v>-0.60000000000000064</c:v>
                </c:pt>
                <c:pt idx="8643">
                  <c:v>-1.4</c:v>
                </c:pt>
                <c:pt idx="8644">
                  <c:v>-1.2</c:v>
                </c:pt>
                <c:pt idx="8645">
                  <c:v>-1</c:v>
                </c:pt>
                <c:pt idx="8646">
                  <c:v>-1.2</c:v>
                </c:pt>
                <c:pt idx="8647">
                  <c:v>-1</c:v>
                </c:pt>
                <c:pt idx="8648">
                  <c:v>-1.8</c:v>
                </c:pt>
                <c:pt idx="8649">
                  <c:v>-1.4</c:v>
                </c:pt>
                <c:pt idx="8650">
                  <c:v>-1.4</c:v>
                </c:pt>
                <c:pt idx="8651">
                  <c:v>-1.2</c:v>
                </c:pt>
                <c:pt idx="8652">
                  <c:v>-1</c:v>
                </c:pt>
                <c:pt idx="8653">
                  <c:v>-1.2</c:v>
                </c:pt>
                <c:pt idx="8654">
                  <c:v>-1</c:v>
                </c:pt>
                <c:pt idx="8655">
                  <c:v>-1</c:v>
                </c:pt>
                <c:pt idx="8656">
                  <c:v>-1.8</c:v>
                </c:pt>
                <c:pt idx="8657">
                  <c:v>-1.2</c:v>
                </c:pt>
                <c:pt idx="8658">
                  <c:v>-1.4</c:v>
                </c:pt>
                <c:pt idx="8659">
                  <c:v>-1</c:v>
                </c:pt>
                <c:pt idx="8660">
                  <c:v>-1</c:v>
                </c:pt>
                <c:pt idx="8661">
                  <c:v>-1</c:v>
                </c:pt>
                <c:pt idx="8662">
                  <c:v>-1.4</c:v>
                </c:pt>
                <c:pt idx="8663">
                  <c:v>-1</c:v>
                </c:pt>
                <c:pt idx="8664">
                  <c:v>-1</c:v>
                </c:pt>
                <c:pt idx="8665">
                  <c:v>-1</c:v>
                </c:pt>
                <c:pt idx="8666">
                  <c:v>-1.2</c:v>
                </c:pt>
                <c:pt idx="8667">
                  <c:v>-1.2</c:v>
                </c:pt>
                <c:pt idx="8668">
                  <c:v>-1.2</c:v>
                </c:pt>
                <c:pt idx="8669">
                  <c:v>-1.2</c:v>
                </c:pt>
                <c:pt idx="8670">
                  <c:v>-1.2</c:v>
                </c:pt>
                <c:pt idx="8671">
                  <c:v>-1.4</c:v>
                </c:pt>
                <c:pt idx="8672">
                  <c:v>-1.4</c:v>
                </c:pt>
                <c:pt idx="8673">
                  <c:v>-1</c:v>
                </c:pt>
                <c:pt idx="8674">
                  <c:v>-1.8</c:v>
                </c:pt>
                <c:pt idx="8675">
                  <c:v>-1.2</c:v>
                </c:pt>
                <c:pt idx="8676">
                  <c:v>-1</c:v>
                </c:pt>
                <c:pt idx="8677">
                  <c:v>-1.6</c:v>
                </c:pt>
                <c:pt idx="8678">
                  <c:v>-0.60000000000000064</c:v>
                </c:pt>
                <c:pt idx="8679">
                  <c:v>-1.4</c:v>
                </c:pt>
                <c:pt idx="8680">
                  <c:v>-1.2</c:v>
                </c:pt>
                <c:pt idx="8681">
                  <c:v>-1.2</c:v>
                </c:pt>
                <c:pt idx="8682">
                  <c:v>-1</c:v>
                </c:pt>
                <c:pt idx="8683">
                  <c:v>-1</c:v>
                </c:pt>
                <c:pt idx="8684">
                  <c:v>-1.2</c:v>
                </c:pt>
                <c:pt idx="8685">
                  <c:v>-1</c:v>
                </c:pt>
                <c:pt idx="8686">
                  <c:v>-1.6</c:v>
                </c:pt>
                <c:pt idx="8687">
                  <c:v>-1</c:v>
                </c:pt>
                <c:pt idx="8688">
                  <c:v>-1</c:v>
                </c:pt>
                <c:pt idx="8689">
                  <c:v>-1.4</c:v>
                </c:pt>
                <c:pt idx="8690">
                  <c:v>-1</c:v>
                </c:pt>
                <c:pt idx="8691">
                  <c:v>-0.60000000000000064</c:v>
                </c:pt>
                <c:pt idx="8692">
                  <c:v>-1.6</c:v>
                </c:pt>
                <c:pt idx="8693">
                  <c:v>-1</c:v>
                </c:pt>
                <c:pt idx="8694">
                  <c:v>-1</c:v>
                </c:pt>
                <c:pt idx="8695">
                  <c:v>-1</c:v>
                </c:pt>
                <c:pt idx="8696">
                  <c:v>-1</c:v>
                </c:pt>
                <c:pt idx="8697">
                  <c:v>-1.6</c:v>
                </c:pt>
                <c:pt idx="8698">
                  <c:v>-1.4</c:v>
                </c:pt>
                <c:pt idx="8699">
                  <c:v>-1</c:v>
                </c:pt>
                <c:pt idx="8700">
                  <c:v>-1.4</c:v>
                </c:pt>
                <c:pt idx="8701">
                  <c:v>-1</c:v>
                </c:pt>
                <c:pt idx="8702">
                  <c:v>-1.4</c:v>
                </c:pt>
                <c:pt idx="8703">
                  <c:v>-1.2</c:v>
                </c:pt>
                <c:pt idx="8704">
                  <c:v>-1.2</c:v>
                </c:pt>
                <c:pt idx="8705">
                  <c:v>-1</c:v>
                </c:pt>
                <c:pt idx="8706">
                  <c:v>-1</c:v>
                </c:pt>
                <c:pt idx="8707">
                  <c:v>-1.4</c:v>
                </c:pt>
                <c:pt idx="8708">
                  <c:v>-1</c:v>
                </c:pt>
                <c:pt idx="8709">
                  <c:v>-1</c:v>
                </c:pt>
                <c:pt idx="8710">
                  <c:v>-1.4</c:v>
                </c:pt>
                <c:pt idx="8711">
                  <c:v>-1.2</c:v>
                </c:pt>
                <c:pt idx="8712">
                  <c:v>-1.2</c:v>
                </c:pt>
                <c:pt idx="8713">
                  <c:v>-1</c:v>
                </c:pt>
                <c:pt idx="8714">
                  <c:v>-1</c:v>
                </c:pt>
                <c:pt idx="8715">
                  <c:v>-1.4</c:v>
                </c:pt>
                <c:pt idx="8716">
                  <c:v>-1.4</c:v>
                </c:pt>
                <c:pt idx="8717">
                  <c:v>-1</c:v>
                </c:pt>
                <c:pt idx="8718">
                  <c:v>-1.4</c:v>
                </c:pt>
                <c:pt idx="8719">
                  <c:v>-1.6</c:v>
                </c:pt>
                <c:pt idx="8720">
                  <c:v>-1</c:v>
                </c:pt>
                <c:pt idx="8721">
                  <c:v>-1</c:v>
                </c:pt>
                <c:pt idx="8722">
                  <c:v>-1.4</c:v>
                </c:pt>
                <c:pt idx="8723">
                  <c:v>-0.8</c:v>
                </c:pt>
                <c:pt idx="8724">
                  <c:v>-1.2</c:v>
                </c:pt>
                <c:pt idx="8725">
                  <c:v>-1</c:v>
                </c:pt>
                <c:pt idx="8726">
                  <c:v>-1.4</c:v>
                </c:pt>
                <c:pt idx="8727">
                  <c:v>-1.2</c:v>
                </c:pt>
                <c:pt idx="8728">
                  <c:v>-1</c:v>
                </c:pt>
                <c:pt idx="8729">
                  <c:v>-1</c:v>
                </c:pt>
                <c:pt idx="8730">
                  <c:v>-1</c:v>
                </c:pt>
                <c:pt idx="8731">
                  <c:v>-1.4</c:v>
                </c:pt>
                <c:pt idx="8732">
                  <c:v>-1.2</c:v>
                </c:pt>
                <c:pt idx="8733">
                  <c:v>-1</c:v>
                </c:pt>
                <c:pt idx="8734">
                  <c:v>-1.6</c:v>
                </c:pt>
                <c:pt idx="8735">
                  <c:v>-1.2</c:v>
                </c:pt>
                <c:pt idx="8736">
                  <c:v>-1.8</c:v>
                </c:pt>
                <c:pt idx="8737">
                  <c:v>-1</c:v>
                </c:pt>
                <c:pt idx="8738">
                  <c:v>-0.8</c:v>
                </c:pt>
                <c:pt idx="8739">
                  <c:v>-1</c:v>
                </c:pt>
                <c:pt idx="8740">
                  <c:v>-1.2</c:v>
                </c:pt>
                <c:pt idx="8741">
                  <c:v>-1.2</c:v>
                </c:pt>
                <c:pt idx="8742">
                  <c:v>-1.4</c:v>
                </c:pt>
                <c:pt idx="8743">
                  <c:v>-1</c:v>
                </c:pt>
                <c:pt idx="8744">
                  <c:v>-1.2</c:v>
                </c:pt>
                <c:pt idx="8745">
                  <c:v>-1</c:v>
                </c:pt>
                <c:pt idx="8746">
                  <c:v>-1</c:v>
                </c:pt>
                <c:pt idx="8747">
                  <c:v>-1.4</c:v>
                </c:pt>
                <c:pt idx="8748">
                  <c:v>-1</c:v>
                </c:pt>
                <c:pt idx="8749">
                  <c:v>-1.2</c:v>
                </c:pt>
                <c:pt idx="8750">
                  <c:v>-1</c:v>
                </c:pt>
                <c:pt idx="8751">
                  <c:v>-1</c:v>
                </c:pt>
                <c:pt idx="8752">
                  <c:v>-1</c:v>
                </c:pt>
                <c:pt idx="8753">
                  <c:v>-1.2</c:v>
                </c:pt>
                <c:pt idx="8754">
                  <c:v>-1</c:v>
                </c:pt>
                <c:pt idx="8755">
                  <c:v>-0.60000000000000064</c:v>
                </c:pt>
                <c:pt idx="8756">
                  <c:v>-1.2</c:v>
                </c:pt>
                <c:pt idx="8757">
                  <c:v>-1</c:v>
                </c:pt>
                <c:pt idx="8758">
                  <c:v>-1.4</c:v>
                </c:pt>
                <c:pt idx="8759">
                  <c:v>-1</c:v>
                </c:pt>
                <c:pt idx="8760">
                  <c:v>-1</c:v>
                </c:pt>
                <c:pt idx="8761">
                  <c:v>-1</c:v>
                </c:pt>
                <c:pt idx="8762">
                  <c:v>-1.2</c:v>
                </c:pt>
                <c:pt idx="8763">
                  <c:v>-1.4</c:v>
                </c:pt>
                <c:pt idx="8764">
                  <c:v>-1.2</c:v>
                </c:pt>
                <c:pt idx="8765">
                  <c:v>-0.60000000000000064</c:v>
                </c:pt>
                <c:pt idx="8766">
                  <c:v>-1.2</c:v>
                </c:pt>
                <c:pt idx="8767">
                  <c:v>-1.2</c:v>
                </c:pt>
                <c:pt idx="8768">
                  <c:v>-1</c:v>
                </c:pt>
                <c:pt idx="8769">
                  <c:v>-1.2</c:v>
                </c:pt>
                <c:pt idx="8770">
                  <c:v>-1</c:v>
                </c:pt>
                <c:pt idx="8771">
                  <c:v>-1.8</c:v>
                </c:pt>
                <c:pt idx="8772">
                  <c:v>-1.4</c:v>
                </c:pt>
                <c:pt idx="8773">
                  <c:v>-1</c:v>
                </c:pt>
                <c:pt idx="8774">
                  <c:v>-1.6</c:v>
                </c:pt>
                <c:pt idx="8775">
                  <c:v>-1.4</c:v>
                </c:pt>
                <c:pt idx="8776">
                  <c:v>-1.2</c:v>
                </c:pt>
                <c:pt idx="8777">
                  <c:v>-0.60000000000000064</c:v>
                </c:pt>
                <c:pt idx="8778">
                  <c:v>-1</c:v>
                </c:pt>
                <c:pt idx="8779">
                  <c:v>-1.4</c:v>
                </c:pt>
                <c:pt idx="8780">
                  <c:v>-0.8</c:v>
                </c:pt>
                <c:pt idx="8781">
                  <c:v>-1.4</c:v>
                </c:pt>
                <c:pt idx="8782">
                  <c:v>-1</c:v>
                </c:pt>
                <c:pt idx="8783">
                  <c:v>-1.2</c:v>
                </c:pt>
                <c:pt idx="8784">
                  <c:v>-1</c:v>
                </c:pt>
                <c:pt idx="8785">
                  <c:v>-1.6</c:v>
                </c:pt>
                <c:pt idx="8786">
                  <c:v>-1.4</c:v>
                </c:pt>
                <c:pt idx="8787">
                  <c:v>-0.4</c:v>
                </c:pt>
                <c:pt idx="8788">
                  <c:v>-1.2</c:v>
                </c:pt>
                <c:pt idx="8789">
                  <c:v>-1.2</c:v>
                </c:pt>
                <c:pt idx="8790">
                  <c:v>-2</c:v>
                </c:pt>
                <c:pt idx="8791">
                  <c:v>-1</c:v>
                </c:pt>
                <c:pt idx="8792">
                  <c:v>-1.4</c:v>
                </c:pt>
                <c:pt idx="8793">
                  <c:v>-1.4</c:v>
                </c:pt>
                <c:pt idx="8794">
                  <c:v>-1.4</c:v>
                </c:pt>
                <c:pt idx="8795">
                  <c:v>-1</c:v>
                </c:pt>
                <c:pt idx="8796">
                  <c:v>-1.6</c:v>
                </c:pt>
                <c:pt idx="8797">
                  <c:v>-1</c:v>
                </c:pt>
                <c:pt idx="8798">
                  <c:v>-1.2</c:v>
                </c:pt>
                <c:pt idx="8799">
                  <c:v>-1.6</c:v>
                </c:pt>
                <c:pt idx="8800">
                  <c:v>-1.2</c:v>
                </c:pt>
                <c:pt idx="8801">
                  <c:v>-1.4</c:v>
                </c:pt>
                <c:pt idx="8802">
                  <c:v>-1.4</c:v>
                </c:pt>
                <c:pt idx="8803">
                  <c:v>-1</c:v>
                </c:pt>
                <c:pt idx="8804">
                  <c:v>-1</c:v>
                </c:pt>
                <c:pt idx="8805">
                  <c:v>-1.2</c:v>
                </c:pt>
                <c:pt idx="8806">
                  <c:v>-1.2</c:v>
                </c:pt>
                <c:pt idx="8807">
                  <c:v>-1</c:v>
                </c:pt>
                <c:pt idx="8808">
                  <c:v>-1.2</c:v>
                </c:pt>
                <c:pt idx="8809">
                  <c:v>-1.6</c:v>
                </c:pt>
                <c:pt idx="8810">
                  <c:v>-1</c:v>
                </c:pt>
                <c:pt idx="8811">
                  <c:v>-1.2</c:v>
                </c:pt>
                <c:pt idx="8812">
                  <c:v>-1</c:v>
                </c:pt>
                <c:pt idx="8813">
                  <c:v>-1.8</c:v>
                </c:pt>
                <c:pt idx="8814">
                  <c:v>-0.60000000000000064</c:v>
                </c:pt>
                <c:pt idx="8815">
                  <c:v>-1</c:v>
                </c:pt>
                <c:pt idx="8816">
                  <c:v>-1</c:v>
                </c:pt>
                <c:pt idx="8817">
                  <c:v>-1</c:v>
                </c:pt>
                <c:pt idx="8818">
                  <c:v>-1</c:v>
                </c:pt>
                <c:pt idx="8819">
                  <c:v>-0.60000000000000064</c:v>
                </c:pt>
                <c:pt idx="8820">
                  <c:v>-1.2</c:v>
                </c:pt>
                <c:pt idx="8821">
                  <c:v>-1.6</c:v>
                </c:pt>
                <c:pt idx="8822">
                  <c:v>-1.8</c:v>
                </c:pt>
                <c:pt idx="8823">
                  <c:v>-1</c:v>
                </c:pt>
                <c:pt idx="8824">
                  <c:v>-1</c:v>
                </c:pt>
                <c:pt idx="8825">
                  <c:v>-1.8</c:v>
                </c:pt>
                <c:pt idx="8826">
                  <c:v>-1</c:v>
                </c:pt>
                <c:pt idx="8827">
                  <c:v>-1</c:v>
                </c:pt>
                <c:pt idx="8828">
                  <c:v>-1.4</c:v>
                </c:pt>
                <c:pt idx="8829">
                  <c:v>-2</c:v>
                </c:pt>
                <c:pt idx="8830">
                  <c:v>-1</c:v>
                </c:pt>
                <c:pt idx="8831">
                  <c:v>-1.4</c:v>
                </c:pt>
                <c:pt idx="8832">
                  <c:v>-1.2</c:v>
                </c:pt>
                <c:pt idx="8833">
                  <c:v>-1</c:v>
                </c:pt>
                <c:pt idx="8834">
                  <c:v>-1</c:v>
                </c:pt>
                <c:pt idx="8835">
                  <c:v>-1.2</c:v>
                </c:pt>
                <c:pt idx="8836">
                  <c:v>-1</c:v>
                </c:pt>
                <c:pt idx="8837">
                  <c:v>-1.4</c:v>
                </c:pt>
                <c:pt idx="8838">
                  <c:v>-1</c:v>
                </c:pt>
                <c:pt idx="8839">
                  <c:v>-1.6</c:v>
                </c:pt>
                <c:pt idx="8840">
                  <c:v>-1</c:v>
                </c:pt>
                <c:pt idx="8841">
                  <c:v>-1.2</c:v>
                </c:pt>
                <c:pt idx="8842">
                  <c:v>-1.2</c:v>
                </c:pt>
                <c:pt idx="8843">
                  <c:v>-1.2</c:v>
                </c:pt>
                <c:pt idx="8844">
                  <c:v>-1.6</c:v>
                </c:pt>
                <c:pt idx="8845">
                  <c:v>-1.2</c:v>
                </c:pt>
                <c:pt idx="8846">
                  <c:v>-1</c:v>
                </c:pt>
                <c:pt idx="8847">
                  <c:v>-1</c:v>
                </c:pt>
                <c:pt idx="8848">
                  <c:v>-1.6</c:v>
                </c:pt>
                <c:pt idx="8849">
                  <c:v>-1</c:v>
                </c:pt>
                <c:pt idx="8850">
                  <c:v>-1.4</c:v>
                </c:pt>
                <c:pt idx="8851">
                  <c:v>-1.2</c:v>
                </c:pt>
                <c:pt idx="8852">
                  <c:v>-1</c:v>
                </c:pt>
                <c:pt idx="8853">
                  <c:v>-1</c:v>
                </c:pt>
                <c:pt idx="8854">
                  <c:v>-1.4</c:v>
                </c:pt>
                <c:pt idx="8855">
                  <c:v>-0.8</c:v>
                </c:pt>
                <c:pt idx="8856">
                  <c:v>-1.4</c:v>
                </c:pt>
                <c:pt idx="8857">
                  <c:v>-1.6</c:v>
                </c:pt>
                <c:pt idx="8858">
                  <c:v>-1</c:v>
                </c:pt>
                <c:pt idx="8859">
                  <c:v>-0.2</c:v>
                </c:pt>
                <c:pt idx="8860">
                  <c:v>-1</c:v>
                </c:pt>
                <c:pt idx="8861">
                  <c:v>-1</c:v>
                </c:pt>
                <c:pt idx="8862">
                  <c:v>-1</c:v>
                </c:pt>
                <c:pt idx="8863">
                  <c:v>-1</c:v>
                </c:pt>
                <c:pt idx="8864">
                  <c:v>-1.4</c:v>
                </c:pt>
                <c:pt idx="8865">
                  <c:v>-1.6</c:v>
                </c:pt>
                <c:pt idx="8866">
                  <c:v>-1</c:v>
                </c:pt>
                <c:pt idx="8867">
                  <c:v>-1.4</c:v>
                </c:pt>
                <c:pt idx="8868">
                  <c:v>-1.2</c:v>
                </c:pt>
                <c:pt idx="8869">
                  <c:v>-1.6</c:v>
                </c:pt>
                <c:pt idx="8870">
                  <c:v>-1</c:v>
                </c:pt>
                <c:pt idx="8871">
                  <c:v>-1</c:v>
                </c:pt>
                <c:pt idx="8872">
                  <c:v>-1.2</c:v>
                </c:pt>
                <c:pt idx="8873">
                  <c:v>-1.6</c:v>
                </c:pt>
                <c:pt idx="8874">
                  <c:v>-1.4</c:v>
                </c:pt>
                <c:pt idx="8875">
                  <c:v>-1.2</c:v>
                </c:pt>
                <c:pt idx="8876">
                  <c:v>-1</c:v>
                </c:pt>
                <c:pt idx="8877">
                  <c:v>-1.2</c:v>
                </c:pt>
                <c:pt idx="8878">
                  <c:v>-1.2</c:v>
                </c:pt>
                <c:pt idx="8879">
                  <c:v>-0.8</c:v>
                </c:pt>
                <c:pt idx="8880">
                  <c:v>-1.4</c:v>
                </c:pt>
                <c:pt idx="8881">
                  <c:v>-1</c:v>
                </c:pt>
                <c:pt idx="8882">
                  <c:v>-1.4</c:v>
                </c:pt>
                <c:pt idx="8883">
                  <c:v>-1.4</c:v>
                </c:pt>
                <c:pt idx="8884">
                  <c:v>-1.2</c:v>
                </c:pt>
                <c:pt idx="8885">
                  <c:v>-1.2</c:v>
                </c:pt>
                <c:pt idx="8886">
                  <c:v>-0.60000000000000064</c:v>
                </c:pt>
                <c:pt idx="8887">
                  <c:v>-1.4</c:v>
                </c:pt>
                <c:pt idx="8888">
                  <c:v>-1</c:v>
                </c:pt>
                <c:pt idx="8889">
                  <c:v>-1.4</c:v>
                </c:pt>
                <c:pt idx="8890">
                  <c:v>-0.8</c:v>
                </c:pt>
                <c:pt idx="8891">
                  <c:v>-1</c:v>
                </c:pt>
                <c:pt idx="8892">
                  <c:v>-1.2</c:v>
                </c:pt>
                <c:pt idx="8893">
                  <c:v>-1</c:v>
                </c:pt>
                <c:pt idx="8894">
                  <c:v>-1.4</c:v>
                </c:pt>
                <c:pt idx="8895">
                  <c:v>-1.2</c:v>
                </c:pt>
                <c:pt idx="8896">
                  <c:v>-1</c:v>
                </c:pt>
                <c:pt idx="8897">
                  <c:v>-1</c:v>
                </c:pt>
                <c:pt idx="8898">
                  <c:v>-1.2</c:v>
                </c:pt>
                <c:pt idx="8899">
                  <c:v>-1.4</c:v>
                </c:pt>
                <c:pt idx="8900">
                  <c:v>-1.2</c:v>
                </c:pt>
                <c:pt idx="8901">
                  <c:v>-0.8</c:v>
                </c:pt>
                <c:pt idx="8902">
                  <c:v>-1</c:v>
                </c:pt>
                <c:pt idx="8903">
                  <c:v>-1</c:v>
                </c:pt>
                <c:pt idx="8904">
                  <c:v>-1</c:v>
                </c:pt>
                <c:pt idx="8905">
                  <c:v>-1.2</c:v>
                </c:pt>
                <c:pt idx="8906">
                  <c:v>-1.2</c:v>
                </c:pt>
                <c:pt idx="8907">
                  <c:v>-1</c:v>
                </c:pt>
                <c:pt idx="8908">
                  <c:v>-1</c:v>
                </c:pt>
                <c:pt idx="8909">
                  <c:v>-1</c:v>
                </c:pt>
                <c:pt idx="8910">
                  <c:v>-1</c:v>
                </c:pt>
                <c:pt idx="8911">
                  <c:v>-1.4</c:v>
                </c:pt>
                <c:pt idx="8912">
                  <c:v>-1.2</c:v>
                </c:pt>
                <c:pt idx="8913">
                  <c:v>-1</c:v>
                </c:pt>
                <c:pt idx="8914">
                  <c:v>-1.2</c:v>
                </c:pt>
                <c:pt idx="8915">
                  <c:v>-1.4</c:v>
                </c:pt>
                <c:pt idx="8916">
                  <c:v>-1.2</c:v>
                </c:pt>
                <c:pt idx="8917">
                  <c:v>-1.2</c:v>
                </c:pt>
                <c:pt idx="8918">
                  <c:v>-1</c:v>
                </c:pt>
                <c:pt idx="8919">
                  <c:v>-1</c:v>
                </c:pt>
                <c:pt idx="8920">
                  <c:v>-0.60000000000000064</c:v>
                </c:pt>
                <c:pt idx="8921">
                  <c:v>-0.4</c:v>
                </c:pt>
                <c:pt idx="8922">
                  <c:v>-1.4</c:v>
                </c:pt>
                <c:pt idx="8923">
                  <c:v>-1.2</c:v>
                </c:pt>
                <c:pt idx="8924">
                  <c:v>-1.2</c:v>
                </c:pt>
                <c:pt idx="8925">
                  <c:v>-0.8</c:v>
                </c:pt>
                <c:pt idx="8926">
                  <c:v>-0.60000000000000064</c:v>
                </c:pt>
                <c:pt idx="8927">
                  <c:v>-0.60000000000000064</c:v>
                </c:pt>
                <c:pt idx="8928">
                  <c:v>-1.2</c:v>
                </c:pt>
                <c:pt idx="8929">
                  <c:v>-1.2</c:v>
                </c:pt>
                <c:pt idx="8930">
                  <c:v>-1</c:v>
                </c:pt>
                <c:pt idx="8931">
                  <c:v>-0.8</c:v>
                </c:pt>
                <c:pt idx="8932">
                  <c:v>-1.4</c:v>
                </c:pt>
                <c:pt idx="8933">
                  <c:v>-1.4</c:v>
                </c:pt>
                <c:pt idx="8934">
                  <c:v>-1.6</c:v>
                </c:pt>
                <c:pt idx="8935">
                  <c:v>-0.60000000000000064</c:v>
                </c:pt>
                <c:pt idx="8936">
                  <c:v>-1.6</c:v>
                </c:pt>
                <c:pt idx="8937">
                  <c:v>-0.60000000000000064</c:v>
                </c:pt>
                <c:pt idx="8938">
                  <c:v>-0.60000000000000064</c:v>
                </c:pt>
                <c:pt idx="8939">
                  <c:v>-1</c:v>
                </c:pt>
                <c:pt idx="8940">
                  <c:v>-1</c:v>
                </c:pt>
                <c:pt idx="8941">
                  <c:v>-1</c:v>
                </c:pt>
                <c:pt idx="8942">
                  <c:v>-1</c:v>
                </c:pt>
                <c:pt idx="8943">
                  <c:v>-1</c:v>
                </c:pt>
                <c:pt idx="8944">
                  <c:v>-1.6</c:v>
                </c:pt>
                <c:pt idx="8945">
                  <c:v>-1</c:v>
                </c:pt>
                <c:pt idx="8946">
                  <c:v>-1.2</c:v>
                </c:pt>
                <c:pt idx="8947">
                  <c:v>-1.2</c:v>
                </c:pt>
                <c:pt idx="8948">
                  <c:v>-1.2</c:v>
                </c:pt>
                <c:pt idx="8949">
                  <c:v>-0.60000000000000064</c:v>
                </c:pt>
                <c:pt idx="8950">
                  <c:v>-0.4</c:v>
                </c:pt>
                <c:pt idx="8951">
                  <c:v>-0.60000000000000064</c:v>
                </c:pt>
                <c:pt idx="8952">
                  <c:v>-0.60000000000000064</c:v>
                </c:pt>
                <c:pt idx="8953">
                  <c:v>-0.60000000000000064</c:v>
                </c:pt>
                <c:pt idx="8954">
                  <c:v>-1</c:v>
                </c:pt>
                <c:pt idx="8955">
                  <c:v>-1</c:v>
                </c:pt>
                <c:pt idx="8956">
                  <c:v>-1</c:v>
                </c:pt>
                <c:pt idx="8957">
                  <c:v>-1.4</c:v>
                </c:pt>
                <c:pt idx="8958">
                  <c:v>-1.2</c:v>
                </c:pt>
                <c:pt idx="8959">
                  <c:v>-1</c:v>
                </c:pt>
                <c:pt idx="8960">
                  <c:v>-1.2</c:v>
                </c:pt>
                <c:pt idx="8961">
                  <c:v>-1</c:v>
                </c:pt>
                <c:pt idx="8962">
                  <c:v>-1.2</c:v>
                </c:pt>
                <c:pt idx="8963">
                  <c:v>-1.2</c:v>
                </c:pt>
                <c:pt idx="8964">
                  <c:v>-1</c:v>
                </c:pt>
                <c:pt idx="8965">
                  <c:v>-1</c:v>
                </c:pt>
                <c:pt idx="8966">
                  <c:v>-1</c:v>
                </c:pt>
                <c:pt idx="8967">
                  <c:v>-1.2</c:v>
                </c:pt>
                <c:pt idx="8968">
                  <c:v>-0.8</c:v>
                </c:pt>
                <c:pt idx="8969">
                  <c:v>-1.4</c:v>
                </c:pt>
                <c:pt idx="8970">
                  <c:v>-1.4</c:v>
                </c:pt>
                <c:pt idx="8971">
                  <c:v>-1.2</c:v>
                </c:pt>
                <c:pt idx="8972">
                  <c:v>-0.60000000000000064</c:v>
                </c:pt>
                <c:pt idx="8973">
                  <c:v>-1</c:v>
                </c:pt>
                <c:pt idx="8974">
                  <c:v>-1</c:v>
                </c:pt>
                <c:pt idx="8975">
                  <c:v>-1</c:v>
                </c:pt>
                <c:pt idx="8976">
                  <c:v>-1</c:v>
                </c:pt>
                <c:pt idx="8977">
                  <c:v>-1</c:v>
                </c:pt>
                <c:pt idx="8978">
                  <c:v>-1</c:v>
                </c:pt>
                <c:pt idx="8979">
                  <c:v>-1</c:v>
                </c:pt>
                <c:pt idx="8980">
                  <c:v>-1</c:v>
                </c:pt>
                <c:pt idx="8981">
                  <c:v>-1</c:v>
                </c:pt>
                <c:pt idx="8982">
                  <c:v>-1.4</c:v>
                </c:pt>
                <c:pt idx="8983">
                  <c:v>-1.2</c:v>
                </c:pt>
                <c:pt idx="8984">
                  <c:v>-1.4</c:v>
                </c:pt>
                <c:pt idx="8985">
                  <c:v>-1</c:v>
                </c:pt>
                <c:pt idx="8986">
                  <c:v>-1.2</c:v>
                </c:pt>
                <c:pt idx="8987">
                  <c:v>-1</c:v>
                </c:pt>
                <c:pt idx="8988">
                  <c:v>-1.2</c:v>
                </c:pt>
                <c:pt idx="8989">
                  <c:v>-1.2</c:v>
                </c:pt>
                <c:pt idx="8990">
                  <c:v>-1.4</c:v>
                </c:pt>
                <c:pt idx="8991">
                  <c:v>-1</c:v>
                </c:pt>
                <c:pt idx="8992">
                  <c:v>-1</c:v>
                </c:pt>
                <c:pt idx="8993">
                  <c:v>-1.2</c:v>
                </c:pt>
                <c:pt idx="8994">
                  <c:v>-1.2</c:v>
                </c:pt>
                <c:pt idx="8995">
                  <c:v>-1</c:v>
                </c:pt>
                <c:pt idx="8996">
                  <c:v>-1.6</c:v>
                </c:pt>
                <c:pt idx="8997">
                  <c:v>-1.6</c:v>
                </c:pt>
                <c:pt idx="8998">
                  <c:v>-1</c:v>
                </c:pt>
                <c:pt idx="8999">
                  <c:v>-1</c:v>
                </c:pt>
                <c:pt idx="9000">
                  <c:v>-1.2</c:v>
                </c:pt>
                <c:pt idx="9001">
                  <c:v>-1</c:v>
                </c:pt>
                <c:pt idx="9002">
                  <c:v>-1.4</c:v>
                </c:pt>
                <c:pt idx="9003">
                  <c:v>-0.60000000000000064</c:v>
                </c:pt>
                <c:pt idx="9004">
                  <c:v>-1</c:v>
                </c:pt>
                <c:pt idx="9005">
                  <c:v>-1</c:v>
                </c:pt>
                <c:pt idx="9006">
                  <c:v>-0.60000000000000064</c:v>
                </c:pt>
                <c:pt idx="9007">
                  <c:v>-0.8</c:v>
                </c:pt>
                <c:pt idx="9008">
                  <c:v>-0.60000000000000064</c:v>
                </c:pt>
                <c:pt idx="9009">
                  <c:v>-1</c:v>
                </c:pt>
                <c:pt idx="9010">
                  <c:v>-1</c:v>
                </c:pt>
                <c:pt idx="9011">
                  <c:v>-1</c:v>
                </c:pt>
                <c:pt idx="9012">
                  <c:v>-1.4</c:v>
                </c:pt>
                <c:pt idx="9013">
                  <c:v>-1.2</c:v>
                </c:pt>
                <c:pt idx="9014">
                  <c:v>-1.2</c:v>
                </c:pt>
                <c:pt idx="9015">
                  <c:v>-1</c:v>
                </c:pt>
                <c:pt idx="9016">
                  <c:v>-1</c:v>
                </c:pt>
                <c:pt idx="9017">
                  <c:v>-1</c:v>
                </c:pt>
                <c:pt idx="9018">
                  <c:v>-1.2</c:v>
                </c:pt>
                <c:pt idx="9019">
                  <c:v>-1.6</c:v>
                </c:pt>
                <c:pt idx="9020">
                  <c:v>-1.4</c:v>
                </c:pt>
                <c:pt idx="9021">
                  <c:v>-1</c:v>
                </c:pt>
                <c:pt idx="9022">
                  <c:v>-0.60000000000000064</c:v>
                </c:pt>
                <c:pt idx="9023">
                  <c:v>-1.4</c:v>
                </c:pt>
                <c:pt idx="9024">
                  <c:v>-0.8</c:v>
                </c:pt>
                <c:pt idx="9025">
                  <c:v>-1</c:v>
                </c:pt>
                <c:pt idx="9026">
                  <c:v>-1</c:v>
                </c:pt>
                <c:pt idx="9027">
                  <c:v>-1</c:v>
                </c:pt>
                <c:pt idx="9028">
                  <c:v>-1.2</c:v>
                </c:pt>
                <c:pt idx="9029">
                  <c:v>-1.4</c:v>
                </c:pt>
                <c:pt idx="9030">
                  <c:v>-1.4</c:v>
                </c:pt>
                <c:pt idx="9031">
                  <c:v>-1</c:v>
                </c:pt>
                <c:pt idx="9032">
                  <c:v>-1.4</c:v>
                </c:pt>
                <c:pt idx="9033">
                  <c:v>-1.6</c:v>
                </c:pt>
                <c:pt idx="9034">
                  <c:v>-1</c:v>
                </c:pt>
                <c:pt idx="9035">
                  <c:v>-1.2</c:v>
                </c:pt>
                <c:pt idx="9036">
                  <c:v>-1</c:v>
                </c:pt>
                <c:pt idx="9037">
                  <c:v>-1.4</c:v>
                </c:pt>
                <c:pt idx="9038">
                  <c:v>-0.4</c:v>
                </c:pt>
                <c:pt idx="9039">
                  <c:v>-1</c:v>
                </c:pt>
                <c:pt idx="9040">
                  <c:v>-1</c:v>
                </c:pt>
                <c:pt idx="9041">
                  <c:v>-1</c:v>
                </c:pt>
                <c:pt idx="9042">
                  <c:v>-1</c:v>
                </c:pt>
                <c:pt idx="9043">
                  <c:v>-1</c:v>
                </c:pt>
                <c:pt idx="9044">
                  <c:v>-0.60000000000000064</c:v>
                </c:pt>
                <c:pt idx="9045">
                  <c:v>-1</c:v>
                </c:pt>
                <c:pt idx="9046">
                  <c:v>-1.4</c:v>
                </c:pt>
                <c:pt idx="9047">
                  <c:v>-0.4</c:v>
                </c:pt>
                <c:pt idx="9048">
                  <c:v>-1.6</c:v>
                </c:pt>
                <c:pt idx="9049">
                  <c:v>-1.2</c:v>
                </c:pt>
                <c:pt idx="9050">
                  <c:v>-1</c:v>
                </c:pt>
                <c:pt idx="9051">
                  <c:v>-1.4</c:v>
                </c:pt>
                <c:pt idx="9052">
                  <c:v>-1</c:v>
                </c:pt>
                <c:pt idx="9053">
                  <c:v>-1</c:v>
                </c:pt>
                <c:pt idx="9054">
                  <c:v>-1.4</c:v>
                </c:pt>
                <c:pt idx="9055">
                  <c:v>-1.2</c:v>
                </c:pt>
                <c:pt idx="9056">
                  <c:v>-1</c:v>
                </c:pt>
                <c:pt idx="9057">
                  <c:v>-0.60000000000000064</c:v>
                </c:pt>
                <c:pt idx="9058">
                  <c:v>-1.2</c:v>
                </c:pt>
                <c:pt idx="9059">
                  <c:v>-1.4</c:v>
                </c:pt>
                <c:pt idx="9060">
                  <c:v>-1.6</c:v>
                </c:pt>
                <c:pt idx="9061">
                  <c:v>-1.4</c:v>
                </c:pt>
                <c:pt idx="9062">
                  <c:v>-1</c:v>
                </c:pt>
                <c:pt idx="9063">
                  <c:v>-1.2</c:v>
                </c:pt>
                <c:pt idx="9064">
                  <c:v>-1.4</c:v>
                </c:pt>
                <c:pt idx="9065">
                  <c:v>-1</c:v>
                </c:pt>
                <c:pt idx="9066">
                  <c:v>-1.2</c:v>
                </c:pt>
                <c:pt idx="9067">
                  <c:v>-1.2</c:v>
                </c:pt>
                <c:pt idx="9068">
                  <c:v>-1.6</c:v>
                </c:pt>
                <c:pt idx="9069">
                  <c:v>-1</c:v>
                </c:pt>
                <c:pt idx="9070">
                  <c:v>-1.6</c:v>
                </c:pt>
                <c:pt idx="9071">
                  <c:v>-1</c:v>
                </c:pt>
                <c:pt idx="9072">
                  <c:v>-1.4</c:v>
                </c:pt>
                <c:pt idx="9073">
                  <c:v>-1</c:v>
                </c:pt>
                <c:pt idx="9074">
                  <c:v>-0.60000000000000064</c:v>
                </c:pt>
                <c:pt idx="9075">
                  <c:v>-1</c:v>
                </c:pt>
                <c:pt idx="9076">
                  <c:v>-1</c:v>
                </c:pt>
                <c:pt idx="9077">
                  <c:v>-1</c:v>
                </c:pt>
                <c:pt idx="9078">
                  <c:v>-1</c:v>
                </c:pt>
                <c:pt idx="9079">
                  <c:v>-1</c:v>
                </c:pt>
                <c:pt idx="9080">
                  <c:v>-1.2</c:v>
                </c:pt>
                <c:pt idx="9081">
                  <c:v>-1.2</c:v>
                </c:pt>
                <c:pt idx="9082">
                  <c:v>-1.2</c:v>
                </c:pt>
                <c:pt idx="9083">
                  <c:v>-1.2</c:v>
                </c:pt>
                <c:pt idx="9084">
                  <c:v>-1</c:v>
                </c:pt>
                <c:pt idx="9085">
                  <c:v>-1.2</c:v>
                </c:pt>
                <c:pt idx="9086">
                  <c:v>-1</c:v>
                </c:pt>
                <c:pt idx="9087">
                  <c:v>-1.2</c:v>
                </c:pt>
                <c:pt idx="9088">
                  <c:v>-1</c:v>
                </c:pt>
                <c:pt idx="9089">
                  <c:v>-1</c:v>
                </c:pt>
                <c:pt idx="9090">
                  <c:v>-1.6</c:v>
                </c:pt>
                <c:pt idx="9091">
                  <c:v>-1.4</c:v>
                </c:pt>
                <c:pt idx="9092">
                  <c:v>-1.4</c:v>
                </c:pt>
                <c:pt idx="9093">
                  <c:v>-1.2</c:v>
                </c:pt>
                <c:pt idx="9094">
                  <c:v>-0.60000000000000064</c:v>
                </c:pt>
                <c:pt idx="9095">
                  <c:v>-1.2</c:v>
                </c:pt>
                <c:pt idx="9096">
                  <c:v>-1.2</c:v>
                </c:pt>
                <c:pt idx="9097">
                  <c:v>-1</c:v>
                </c:pt>
                <c:pt idx="9098">
                  <c:v>-1.2</c:v>
                </c:pt>
                <c:pt idx="9099">
                  <c:v>-1.2</c:v>
                </c:pt>
                <c:pt idx="9100">
                  <c:v>-1.4</c:v>
                </c:pt>
                <c:pt idx="9101">
                  <c:v>-1</c:v>
                </c:pt>
                <c:pt idx="9102">
                  <c:v>-1.6</c:v>
                </c:pt>
                <c:pt idx="9103">
                  <c:v>-1</c:v>
                </c:pt>
                <c:pt idx="9104">
                  <c:v>-1.8</c:v>
                </c:pt>
                <c:pt idx="9105">
                  <c:v>-1</c:v>
                </c:pt>
                <c:pt idx="9106">
                  <c:v>-1.2</c:v>
                </c:pt>
                <c:pt idx="9107">
                  <c:v>-0.60000000000000064</c:v>
                </c:pt>
                <c:pt idx="9108">
                  <c:v>-1.2</c:v>
                </c:pt>
                <c:pt idx="9109">
                  <c:v>-1.4</c:v>
                </c:pt>
                <c:pt idx="9110">
                  <c:v>-1.2</c:v>
                </c:pt>
                <c:pt idx="9111">
                  <c:v>-1</c:v>
                </c:pt>
                <c:pt idx="9112">
                  <c:v>-1.6</c:v>
                </c:pt>
                <c:pt idx="9113">
                  <c:v>-1.2</c:v>
                </c:pt>
                <c:pt idx="9114">
                  <c:v>-1</c:v>
                </c:pt>
                <c:pt idx="9115">
                  <c:v>-1.6</c:v>
                </c:pt>
                <c:pt idx="9116">
                  <c:v>-1</c:v>
                </c:pt>
                <c:pt idx="9117">
                  <c:v>-1</c:v>
                </c:pt>
                <c:pt idx="9118">
                  <c:v>-1</c:v>
                </c:pt>
                <c:pt idx="9119">
                  <c:v>-0.8</c:v>
                </c:pt>
                <c:pt idx="9120">
                  <c:v>-1</c:v>
                </c:pt>
                <c:pt idx="9121">
                  <c:v>-1</c:v>
                </c:pt>
                <c:pt idx="9122">
                  <c:v>-1</c:v>
                </c:pt>
                <c:pt idx="9123">
                  <c:v>-1.2</c:v>
                </c:pt>
                <c:pt idx="9124">
                  <c:v>-1</c:v>
                </c:pt>
                <c:pt idx="9125">
                  <c:v>-1</c:v>
                </c:pt>
                <c:pt idx="9126">
                  <c:v>-1.2</c:v>
                </c:pt>
                <c:pt idx="9127">
                  <c:v>-1.4</c:v>
                </c:pt>
                <c:pt idx="9128">
                  <c:v>-1</c:v>
                </c:pt>
                <c:pt idx="9129">
                  <c:v>-1.2</c:v>
                </c:pt>
                <c:pt idx="9130">
                  <c:v>-0.60000000000000064</c:v>
                </c:pt>
                <c:pt idx="9131">
                  <c:v>-1</c:v>
                </c:pt>
                <c:pt idx="9132">
                  <c:v>-1.2</c:v>
                </c:pt>
                <c:pt idx="9133">
                  <c:v>-1</c:v>
                </c:pt>
                <c:pt idx="9134">
                  <c:v>-1.2</c:v>
                </c:pt>
                <c:pt idx="9135">
                  <c:v>-1</c:v>
                </c:pt>
                <c:pt idx="9136">
                  <c:v>-1.8</c:v>
                </c:pt>
                <c:pt idx="9137">
                  <c:v>-1.2</c:v>
                </c:pt>
                <c:pt idx="9138">
                  <c:v>-1</c:v>
                </c:pt>
                <c:pt idx="9139">
                  <c:v>-1.8</c:v>
                </c:pt>
                <c:pt idx="9140">
                  <c:v>-0.8</c:v>
                </c:pt>
                <c:pt idx="9141">
                  <c:v>-1.2</c:v>
                </c:pt>
                <c:pt idx="9142">
                  <c:v>-1</c:v>
                </c:pt>
                <c:pt idx="9143">
                  <c:v>-1</c:v>
                </c:pt>
                <c:pt idx="9144">
                  <c:v>-1</c:v>
                </c:pt>
                <c:pt idx="9145">
                  <c:v>-1.4</c:v>
                </c:pt>
                <c:pt idx="9146">
                  <c:v>-1</c:v>
                </c:pt>
                <c:pt idx="9147">
                  <c:v>-0.60000000000000064</c:v>
                </c:pt>
                <c:pt idx="9148">
                  <c:v>-1</c:v>
                </c:pt>
                <c:pt idx="9149">
                  <c:v>-1.2</c:v>
                </c:pt>
                <c:pt idx="9150">
                  <c:v>-1</c:v>
                </c:pt>
                <c:pt idx="9151">
                  <c:v>-1.4</c:v>
                </c:pt>
                <c:pt idx="9152">
                  <c:v>-1.4</c:v>
                </c:pt>
                <c:pt idx="9153">
                  <c:v>-1.2</c:v>
                </c:pt>
                <c:pt idx="9154">
                  <c:v>-1</c:v>
                </c:pt>
                <c:pt idx="9155">
                  <c:v>-1</c:v>
                </c:pt>
                <c:pt idx="9156">
                  <c:v>-1.2</c:v>
                </c:pt>
                <c:pt idx="9157">
                  <c:v>-1.2</c:v>
                </c:pt>
                <c:pt idx="9158">
                  <c:v>-1.2</c:v>
                </c:pt>
                <c:pt idx="9159">
                  <c:v>-1.6</c:v>
                </c:pt>
                <c:pt idx="9160">
                  <c:v>-1</c:v>
                </c:pt>
                <c:pt idx="9161">
                  <c:v>-1.4</c:v>
                </c:pt>
                <c:pt idx="9162">
                  <c:v>-0.8</c:v>
                </c:pt>
                <c:pt idx="9163">
                  <c:v>-1</c:v>
                </c:pt>
                <c:pt idx="9164">
                  <c:v>-1</c:v>
                </c:pt>
                <c:pt idx="9165">
                  <c:v>-1.2</c:v>
                </c:pt>
                <c:pt idx="9166">
                  <c:v>-1</c:v>
                </c:pt>
                <c:pt idx="9167">
                  <c:v>-1.4</c:v>
                </c:pt>
                <c:pt idx="9168">
                  <c:v>-1.4</c:v>
                </c:pt>
                <c:pt idx="9169">
                  <c:v>-1</c:v>
                </c:pt>
                <c:pt idx="9170">
                  <c:v>-1</c:v>
                </c:pt>
                <c:pt idx="9171">
                  <c:v>-1</c:v>
                </c:pt>
                <c:pt idx="9172">
                  <c:v>-1</c:v>
                </c:pt>
                <c:pt idx="9173">
                  <c:v>-1</c:v>
                </c:pt>
                <c:pt idx="9174">
                  <c:v>-1</c:v>
                </c:pt>
                <c:pt idx="9175">
                  <c:v>-0.8</c:v>
                </c:pt>
                <c:pt idx="9176">
                  <c:v>-1.2</c:v>
                </c:pt>
                <c:pt idx="9177">
                  <c:v>-1</c:v>
                </c:pt>
                <c:pt idx="9178">
                  <c:v>-1</c:v>
                </c:pt>
                <c:pt idx="9179">
                  <c:v>-1.2</c:v>
                </c:pt>
                <c:pt idx="9180">
                  <c:v>-1</c:v>
                </c:pt>
                <c:pt idx="9181">
                  <c:v>-1.2</c:v>
                </c:pt>
                <c:pt idx="9182">
                  <c:v>-0.60000000000000064</c:v>
                </c:pt>
                <c:pt idx="9183">
                  <c:v>-1</c:v>
                </c:pt>
                <c:pt idx="9184">
                  <c:v>-1.4</c:v>
                </c:pt>
                <c:pt idx="9185">
                  <c:v>-0.60000000000000064</c:v>
                </c:pt>
                <c:pt idx="9186">
                  <c:v>-1</c:v>
                </c:pt>
                <c:pt idx="9187">
                  <c:v>-0.60000000000000064</c:v>
                </c:pt>
                <c:pt idx="9188">
                  <c:v>-1.2</c:v>
                </c:pt>
                <c:pt idx="9189">
                  <c:v>-1.2</c:v>
                </c:pt>
                <c:pt idx="9190">
                  <c:v>-0.8</c:v>
                </c:pt>
                <c:pt idx="9191">
                  <c:v>-1</c:v>
                </c:pt>
                <c:pt idx="9192">
                  <c:v>-1.2</c:v>
                </c:pt>
                <c:pt idx="9193">
                  <c:v>-1.2</c:v>
                </c:pt>
                <c:pt idx="9194">
                  <c:v>-1.6</c:v>
                </c:pt>
                <c:pt idx="9195">
                  <c:v>-1.2</c:v>
                </c:pt>
                <c:pt idx="9196">
                  <c:v>-1</c:v>
                </c:pt>
                <c:pt idx="9197">
                  <c:v>-1.2</c:v>
                </c:pt>
                <c:pt idx="9198">
                  <c:v>-1.2</c:v>
                </c:pt>
                <c:pt idx="9199">
                  <c:v>-1</c:v>
                </c:pt>
                <c:pt idx="9200">
                  <c:v>-1</c:v>
                </c:pt>
                <c:pt idx="9201">
                  <c:v>-1.4</c:v>
                </c:pt>
                <c:pt idx="9202">
                  <c:v>-1.2</c:v>
                </c:pt>
                <c:pt idx="9203">
                  <c:v>-1.4</c:v>
                </c:pt>
                <c:pt idx="9204">
                  <c:v>-1</c:v>
                </c:pt>
                <c:pt idx="9205">
                  <c:v>-1.4</c:v>
                </c:pt>
                <c:pt idx="9206">
                  <c:v>-1.2</c:v>
                </c:pt>
                <c:pt idx="9207">
                  <c:v>-1.2</c:v>
                </c:pt>
                <c:pt idx="9208">
                  <c:v>-1.6</c:v>
                </c:pt>
                <c:pt idx="9209">
                  <c:v>-1.4</c:v>
                </c:pt>
                <c:pt idx="9210">
                  <c:v>-1.4</c:v>
                </c:pt>
                <c:pt idx="9211">
                  <c:v>-1.2</c:v>
                </c:pt>
                <c:pt idx="9212">
                  <c:v>-1</c:v>
                </c:pt>
                <c:pt idx="9213">
                  <c:v>-1</c:v>
                </c:pt>
                <c:pt idx="9214">
                  <c:v>-1</c:v>
                </c:pt>
                <c:pt idx="9215">
                  <c:v>-0.8</c:v>
                </c:pt>
                <c:pt idx="9216">
                  <c:v>-1.2</c:v>
                </c:pt>
                <c:pt idx="9217">
                  <c:v>-1.2</c:v>
                </c:pt>
                <c:pt idx="9218">
                  <c:v>-1.2</c:v>
                </c:pt>
                <c:pt idx="9219">
                  <c:v>-1</c:v>
                </c:pt>
                <c:pt idx="9220">
                  <c:v>-1.2</c:v>
                </c:pt>
                <c:pt idx="9221">
                  <c:v>-1.2</c:v>
                </c:pt>
                <c:pt idx="9222">
                  <c:v>-0.4</c:v>
                </c:pt>
                <c:pt idx="9223">
                  <c:v>-1.2</c:v>
                </c:pt>
                <c:pt idx="9224">
                  <c:v>-0.60000000000000064</c:v>
                </c:pt>
                <c:pt idx="9225">
                  <c:v>-1</c:v>
                </c:pt>
                <c:pt idx="9226">
                  <c:v>-0.8</c:v>
                </c:pt>
                <c:pt idx="9227">
                  <c:v>-1.2</c:v>
                </c:pt>
                <c:pt idx="9228">
                  <c:v>-1</c:v>
                </c:pt>
                <c:pt idx="9229">
                  <c:v>-0.60000000000000064</c:v>
                </c:pt>
                <c:pt idx="9230">
                  <c:v>-1</c:v>
                </c:pt>
                <c:pt idx="9231">
                  <c:v>-1.2</c:v>
                </c:pt>
                <c:pt idx="9232">
                  <c:v>-1.2</c:v>
                </c:pt>
                <c:pt idx="9233">
                  <c:v>-1.4</c:v>
                </c:pt>
                <c:pt idx="9234">
                  <c:v>-1.2</c:v>
                </c:pt>
                <c:pt idx="9235">
                  <c:v>-1.2</c:v>
                </c:pt>
                <c:pt idx="9236">
                  <c:v>-0.60000000000000064</c:v>
                </c:pt>
                <c:pt idx="9237">
                  <c:v>-1.2</c:v>
                </c:pt>
                <c:pt idx="9238">
                  <c:v>-1</c:v>
                </c:pt>
                <c:pt idx="9239">
                  <c:v>-1.2</c:v>
                </c:pt>
                <c:pt idx="9240">
                  <c:v>-1</c:v>
                </c:pt>
                <c:pt idx="9241">
                  <c:v>-1</c:v>
                </c:pt>
                <c:pt idx="9242">
                  <c:v>-1</c:v>
                </c:pt>
                <c:pt idx="9243">
                  <c:v>-0.8</c:v>
                </c:pt>
                <c:pt idx="9244">
                  <c:v>-1.4</c:v>
                </c:pt>
                <c:pt idx="9245">
                  <c:v>-1</c:v>
                </c:pt>
                <c:pt idx="9246">
                  <c:v>-1</c:v>
                </c:pt>
                <c:pt idx="9247">
                  <c:v>-1</c:v>
                </c:pt>
                <c:pt idx="9248">
                  <c:v>-1.2</c:v>
                </c:pt>
                <c:pt idx="9249">
                  <c:v>-1</c:v>
                </c:pt>
                <c:pt idx="9250">
                  <c:v>-1.4</c:v>
                </c:pt>
                <c:pt idx="9251">
                  <c:v>-1.2</c:v>
                </c:pt>
                <c:pt idx="9252">
                  <c:v>-1.6</c:v>
                </c:pt>
                <c:pt idx="9253">
                  <c:v>-0.8</c:v>
                </c:pt>
                <c:pt idx="9254">
                  <c:v>-1</c:v>
                </c:pt>
                <c:pt idx="9255">
                  <c:v>-0.4</c:v>
                </c:pt>
                <c:pt idx="9256">
                  <c:v>-1.8</c:v>
                </c:pt>
                <c:pt idx="9257">
                  <c:v>-1.4</c:v>
                </c:pt>
                <c:pt idx="9258">
                  <c:v>-1.2</c:v>
                </c:pt>
                <c:pt idx="9259">
                  <c:v>-0.4</c:v>
                </c:pt>
                <c:pt idx="9260">
                  <c:v>-1</c:v>
                </c:pt>
                <c:pt idx="9261">
                  <c:v>-1.2</c:v>
                </c:pt>
                <c:pt idx="9262">
                  <c:v>-1.2</c:v>
                </c:pt>
                <c:pt idx="9263">
                  <c:v>-0.60000000000000064</c:v>
                </c:pt>
                <c:pt idx="9264">
                  <c:v>-1.2</c:v>
                </c:pt>
                <c:pt idx="9265">
                  <c:v>-1</c:v>
                </c:pt>
                <c:pt idx="9266">
                  <c:v>-0.60000000000000064</c:v>
                </c:pt>
                <c:pt idx="9267">
                  <c:v>-1.4</c:v>
                </c:pt>
                <c:pt idx="9268">
                  <c:v>-1</c:v>
                </c:pt>
                <c:pt idx="9269">
                  <c:v>-1.2</c:v>
                </c:pt>
                <c:pt idx="9270">
                  <c:v>-1.4</c:v>
                </c:pt>
                <c:pt idx="9271">
                  <c:v>-1.4</c:v>
                </c:pt>
                <c:pt idx="9272">
                  <c:v>-1.2</c:v>
                </c:pt>
                <c:pt idx="9273">
                  <c:v>-1</c:v>
                </c:pt>
                <c:pt idx="9274">
                  <c:v>-0.8</c:v>
                </c:pt>
                <c:pt idx="9275">
                  <c:v>-1.4</c:v>
                </c:pt>
                <c:pt idx="9276">
                  <c:v>-1</c:v>
                </c:pt>
                <c:pt idx="9277">
                  <c:v>-1</c:v>
                </c:pt>
                <c:pt idx="9278">
                  <c:v>-1.2</c:v>
                </c:pt>
                <c:pt idx="9279">
                  <c:v>-1</c:v>
                </c:pt>
                <c:pt idx="9280">
                  <c:v>-0.8</c:v>
                </c:pt>
                <c:pt idx="9281">
                  <c:v>-1</c:v>
                </c:pt>
                <c:pt idx="9282">
                  <c:v>-1.2</c:v>
                </c:pt>
                <c:pt idx="9283">
                  <c:v>-1.2</c:v>
                </c:pt>
                <c:pt idx="9284">
                  <c:v>-1</c:v>
                </c:pt>
                <c:pt idx="9285">
                  <c:v>-1</c:v>
                </c:pt>
                <c:pt idx="9286">
                  <c:v>-1</c:v>
                </c:pt>
                <c:pt idx="9287">
                  <c:v>-1.4</c:v>
                </c:pt>
                <c:pt idx="9288">
                  <c:v>-1.4</c:v>
                </c:pt>
                <c:pt idx="9289">
                  <c:v>-1</c:v>
                </c:pt>
                <c:pt idx="9290">
                  <c:v>-1.4</c:v>
                </c:pt>
                <c:pt idx="9291">
                  <c:v>-1</c:v>
                </c:pt>
                <c:pt idx="9292">
                  <c:v>-1</c:v>
                </c:pt>
                <c:pt idx="9293">
                  <c:v>-0.2</c:v>
                </c:pt>
                <c:pt idx="9294">
                  <c:v>-1.6</c:v>
                </c:pt>
                <c:pt idx="9295">
                  <c:v>-0.4</c:v>
                </c:pt>
                <c:pt idx="9296">
                  <c:v>-1.2</c:v>
                </c:pt>
                <c:pt idx="9297">
                  <c:v>-1.2</c:v>
                </c:pt>
                <c:pt idx="9298">
                  <c:v>-1.4</c:v>
                </c:pt>
                <c:pt idx="9299">
                  <c:v>-1.6</c:v>
                </c:pt>
                <c:pt idx="9300">
                  <c:v>-1.4</c:v>
                </c:pt>
                <c:pt idx="9301">
                  <c:v>-1.2</c:v>
                </c:pt>
                <c:pt idx="9302">
                  <c:v>-1</c:v>
                </c:pt>
                <c:pt idx="9303">
                  <c:v>-1</c:v>
                </c:pt>
                <c:pt idx="9304">
                  <c:v>-1</c:v>
                </c:pt>
                <c:pt idx="9305">
                  <c:v>-1.6</c:v>
                </c:pt>
                <c:pt idx="9306">
                  <c:v>-0.60000000000000064</c:v>
                </c:pt>
                <c:pt idx="9307">
                  <c:v>-1.2</c:v>
                </c:pt>
                <c:pt idx="9308">
                  <c:v>-1</c:v>
                </c:pt>
                <c:pt idx="9309">
                  <c:v>-1</c:v>
                </c:pt>
                <c:pt idx="9310">
                  <c:v>-1.2</c:v>
                </c:pt>
                <c:pt idx="9311">
                  <c:v>-1.2</c:v>
                </c:pt>
                <c:pt idx="9312">
                  <c:v>-1</c:v>
                </c:pt>
                <c:pt idx="9313">
                  <c:v>-1.2</c:v>
                </c:pt>
                <c:pt idx="9314">
                  <c:v>-1</c:v>
                </c:pt>
                <c:pt idx="9315">
                  <c:v>-1.2</c:v>
                </c:pt>
                <c:pt idx="9316">
                  <c:v>-1</c:v>
                </c:pt>
                <c:pt idx="9317">
                  <c:v>-0.8</c:v>
                </c:pt>
                <c:pt idx="9318">
                  <c:v>-1.4</c:v>
                </c:pt>
                <c:pt idx="9319">
                  <c:v>-0.8</c:v>
                </c:pt>
                <c:pt idx="9320">
                  <c:v>-1.2</c:v>
                </c:pt>
                <c:pt idx="9321">
                  <c:v>-1.2</c:v>
                </c:pt>
                <c:pt idx="9322">
                  <c:v>-1.2</c:v>
                </c:pt>
                <c:pt idx="9323">
                  <c:v>-1</c:v>
                </c:pt>
                <c:pt idx="9324">
                  <c:v>-1.4</c:v>
                </c:pt>
                <c:pt idx="9325">
                  <c:v>-1.4</c:v>
                </c:pt>
                <c:pt idx="9326">
                  <c:v>-1</c:v>
                </c:pt>
                <c:pt idx="9327">
                  <c:v>-1</c:v>
                </c:pt>
                <c:pt idx="9328">
                  <c:v>-1</c:v>
                </c:pt>
                <c:pt idx="9329">
                  <c:v>-1</c:v>
                </c:pt>
                <c:pt idx="9330">
                  <c:v>-1</c:v>
                </c:pt>
                <c:pt idx="9331">
                  <c:v>-1</c:v>
                </c:pt>
                <c:pt idx="9332">
                  <c:v>-1</c:v>
                </c:pt>
                <c:pt idx="9333">
                  <c:v>-1</c:v>
                </c:pt>
                <c:pt idx="9334">
                  <c:v>-1.4</c:v>
                </c:pt>
                <c:pt idx="9335">
                  <c:v>-1</c:v>
                </c:pt>
                <c:pt idx="9336">
                  <c:v>-1</c:v>
                </c:pt>
                <c:pt idx="9337">
                  <c:v>-1.4</c:v>
                </c:pt>
                <c:pt idx="9338">
                  <c:v>-1.4</c:v>
                </c:pt>
                <c:pt idx="9339">
                  <c:v>-1.2</c:v>
                </c:pt>
                <c:pt idx="9340">
                  <c:v>-0.60000000000000064</c:v>
                </c:pt>
                <c:pt idx="9341">
                  <c:v>-1</c:v>
                </c:pt>
                <c:pt idx="9342">
                  <c:v>-1.4</c:v>
                </c:pt>
                <c:pt idx="9343">
                  <c:v>-0.8</c:v>
                </c:pt>
                <c:pt idx="9344">
                  <c:v>-1.2</c:v>
                </c:pt>
                <c:pt idx="9345">
                  <c:v>-1.4</c:v>
                </c:pt>
                <c:pt idx="9346">
                  <c:v>-1</c:v>
                </c:pt>
                <c:pt idx="9347">
                  <c:v>-1</c:v>
                </c:pt>
                <c:pt idx="9348">
                  <c:v>-1.2</c:v>
                </c:pt>
                <c:pt idx="9349">
                  <c:v>-1</c:v>
                </c:pt>
                <c:pt idx="9350">
                  <c:v>-1</c:v>
                </c:pt>
                <c:pt idx="9351">
                  <c:v>-0.8</c:v>
                </c:pt>
                <c:pt idx="9352">
                  <c:v>-1.4</c:v>
                </c:pt>
                <c:pt idx="9353">
                  <c:v>-1.2</c:v>
                </c:pt>
                <c:pt idx="9354">
                  <c:v>-1</c:v>
                </c:pt>
                <c:pt idx="9355">
                  <c:v>-1</c:v>
                </c:pt>
                <c:pt idx="9356">
                  <c:v>-1.4</c:v>
                </c:pt>
                <c:pt idx="9357">
                  <c:v>-1</c:v>
                </c:pt>
                <c:pt idx="9358">
                  <c:v>-1</c:v>
                </c:pt>
                <c:pt idx="9359">
                  <c:v>-1.2</c:v>
                </c:pt>
                <c:pt idx="9360">
                  <c:v>-1</c:v>
                </c:pt>
                <c:pt idx="9361">
                  <c:v>-0.60000000000000064</c:v>
                </c:pt>
                <c:pt idx="9362">
                  <c:v>-1.4</c:v>
                </c:pt>
                <c:pt idx="9363">
                  <c:v>-1.2</c:v>
                </c:pt>
                <c:pt idx="9364">
                  <c:v>-0.4</c:v>
                </c:pt>
                <c:pt idx="9365">
                  <c:v>-0.8</c:v>
                </c:pt>
                <c:pt idx="9366">
                  <c:v>-1</c:v>
                </c:pt>
                <c:pt idx="9367">
                  <c:v>-0.4</c:v>
                </c:pt>
                <c:pt idx="9368">
                  <c:v>-1</c:v>
                </c:pt>
                <c:pt idx="9369">
                  <c:v>-1.4</c:v>
                </c:pt>
                <c:pt idx="9370">
                  <c:v>-1.2</c:v>
                </c:pt>
                <c:pt idx="9371">
                  <c:v>-1.2</c:v>
                </c:pt>
                <c:pt idx="9372">
                  <c:v>-1.2</c:v>
                </c:pt>
                <c:pt idx="9373">
                  <c:v>-1</c:v>
                </c:pt>
                <c:pt idx="9374">
                  <c:v>-1.2</c:v>
                </c:pt>
                <c:pt idx="9375">
                  <c:v>-1.6</c:v>
                </c:pt>
                <c:pt idx="9376">
                  <c:v>-1.2</c:v>
                </c:pt>
                <c:pt idx="9377">
                  <c:v>-1.4</c:v>
                </c:pt>
                <c:pt idx="9378">
                  <c:v>-1.2</c:v>
                </c:pt>
                <c:pt idx="9379">
                  <c:v>-1</c:v>
                </c:pt>
                <c:pt idx="9380">
                  <c:v>-1.4</c:v>
                </c:pt>
                <c:pt idx="9381">
                  <c:v>-1.4</c:v>
                </c:pt>
                <c:pt idx="9382">
                  <c:v>-1.2</c:v>
                </c:pt>
                <c:pt idx="9383">
                  <c:v>-1.2</c:v>
                </c:pt>
                <c:pt idx="9384">
                  <c:v>-1.2</c:v>
                </c:pt>
                <c:pt idx="9385">
                  <c:v>-1</c:v>
                </c:pt>
                <c:pt idx="9386">
                  <c:v>-1</c:v>
                </c:pt>
                <c:pt idx="9387">
                  <c:v>-1.2</c:v>
                </c:pt>
                <c:pt idx="9388">
                  <c:v>-0.60000000000000064</c:v>
                </c:pt>
                <c:pt idx="9389">
                  <c:v>-1.2</c:v>
                </c:pt>
                <c:pt idx="9390">
                  <c:v>-1.2</c:v>
                </c:pt>
                <c:pt idx="9391">
                  <c:v>-1.2</c:v>
                </c:pt>
                <c:pt idx="9392">
                  <c:v>-1</c:v>
                </c:pt>
                <c:pt idx="9393">
                  <c:v>-1.2</c:v>
                </c:pt>
                <c:pt idx="9394">
                  <c:v>-1</c:v>
                </c:pt>
                <c:pt idx="9395">
                  <c:v>-1.6</c:v>
                </c:pt>
                <c:pt idx="9396">
                  <c:v>-1.2</c:v>
                </c:pt>
                <c:pt idx="9397">
                  <c:v>-1.4</c:v>
                </c:pt>
                <c:pt idx="9398">
                  <c:v>-1</c:v>
                </c:pt>
                <c:pt idx="9399">
                  <c:v>-1</c:v>
                </c:pt>
                <c:pt idx="9400">
                  <c:v>-1</c:v>
                </c:pt>
                <c:pt idx="9401">
                  <c:v>-0.8</c:v>
                </c:pt>
                <c:pt idx="9402">
                  <c:v>-1</c:v>
                </c:pt>
                <c:pt idx="9403">
                  <c:v>-1.2</c:v>
                </c:pt>
                <c:pt idx="9404">
                  <c:v>-0.8</c:v>
                </c:pt>
                <c:pt idx="9405">
                  <c:v>-0.60000000000000064</c:v>
                </c:pt>
                <c:pt idx="9406">
                  <c:v>-1.2</c:v>
                </c:pt>
                <c:pt idx="9407">
                  <c:v>-1</c:v>
                </c:pt>
                <c:pt idx="9408">
                  <c:v>-1</c:v>
                </c:pt>
                <c:pt idx="9409">
                  <c:v>-1.2</c:v>
                </c:pt>
                <c:pt idx="9410">
                  <c:v>-1.4</c:v>
                </c:pt>
                <c:pt idx="9411">
                  <c:v>-1</c:v>
                </c:pt>
                <c:pt idx="9412">
                  <c:v>-1.2</c:v>
                </c:pt>
                <c:pt idx="9413">
                  <c:v>-1</c:v>
                </c:pt>
                <c:pt idx="9414">
                  <c:v>-1.2</c:v>
                </c:pt>
                <c:pt idx="9415">
                  <c:v>-1.2</c:v>
                </c:pt>
                <c:pt idx="9416">
                  <c:v>-1.4</c:v>
                </c:pt>
                <c:pt idx="9417">
                  <c:v>-1</c:v>
                </c:pt>
                <c:pt idx="9418">
                  <c:v>-1.4</c:v>
                </c:pt>
                <c:pt idx="9419">
                  <c:v>-1.4</c:v>
                </c:pt>
                <c:pt idx="9420">
                  <c:v>-0.4</c:v>
                </c:pt>
                <c:pt idx="9421">
                  <c:v>-1.4</c:v>
                </c:pt>
                <c:pt idx="9422">
                  <c:v>-1</c:v>
                </c:pt>
                <c:pt idx="9423">
                  <c:v>-1</c:v>
                </c:pt>
                <c:pt idx="9424">
                  <c:v>-1</c:v>
                </c:pt>
                <c:pt idx="9425">
                  <c:v>-1.4</c:v>
                </c:pt>
                <c:pt idx="9426">
                  <c:v>-1</c:v>
                </c:pt>
                <c:pt idx="9427">
                  <c:v>-1</c:v>
                </c:pt>
                <c:pt idx="9428">
                  <c:v>-1.2</c:v>
                </c:pt>
                <c:pt idx="9429">
                  <c:v>-0.8</c:v>
                </c:pt>
                <c:pt idx="9430">
                  <c:v>-1</c:v>
                </c:pt>
                <c:pt idx="9431">
                  <c:v>-1.2</c:v>
                </c:pt>
                <c:pt idx="9432">
                  <c:v>-1</c:v>
                </c:pt>
                <c:pt idx="9433">
                  <c:v>-1.6</c:v>
                </c:pt>
                <c:pt idx="9434">
                  <c:v>-1.4</c:v>
                </c:pt>
                <c:pt idx="9435">
                  <c:v>-1.6</c:v>
                </c:pt>
                <c:pt idx="9436">
                  <c:v>-0.60000000000000064</c:v>
                </c:pt>
                <c:pt idx="9437">
                  <c:v>-1</c:v>
                </c:pt>
                <c:pt idx="9438">
                  <c:v>-1.4</c:v>
                </c:pt>
                <c:pt idx="9439">
                  <c:v>-1.4</c:v>
                </c:pt>
                <c:pt idx="9440">
                  <c:v>-1</c:v>
                </c:pt>
                <c:pt idx="9441">
                  <c:v>-1</c:v>
                </c:pt>
                <c:pt idx="9442">
                  <c:v>-1</c:v>
                </c:pt>
                <c:pt idx="9443">
                  <c:v>-1.2</c:v>
                </c:pt>
                <c:pt idx="9444">
                  <c:v>-0.60000000000000064</c:v>
                </c:pt>
                <c:pt idx="9445">
                  <c:v>-1.2</c:v>
                </c:pt>
                <c:pt idx="9446">
                  <c:v>-1</c:v>
                </c:pt>
                <c:pt idx="9447">
                  <c:v>-1</c:v>
                </c:pt>
                <c:pt idx="9448">
                  <c:v>-1</c:v>
                </c:pt>
                <c:pt idx="9449">
                  <c:v>-1.4</c:v>
                </c:pt>
                <c:pt idx="9450">
                  <c:v>-1</c:v>
                </c:pt>
                <c:pt idx="9451">
                  <c:v>-0.8</c:v>
                </c:pt>
                <c:pt idx="9452">
                  <c:v>-1.4</c:v>
                </c:pt>
                <c:pt idx="9453">
                  <c:v>-0.60000000000000064</c:v>
                </c:pt>
                <c:pt idx="9454">
                  <c:v>-1</c:v>
                </c:pt>
                <c:pt idx="9455">
                  <c:v>-0.60000000000000064</c:v>
                </c:pt>
                <c:pt idx="9456">
                  <c:v>-1.4</c:v>
                </c:pt>
                <c:pt idx="9457">
                  <c:v>-1.2</c:v>
                </c:pt>
                <c:pt idx="9458">
                  <c:v>-1.2</c:v>
                </c:pt>
                <c:pt idx="9459">
                  <c:v>-0.8</c:v>
                </c:pt>
                <c:pt idx="9460">
                  <c:v>-0.60000000000000064</c:v>
                </c:pt>
                <c:pt idx="9461">
                  <c:v>-1</c:v>
                </c:pt>
                <c:pt idx="9462">
                  <c:v>-1.2</c:v>
                </c:pt>
                <c:pt idx="9463">
                  <c:v>-1.2</c:v>
                </c:pt>
                <c:pt idx="9464">
                  <c:v>-0.60000000000000064</c:v>
                </c:pt>
                <c:pt idx="9465">
                  <c:v>-1.2</c:v>
                </c:pt>
                <c:pt idx="9466">
                  <c:v>-0.60000000000000064</c:v>
                </c:pt>
                <c:pt idx="9467">
                  <c:v>-1.4</c:v>
                </c:pt>
                <c:pt idx="9468">
                  <c:v>-1</c:v>
                </c:pt>
                <c:pt idx="9469">
                  <c:v>-0.60000000000000064</c:v>
                </c:pt>
                <c:pt idx="9470">
                  <c:v>-1</c:v>
                </c:pt>
                <c:pt idx="9471">
                  <c:v>-1</c:v>
                </c:pt>
                <c:pt idx="9472">
                  <c:v>-1</c:v>
                </c:pt>
                <c:pt idx="9473">
                  <c:v>-0.60000000000000064</c:v>
                </c:pt>
                <c:pt idx="9474">
                  <c:v>-1</c:v>
                </c:pt>
                <c:pt idx="9475">
                  <c:v>-1</c:v>
                </c:pt>
                <c:pt idx="9476">
                  <c:v>-1</c:v>
                </c:pt>
                <c:pt idx="9477">
                  <c:v>-1.2</c:v>
                </c:pt>
                <c:pt idx="9478">
                  <c:v>-1</c:v>
                </c:pt>
                <c:pt idx="9479">
                  <c:v>-1</c:v>
                </c:pt>
                <c:pt idx="9480">
                  <c:v>-1</c:v>
                </c:pt>
                <c:pt idx="9481">
                  <c:v>-1</c:v>
                </c:pt>
                <c:pt idx="9482">
                  <c:v>-0.60000000000000064</c:v>
                </c:pt>
                <c:pt idx="9483">
                  <c:v>-1</c:v>
                </c:pt>
                <c:pt idx="9484">
                  <c:v>-1</c:v>
                </c:pt>
                <c:pt idx="9485">
                  <c:v>-1</c:v>
                </c:pt>
                <c:pt idx="9486">
                  <c:v>-1</c:v>
                </c:pt>
                <c:pt idx="9487">
                  <c:v>-0.4</c:v>
                </c:pt>
                <c:pt idx="9488">
                  <c:v>-1</c:v>
                </c:pt>
                <c:pt idx="9489">
                  <c:v>-1.2</c:v>
                </c:pt>
                <c:pt idx="9490">
                  <c:v>-0.60000000000000064</c:v>
                </c:pt>
                <c:pt idx="9491">
                  <c:v>-0.60000000000000064</c:v>
                </c:pt>
                <c:pt idx="9492">
                  <c:v>-1.6</c:v>
                </c:pt>
                <c:pt idx="9493">
                  <c:v>-1</c:v>
                </c:pt>
                <c:pt idx="9494">
                  <c:v>-0.8</c:v>
                </c:pt>
                <c:pt idx="9495">
                  <c:v>-1.2</c:v>
                </c:pt>
                <c:pt idx="9496">
                  <c:v>-1.4</c:v>
                </c:pt>
                <c:pt idx="9497">
                  <c:v>-1</c:v>
                </c:pt>
                <c:pt idx="9498">
                  <c:v>-0.4</c:v>
                </c:pt>
                <c:pt idx="9499">
                  <c:v>-0.60000000000000064</c:v>
                </c:pt>
                <c:pt idx="9500">
                  <c:v>-1</c:v>
                </c:pt>
                <c:pt idx="9501">
                  <c:v>-1</c:v>
                </c:pt>
                <c:pt idx="9502">
                  <c:v>-1</c:v>
                </c:pt>
                <c:pt idx="9503">
                  <c:v>-1</c:v>
                </c:pt>
                <c:pt idx="9504">
                  <c:v>-0.60000000000000064</c:v>
                </c:pt>
                <c:pt idx="9505">
                  <c:v>-1.8</c:v>
                </c:pt>
                <c:pt idx="9506">
                  <c:v>-1</c:v>
                </c:pt>
                <c:pt idx="9507">
                  <c:v>-1</c:v>
                </c:pt>
                <c:pt idx="9508">
                  <c:v>-1.2</c:v>
                </c:pt>
                <c:pt idx="9509">
                  <c:v>-1.2</c:v>
                </c:pt>
                <c:pt idx="9510">
                  <c:v>-1</c:v>
                </c:pt>
                <c:pt idx="9511">
                  <c:v>-1.2</c:v>
                </c:pt>
                <c:pt idx="9512">
                  <c:v>-0.4</c:v>
                </c:pt>
                <c:pt idx="9513">
                  <c:v>-1</c:v>
                </c:pt>
                <c:pt idx="9514">
                  <c:v>-1</c:v>
                </c:pt>
                <c:pt idx="9515">
                  <c:v>-0.8</c:v>
                </c:pt>
                <c:pt idx="9516">
                  <c:v>-1</c:v>
                </c:pt>
                <c:pt idx="9517">
                  <c:v>-1</c:v>
                </c:pt>
                <c:pt idx="9518">
                  <c:v>-1</c:v>
                </c:pt>
                <c:pt idx="9519">
                  <c:v>-0.60000000000000064</c:v>
                </c:pt>
                <c:pt idx="9520">
                  <c:v>-1</c:v>
                </c:pt>
                <c:pt idx="9521">
                  <c:v>-0.60000000000000064</c:v>
                </c:pt>
                <c:pt idx="9522">
                  <c:v>-1</c:v>
                </c:pt>
                <c:pt idx="9523">
                  <c:v>-1.2</c:v>
                </c:pt>
                <c:pt idx="9524">
                  <c:v>-1.2</c:v>
                </c:pt>
                <c:pt idx="9525">
                  <c:v>-1</c:v>
                </c:pt>
                <c:pt idx="9526">
                  <c:v>-1.2</c:v>
                </c:pt>
                <c:pt idx="9527">
                  <c:v>-1</c:v>
                </c:pt>
                <c:pt idx="9528">
                  <c:v>-1</c:v>
                </c:pt>
                <c:pt idx="9529">
                  <c:v>-0.2</c:v>
                </c:pt>
                <c:pt idx="9530">
                  <c:v>-1.4</c:v>
                </c:pt>
                <c:pt idx="9531">
                  <c:v>-1.2</c:v>
                </c:pt>
                <c:pt idx="9532">
                  <c:v>-1.2</c:v>
                </c:pt>
                <c:pt idx="9533">
                  <c:v>-1</c:v>
                </c:pt>
                <c:pt idx="9534">
                  <c:v>-0.60000000000000064</c:v>
                </c:pt>
                <c:pt idx="9535">
                  <c:v>-0.8</c:v>
                </c:pt>
                <c:pt idx="9536">
                  <c:v>-1</c:v>
                </c:pt>
                <c:pt idx="9537">
                  <c:v>-1.2</c:v>
                </c:pt>
                <c:pt idx="9538">
                  <c:v>-1.6</c:v>
                </c:pt>
                <c:pt idx="9539">
                  <c:v>-1</c:v>
                </c:pt>
                <c:pt idx="9540">
                  <c:v>-1</c:v>
                </c:pt>
                <c:pt idx="9541">
                  <c:v>-1.2</c:v>
                </c:pt>
                <c:pt idx="9542">
                  <c:v>-1</c:v>
                </c:pt>
                <c:pt idx="9543">
                  <c:v>-1</c:v>
                </c:pt>
                <c:pt idx="9544">
                  <c:v>-1</c:v>
                </c:pt>
                <c:pt idx="9545">
                  <c:v>-1</c:v>
                </c:pt>
                <c:pt idx="9546">
                  <c:v>-1.2</c:v>
                </c:pt>
                <c:pt idx="9547">
                  <c:v>-1</c:v>
                </c:pt>
                <c:pt idx="9548">
                  <c:v>-1</c:v>
                </c:pt>
                <c:pt idx="9549">
                  <c:v>-1.4</c:v>
                </c:pt>
                <c:pt idx="9550">
                  <c:v>-1.2</c:v>
                </c:pt>
                <c:pt idx="9551">
                  <c:v>-1.2</c:v>
                </c:pt>
                <c:pt idx="9552">
                  <c:v>-0.60000000000000064</c:v>
                </c:pt>
                <c:pt idx="9553">
                  <c:v>-1</c:v>
                </c:pt>
                <c:pt idx="9554">
                  <c:v>-0.2</c:v>
                </c:pt>
                <c:pt idx="9555">
                  <c:v>-1.4</c:v>
                </c:pt>
                <c:pt idx="9556">
                  <c:v>-0.60000000000000064</c:v>
                </c:pt>
                <c:pt idx="9557">
                  <c:v>-1</c:v>
                </c:pt>
                <c:pt idx="9558">
                  <c:v>-1</c:v>
                </c:pt>
                <c:pt idx="9559">
                  <c:v>-1</c:v>
                </c:pt>
                <c:pt idx="9560">
                  <c:v>-1</c:v>
                </c:pt>
                <c:pt idx="9561">
                  <c:v>-1.2</c:v>
                </c:pt>
                <c:pt idx="9562">
                  <c:v>-1.4</c:v>
                </c:pt>
                <c:pt idx="9563">
                  <c:v>-1.2</c:v>
                </c:pt>
                <c:pt idx="9564">
                  <c:v>-0.60000000000000064</c:v>
                </c:pt>
                <c:pt idx="9565">
                  <c:v>-1</c:v>
                </c:pt>
                <c:pt idx="9566">
                  <c:v>-1</c:v>
                </c:pt>
                <c:pt idx="9567">
                  <c:v>-0.8</c:v>
                </c:pt>
                <c:pt idx="9568">
                  <c:v>-0.4</c:v>
                </c:pt>
                <c:pt idx="9569">
                  <c:v>-0.60000000000000064</c:v>
                </c:pt>
                <c:pt idx="9570">
                  <c:v>-1</c:v>
                </c:pt>
                <c:pt idx="9571">
                  <c:v>-1</c:v>
                </c:pt>
                <c:pt idx="9572">
                  <c:v>-1.2</c:v>
                </c:pt>
                <c:pt idx="9573">
                  <c:v>-1.2</c:v>
                </c:pt>
                <c:pt idx="9574">
                  <c:v>-0.2</c:v>
                </c:pt>
                <c:pt idx="9575">
                  <c:v>-1</c:v>
                </c:pt>
                <c:pt idx="9576">
                  <c:v>-1</c:v>
                </c:pt>
                <c:pt idx="9577">
                  <c:v>-1</c:v>
                </c:pt>
                <c:pt idx="9578">
                  <c:v>-1</c:v>
                </c:pt>
                <c:pt idx="9579">
                  <c:v>-0.60000000000000064</c:v>
                </c:pt>
                <c:pt idx="9580">
                  <c:v>-1.2</c:v>
                </c:pt>
                <c:pt idx="9581">
                  <c:v>-1</c:v>
                </c:pt>
                <c:pt idx="9582">
                  <c:v>-1</c:v>
                </c:pt>
                <c:pt idx="9583">
                  <c:v>-1</c:v>
                </c:pt>
                <c:pt idx="9584">
                  <c:v>-1.2</c:v>
                </c:pt>
                <c:pt idx="9585">
                  <c:v>-1.6</c:v>
                </c:pt>
                <c:pt idx="9586">
                  <c:v>-0.60000000000000064</c:v>
                </c:pt>
                <c:pt idx="9587">
                  <c:v>-1.2</c:v>
                </c:pt>
                <c:pt idx="9588">
                  <c:v>-1</c:v>
                </c:pt>
                <c:pt idx="9589">
                  <c:v>-1</c:v>
                </c:pt>
                <c:pt idx="9590">
                  <c:v>-1</c:v>
                </c:pt>
                <c:pt idx="9591">
                  <c:v>-1.4</c:v>
                </c:pt>
                <c:pt idx="9592">
                  <c:v>-1.2</c:v>
                </c:pt>
                <c:pt idx="9593">
                  <c:v>-1</c:v>
                </c:pt>
                <c:pt idx="9594">
                  <c:v>-1.2</c:v>
                </c:pt>
                <c:pt idx="9595">
                  <c:v>-1.4</c:v>
                </c:pt>
                <c:pt idx="9596">
                  <c:v>-1.6</c:v>
                </c:pt>
                <c:pt idx="9597">
                  <c:v>-1.2</c:v>
                </c:pt>
                <c:pt idx="9598">
                  <c:v>-1</c:v>
                </c:pt>
                <c:pt idx="9599">
                  <c:v>-1.2</c:v>
                </c:pt>
                <c:pt idx="9600">
                  <c:v>-1</c:v>
                </c:pt>
                <c:pt idx="9601">
                  <c:v>-1.2</c:v>
                </c:pt>
                <c:pt idx="9602">
                  <c:v>-1</c:v>
                </c:pt>
                <c:pt idx="9603">
                  <c:v>-1.2</c:v>
                </c:pt>
                <c:pt idx="9604">
                  <c:v>-1</c:v>
                </c:pt>
                <c:pt idx="9605">
                  <c:v>-1</c:v>
                </c:pt>
                <c:pt idx="9606">
                  <c:v>-0.60000000000000064</c:v>
                </c:pt>
                <c:pt idx="9607">
                  <c:v>-1.4</c:v>
                </c:pt>
                <c:pt idx="9608">
                  <c:v>-1.2</c:v>
                </c:pt>
                <c:pt idx="9609">
                  <c:v>-1</c:v>
                </c:pt>
                <c:pt idx="9610">
                  <c:v>-1</c:v>
                </c:pt>
                <c:pt idx="9611">
                  <c:v>-1.2</c:v>
                </c:pt>
                <c:pt idx="9612">
                  <c:v>-0.8</c:v>
                </c:pt>
                <c:pt idx="9613">
                  <c:v>-1.2</c:v>
                </c:pt>
                <c:pt idx="9614">
                  <c:v>-1.2</c:v>
                </c:pt>
                <c:pt idx="9615">
                  <c:v>-1</c:v>
                </c:pt>
                <c:pt idx="9616">
                  <c:v>-1.2</c:v>
                </c:pt>
                <c:pt idx="9617">
                  <c:v>-1</c:v>
                </c:pt>
                <c:pt idx="9618">
                  <c:v>-1.2</c:v>
                </c:pt>
                <c:pt idx="9619">
                  <c:v>-1</c:v>
                </c:pt>
                <c:pt idx="9620">
                  <c:v>-1.6</c:v>
                </c:pt>
                <c:pt idx="9621">
                  <c:v>-1</c:v>
                </c:pt>
                <c:pt idx="9622">
                  <c:v>-1.2</c:v>
                </c:pt>
                <c:pt idx="9623">
                  <c:v>-1</c:v>
                </c:pt>
                <c:pt idx="9624">
                  <c:v>-1</c:v>
                </c:pt>
                <c:pt idx="9625">
                  <c:v>-0.60000000000000064</c:v>
                </c:pt>
                <c:pt idx="9626">
                  <c:v>-0.60000000000000064</c:v>
                </c:pt>
                <c:pt idx="9627">
                  <c:v>-1.2</c:v>
                </c:pt>
                <c:pt idx="9628">
                  <c:v>-1</c:v>
                </c:pt>
                <c:pt idx="9629">
                  <c:v>-1.2</c:v>
                </c:pt>
                <c:pt idx="9630">
                  <c:v>-1.2</c:v>
                </c:pt>
                <c:pt idx="9631">
                  <c:v>-1.2</c:v>
                </c:pt>
                <c:pt idx="9632">
                  <c:v>-1.2</c:v>
                </c:pt>
                <c:pt idx="9633">
                  <c:v>-1</c:v>
                </c:pt>
                <c:pt idx="9634">
                  <c:v>-0.60000000000000064</c:v>
                </c:pt>
                <c:pt idx="9635">
                  <c:v>-0.60000000000000064</c:v>
                </c:pt>
                <c:pt idx="9636">
                  <c:v>-0.60000000000000064</c:v>
                </c:pt>
                <c:pt idx="9637">
                  <c:v>-1.2</c:v>
                </c:pt>
                <c:pt idx="9638">
                  <c:v>-1</c:v>
                </c:pt>
                <c:pt idx="9639">
                  <c:v>-1.2</c:v>
                </c:pt>
                <c:pt idx="9640">
                  <c:v>-1.2</c:v>
                </c:pt>
                <c:pt idx="9641">
                  <c:v>-1</c:v>
                </c:pt>
                <c:pt idx="9642">
                  <c:v>-1</c:v>
                </c:pt>
                <c:pt idx="9643">
                  <c:v>-1</c:v>
                </c:pt>
                <c:pt idx="9644">
                  <c:v>-1.2</c:v>
                </c:pt>
                <c:pt idx="9645">
                  <c:v>-1</c:v>
                </c:pt>
                <c:pt idx="9646">
                  <c:v>-1</c:v>
                </c:pt>
                <c:pt idx="9647">
                  <c:v>-0.60000000000000064</c:v>
                </c:pt>
                <c:pt idx="9648">
                  <c:v>-1</c:v>
                </c:pt>
                <c:pt idx="9649">
                  <c:v>-0.60000000000000064</c:v>
                </c:pt>
                <c:pt idx="9650">
                  <c:v>-1.2</c:v>
                </c:pt>
                <c:pt idx="9651">
                  <c:v>-0.60000000000000064</c:v>
                </c:pt>
                <c:pt idx="9652">
                  <c:v>-0.4</c:v>
                </c:pt>
                <c:pt idx="9653">
                  <c:v>-1</c:v>
                </c:pt>
                <c:pt idx="9654">
                  <c:v>-1</c:v>
                </c:pt>
                <c:pt idx="9655">
                  <c:v>-0.60000000000000064</c:v>
                </c:pt>
                <c:pt idx="9656">
                  <c:v>-0.4</c:v>
                </c:pt>
                <c:pt idx="9657">
                  <c:v>-0.8</c:v>
                </c:pt>
                <c:pt idx="9658">
                  <c:v>-0.4</c:v>
                </c:pt>
                <c:pt idx="9659">
                  <c:v>-1</c:v>
                </c:pt>
                <c:pt idx="9660">
                  <c:v>-1.6</c:v>
                </c:pt>
                <c:pt idx="9661">
                  <c:v>-1.2</c:v>
                </c:pt>
                <c:pt idx="9662">
                  <c:v>-1</c:v>
                </c:pt>
                <c:pt idx="9663">
                  <c:v>-1</c:v>
                </c:pt>
                <c:pt idx="9664">
                  <c:v>-0.8</c:v>
                </c:pt>
                <c:pt idx="9665">
                  <c:v>-0.8</c:v>
                </c:pt>
                <c:pt idx="9666">
                  <c:v>-1.2</c:v>
                </c:pt>
                <c:pt idx="9667">
                  <c:v>-1.2</c:v>
                </c:pt>
                <c:pt idx="9668">
                  <c:v>-1.6</c:v>
                </c:pt>
                <c:pt idx="9669">
                  <c:v>-1</c:v>
                </c:pt>
                <c:pt idx="9670">
                  <c:v>-1</c:v>
                </c:pt>
                <c:pt idx="9671">
                  <c:v>-1</c:v>
                </c:pt>
                <c:pt idx="9672">
                  <c:v>-1</c:v>
                </c:pt>
                <c:pt idx="9673">
                  <c:v>-1.4</c:v>
                </c:pt>
                <c:pt idx="9674">
                  <c:v>-1</c:v>
                </c:pt>
                <c:pt idx="9675">
                  <c:v>-1</c:v>
                </c:pt>
                <c:pt idx="9676">
                  <c:v>-1</c:v>
                </c:pt>
                <c:pt idx="9677">
                  <c:v>-0.8</c:v>
                </c:pt>
                <c:pt idx="9678">
                  <c:v>-0.2</c:v>
                </c:pt>
                <c:pt idx="9679">
                  <c:v>-1</c:v>
                </c:pt>
                <c:pt idx="9680">
                  <c:v>-1</c:v>
                </c:pt>
                <c:pt idx="9681">
                  <c:v>-1.4</c:v>
                </c:pt>
                <c:pt idx="9682">
                  <c:v>-1</c:v>
                </c:pt>
                <c:pt idx="9683">
                  <c:v>-1</c:v>
                </c:pt>
                <c:pt idx="9684">
                  <c:v>-0.60000000000000064</c:v>
                </c:pt>
                <c:pt idx="9685">
                  <c:v>-1</c:v>
                </c:pt>
                <c:pt idx="9686">
                  <c:v>-0.60000000000000064</c:v>
                </c:pt>
                <c:pt idx="9687">
                  <c:v>-1</c:v>
                </c:pt>
                <c:pt idx="9688">
                  <c:v>-1</c:v>
                </c:pt>
                <c:pt idx="9689">
                  <c:v>-1.2</c:v>
                </c:pt>
                <c:pt idx="9690">
                  <c:v>-1.2</c:v>
                </c:pt>
                <c:pt idx="9691">
                  <c:v>-0.60000000000000064</c:v>
                </c:pt>
                <c:pt idx="9692">
                  <c:v>-1.2</c:v>
                </c:pt>
                <c:pt idx="9693">
                  <c:v>-1.2</c:v>
                </c:pt>
                <c:pt idx="9694">
                  <c:v>-0.60000000000000064</c:v>
                </c:pt>
                <c:pt idx="9695">
                  <c:v>-1</c:v>
                </c:pt>
                <c:pt idx="9696">
                  <c:v>-1</c:v>
                </c:pt>
                <c:pt idx="9697">
                  <c:v>-1.2</c:v>
                </c:pt>
                <c:pt idx="9698">
                  <c:v>-1</c:v>
                </c:pt>
                <c:pt idx="9699">
                  <c:v>-0.8</c:v>
                </c:pt>
                <c:pt idx="9700">
                  <c:v>-1.4</c:v>
                </c:pt>
                <c:pt idx="9701">
                  <c:v>-1</c:v>
                </c:pt>
                <c:pt idx="9702">
                  <c:v>-1</c:v>
                </c:pt>
                <c:pt idx="9703">
                  <c:v>-0.60000000000000064</c:v>
                </c:pt>
                <c:pt idx="9704">
                  <c:v>-1</c:v>
                </c:pt>
                <c:pt idx="9705">
                  <c:v>-1.2</c:v>
                </c:pt>
                <c:pt idx="9706">
                  <c:v>-1.2</c:v>
                </c:pt>
                <c:pt idx="9707">
                  <c:v>-1</c:v>
                </c:pt>
                <c:pt idx="9708">
                  <c:v>-0.60000000000000064</c:v>
                </c:pt>
                <c:pt idx="9709">
                  <c:v>-1.2</c:v>
                </c:pt>
                <c:pt idx="9710">
                  <c:v>-1</c:v>
                </c:pt>
                <c:pt idx="9711">
                  <c:v>-1</c:v>
                </c:pt>
                <c:pt idx="9712">
                  <c:v>-1</c:v>
                </c:pt>
                <c:pt idx="9713">
                  <c:v>-1.2</c:v>
                </c:pt>
                <c:pt idx="9714">
                  <c:v>-1</c:v>
                </c:pt>
                <c:pt idx="9715">
                  <c:v>-1</c:v>
                </c:pt>
                <c:pt idx="9716">
                  <c:v>-1.4</c:v>
                </c:pt>
                <c:pt idx="9717">
                  <c:v>-1.2</c:v>
                </c:pt>
                <c:pt idx="9718">
                  <c:v>-1.4</c:v>
                </c:pt>
                <c:pt idx="9719">
                  <c:v>-1.4</c:v>
                </c:pt>
                <c:pt idx="9720">
                  <c:v>-1</c:v>
                </c:pt>
                <c:pt idx="9721">
                  <c:v>-1.4</c:v>
                </c:pt>
                <c:pt idx="9722">
                  <c:v>-1.2</c:v>
                </c:pt>
                <c:pt idx="9723">
                  <c:v>-1</c:v>
                </c:pt>
                <c:pt idx="9724">
                  <c:v>-1</c:v>
                </c:pt>
                <c:pt idx="9725">
                  <c:v>-0.4</c:v>
                </c:pt>
                <c:pt idx="9726">
                  <c:v>-1</c:v>
                </c:pt>
                <c:pt idx="9727">
                  <c:v>-1</c:v>
                </c:pt>
                <c:pt idx="9728">
                  <c:v>-1</c:v>
                </c:pt>
                <c:pt idx="9729">
                  <c:v>-1</c:v>
                </c:pt>
                <c:pt idx="9730">
                  <c:v>-1</c:v>
                </c:pt>
                <c:pt idx="9731">
                  <c:v>-0.8</c:v>
                </c:pt>
                <c:pt idx="9732">
                  <c:v>-1</c:v>
                </c:pt>
                <c:pt idx="9733">
                  <c:v>-0.60000000000000064</c:v>
                </c:pt>
                <c:pt idx="9734">
                  <c:v>-1</c:v>
                </c:pt>
                <c:pt idx="9735">
                  <c:v>-1</c:v>
                </c:pt>
                <c:pt idx="9736">
                  <c:v>-1</c:v>
                </c:pt>
                <c:pt idx="9737">
                  <c:v>-1.2</c:v>
                </c:pt>
                <c:pt idx="9738">
                  <c:v>-1</c:v>
                </c:pt>
                <c:pt idx="9739">
                  <c:v>-0.8</c:v>
                </c:pt>
                <c:pt idx="9740">
                  <c:v>-1</c:v>
                </c:pt>
                <c:pt idx="9741">
                  <c:v>-1</c:v>
                </c:pt>
                <c:pt idx="9742">
                  <c:v>-1.2</c:v>
                </c:pt>
                <c:pt idx="9743">
                  <c:v>-1</c:v>
                </c:pt>
                <c:pt idx="9744">
                  <c:v>-1.2</c:v>
                </c:pt>
                <c:pt idx="9745">
                  <c:v>-1</c:v>
                </c:pt>
                <c:pt idx="9746">
                  <c:v>-1.2</c:v>
                </c:pt>
                <c:pt idx="9747">
                  <c:v>-0.60000000000000064</c:v>
                </c:pt>
                <c:pt idx="9748">
                  <c:v>-1</c:v>
                </c:pt>
                <c:pt idx="9749">
                  <c:v>-1.4</c:v>
                </c:pt>
                <c:pt idx="9750">
                  <c:v>-1</c:v>
                </c:pt>
                <c:pt idx="9751">
                  <c:v>-0.60000000000000064</c:v>
                </c:pt>
                <c:pt idx="9752">
                  <c:v>-0.60000000000000064</c:v>
                </c:pt>
                <c:pt idx="9753">
                  <c:v>-1</c:v>
                </c:pt>
                <c:pt idx="9754">
                  <c:v>-0.4</c:v>
                </c:pt>
                <c:pt idx="9755">
                  <c:v>-1.8</c:v>
                </c:pt>
                <c:pt idx="9756">
                  <c:v>-0.60000000000000064</c:v>
                </c:pt>
                <c:pt idx="9757">
                  <c:v>-0.60000000000000064</c:v>
                </c:pt>
                <c:pt idx="9758">
                  <c:v>-1</c:v>
                </c:pt>
                <c:pt idx="9759">
                  <c:v>-1</c:v>
                </c:pt>
                <c:pt idx="9760">
                  <c:v>-1</c:v>
                </c:pt>
                <c:pt idx="9761">
                  <c:v>-1</c:v>
                </c:pt>
                <c:pt idx="9762">
                  <c:v>-1</c:v>
                </c:pt>
                <c:pt idx="9763">
                  <c:v>-1</c:v>
                </c:pt>
                <c:pt idx="9764">
                  <c:v>-1.4</c:v>
                </c:pt>
                <c:pt idx="9765">
                  <c:v>-1.4</c:v>
                </c:pt>
                <c:pt idx="9766">
                  <c:v>-0.2</c:v>
                </c:pt>
                <c:pt idx="9767">
                  <c:v>-1.2</c:v>
                </c:pt>
                <c:pt idx="9768">
                  <c:v>-0.60000000000000064</c:v>
                </c:pt>
                <c:pt idx="9769">
                  <c:v>-0.60000000000000064</c:v>
                </c:pt>
                <c:pt idx="9770">
                  <c:v>-1</c:v>
                </c:pt>
                <c:pt idx="9771">
                  <c:v>-1</c:v>
                </c:pt>
                <c:pt idx="9772">
                  <c:v>-1</c:v>
                </c:pt>
                <c:pt idx="9773">
                  <c:v>-1</c:v>
                </c:pt>
                <c:pt idx="9774">
                  <c:v>-1</c:v>
                </c:pt>
                <c:pt idx="9775">
                  <c:v>-1</c:v>
                </c:pt>
                <c:pt idx="9776">
                  <c:v>-1</c:v>
                </c:pt>
                <c:pt idx="9777">
                  <c:v>-1</c:v>
                </c:pt>
                <c:pt idx="9778">
                  <c:v>-1</c:v>
                </c:pt>
                <c:pt idx="9779">
                  <c:v>-1</c:v>
                </c:pt>
                <c:pt idx="9780">
                  <c:v>-1</c:v>
                </c:pt>
                <c:pt idx="9781">
                  <c:v>-1</c:v>
                </c:pt>
                <c:pt idx="9782">
                  <c:v>-0.4</c:v>
                </c:pt>
                <c:pt idx="9783">
                  <c:v>-0.4</c:v>
                </c:pt>
                <c:pt idx="9784">
                  <c:v>-0.4</c:v>
                </c:pt>
                <c:pt idx="9785">
                  <c:v>-0.60000000000000064</c:v>
                </c:pt>
                <c:pt idx="9786">
                  <c:v>-1</c:v>
                </c:pt>
                <c:pt idx="9787">
                  <c:v>-0.60000000000000064</c:v>
                </c:pt>
                <c:pt idx="9788">
                  <c:v>-0.60000000000000064</c:v>
                </c:pt>
                <c:pt idx="9789">
                  <c:v>-0.8</c:v>
                </c:pt>
                <c:pt idx="9790">
                  <c:v>-1.2</c:v>
                </c:pt>
                <c:pt idx="9791">
                  <c:v>-0.60000000000000064</c:v>
                </c:pt>
                <c:pt idx="9792">
                  <c:v>-1.2</c:v>
                </c:pt>
                <c:pt idx="9793">
                  <c:v>-1.2</c:v>
                </c:pt>
                <c:pt idx="9794">
                  <c:v>-1</c:v>
                </c:pt>
                <c:pt idx="9795">
                  <c:v>-0.60000000000000064</c:v>
                </c:pt>
                <c:pt idx="9796">
                  <c:v>-0.60000000000000064</c:v>
                </c:pt>
                <c:pt idx="9797">
                  <c:v>-0.60000000000000064</c:v>
                </c:pt>
                <c:pt idx="9798">
                  <c:v>-0.4</c:v>
                </c:pt>
                <c:pt idx="9799">
                  <c:v>-0.8</c:v>
                </c:pt>
                <c:pt idx="9800">
                  <c:v>-0.60000000000000064</c:v>
                </c:pt>
                <c:pt idx="9801">
                  <c:v>-1</c:v>
                </c:pt>
                <c:pt idx="9802">
                  <c:v>-1</c:v>
                </c:pt>
                <c:pt idx="9803">
                  <c:v>-1</c:v>
                </c:pt>
                <c:pt idx="9804">
                  <c:v>-1</c:v>
                </c:pt>
                <c:pt idx="9805">
                  <c:v>-0.4</c:v>
                </c:pt>
                <c:pt idx="9806">
                  <c:v>-1.2</c:v>
                </c:pt>
                <c:pt idx="9807">
                  <c:v>-0.4</c:v>
                </c:pt>
                <c:pt idx="9808">
                  <c:v>-1</c:v>
                </c:pt>
                <c:pt idx="9809">
                  <c:v>-1.2</c:v>
                </c:pt>
                <c:pt idx="9810">
                  <c:v>-1</c:v>
                </c:pt>
                <c:pt idx="9811">
                  <c:v>-0.8</c:v>
                </c:pt>
                <c:pt idx="9812">
                  <c:v>-0.8</c:v>
                </c:pt>
                <c:pt idx="9813">
                  <c:v>-0.60000000000000064</c:v>
                </c:pt>
                <c:pt idx="9814">
                  <c:v>-0.2</c:v>
                </c:pt>
                <c:pt idx="9815">
                  <c:v>-1</c:v>
                </c:pt>
                <c:pt idx="9816">
                  <c:v>-0.60000000000000064</c:v>
                </c:pt>
                <c:pt idx="9817">
                  <c:v>-1</c:v>
                </c:pt>
                <c:pt idx="9818">
                  <c:v>-0.60000000000000064</c:v>
                </c:pt>
                <c:pt idx="9819">
                  <c:v>-1</c:v>
                </c:pt>
                <c:pt idx="9820">
                  <c:v>-1.2</c:v>
                </c:pt>
                <c:pt idx="9821">
                  <c:v>-0.60000000000000064</c:v>
                </c:pt>
                <c:pt idx="9822">
                  <c:v>-1</c:v>
                </c:pt>
                <c:pt idx="9823">
                  <c:v>-0.60000000000000064</c:v>
                </c:pt>
                <c:pt idx="9824">
                  <c:v>-1</c:v>
                </c:pt>
                <c:pt idx="9825">
                  <c:v>-0.4</c:v>
                </c:pt>
                <c:pt idx="9826">
                  <c:v>-0.4</c:v>
                </c:pt>
                <c:pt idx="9827">
                  <c:v>-1.4</c:v>
                </c:pt>
                <c:pt idx="9828">
                  <c:v>-0.2</c:v>
                </c:pt>
                <c:pt idx="9829">
                  <c:v>-1.2</c:v>
                </c:pt>
                <c:pt idx="9830">
                  <c:v>-1.2</c:v>
                </c:pt>
                <c:pt idx="9831">
                  <c:v>-0.60000000000000064</c:v>
                </c:pt>
                <c:pt idx="9832">
                  <c:v>-1</c:v>
                </c:pt>
                <c:pt idx="9833">
                  <c:v>-1</c:v>
                </c:pt>
                <c:pt idx="9834">
                  <c:v>-1</c:v>
                </c:pt>
                <c:pt idx="9835">
                  <c:v>-1</c:v>
                </c:pt>
                <c:pt idx="9836">
                  <c:v>-1</c:v>
                </c:pt>
                <c:pt idx="9837">
                  <c:v>-0.4</c:v>
                </c:pt>
                <c:pt idx="9838">
                  <c:v>-1.2</c:v>
                </c:pt>
                <c:pt idx="9839">
                  <c:v>-1.2</c:v>
                </c:pt>
                <c:pt idx="9840">
                  <c:v>-0.2</c:v>
                </c:pt>
                <c:pt idx="9841">
                  <c:v>-0.4</c:v>
                </c:pt>
                <c:pt idx="9842">
                  <c:v>-1.4</c:v>
                </c:pt>
                <c:pt idx="9843">
                  <c:v>-1</c:v>
                </c:pt>
                <c:pt idx="9844">
                  <c:v>-0.60000000000000064</c:v>
                </c:pt>
                <c:pt idx="9845">
                  <c:v>-1</c:v>
                </c:pt>
                <c:pt idx="9846">
                  <c:v>-0.60000000000000064</c:v>
                </c:pt>
                <c:pt idx="9847">
                  <c:v>-1</c:v>
                </c:pt>
                <c:pt idx="9848">
                  <c:v>-1.4</c:v>
                </c:pt>
                <c:pt idx="9849">
                  <c:v>0</c:v>
                </c:pt>
                <c:pt idx="9850">
                  <c:v>-0.60000000000000064</c:v>
                </c:pt>
                <c:pt idx="9851">
                  <c:v>-0.60000000000000064</c:v>
                </c:pt>
                <c:pt idx="9852">
                  <c:v>-1</c:v>
                </c:pt>
                <c:pt idx="9853">
                  <c:v>-1</c:v>
                </c:pt>
                <c:pt idx="9854">
                  <c:v>-0.60000000000000064</c:v>
                </c:pt>
                <c:pt idx="9855">
                  <c:v>-1.2</c:v>
                </c:pt>
                <c:pt idx="9856">
                  <c:v>-1</c:v>
                </c:pt>
                <c:pt idx="9857">
                  <c:v>-1</c:v>
                </c:pt>
                <c:pt idx="9858">
                  <c:v>-1.2</c:v>
                </c:pt>
                <c:pt idx="9859">
                  <c:v>-0.60000000000000064</c:v>
                </c:pt>
                <c:pt idx="9860">
                  <c:v>-1.2</c:v>
                </c:pt>
                <c:pt idx="9861">
                  <c:v>-1</c:v>
                </c:pt>
                <c:pt idx="9862">
                  <c:v>-1</c:v>
                </c:pt>
                <c:pt idx="9863">
                  <c:v>-0.60000000000000064</c:v>
                </c:pt>
                <c:pt idx="9864">
                  <c:v>-0.8</c:v>
                </c:pt>
                <c:pt idx="9865">
                  <c:v>-1</c:v>
                </c:pt>
                <c:pt idx="9866">
                  <c:v>-1</c:v>
                </c:pt>
                <c:pt idx="9867">
                  <c:v>-0.4</c:v>
                </c:pt>
                <c:pt idx="9868">
                  <c:v>-1</c:v>
                </c:pt>
                <c:pt idx="9869">
                  <c:v>-1</c:v>
                </c:pt>
                <c:pt idx="9870">
                  <c:v>-1</c:v>
                </c:pt>
                <c:pt idx="9871">
                  <c:v>-1</c:v>
                </c:pt>
                <c:pt idx="9872">
                  <c:v>-1.2</c:v>
                </c:pt>
                <c:pt idx="9873">
                  <c:v>-0.60000000000000064</c:v>
                </c:pt>
                <c:pt idx="9874">
                  <c:v>-1</c:v>
                </c:pt>
                <c:pt idx="9875">
                  <c:v>-1</c:v>
                </c:pt>
                <c:pt idx="9876">
                  <c:v>-0.2</c:v>
                </c:pt>
                <c:pt idx="9877">
                  <c:v>-1</c:v>
                </c:pt>
                <c:pt idx="9878">
                  <c:v>-1</c:v>
                </c:pt>
                <c:pt idx="9879">
                  <c:v>-1</c:v>
                </c:pt>
                <c:pt idx="9880">
                  <c:v>-1</c:v>
                </c:pt>
                <c:pt idx="9881">
                  <c:v>-1.2</c:v>
                </c:pt>
                <c:pt idx="9882">
                  <c:v>-1</c:v>
                </c:pt>
                <c:pt idx="9883">
                  <c:v>-1</c:v>
                </c:pt>
                <c:pt idx="9884">
                  <c:v>-1.2</c:v>
                </c:pt>
                <c:pt idx="9885">
                  <c:v>-1</c:v>
                </c:pt>
                <c:pt idx="9886">
                  <c:v>-1</c:v>
                </c:pt>
                <c:pt idx="9887">
                  <c:v>-0.60000000000000064</c:v>
                </c:pt>
                <c:pt idx="9888">
                  <c:v>-1.2</c:v>
                </c:pt>
                <c:pt idx="9889">
                  <c:v>-1</c:v>
                </c:pt>
                <c:pt idx="9890">
                  <c:v>-1</c:v>
                </c:pt>
                <c:pt idx="9891">
                  <c:v>-0.8</c:v>
                </c:pt>
                <c:pt idx="9892">
                  <c:v>-1.4</c:v>
                </c:pt>
                <c:pt idx="9893">
                  <c:v>-1</c:v>
                </c:pt>
                <c:pt idx="9894">
                  <c:v>-0.60000000000000064</c:v>
                </c:pt>
                <c:pt idx="9895">
                  <c:v>-1.2</c:v>
                </c:pt>
                <c:pt idx="9896">
                  <c:v>-0.60000000000000064</c:v>
                </c:pt>
                <c:pt idx="9897">
                  <c:v>-1</c:v>
                </c:pt>
                <c:pt idx="9898">
                  <c:v>-1</c:v>
                </c:pt>
                <c:pt idx="9899">
                  <c:v>-1.2</c:v>
                </c:pt>
                <c:pt idx="9900">
                  <c:v>-1</c:v>
                </c:pt>
                <c:pt idx="9901">
                  <c:v>-1</c:v>
                </c:pt>
                <c:pt idx="9902">
                  <c:v>-0.60000000000000064</c:v>
                </c:pt>
                <c:pt idx="9903">
                  <c:v>-1.6</c:v>
                </c:pt>
                <c:pt idx="9904">
                  <c:v>-1.2</c:v>
                </c:pt>
                <c:pt idx="9905">
                  <c:v>-1.4</c:v>
                </c:pt>
                <c:pt idx="9906">
                  <c:v>-1</c:v>
                </c:pt>
                <c:pt idx="9907">
                  <c:v>-1.2</c:v>
                </c:pt>
                <c:pt idx="9908">
                  <c:v>-0.60000000000000064</c:v>
                </c:pt>
                <c:pt idx="9909">
                  <c:v>-1</c:v>
                </c:pt>
                <c:pt idx="9910">
                  <c:v>-1</c:v>
                </c:pt>
                <c:pt idx="9911">
                  <c:v>-1.2</c:v>
                </c:pt>
                <c:pt idx="9912">
                  <c:v>-1</c:v>
                </c:pt>
                <c:pt idx="9913">
                  <c:v>-1.2</c:v>
                </c:pt>
                <c:pt idx="9914">
                  <c:v>-1</c:v>
                </c:pt>
                <c:pt idx="9915">
                  <c:v>-0.4</c:v>
                </c:pt>
                <c:pt idx="9916">
                  <c:v>-1</c:v>
                </c:pt>
                <c:pt idx="9917">
                  <c:v>-0.60000000000000064</c:v>
                </c:pt>
                <c:pt idx="9918">
                  <c:v>-0.8</c:v>
                </c:pt>
                <c:pt idx="9919">
                  <c:v>-1</c:v>
                </c:pt>
                <c:pt idx="9920">
                  <c:v>-0.8</c:v>
                </c:pt>
                <c:pt idx="9921">
                  <c:v>-1</c:v>
                </c:pt>
                <c:pt idx="9922">
                  <c:v>-0.4</c:v>
                </c:pt>
                <c:pt idx="9923">
                  <c:v>-1.2</c:v>
                </c:pt>
                <c:pt idx="9924">
                  <c:v>-1</c:v>
                </c:pt>
                <c:pt idx="9925">
                  <c:v>-1</c:v>
                </c:pt>
                <c:pt idx="9926">
                  <c:v>-0.4</c:v>
                </c:pt>
                <c:pt idx="9927">
                  <c:v>-0.60000000000000064</c:v>
                </c:pt>
                <c:pt idx="9928">
                  <c:v>-1</c:v>
                </c:pt>
                <c:pt idx="9929">
                  <c:v>-0.4</c:v>
                </c:pt>
                <c:pt idx="9930">
                  <c:v>-0.60000000000000064</c:v>
                </c:pt>
                <c:pt idx="9931">
                  <c:v>-1</c:v>
                </c:pt>
                <c:pt idx="9932">
                  <c:v>-0.4</c:v>
                </c:pt>
                <c:pt idx="9933">
                  <c:v>-1</c:v>
                </c:pt>
                <c:pt idx="9934">
                  <c:v>-0.4</c:v>
                </c:pt>
                <c:pt idx="9935">
                  <c:v>-0.60000000000000064</c:v>
                </c:pt>
                <c:pt idx="9936">
                  <c:v>-0.2</c:v>
                </c:pt>
                <c:pt idx="9937">
                  <c:v>-0.8</c:v>
                </c:pt>
                <c:pt idx="9938">
                  <c:v>-1</c:v>
                </c:pt>
                <c:pt idx="9939">
                  <c:v>-0.8</c:v>
                </c:pt>
                <c:pt idx="9940">
                  <c:v>-1</c:v>
                </c:pt>
                <c:pt idx="9941">
                  <c:v>-1</c:v>
                </c:pt>
                <c:pt idx="9942">
                  <c:v>-0.8</c:v>
                </c:pt>
                <c:pt idx="9943">
                  <c:v>-0.4</c:v>
                </c:pt>
                <c:pt idx="9944">
                  <c:v>-0.60000000000000064</c:v>
                </c:pt>
                <c:pt idx="9945">
                  <c:v>-1</c:v>
                </c:pt>
                <c:pt idx="9946">
                  <c:v>-1</c:v>
                </c:pt>
                <c:pt idx="9947">
                  <c:v>-0.60000000000000064</c:v>
                </c:pt>
                <c:pt idx="9948">
                  <c:v>-1</c:v>
                </c:pt>
                <c:pt idx="9949">
                  <c:v>-1</c:v>
                </c:pt>
                <c:pt idx="9950">
                  <c:v>-1.2</c:v>
                </c:pt>
                <c:pt idx="9951">
                  <c:v>-1</c:v>
                </c:pt>
                <c:pt idx="9952">
                  <c:v>-1</c:v>
                </c:pt>
                <c:pt idx="9953">
                  <c:v>-1.2</c:v>
                </c:pt>
                <c:pt idx="9954">
                  <c:v>-1</c:v>
                </c:pt>
                <c:pt idx="9955">
                  <c:v>-1</c:v>
                </c:pt>
                <c:pt idx="9956">
                  <c:v>-1</c:v>
                </c:pt>
                <c:pt idx="9957">
                  <c:v>-1.2</c:v>
                </c:pt>
                <c:pt idx="9958">
                  <c:v>-0.60000000000000064</c:v>
                </c:pt>
                <c:pt idx="9959">
                  <c:v>-1</c:v>
                </c:pt>
                <c:pt idx="9960">
                  <c:v>-1</c:v>
                </c:pt>
                <c:pt idx="9961">
                  <c:v>-0.2</c:v>
                </c:pt>
                <c:pt idx="9962">
                  <c:v>-1</c:v>
                </c:pt>
                <c:pt idx="9963">
                  <c:v>-0.60000000000000064</c:v>
                </c:pt>
                <c:pt idx="9964">
                  <c:v>-1</c:v>
                </c:pt>
                <c:pt idx="9965">
                  <c:v>-0.60000000000000064</c:v>
                </c:pt>
                <c:pt idx="9966">
                  <c:v>-0.4</c:v>
                </c:pt>
                <c:pt idx="9967">
                  <c:v>-0.60000000000000064</c:v>
                </c:pt>
                <c:pt idx="9968">
                  <c:v>-1.2</c:v>
                </c:pt>
                <c:pt idx="9969">
                  <c:v>-0.60000000000000064</c:v>
                </c:pt>
                <c:pt idx="9970">
                  <c:v>-0.60000000000000064</c:v>
                </c:pt>
                <c:pt idx="9971">
                  <c:v>-0.60000000000000064</c:v>
                </c:pt>
                <c:pt idx="9972">
                  <c:v>-1</c:v>
                </c:pt>
                <c:pt idx="9973">
                  <c:v>-1</c:v>
                </c:pt>
                <c:pt idx="9974">
                  <c:v>-1</c:v>
                </c:pt>
                <c:pt idx="9975">
                  <c:v>-0.60000000000000064</c:v>
                </c:pt>
                <c:pt idx="9976">
                  <c:v>-0.60000000000000064</c:v>
                </c:pt>
                <c:pt idx="9977">
                  <c:v>-1.2</c:v>
                </c:pt>
                <c:pt idx="9978">
                  <c:v>-0.8</c:v>
                </c:pt>
                <c:pt idx="9979">
                  <c:v>-1</c:v>
                </c:pt>
                <c:pt idx="9980">
                  <c:v>-1</c:v>
                </c:pt>
                <c:pt idx="9981">
                  <c:v>-1.2</c:v>
                </c:pt>
                <c:pt idx="9982">
                  <c:v>-1</c:v>
                </c:pt>
                <c:pt idx="9983">
                  <c:v>-1</c:v>
                </c:pt>
                <c:pt idx="9984">
                  <c:v>-1</c:v>
                </c:pt>
                <c:pt idx="9985">
                  <c:v>-1</c:v>
                </c:pt>
                <c:pt idx="9986">
                  <c:v>-1</c:v>
                </c:pt>
                <c:pt idx="9987">
                  <c:v>-0.8</c:v>
                </c:pt>
                <c:pt idx="9988">
                  <c:v>-0.2</c:v>
                </c:pt>
                <c:pt idx="9989">
                  <c:v>-1</c:v>
                </c:pt>
                <c:pt idx="9990">
                  <c:v>-0.8</c:v>
                </c:pt>
                <c:pt idx="9991">
                  <c:v>-1</c:v>
                </c:pt>
                <c:pt idx="9992">
                  <c:v>-1</c:v>
                </c:pt>
                <c:pt idx="9993">
                  <c:v>-0.60000000000000064</c:v>
                </c:pt>
                <c:pt idx="9994">
                  <c:v>-0.60000000000000064</c:v>
                </c:pt>
                <c:pt idx="9995">
                  <c:v>-0.8</c:v>
                </c:pt>
                <c:pt idx="9996">
                  <c:v>-1.4</c:v>
                </c:pt>
                <c:pt idx="9997">
                  <c:v>-1.2</c:v>
                </c:pt>
                <c:pt idx="9998">
                  <c:v>-0.60000000000000064</c:v>
                </c:pt>
                <c:pt idx="9999">
                  <c:v>-0.4</c:v>
                </c:pt>
              </c:numCache>
            </c:numRef>
          </c:yVal>
          <c:smooth val="0"/>
          <c:extLst>
            <c:ext xmlns:c16="http://schemas.microsoft.com/office/drawing/2014/chart" uri="{C3380CC4-5D6E-409C-BE32-E72D297353CC}">
              <c16:uniqueId val="{00000000-FF2D-46DF-A3A9-A70E1FA4070C}"/>
            </c:ext>
          </c:extLst>
        </c:ser>
        <c:dLbls>
          <c:showLegendKey val="0"/>
          <c:showVal val="0"/>
          <c:showCatName val="0"/>
          <c:showSerName val="0"/>
          <c:showPercent val="0"/>
          <c:showBubbleSize val="0"/>
        </c:dLbls>
        <c:axId val="125795712"/>
        <c:axId val="126481536"/>
      </c:scatterChart>
      <c:scatterChart>
        <c:scatterStyle val="lineMarker"/>
        <c:varyColors val="0"/>
        <c:ser>
          <c:idx val="1"/>
          <c:order val="1"/>
          <c:spPr>
            <a:ln w="12700" cap="rnd">
              <a:solidFill>
                <a:schemeClr val="accent2"/>
              </a:solidFill>
              <a:round/>
            </a:ln>
            <a:effectLst/>
          </c:spPr>
          <c:marker>
            <c:symbol val="none"/>
          </c:marker>
          <c:xVal>
            <c:numRef>
              <c:f>SHOT_V!$A$1:$A$10000</c:f>
              <c:numCache>
                <c:formatCode>0.00E+00</c:formatCode>
                <c:ptCount val="10000"/>
                <c:pt idx="0">
                  <c:v>-1.0000000000000005E-2</c:v>
                </c:pt>
                <c:pt idx="1">
                  <c:v>-9.9900000000000266E-3</c:v>
                </c:pt>
                <c:pt idx="2">
                  <c:v>-9.9800000000000375E-3</c:v>
                </c:pt>
                <c:pt idx="3">
                  <c:v>-9.9700000000000448E-3</c:v>
                </c:pt>
                <c:pt idx="4">
                  <c:v>-9.9600000000000383E-3</c:v>
                </c:pt>
                <c:pt idx="5">
                  <c:v>-9.9500000000000421E-3</c:v>
                </c:pt>
                <c:pt idx="6">
                  <c:v>-9.9400000000000027E-3</c:v>
                </c:pt>
                <c:pt idx="7">
                  <c:v>-9.9300000000000048E-3</c:v>
                </c:pt>
                <c:pt idx="8">
                  <c:v>-9.9200000000000208E-3</c:v>
                </c:pt>
                <c:pt idx="9">
                  <c:v>-9.9100000000000247E-3</c:v>
                </c:pt>
                <c:pt idx="10">
                  <c:v>-9.9000000000000268E-3</c:v>
                </c:pt>
                <c:pt idx="11">
                  <c:v>-9.8900000000000394E-3</c:v>
                </c:pt>
                <c:pt idx="12">
                  <c:v>-9.8800000000000485E-3</c:v>
                </c:pt>
                <c:pt idx="13">
                  <c:v>-9.8700000000000419E-3</c:v>
                </c:pt>
                <c:pt idx="14">
                  <c:v>-9.8600000000000475E-3</c:v>
                </c:pt>
                <c:pt idx="15">
                  <c:v>-9.8500000000000532E-3</c:v>
                </c:pt>
                <c:pt idx="16">
                  <c:v>-9.8400000000000067E-3</c:v>
                </c:pt>
                <c:pt idx="17">
                  <c:v>-9.8300000000000227E-3</c:v>
                </c:pt>
                <c:pt idx="18">
                  <c:v>-9.8200000000000266E-3</c:v>
                </c:pt>
                <c:pt idx="19">
                  <c:v>-9.8100000000000374E-3</c:v>
                </c:pt>
                <c:pt idx="20">
                  <c:v>-9.8000000000000396E-3</c:v>
                </c:pt>
                <c:pt idx="21">
                  <c:v>-9.7900000000000001E-3</c:v>
                </c:pt>
                <c:pt idx="22">
                  <c:v>-9.7800000000000005E-3</c:v>
                </c:pt>
                <c:pt idx="23">
                  <c:v>-9.7700000000000026E-3</c:v>
                </c:pt>
                <c:pt idx="24">
                  <c:v>-9.7600000000000048E-3</c:v>
                </c:pt>
                <c:pt idx="25">
                  <c:v>-9.7500000000000208E-3</c:v>
                </c:pt>
                <c:pt idx="26">
                  <c:v>-9.7400000000000004E-3</c:v>
                </c:pt>
                <c:pt idx="27">
                  <c:v>-9.7300000000000008E-3</c:v>
                </c:pt>
                <c:pt idx="28">
                  <c:v>-9.7200000000000047E-3</c:v>
                </c:pt>
                <c:pt idx="29">
                  <c:v>-9.7100000000000068E-3</c:v>
                </c:pt>
                <c:pt idx="30">
                  <c:v>-9.7000000000000003E-3</c:v>
                </c:pt>
                <c:pt idx="31">
                  <c:v>-9.6900000000000007E-3</c:v>
                </c:pt>
                <c:pt idx="32">
                  <c:v>-9.6800000000000028E-3</c:v>
                </c:pt>
                <c:pt idx="33">
                  <c:v>-9.6700000000000067E-3</c:v>
                </c:pt>
                <c:pt idx="34">
                  <c:v>-9.6600000000000227E-3</c:v>
                </c:pt>
                <c:pt idx="35">
                  <c:v>-9.6500000000000266E-3</c:v>
                </c:pt>
                <c:pt idx="36">
                  <c:v>-9.6400000000000027E-3</c:v>
                </c:pt>
                <c:pt idx="37">
                  <c:v>-9.6300000000000066E-3</c:v>
                </c:pt>
                <c:pt idx="38">
                  <c:v>-9.6200000000000001E-3</c:v>
                </c:pt>
                <c:pt idx="39">
                  <c:v>-9.6100000000000005E-3</c:v>
                </c:pt>
                <c:pt idx="40">
                  <c:v>-9.6000000000000026E-3</c:v>
                </c:pt>
                <c:pt idx="41">
                  <c:v>-9.5900000000000048E-3</c:v>
                </c:pt>
                <c:pt idx="42">
                  <c:v>-9.5800000000000208E-3</c:v>
                </c:pt>
                <c:pt idx="43">
                  <c:v>-9.5700000000000247E-3</c:v>
                </c:pt>
                <c:pt idx="44">
                  <c:v>-9.5600000000000268E-3</c:v>
                </c:pt>
                <c:pt idx="45">
                  <c:v>-9.5500000000000394E-3</c:v>
                </c:pt>
                <c:pt idx="46">
                  <c:v>-9.5400000000000068E-3</c:v>
                </c:pt>
                <c:pt idx="47">
                  <c:v>-9.5300000000000003E-3</c:v>
                </c:pt>
                <c:pt idx="48">
                  <c:v>-9.5200000000000007E-3</c:v>
                </c:pt>
                <c:pt idx="49">
                  <c:v>-9.5100000000000028E-3</c:v>
                </c:pt>
                <c:pt idx="50">
                  <c:v>-9.5000000000000067E-3</c:v>
                </c:pt>
                <c:pt idx="51">
                  <c:v>-9.4900000000000227E-3</c:v>
                </c:pt>
                <c:pt idx="52">
                  <c:v>-9.4800000000000266E-3</c:v>
                </c:pt>
                <c:pt idx="53">
                  <c:v>-9.4700000000000392E-3</c:v>
                </c:pt>
                <c:pt idx="54">
                  <c:v>-9.4600000000000448E-3</c:v>
                </c:pt>
                <c:pt idx="55">
                  <c:v>-9.4500000000000417E-3</c:v>
                </c:pt>
                <c:pt idx="56">
                  <c:v>-9.4400000000000005E-3</c:v>
                </c:pt>
                <c:pt idx="57">
                  <c:v>-9.4300000000000026E-3</c:v>
                </c:pt>
                <c:pt idx="58">
                  <c:v>-9.4200000000000048E-3</c:v>
                </c:pt>
                <c:pt idx="59">
                  <c:v>-9.4100000000000208E-3</c:v>
                </c:pt>
                <c:pt idx="60">
                  <c:v>-9.4000000000000247E-3</c:v>
                </c:pt>
                <c:pt idx="61">
                  <c:v>-9.3900000000000268E-3</c:v>
                </c:pt>
                <c:pt idx="62">
                  <c:v>-9.3800000000000411E-3</c:v>
                </c:pt>
                <c:pt idx="63">
                  <c:v>-9.3700000000000519E-3</c:v>
                </c:pt>
                <c:pt idx="64">
                  <c:v>-9.3600000000000506E-3</c:v>
                </c:pt>
                <c:pt idx="65">
                  <c:v>-9.350000000000051E-3</c:v>
                </c:pt>
                <c:pt idx="66">
                  <c:v>-9.3400000000000028E-3</c:v>
                </c:pt>
                <c:pt idx="67">
                  <c:v>-9.3300000000000067E-3</c:v>
                </c:pt>
                <c:pt idx="68">
                  <c:v>-9.3200000000000227E-3</c:v>
                </c:pt>
                <c:pt idx="69">
                  <c:v>-9.3100000000000266E-3</c:v>
                </c:pt>
                <c:pt idx="70">
                  <c:v>-9.3000000000000374E-3</c:v>
                </c:pt>
                <c:pt idx="71">
                  <c:v>-9.2900000000000066E-3</c:v>
                </c:pt>
                <c:pt idx="72">
                  <c:v>-9.2800000000000001E-3</c:v>
                </c:pt>
                <c:pt idx="73">
                  <c:v>-9.2700000000000005E-3</c:v>
                </c:pt>
                <c:pt idx="74">
                  <c:v>-9.2600000000000026E-3</c:v>
                </c:pt>
                <c:pt idx="75">
                  <c:v>-9.2500000000000047E-3</c:v>
                </c:pt>
                <c:pt idx="76">
                  <c:v>-9.2400000000000034E-3</c:v>
                </c:pt>
                <c:pt idx="77">
                  <c:v>-9.2300000000000004E-3</c:v>
                </c:pt>
                <c:pt idx="78">
                  <c:v>-9.2200000000000008E-3</c:v>
                </c:pt>
                <c:pt idx="79">
                  <c:v>-9.2100000000000046E-3</c:v>
                </c:pt>
                <c:pt idx="80">
                  <c:v>-9.2000000000000068E-3</c:v>
                </c:pt>
                <c:pt idx="81">
                  <c:v>-9.1900000000000003E-3</c:v>
                </c:pt>
                <c:pt idx="82">
                  <c:v>-9.1800000000000007E-3</c:v>
                </c:pt>
                <c:pt idx="83">
                  <c:v>-9.1700000000000028E-3</c:v>
                </c:pt>
                <c:pt idx="84">
                  <c:v>-9.1600000000000067E-3</c:v>
                </c:pt>
                <c:pt idx="85">
                  <c:v>-9.1500000000000227E-3</c:v>
                </c:pt>
                <c:pt idx="86">
                  <c:v>-9.1400000000000006E-3</c:v>
                </c:pt>
                <c:pt idx="87">
                  <c:v>-9.1300000000000027E-3</c:v>
                </c:pt>
                <c:pt idx="88">
                  <c:v>-9.1200000000000048E-3</c:v>
                </c:pt>
                <c:pt idx="89">
                  <c:v>-9.1100000000000226E-3</c:v>
                </c:pt>
                <c:pt idx="90">
                  <c:v>-9.1000000000000004E-3</c:v>
                </c:pt>
                <c:pt idx="91">
                  <c:v>-9.0900000000000026E-3</c:v>
                </c:pt>
                <c:pt idx="92">
                  <c:v>-9.0800000000000047E-3</c:v>
                </c:pt>
                <c:pt idx="93">
                  <c:v>-9.0700000000000208E-3</c:v>
                </c:pt>
                <c:pt idx="94">
                  <c:v>-9.0600000000000246E-3</c:v>
                </c:pt>
                <c:pt idx="95">
                  <c:v>-9.0500000000000268E-3</c:v>
                </c:pt>
                <c:pt idx="96">
                  <c:v>-9.0400000000000046E-3</c:v>
                </c:pt>
                <c:pt idx="97">
                  <c:v>-9.0300000000000068E-3</c:v>
                </c:pt>
                <c:pt idx="98">
                  <c:v>-9.0200000000000002E-3</c:v>
                </c:pt>
                <c:pt idx="99">
                  <c:v>-9.0100000000000006E-3</c:v>
                </c:pt>
                <c:pt idx="100">
                  <c:v>-9.0000000000000028E-3</c:v>
                </c:pt>
                <c:pt idx="101">
                  <c:v>-8.9900000000000067E-3</c:v>
                </c:pt>
                <c:pt idx="102">
                  <c:v>-8.9800000000000227E-3</c:v>
                </c:pt>
                <c:pt idx="103">
                  <c:v>-8.9700000000000248E-3</c:v>
                </c:pt>
                <c:pt idx="104">
                  <c:v>-8.9600000000000374E-3</c:v>
                </c:pt>
                <c:pt idx="105">
                  <c:v>-8.9500000000000395E-3</c:v>
                </c:pt>
                <c:pt idx="106">
                  <c:v>-8.9400000000000208E-3</c:v>
                </c:pt>
                <c:pt idx="107">
                  <c:v>-8.9300000000000004E-3</c:v>
                </c:pt>
                <c:pt idx="108">
                  <c:v>-8.9200000000000008E-3</c:v>
                </c:pt>
                <c:pt idx="109">
                  <c:v>-8.9100000000000047E-3</c:v>
                </c:pt>
                <c:pt idx="110">
                  <c:v>-8.9000000000000207E-3</c:v>
                </c:pt>
                <c:pt idx="111">
                  <c:v>-8.8900000000000246E-3</c:v>
                </c:pt>
                <c:pt idx="112">
                  <c:v>-8.8800000000000268E-3</c:v>
                </c:pt>
                <c:pt idx="113">
                  <c:v>-8.8700000000000393E-3</c:v>
                </c:pt>
                <c:pt idx="114">
                  <c:v>-8.8600000000000484E-3</c:v>
                </c:pt>
                <c:pt idx="115">
                  <c:v>-8.8500000000000523E-3</c:v>
                </c:pt>
                <c:pt idx="116">
                  <c:v>-8.8400000000000006E-3</c:v>
                </c:pt>
                <c:pt idx="117">
                  <c:v>-8.8300000000000028E-3</c:v>
                </c:pt>
                <c:pt idx="118">
                  <c:v>-8.8200000000000067E-3</c:v>
                </c:pt>
                <c:pt idx="119">
                  <c:v>-8.8100000000000227E-3</c:v>
                </c:pt>
                <c:pt idx="120">
                  <c:v>-8.8000000000000248E-3</c:v>
                </c:pt>
                <c:pt idx="121">
                  <c:v>-8.7900000000000027E-3</c:v>
                </c:pt>
                <c:pt idx="122">
                  <c:v>-8.7800000000000048E-3</c:v>
                </c:pt>
                <c:pt idx="123">
                  <c:v>-8.7700000000000208E-3</c:v>
                </c:pt>
                <c:pt idx="124">
                  <c:v>-8.7600000000000004E-3</c:v>
                </c:pt>
                <c:pt idx="125">
                  <c:v>-8.7500000000000008E-3</c:v>
                </c:pt>
                <c:pt idx="126">
                  <c:v>-8.7400000000000012E-3</c:v>
                </c:pt>
                <c:pt idx="127">
                  <c:v>-8.7300000000000034E-3</c:v>
                </c:pt>
                <c:pt idx="128">
                  <c:v>-8.7200000000000003E-3</c:v>
                </c:pt>
                <c:pt idx="129">
                  <c:v>-8.7100000000000007E-3</c:v>
                </c:pt>
                <c:pt idx="130">
                  <c:v>-8.7000000000000046E-3</c:v>
                </c:pt>
                <c:pt idx="131">
                  <c:v>-8.6900000000000067E-3</c:v>
                </c:pt>
                <c:pt idx="132">
                  <c:v>-8.6800000000000228E-3</c:v>
                </c:pt>
                <c:pt idx="133">
                  <c:v>-8.6700000000000006E-3</c:v>
                </c:pt>
                <c:pt idx="134">
                  <c:v>-8.6600000000000028E-3</c:v>
                </c:pt>
                <c:pt idx="135">
                  <c:v>-8.6500000000000066E-3</c:v>
                </c:pt>
                <c:pt idx="136">
                  <c:v>-8.6400000000000001E-3</c:v>
                </c:pt>
                <c:pt idx="137">
                  <c:v>-8.6300000000000005E-3</c:v>
                </c:pt>
                <c:pt idx="138">
                  <c:v>-8.6200000000000027E-3</c:v>
                </c:pt>
                <c:pt idx="139">
                  <c:v>-8.6100000000000048E-3</c:v>
                </c:pt>
                <c:pt idx="140">
                  <c:v>-8.6000000000000208E-3</c:v>
                </c:pt>
                <c:pt idx="141">
                  <c:v>-8.5900000000000247E-3</c:v>
                </c:pt>
                <c:pt idx="142">
                  <c:v>-8.5800000000000008E-3</c:v>
                </c:pt>
                <c:pt idx="143">
                  <c:v>-8.5700000000000047E-3</c:v>
                </c:pt>
                <c:pt idx="144">
                  <c:v>-8.5600000000000068E-3</c:v>
                </c:pt>
                <c:pt idx="145">
                  <c:v>-8.5500000000000246E-3</c:v>
                </c:pt>
                <c:pt idx="146">
                  <c:v>-8.5400000000000007E-3</c:v>
                </c:pt>
                <c:pt idx="147">
                  <c:v>-8.5300000000000046E-3</c:v>
                </c:pt>
                <c:pt idx="148">
                  <c:v>-8.5200000000000067E-3</c:v>
                </c:pt>
                <c:pt idx="149">
                  <c:v>-8.5100000000000228E-3</c:v>
                </c:pt>
                <c:pt idx="150">
                  <c:v>-8.5000000000000006E-3</c:v>
                </c:pt>
                <c:pt idx="151">
                  <c:v>-8.4900000000000028E-3</c:v>
                </c:pt>
                <c:pt idx="152">
                  <c:v>-8.4800000000000066E-3</c:v>
                </c:pt>
                <c:pt idx="153">
                  <c:v>-8.4700000000000226E-3</c:v>
                </c:pt>
                <c:pt idx="154">
                  <c:v>-8.4600000000000248E-3</c:v>
                </c:pt>
                <c:pt idx="155">
                  <c:v>-8.4500000000000339E-3</c:v>
                </c:pt>
                <c:pt idx="156">
                  <c:v>-8.4400000000000048E-3</c:v>
                </c:pt>
                <c:pt idx="157">
                  <c:v>-8.4300000000000208E-3</c:v>
                </c:pt>
                <c:pt idx="158">
                  <c:v>-8.4200000000000247E-3</c:v>
                </c:pt>
                <c:pt idx="159">
                  <c:v>-8.4100000000000008E-3</c:v>
                </c:pt>
                <c:pt idx="160">
                  <c:v>-8.4000000000000047E-3</c:v>
                </c:pt>
                <c:pt idx="161">
                  <c:v>-8.3900000000000068E-3</c:v>
                </c:pt>
                <c:pt idx="162">
                  <c:v>-8.3800000000000228E-3</c:v>
                </c:pt>
                <c:pt idx="163">
                  <c:v>-8.3700000000000267E-3</c:v>
                </c:pt>
                <c:pt idx="164">
                  <c:v>-8.360000000000041E-3</c:v>
                </c:pt>
                <c:pt idx="165">
                  <c:v>-8.3500000000000414E-3</c:v>
                </c:pt>
                <c:pt idx="166">
                  <c:v>-8.3400000000000227E-3</c:v>
                </c:pt>
                <c:pt idx="167">
                  <c:v>-8.3300000000000006E-3</c:v>
                </c:pt>
                <c:pt idx="168">
                  <c:v>-8.3200000000000027E-3</c:v>
                </c:pt>
                <c:pt idx="169">
                  <c:v>-8.3100000000000066E-3</c:v>
                </c:pt>
                <c:pt idx="170">
                  <c:v>-8.3000000000000226E-3</c:v>
                </c:pt>
                <c:pt idx="171">
                  <c:v>-8.2900000000000005E-3</c:v>
                </c:pt>
                <c:pt idx="172">
                  <c:v>-8.2800000000000026E-3</c:v>
                </c:pt>
                <c:pt idx="173">
                  <c:v>-8.2700000000000048E-3</c:v>
                </c:pt>
                <c:pt idx="174">
                  <c:v>-8.2600000000000208E-3</c:v>
                </c:pt>
                <c:pt idx="175">
                  <c:v>-8.2500000000000247E-3</c:v>
                </c:pt>
                <c:pt idx="176">
                  <c:v>-8.2400000000000008E-3</c:v>
                </c:pt>
                <c:pt idx="177">
                  <c:v>-8.2300000000000012E-3</c:v>
                </c:pt>
                <c:pt idx="178">
                  <c:v>-8.2200000000000033E-3</c:v>
                </c:pt>
                <c:pt idx="179">
                  <c:v>-8.2100000000000003E-3</c:v>
                </c:pt>
                <c:pt idx="180">
                  <c:v>-8.2000000000000007E-3</c:v>
                </c:pt>
                <c:pt idx="181">
                  <c:v>-8.1900000000000028E-3</c:v>
                </c:pt>
                <c:pt idx="182">
                  <c:v>-8.1800000000000067E-3</c:v>
                </c:pt>
                <c:pt idx="183">
                  <c:v>-8.1700000000000227E-3</c:v>
                </c:pt>
                <c:pt idx="184">
                  <c:v>-8.1600000000000266E-3</c:v>
                </c:pt>
                <c:pt idx="185">
                  <c:v>-8.1500000000000027E-3</c:v>
                </c:pt>
                <c:pt idx="186">
                  <c:v>-8.1400000000000014E-3</c:v>
                </c:pt>
                <c:pt idx="187">
                  <c:v>-8.1300000000000001E-3</c:v>
                </c:pt>
                <c:pt idx="188">
                  <c:v>-8.1200000000000005E-3</c:v>
                </c:pt>
                <c:pt idx="189">
                  <c:v>-8.1100000000000026E-3</c:v>
                </c:pt>
                <c:pt idx="190">
                  <c:v>-8.1000000000000048E-3</c:v>
                </c:pt>
                <c:pt idx="191">
                  <c:v>-8.0900000000000208E-3</c:v>
                </c:pt>
                <c:pt idx="192">
                  <c:v>-8.0800000000000247E-3</c:v>
                </c:pt>
                <c:pt idx="193">
                  <c:v>-8.0700000000000008E-3</c:v>
                </c:pt>
                <c:pt idx="194">
                  <c:v>-8.0600000000000047E-3</c:v>
                </c:pt>
                <c:pt idx="195">
                  <c:v>-8.0500000000000068E-3</c:v>
                </c:pt>
                <c:pt idx="196">
                  <c:v>-8.0400000000000003E-3</c:v>
                </c:pt>
                <c:pt idx="197">
                  <c:v>-8.0300000000000007E-3</c:v>
                </c:pt>
                <c:pt idx="198">
                  <c:v>-8.0200000000000028E-3</c:v>
                </c:pt>
                <c:pt idx="199">
                  <c:v>-8.0100000000000067E-3</c:v>
                </c:pt>
                <c:pt idx="200">
                  <c:v>-8.0000000000000227E-3</c:v>
                </c:pt>
                <c:pt idx="201">
                  <c:v>-7.9900000000000283E-3</c:v>
                </c:pt>
                <c:pt idx="202">
                  <c:v>-7.9800000000000287E-3</c:v>
                </c:pt>
                <c:pt idx="203">
                  <c:v>-7.9700000000000309E-3</c:v>
                </c:pt>
                <c:pt idx="204">
                  <c:v>-7.9600000000000122E-3</c:v>
                </c:pt>
                <c:pt idx="205">
                  <c:v>-7.9500000000000282E-3</c:v>
                </c:pt>
                <c:pt idx="206">
                  <c:v>-7.9400000000000269E-3</c:v>
                </c:pt>
                <c:pt idx="207">
                  <c:v>-7.930000000000029E-3</c:v>
                </c:pt>
                <c:pt idx="208">
                  <c:v>-7.9200000000000034E-3</c:v>
                </c:pt>
                <c:pt idx="209">
                  <c:v>-7.9100000000000194E-3</c:v>
                </c:pt>
                <c:pt idx="210">
                  <c:v>-7.9000000000000285E-3</c:v>
                </c:pt>
                <c:pt idx="211">
                  <c:v>-7.8899999999999994E-3</c:v>
                </c:pt>
                <c:pt idx="212">
                  <c:v>-7.8800000000000033E-3</c:v>
                </c:pt>
                <c:pt idx="213">
                  <c:v>-7.8700000000000124E-3</c:v>
                </c:pt>
                <c:pt idx="214">
                  <c:v>-7.8600000000000024E-3</c:v>
                </c:pt>
                <c:pt idx="215">
                  <c:v>-7.8499999999999993E-3</c:v>
                </c:pt>
                <c:pt idx="216">
                  <c:v>-7.8400000000000032E-3</c:v>
                </c:pt>
                <c:pt idx="217">
                  <c:v>-7.8300000000000123E-3</c:v>
                </c:pt>
                <c:pt idx="218">
                  <c:v>-7.8200000000000023E-3</c:v>
                </c:pt>
                <c:pt idx="219">
                  <c:v>-7.8100000000000114E-3</c:v>
                </c:pt>
                <c:pt idx="220">
                  <c:v>-7.8000000000000161E-3</c:v>
                </c:pt>
                <c:pt idx="221">
                  <c:v>-7.7900000000000217E-3</c:v>
                </c:pt>
                <c:pt idx="222">
                  <c:v>-7.7800000000000221E-3</c:v>
                </c:pt>
                <c:pt idx="223">
                  <c:v>-7.7700000000000243E-3</c:v>
                </c:pt>
                <c:pt idx="224">
                  <c:v>-7.7600000000000134E-3</c:v>
                </c:pt>
                <c:pt idx="225">
                  <c:v>-7.7500000000000199E-3</c:v>
                </c:pt>
                <c:pt idx="226">
                  <c:v>-7.740000000000022E-3</c:v>
                </c:pt>
                <c:pt idx="227">
                  <c:v>-7.7300000000000233E-3</c:v>
                </c:pt>
                <c:pt idx="228">
                  <c:v>-7.7200000000000124E-3</c:v>
                </c:pt>
                <c:pt idx="229">
                  <c:v>-7.7100000000000189E-3</c:v>
                </c:pt>
                <c:pt idx="230">
                  <c:v>-7.7000000000000219E-3</c:v>
                </c:pt>
                <c:pt idx="231">
                  <c:v>-7.6900000000000024E-3</c:v>
                </c:pt>
                <c:pt idx="232">
                  <c:v>-7.6800000000000123E-3</c:v>
                </c:pt>
                <c:pt idx="233">
                  <c:v>-7.6700000000000179E-3</c:v>
                </c:pt>
                <c:pt idx="234">
                  <c:v>-7.6600000000000001E-3</c:v>
                </c:pt>
                <c:pt idx="235">
                  <c:v>-7.6500000000000014E-3</c:v>
                </c:pt>
                <c:pt idx="236">
                  <c:v>-7.6400000000000114E-3</c:v>
                </c:pt>
                <c:pt idx="237">
                  <c:v>-7.6300000000000161E-3</c:v>
                </c:pt>
                <c:pt idx="238">
                  <c:v>-7.6200000000000104E-3</c:v>
                </c:pt>
                <c:pt idx="239">
                  <c:v>-7.6100000000000004E-3</c:v>
                </c:pt>
                <c:pt idx="240">
                  <c:v>-7.6000000000000104E-3</c:v>
                </c:pt>
                <c:pt idx="241">
                  <c:v>-7.5900000000000134E-3</c:v>
                </c:pt>
                <c:pt idx="242">
                  <c:v>-7.5800000000000199E-3</c:v>
                </c:pt>
                <c:pt idx="243">
                  <c:v>-7.5700000000000238E-3</c:v>
                </c:pt>
                <c:pt idx="244">
                  <c:v>-7.5600000000000033E-3</c:v>
                </c:pt>
                <c:pt idx="245">
                  <c:v>-7.5500000000000124E-3</c:v>
                </c:pt>
                <c:pt idx="246">
                  <c:v>-7.5400000000000189E-3</c:v>
                </c:pt>
                <c:pt idx="247">
                  <c:v>-7.5300000000000237E-3</c:v>
                </c:pt>
                <c:pt idx="248">
                  <c:v>-7.5200000000000024E-3</c:v>
                </c:pt>
                <c:pt idx="249">
                  <c:v>-7.5100000000000123E-3</c:v>
                </c:pt>
                <c:pt idx="250">
                  <c:v>-7.5000000000000188E-3</c:v>
                </c:pt>
                <c:pt idx="251">
                  <c:v>-7.4900000000000253E-3</c:v>
                </c:pt>
                <c:pt idx="252">
                  <c:v>-7.4800000000000274E-3</c:v>
                </c:pt>
                <c:pt idx="253">
                  <c:v>-7.4700000000000304E-3</c:v>
                </c:pt>
                <c:pt idx="254">
                  <c:v>-7.4600000000000161E-3</c:v>
                </c:pt>
                <c:pt idx="255">
                  <c:v>-7.4500000000000217E-3</c:v>
                </c:pt>
                <c:pt idx="256">
                  <c:v>-7.4400000000000247E-3</c:v>
                </c:pt>
                <c:pt idx="257">
                  <c:v>-7.4300000000000269E-3</c:v>
                </c:pt>
                <c:pt idx="258">
                  <c:v>-7.4200000000000134E-3</c:v>
                </c:pt>
                <c:pt idx="259">
                  <c:v>-7.4100000000000199E-3</c:v>
                </c:pt>
                <c:pt idx="260">
                  <c:v>-7.4000000000000255E-3</c:v>
                </c:pt>
                <c:pt idx="261">
                  <c:v>-7.3900000000000033E-3</c:v>
                </c:pt>
                <c:pt idx="262">
                  <c:v>-7.3800000000000124E-3</c:v>
                </c:pt>
                <c:pt idx="263">
                  <c:v>-7.370000000000018E-3</c:v>
                </c:pt>
                <c:pt idx="264">
                  <c:v>-7.3600000000000124E-3</c:v>
                </c:pt>
                <c:pt idx="265">
                  <c:v>-7.3500000000000024E-3</c:v>
                </c:pt>
                <c:pt idx="266">
                  <c:v>-7.3400000000000114E-3</c:v>
                </c:pt>
                <c:pt idx="267">
                  <c:v>-7.3300000000000179E-3</c:v>
                </c:pt>
                <c:pt idx="268">
                  <c:v>-7.3200000000000114E-3</c:v>
                </c:pt>
                <c:pt idx="269">
                  <c:v>-7.3100000000000014E-3</c:v>
                </c:pt>
                <c:pt idx="270">
                  <c:v>-7.3000000000000113E-3</c:v>
                </c:pt>
                <c:pt idx="271">
                  <c:v>-7.2900000000000161E-3</c:v>
                </c:pt>
                <c:pt idx="272">
                  <c:v>-7.2800000000000217E-3</c:v>
                </c:pt>
                <c:pt idx="273">
                  <c:v>-7.2700000000000273E-3</c:v>
                </c:pt>
                <c:pt idx="274">
                  <c:v>-7.2600000000000034E-3</c:v>
                </c:pt>
                <c:pt idx="275">
                  <c:v>-7.2500000000000134E-3</c:v>
                </c:pt>
                <c:pt idx="276">
                  <c:v>-7.240000000000019E-3</c:v>
                </c:pt>
                <c:pt idx="277">
                  <c:v>-7.2300000000000281E-3</c:v>
                </c:pt>
                <c:pt idx="278">
                  <c:v>-7.2200000000000033E-3</c:v>
                </c:pt>
                <c:pt idx="279">
                  <c:v>-7.2100000000000124E-3</c:v>
                </c:pt>
                <c:pt idx="280">
                  <c:v>-7.200000000000018E-3</c:v>
                </c:pt>
                <c:pt idx="281">
                  <c:v>-7.1900000000000124E-3</c:v>
                </c:pt>
                <c:pt idx="282">
                  <c:v>-7.1800000000000024E-3</c:v>
                </c:pt>
                <c:pt idx="283">
                  <c:v>-7.1700000000000114E-3</c:v>
                </c:pt>
                <c:pt idx="284">
                  <c:v>-7.1600000000000014E-3</c:v>
                </c:pt>
                <c:pt idx="285">
                  <c:v>-7.1500000000000114E-3</c:v>
                </c:pt>
                <c:pt idx="286">
                  <c:v>-7.1400000000000014E-3</c:v>
                </c:pt>
                <c:pt idx="287">
                  <c:v>-7.1300000000000113E-3</c:v>
                </c:pt>
                <c:pt idx="288">
                  <c:v>-7.1200000000000013E-3</c:v>
                </c:pt>
                <c:pt idx="289">
                  <c:v>-7.1100000000000104E-3</c:v>
                </c:pt>
                <c:pt idx="290">
                  <c:v>-7.1000000000000004E-3</c:v>
                </c:pt>
                <c:pt idx="291">
                  <c:v>-7.0900000000000034E-3</c:v>
                </c:pt>
                <c:pt idx="292">
                  <c:v>-7.0800000000000134E-3</c:v>
                </c:pt>
                <c:pt idx="293">
                  <c:v>-7.070000000000019E-3</c:v>
                </c:pt>
                <c:pt idx="294">
                  <c:v>-7.0600000000000124E-3</c:v>
                </c:pt>
                <c:pt idx="295">
                  <c:v>-7.0500000000000024E-3</c:v>
                </c:pt>
                <c:pt idx="296">
                  <c:v>-7.0400000000000124E-3</c:v>
                </c:pt>
                <c:pt idx="297">
                  <c:v>-7.030000000000018E-3</c:v>
                </c:pt>
                <c:pt idx="298">
                  <c:v>-7.0200000000000123E-3</c:v>
                </c:pt>
                <c:pt idx="299">
                  <c:v>-7.0100000000000023E-3</c:v>
                </c:pt>
                <c:pt idx="300">
                  <c:v>-7.0000000000000114E-3</c:v>
                </c:pt>
                <c:pt idx="301">
                  <c:v>-6.990000000000017E-3</c:v>
                </c:pt>
                <c:pt idx="302">
                  <c:v>-6.9800000000000235E-3</c:v>
                </c:pt>
                <c:pt idx="303">
                  <c:v>-6.9700000000000291E-3</c:v>
                </c:pt>
                <c:pt idx="304">
                  <c:v>-6.9600000000000148E-3</c:v>
                </c:pt>
                <c:pt idx="305">
                  <c:v>-6.9500000000000161E-3</c:v>
                </c:pt>
                <c:pt idx="306">
                  <c:v>-6.9400000000000208E-3</c:v>
                </c:pt>
                <c:pt idx="307">
                  <c:v>-6.930000000000029E-3</c:v>
                </c:pt>
                <c:pt idx="308">
                  <c:v>-6.9200000000000034E-3</c:v>
                </c:pt>
                <c:pt idx="309">
                  <c:v>-6.9100000000000134E-3</c:v>
                </c:pt>
                <c:pt idx="310">
                  <c:v>-6.900000000000019E-3</c:v>
                </c:pt>
                <c:pt idx="311">
                  <c:v>-6.8900000000000124E-3</c:v>
                </c:pt>
                <c:pt idx="312">
                  <c:v>-6.8800000000000024E-3</c:v>
                </c:pt>
                <c:pt idx="313">
                  <c:v>-6.8700000000000124E-3</c:v>
                </c:pt>
                <c:pt idx="314">
                  <c:v>-6.8600000000000024E-3</c:v>
                </c:pt>
                <c:pt idx="315">
                  <c:v>-6.8500000000000123E-3</c:v>
                </c:pt>
                <c:pt idx="316">
                  <c:v>-6.8400000000000179E-3</c:v>
                </c:pt>
                <c:pt idx="317">
                  <c:v>-6.8300000000000175E-3</c:v>
                </c:pt>
                <c:pt idx="318">
                  <c:v>-6.8200000000000014E-3</c:v>
                </c:pt>
                <c:pt idx="319">
                  <c:v>-6.8100000000000114E-3</c:v>
                </c:pt>
                <c:pt idx="320">
                  <c:v>-6.8000000000000161E-3</c:v>
                </c:pt>
                <c:pt idx="321">
                  <c:v>-6.7900000000000165E-3</c:v>
                </c:pt>
                <c:pt idx="322">
                  <c:v>-6.7800000000000134E-3</c:v>
                </c:pt>
                <c:pt idx="323">
                  <c:v>-6.7700000000000208E-3</c:v>
                </c:pt>
                <c:pt idx="324">
                  <c:v>-6.7600000000000134E-3</c:v>
                </c:pt>
                <c:pt idx="325">
                  <c:v>-6.7500000000000034E-3</c:v>
                </c:pt>
                <c:pt idx="326">
                  <c:v>-6.7400000000000133E-3</c:v>
                </c:pt>
                <c:pt idx="327">
                  <c:v>-6.730000000000019E-3</c:v>
                </c:pt>
                <c:pt idx="328">
                  <c:v>-6.7200000000000124E-3</c:v>
                </c:pt>
                <c:pt idx="329">
                  <c:v>-6.710000000000018E-3</c:v>
                </c:pt>
                <c:pt idx="330">
                  <c:v>-6.7000000000000176E-3</c:v>
                </c:pt>
                <c:pt idx="331">
                  <c:v>-6.6900000000000024E-3</c:v>
                </c:pt>
                <c:pt idx="332">
                  <c:v>-6.6800000000000114E-3</c:v>
                </c:pt>
                <c:pt idx="333">
                  <c:v>-6.6700000000000179E-3</c:v>
                </c:pt>
                <c:pt idx="334">
                  <c:v>-6.6600000000000001E-3</c:v>
                </c:pt>
                <c:pt idx="335">
                  <c:v>-6.6500000000000014E-3</c:v>
                </c:pt>
                <c:pt idx="336">
                  <c:v>-6.6400000000000113E-3</c:v>
                </c:pt>
                <c:pt idx="337">
                  <c:v>-6.6300000000000161E-3</c:v>
                </c:pt>
                <c:pt idx="338">
                  <c:v>-6.62E-3</c:v>
                </c:pt>
                <c:pt idx="339">
                  <c:v>-6.6100000000000004E-3</c:v>
                </c:pt>
                <c:pt idx="340">
                  <c:v>-6.6000000000000034E-3</c:v>
                </c:pt>
                <c:pt idx="341">
                  <c:v>-6.5900000000000134E-3</c:v>
                </c:pt>
                <c:pt idx="342">
                  <c:v>-6.580000000000019E-3</c:v>
                </c:pt>
                <c:pt idx="343">
                  <c:v>-6.5700000000000194E-3</c:v>
                </c:pt>
                <c:pt idx="344">
                  <c:v>-6.5600000000000033E-3</c:v>
                </c:pt>
                <c:pt idx="345">
                  <c:v>-6.5500000000000124E-3</c:v>
                </c:pt>
                <c:pt idx="346">
                  <c:v>-6.5400000000000189E-3</c:v>
                </c:pt>
                <c:pt idx="347">
                  <c:v>-6.5300000000000202E-3</c:v>
                </c:pt>
                <c:pt idx="348">
                  <c:v>-6.5200000000000024E-3</c:v>
                </c:pt>
                <c:pt idx="349">
                  <c:v>-6.5100000000000114E-3</c:v>
                </c:pt>
                <c:pt idx="350">
                  <c:v>-6.500000000000017E-3</c:v>
                </c:pt>
                <c:pt idx="351">
                  <c:v>-6.4900000000000201E-3</c:v>
                </c:pt>
                <c:pt idx="352">
                  <c:v>-6.4800000000000205E-3</c:v>
                </c:pt>
                <c:pt idx="353">
                  <c:v>-6.4700000000000243E-3</c:v>
                </c:pt>
                <c:pt idx="354">
                  <c:v>-6.4600000000000161E-3</c:v>
                </c:pt>
                <c:pt idx="355">
                  <c:v>-6.45000000000002E-3</c:v>
                </c:pt>
                <c:pt idx="356">
                  <c:v>-6.4400000000000212E-3</c:v>
                </c:pt>
                <c:pt idx="357">
                  <c:v>-6.4300000000000199E-3</c:v>
                </c:pt>
                <c:pt idx="358">
                  <c:v>-6.4200000000000134E-3</c:v>
                </c:pt>
                <c:pt idx="359">
                  <c:v>-6.410000000000019E-3</c:v>
                </c:pt>
                <c:pt idx="360">
                  <c:v>-6.4000000000000203E-3</c:v>
                </c:pt>
                <c:pt idx="361">
                  <c:v>-6.3900000000000024E-3</c:v>
                </c:pt>
                <c:pt idx="362">
                  <c:v>-6.3800000000000124E-3</c:v>
                </c:pt>
                <c:pt idx="363">
                  <c:v>-6.370000000000018E-3</c:v>
                </c:pt>
                <c:pt idx="364">
                  <c:v>-6.3600000000000002E-3</c:v>
                </c:pt>
                <c:pt idx="365">
                  <c:v>-6.3500000000000023E-3</c:v>
                </c:pt>
                <c:pt idx="366">
                  <c:v>-6.3400000000000114E-3</c:v>
                </c:pt>
                <c:pt idx="367">
                  <c:v>-6.330000000000017E-3</c:v>
                </c:pt>
                <c:pt idx="368">
                  <c:v>-6.3200000000000001E-3</c:v>
                </c:pt>
                <c:pt idx="369">
                  <c:v>-6.3100000000000014E-3</c:v>
                </c:pt>
                <c:pt idx="370">
                  <c:v>-6.3000000000000113E-3</c:v>
                </c:pt>
                <c:pt idx="371">
                  <c:v>-6.2900000000000161E-3</c:v>
                </c:pt>
                <c:pt idx="372">
                  <c:v>-6.2800000000000208E-3</c:v>
                </c:pt>
                <c:pt idx="373">
                  <c:v>-6.270000000000023E-3</c:v>
                </c:pt>
                <c:pt idx="374">
                  <c:v>-6.2600000000000034E-3</c:v>
                </c:pt>
                <c:pt idx="375">
                  <c:v>-6.2500000000000134E-3</c:v>
                </c:pt>
                <c:pt idx="376">
                  <c:v>-6.240000000000019E-3</c:v>
                </c:pt>
                <c:pt idx="377">
                  <c:v>-6.230000000000022E-3</c:v>
                </c:pt>
                <c:pt idx="378">
                  <c:v>-6.2200000000000024E-3</c:v>
                </c:pt>
                <c:pt idx="379">
                  <c:v>-6.2100000000000124E-3</c:v>
                </c:pt>
                <c:pt idx="380">
                  <c:v>-6.200000000000018E-3</c:v>
                </c:pt>
                <c:pt idx="381">
                  <c:v>-6.1900000000000002E-3</c:v>
                </c:pt>
                <c:pt idx="382">
                  <c:v>-6.1800000000000023E-3</c:v>
                </c:pt>
                <c:pt idx="383">
                  <c:v>-6.1700000000000114E-3</c:v>
                </c:pt>
                <c:pt idx="384">
                  <c:v>-6.1600000000000014E-3</c:v>
                </c:pt>
                <c:pt idx="385">
                  <c:v>-6.1500000000000001E-3</c:v>
                </c:pt>
                <c:pt idx="386">
                  <c:v>-6.1400000000000014E-3</c:v>
                </c:pt>
                <c:pt idx="387">
                  <c:v>-6.1300000000000104E-3</c:v>
                </c:pt>
                <c:pt idx="388">
                  <c:v>-6.1200000000000004E-3</c:v>
                </c:pt>
                <c:pt idx="389">
                  <c:v>-6.1100000000000034E-3</c:v>
                </c:pt>
                <c:pt idx="390">
                  <c:v>-6.1000000000000004E-3</c:v>
                </c:pt>
                <c:pt idx="391">
                  <c:v>-6.0900000000000034E-3</c:v>
                </c:pt>
                <c:pt idx="392">
                  <c:v>-6.0800000000000133E-3</c:v>
                </c:pt>
                <c:pt idx="393">
                  <c:v>-6.070000000000019E-3</c:v>
                </c:pt>
                <c:pt idx="394">
                  <c:v>-6.0600000000000003E-3</c:v>
                </c:pt>
                <c:pt idx="395">
                  <c:v>-6.0500000000000024E-3</c:v>
                </c:pt>
                <c:pt idx="396">
                  <c:v>-6.0400000000000124E-3</c:v>
                </c:pt>
                <c:pt idx="397">
                  <c:v>-6.030000000000018E-3</c:v>
                </c:pt>
                <c:pt idx="398">
                  <c:v>-6.0200000000000002E-3</c:v>
                </c:pt>
                <c:pt idx="399">
                  <c:v>-6.0100000000000023E-3</c:v>
                </c:pt>
                <c:pt idx="400">
                  <c:v>-6.0000000000000114E-3</c:v>
                </c:pt>
                <c:pt idx="401">
                  <c:v>-5.990000000000017E-3</c:v>
                </c:pt>
                <c:pt idx="402">
                  <c:v>-5.9800000000000235E-3</c:v>
                </c:pt>
                <c:pt idx="403">
                  <c:v>-5.9700000000000248E-3</c:v>
                </c:pt>
                <c:pt idx="404">
                  <c:v>-5.9600000000000104E-3</c:v>
                </c:pt>
                <c:pt idx="405">
                  <c:v>-5.9500000000000134E-3</c:v>
                </c:pt>
                <c:pt idx="406">
                  <c:v>-5.9400000000000199E-3</c:v>
                </c:pt>
                <c:pt idx="407">
                  <c:v>-5.9300000000000247E-3</c:v>
                </c:pt>
                <c:pt idx="408">
                  <c:v>-5.9200000000000034E-3</c:v>
                </c:pt>
                <c:pt idx="409">
                  <c:v>-5.9100000000000133E-3</c:v>
                </c:pt>
                <c:pt idx="410">
                  <c:v>-5.9000000000000189E-3</c:v>
                </c:pt>
                <c:pt idx="411">
                  <c:v>-5.8900000000000003E-3</c:v>
                </c:pt>
                <c:pt idx="412">
                  <c:v>-5.8800000000000024E-3</c:v>
                </c:pt>
                <c:pt idx="413">
                  <c:v>-5.8700000000000124E-3</c:v>
                </c:pt>
                <c:pt idx="414">
                  <c:v>-5.8600000000000024E-3</c:v>
                </c:pt>
                <c:pt idx="415">
                  <c:v>-5.8500000000000114E-3</c:v>
                </c:pt>
                <c:pt idx="416">
                  <c:v>-5.8400000000000014E-3</c:v>
                </c:pt>
                <c:pt idx="417">
                  <c:v>-5.8300000000000114E-3</c:v>
                </c:pt>
                <c:pt idx="418">
                  <c:v>-5.8200000000000014E-3</c:v>
                </c:pt>
                <c:pt idx="419">
                  <c:v>-5.8100000000000113E-3</c:v>
                </c:pt>
                <c:pt idx="420">
                  <c:v>-5.8000000000000013E-3</c:v>
                </c:pt>
                <c:pt idx="421">
                  <c:v>-5.7900000000000104E-3</c:v>
                </c:pt>
                <c:pt idx="422">
                  <c:v>-5.7800000000000134E-3</c:v>
                </c:pt>
                <c:pt idx="423">
                  <c:v>-5.7700000000000199E-3</c:v>
                </c:pt>
                <c:pt idx="424">
                  <c:v>-5.7600000000000004E-3</c:v>
                </c:pt>
                <c:pt idx="425">
                  <c:v>-5.7500000000000034E-3</c:v>
                </c:pt>
                <c:pt idx="426">
                  <c:v>-5.7400000000000133E-3</c:v>
                </c:pt>
                <c:pt idx="427">
                  <c:v>-5.7300000000000189E-3</c:v>
                </c:pt>
                <c:pt idx="428">
                  <c:v>-5.7200000000000124E-3</c:v>
                </c:pt>
                <c:pt idx="429">
                  <c:v>-5.7100000000000024E-3</c:v>
                </c:pt>
                <c:pt idx="430">
                  <c:v>-5.7000000000000123E-3</c:v>
                </c:pt>
                <c:pt idx="431">
                  <c:v>-5.6900000000000023E-3</c:v>
                </c:pt>
                <c:pt idx="432">
                  <c:v>-5.6800000000000114E-3</c:v>
                </c:pt>
                <c:pt idx="433">
                  <c:v>-5.6699999999999997E-3</c:v>
                </c:pt>
                <c:pt idx="434">
                  <c:v>-5.6600000000000001E-3</c:v>
                </c:pt>
                <c:pt idx="435">
                  <c:v>-5.6500000000000014E-3</c:v>
                </c:pt>
                <c:pt idx="436">
                  <c:v>-5.6400000000000113E-3</c:v>
                </c:pt>
                <c:pt idx="437">
                  <c:v>-5.6299999999999996E-3</c:v>
                </c:pt>
                <c:pt idx="438">
                  <c:v>-5.62E-3</c:v>
                </c:pt>
                <c:pt idx="439">
                  <c:v>-5.6100000000000004E-3</c:v>
                </c:pt>
                <c:pt idx="440">
                  <c:v>-5.6000000000000034E-3</c:v>
                </c:pt>
                <c:pt idx="441">
                  <c:v>-5.5900000000000134E-3</c:v>
                </c:pt>
                <c:pt idx="442">
                  <c:v>-5.5800000000000034E-3</c:v>
                </c:pt>
                <c:pt idx="443">
                  <c:v>-5.5700000000000124E-3</c:v>
                </c:pt>
                <c:pt idx="444">
                  <c:v>-5.5600000000000024E-3</c:v>
                </c:pt>
                <c:pt idx="445">
                  <c:v>-5.5500000000000124E-3</c:v>
                </c:pt>
                <c:pt idx="446">
                  <c:v>-5.5400000000000024E-3</c:v>
                </c:pt>
                <c:pt idx="447">
                  <c:v>-5.5300000000000123E-3</c:v>
                </c:pt>
                <c:pt idx="448">
                  <c:v>-5.5200000000000023E-3</c:v>
                </c:pt>
                <c:pt idx="449">
                  <c:v>-5.5100000000000114E-3</c:v>
                </c:pt>
                <c:pt idx="450">
                  <c:v>-5.5000000000000014E-3</c:v>
                </c:pt>
                <c:pt idx="451">
                  <c:v>-5.4900000000000114E-3</c:v>
                </c:pt>
                <c:pt idx="452">
                  <c:v>-5.4800000000000161E-3</c:v>
                </c:pt>
                <c:pt idx="453">
                  <c:v>-5.4700000000000217E-3</c:v>
                </c:pt>
                <c:pt idx="454">
                  <c:v>-5.4600000000000004E-3</c:v>
                </c:pt>
                <c:pt idx="455">
                  <c:v>-5.4500000000000147E-3</c:v>
                </c:pt>
                <c:pt idx="456">
                  <c:v>-5.4400000000000134E-3</c:v>
                </c:pt>
                <c:pt idx="457">
                  <c:v>-5.4300000000000199E-3</c:v>
                </c:pt>
                <c:pt idx="458">
                  <c:v>-5.4200000000000133E-3</c:v>
                </c:pt>
                <c:pt idx="459">
                  <c:v>-5.4100000000000033E-3</c:v>
                </c:pt>
                <c:pt idx="460">
                  <c:v>-5.4000000000000124E-3</c:v>
                </c:pt>
                <c:pt idx="461">
                  <c:v>-5.3900000000000024E-3</c:v>
                </c:pt>
                <c:pt idx="462">
                  <c:v>-5.3800000000000124E-3</c:v>
                </c:pt>
                <c:pt idx="463">
                  <c:v>-5.3699999999999998E-3</c:v>
                </c:pt>
                <c:pt idx="464">
                  <c:v>-5.3600000000000002E-3</c:v>
                </c:pt>
                <c:pt idx="465">
                  <c:v>-5.3500000000000023E-3</c:v>
                </c:pt>
                <c:pt idx="466">
                  <c:v>-5.3400000000000114E-3</c:v>
                </c:pt>
                <c:pt idx="467">
                  <c:v>-5.3299999999999997E-3</c:v>
                </c:pt>
                <c:pt idx="468">
                  <c:v>-5.3200000000000001E-3</c:v>
                </c:pt>
                <c:pt idx="469">
                  <c:v>-5.3100000000000014E-3</c:v>
                </c:pt>
                <c:pt idx="470">
                  <c:v>-5.3000000000000104E-3</c:v>
                </c:pt>
                <c:pt idx="471">
                  <c:v>-5.2900000000000134E-3</c:v>
                </c:pt>
                <c:pt idx="472">
                  <c:v>-5.2800000000000034E-3</c:v>
                </c:pt>
                <c:pt idx="473">
                  <c:v>-5.2700000000000134E-3</c:v>
                </c:pt>
                <c:pt idx="474">
                  <c:v>-5.2600000000000034E-3</c:v>
                </c:pt>
                <c:pt idx="475">
                  <c:v>-5.2500000000000133E-3</c:v>
                </c:pt>
                <c:pt idx="476">
                  <c:v>-5.2400000000000033E-3</c:v>
                </c:pt>
                <c:pt idx="477">
                  <c:v>-5.2300000000000124E-3</c:v>
                </c:pt>
                <c:pt idx="478">
                  <c:v>-5.2200000000000024E-3</c:v>
                </c:pt>
                <c:pt idx="479">
                  <c:v>-5.2100000000000124E-3</c:v>
                </c:pt>
                <c:pt idx="480">
                  <c:v>-5.1999999999999998E-3</c:v>
                </c:pt>
                <c:pt idx="481">
                  <c:v>-5.1900000000000002E-3</c:v>
                </c:pt>
                <c:pt idx="482">
                  <c:v>-5.1800000000000014E-3</c:v>
                </c:pt>
                <c:pt idx="483">
                  <c:v>-5.1700000000000114E-3</c:v>
                </c:pt>
                <c:pt idx="484">
                  <c:v>-5.1600000000000014E-3</c:v>
                </c:pt>
                <c:pt idx="485">
                  <c:v>-5.1500000000000001E-3</c:v>
                </c:pt>
                <c:pt idx="486">
                  <c:v>-5.1400000000000013E-3</c:v>
                </c:pt>
                <c:pt idx="487">
                  <c:v>-5.1300000000000104E-3</c:v>
                </c:pt>
                <c:pt idx="488">
                  <c:v>-5.1200000000000004E-3</c:v>
                </c:pt>
                <c:pt idx="489">
                  <c:v>-5.11E-3</c:v>
                </c:pt>
                <c:pt idx="490">
                  <c:v>-5.1000000000000004E-3</c:v>
                </c:pt>
                <c:pt idx="491">
                  <c:v>-5.0900000000000034E-3</c:v>
                </c:pt>
                <c:pt idx="492">
                  <c:v>-5.0800000000000133E-3</c:v>
                </c:pt>
                <c:pt idx="493">
                  <c:v>-5.0699999999999999E-3</c:v>
                </c:pt>
                <c:pt idx="494">
                  <c:v>-5.0600000000000003E-3</c:v>
                </c:pt>
                <c:pt idx="495">
                  <c:v>-5.0500000000000024E-3</c:v>
                </c:pt>
                <c:pt idx="496">
                  <c:v>-5.0400000000000124E-3</c:v>
                </c:pt>
                <c:pt idx="497">
                  <c:v>-5.030000000000018E-3</c:v>
                </c:pt>
                <c:pt idx="498">
                  <c:v>-5.0200000000000002E-3</c:v>
                </c:pt>
                <c:pt idx="499">
                  <c:v>-5.0100000000000014E-3</c:v>
                </c:pt>
                <c:pt idx="500">
                  <c:v>-5.0000000000000114E-3</c:v>
                </c:pt>
                <c:pt idx="501">
                  <c:v>-4.990000000000017E-3</c:v>
                </c:pt>
                <c:pt idx="502">
                  <c:v>-4.9800000000000191E-3</c:v>
                </c:pt>
                <c:pt idx="503">
                  <c:v>-4.9700000000000187E-3</c:v>
                </c:pt>
                <c:pt idx="504">
                  <c:v>-4.9600000000000104E-3</c:v>
                </c:pt>
                <c:pt idx="505">
                  <c:v>-4.9500000000000134E-3</c:v>
                </c:pt>
                <c:pt idx="506">
                  <c:v>-4.940000000000019E-3</c:v>
                </c:pt>
                <c:pt idx="507">
                  <c:v>-4.9300000000000194E-3</c:v>
                </c:pt>
                <c:pt idx="508">
                  <c:v>-4.9200000000000034E-3</c:v>
                </c:pt>
                <c:pt idx="509">
                  <c:v>-4.9100000000000124E-3</c:v>
                </c:pt>
                <c:pt idx="510">
                  <c:v>-4.9000000000000181E-3</c:v>
                </c:pt>
                <c:pt idx="511">
                  <c:v>-4.8900000000000002E-3</c:v>
                </c:pt>
                <c:pt idx="512">
                  <c:v>-4.8800000000000024E-3</c:v>
                </c:pt>
                <c:pt idx="513">
                  <c:v>-4.8700000000000123E-3</c:v>
                </c:pt>
                <c:pt idx="514">
                  <c:v>-4.8600000000000023E-3</c:v>
                </c:pt>
                <c:pt idx="515">
                  <c:v>-4.8500000000000001E-3</c:v>
                </c:pt>
                <c:pt idx="516">
                  <c:v>-4.8400000000000014E-3</c:v>
                </c:pt>
                <c:pt idx="517">
                  <c:v>-4.8300000000000114E-3</c:v>
                </c:pt>
                <c:pt idx="518">
                  <c:v>-4.8200000000000014E-3</c:v>
                </c:pt>
                <c:pt idx="519">
                  <c:v>-4.81E-3</c:v>
                </c:pt>
                <c:pt idx="520">
                  <c:v>-4.8000000000000004E-3</c:v>
                </c:pt>
                <c:pt idx="521">
                  <c:v>-4.7900000000000104E-3</c:v>
                </c:pt>
                <c:pt idx="522">
                  <c:v>-4.7800000000000134E-3</c:v>
                </c:pt>
                <c:pt idx="523">
                  <c:v>-4.7699999999999999E-3</c:v>
                </c:pt>
                <c:pt idx="524">
                  <c:v>-4.7600000000000003E-3</c:v>
                </c:pt>
                <c:pt idx="525">
                  <c:v>-4.7500000000000034E-3</c:v>
                </c:pt>
                <c:pt idx="526">
                  <c:v>-4.7400000000000124E-3</c:v>
                </c:pt>
                <c:pt idx="527">
                  <c:v>-4.730000000000018E-3</c:v>
                </c:pt>
                <c:pt idx="528">
                  <c:v>-4.7200000000000002E-3</c:v>
                </c:pt>
                <c:pt idx="529">
                  <c:v>-4.7100000000000024E-3</c:v>
                </c:pt>
                <c:pt idx="530">
                  <c:v>-4.7000000000000123E-3</c:v>
                </c:pt>
                <c:pt idx="531">
                  <c:v>-4.6900000000000023E-3</c:v>
                </c:pt>
                <c:pt idx="532">
                  <c:v>-4.6800000000000001E-3</c:v>
                </c:pt>
                <c:pt idx="533">
                  <c:v>-4.6699999999999997E-3</c:v>
                </c:pt>
                <c:pt idx="534">
                  <c:v>-4.6600000000000001E-3</c:v>
                </c:pt>
                <c:pt idx="535">
                  <c:v>-4.6500000000000014E-3</c:v>
                </c:pt>
                <c:pt idx="536">
                  <c:v>-4.64E-3</c:v>
                </c:pt>
                <c:pt idx="537">
                  <c:v>-4.6299999999999996E-3</c:v>
                </c:pt>
                <c:pt idx="538">
                  <c:v>-4.62E-3</c:v>
                </c:pt>
                <c:pt idx="539">
                  <c:v>-4.6100000000000004E-3</c:v>
                </c:pt>
                <c:pt idx="540">
                  <c:v>-4.6000000000000034E-3</c:v>
                </c:pt>
                <c:pt idx="541">
                  <c:v>-4.5900000000000003E-3</c:v>
                </c:pt>
                <c:pt idx="542">
                  <c:v>-4.5800000000000033E-3</c:v>
                </c:pt>
                <c:pt idx="543">
                  <c:v>-4.5700000000000124E-3</c:v>
                </c:pt>
                <c:pt idx="544">
                  <c:v>-4.5600000000000024E-3</c:v>
                </c:pt>
                <c:pt idx="545">
                  <c:v>-4.5500000000000002E-3</c:v>
                </c:pt>
                <c:pt idx="546">
                  <c:v>-4.5400000000000024E-3</c:v>
                </c:pt>
                <c:pt idx="547">
                  <c:v>-4.5300000000000114E-3</c:v>
                </c:pt>
                <c:pt idx="548">
                  <c:v>-4.5200000000000014E-3</c:v>
                </c:pt>
                <c:pt idx="549">
                  <c:v>-4.5100000000000001E-3</c:v>
                </c:pt>
                <c:pt idx="550">
                  <c:v>-4.5000000000000014E-3</c:v>
                </c:pt>
                <c:pt idx="551">
                  <c:v>-4.4900000000000113E-3</c:v>
                </c:pt>
                <c:pt idx="552">
                  <c:v>-4.4800000000000161E-3</c:v>
                </c:pt>
                <c:pt idx="553">
                  <c:v>-4.4700000000000217E-3</c:v>
                </c:pt>
                <c:pt idx="554">
                  <c:v>-4.4600000000000004E-3</c:v>
                </c:pt>
                <c:pt idx="555">
                  <c:v>-4.4500000000000034E-3</c:v>
                </c:pt>
                <c:pt idx="556">
                  <c:v>-4.4400000000000134E-3</c:v>
                </c:pt>
                <c:pt idx="557">
                  <c:v>-4.4300000000000199E-3</c:v>
                </c:pt>
                <c:pt idx="558">
                  <c:v>-4.4200000000000003E-3</c:v>
                </c:pt>
                <c:pt idx="559">
                  <c:v>-4.4100000000000033E-3</c:v>
                </c:pt>
                <c:pt idx="560">
                  <c:v>-4.4000000000000124E-3</c:v>
                </c:pt>
                <c:pt idx="561">
                  <c:v>-4.3900000000000024E-3</c:v>
                </c:pt>
                <c:pt idx="562">
                  <c:v>-4.3800000000000002E-3</c:v>
                </c:pt>
                <c:pt idx="563">
                  <c:v>-4.3699999999999998E-3</c:v>
                </c:pt>
                <c:pt idx="564">
                  <c:v>-4.3600000000000002E-3</c:v>
                </c:pt>
                <c:pt idx="565">
                  <c:v>-4.3500000000000014E-3</c:v>
                </c:pt>
                <c:pt idx="566">
                  <c:v>-4.3400000000000114E-3</c:v>
                </c:pt>
                <c:pt idx="567">
                  <c:v>-4.3299999999999996E-3</c:v>
                </c:pt>
                <c:pt idx="568">
                  <c:v>-4.3200000000000001E-3</c:v>
                </c:pt>
                <c:pt idx="569">
                  <c:v>-4.3100000000000013E-3</c:v>
                </c:pt>
                <c:pt idx="570">
                  <c:v>-4.3000000000000104E-3</c:v>
                </c:pt>
                <c:pt idx="571">
                  <c:v>-4.2900000000000004E-3</c:v>
                </c:pt>
                <c:pt idx="572">
                  <c:v>-4.2800000000000034E-3</c:v>
                </c:pt>
                <c:pt idx="573">
                  <c:v>-4.2700000000000134E-3</c:v>
                </c:pt>
                <c:pt idx="574">
                  <c:v>-4.2600000000000034E-3</c:v>
                </c:pt>
                <c:pt idx="575">
                  <c:v>-4.2500000000000003E-3</c:v>
                </c:pt>
                <c:pt idx="576">
                  <c:v>-4.2400000000000024E-3</c:v>
                </c:pt>
                <c:pt idx="577">
                  <c:v>-4.2300000000000124E-3</c:v>
                </c:pt>
                <c:pt idx="578">
                  <c:v>-4.2200000000000024E-3</c:v>
                </c:pt>
                <c:pt idx="579">
                  <c:v>-4.2100000000000123E-3</c:v>
                </c:pt>
                <c:pt idx="580">
                  <c:v>-4.1999999999999997E-3</c:v>
                </c:pt>
                <c:pt idx="581">
                  <c:v>-4.1900000000000001E-3</c:v>
                </c:pt>
                <c:pt idx="582">
                  <c:v>-4.1800000000000014E-3</c:v>
                </c:pt>
                <c:pt idx="583">
                  <c:v>-4.1700000000000114E-3</c:v>
                </c:pt>
                <c:pt idx="584">
                  <c:v>-4.1599999999999996E-3</c:v>
                </c:pt>
                <c:pt idx="585">
                  <c:v>-4.15E-3</c:v>
                </c:pt>
                <c:pt idx="586">
                  <c:v>-4.1400000000000013E-3</c:v>
                </c:pt>
                <c:pt idx="587">
                  <c:v>-4.1300000000000104E-3</c:v>
                </c:pt>
                <c:pt idx="588">
                  <c:v>-4.1199999999999995E-3</c:v>
                </c:pt>
                <c:pt idx="589">
                  <c:v>-4.1099999999999999E-3</c:v>
                </c:pt>
                <c:pt idx="590">
                  <c:v>-4.1000000000000003E-3</c:v>
                </c:pt>
                <c:pt idx="591">
                  <c:v>-4.0900000000000034E-3</c:v>
                </c:pt>
                <c:pt idx="592">
                  <c:v>-4.0800000000000124E-3</c:v>
                </c:pt>
                <c:pt idx="593">
                  <c:v>-4.0699999999999998E-3</c:v>
                </c:pt>
                <c:pt idx="594">
                  <c:v>-4.0600000000000002E-3</c:v>
                </c:pt>
                <c:pt idx="595">
                  <c:v>-4.0500000000000024E-3</c:v>
                </c:pt>
                <c:pt idx="596">
                  <c:v>-4.0400000000000123E-3</c:v>
                </c:pt>
                <c:pt idx="597">
                  <c:v>-4.0299999999999997E-3</c:v>
                </c:pt>
                <c:pt idx="598">
                  <c:v>-4.0200000000000001E-3</c:v>
                </c:pt>
                <c:pt idx="599">
                  <c:v>-4.0100000000000014E-3</c:v>
                </c:pt>
                <c:pt idx="600">
                  <c:v>-4.0000000000000114E-3</c:v>
                </c:pt>
                <c:pt idx="601">
                  <c:v>-3.9899999999999996E-3</c:v>
                </c:pt>
                <c:pt idx="602">
                  <c:v>-3.9800000000000052E-3</c:v>
                </c:pt>
                <c:pt idx="603">
                  <c:v>-3.9699999999999996E-3</c:v>
                </c:pt>
                <c:pt idx="604">
                  <c:v>-3.9600000000000052E-3</c:v>
                </c:pt>
                <c:pt idx="605">
                  <c:v>-3.9500000000000056E-3</c:v>
                </c:pt>
                <c:pt idx="606">
                  <c:v>-3.9399999999999999E-3</c:v>
                </c:pt>
                <c:pt idx="607">
                  <c:v>-3.9300000000000012E-3</c:v>
                </c:pt>
                <c:pt idx="608">
                  <c:v>-3.9199999999999999E-3</c:v>
                </c:pt>
                <c:pt idx="609">
                  <c:v>-3.9100000000000011E-3</c:v>
                </c:pt>
                <c:pt idx="610">
                  <c:v>-3.9000000000000089E-3</c:v>
                </c:pt>
                <c:pt idx="611">
                  <c:v>-3.8900000000000002E-3</c:v>
                </c:pt>
                <c:pt idx="612">
                  <c:v>-3.8800000000000084E-3</c:v>
                </c:pt>
                <c:pt idx="613">
                  <c:v>-3.8700000000000002E-3</c:v>
                </c:pt>
                <c:pt idx="614">
                  <c:v>-3.860000000000008E-3</c:v>
                </c:pt>
                <c:pt idx="615">
                  <c:v>-3.8500000000000001E-3</c:v>
                </c:pt>
                <c:pt idx="616">
                  <c:v>-3.8400000000000075E-3</c:v>
                </c:pt>
                <c:pt idx="617">
                  <c:v>-3.8300000000000001E-3</c:v>
                </c:pt>
                <c:pt idx="618">
                  <c:v>-3.8200000000000052E-3</c:v>
                </c:pt>
                <c:pt idx="619">
                  <c:v>-3.8100000000000052E-3</c:v>
                </c:pt>
                <c:pt idx="620">
                  <c:v>-3.8000000000000052E-3</c:v>
                </c:pt>
                <c:pt idx="621">
                  <c:v>-3.7900000000000112E-3</c:v>
                </c:pt>
                <c:pt idx="622">
                  <c:v>-3.7800000000000134E-3</c:v>
                </c:pt>
                <c:pt idx="623">
                  <c:v>-3.7700000000000112E-3</c:v>
                </c:pt>
                <c:pt idx="624">
                  <c:v>-3.7600000000000146E-3</c:v>
                </c:pt>
                <c:pt idx="625">
                  <c:v>-3.7500000000000098E-3</c:v>
                </c:pt>
                <c:pt idx="626">
                  <c:v>-3.7400000000000146E-3</c:v>
                </c:pt>
                <c:pt idx="627">
                  <c:v>-3.7300000000000093E-3</c:v>
                </c:pt>
                <c:pt idx="628">
                  <c:v>-3.7200000000000141E-3</c:v>
                </c:pt>
                <c:pt idx="629">
                  <c:v>-3.7100000000000084E-3</c:v>
                </c:pt>
                <c:pt idx="630">
                  <c:v>-3.7000000000000145E-3</c:v>
                </c:pt>
                <c:pt idx="631">
                  <c:v>-3.6900000000000075E-3</c:v>
                </c:pt>
                <c:pt idx="632">
                  <c:v>-3.6800000000000144E-3</c:v>
                </c:pt>
                <c:pt idx="633">
                  <c:v>-3.6700000000000075E-3</c:v>
                </c:pt>
                <c:pt idx="634">
                  <c:v>-3.6600000000000135E-3</c:v>
                </c:pt>
                <c:pt idx="635">
                  <c:v>-3.6500000000000052E-3</c:v>
                </c:pt>
                <c:pt idx="636">
                  <c:v>-3.6400000000000126E-3</c:v>
                </c:pt>
                <c:pt idx="637">
                  <c:v>-3.6300000000000052E-3</c:v>
                </c:pt>
                <c:pt idx="638">
                  <c:v>-3.6200000000000112E-3</c:v>
                </c:pt>
                <c:pt idx="639">
                  <c:v>-3.6100000000000012E-3</c:v>
                </c:pt>
                <c:pt idx="640">
                  <c:v>-3.6000000000000103E-3</c:v>
                </c:pt>
                <c:pt idx="641">
                  <c:v>-3.5900000000000012E-3</c:v>
                </c:pt>
                <c:pt idx="642">
                  <c:v>-3.5800000000000094E-3</c:v>
                </c:pt>
                <c:pt idx="643">
                  <c:v>-3.5700000000000011E-3</c:v>
                </c:pt>
                <c:pt idx="644">
                  <c:v>-3.5600000000000089E-3</c:v>
                </c:pt>
                <c:pt idx="645">
                  <c:v>-3.5500000000000002E-3</c:v>
                </c:pt>
                <c:pt idx="646">
                  <c:v>-3.540000000000008E-3</c:v>
                </c:pt>
                <c:pt idx="647">
                  <c:v>-3.530000000000008E-3</c:v>
                </c:pt>
                <c:pt idx="648">
                  <c:v>-3.5200000000000075E-3</c:v>
                </c:pt>
                <c:pt idx="649">
                  <c:v>-3.5100000000000075E-3</c:v>
                </c:pt>
                <c:pt idx="650">
                  <c:v>-3.5000000000000087E-3</c:v>
                </c:pt>
                <c:pt idx="651">
                  <c:v>-3.490000000000007E-3</c:v>
                </c:pt>
                <c:pt idx="652">
                  <c:v>-3.4800000000000091E-3</c:v>
                </c:pt>
                <c:pt idx="653">
                  <c:v>-3.4700000000000052E-3</c:v>
                </c:pt>
                <c:pt idx="654">
                  <c:v>-3.4600000000000091E-3</c:v>
                </c:pt>
                <c:pt idx="655">
                  <c:v>-3.4500000000000012E-3</c:v>
                </c:pt>
                <c:pt idx="656">
                  <c:v>-3.4399999999999999E-3</c:v>
                </c:pt>
                <c:pt idx="657">
                  <c:v>-3.4300000000000012E-3</c:v>
                </c:pt>
                <c:pt idx="658">
                  <c:v>-3.4199999999999999E-3</c:v>
                </c:pt>
                <c:pt idx="659">
                  <c:v>-3.4100000000000011E-3</c:v>
                </c:pt>
                <c:pt idx="660">
                  <c:v>-3.4000000000000089E-3</c:v>
                </c:pt>
                <c:pt idx="661">
                  <c:v>-3.3900000000000002E-3</c:v>
                </c:pt>
                <c:pt idx="662">
                  <c:v>-3.3800000000000084E-3</c:v>
                </c:pt>
                <c:pt idx="663">
                  <c:v>-3.3700000000000002E-3</c:v>
                </c:pt>
                <c:pt idx="664">
                  <c:v>-3.3600000000000075E-3</c:v>
                </c:pt>
                <c:pt idx="665">
                  <c:v>-3.3500000000000001E-3</c:v>
                </c:pt>
                <c:pt idx="666">
                  <c:v>-3.3400000000000075E-3</c:v>
                </c:pt>
                <c:pt idx="667">
                  <c:v>-3.3300000000000001E-3</c:v>
                </c:pt>
                <c:pt idx="668">
                  <c:v>-3.3200000000000052E-3</c:v>
                </c:pt>
                <c:pt idx="669">
                  <c:v>-3.31E-3</c:v>
                </c:pt>
                <c:pt idx="670">
                  <c:v>-3.3000000000000052E-3</c:v>
                </c:pt>
                <c:pt idx="671">
                  <c:v>-3.2900000000000104E-3</c:v>
                </c:pt>
                <c:pt idx="672">
                  <c:v>-3.2800000000000108E-3</c:v>
                </c:pt>
                <c:pt idx="673">
                  <c:v>-3.2700000000000112E-3</c:v>
                </c:pt>
                <c:pt idx="674">
                  <c:v>-3.2600000000000103E-3</c:v>
                </c:pt>
                <c:pt idx="675">
                  <c:v>-3.2500000000000098E-3</c:v>
                </c:pt>
                <c:pt idx="676">
                  <c:v>-3.2400000000000111E-3</c:v>
                </c:pt>
                <c:pt idx="677">
                  <c:v>-3.2300000000000093E-3</c:v>
                </c:pt>
                <c:pt idx="678">
                  <c:v>-3.220000000000011E-3</c:v>
                </c:pt>
                <c:pt idx="679">
                  <c:v>-3.210000000000008E-3</c:v>
                </c:pt>
                <c:pt idx="680">
                  <c:v>-3.2000000000000114E-3</c:v>
                </c:pt>
                <c:pt idx="681">
                  <c:v>-3.1900000000000075E-3</c:v>
                </c:pt>
                <c:pt idx="682">
                  <c:v>-3.1800000000000118E-3</c:v>
                </c:pt>
                <c:pt idx="683">
                  <c:v>-3.1700000000000074E-3</c:v>
                </c:pt>
                <c:pt idx="684">
                  <c:v>-3.1600000000000118E-3</c:v>
                </c:pt>
                <c:pt idx="685">
                  <c:v>-3.1500000000000052E-3</c:v>
                </c:pt>
                <c:pt idx="686">
                  <c:v>-3.1400000000000126E-3</c:v>
                </c:pt>
                <c:pt idx="687">
                  <c:v>-3.1300000000000052E-3</c:v>
                </c:pt>
                <c:pt idx="688">
                  <c:v>-3.1200000000000104E-3</c:v>
                </c:pt>
                <c:pt idx="689">
                  <c:v>-3.1100000000000012E-3</c:v>
                </c:pt>
                <c:pt idx="690">
                  <c:v>-3.1000000000000103E-3</c:v>
                </c:pt>
                <c:pt idx="691">
                  <c:v>-3.0900000000000012E-3</c:v>
                </c:pt>
                <c:pt idx="692">
                  <c:v>-3.0800000000000089E-3</c:v>
                </c:pt>
                <c:pt idx="693">
                  <c:v>-3.0700000000000002E-3</c:v>
                </c:pt>
                <c:pt idx="694">
                  <c:v>-3.0600000000000089E-3</c:v>
                </c:pt>
                <c:pt idx="695">
                  <c:v>-3.0500000000000002E-3</c:v>
                </c:pt>
                <c:pt idx="696">
                  <c:v>-3.040000000000008E-3</c:v>
                </c:pt>
                <c:pt idx="697">
                  <c:v>-3.0300000000000001E-3</c:v>
                </c:pt>
                <c:pt idx="698">
                  <c:v>-3.0200000000000075E-3</c:v>
                </c:pt>
                <c:pt idx="699">
                  <c:v>-3.0100000000000001E-3</c:v>
                </c:pt>
                <c:pt idx="700">
                  <c:v>-3.0000000000000074E-3</c:v>
                </c:pt>
                <c:pt idx="701">
                  <c:v>-2.9900000000000052E-3</c:v>
                </c:pt>
                <c:pt idx="702">
                  <c:v>-2.9800000000000052E-3</c:v>
                </c:pt>
                <c:pt idx="703">
                  <c:v>-2.9700000000000052E-3</c:v>
                </c:pt>
                <c:pt idx="704">
                  <c:v>-2.9600000000000052E-3</c:v>
                </c:pt>
                <c:pt idx="705">
                  <c:v>-2.9500000000000012E-3</c:v>
                </c:pt>
                <c:pt idx="706">
                  <c:v>-2.9399999999999999E-3</c:v>
                </c:pt>
                <c:pt idx="707">
                  <c:v>-2.9300000000000012E-3</c:v>
                </c:pt>
                <c:pt idx="708">
                  <c:v>-2.9199999999999999E-3</c:v>
                </c:pt>
                <c:pt idx="709">
                  <c:v>-2.9100000000000011E-3</c:v>
                </c:pt>
                <c:pt idx="710">
                  <c:v>-2.8999999999999998E-3</c:v>
                </c:pt>
                <c:pt idx="711">
                  <c:v>-2.8900000000000002E-3</c:v>
                </c:pt>
                <c:pt idx="712">
                  <c:v>-2.8800000000000002E-3</c:v>
                </c:pt>
                <c:pt idx="713">
                  <c:v>-2.8700000000000002E-3</c:v>
                </c:pt>
                <c:pt idx="714">
                  <c:v>-2.8600000000000075E-3</c:v>
                </c:pt>
                <c:pt idx="715">
                  <c:v>-2.8500000000000001E-3</c:v>
                </c:pt>
                <c:pt idx="716">
                  <c:v>-2.8400000000000074E-3</c:v>
                </c:pt>
                <c:pt idx="717">
                  <c:v>-2.8300000000000001E-3</c:v>
                </c:pt>
                <c:pt idx="718">
                  <c:v>-2.8200000000000052E-3</c:v>
                </c:pt>
                <c:pt idx="719">
                  <c:v>-2.81E-3</c:v>
                </c:pt>
                <c:pt idx="720">
                  <c:v>-2.8000000000000052E-3</c:v>
                </c:pt>
                <c:pt idx="721">
                  <c:v>-2.7900000000000012E-3</c:v>
                </c:pt>
                <c:pt idx="722">
                  <c:v>-2.7800000000000103E-3</c:v>
                </c:pt>
                <c:pt idx="723">
                  <c:v>-2.7700000000000012E-3</c:v>
                </c:pt>
                <c:pt idx="724">
                  <c:v>-2.7600000000000094E-3</c:v>
                </c:pt>
                <c:pt idx="725">
                  <c:v>-2.7500000000000011E-3</c:v>
                </c:pt>
                <c:pt idx="726">
                  <c:v>-2.7400000000000089E-3</c:v>
                </c:pt>
                <c:pt idx="727">
                  <c:v>-2.7300000000000002E-3</c:v>
                </c:pt>
                <c:pt idx="728">
                  <c:v>-2.7200000000000084E-3</c:v>
                </c:pt>
                <c:pt idx="729">
                  <c:v>-2.710000000000008E-3</c:v>
                </c:pt>
                <c:pt idx="730">
                  <c:v>-2.7000000000000079E-3</c:v>
                </c:pt>
                <c:pt idx="731">
                  <c:v>-2.6900000000000075E-3</c:v>
                </c:pt>
                <c:pt idx="732">
                  <c:v>-2.6800000000000092E-3</c:v>
                </c:pt>
                <c:pt idx="733">
                  <c:v>-2.6700000000000074E-3</c:v>
                </c:pt>
                <c:pt idx="734">
                  <c:v>-2.6600000000000091E-3</c:v>
                </c:pt>
                <c:pt idx="735">
                  <c:v>-2.6500000000000052E-3</c:v>
                </c:pt>
                <c:pt idx="736">
                  <c:v>-2.64000000000001E-3</c:v>
                </c:pt>
                <c:pt idx="737">
                  <c:v>-2.6300000000000052E-3</c:v>
                </c:pt>
                <c:pt idx="738">
                  <c:v>-2.6199999999999999E-3</c:v>
                </c:pt>
                <c:pt idx="739">
                  <c:v>-2.6100000000000012E-3</c:v>
                </c:pt>
                <c:pt idx="740">
                  <c:v>-2.5999999999999999E-3</c:v>
                </c:pt>
                <c:pt idx="741">
                  <c:v>-2.5900000000000012E-3</c:v>
                </c:pt>
                <c:pt idx="742">
                  <c:v>-2.5800000000000089E-3</c:v>
                </c:pt>
                <c:pt idx="743">
                  <c:v>-2.5700000000000002E-3</c:v>
                </c:pt>
                <c:pt idx="744">
                  <c:v>-2.5600000000000084E-3</c:v>
                </c:pt>
                <c:pt idx="745">
                  <c:v>-2.5500000000000002E-3</c:v>
                </c:pt>
                <c:pt idx="746">
                  <c:v>-2.540000000000008E-3</c:v>
                </c:pt>
                <c:pt idx="747">
                  <c:v>-2.5300000000000001E-3</c:v>
                </c:pt>
                <c:pt idx="748">
                  <c:v>-2.5200000000000075E-3</c:v>
                </c:pt>
                <c:pt idx="749">
                  <c:v>-2.5100000000000001E-3</c:v>
                </c:pt>
                <c:pt idx="750">
                  <c:v>-2.5000000000000074E-3</c:v>
                </c:pt>
                <c:pt idx="751">
                  <c:v>-2.49E-3</c:v>
                </c:pt>
                <c:pt idx="752">
                  <c:v>-2.4800000000000052E-3</c:v>
                </c:pt>
                <c:pt idx="753">
                  <c:v>-2.47E-3</c:v>
                </c:pt>
                <c:pt idx="754">
                  <c:v>-2.4599999999999999E-3</c:v>
                </c:pt>
                <c:pt idx="755">
                  <c:v>-2.4500000000000012E-3</c:v>
                </c:pt>
                <c:pt idx="756">
                  <c:v>-2.4399999999999999E-3</c:v>
                </c:pt>
                <c:pt idx="757">
                  <c:v>-2.4300000000000012E-3</c:v>
                </c:pt>
                <c:pt idx="758">
                  <c:v>-2.4199999999999998E-3</c:v>
                </c:pt>
                <c:pt idx="759">
                  <c:v>-2.4100000000000002E-3</c:v>
                </c:pt>
                <c:pt idx="760">
                  <c:v>-2.3999999999999998E-3</c:v>
                </c:pt>
                <c:pt idx="761">
                  <c:v>-2.3900000000000002E-3</c:v>
                </c:pt>
                <c:pt idx="762">
                  <c:v>-2.3800000000000002E-3</c:v>
                </c:pt>
                <c:pt idx="763">
                  <c:v>-2.3700000000000001E-3</c:v>
                </c:pt>
                <c:pt idx="764">
                  <c:v>-2.3600000000000001E-3</c:v>
                </c:pt>
                <c:pt idx="765">
                  <c:v>-2.3500000000000001E-3</c:v>
                </c:pt>
                <c:pt idx="766">
                  <c:v>-2.3400000000000001E-3</c:v>
                </c:pt>
                <c:pt idx="767">
                  <c:v>-2.33E-3</c:v>
                </c:pt>
                <c:pt idx="768">
                  <c:v>-2.32E-3</c:v>
                </c:pt>
                <c:pt idx="769">
                  <c:v>-2.31E-3</c:v>
                </c:pt>
                <c:pt idx="770">
                  <c:v>-2.3000000000000052E-3</c:v>
                </c:pt>
                <c:pt idx="771">
                  <c:v>-2.2900000000000012E-3</c:v>
                </c:pt>
                <c:pt idx="772">
                  <c:v>-2.2800000000000103E-3</c:v>
                </c:pt>
                <c:pt idx="773">
                  <c:v>-2.2700000000000012E-3</c:v>
                </c:pt>
                <c:pt idx="774">
                  <c:v>-2.2600000000000094E-3</c:v>
                </c:pt>
                <c:pt idx="775">
                  <c:v>-2.2500000000000011E-3</c:v>
                </c:pt>
                <c:pt idx="776">
                  <c:v>-2.2400000000000089E-3</c:v>
                </c:pt>
                <c:pt idx="777">
                  <c:v>-2.2300000000000002E-3</c:v>
                </c:pt>
                <c:pt idx="778">
                  <c:v>-2.2200000000000084E-3</c:v>
                </c:pt>
                <c:pt idx="779">
                  <c:v>-2.2100000000000002E-3</c:v>
                </c:pt>
                <c:pt idx="780">
                  <c:v>-2.2000000000000075E-3</c:v>
                </c:pt>
                <c:pt idx="781">
                  <c:v>-2.1900000000000001E-3</c:v>
                </c:pt>
                <c:pt idx="782">
                  <c:v>-2.1800000000000075E-3</c:v>
                </c:pt>
                <c:pt idx="783">
                  <c:v>-2.1700000000000074E-3</c:v>
                </c:pt>
                <c:pt idx="784">
                  <c:v>-2.1600000000000052E-3</c:v>
                </c:pt>
                <c:pt idx="785">
                  <c:v>-2.1500000000000052E-3</c:v>
                </c:pt>
                <c:pt idx="786">
                  <c:v>-2.1400000000000052E-3</c:v>
                </c:pt>
                <c:pt idx="787">
                  <c:v>-2.1300000000000012E-3</c:v>
                </c:pt>
                <c:pt idx="788">
                  <c:v>-2.1199999999999999E-3</c:v>
                </c:pt>
                <c:pt idx="789">
                  <c:v>-2.1100000000000012E-3</c:v>
                </c:pt>
                <c:pt idx="790">
                  <c:v>-2.0999999999999999E-3</c:v>
                </c:pt>
                <c:pt idx="791">
                  <c:v>-2.0900000000000011E-3</c:v>
                </c:pt>
                <c:pt idx="792">
                  <c:v>-2.0799999999999998E-3</c:v>
                </c:pt>
                <c:pt idx="793">
                  <c:v>-2.0700000000000002E-3</c:v>
                </c:pt>
                <c:pt idx="794">
                  <c:v>-2.0600000000000002E-3</c:v>
                </c:pt>
                <c:pt idx="795">
                  <c:v>-2.0500000000000002E-3</c:v>
                </c:pt>
                <c:pt idx="796">
                  <c:v>-2.040000000000008E-3</c:v>
                </c:pt>
                <c:pt idx="797">
                  <c:v>-2.0300000000000001E-3</c:v>
                </c:pt>
                <c:pt idx="798">
                  <c:v>-2.0200000000000075E-3</c:v>
                </c:pt>
                <c:pt idx="799">
                  <c:v>-2.0100000000000001E-3</c:v>
                </c:pt>
                <c:pt idx="800">
                  <c:v>-2.0000000000000052E-3</c:v>
                </c:pt>
                <c:pt idx="801">
                  <c:v>-1.9900000000000087E-3</c:v>
                </c:pt>
                <c:pt idx="802">
                  <c:v>-1.9800000000000082E-3</c:v>
                </c:pt>
                <c:pt idx="803">
                  <c:v>-1.9700000000000078E-3</c:v>
                </c:pt>
                <c:pt idx="804">
                  <c:v>-1.9599999999999999E-3</c:v>
                </c:pt>
                <c:pt idx="805">
                  <c:v>-1.9500000000000079E-3</c:v>
                </c:pt>
                <c:pt idx="806">
                  <c:v>-1.9400000000000081E-3</c:v>
                </c:pt>
                <c:pt idx="807">
                  <c:v>-1.9300000000000079E-3</c:v>
                </c:pt>
                <c:pt idx="808">
                  <c:v>-1.9200000000000079E-3</c:v>
                </c:pt>
                <c:pt idx="809">
                  <c:v>-1.9100000000000076E-3</c:v>
                </c:pt>
                <c:pt idx="810">
                  <c:v>-1.9000000000000078E-3</c:v>
                </c:pt>
                <c:pt idx="811">
                  <c:v>-1.8900000000000076E-3</c:v>
                </c:pt>
                <c:pt idx="812">
                  <c:v>-1.8799999999999999E-3</c:v>
                </c:pt>
                <c:pt idx="813">
                  <c:v>-1.8699999999999999E-3</c:v>
                </c:pt>
                <c:pt idx="814">
                  <c:v>-1.860000000000007E-3</c:v>
                </c:pt>
                <c:pt idx="815">
                  <c:v>-1.850000000000007E-3</c:v>
                </c:pt>
                <c:pt idx="816">
                  <c:v>-1.840000000000007E-3</c:v>
                </c:pt>
                <c:pt idx="817">
                  <c:v>-1.8300000000000065E-3</c:v>
                </c:pt>
                <c:pt idx="818">
                  <c:v>-1.8200000000000065E-3</c:v>
                </c:pt>
                <c:pt idx="819">
                  <c:v>-1.8100000000000058E-3</c:v>
                </c:pt>
                <c:pt idx="820">
                  <c:v>-1.8000000000000056E-3</c:v>
                </c:pt>
                <c:pt idx="821">
                  <c:v>-1.7899999999999999E-3</c:v>
                </c:pt>
                <c:pt idx="822">
                  <c:v>-1.7799999999999999E-3</c:v>
                </c:pt>
                <c:pt idx="823">
                  <c:v>-1.7700000000000044E-3</c:v>
                </c:pt>
                <c:pt idx="824">
                  <c:v>-1.7600000000000042E-3</c:v>
                </c:pt>
                <c:pt idx="825">
                  <c:v>-1.7500000000000044E-3</c:v>
                </c:pt>
                <c:pt idx="826">
                  <c:v>-1.7400000000000043E-3</c:v>
                </c:pt>
                <c:pt idx="827">
                  <c:v>-1.7300000000000048E-3</c:v>
                </c:pt>
                <c:pt idx="828">
                  <c:v>-1.7200000000000049E-3</c:v>
                </c:pt>
                <c:pt idx="829">
                  <c:v>-1.7099999999999978E-3</c:v>
                </c:pt>
                <c:pt idx="830">
                  <c:v>-1.7000000000000047E-3</c:v>
                </c:pt>
                <c:pt idx="831">
                  <c:v>-1.6900000000000077E-3</c:v>
                </c:pt>
                <c:pt idx="832">
                  <c:v>-1.6800000000000072E-3</c:v>
                </c:pt>
                <c:pt idx="833">
                  <c:v>-1.6700000000000068E-3</c:v>
                </c:pt>
                <c:pt idx="834">
                  <c:v>-1.6600000000000067E-3</c:v>
                </c:pt>
                <c:pt idx="835">
                  <c:v>-1.6500000000000067E-3</c:v>
                </c:pt>
                <c:pt idx="836">
                  <c:v>-1.6400000000000063E-3</c:v>
                </c:pt>
                <c:pt idx="837">
                  <c:v>-1.6299999999999999E-3</c:v>
                </c:pt>
                <c:pt idx="838">
                  <c:v>-1.6199999999999999E-3</c:v>
                </c:pt>
                <c:pt idx="839">
                  <c:v>-1.610000000000006E-3</c:v>
                </c:pt>
                <c:pt idx="840">
                  <c:v>-1.6000000000000061E-3</c:v>
                </c:pt>
                <c:pt idx="841">
                  <c:v>-1.5900000000000059E-3</c:v>
                </c:pt>
                <c:pt idx="842">
                  <c:v>-1.5800000000000061E-3</c:v>
                </c:pt>
                <c:pt idx="843">
                  <c:v>-1.5700000000000065E-3</c:v>
                </c:pt>
                <c:pt idx="844">
                  <c:v>-1.5600000000000058E-3</c:v>
                </c:pt>
                <c:pt idx="845">
                  <c:v>-1.5499999999999999E-3</c:v>
                </c:pt>
                <c:pt idx="846">
                  <c:v>-1.5399999999999999E-3</c:v>
                </c:pt>
                <c:pt idx="847">
                  <c:v>-1.5299999999999999E-3</c:v>
                </c:pt>
                <c:pt idx="848">
                  <c:v>-1.5200000000000044E-3</c:v>
                </c:pt>
                <c:pt idx="849">
                  <c:v>-1.510000000000004E-3</c:v>
                </c:pt>
                <c:pt idx="850">
                  <c:v>-1.5000000000000037E-3</c:v>
                </c:pt>
                <c:pt idx="851">
                  <c:v>-1.4900000000000035E-3</c:v>
                </c:pt>
                <c:pt idx="852">
                  <c:v>-1.4800000000000021E-3</c:v>
                </c:pt>
                <c:pt idx="853">
                  <c:v>-1.4700000000000021E-3</c:v>
                </c:pt>
                <c:pt idx="854">
                  <c:v>-1.4599999999999978E-3</c:v>
                </c:pt>
                <c:pt idx="855">
                  <c:v>-1.4499999999999964E-3</c:v>
                </c:pt>
                <c:pt idx="856">
                  <c:v>-1.4400000000000001E-3</c:v>
                </c:pt>
                <c:pt idx="857">
                  <c:v>-1.4300000000000042E-3</c:v>
                </c:pt>
                <c:pt idx="858">
                  <c:v>-1.4200000000000037E-3</c:v>
                </c:pt>
                <c:pt idx="859">
                  <c:v>-1.4100000000000035E-3</c:v>
                </c:pt>
                <c:pt idx="860">
                  <c:v>-1.4000000000000035E-3</c:v>
                </c:pt>
                <c:pt idx="861">
                  <c:v>-1.3900000000000056E-3</c:v>
                </c:pt>
                <c:pt idx="862">
                  <c:v>-1.3799999999999999E-3</c:v>
                </c:pt>
                <c:pt idx="863">
                  <c:v>-1.3699999999999999E-3</c:v>
                </c:pt>
                <c:pt idx="864">
                  <c:v>-1.3600000000000051E-3</c:v>
                </c:pt>
                <c:pt idx="865">
                  <c:v>-1.3500000000000044E-3</c:v>
                </c:pt>
                <c:pt idx="866">
                  <c:v>-1.3400000000000046E-3</c:v>
                </c:pt>
                <c:pt idx="867">
                  <c:v>-1.3300000000000052E-3</c:v>
                </c:pt>
                <c:pt idx="868">
                  <c:v>-1.3200000000000048E-3</c:v>
                </c:pt>
                <c:pt idx="869">
                  <c:v>-1.310000000000005E-3</c:v>
                </c:pt>
                <c:pt idx="870">
                  <c:v>-1.2999999999999978E-3</c:v>
                </c:pt>
                <c:pt idx="871">
                  <c:v>-1.2899999999999999E-3</c:v>
                </c:pt>
                <c:pt idx="872">
                  <c:v>-1.2800000000000047E-3</c:v>
                </c:pt>
                <c:pt idx="873">
                  <c:v>-1.2700000000000042E-3</c:v>
                </c:pt>
                <c:pt idx="874">
                  <c:v>-1.260000000000004E-3</c:v>
                </c:pt>
                <c:pt idx="875">
                  <c:v>-1.2500000000000037E-3</c:v>
                </c:pt>
                <c:pt idx="876">
                  <c:v>-1.2400000000000035E-3</c:v>
                </c:pt>
                <c:pt idx="877">
                  <c:v>-1.2300000000000021E-3</c:v>
                </c:pt>
                <c:pt idx="878">
                  <c:v>-1.2199999999999978E-3</c:v>
                </c:pt>
                <c:pt idx="879">
                  <c:v>-1.2099999999999978E-3</c:v>
                </c:pt>
                <c:pt idx="880">
                  <c:v>-1.1999999999999999E-3</c:v>
                </c:pt>
                <c:pt idx="881">
                  <c:v>-1.1900000000000066E-3</c:v>
                </c:pt>
                <c:pt idx="882">
                  <c:v>-1.1800000000000059E-3</c:v>
                </c:pt>
                <c:pt idx="883">
                  <c:v>-1.1700000000000063E-3</c:v>
                </c:pt>
                <c:pt idx="884">
                  <c:v>-1.1600000000000065E-3</c:v>
                </c:pt>
                <c:pt idx="885">
                  <c:v>-1.1500000000000061E-3</c:v>
                </c:pt>
                <c:pt idx="886">
                  <c:v>-1.1400000000000056E-3</c:v>
                </c:pt>
                <c:pt idx="887">
                  <c:v>-1.1299999999999999E-3</c:v>
                </c:pt>
                <c:pt idx="888">
                  <c:v>-1.1199999999999999E-3</c:v>
                </c:pt>
                <c:pt idx="889">
                  <c:v>-1.1100000000000044E-3</c:v>
                </c:pt>
                <c:pt idx="890">
                  <c:v>-1.1000000000000042E-3</c:v>
                </c:pt>
                <c:pt idx="891">
                  <c:v>-1.0900000000000037E-3</c:v>
                </c:pt>
                <c:pt idx="892">
                  <c:v>-1.0800000000000035E-3</c:v>
                </c:pt>
                <c:pt idx="893">
                  <c:v>-1.0700000000000039E-3</c:v>
                </c:pt>
                <c:pt idx="894">
                  <c:v>-1.0600000000000021E-3</c:v>
                </c:pt>
                <c:pt idx="895">
                  <c:v>-1.0499999999999978E-3</c:v>
                </c:pt>
                <c:pt idx="896">
                  <c:v>-1.0399999999999964E-3</c:v>
                </c:pt>
                <c:pt idx="897">
                  <c:v>-1.0300000000000001E-3</c:v>
                </c:pt>
                <c:pt idx="898">
                  <c:v>-1.0200000000000042E-3</c:v>
                </c:pt>
                <c:pt idx="899">
                  <c:v>-1.0100000000000037E-3</c:v>
                </c:pt>
                <c:pt idx="900">
                  <c:v>-1.0000000000000037E-3</c:v>
                </c:pt>
                <c:pt idx="901">
                  <c:v>-9.9000000000000411E-4</c:v>
                </c:pt>
                <c:pt idx="902">
                  <c:v>-9.8000000000000452E-4</c:v>
                </c:pt>
                <c:pt idx="903">
                  <c:v>-9.7000000000000048E-4</c:v>
                </c:pt>
                <c:pt idx="904">
                  <c:v>-9.6000000000000067E-4</c:v>
                </c:pt>
                <c:pt idx="905">
                  <c:v>-9.5000000000000325E-4</c:v>
                </c:pt>
                <c:pt idx="906">
                  <c:v>-9.4000000000000268E-4</c:v>
                </c:pt>
                <c:pt idx="907">
                  <c:v>-9.300000000000045E-4</c:v>
                </c:pt>
                <c:pt idx="908">
                  <c:v>-9.2000000000000046E-4</c:v>
                </c:pt>
                <c:pt idx="909">
                  <c:v>-9.1000000000000065E-4</c:v>
                </c:pt>
                <c:pt idx="910">
                  <c:v>-9.0000000000000247E-4</c:v>
                </c:pt>
                <c:pt idx="911">
                  <c:v>-8.9000000000000374E-4</c:v>
                </c:pt>
                <c:pt idx="912">
                  <c:v>-8.8000000000000383E-4</c:v>
                </c:pt>
                <c:pt idx="913">
                  <c:v>-8.7000000000000044E-4</c:v>
                </c:pt>
                <c:pt idx="914">
                  <c:v>-8.6000000000000226E-4</c:v>
                </c:pt>
                <c:pt idx="915">
                  <c:v>-8.5000000000000245E-4</c:v>
                </c:pt>
                <c:pt idx="916">
                  <c:v>-8.4000000000000361E-4</c:v>
                </c:pt>
                <c:pt idx="917">
                  <c:v>-8.3000000000000359E-4</c:v>
                </c:pt>
                <c:pt idx="918">
                  <c:v>-8.2000000000000042E-4</c:v>
                </c:pt>
                <c:pt idx="919">
                  <c:v>-8.1000000000000028E-4</c:v>
                </c:pt>
                <c:pt idx="920">
                  <c:v>-8.0000000000000264E-4</c:v>
                </c:pt>
                <c:pt idx="921">
                  <c:v>-7.9000000000000337E-4</c:v>
                </c:pt>
                <c:pt idx="922">
                  <c:v>-7.8000000000000226E-4</c:v>
                </c:pt>
                <c:pt idx="923">
                  <c:v>-7.70000000000003E-4</c:v>
                </c:pt>
                <c:pt idx="924">
                  <c:v>-7.6000000000000123E-4</c:v>
                </c:pt>
                <c:pt idx="925">
                  <c:v>-7.5000000000000229E-4</c:v>
                </c:pt>
                <c:pt idx="926">
                  <c:v>-7.4000000000000313E-4</c:v>
                </c:pt>
                <c:pt idx="927">
                  <c:v>-7.3000000000000224E-4</c:v>
                </c:pt>
                <c:pt idx="928">
                  <c:v>-7.2000000000000319E-4</c:v>
                </c:pt>
                <c:pt idx="929">
                  <c:v>-7.1000000000000034E-4</c:v>
                </c:pt>
                <c:pt idx="930">
                  <c:v>-7.0000000000000227E-4</c:v>
                </c:pt>
                <c:pt idx="931">
                  <c:v>-6.9000000000000322E-4</c:v>
                </c:pt>
                <c:pt idx="932">
                  <c:v>-6.8000000000000124E-4</c:v>
                </c:pt>
                <c:pt idx="933">
                  <c:v>-6.7000000000000252E-4</c:v>
                </c:pt>
                <c:pt idx="934">
                  <c:v>-6.6000000000000184E-4</c:v>
                </c:pt>
                <c:pt idx="935">
                  <c:v>-6.5000000000000214E-4</c:v>
                </c:pt>
                <c:pt idx="936">
                  <c:v>-6.4000000000000298E-4</c:v>
                </c:pt>
                <c:pt idx="937">
                  <c:v>-6.3000000000000133E-4</c:v>
                </c:pt>
                <c:pt idx="938">
                  <c:v>-6.2000000000000228E-4</c:v>
                </c:pt>
                <c:pt idx="939">
                  <c:v>-6.1000000000000138E-4</c:v>
                </c:pt>
                <c:pt idx="940">
                  <c:v>-6.0000000000000201E-4</c:v>
                </c:pt>
                <c:pt idx="941">
                  <c:v>-5.9000000000000252E-4</c:v>
                </c:pt>
                <c:pt idx="942">
                  <c:v>-5.8000000000000033E-4</c:v>
                </c:pt>
                <c:pt idx="943">
                  <c:v>-5.7000000000000193E-4</c:v>
                </c:pt>
                <c:pt idx="944">
                  <c:v>-5.6000000000000093E-4</c:v>
                </c:pt>
                <c:pt idx="945">
                  <c:v>-5.5000000000000123E-4</c:v>
                </c:pt>
                <c:pt idx="946">
                  <c:v>-5.4000000000000207E-4</c:v>
                </c:pt>
                <c:pt idx="947">
                  <c:v>-5.3000000000000139E-4</c:v>
                </c:pt>
                <c:pt idx="948">
                  <c:v>-5.2000000000000191E-4</c:v>
                </c:pt>
                <c:pt idx="949">
                  <c:v>-5.1000000000000004E-4</c:v>
                </c:pt>
                <c:pt idx="950">
                  <c:v>-5.0000000000000034E-4</c:v>
                </c:pt>
                <c:pt idx="951">
                  <c:v>-4.9000000000000194E-4</c:v>
                </c:pt>
                <c:pt idx="952">
                  <c:v>-4.8000000000000034E-4</c:v>
                </c:pt>
                <c:pt idx="953">
                  <c:v>-4.7000000000000134E-4</c:v>
                </c:pt>
                <c:pt idx="954">
                  <c:v>-4.6000000000000023E-4</c:v>
                </c:pt>
                <c:pt idx="955">
                  <c:v>-4.5000000000000123E-4</c:v>
                </c:pt>
                <c:pt idx="956">
                  <c:v>-4.4000000000000202E-4</c:v>
                </c:pt>
                <c:pt idx="957">
                  <c:v>-4.3000000000000113E-4</c:v>
                </c:pt>
                <c:pt idx="958">
                  <c:v>-4.2000000000000164E-4</c:v>
                </c:pt>
                <c:pt idx="959">
                  <c:v>-4.1000000000000021E-4</c:v>
                </c:pt>
                <c:pt idx="960">
                  <c:v>-4.0000000000000034E-4</c:v>
                </c:pt>
                <c:pt idx="961">
                  <c:v>-3.9000000000000119E-4</c:v>
                </c:pt>
                <c:pt idx="962">
                  <c:v>-3.8000000000000111E-4</c:v>
                </c:pt>
                <c:pt idx="963">
                  <c:v>-3.7000000000000168E-4</c:v>
                </c:pt>
                <c:pt idx="964">
                  <c:v>-3.6000000000000143E-4</c:v>
                </c:pt>
                <c:pt idx="965">
                  <c:v>-3.5000000000000119E-4</c:v>
                </c:pt>
                <c:pt idx="966">
                  <c:v>-3.4000000000000111E-4</c:v>
                </c:pt>
                <c:pt idx="967">
                  <c:v>-3.3000000000000092E-4</c:v>
                </c:pt>
                <c:pt idx="968">
                  <c:v>-3.2000000000000171E-4</c:v>
                </c:pt>
                <c:pt idx="969">
                  <c:v>-3.1000000000000136E-4</c:v>
                </c:pt>
                <c:pt idx="970">
                  <c:v>-3.00000000000001E-4</c:v>
                </c:pt>
                <c:pt idx="971">
                  <c:v>-2.9000000000000016E-4</c:v>
                </c:pt>
                <c:pt idx="972">
                  <c:v>-2.8000000000000046E-4</c:v>
                </c:pt>
                <c:pt idx="973">
                  <c:v>-2.7000000000000125E-4</c:v>
                </c:pt>
                <c:pt idx="974">
                  <c:v>-2.6000000000000106E-4</c:v>
                </c:pt>
                <c:pt idx="975">
                  <c:v>-2.5000000000000093E-4</c:v>
                </c:pt>
                <c:pt idx="976">
                  <c:v>-2.4000000000000052E-4</c:v>
                </c:pt>
                <c:pt idx="977">
                  <c:v>-2.3000000000000012E-4</c:v>
                </c:pt>
                <c:pt idx="978">
                  <c:v>-2.2000000000000117E-4</c:v>
                </c:pt>
                <c:pt idx="979">
                  <c:v>-2.100000000000009E-4</c:v>
                </c:pt>
                <c:pt idx="980">
                  <c:v>-2.0000000000000052E-4</c:v>
                </c:pt>
                <c:pt idx="981">
                  <c:v>-1.9000000000000104E-4</c:v>
                </c:pt>
                <c:pt idx="982">
                  <c:v>-1.8000000000000072E-4</c:v>
                </c:pt>
                <c:pt idx="983">
                  <c:v>-1.7000000000000058E-4</c:v>
                </c:pt>
                <c:pt idx="984">
                  <c:v>-1.600000000000008E-4</c:v>
                </c:pt>
                <c:pt idx="985">
                  <c:v>-1.4999999999999999E-4</c:v>
                </c:pt>
                <c:pt idx="986">
                  <c:v>-1.3999999999999999E-4</c:v>
                </c:pt>
                <c:pt idx="987">
                  <c:v>-1.2999999999999999E-4</c:v>
                </c:pt>
                <c:pt idx="988">
                  <c:v>-1.2000000000000042E-4</c:v>
                </c:pt>
                <c:pt idx="989">
                  <c:v>-1.1000000000000063E-4</c:v>
                </c:pt>
                <c:pt idx="990">
                  <c:v>-1.0000000000000042E-4</c:v>
                </c:pt>
                <c:pt idx="991">
                  <c:v>-9.0000000000000385E-5</c:v>
                </c:pt>
                <c:pt idx="992">
                  <c:v>-8.0000000000000318E-5</c:v>
                </c:pt>
                <c:pt idx="993">
                  <c:v>-7.0000000000000319E-5</c:v>
                </c:pt>
                <c:pt idx="994">
                  <c:v>-6.0000000000000273E-5</c:v>
                </c:pt>
                <c:pt idx="995">
                  <c:v>-5.0000000000000212E-5</c:v>
                </c:pt>
                <c:pt idx="996">
                  <c:v>-4.0000000000000173E-5</c:v>
                </c:pt>
                <c:pt idx="997">
                  <c:v>-3.000000000000013E-5</c:v>
                </c:pt>
                <c:pt idx="998">
                  <c:v>-2.0000000000000086E-5</c:v>
                </c:pt>
                <c:pt idx="999">
                  <c:v>-1.000000000000005E-5</c:v>
                </c:pt>
                <c:pt idx="1000">
                  <c:v>0</c:v>
                </c:pt>
                <c:pt idx="1001">
                  <c:v>1.000000000000005E-5</c:v>
                </c:pt>
                <c:pt idx="1002">
                  <c:v>2.0000000000000086E-5</c:v>
                </c:pt>
                <c:pt idx="1003">
                  <c:v>3.000000000000013E-5</c:v>
                </c:pt>
                <c:pt idx="1004">
                  <c:v>4.0000000000000173E-5</c:v>
                </c:pt>
                <c:pt idx="1005">
                  <c:v>5.0000000000000212E-5</c:v>
                </c:pt>
                <c:pt idx="1006">
                  <c:v>6.0000000000000273E-5</c:v>
                </c:pt>
                <c:pt idx="1007">
                  <c:v>7.0000000000000319E-5</c:v>
                </c:pt>
                <c:pt idx="1008">
                  <c:v>8.0000000000000318E-5</c:v>
                </c:pt>
                <c:pt idx="1009">
                  <c:v>9.0000000000000385E-5</c:v>
                </c:pt>
                <c:pt idx="1010">
                  <c:v>1.0000000000000042E-4</c:v>
                </c:pt>
                <c:pt idx="1011">
                  <c:v>1.1000000000000063E-4</c:v>
                </c:pt>
                <c:pt idx="1012">
                  <c:v>1.2000000000000042E-4</c:v>
                </c:pt>
                <c:pt idx="1013">
                  <c:v>1.2999999999999999E-4</c:v>
                </c:pt>
                <c:pt idx="1014">
                  <c:v>1.3999999999999999E-4</c:v>
                </c:pt>
                <c:pt idx="1015">
                  <c:v>1.4999999999999999E-4</c:v>
                </c:pt>
                <c:pt idx="1016">
                  <c:v>1.600000000000008E-4</c:v>
                </c:pt>
                <c:pt idx="1017">
                  <c:v>1.7000000000000058E-4</c:v>
                </c:pt>
                <c:pt idx="1018">
                  <c:v>1.8000000000000072E-4</c:v>
                </c:pt>
                <c:pt idx="1019">
                  <c:v>1.9000000000000104E-4</c:v>
                </c:pt>
                <c:pt idx="1020">
                  <c:v>2.0000000000000052E-4</c:v>
                </c:pt>
                <c:pt idx="1021">
                  <c:v>2.100000000000009E-4</c:v>
                </c:pt>
                <c:pt idx="1022">
                  <c:v>2.2000000000000117E-4</c:v>
                </c:pt>
                <c:pt idx="1023">
                  <c:v>2.3000000000000012E-4</c:v>
                </c:pt>
                <c:pt idx="1024">
                  <c:v>2.4000000000000052E-4</c:v>
                </c:pt>
                <c:pt idx="1025">
                  <c:v>2.5000000000000093E-4</c:v>
                </c:pt>
                <c:pt idx="1026">
                  <c:v>2.6000000000000106E-4</c:v>
                </c:pt>
                <c:pt idx="1027">
                  <c:v>2.7000000000000125E-4</c:v>
                </c:pt>
                <c:pt idx="1028">
                  <c:v>2.8000000000000046E-4</c:v>
                </c:pt>
                <c:pt idx="1029">
                  <c:v>2.9000000000000016E-4</c:v>
                </c:pt>
                <c:pt idx="1030">
                  <c:v>3.00000000000001E-4</c:v>
                </c:pt>
                <c:pt idx="1031">
                  <c:v>3.1000000000000136E-4</c:v>
                </c:pt>
                <c:pt idx="1032">
                  <c:v>3.2000000000000171E-4</c:v>
                </c:pt>
                <c:pt idx="1033">
                  <c:v>3.3000000000000092E-4</c:v>
                </c:pt>
                <c:pt idx="1034">
                  <c:v>3.4000000000000111E-4</c:v>
                </c:pt>
                <c:pt idx="1035">
                  <c:v>3.5000000000000119E-4</c:v>
                </c:pt>
                <c:pt idx="1036">
                  <c:v>3.6000000000000143E-4</c:v>
                </c:pt>
                <c:pt idx="1037">
                  <c:v>3.7000000000000168E-4</c:v>
                </c:pt>
                <c:pt idx="1038">
                  <c:v>3.8000000000000111E-4</c:v>
                </c:pt>
                <c:pt idx="1039">
                  <c:v>3.9000000000000119E-4</c:v>
                </c:pt>
                <c:pt idx="1040">
                  <c:v>4.0000000000000034E-4</c:v>
                </c:pt>
                <c:pt idx="1041">
                  <c:v>4.1000000000000021E-4</c:v>
                </c:pt>
                <c:pt idx="1042">
                  <c:v>4.2000000000000164E-4</c:v>
                </c:pt>
                <c:pt idx="1043">
                  <c:v>4.3000000000000113E-4</c:v>
                </c:pt>
                <c:pt idx="1044">
                  <c:v>4.4000000000000202E-4</c:v>
                </c:pt>
                <c:pt idx="1045">
                  <c:v>4.5000000000000123E-4</c:v>
                </c:pt>
                <c:pt idx="1046">
                  <c:v>4.6000000000000023E-4</c:v>
                </c:pt>
                <c:pt idx="1047">
                  <c:v>4.7000000000000134E-4</c:v>
                </c:pt>
                <c:pt idx="1048">
                  <c:v>4.8000000000000034E-4</c:v>
                </c:pt>
                <c:pt idx="1049">
                  <c:v>4.9000000000000194E-4</c:v>
                </c:pt>
                <c:pt idx="1050">
                  <c:v>5.0000000000000034E-4</c:v>
                </c:pt>
                <c:pt idx="1051">
                  <c:v>5.1000000000000004E-4</c:v>
                </c:pt>
                <c:pt idx="1052">
                  <c:v>5.2000000000000191E-4</c:v>
                </c:pt>
                <c:pt idx="1053">
                  <c:v>5.3000000000000139E-4</c:v>
                </c:pt>
                <c:pt idx="1054">
                  <c:v>5.4000000000000207E-4</c:v>
                </c:pt>
                <c:pt idx="1055">
                  <c:v>5.5000000000000123E-4</c:v>
                </c:pt>
                <c:pt idx="1056">
                  <c:v>5.6000000000000093E-4</c:v>
                </c:pt>
                <c:pt idx="1057">
                  <c:v>5.7000000000000193E-4</c:v>
                </c:pt>
                <c:pt idx="1058">
                  <c:v>5.8000000000000033E-4</c:v>
                </c:pt>
                <c:pt idx="1059">
                  <c:v>5.9000000000000252E-4</c:v>
                </c:pt>
                <c:pt idx="1060">
                  <c:v>6.0000000000000201E-4</c:v>
                </c:pt>
                <c:pt idx="1061">
                  <c:v>6.1000000000000138E-4</c:v>
                </c:pt>
                <c:pt idx="1062">
                  <c:v>6.2000000000000228E-4</c:v>
                </c:pt>
                <c:pt idx="1063">
                  <c:v>6.3000000000000133E-4</c:v>
                </c:pt>
                <c:pt idx="1064">
                  <c:v>6.4000000000000298E-4</c:v>
                </c:pt>
                <c:pt idx="1065">
                  <c:v>6.5000000000000214E-4</c:v>
                </c:pt>
                <c:pt idx="1066">
                  <c:v>6.6000000000000184E-4</c:v>
                </c:pt>
                <c:pt idx="1067">
                  <c:v>6.7000000000000252E-4</c:v>
                </c:pt>
                <c:pt idx="1068">
                  <c:v>6.8000000000000124E-4</c:v>
                </c:pt>
                <c:pt idx="1069">
                  <c:v>6.9000000000000322E-4</c:v>
                </c:pt>
                <c:pt idx="1070">
                  <c:v>7.0000000000000227E-4</c:v>
                </c:pt>
                <c:pt idx="1071">
                  <c:v>7.1000000000000034E-4</c:v>
                </c:pt>
                <c:pt idx="1072">
                  <c:v>7.2000000000000319E-4</c:v>
                </c:pt>
                <c:pt idx="1073">
                  <c:v>7.3000000000000224E-4</c:v>
                </c:pt>
                <c:pt idx="1074">
                  <c:v>7.4000000000000313E-4</c:v>
                </c:pt>
                <c:pt idx="1075">
                  <c:v>7.5000000000000229E-4</c:v>
                </c:pt>
                <c:pt idx="1076">
                  <c:v>7.6000000000000123E-4</c:v>
                </c:pt>
                <c:pt idx="1077">
                  <c:v>7.70000000000003E-4</c:v>
                </c:pt>
                <c:pt idx="1078">
                  <c:v>7.8000000000000226E-4</c:v>
                </c:pt>
                <c:pt idx="1079">
                  <c:v>7.9000000000000337E-4</c:v>
                </c:pt>
                <c:pt idx="1080">
                  <c:v>8.0000000000000264E-4</c:v>
                </c:pt>
                <c:pt idx="1081">
                  <c:v>8.1000000000000028E-4</c:v>
                </c:pt>
                <c:pt idx="1082">
                  <c:v>8.2000000000000042E-4</c:v>
                </c:pt>
                <c:pt idx="1083">
                  <c:v>8.3000000000000359E-4</c:v>
                </c:pt>
                <c:pt idx="1084">
                  <c:v>8.4000000000000361E-4</c:v>
                </c:pt>
                <c:pt idx="1085">
                  <c:v>8.5000000000000245E-4</c:v>
                </c:pt>
                <c:pt idx="1086">
                  <c:v>8.6000000000000226E-4</c:v>
                </c:pt>
                <c:pt idx="1087">
                  <c:v>8.7000000000000044E-4</c:v>
                </c:pt>
                <c:pt idx="1088">
                  <c:v>8.8000000000000383E-4</c:v>
                </c:pt>
                <c:pt idx="1089">
                  <c:v>8.9000000000000374E-4</c:v>
                </c:pt>
                <c:pt idx="1090">
                  <c:v>9.0000000000000247E-4</c:v>
                </c:pt>
                <c:pt idx="1091">
                  <c:v>9.1000000000000065E-4</c:v>
                </c:pt>
                <c:pt idx="1092">
                  <c:v>9.2000000000000046E-4</c:v>
                </c:pt>
                <c:pt idx="1093">
                  <c:v>9.300000000000045E-4</c:v>
                </c:pt>
                <c:pt idx="1094">
                  <c:v>9.4000000000000268E-4</c:v>
                </c:pt>
                <c:pt idx="1095">
                  <c:v>9.5000000000000325E-4</c:v>
                </c:pt>
                <c:pt idx="1096">
                  <c:v>9.6000000000000067E-4</c:v>
                </c:pt>
                <c:pt idx="1097">
                  <c:v>9.7000000000000048E-4</c:v>
                </c:pt>
                <c:pt idx="1098">
                  <c:v>9.8000000000000452E-4</c:v>
                </c:pt>
                <c:pt idx="1099">
                  <c:v>9.9000000000000411E-4</c:v>
                </c:pt>
                <c:pt idx="1100">
                  <c:v>1.0000000000000037E-3</c:v>
                </c:pt>
                <c:pt idx="1101">
                  <c:v>1.0100000000000037E-3</c:v>
                </c:pt>
                <c:pt idx="1102">
                  <c:v>1.0200000000000042E-3</c:v>
                </c:pt>
                <c:pt idx="1103">
                  <c:v>1.0300000000000001E-3</c:v>
                </c:pt>
                <c:pt idx="1104">
                  <c:v>1.0399999999999964E-3</c:v>
                </c:pt>
                <c:pt idx="1105">
                  <c:v>1.0499999999999978E-3</c:v>
                </c:pt>
                <c:pt idx="1106">
                  <c:v>1.0600000000000021E-3</c:v>
                </c:pt>
                <c:pt idx="1107">
                  <c:v>1.0700000000000039E-3</c:v>
                </c:pt>
                <c:pt idx="1108">
                  <c:v>1.0800000000000035E-3</c:v>
                </c:pt>
                <c:pt idx="1109">
                  <c:v>1.0900000000000037E-3</c:v>
                </c:pt>
                <c:pt idx="1110">
                  <c:v>1.1000000000000042E-3</c:v>
                </c:pt>
                <c:pt idx="1111">
                  <c:v>1.1100000000000044E-3</c:v>
                </c:pt>
                <c:pt idx="1112">
                  <c:v>1.1199999999999999E-3</c:v>
                </c:pt>
                <c:pt idx="1113">
                  <c:v>1.1299999999999999E-3</c:v>
                </c:pt>
                <c:pt idx="1114">
                  <c:v>1.1400000000000056E-3</c:v>
                </c:pt>
                <c:pt idx="1115">
                  <c:v>1.1500000000000061E-3</c:v>
                </c:pt>
                <c:pt idx="1116">
                  <c:v>1.1600000000000065E-3</c:v>
                </c:pt>
                <c:pt idx="1117">
                  <c:v>1.1700000000000063E-3</c:v>
                </c:pt>
                <c:pt idx="1118">
                  <c:v>1.1800000000000059E-3</c:v>
                </c:pt>
                <c:pt idx="1119">
                  <c:v>1.1900000000000066E-3</c:v>
                </c:pt>
                <c:pt idx="1120">
                  <c:v>1.1999999999999999E-3</c:v>
                </c:pt>
                <c:pt idx="1121">
                  <c:v>1.2099999999999978E-3</c:v>
                </c:pt>
                <c:pt idx="1122">
                  <c:v>1.2199999999999978E-3</c:v>
                </c:pt>
                <c:pt idx="1123">
                  <c:v>1.2300000000000021E-3</c:v>
                </c:pt>
                <c:pt idx="1124">
                  <c:v>1.2400000000000035E-3</c:v>
                </c:pt>
                <c:pt idx="1125">
                  <c:v>1.2500000000000037E-3</c:v>
                </c:pt>
                <c:pt idx="1126">
                  <c:v>1.260000000000004E-3</c:v>
                </c:pt>
                <c:pt idx="1127">
                  <c:v>1.2700000000000042E-3</c:v>
                </c:pt>
                <c:pt idx="1128">
                  <c:v>1.2800000000000047E-3</c:v>
                </c:pt>
                <c:pt idx="1129">
                  <c:v>1.2899999999999999E-3</c:v>
                </c:pt>
                <c:pt idx="1130">
                  <c:v>1.2999999999999978E-3</c:v>
                </c:pt>
                <c:pt idx="1131">
                  <c:v>1.310000000000005E-3</c:v>
                </c:pt>
                <c:pt idx="1132">
                  <c:v>1.3200000000000048E-3</c:v>
                </c:pt>
                <c:pt idx="1133">
                  <c:v>1.3300000000000052E-3</c:v>
                </c:pt>
                <c:pt idx="1134">
                  <c:v>1.3400000000000046E-3</c:v>
                </c:pt>
                <c:pt idx="1135">
                  <c:v>1.3500000000000044E-3</c:v>
                </c:pt>
                <c:pt idx="1136">
                  <c:v>1.3600000000000051E-3</c:v>
                </c:pt>
                <c:pt idx="1137">
                  <c:v>1.3699999999999999E-3</c:v>
                </c:pt>
                <c:pt idx="1138">
                  <c:v>1.3799999999999999E-3</c:v>
                </c:pt>
                <c:pt idx="1139">
                  <c:v>1.3900000000000056E-3</c:v>
                </c:pt>
                <c:pt idx="1140">
                  <c:v>1.4000000000000035E-3</c:v>
                </c:pt>
                <c:pt idx="1141">
                  <c:v>1.4100000000000035E-3</c:v>
                </c:pt>
                <c:pt idx="1142">
                  <c:v>1.4200000000000037E-3</c:v>
                </c:pt>
                <c:pt idx="1143">
                  <c:v>1.4300000000000042E-3</c:v>
                </c:pt>
                <c:pt idx="1144">
                  <c:v>1.4400000000000001E-3</c:v>
                </c:pt>
                <c:pt idx="1145">
                  <c:v>1.4499999999999964E-3</c:v>
                </c:pt>
                <c:pt idx="1146">
                  <c:v>1.4599999999999978E-3</c:v>
                </c:pt>
                <c:pt idx="1147">
                  <c:v>1.4700000000000021E-3</c:v>
                </c:pt>
                <c:pt idx="1148">
                  <c:v>1.4800000000000021E-3</c:v>
                </c:pt>
                <c:pt idx="1149">
                  <c:v>1.4900000000000035E-3</c:v>
                </c:pt>
                <c:pt idx="1150">
                  <c:v>1.5000000000000037E-3</c:v>
                </c:pt>
                <c:pt idx="1151">
                  <c:v>1.510000000000004E-3</c:v>
                </c:pt>
                <c:pt idx="1152">
                  <c:v>1.5200000000000044E-3</c:v>
                </c:pt>
                <c:pt idx="1153">
                  <c:v>1.5299999999999999E-3</c:v>
                </c:pt>
                <c:pt idx="1154">
                  <c:v>1.5399999999999999E-3</c:v>
                </c:pt>
                <c:pt idx="1155">
                  <c:v>1.5499999999999999E-3</c:v>
                </c:pt>
                <c:pt idx="1156">
                  <c:v>1.5600000000000058E-3</c:v>
                </c:pt>
                <c:pt idx="1157">
                  <c:v>1.5700000000000065E-3</c:v>
                </c:pt>
                <c:pt idx="1158">
                  <c:v>1.5800000000000061E-3</c:v>
                </c:pt>
                <c:pt idx="1159">
                  <c:v>1.5900000000000059E-3</c:v>
                </c:pt>
                <c:pt idx="1160">
                  <c:v>1.6000000000000061E-3</c:v>
                </c:pt>
                <c:pt idx="1161">
                  <c:v>1.610000000000006E-3</c:v>
                </c:pt>
                <c:pt idx="1162">
                  <c:v>1.6199999999999999E-3</c:v>
                </c:pt>
                <c:pt idx="1163">
                  <c:v>1.6299999999999999E-3</c:v>
                </c:pt>
                <c:pt idx="1164">
                  <c:v>1.6400000000000063E-3</c:v>
                </c:pt>
                <c:pt idx="1165">
                  <c:v>1.6500000000000067E-3</c:v>
                </c:pt>
                <c:pt idx="1166">
                  <c:v>1.6600000000000067E-3</c:v>
                </c:pt>
                <c:pt idx="1167">
                  <c:v>1.6700000000000068E-3</c:v>
                </c:pt>
                <c:pt idx="1168">
                  <c:v>1.6800000000000072E-3</c:v>
                </c:pt>
                <c:pt idx="1169">
                  <c:v>1.6900000000000077E-3</c:v>
                </c:pt>
                <c:pt idx="1170">
                  <c:v>1.7000000000000047E-3</c:v>
                </c:pt>
                <c:pt idx="1171">
                  <c:v>1.7099999999999978E-3</c:v>
                </c:pt>
                <c:pt idx="1172">
                  <c:v>1.7200000000000049E-3</c:v>
                </c:pt>
                <c:pt idx="1173">
                  <c:v>1.7300000000000048E-3</c:v>
                </c:pt>
                <c:pt idx="1174">
                  <c:v>1.7400000000000043E-3</c:v>
                </c:pt>
                <c:pt idx="1175">
                  <c:v>1.7500000000000044E-3</c:v>
                </c:pt>
                <c:pt idx="1176">
                  <c:v>1.7600000000000042E-3</c:v>
                </c:pt>
                <c:pt idx="1177">
                  <c:v>1.7700000000000044E-3</c:v>
                </c:pt>
                <c:pt idx="1178">
                  <c:v>1.7799999999999999E-3</c:v>
                </c:pt>
                <c:pt idx="1179">
                  <c:v>1.7899999999999999E-3</c:v>
                </c:pt>
                <c:pt idx="1180">
                  <c:v>1.8000000000000056E-3</c:v>
                </c:pt>
                <c:pt idx="1181">
                  <c:v>1.8100000000000058E-3</c:v>
                </c:pt>
                <c:pt idx="1182">
                  <c:v>1.8200000000000065E-3</c:v>
                </c:pt>
                <c:pt idx="1183">
                  <c:v>1.8300000000000065E-3</c:v>
                </c:pt>
                <c:pt idx="1184">
                  <c:v>1.840000000000007E-3</c:v>
                </c:pt>
                <c:pt idx="1185">
                  <c:v>1.850000000000007E-3</c:v>
                </c:pt>
                <c:pt idx="1186">
                  <c:v>1.860000000000007E-3</c:v>
                </c:pt>
                <c:pt idx="1187">
                  <c:v>1.8699999999999999E-3</c:v>
                </c:pt>
                <c:pt idx="1188">
                  <c:v>1.8799999999999999E-3</c:v>
                </c:pt>
                <c:pt idx="1189">
                  <c:v>1.8900000000000076E-3</c:v>
                </c:pt>
                <c:pt idx="1190">
                  <c:v>1.9000000000000078E-3</c:v>
                </c:pt>
                <c:pt idx="1191">
                  <c:v>1.9100000000000076E-3</c:v>
                </c:pt>
                <c:pt idx="1192">
                  <c:v>1.9200000000000079E-3</c:v>
                </c:pt>
                <c:pt idx="1193">
                  <c:v>1.9300000000000079E-3</c:v>
                </c:pt>
                <c:pt idx="1194">
                  <c:v>1.9400000000000081E-3</c:v>
                </c:pt>
                <c:pt idx="1195">
                  <c:v>1.9500000000000079E-3</c:v>
                </c:pt>
                <c:pt idx="1196">
                  <c:v>1.9599999999999999E-3</c:v>
                </c:pt>
                <c:pt idx="1197">
                  <c:v>1.9700000000000078E-3</c:v>
                </c:pt>
                <c:pt idx="1198">
                  <c:v>1.9800000000000082E-3</c:v>
                </c:pt>
                <c:pt idx="1199">
                  <c:v>1.9900000000000087E-3</c:v>
                </c:pt>
                <c:pt idx="1200">
                  <c:v>2.0000000000000052E-3</c:v>
                </c:pt>
                <c:pt idx="1201">
                  <c:v>2.0100000000000001E-3</c:v>
                </c:pt>
                <c:pt idx="1202">
                  <c:v>2.0200000000000075E-3</c:v>
                </c:pt>
                <c:pt idx="1203">
                  <c:v>2.0300000000000001E-3</c:v>
                </c:pt>
                <c:pt idx="1204">
                  <c:v>2.040000000000008E-3</c:v>
                </c:pt>
                <c:pt idx="1205">
                  <c:v>2.0500000000000002E-3</c:v>
                </c:pt>
                <c:pt idx="1206">
                  <c:v>2.0600000000000002E-3</c:v>
                </c:pt>
                <c:pt idx="1207">
                  <c:v>2.0700000000000002E-3</c:v>
                </c:pt>
                <c:pt idx="1208">
                  <c:v>2.0799999999999998E-3</c:v>
                </c:pt>
                <c:pt idx="1209">
                  <c:v>2.0900000000000011E-3</c:v>
                </c:pt>
                <c:pt idx="1210">
                  <c:v>2.0999999999999999E-3</c:v>
                </c:pt>
                <c:pt idx="1211">
                  <c:v>2.1100000000000012E-3</c:v>
                </c:pt>
                <c:pt idx="1212">
                  <c:v>2.1199999999999999E-3</c:v>
                </c:pt>
                <c:pt idx="1213">
                  <c:v>2.1300000000000012E-3</c:v>
                </c:pt>
                <c:pt idx="1214">
                  <c:v>2.1400000000000052E-3</c:v>
                </c:pt>
                <c:pt idx="1215">
                  <c:v>2.1500000000000052E-3</c:v>
                </c:pt>
                <c:pt idx="1216">
                  <c:v>2.1600000000000052E-3</c:v>
                </c:pt>
                <c:pt idx="1217">
                  <c:v>2.1700000000000074E-3</c:v>
                </c:pt>
                <c:pt idx="1218">
                  <c:v>2.1800000000000075E-3</c:v>
                </c:pt>
                <c:pt idx="1219">
                  <c:v>2.1900000000000001E-3</c:v>
                </c:pt>
                <c:pt idx="1220">
                  <c:v>2.2000000000000075E-3</c:v>
                </c:pt>
                <c:pt idx="1221">
                  <c:v>2.2100000000000002E-3</c:v>
                </c:pt>
                <c:pt idx="1222">
                  <c:v>2.2200000000000084E-3</c:v>
                </c:pt>
                <c:pt idx="1223">
                  <c:v>2.2300000000000002E-3</c:v>
                </c:pt>
                <c:pt idx="1224">
                  <c:v>2.2400000000000089E-3</c:v>
                </c:pt>
                <c:pt idx="1225">
                  <c:v>2.2500000000000011E-3</c:v>
                </c:pt>
                <c:pt idx="1226">
                  <c:v>2.2600000000000094E-3</c:v>
                </c:pt>
                <c:pt idx="1227">
                  <c:v>2.2700000000000012E-3</c:v>
                </c:pt>
                <c:pt idx="1228">
                  <c:v>2.2800000000000103E-3</c:v>
                </c:pt>
                <c:pt idx="1229">
                  <c:v>2.2900000000000012E-3</c:v>
                </c:pt>
                <c:pt idx="1230">
                  <c:v>2.3000000000000052E-3</c:v>
                </c:pt>
                <c:pt idx="1231">
                  <c:v>2.31E-3</c:v>
                </c:pt>
                <c:pt idx="1232">
                  <c:v>2.32E-3</c:v>
                </c:pt>
                <c:pt idx="1233">
                  <c:v>2.33E-3</c:v>
                </c:pt>
                <c:pt idx="1234">
                  <c:v>2.3400000000000001E-3</c:v>
                </c:pt>
                <c:pt idx="1235">
                  <c:v>2.3500000000000001E-3</c:v>
                </c:pt>
                <c:pt idx="1236">
                  <c:v>2.3600000000000001E-3</c:v>
                </c:pt>
                <c:pt idx="1237">
                  <c:v>2.3700000000000001E-3</c:v>
                </c:pt>
                <c:pt idx="1238">
                  <c:v>2.3800000000000002E-3</c:v>
                </c:pt>
                <c:pt idx="1239">
                  <c:v>2.3900000000000002E-3</c:v>
                </c:pt>
                <c:pt idx="1240">
                  <c:v>2.3999999999999998E-3</c:v>
                </c:pt>
                <c:pt idx="1241">
                  <c:v>2.4100000000000002E-3</c:v>
                </c:pt>
                <c:pt idx="1242">
                  <c:v>2.4199999999999998E-3</c:v>
                </c:pt>
                <c:pt idx="1243">
                  <c:v>2.4300000000000012E-3</c:v>
                </c:pt>
                <c:pt idx="1244">
                  <c:v>2.4399999999999999E-3</c:v>
                </c:pt>
                <c:pt idx="1245">
                  <c:v>2.4500000000000012E-3</c:v>
                </c:pt>
                <c:pt idx="1246">
                  <c:v>2.4599999999999999E-3</c:v>
                </c:pt>
                <c:pt idx="1247">
                  <c:v>2.47E-3</c:v>
                </c:pt>
                <c:pt idx="1248">
                  <c:v>2.4800000000000052E-3</c:v>
                </c:pt>
                <c:pt idx="1249">
                  <c:v>2.49E-3</c:v>
                </c:pt>
                <c:pt idx="1250">
                  <c:v>2.5000000000000074E-3</c:v>
                </c:pt>
                <c:pt idx="1251">
                  <c:v>2.5100000000000001E-3</c:v>
                </c:pt>
                <c:pt idx="1252">
                  <c:v>2.5200000000000075E-3</c:v>
                </c:pt>
                <c:pt idx="1253">
                  <c:v>2.5300000000000001E-3</c:v>
                </c:pt>
                <c:pt idx="1254">
                  <c:v>2.540000000000008E-3</c:v>
                </c:pt>
                <c:pt idx="1255">
                  <c:v>2.5500000000000002E-3</c:v>
                </c:pt>
                <c:pt idx="1256">
                  <c:v>2.5600000000000084E-3</c:v>
                </c:pt>
                <c:pt idx="1257">
                  <c:v>2.5700000000000002E-3</c:v>
                </c:pt>
                <c:pt idx="1258">
                  <c:v>2.5800000000000089E-3</c:v>
                </c:pt>
                <c:pt idx="1259">
                  <c:v>2.5900000000000012E-3</c:v>
                </c:pt>
                <c:pt idx="1260">
                  <c:v>2.5999999999999999E-3</c:v>
                </c:pt>
                <c:pt idx="1261">
                  <c:v>2.6100000000000012E-3</c:v>
                </c:pt>
                <c:pt idx="1262">
                  <c:v>2.6199999999999999E-3</c:v>
                </c:pt>
                <c:pt idx="1263">
                  <c:v>2.6300000000000052E-3</c:v>
                </c:pt>
                <c:pt idx="1264">
                  <c:v>2.64000000000001E-3</c:v>
                </c:pt>
                <c:pt idx="1265">
                  <c:v>2.6500000000000052E-3</c:v>
                </c:pt>
                <c:pt idx="1266">
                  <c:v>2.6600000000000091E-3</c:v>
                </c:pt>
                <c:pt idx="1267">
                  <c:v>2.6700000000000074E-3</c:v>
                </c:pt>
                <c:pt idx="1268">
                  <c:v>2.6800000000000092E-3</c:v>
                </c:pt>
                <c:pt idx="1269">
                  <c:v>2.6900000000000075E-3</c:v>
                </c:pt>
                <c:pt idx="1270">
                  <c:v>2.7000000000000079E-3</c:v>
                </c:pt>
                <c:pt idx="1271">
                  <c:v>2.710000000000008E-3</c:v>
                </c:pt>
                <c:pt idx="1272">
                  <c:v>2.7200000000000084E-3</c:v>
                </c:pt>
                <c:pt idx="1273">
                  <c:v>2.7300000000000002E-3</c:v>
                </c:pt>
                <c:pt idx="1274">
                  <c:v>2.7400000000000089E-3</c:v>
                </c:pt>
                <c:pt idx="1275">
                  <c:v>2.7500000000000011E-3</c:v>
                </c:pt>
                <c:pt idx="1276">
                  <c:v>2.7600000000000094E-3</c:v>
                </c:pt>
                <c:pt idx="1277">
                  <c:v>2.7700000000000012E-3</c:v>
                </c:pt>
                <c:pt idx="1278">
                  <c:v>2.7800000000000103E-3</c:v>
                </c:pt>
                <c:pt idx="1279">
                  <c:v>2.7900000000000012E-3</c:v>
                </c:pt>
                <c:pt idx="1280">
                  <c:v>2.8000000000000052E-3</c:v>
                </c:pt>
                <c:pt idx="1281">
                  <c:v>2.81E-3</c:v>
                </c:pt>
                <c:pt idx="1282">
                  <c:v>2.8200000000000052E-3</c:v>
                </c:pt>
                <c:pt idx="1283">
                  <c:v>2.8300000000000001E-3</c:v>
                </c:pt>
                <c:pt idx="1284">
                  <c:v>2.8400000000000074E-3</c:v>
                </c:pt>
                <c:pt idx="1285">
                  <c:v>2.8500000000000001E-3</c:v>
                </c:pt>
                <c:pt idx="1286">
                  <c:v>2.8600000000000075E-3</c:v>
                </c:pt>
                <c:pt idx="1287">
                  <c:v>2.8700000000000002E-3</c:v>
                </c:pt>
                <c:pt idx="1288">
                  <c:v>2.8800000000000002E-3</c:v>
                </c:pt>
                <c:pt idx="1289">
                  <c:v>2.8900000000000002E-3</c:v>
                </c:pt>
                <c:pt idx="1290">
                  <c:v>2.8999999999999998E-3</c:v>
                </c:pt>
                <c:pt idx="1291">
                  <c:v>2.9100000000000011E-3</c:v>
                </c:pt>
                <c:pt idx="1292">
                  <c:v>2.9199999999999999E-3</c:v>
                </c:pt>
                <c:pt idx="1293">
                  <c:v>2.9300000000000012E-3</c:v>
                </c:pt>
                <c:pt idx="1294">
                  <c:v>2.9399999999999999E-3</c:v>
                </c:pt>
                <c:pt idx="1295">
                  <c:v>2.9500000000000012E-3</c:v>
                </c:pt>
                <c:pt idx="1296">
                  <c:v>2.9600000000000052E-3</c:v>
                </c:pt>
                <c:pt idx="1297">
                  <c:v>2.9700000000000052E-3</c:v>
                </c:pt>
                <c:pt idx="1298">
                  <c:v>2.9800000000000052E-3</c:v>
                </c:pt>
                <c:pt idx="1299">
                  <c:v>2.9900000000000052E-3</c:v>
                </c:pt>
                <c:pt idx="1300">
                  <c:v>3.0000000000000074E-3</c:v>
                </c:pt>
                <c:pt idx="1301">
                  <c:v>3.0100000000000001E-3</c:v>
                </c:pt>
                <c:pt idx="1302">
                  <c:v>3.0200000000000075E-3</c:v>
                </c:pt>
                <c:pt idx="1303">
                  <c:v>3.0300000000000001E-3</c:v>
                </c:pt>
                <c:pt idx="1304">
                  <c:v>3.040000000000008E-3</c:v>
                </c:pt>
                <c:pt idx="1305">
                  <c:v>3.0500000000000002E-3</c:v>
                </c:pt>
                <c:pt idx="1306">
                  <c:v>3.0600000000000089E-3</c:v>
                </c:pt>
                <c:pt idx="1307">
                  <c:v>3.0700000000000002E-3</c:v>
                </c:pt>
                <c:pt idx="1308">
                  <c:v>3.0800000000000089E-3</c:v>
                </c:pt>
                <c:pt idx="1309">
                  <c:v>3.0900000000000012E-3</c:v>
                </c:pt>
                <c:pt idx="1310">
                  <c:v>3.1000000000000103E-3</c:v>
                </c:pt>
                <c:pt idx="1311">
                  <c:v>3.1100000000000012E-3</c:v>
                </c:pt>
                <c:pt idx="1312">
                  <c:v>3.1200000000000104E-3</c:v>
                </c:pt>
                <c:pt idx="1313">
                  <c:v>3.1300000000000052E-3</c:v>
                </c:pt>
                <c:pt idx="1314">
                  <c:v>3.1400000000000126E-3</c:v>
                </c:pt>
                <c:pt idx="1315">
                  <c:v>3.1500000000000052E-3</c:v>
                </c:pt>
                <c:pt idx="1316">
                  <c:v>3.1600000000000118E-3</c:v>
                </c:pt>
                <c:pt idx="1317">
                  <c:v>3.1700000000000074E-3</c:v>
                </c:pt>
                <c:pt idx="1318">
                  <c:v>3.1800000000000118E-3</c:v>
                </c:pt>
                <c:pt idx="1319">
                  <c:v>3.1900000000000075E-3</c:v>
                </c:pt>
                <c:pt idx="1320">
                  <c:v>3.2000000000000114E-3</c:v>
                </c:pt>
                <c:pt idx="1321">
                  <c:v>3.210000000000008E-3</c:v>
                </c:pt>
                <c:pt idx="1322">
                  <c:v>3.220000000000011E-3</c:v>
                </c:pt>
                <c:pt idx="1323">
                  <c:v>3.2300000000000093E-3</c:v>
                </c:pt>
                <c:pt idx="1324">
                  <c:v>3.2400000000000111E-3</c:v>
                </c:pt>
                <c:pt idx="1325">
                  <c:v>3.2500000000000098E-3</c:v>
                </c:pt>
                <c:pt idx="1326">
                  <c:v>3.2600000000000103E-3</c:v>
                </c:pt>
                <c:pt idx="1327">
                  <c:v>3.2700000000000112E-3</c:v>
                </c:pt>
                <c:pt idx="1328">
                  <c:v>3.2800000000000108E-3</c:v>
                </c:pt>
                <c:pt idx="1329">
                  <c:v>3.2900000000000104E-3</c:v>
                </c:pt>
                <c:pt idx="1330">
                  <c:v>3.3000000000000052E-3</c:v>
                </c:pt>
                <c:pt idx="1331">
                  <c:v>3.31E-3</c:v>
                </c:pt>
                <c:pt idx="1332">
                  <c:v>3.3200000000000052E-3</c:v>
                </c:pt>
                <c:pt idx="1333">
                  <c:v>3.3300000000000001E-3</c:v>
                </c:pt>
                <c:pt idx="1334">
                  <c:v>3.3400000000000075E-3</c:v>
                </c:pt>
                <c:pt idx="1335">
                  <c:v>3.3500000000000001E-3</c:v>
                </c:pt>
                <c:pt idx="1336">
                  <c:v>3.3600000000000075E-3</c:v>
                </c:pt>
                <c:pt idx="1337">
                  <c:v>3.3700000000000002E-3</c:v>
                </c:pt>
                <c:pt idx="1338">
                  <c:v>3.3800000000000084E-3</c:v>
                </c:pt>
                <c:pt idx="1339">
                  <c:v>3.3900000000000002E-3</c:v>
                </c:pt>
                <c:pt idx="1340">
                  <c:v>3.4000000000000089E-3</c:v>
                </c:pt>
                <c:pt idx="1341">
                  <c:v>3.4100000000000011E-3</c:v>
                </c:pt>
                <c:pt idx="1342">
                  <c:v>3.4199999999999999E-3</c:v>
                </c:pt>
                <c:pt idx="1343">
                  <c:v>3.4300000000000012E-3</c:v>
                </c:pt>
                <c:pt idx="1344">
                  <c:v>3.4399999999999999E-3</c:v>
                </c:pt>
                <c:pt idx="1345">
                  <c:v>3.4500000000000012E-3</c:v>
                </c:pt>
                <c:pt idx="1346">
                  <c:v>3.4600000000000091E-3</c:v>
                </c:pt>
                <c:pt idx="1347">
                  <c:v>3.4700000000000052E-3</c:v>
                </c:pt>
                <c:pt idx="1348">
                  <c:v>3.4800000000000091E-3</c:v>
                </c:pt>
                <c:pt idx="1349">
                  <c:v>3.490000000000007E-3</c:v>
                </c:pt>
                <c:pt idx="1350">
                  <c:v>3.5000000000000087E-3</c:v>
                </c:pt>
                <c:pt idx="1351">
                  <c:v>3.5100000000000075E-3</c:v>
                </c:pt>
                <c:pt idx="1352">
                  <c:v>3.5200000000000075E-3</c:v>
                </c:pt>
                <c:pt idx="1353">
                  <c:v>3.530000000000008E-3</c:v>
                </c:pt>
                <c:pt idx="1354">
                  <c:v>3.540000000000008E-3</c:v>
                </c:pt>
                <c:pt idx="1355">
                  <c:v>3.5500000000000002E-3</c:v>
                </c:pt>
                <c:pt idx="1356">
                  <c:v>3.5600000000000089E-3</c:v>
                </c:pt>
                <c:pt idx="1357">
                  <c:v>3.5700000000000011E-3</c:v>
                </c:pt>
                <c:pt idx="1358">
                  <c:v>3.5800000000000094E-3</c:v>
                </c:pt>
                <c:pt idx="1359">
                  <c:v>3.5900000000000012E-3</c:v>
                </c:pt>
                <c:pt idx="1360">
                  <c:v>3.6000000000000103E-3</c:v>
                </c:pt>
                <c:pt idx="1361">
                  <c:v>3.6100000000000012E-3</c:v>
                </c:pt>
                <c:pt idx="1362">
                  <c:v>3.6200000000000112E-3</c:v>
                </c:pt>
                <c:pt idx="1363">
                  <c:v>3.6300000000000052E-3</c:v>
                </c:pt>
                <c:pt idx="1364">
                  <c:v>3.6400000000000126E-3</c:v>
                </c:pt>
                <c:pt idx="1365">
                  <c:v>3.6500000000000052E-3</c:v>
                </c:pt>
                <c:pt idx="1366">
                  <c:v>3.6600000000000135E-3</c:v>
                </c:pt>
                <c:pt idx="1367">
                  <c:v>3.6700000000000075E-3</c:v>
                </c:pt>
                <c:pt idx="1368">
                  <c:v>3.6800000000000144E-3</c:v>
                </c:pt>
                <c:pt idx="1369">
                  <c:v>3.6900000000000075E-3</c:v>
                </c:pt>
                <c:pt idx="1370">
                  <c:v>3.7000000000000145E-3</c:v>
                </c:pt>
                <c:pt idx="1371">
                  <c:v>3.7100000000000084E-3</c:v>
                </c:pt>
                <c:pt idx="1372">
                  <c:v>3.7200000000000141E-3</c:v>
                </c:pt>
                <c:pt idx="1373">
                  <c:v>3.7300000000000093E-3</c:v>
                </c:pt>
                <c:pt idx="1374">
                  <c:v>3.7400000000000146E-3</c:v>
                </c:pt>
                <c:pt idx="1375">
                  <c:v>3.7500000000000098E-3</c:v>
                </c:pt>
                <c:pt idx="1376">
                  <c:v>3.7600000000000146E-3</c:v>
                </c:pt>
                <c:pt idx="1377">
                  <c:v>3.7700000000000112E-3</c:v>
                </c:pt>
                <c:pt idx="1378">
                  <c:v>3.7800000000000134E-3</c:v>
                </c:pt>
                <c:pt idx="1379">
                  <c:v>3.7900000000000112E-3</c:v>
                </c:pt>
                <c:pt idx="1380">
                  <c:v>3.8000000000000052E-3</c:v>
                </c:pt>
                <c:pt idx="1381">
                  <c:v>3.8100000000000052E-3</c:v>
                </c:pt>
                <c:pt idx="1382">
                  <c:v>3.8200000000000052E-3</c:v>
                </c:pt>
                <c:pt idx="1383">
                  <c:v>3.8300000000000001E-3</c:v>
                </c:pt>
                <c:pt idx="1384">
                  <c:v>3.8400000000000075E-3</c:v>
                </c:pt>
                <c:pt idx="1385">
                  <c:v>3.8500000000000001E-3</c:v>
                </c:pt>
                <c:pt idx="1386">
                  <c:v>3.860000000000008E-3</c:v>
                </c:pt>
                <c:pt idx="1387">
                  <c:v>3.8700000000000002E-3</c:v>
                </c:pt>
                <c:pt idx="1388">
                  <c:v>3.8800000000000084E-3</c:v>
                </c:pt>
                <c:pt idx="1389">
                  <c:v>3.8900000000000002E-3</c:v>
                </c:pt>
                <c:pt idx="1390">
                  <c:v>3.9000000000000089E-3</c:v>
                </c:pt>
                <c:pt idx="1391">
                  <c:v>3.9100000000000011E-3</c:v>
                </c:pt>
                <c:pt idx="1392">
                  <c:v>3.9199999999999999E-3</c:v>
                </c:pt>
                <c:pt idx="1393">
                  <c:v>3.9300000000000012E-3</c:v>
                </c:pt>
                <c:pt idx="1394">
                  <c:v>3.9399999999999999E-3</c:v>
                </c:pt>
                <c:pt idx="1395">
                  <c:v>3.9500000000000056E-3</c:v>
                </c:pt>
                <c:pt idx="1396">
                  <c:v>3.9600000000000052E-3</c:v>
                </c:pt>
                <c:pt idx="1397">
                  <c:v>3.9699999999999996E-3</c:v>
                </c:pt>
                <c:pt idx="1398">
                  <c:v>3.9800000000000052E-3</c:v>
                </c:pt>
                <c:pt idx="1399">
                  <c:v>3.9899999999999996E-3</c:v>
                </c:pt>
                <c:pt idx="1400">
                  <c:v>4.0000000000000114E-3</c:v>
                </c:pt>
                <c:pt idx="1401">
                  <c:v>4.0100000000000014E-3</c:v>
                </c:pt>
                <c:pt idx="1402">
                  <c:v>4.0200000000000001E-3</c:v>
                </c:pt>
                <c:pt idx="1403">
                  <c:v>4.0299999999999997E-3</c:v>
                </c:pt>
                <c:pt idx="1404">
                  <c:v>4.0400000000000123E-3</c:v>
                </c:pt>
                <c:pt idx="1405">
                  <c:v>4.0500000000000024E-3</c:v>
                </c:pt>
                <c:pt idx="1406">
                  <c:v>4.0600000000000002E-3</c:v>
                </c:pt>
                <c:pt idx="1407">
                  <c:v>4.0699999999999998E-3</c:v>
                </c:pt>
                <c:pt idx="1408">
                  <c:v>4.0800000000000124E-3</c:v>
                </c:pt>
                <c:pt idx="1409">
                  <c:v>4.0900000000000034E-3</c:v>
                </c:pt>
                <c:pt idx="1410">
                  <c:v>4.1000000000000003E-3</c:v>
                </c:pt>
                <c:pt idx="1411">
                  <c:v>4.1099999999999999E-3</c:v>
                </c:pt>
                <c:pt idx="1412">
                  <c:v>4.1199999999999995E-3</c:v>
                </c:pt>
                <c:pt idx="1413">
                  <c:v>4.1300000000000104E-3</c:v>
                </c:pt>
                <c:pt idx="1414">
                  <c:v>4.1400000000000013E-3</c:v>
                </c:pt>
                <c:pt idx="1415">
                  <c:v>4.15E-3</c:v>
                </c:pt>
                <c:pt idx="1416">
                  <c:v>4.1599999999999996E-3</c:v>
                </c:pt>
                <c:pt idx="1417">
                  <c:v>4.1700000000000114E-3</c:v>
                </c:pt>
                <c:pt idx="1418">
                  <c:v>4.1800000000000014E-3</c:v>
                </c:pt>
                <c:pt idx="1419">
                  <c:v>4.1900000000000001E-3</c:v>
                </c:pt>
                <c:pt idx="1420">
                  <c:v>4.1999999999999997E-3</c:v>
                </c:pt>
                <c:pt idx="1421">
                  <c:v>4.2100000000000123E-3</c:v>
                </c:pt>
                <c:pt idx="1422">
                  <c:v>4.2200000000000024E-3</c:v>
                </c:pt>
                <c:pt idx="1423">
                  <c:v>4.2300000000000124E-3</c:v>
                </c:pt>
                <c:pt idx="1424">
                  <c:v>4.2400000000000024E-3</c:v>
                </c:pt>
                <c:pt idx="1425">
                  <c:v>4.2500000000000003E-3</c:v>
                </c:pt>
                <c:pt idx="1426">
                  <c:v>4.2600000000000034E-3</c:v>
                </c:pt>
                <c:pt idx="1427">
                  <c:v>4.2700000000000134E-3</c:v>
                </c:pt>
                <c:pt idx="1428">
                  <c:v>4.2800000000000034E-3</c:v>
                </c:pt>
                <c:pt idx="1429">
                  <c:v>4.2900000000000004E-3</c:v>
                </c:pt>
                <c:pt idx="1430">
                  <c:v>4.3000000000000104E-3</c:v>
                </c:pt>
                <c:pt idx="1431">
                  <c:v>4.3100000000000013E-3</c:v>
                </c:pt>
                <c:pt idx="1432">
                  <c:v>4.3200000000000001E-3</c:v>
                </c:pt>
                <c:pt idx="1433">
                  <c:v>4.3299999999999996E-3</c:v>
                </c:pt>
                <c:pt idx="1434">
                  <c:v>4.3400000000000114E-3</c:v>
                </c:pt>
                <c:pt idx="1435">
                  <c:v>4.3500000000000014E-3</c:v>
                </c:pt>
                <c:pt idx="1436">
                  <c:v>4.3600000000000002E-3</c:v>
                </c:pt>
                <c:pt idx="1437">
                  <c:v>4.3699999999999998E-3</c:v>
                </c:pt>
                <c:pt idx="1438">
                  <c:v>4.3800000000000002E-3</c:v>
                </c:pt>
                <c:pt idx="1439">
                  <c:v>4.3900000000000024E-3</c:v>
                </c:pt>
                <c:pt idx="1440">
                  <c:v>4.4000000000000124E-3</c:v>
                </c:pt>
                <c:pt idx="1441">
                  <c:v>4.4100000000000033E-3</c:v>
                </c:pt>
                <c:pt idx="1442">
                  <c:v>4.4200000000000003E-3</c:v>
                </c:pt>
                <c:pt idx="1443">
                  <c:v>4.4300000000000199E-3</c:v>
                </c:pt>
                <c:pt idx="1444">
                  <c:v>4.4400000000000134E-3</c:v>
                </c:pt>
                <c:pt idx="1445">
                  <c:v>4.4500000000000034E-3</c:v>
                </c:pt>
                <c:pt idx="1446">
                  <c:v>4.4600000000000004E-3</c:v>
                </c:pt>
                <c:pt idx="1447">
                  <c:v>4.4700000000000217E-3</c:v>
                </c:pt>
                <c:pt idx="1448">
                  <c:v>4.4800000000000161E-3</c:v>
                </c:pt>
                <c:pt idx="1449">
                  <c:v>4.4900000000000113E-3</c:v>
                </c:pt>
                <c:pt idx="1450">
                  <c:v>4.5000000000000014E-3</c:v>
                </c:pt>
                <c:pt idx="1451">
                  <c:v>4.5100000000000001E-3</c:v>
                </c:pt>
                <c:pt idx="1452">
                  <c:v>4.5200000000000014E-3</c:v>
                </c:pt>
                <c:pt idx="1453">
                  <c:v>4.5300000000000114E-3</c:v>
                </c:pt>
                <c:pt idx="1454">
                  <c:v>4.5400000000000024E-3</c:v>
                </c:pt>
                <c:pt idx="1455">
                  <c:v>4.5500000000000002E-3</c:v>
                </c:pt>
                <c:pt idx="1456">
                  <c:v>4.5600000000000024E-3</c:v>
                </c:pt>
                <c:pt idx="1457">
                  <c:v>4.5700000000000124E-3</c:v>
                </c:pt>
                <c:pt idx="1458">
                  <c:v>4.5800000000000033E-3</c:v>
                </c:pt>
                <c:pt idx="1459">
                  <c:v>4.5900000000000003E-3</c:v>
                </c:pt>
                <c:pt idx="1460">
                  <c:v>4.6000000000000034E-3</c:v>
                </c:pt>
                <c:pt idx="1461">
                  <c:v>4.6100000000000004E-3</c:v>
                </c:pt>
                <c:pt idx="1462">
                  <c:v>4.62E-3</c:v>
                </c:pt>
                <c:pt idx="1463">
                  <c:v>4.6299999999999996E-3</c:v>
                </c:pt>
                <c:pt idx="1464">
                  <c:v>4.64E-3</c:v>
                </c:pt>
                <c:pt idx="1465">
                  <c:v>4.6500000000000014E-3</c:v>
                </c:pt>
                <c:pt idx="1466">
                  <c:v>4.6600000000000001E-3</c:v>
                </c:pt>
                <c:pt idx="1467">
                  <c:v>4.6699999999999997E-3</c:v>
                </c:pt>
                <c:pt idx="1468">
                  <c:v>4.6800000000000001E-3</c:v>
                </c:pt>
                <c:pt idx="1469">
                  <c:v>4.6900000000000023E-3</c:v>
                </c:pt>
                <c:pt idx="1470">
                  <c:v>4.7000000000000123E-3</c:v>
                </c:pt>
                <c:pt idx="1471">
                  <c:v>4.7100000000000024E-3</c:v>
                </c:pt>
                <c:pt idx="1472">
                  <c:v>4.7200000000000002E-3</c:v>
                </c:pt>
                <c:pt idx="1473">
                  <c:v>4.730000000000018E-3</c:v>
                </c:pt>
                <c:pt idx="1474">
                  <c:v>4.7400000000000124E-3</c:v>
                </c:pt>
                <c:pt idx="1475">
                  <c:v>4.7500000000000034E-3</c:v>
                </c:pt>
                <c:pt idx="1476">
                  <c:v>4.7600000000000003E-3</c:v>
                </c:pt>
                <c:pt idx="1477">
                  <c:v>4.7699999999999999E-3</c:v>
                </c:pt>
                <c:pt idx="1478">
                  <c:v>4.7800000000000134E-3</c:v>
                </c:pt>
                <c:pt idx="1479">
                  <c:v>4.7900000000000104E-3</c:v>
                </c:pt>
                <c:pt idx="1480">
                  <c:v>4.8000000000000004E-3</c:v>
                </c:pt>
                <c:pt idx="1481">
                  <c:v>4.81E-3</c:v>
                </c:pt>
                <c:pt idx="1482">
                  <c:v>4.8200000000000014E-3</c:v>
                </c:pt>
                <c:pt idx="1483">
                  <c:v>4.8300000000000114E-3</c:v>
                </c:pt>
                <c:pt idx="1484">
                  <c:v>4.8400000000000014E-3</c:v>
                </c:pt>
                <c:pt idx="1485">
                  <c:v>4.8500000000000001E-3</c:v>
                </c:pt>
                <c:pt idx="1486">
                  <c:v>4.8600000000000023E-3</c:v>
                </c:pt>
                <c:pt idx="1487">
                  <c:v>4.8700000000000123E-3</c:v>
                </c:pt>
                <c:pt idx="1488">
                  <c:v>4.8800000000000024E-3</c:v>
                </c:pt>
                <c:pt idx="1489">
                  <c:v>4.8900000000000002E-3</c:v>
                </c:pt>
                <c:pt idx="1490">
                  <c:v>4.9000000000000181E-3</c:v>
                </c:pt>
                <c:pt idx="1491">
                  <c:v>4.9100000000000124E-3</c:v>
                </c:pt>
                <c:pt idx="1492">
                  <c:v>4.9200000000000034E-3</c:v>
                </c:pt>
                <c:pt idx="1493">
                  <c:v>4.9300000000000194E-3</c:v>
                </c:pt>
                <c:pt idx="1494">
                  <c:v>4.940000000000019E-3</c:v>
                </c:pt>
                <c:pt idx="1495">
                  <c:v>4.9500000000000134E-3</c:v>
                </c:pt>
                <c:pt idx="1496">
                  <c:v>4.9600000000000104E-3</c:v>
                </c:pt>
                <c:pt idx="1497">
                  <c:v>4.9700000000000187E-3</c:v>
                </c:pt>
                <c:pt idx="1498">
                  <c:v>4.9800000000000191E-3</c:v>
                </c:pt>
                <c:pt idx="1499">
                  <c:v>4.990000000000017E-3</c:v>
                </c:pt>
                <c:pt idx="1500">
                  <c:v>5.0000000000000114E-3</c:v>
                </c:pt>
                <c:pt idx="1501">
                  <c:v>5.0100000000000014E-3</c:v>
                </c:pt>
                <c:pt idx="1502">
                  <c:v>5.0200000000000002E-3</c:v>
                </c:pt>
                <c:pt idx="1503">
                  <c:v>5.030000000000018E-3</c:v>
                </c:pt>
                <c:pt idx="1504">
                  <c:v>5.0400000000000124E-3</c:v>
                </c:pt>
                <c:pt idx="1505">
                  <c:v>5.0500000000000024E-3</c:v>
                </c:pt>
                <c:pt idx="1506">
                  <c:v>5.0600000000000003E-3</c:v>
                </c:pt>
                <c:pt idx="1507">
                  <c:v>5.0699999999999999E-3</c:v>
                </c:pt>
                <c:pt idx="1508">
                  <c:v>5.0800000000000133E-3</c:v>
                </c:pt>
                <c:pt idx="1509">
                  <c:v>5.0900000000000034E-3</c:v>
                </c:pt>
                <c:pt idx="1510">
                  <c:v>5.1000000000000004E-3</c:v>
                </c:pt>
                <c:pt idx="1511">
                  <c:v>5.11E-3</c:v>
                </c:pt>
                <c:pt idx="1512">
                  <c:v>5.1200000000000004E-3</c:v>
                </c:pt>
                <c:pt idx="1513">
                  <c:v>5.1300000000000104E-3</c:v>
                </c:pt>
                <c:pt idx="1514">
                  <c:v>5.1400000000000013E-3</c:v>
                </c:pt>
                <c:pt idx="1515">
                  <c:v>5.1500000000000001E-3</c:v>
                </c:pt>
                <c:pt idx="1516">
                  <c:v>5.1600000000000014E-3</c:v>
                </c:pt>
                <c:pt idx="1517">
                  <c:v>5.1700000000000114E-3</c:v>
                </c:pt>
                <c:pt idx="1518">
                  <c:v>5.1800000000000014E-3</c:v>
                </c:pt>
                <c:pt idx="1519">
                  <c:v>5.1900000000000002E-3</c:v>
                </c:pt>
                <c:pt idx="1520">
                  <c:v>5.1999999999999998E-3</c:v>
                </c:pt>
                <c:pt idx="1521">
                  <c:v>5.2100000000000124E-3</c:v>
                </c:pt>
                <c:pt idx="1522">
                  <c:v>5.2200000000000024E-3</c:v>
                </c:pt>
                <c:pt idx="1523">
                  <c:v>5.2300000000000124E-3</c:v>
                </c:pt>
                <c:pt idx="1524">
                  <c:v>5.2400000000000033E-3</c:v>
                </c:pt>
                <c:pt idx="1525">
                  <c:v>5.2500000000000133E-3</c:v>
                </c:pt>
                <c:pt idx="1526">
                  <c:v>5.2600000000000034E-3</c:v>
                </c:pt>
                <c:pt idx="1527">
                  <c:v>5.2700000000000134E-3</c:v>
                </c:pt>
                <c:pt idx="1528">
                  <c:v>5.2800000000000034E-3</c:v>
                </c:pt>
                <c:pt idx="1529">
                  <c:v>5.2900000000000134E-3</c:v>
                </c:pt>
                <c:pt idx="1530">
                  <c:v>5.3000000000000104E-3</c:v>
                </c:pt>
                <c:pt idx="1531">
                  <c:v>5.3100000000000014E-3</c:v>
                </c:pt>
                <c:pt idx="1532">
                  <c:v>5.3200000000000001E-3</c:v>
                </c:pt>
                <c:pt idx="1533">
                  <c:v>5.3299999999999997E-3</c:v>
                </c:pt>
                <c:pt idx="1534">
                  <c:v>5.3400000000000114E-3</c:v>
                </c:pt>
                <c:pt idx="1535">
                  <c:v>5.3500000000000023E-3</c:v>
                </c:pt>
                <c:pt idx="1536">
                  <c:v>5.3600000000000002E-3</c:v>
                </c:pt>
                <c:pt idx="1537">
                  <c:v>5.3699999999999998E-3</c:v>
                </c:pt>
                <c:pt idx="1538">
                  <c:v>5.3800000000000124E-3</c:v>
                </c:pt>
                <c:pt idx="1539">
                  <c:v>5.3900000000000024E-3</c:v>
                </c:pt>
                <c:pt idx="1540">
                  <c:v>5.4000000000000124E-3</c:v>
                </c:pt>
                <c:pt idx="1541">
                  <c:v>5.4100000000000033E-3</c:v>
                </c:pt>
                <c:pt idx="1542">
                  <c:v>5.4200000000000133E-3</c:v>
                </c:pt>
                <c:pt idx="1543">
                  <c:v>5.4300000000000199E-3</c:v>
                </c:pt>
                <c:pt idx="1544">
                  <c:v>5.4400000000000134E-3</c:v>
                </c:pt>
                <c:pt idx="1545">
                  <c:v>5.4500000000000147E-3</c:v>
                </c:pt>
                <c:pt idx="1546">
                  <c:v>5.4600000000000004E-3</c:v>
                </c:pt>
                <c:pt idx="1547">
                  <c:v>5.4700000000000217E-3</c:v>
                </c:pt>
                <c:pt idx="1548">
                  <c:v>5.4800000000000161E-3</c:v>
                </c:pt>
                <c:pt idx="1549">
                  <c:v>5.4900000000000114E-3</c:v>
                </c:pt>
                <c:pt idx="1550">
                  <c:v>5.5000000000000014E-3</c:v>
                </c:pt>
                <c:pt idx="1551">
                  <c:v>5.5100000000000114E-3</c:v>
                </c:pt>
                <c:pt idx="1552">
                  <c:v>5.5200000000000023E-3</c:v>
                </c:pt>
                <c:pt idx="1553">
                  <c:v>5.5300000000000123E-3</c:v>
                </c:pt>
                <c:pt idx="1554">
                  <c:v>5.5400000000000024E-3</c:v>
                </c:pt>
                <c:pt idx="1555">
                  <c:v>5.5500000000000124E-3</c:v>
                </c:pt>
                <c:pt idx="1556">
                  <c:v>5.5600000000000024E-3</c:v>
                </c:pt>
                <c:pt idx="1557">
                  <c:v>5.5700000000000124E-3</c:v>
                </c:pt>
                <c:pt idx="1558">
                  <c:v>5.5800000000000034E-3</c:v>
                </c:pt>
                <c:pt idx="1559">
                  <c:v>5.5900000000000134E-3</c:v>
                </c:pt>
                <c:pt idx="1560">
                  <c:v>5.6000000000000034E-3</c:v>
                </c:pt>
                <c:pt idx="1561">
                  <c:v>5.6100000000000004E-3</c:v>
                </c:pt>
                <c:pt idx="1562">
                  <c:v>5.62E-3</c:v>
                </c:pt>
                <c:pt idx="1563">
                  <c:v>5.6299999999999996E-3</c:v>
                </c:pt>
                <c:pt idx="1564">
                  <c:v>5.6400000000000113E-3</c:v>
                </c:pt>
                <c:pt idx="1565">
                  <c:v>5.6500000000000014E-3</c:v>
                </c:pt>
                <c:pt idx="1566">
                  <c:v>5.6600000000000001E-3</c:v>
                </c:pt>
                <c:pt idx="1567">
                  <c:v>5.6699999999999997E-3</c:v>
                </c:pt>
                <c:pt idx="1568">
                  <c:v>5.6800000000000114E-3</c:v>
                </c:pt>
                <c:pt idx="1569">
                  <c:v>5.6900000000000023E-3</c:v>
                </c:pt>
                <c:pt idx="1570">
                  <c:v>5.7000000000000123E-3</c:v>
                </c:pt>
                <c:pt idx="1571">
                  <c:v>5.7100000000000024E-3</c:v>
                </c:pt>
                <c:pt idx="1572">
                  <c:v>5.7200000000000124E-3</c:v>
                </c:pt>
                <c:pt idx="1573">
                  <c:v>5.7300000000000189E-3</c:v>
                </c:pt>
                <c:pt idx="1574">
                  <c:v>5.7400000000000133E-3</c:v>
                </c:pt>
                <c:pt idx="1575">
                  <c:v>5.7500000000000034E-3</c:v>
                </c:pt>
                <c:pt idx="1576">
                  <c:v>5.7600000000000004E-3</c:v>
                </c:pt>
                <c:pt idx="1577">
                  <c:v>5.7700000000000199E-3</c:v>
                </c:pt>
                <c:pt idx="1578">
                  <c:v>5.7800000000000134E-3</c:v>
                </c:pt>
                <c:pt idx="1579">
                  <c:v>5.7900000000000104E-3</c:v>
                </c:pt>
                <c:pt idx="1580">
                  <c:v>5.8000000000000013E-3</c:v>
                </c:pt>
                <c:pt idx="1581">
                  <c:v>5.8100000000000113E-3</c:v>
                </c:pt>
                <c:pt idx="1582">
                  <c:v>5.8200000000000014E-3</c:v>
                </c:pt>
                <c:pt idx="1583">
                  <c:v>5.8300000000000114E-3</c:v>
                </c:pt>
                <c:pt idx="1584">
                  <c:v>5.8400000000000014E-3</c:v>
                </c:pt>
                <c:pt idx="1585">
                  <c:v>5.8500000000000114E-3</c:v>
                </c:pt>
                <c:pt idx="1586">
                  <c:v>5.8600000000000024E-3</c:v>
                </c:pt>
                <c:pt idx="1587">
                  <c:v>5.8700000000000124E-3</c:v>
                </c:pt>
                <c:pt idx="1588">
                  <c:v>5.8800000000000024E-3</c:v>
                </c:pt>
                <c:pt idx="1589">
                  <c:v>5.8900000000000003E-3</c:v>
                </c:pt>
                <c:pt idx="1590">
                  <c:v>5.9000000000000189E-3</c:v>
                </c:pt>
                <c:pt idx="1591">
                  <c:v>5.9100000000000133E-3</c:v>
                </c:pt>
                <c:pt idx="1592">
                  <c:v>5.9200000000000034E-3</c:v>
                </c:pt>
                <c:pt idx="1593">
                  <c:v>5.9300000000000247E-3</c:v>
                </c:pt>
                <c:pt idx="1594">
                  <c:v>5.9400000000000199E-3</c:v>
                </c:pt>
                <c:pt idx="1595">
                  <c:v>5.9500000000000134E-3</c:v>
                </c:pt>
                <c:pt idx="1596">
                  <c:v>5.9600000000000104E-3</c:v>
                </c:pt>
                <c:pt idx="1597">
                  <c:v>5.9700000000000248E-3</c:v>
                </c:pt>
                <c:pt idx="1598">
                  <c:v>5.9800000000000235E-3</c:v>
                </c:pt>
                <c:pt idx="1599">
                  <c:v>5.990000000000017E-3</c:v>
                </c:pt>
                <c:pt idx="1600">
                  <c:v>6.0000000000000114E-3</c:v>
                </c:pt>
                <c:pt idx="1601">
                  <c:v>6.0100000000000023E-3</c:v>
                </c:pt>
                <c:pt idx="1602">
                  <c:v>6.0200000000000002E-3</c:v>
                </c:pt>
                <c:pt idx="1603">
                  <c:v>6.030000000000018E-3</c:v>
                </c:pt>
                <c:pt idx="1604">
                  <c:v>6.0400000000000124E-3</c:v>
                </c:pt>
                <c:pt idx="1605">
                  <c:v>6.0500000000000024E-3</c:v>
                </c:pt>
                <c:pt idx="1606">
                  <c:v>6.0600000000000003E-3</c:v>
                </c:pt>
                <c:pt idx="1607">
                  <c:v>6.070000000000019E-3</c:v>
                </c:pt>
                <c:pt idx="1608">
                  <c:v>6.0800000000000133E-3</c:v>
                </c:pt>
                <c:pt idx="1609">
                  <c:v>6.0900000000000034E-3</c:v>
                </c:pt>
                <c:pt idx="1610">
                  <c:v>6.1000000000000004E-3</c:v>
                </c:pt>
                <c:pt idx="1611">
                  <c:v>6.1100000000000034E-3</c:v>
                </c:pt>
                <c:pt idx="1612">
                  <c:v>6.1200000000000004E-3</c:v>
                </c:pt>
                <c:pt idx="1613">
                  <c:v>6.1300000000000104E-3</c:v>
                </c:pt>
                <c:pt idx="1614">
                  <c:v>6.1400000000000014E-3</c:v>
                </c:pt>
                <c:pt idx="1615">
                  <c:v>6.1500000000000001E-3</c:v>
                </c:pt>
                <c:pt idx="1616">
                  <c:v>6.1600000000000014E-3</c:v>
                </c:pt>
                <c:pt idx="1617">
                  <c:v>6.1700000000000114E-3</c:v>
                </c:pt>
                <c:pt idx="1618">
                  <c:v>6.1800000000000023E-3</c:v>
                </c:pt>
                <c:pt idx="1619">
                  <c:v>6.1900000000000002E-3</c:v>
                </c:pt>
                <c:pt idx="1620">
                  <c:v>6.200000000000018E-3</c:v>
                </c:pt>
                <c:pt idx="1621">
                  <c:v>6.2100000000000124E-3</c:v>
                </c:pt>
                <c:pt idx="1622">
                  <c:v>6.2200000000000024E-3</c:v>
                </c:pt>
                <c:pt idx="1623">
                  <c:v>6.230000000000022E-3</c:v>
                </c:pt>
                <c:pt idx="1624">
                  <c:v>6.240000000000019E-3</c:v>
                </c:pt>
                <c:pt idx="1625">
                  <c:v>6.2500000000000134E-3</c:v>
                </c:pt>
                <c:pt idx="1626">
                  <c:v>6.2600000000000034E-3</c:v>
                </c:pt>
                <c:pt idx="1627">
                  <c:v>6.270000000000023E-3</c:v>
                </c:pt>
                <c:pt idx="1628">
                  <c:v>6.2800000000000208E-3</c:v>
                </c:pt>
                <c:pt idx="1629">
                  <c:v>6.2900000000000161E-3</c:v>
                </c:pt>
                <c:pt idx="1630">
                  <c:v>6.3000000000000113E-3</c:v>
                </c:pt>
                <c:pt idx="1631">
                  <c:v>6.3100000000000014E-3</c:v>
                </c:pt>
                <c:pt idx="1632">
                  <c:v>6.3200000000000001E-3</c:v>
                </c:pt>
                <c:pt idx="1633">
                  <c:v>6.330000000000017E-3</c:v>
                </c:pt>
                <c:pt idx="1634">
                  <c:v>6.3400000000000114E-3</c:v>
                </c:pt>
                <c:pt idx="1635">
                  <c:v>6.3500000000000023E-3</c:v>
                </c:pt>
                <c:pt idx="1636">
                  <c:v>6.3600000000000002E-3</c:v>
                </c:pt>
                <c:pt idx="1637">
                  <c:v>6.370000000000018E-3</c:v>
                </c:pt>
                <c:pt idx="1638">
                  <c:v>6.3800000000000124E-3</c:v>
                </c:pt>
                <c:pt idx="1639">
                  <c:v>6.3900000000000024E-3</c:v>
                </c:pt>
                <c:pt idx="1640">
                  <c:v>6.4000000000000203E-3</c:v>
                </c:pt>
                <c:pt idx="1641">
                  <c:v>6.410000000000019E-3</c:v>
                </c:pt>
                <c:pt idx="1642">
                  <c:v>6.4200000000000134E-3</c:v>
                </c:pt>
                <c:pt idx="1643">
                  <c:v>6.4300000000000199E-3</c:v>
                </c:pt>
                <c:pt idx="1644">
                  <c:v>6.4400000000000212E-3</c:v>
                </c:pt>
                <c:pt idx="1645">
                  <c:v>6.45000000000002E-3</c:v>
                </c:pt>
                <c:pt idx="1646">
                  <c:v>6.4600000000000161E-3</c:v>
                </c:pt>
                <c:pt idx="1647">
                  <c:v>6.4700000000000243E-3</c:v>
                </c:pt>
                <c:pt idx="1648">
                  <c:v>6.4800000000000205E-3</c:v>
                </c:pt>
                <c:pt idx="1649">
                  <c:v>6.4900000000000201E-3</c:v>
                </c:pt>
                <c:pt idx="1650">
                  <c:v>6.500000000000017E-3</c:v>
                </c:pt>
                <c:pt idx="1651">
                  <c:v>6.5100000000000114E-3</c:v>
                </c:pt>
                <c:pt idx="1652">
                  <c:v>6.5200000000000024E-3</c:v>
                </c:pt>
                <c:pt idx="1653">
                  <c:v>6.5300000000000202E-3</c:v>
                </c:pt>
                <c:pt idx="1654">
                  <c:v>6.5400000000000189E-3</c:v>
                </c:pt>
                <c:pt idx="1655">
                  <c:v>6.5500000000000124E-3</c:v>
                </c:pt>
                <c:pt idx="1656">
                  <c:v>6.5600000000000033E-3</c:v>
                </c:pt>
                <c:pt idx="1657">
                  <c:v>6.5700000000000194E-3</c:v>
                </c:pt>
                <c:pt idx="1658">
                  <c:v>6.580000000000019E-3</c:v>
                </c:pt>
                <c:pt idx="1659">
                  <c:v>6.5900000000000134E-3</c:v>
                </c:pt>
                <c:pt idx="1660">
                  <c:v>6.6000000000000034E-3</c:v>
                </c:pt>
                <c:pt idx="1661">
                  <c:v>6.6100000000000004E-3</c:v>
                </c:pt>
                <c:pt idx="1662">
                  <c:v>6.62E-3</c:v>
                </c:pt>
                <c:pt idx="1663">
                  <c:v>6.6300000000000161E-3</c:v>
                </c:pt>
                <c:pt idx="1664">
                  <c:v>6.6400000000000113E-3</c:v>
                </c:pt>
                <c:pt idx="1665">
                  <c:v>6.6500000000000014E-3</c:v>
                </c:pt>
                <c:pt idx="1666">
                  <c:v>6.6600000000000001E-3</c:v>
                </c:pt>
                <c:pt idx="1667">
                  <c:v>6.6700000000000179E-3</c:v>
                </c:pt>
                <c:pt idx="1668">
                  <c:v>6.6800000000000114E-3</c:v>
                </c:pt>
                <c:pt idx="1669">
                  <c:v>6.6900000000000024E-3</c:v>
                </c:pt>
                <c:pt idx="1670">
                  <c:v>6.7000000000000176E-3</c:v>
                </c:pt>
                <c:pt idx="1671">
                  <c:v>6.710000000000018E-3</c:v>
                </c:pt>
                <c:pt idx="1672">
                  <c:v>6.7200000000000124E-3</c:v>
                </c:pt>
                <c:pt idx="1673">
                  <c:v>6.730000000000019E-3</c:v>
                </c:pt>
                <c:pt idx="1674">
                  <c:v>6.7400000000000133E-3</c:v>
                </c:pt>
                <c:pt idx="1675">
                  <c:v>6.7500000000000034E-3</c:v>
                </c:pt>
                <c:pt idx="1676">
                  <c:v>6.7600000000000134E-3</c:v>
                </c:pt>
                <c:pt idx="1677">
                  <c:v>6.7700000000000208E-3</c:v>
                </c:pt>
                <c:pt idx="1678">
                  <c:v>6.7800000000000134E-3</c:v>
                </c:pt>
                <c:pt idx="1679">
                  <c:v>6.7900000000000165E-3</c:v>
                </c:pt>
                <c:pt idx="1680">
                  <c:v>6.8000000000000161E-3</c:v>
                </c:pt>
                <c:pt idx="1681">
                  <c:v>6.8100000000000114E-3</c:v>
                </c:pt>
                <c:pt idx="1682">
                  <c:v>6.8200000000000014E-3</c:v>
                </c:pt>
                <c:pt idx="1683">
                  <c:v>6.8300000000000175E-3</c:v>
                </c:pt>
                <c:pt idx="1684">
                  <c:v>6.8400000000000179E-3</c:v>
                </c:pt>
                <c:pt idx="1685">
                  <c:v>6.8500000000000123E-3</c:v>
                </c:pt>
                <c:pt idx="1686">
                  <c:v>6.8600000000000024E-3</c:v>
                </c:pt>
                <c:pt idx="1687">
                  <c:v>6.8700000000000124E-3</c:v>
                </c:pt>
                <c:pt idx="1688">
                  <c:v>6.8800000000000024E-3</c:v>
                </c:pt>
                <c:pt idx="1689">
                  <c:v>6.8900000000000124E-3</c:v>
                </c:pt>
                <c:pt idx="1690">
                  <c:v>6.900000000000019E-3</c:v>
                </c:pt>
                <c:pt idx="1691">
                  <c:v>6.9100000000000134E-3</c:v>
                </c:pt>
                <c:pt idx="1692">
                  <c:v>6.9200000000000034E-3</c:v>
                </c:pt>
                <c:pt idx="1693">
                  <c:v>6.930000000000029E-3</c:v>
                </c:pt>
                <c:pt idx="1694">
                  <c:v>6.9400000000000208E-3</c:v>
                </c:pt>
                <c:pt idx="1695">
                  <c:v>6.9500000000000161E-3</c:v>
                </c:pt>
                <c:pt idx="1696">
                  <c:v>6.9600000000000148E-3</c:v>
                </c:pt>
                <c:pt idx="1697">
                  <c:v>6.9700000000000291E-3</c:v>
                </c:pt>
                <c:pt idx="1698">
                  <c:v>6.9800000000000235E-3</c:v>
                </c:pt>
                <c:pt idx="1699">
                  <c:v>6.990000000000017E-3</c:v>
                </c:pt>
                <c:pt idx="1700">
                  <c:v>7.0000000000000114E-3</c:v>
                </c:pt>
                <c:pt idx="1701">
                  <c:v>7.0100000000000023E-3</c:v>
                </c:pt>
                <c:pt idx="1702">
                  <c:v>7.0200000000000123E-3</c:v>
                </c:pt>
                <c:pt idx="1703">
                  <c:v>7.030000000000018E-3</c:v>
                </c:pt>
                <c:pt idx="1704">
                  <c:v>7.0400000000000124E-3</c:v>
                </c:pt>
                <c:pt idx="1705">
                  <c:v>7.0500000000000024E-3</c:v>
                </c:pt>
                <c:pt idx="1706">
                  <c:v>7.0600000000000124E-3</c:v>
                </c:pt>
                <c:pt idx="1707">
                  <c:v>7.070000000000019E-3</c:v>
                </c:pt>
                <c:pt idx="1708">
                  <c:v>7.0800000000000134E-3</c:v>
                </c:pt>
                <c:pt idx="1709">
                  <c:v>7.0900000000000034E-3</c:v>
                </c:pt>
                <c:pt idx="1710">
                  <c:v>7.1000000000000004E-3</c:v>
                </c:pt>
                <c:pt idx="1711">
                  <c:v>7.1100000000000104E-3</c:v>
                </c:pt>
                <c:pt idx="1712">
                  <c:v>7.1200000000000013E-3</c:v>
                </c:pt>
                <c:pt idx="1713">
                  <c:v>7.1300000000000113E-3</c:v>
                </c:pt>
                <c:pt idx="1714">
                  <c:v>7.1400000000000014E-3</c:v>
                </c:pt>
                <c:pt idx="1715">
                  <c:v>7.1500000000000114E-3</c:v>
                </c:pt>
                <c:pt idx="1716">
                  <c:v>7.1600000000000014E-3</c:v>
                </c:pt>
                <c:pt idx="1717">
                  <c:v>7.1700000000000114E-3</c:v>
                </c:pt>
                <c:pt idx="1718">
                  <c:v>7.1800000000000024E-3</c:v>
                </c:pt>
                <c:pt idx="1719">
                  <c:v>7.1900000000000124E-3</c:v>
                </c:pt>
                <c:pt idx="1720">
                  <c:v>7.200000000000018E-3</c:v>
                </c:pt>
                <c:pt idx="1721">
                  <c:v>7.2100000000000124E-3</c:v>
                </c:pt>
                <c:pt idx="1722">
                  <c:v>7.2200000000000033E-3</c:v>
                </c:pt>
                <c:pt idx="1723">
                  <c:v>7.2300000000000281E-3</c:v>
                </c:pt>
                <c:pt idx="1724">
                  <c:v>7.240000000000019E-3</c:v>
                </c:pt>
                <c:pt idx="1725">
                  <c:v>7.2500000000000134E-3</c:v>
                </c:pt>
                <c:pt idx="1726">
                  <c:v>7.2600000000000034E-3</c:v>
                </c:pt>
                <c:pt idx="1727">
                  <c:v>7.2700000000000273E-3</c:v>
                </c:pt>
                <c:pt idx="1728">
                  <c:v>7.2800000000000217E-3</c:v>
                </c:pt>
                <c:pt idx="1729">
                  <c:v>7.2900000000000161E-3</c:v>
                </c:pt>
                <c:pt idx="1730">
                  <c:v>7.3000000000000113E-3</c:v>
                </c:pt>
                <c:pt idx="1731">
                  <c:v>7.3100000000000014E-3</c:v>
                </c:pt>
                <c:pt idx="1732">
                  <c:v>7.3200000000000114E-3</c:v>
                </c:pt>
                <c:pt idx="1733">
                  <c:v>7.3300000000000179E-3</c:v>
                </c:pt>
                <c:pt idx="1734">
                  <c:v>7.3400000000000114E-3</c:v>
                </c:pt>
                <c:pt idx="1735">
                  <c:v>7.3500000000000024E-3</c:v>
                </c:pt>
                <c:pt idx="1736">
                  <c:v>7.3600000000000124E-3</c:v>
                </c:pt>
                <c:pt idx="1737">
                  <c:v>7.370000000000018E-3</c:v>
                </c:pt>
                <c:pt idx="1738">
                  <c:v>7.3800000000000124E-3</c:v>
                </c:pt>
                <c:pt idx="1739">
                  <c:v>7.3900000000000033E-3</c:v>
                </c:pt>
                <c:pt idx="1740">
                  <c:v>7.4000000000000255E-3</c:v>
                </c:pt>
                <c:pt idx="1741">
                  <c:v>7.4100000000000199E-3</c:v>
                </c:pt>
                <c:pt idx="1742">
                  <c:v>7.4200000000000134E-3</c:v>
                </c:pt>
                <c:pt idx="1743">
                  <c:v>7.4300000000000269E-3</c:v>
                </c:pt>
                <c:pt idx="1744">
                  <c:v>7.4400000000000247E-3</c:v>
                </c:pt>
                <c:pt idx="1745">
                  <c:v>7.4500000000000217E-3</c:v>
                </c:pt>
                <c:pt idx="1746">
                  <c:v>7.4600000000000161E-3</c:v>
                </c:pt>
                <c:pt idx="1747">
                  <c:v>7.4700000000000304E-3</c:v>
                </c:pt>
                <c:pt idx="1748">
                  <c:v>7.4800000000000274E-3</c:v>
                </c:pt>
                <c:pt idx="1749">
                  <c:v>7.4900000000000253E-3</c:v>
                </c:pt>
                <c:pt idx="1750">
                  <c:v>7.5000000000000188E-3</c:v>
                </c:pt>
                <c:pt idx="1751">
                  <c:v>7.5100000000000123E-3</c:v>
                </c:pt>
                <c:pt idx="1752">
                  <c:v>7.5200000000000024E-3</c:v>
                </c:pt>
                <c:pt idx="1753">
                  <c:v>7.5300000000000237E-3</c:v>
                </c:pt>
                <c:pt idx="1754">
                  <c:v>7.5400000000000189E-3</c:v>
                </c:pt>
                <c:pt idx="1755">
                  <c:v>7.5500000000000124E-3</c:v>
                </c:pt>
                <c:pt idx="1756">
                  <c:v>7.5600000000000033E-3</c:v>
                </c:pt>
                <c:pt idx="1757">
                  <c:v>7.5700000000000238E-3</c:v>
                </c:pt>
                <c:pt idx="1758">
                  <c:v>7.5800000000000199E-3</c:v>
                </c:pt>
                <c:pt idx="1759">
                  <c:v>7.5900000000000134E-3</c:v>
                </c:pt>
                <c:pt idx="1760">
                  <c:v>7.6000000000000104E-3</c:v>
                </c:pt>
                <c:pt idx="1761">
                  <c:v>7.6100000000000004E-3</c:v>
                </c:pt>
                <c:pt idx="1762">
                  <c:v>7.6200000000000104E-3</c:v>
                </c:pt>
                <c:pt idx="1763">
                  <c:v>7.6300000000000161E-3</c:v>
                </c:pt>
                <c:pt idx="1764">
                  <c:v>7.6400000000000114E-3</c:v>
                </c:pt>
                <c:pt idx="1765">
                  <c:v>7.6500000000000014E-3</c:v>
                </c:pt>
                <c:pt idx="1766">
                  <c:v>7.6600000000000001E-3</c:v>
                </c:pt>
                <c:pt idx="1767">
                  <c:v>7.6700000000000179E-3</c:v>
                </c:pt>
                <c:pt idx="1768">
                  <c:v>7.6800000000000123E-3</c:v>
                </c:pt>
                <c:pt idx="1769">
                  <c:v>7.6900000000000024E-3</c:v>
                </c:pt>
                <c:pt idx="1770">
                  <c:v>7.7000000000000219E-3</c:v>
                </c:pt>
                <c:pt idx="1771">
                  <c:v>7.7100000000000189E-3</c:v>
                </c:pt>
                <c:pt idx="1772">
                  <c:v>7.7200000000000124E-3</c:v>
                </c:pt>
                <c:pt idx="1773">
                  <c:v>7.7300000000000233E-3</c:v>
                </c:pt>
                <c:pt idx="1774">
                  <c:v>7.740000000000022E-3</c:v>
                </c:pt>
                <c:pt idx="1775">
                  <c:v>7.7500000000000199E-3</c:v>
                </c:pt>
                <c:pt idx="1776">
                  <c:v>7.7600000000000134E-3</c:v>
                </c:pt>
                <c:pt idx="1777">
                  <c:v>7.7700000000000243E-3</c:v>
                </c:pt>
                <c:pt idx="1778">
                  <c:v>7.7800000000000221E-3</c:v>
                </c:pt>
                <c:pt idx="1779">
                  <c:v>7.7900000000000217E-3</c:v>
                </c:pt>
                <c:pt idx="1780">
                  <c:v>7.8000000000000161E-3</c:v>
                </c:pt>
                <c:pt idx="1781">
                  <c:v>7.8100000000000114E-3</c:v>
                </c:pt>
                <c:pt idx="1782">
                  <c:v>7.8200000000000023E-3</c:v>
                </c:pt>
                <c:pt idx="1783">
                  <c:v>7.8300000000000123E-3</c:v>
                </c:pt>
                <c:pt idx="1784">
                  <c:v>7.8400000000000032E-3</c:v>
                </c:pt>
                <c:pt idx="1785">
                  <c:v>7.8499999999999993E-3</c:v>
                </c:pt>
                <c:pt idx="1786">
                  <c:v>7.8600000000000024E-3</c:v>
                </c:pt>
                <c:pt idx="1787">
                  <c:v>7.8700000000000124E-3</c:v>
                </c:pt>
                <c:pt idx="1788">
                  <c:v>7.8800000000000033E-3</c:v>
                </c:pt>
                <c:pt idx="1789">
                  <c:v>7.8899999999999994E-3</c:v>
                </c:pt>
                <c:pt idx="1790">
                  <c:v>7.9000000000000285E-3</c:v>
                </c:pt>
                <c:pt idx="1791">
                  <c:v>7.9100000000000194E-3</c:v>
                </c:pt>
                <c:pt idx="1792">
                  <c:v>7.9200000000000034E-3</c:v>
                </c:pt>
                <c:pt idx="1793">
                  <c:v>7.930000000000029E-3</c:v>
                </c:pt>
                <c:pt idx="1794">
                  <c:v>7.9400000000000269E-3</c:v>
                </c:pt>
                <c:pt idx="1795">
                  <c:v>7.9500000000000282E-3</c:v>
                </c:pt>
                <c:pt idx="1796">
                  <c:v>7.9600000000000122E-3</c:v>
                </c:pt>
                <c:pt idx="1797">
                  <c:v>7.9700000000000309E-3</c:v>
                </c:pt>
                <c:pt idx="1798">
                  <c:v>7.9800000000000287E-3</c:v>
                </c:pt>
                <c:pt idx="1799">
                  <c:v>7.9900000000000283E-3</c:v>
                </c:pt>
                <c:pt idx="1800">
                  <c:v>8.0000000000000227E-3</c:v>
                </c:pt>
                <c:pt idx="1801">
                  <c:v>8.0100000000000067E-3</c:v>
                </c:pt>
                <c:pt idx="1802">
                  <c:v>8.0200000000000028E-3</c:v>
                </c:pt>
                <c:pt idx="1803">
                  <c:v>8.0300000000000007E-3</c:v>
                </c:pt>
                <c:pt idx="1804">
                  <c:v>8.0400000000000003E-3</c:v>
                </c:pt>
                <c:pt idx="1805">
                  <c:v>8.0500000000000068E-3</c:v>
                </c:pt>
                <c:pt idx="1806">
                  <c:v>8.0600000000000047E-3</c:v>
                </c:pt>
                <c:pt idx="1807">
                  <c:v>8.0700000000000008E-3</c:v>
                </c:pt>
                <c:pt idx="1808">
                  <c:v>8.0800000000000247E-3</c:v>
                </c:pt>
                <c:pt idx="1809">
                  <c:v>8.0900000000000208E-3</c:v>
                </c:pt>
                <c:pt idx="1810">
                  <c:v>8.1000000000000048E-3</c:v>
                </c:pt>
                <c:pt idx="1811">
                  <c:v>8.1100000000000026E-3</c:v>
                </c:pt>
                <c:pt idx="1812">
                  <c:v>8.1200000000000005E-3</c:v>
                </c:pt>
                <c:pt idx="1813">
                  <c:v>8.1300000000000001E-3</c:v>
                </c:pt>
                <c:pt idx="1814">
                  <c:v>8.1400000000000014E-3</c:v>
                </c:pt>
                <c:pt idx="1815">
                  <c:v>8.1500000000000027E-3</c:v>
                </c:pt>
                <c:pt idx="1816">
                  <c:v>8.1600000000000266E-3</c:v>
                </c:pt>
                <c:pt idx="1817">
                  <c:v>8.1700000000000227E-3</c:v>
                </c:pt>
                <c:pt idx="1818">
                  <c:v>8.1800000000000067E-3</c:v>
                </c:pt>
                <c:pt idx="1819">
                  <c:v>8.1900000000000028E-3</c:v>
                </c:pt>
                <c:pt idx="1820">
                  <c:v>8.2000000000000007E-3</c:v>
                </c:pt>
                <c:pt idx="1821">
                  <c:v>8.2100000000000003E-3</c:v>
                </c:pt>
                <c:pt idx="1822">
                  <c:v>8.2200000000000033E-3</c:v>
                </c:pt>
                <c:pt idx="1823">
                  <c:v>8.2300000000000012E-3</c:v>
                </c:pt>
                <c:pt idx="1824">
                  <c:v>8.2400000000000008E-3</c:v>
                </c:pt>
                <c:pt idx="1825">
                  <c:v>8.2500000000000247E-3</c:v>
                </c:pt>
                <c:pt idx="1826">
                  <c:v>8.2600000000000208E-3</c:v>
                </c:pt>
                <c:pt idx="1827">
                  <c:v>8.2700000000000048E-3</c:v>
                </c:pt>
                <c:pt idx="1828">
                  <c:v>8.2800000000000026E-3</c:v>
                </c:pt>
                <c:pt idx="1829">
                  <c:v>8.2900000000000005E-3</c:v>
                </c:pt>
                <c:pt idx="1830">
                  <c:v>8.3000000000000226E-3</c:v>
                </c:pt>
                <c:pt idx="1831">
                  <c:v>8.3100000000000066E-3</c:v>
                </c:pt>
                <c:pt idx="1832">
                  <c:v>8.3200000000000027E-3</c:v>
                </c:pt>
                <c:pt idx="1833">
                  <c:v>8.3300000000000006E-3</c:v>
                </c:pt>
                <c:pt idx="1834">
                  <c:v>8.3400000000000227E-3</c:v>
                </c:pt>
                <c:pt idx="1835">
                  <c:v>8.3500000000000414E-3</c:v>
                </c:pt>
                <c:pt idx="1836">
                  <c:v>8.360000000000041E-3</c:v>
                </c:pt>
                <c:pt idx="1837">
                  <c:v>8.3700000000000267E-3</c:v>
                </c:pt>
                <c:pt idx="1838">
                  <c:v>8.3800000000000228E-3</c:v>
                </c:pt>
                <c:pt idx="1839">
                  <c:v>8.3900000000000068E-3</c:v>
                </c:pt>
                <c:pt idx="1840">
                  <c:v>8.4000000000000047E-3</c:v>
                </c:pt>
                <c:pt idx="1841">
                  <c:v>8.4100000000000008E-3</c:v>
                </c:pt>
                <c:pt idx="1842">
                  <c:v>8.4200000000000247E-3</c:v>
                </c:pt>
                <c:pt idx="1843">
                  <c:v>8.4300000000000208E-3</c:v>
                </c:pt>
                <c:pt idx="1844">
                  <c:v>8.4400000000000048E-3</c:v>
                </c:pt>
                <c:pt idx="1845">
                  <c:v>8.4500000000000339E-3</c:v>
                </c:pt>
                <c:pt idx="1846">
                  <c:v>8.4600000000000248E-3</c:v>
                </c:pt>
                <c:pt idx="1847">
                  <c:v>8.4700000000000226E-3</c:v>
                </c:pt>
                <c:pt idx="1848">
                  <c:v>8.4800000000000066E-3</c:v>
                </c:pt>
                <c:pt idx="1849">
                  <c:v>8.4900000000000028E-3</c:v>
                </c:pt>
                <c:pt idx="1850">
                  <c:v>8.5000000000000006E-3</c:v>
                </c:pt>
                <c:pt idx="1851">
                  <c:v>8.5100000000000228E-3</c:v>
                </c:pt>
                <c:pt idx="1852">
                  <c:v>8.5200000000000067E-3</c:v>
                </c:pt>
                <c:pt idx="1853">
                  <c:v>8.5300000000000046E-3</c:v>
                </c:pt>
                <c:pt idx="1854">
                  <c:v>8.5400000000000007E-3</c:v>
                </c:pt>
                <c:pt idx="1855">
                  <c:v>8.5500000000000246E-3</c:v>
                </c:pt>
                <c:pt idx="1856">
                  <c:v>8.5600000000000068E-3</c:v>
                </c:pt>
                <c:pt idx="1857">
                  <c:v>8.5700000000000047E-3</c:v>
                </c:pt>
                <c:pt idx="1858">
                  <c:v>8.5800000000000008E-3</c:v>
                </c:pt>
                <c:pt idx="1859">
                  <c:v>8.5900000000000247E-3</c:v>
                </c:pt>
                <c:pt idx="1860">
                  <c:v>8.6000000000000208E-3</c:v>
                </c:pt>
                <c:pt idx="1861">
                  <c:v>8.6100000000000048E-3</c:v>
                </c:pt>
                <c:pt idx="1862">
                  <c:v>8.6200000000000027E-3</c:v>
                </c:pt>
                <c:pt idx="1863">
                  <c:v>8.6300000000000005E-3</c:v>
                </c:pt>
                <c:pt idx="1864">
                  <c:v>8.6400000000000001E-3</c:v>
                </c:pt>
                <c:pt idx="1865">
                  <c:v>8.6500000000000066E-3</c:v>
                </c:pt>
                <c:pt idx="1866">
                  <c:v>8.6600000000000028E-3</c:v>
                </c:pt>
                <c:pt idx="1867">
                  <c:v>8.6700000000000006E-3</c:v>
                </c:pt>
                <c:pt idx="1868">
                  <c:v>8.6800000000000228E-3</c:v>
                </c:pt>
                <c:pt idx="1869">
                  <c:v>8.6900000000000067E-3</c:v>
                </c:pt>
                <c:pt idx="1870">
                  <c:v>8.7000000000000046E-3</c:v>
                </c:pt>
                <c:pt idx="1871">
                  <c:v>8.7100000000000007E-3</c:v>
                </c:pt>
                <c:pt idx="1872">
                  <c:v>8.7200000000000003E-3</c:v>
                </c:pt>
                <c:pt idx="1873">
                  <c:v>8.7300000000000034E-3</c:v>
                </c:pt>
                <c:pt idx="1874">
                  <c:v>8.7400000000000012E-3</c:v>
                </c:pt>
                <c:pt idx="1875">
                  <c:v>8.7500000000000008E-3</c:v>
                </c:pt>
                <c:pt idx="1876">
                  <c:v>8.7600000000000004E-3</c:v>
                </c:pt>
                <c:pt idx="1877">
                  <c:v>8.7700000000000208E-3</c:v>
                </c:pt>
                <c:pt idx="1878">
                  <c:v>8.7800000000000048E-3</c:v>
                </c:pt>
                <c:pt idx="1879">
                  <c:v>8.7900000000000027E-3</c:v>
                </c:pt>
                <c:pt idx="1880">
                  <c:v>8.8000000000000248E-3</c:v>
                </c:pt>
                <c:pt idx="1881">
                  <c:v>8.8100000000000227E-3</c:v>
                </c:pt>
                <c:pt idx="1882">
                  <c:v>8.8200000000000067E-3</c:v>
                </c:pt>
                <c:pt idx="1883">
                  <c:v>8.8300000000000028E-3</c:v>
                </c:pt>
                <c:pt idx="1884">
                  <c:v>8.8400000000000006E-3</c:v>
                </c:pt>
                <c:pt idx="1885">
                  <c:v>8.8500000000000523E-3</c:v>
                </c:pt>
                <c:pt idx="1886">
                  <c:v>8.8600000000000484E-3</c:v>
                </c:pt>
                <c:pt idx="1887">
                  <c:v>8.8700000000000393E-3</c:v>
                </c:pt>
                <c:pt idx="1888">
                  <c:v>8.8800000000000268E-3</c:v>
                </c:pt>
                <c:pt idx="1889">
                  <c:v>8.8900000000000246E-3</c:v>
                </c:pt>
                <c:pt idx="1890">
                  <c:v>8.9000000000000207E-3</c:v>
                </c:pt>
                <c:pt idx="1891">
                  <c:v>8.9100000000000047E-3</c:v>
                </c:pt>
                <c:pt idx="1892">
                  <c:v>8.9200000000000008E-3</c:v>
                </c:pt>
                <c:pt idx="1893">
                  <c:v>8.9300000000000004E-3</c:v>
                </c:pt>
                <c:pt idx="1894">
                  <c:v>8.9400000000000208E-3</c:v>
                </c:pt>
                <c:pt idx="1895">
                  <c:v>8.9500000000000395E-3</c:v>
                </c:pt>
                <c:pt idx="1896">
                  <c:v>8.9600000000000374E-3</c:v>
                </c:pt>
                <c:pt idx="1897">
                  <c:v>8.9700000000000248E-3</c:v>
                </c:pt>
                <c:pt idx="1898">
                  <c:v>8.9800000000000227E-3</c:v>
                </c:pt>
                <c:pt idx="1899">
                  <c:v>8.9900000000000067E-3</c:v>
                </c:pt>
                <c:pt idx="1900">
                  <c:v>9.0000000000000028E-3</c:v>
                </c:pt>
                <c:pt idx="1901">
                  <c:v>9.0100000000000006E-3</c:v>
                </c:pt>
                <c:pt idx="1902">
                  <c:v>9.0200000000000002E-3</c:v>
                </c:pt>
                <c:pt idx="1903">
                  <c:v>9.0300000000000068E-3</c:v>
                </c:pt>
                <c:pt idx="1904">
                  <c:v>9.0400000000000046E-3</c:v>
                </c:pt>
                <c:pt idx="1905">
                  <c:v>9.0500000000000268E-3</c:v>
                </c:pt>
                <c:pt idx="1906">
                  <c:v>9.0600000000000246E-3</c:v>
                </c:pt>
                <c:pt idx="1907">
                  <c:v>9.0700000000000208E-3</c:v>
                </c:pt>
                <c:pt idx="1908">
                  <c:v>9.0800000000000047E-3</c:v>
                </c:pt>
                <c:pt idx="1909">
                  <c:v>9.0900000000000026E-3</c:v>
                </c:pt>
                <c:pt idx="1910">
                  <c:v>9.1000000000000004E-3</c:v>
                </c:pt>
                <c:pt idx="1911">
                  <c:v>9.1100000000000226E-3</c:v>
                </c:pt>
                <c:pt idx="1912">
                  <c:v>9.1200000000000048E-3</c:v>
                </c:pt>
                <c:pt idx="1913">
                  <c:v>9.1300000000000027E-3</c:v>
                </c:pt>
                <c:pt idx="1914">
                  <c:v>9.1400000000000006E-3</c:v>
                </c:pt>
                <c:pt idx="1915">
                  <c:v>9.1500000000000227E-3</c:v>
                </c:pt>
                <c:pt idx="1916">
                  <c:v>9.1600000000000067E-3</c:v>
                </c:pt>
                <c:pt idx="1917">
                  <c:v>9.1700000000000028E-3</c:v>
                </c:pt>
                <c:pt idx="1918">
                  <c:v>9.1800000000000007E-3</c:v>
                </c:pt>
                <c:pt idx="1919">
                  <c:v>9.1900000000000003E-3</c:v>
                </c:pt>
                <c:pt idx="1920">
                  <c:v>9.2000000000000068E-3</c:v>
                </c:pt>
                <c:pt idx="1921">
                  <c:v>9.2100000000000046E-3</c:v>
                </c:pt>
                <c:pt idx="1922">
                  <c:v>9.2200000000000008E-3</c:v>
                </c:pt>
                <c:pt idx="1923">
                  <c:v>9.2300000000000004E-3</c:v>
                </c:pt>
                <c:pt idx="1924">
                  <c:v>9.2400000000000034E-3</c:v>
                </c:pt>
                <c:pt idx="1925">
                  <c:v>9.2500000000000047E-3</c:v>
                </c:pt>
                <c:pt idx="1926">
                  <c:v>9.2600000000000026E-3</c:v>
                </c:pt>
                <c:pt idx="1927">
                  <c:v>9.2700000000000005E-3</c:v>
                </c:pt>
                <c:pt idx="1928">
                  <c:v>9.2800000000000001E-3</c:v>
                </c:pt>
                <c:pt idx="1929">
                  <c:v>9.2900000000000066E-3</c:v>
                </c:pt>
                <c:pt idx="1930">
                  <c:v>9.3000000000000374E-3</c:v>
                </c:pt>
                <c:pt idx="1931">
                  <c:v>9.3100000000000266E-3</c:v>
                </c:pt>
                <c:pt idx="1932">
                  <c:v>9.3200000000000227E-3</c:v>
                </c:pt>
                <c:pt idx="1933">
                  <c:v>9.3300000000000067E-3</c:v>
                </c:pt>
                <c:pt idx="1934">
                  <c:v>9.3400000000000028E-3</c:v>
                </c:pt>
                <c:pt idx="1935">
                  <c:v>9.350000000000051E-3</c:v>
                </c:pt>
                <c:pt idx="1936">
                  <c:v>9.3600000000000506E-3</c:v>
                </c:pt>
                <c:pt idx="1937">
                  <c:v>9.3700000000000519E-3</c:v>
                </c:pt>
                <c:pt idx="1938">
                  <c:v>9.3800000000000411E-3</c:v>
                </c:pt>
                <c:pt idx="1939">
                  <c:v>9.3900000000000268E-3</c:v>
                </c:pt>
                <c:pt idx="1940">
                  <c:v>9.4000000000000247E-3</c:v>
                </c:pt>
                <c:pt idx="1941">
                  <c:v>9.4100000000000208E-3</c:v>
                </c:pt>
                <c:pt idx="1942">
                  <c:v>9.4200000000000048E-3</c:v>
                </c:pt>
                <c:pt idx="1943">
                  <c:v>9.4300000000000026E-3</c:v>
                </c:pt>
                <c:pt idx="1944">
                  <c:v>9.4400000000000005E-3</c:v>
                </c:pt>
                <c:pt idx="1945">
                  <c:v>9.4500000000000417E-3</c:v>
                </c:pt>
                <c:pt idx="1946">
                  <c:v>9.4600000000000448E-3</c:v>
                </c:pt>
                <c:pt idx="1947">
                  <c:v>9.4700000000000392E-3</c:v>
                </c:pt>
                <c:pt idx="1948">
                  <c:v>9.4800000000000266E-3</c:v>
                </c:pt>
                <c:pt idx="1949">
                  <c:v>9.4900000000000227E-3</c:v>
                </c:pt>
                <c:pt idx="1950">
                  <c:v>9.5000000000000067E-3</c:v>
                </c:pt>
                <c:pt idx="1951">
                  <c:v>9.5100000000000028E-3</c:v>
                </c:pt>
                <c:pt idx="1952">
                  <c:v>9.5200000000000007E-3</c:v>
                </c:pt>
                <c:pt idx="1953">
                  <c:v>9.5300000000000003E-3</c:v>
                </c:pt>
                <c:pt idx="1954">
                  <c:v>9.5400000000000068E-3</c:v>
                </c:pt>
                <c:pt idx="1955">
                  <c:v>9.5500000000000394E-3</c:v>
                </c:pt>
                <c:pt idx="1956">
                  <c:v>9.5600000000000268E-3</c:v>
                </c:pt>
                <c:pt idx="1957">
                  <c:v>9.5700000000000247E-3</c:v>
                </c:pt>
                <c:pt idx="1958">
                  <c:v>9.5800000000000208E-3</c:v>
                </c:pt>
                <c:pt idx="1959">
                  <c:v>9.5900000000000048E-3</c:v>
                </c:pt>
                <c:pt idx="1960">
                  <c:v>9.6000000000000026E-3</c:v>
                </c:pt>
                <c:pt idx="1961">
                  <c:v>9.6100000000000005E-3</c:v>
                </c:pt>
                <c:pt idx="1962">
                  <c:v>9.6200000000000001E-3</c:v>
                </c:pt>
                <c:pt idx="1963">
                  <c:v>9.6300000000000066E-3</c:v>
                </c:pt>
                <c:pt idx="1964">
                  <c:v>9.6400000000000027E-3</c:v>
                </c:pt>
                <c:pt idx="1965">
                  <c:v>9.6500000000000266E-3</c:v>
                </c:pt>
                <c:pt idx="1966">
                  <c:v>9.6600000000000227E-3</c:v>
                </c:pt>
                <c:pt idx="1967">
                  <c:v>9.6700000000000067E-3</c:v>
                </c:pt>
                <c:pt idx="1968">
                  <c:v>9.6800000000000028E-3</c:v>
                </c:pt>
                <c:pt idx="1969">
                  <c:v>9.6900000000000007E-3</c:v>
                </c:pt>
                <c:pt idx="1970">
                  <c:v>9.7000000000000003E-3</c:v>
                </c:pt>
                <c:pt idx="1971">
                  <c:v>9.7100000000000068E-3</c:v>
                </c:pt>
                <c:pt idx="1972">
                  <c:v>9.7200000000000047E-3</c:v>
                </c:pt>
                <c:pt idx="1973">
                  <c:v>9.7300000000000008E-3</c:v>
                </c:pt>
                <c:pt idx="1974">
                  <c:v>9.7400000000000004E-3</c:v>
                </c:pt>
                <c:pt idx="1975">
                  <c:v>9.7500000000000208E-3</c:v>
                </c:pt>
                <c:pt idx="1976">
                  <c:v>9.7600000000000048E-3</c:v>
                </c:pt>
                <c:pt idx="1977">
                  <c:v>9.7700000000000026E-3</c:v>
                </c:pt>
                <c:pt idx="1978">
                  <c:v>9.7800000000000005E-3</c:v>
                </c:pt>
                <c:pt idx="1979">
                  <c:v>9.7900000000000001E-3</c:v>
                </c:pt>
                <c:pt idx="1980">
                  <c:v>9.8000000000000396E-3</c:v>
                </c:pt>
                <c:pt idx="1981">
                  <c:v>9.8100000000000374E-3</c:v>
                </c:pt>
                <c:pt idx="1982">
                  <c:v>9.8200000000000266E-3</c:v>
                </c:pt>
                <c:pt idx="1983">
                  <c:v>9.8300000000000227E-3</c:v>
                </c:pt>
                <c:pt idx="1984">
                  <c:v>9.8400000000000067E-3</c:v>
                </c:pt>
                <c:pt idx="1985">
                  <c:v>9.8500000000000532E-3</c:v>
                </c:pt>
                <c:pt idx="1986">
                  <c:v>9.8600000000000475E-3</c:v>
                </c:pt>
                <c:pt idx="1987">
                  <c:v>9.8700000000000419E-3</c:v>
                </c:pt>
                <c:pt idx="1988">
                  <c:v>9.8800000000000485E-3</c:v>
                </c:pt>
                <c:pt idx="1989">
                  <c:v>9.8900000000000394E-3</c:v>
                </c:pt>
                <c:pt idx="1990">
                  <c:v>9.9000000000000268E-3</c:v>
                </c:pt>
                <c:pt idx="1991">
                  <c:v>9.9100000000000247E-3</c:v>
                </c:pt>
                <c:pt idx="1992">
                  <c:v>9.9200000000000208E-3</c:v>
                </c:pt>
                <c:pt idx="1993">
                  <c:v>9.9300000000000048E-3</c:v>
                </c:pt>
                <c:pt idx="1994">
                  <c:v>9.9400000000000027E-3</c:v>
                </c:pt>
                <c:pt idx="1995">
                  <c:v>9.9500000000000421E-3</c:v>
                </c:pt>
                <c:pt idx="1996">
                  <c:v>9.9600000000000383E-3</c:v>
                </c:pt>
                <c:pt idx="1997">
                  <c:v>9.9700000000000448E-3</c:v>
                </c:pt>
                <c:pt idx="1998">
                  <c:v>9.9800000000000375E-3</c:v>
                </c:pt>
                <c:pt idx="1999">
                  <c:v>9.9900000000000266E-3</c:v>
                </c:pt>
                <c:pt idx="2000">
                  <c:v>1.0000000000000005E-2</c:v>
                </c:pt>
                <c:pt idx="2001">
                  <c:v>1.001E-2</c:v>
                </c:pt>
                <c:pt idx="2002">
                  <c:v>1.0019999999999956E-2</c:v>
                </c:pt>
                <c:pt idx="2003">
                  <c:v>1.0030000000000001E-2</c:v>
                </c:pt>
                <c:pt idx="2004">
                  <c:v>1.004E-2</c:v>
                </c:pt>
                <c:pt idx="2005">
                  <c:v>1.005E-2</c:v>
                </c:pt>
                <c:pt idx="2006">
                  <c:v>1.0059999999999954E-2</c:v>
                </c:pt>
                <c:pt idx="2007">
                  <c:v>1.0070000000000001E-2</c:v>
                </c:pt>
                <c:pt idx="2008">
                  <c:v>1.008E-2</c:v>
                </c:pt>
                <c:pt idx="2009">
                  <c:v>1.009E-2</c:v>
                </c:pt>
                <c:pt idx="2010">
                  <c:v>1.0100000000000001E-2</c:v>
                </c:pt>
                <c:pt idx="2011">
                  <c:v>1.0109999999999996E-2</c:v>
                </c:pt>
                <c:pt idx="2012">
                  <c:v>1.0120000000000001E-2</c:v>
                </c:pt>
                <c:pt idx="2013">
                  <c:v>1.013E-2</c:v>
                </c:pt>
                <c:pt idx="2014">
                  <c:v>1.0140000000000001E-2</c:v>
                </c:pt>
                <c:pt idx="2015">
                  <c:v>1.0149999999999998E-2</c:v>
                </c:pt>
                <c:pt idx="2016">
                  <c:v>1.0160000000000001E-2</c:v>
                </c:pt>
                <c:pt idx="2017">
                  <c:v>1.017E-2</c:v>
                </c:pt>
                <c:pt idx="2018">
                  <c:v>1.0180000000000003E-2</c:v>
                </c:pt>
                <c:pt idx="2019">
                  <c:v>1.0189999999999998E-2</c:v>
                </c:pt>
                <c:pt idx="2020">
                  <c:v>1.0200000000000001E-2</c:v>
                </c:pt>
                <c:pt idx="2021">
                  <c:v>1.021E-2</c:v>
                </c:pt>
                <c:pt idx="2022">
                  <c:v>1.0220000000000003E-2</c:v>
                </c:pt>
                <c:pt idx="2023">
                  <c:v>1.023E-2</c:v>
                </c:pt>
                <c:pt idx="2024">
                  <c:v>1.0240000000000001E-2</c:v>
                </c:pt>
                <c:pt idx="2025">
                  <c:v>1.025E-2</c:v>
                </c:pt>
                <c:pt idx="2026">
                  <c:v>1.0260000000000003E-2</c:v>
                </c:pt>
                <c:pt idx="2027">
                  <c:v>1.027E-2</c:v>
                </c:pt>
                <c:pt idx="2028">
                  <c:v>1.0279999999999959E-2</c:v>
                </c:pt>
                <c:pt idx="2029">
                  <c:v>1.0290000000000001E-2</c:v>
                </c:pt>
                <c:pt idx="2030">
                  <c:v>1.0300000000000005E-2</c:v>
                </c:pt>
                <c:pt idx="2031">
                  <c:v>1.031E-2</c:v>
                </c:pt>
                <c:pt idx="2032">
                  <c:v>1.0319999999999998E-2</c:v>
                </c:pt>
                <c:pt idx="2033">
                  <c:v>1.0330000000000001E-2</c:v>
                </c:pt>
                <c:pt idx="2034">
                  <c:v>1.0340000000000005E-2</c:v>
                </c:pt>
                <c:pt idx="2035">
                  <c:v>1.035E-2</c:v>
                </c:pt>
                <c:pt idx="2036">
                  <c:v>1.0359999999999998E-2</c:v>
                </c:pt>
                <c:pt idx="2037">
                  <c:v>1.0370000000000001E-2</c:v>
                </c:pt>
                <c:pt idx="2038">
                  <c:v>1.0380000000000021E-2</c:v>
                </c:pt>
                <c:pt idx="2039">
                  <c:v>1.039E-2</c:v>
                </c:pt>
                <c:pt idx="2040">
                  <c:v>1.0400000000000001E-2</c:v>
                </c:pt>
                <c:pt idx="2041">
                  <c:v>1.0410000000000001E-2</c:v>
                </c:pt>
                <c:pt idx="2042">
                  <c:v>1.0420000000000007E-2</c:v>
                </c:pt>
                <c:pt idx="2043">
                  <c:v>1.043E-2</c:v>
                </c:pt>
                <c:pt idx="2044">
                  <c:v>1.0440000000000001E-2</c:v>
                </c:pt>
                <c:pt idx="2045">
                  <c:v>1.0449999999999996E-2</c:v>
                </c:pt>
                <c:pt idx="2046">
                  <c:v>1.0460000000000007E-2</c:v>
                </c:pt>
                <c:pt idx="2047">
                  <c:v>1.047E-2</c:v>
                </c:pt>
                <c:pt idx="2048">
                  <c:v>1.0480000000000001E-2</c:v>
                </c:pt>
                <c:pt idx="2049">
                  <c:v>1.0489999999999998E-2</c:v>
                </c:pt>
                <c:pt idx="2050">
                  <c:v>1.0500000000000021E-2</c:v>
                </c:pt>
                <c:pt idx="2051">
                  <c:v>1.051E-2</c:v>
                </c:pt>
                <c:pt idx="2052">
                  <c:v>1.0520000000000003E-2</c:v>
                </c:pt>
                <c:pt idx="2053">
                  <c:v>1.0529999999999998E-2</c:v>
                </c:pt>
                <c:pt idx="2054">
                  <c:v>1.0540000000000023E-2</c:v>
                </c:pt>
                <c:pt idx="2055">
                  <c:v>1.055E-2</c:v>
                </c:pt>
                <c:pt idx="2056">
                  <c:v>1.0560000000000003E-2</c:v>
                </c:pt>
                <c:pt idx="2057">
                  <c:v>1.0570000000000001E-2</c:v>
                </c:pt>
                <c:pt idx="2058">
                  <c:v>1.0580000000000001E-2</c:v>
                </c:pt>
                <c:pt idx="2059">
                  <c:v>1.059E-2</c:v>
                </c:pt>
                <c:pt idx="2060">
                  <c:v>1.0600000000000021E-2</c:v>
                </c:pt>
                <c:pt idx="2061">
                  <c:v>1.0610000000000001E-2</c:v>
                </c:pt>
                <c:pt idx="2062">
                  <c:v>1.0619999999999996E-2</c:v>
                </c:pt>
                <c:pt idx="2063">
                  <c:v>1.0630000000000001E-2</c:v>
                </c:pt>
                <c:pt idx="2064">
                  <c:v>1.0640000000000005E-2</c:v>
                </c:pt>
                <c:pt idx="2065">
                  <c:v>1.0650000000000001E-2</c:v>
                </c:pt>
                <c:pt idx="2066">
                  <c:v>1.0659999999999998E-2</c:v>
                </c:pt>
                <c:pt idx="2067">
                  <c:v>1.0670000000000001E-2</c:v>
                </c:pt>
                <c:pt idx="2068">
                  <c:v>1.0680000000000005E-2</c:v>
                </c:pt>
                <c:pt idx="2069">
                  <c:v>1.069E-2</c:v>
                </c:pt>
                <c:pt idx="2070">
                  <c:v>1.0699999999999998E-2</c:v>
                </c:pt>
                <c:pt idx="2071">
                  <c:v>1.0710000000000001E-2</c:v>
                </c:pt>
                <c:pt idx="2072">
                  <c:v>1.0720000000000021E-2</c:v>
                </c:pt>
                <c:pt idx="2073">
                  <c:v>1.073E-2</c:v>
                </c:pt>
                <c:pt idx="2074">
                  <c:v>1.0740000000000001E-2</c:v>
                </c:pt>
                <c:pt idx="2075">
                  <c:v>1.0749999999999999E-2</c:v>
                </c:pt>
                <c:pt idx="2076">
                  <c:v>1.0760000000000021E-2</c:v>
                </c:pt>
                <c:pt idx="2077">
                  <c:v>1.077E-2</c:v>
                </c:pt>
                <c:pt idx="2078">
                  <c:v>1.0780000000000001E-2</c:v>
                </c:pt>
                <c:pt idx="2079">
                  <c:v>1.0789999999999999E-2</c:v>
                </c:pt>
                <c:pt idx="2080">
                  <c:v>1.0800000000000021E-2</c:v>
                </c:pt>
                <c:pt idx="2081">
                  <c:v>1.081E-2</c:v>
                </c:pt>
                <c:pt idx="2082">
                  <c:v>1.0820000000000001E-2</c:v>
                </c:pt>
                <c:pt idx="2083">
                  <c:v>1.0829999999999999E-2</c:v>
                </c:pt>
                <c:pt idx="2084">
                  <c:v>1.0840000000000021E-2</c:v>
                </c:pt>
                <c:pt idx="2085">
                  <c:v>1.085E-2</c:v>
                </c:pt>
                <c:pt idx="2086">
                  <c:v>1.0860000000000003E-2</c:v>
                </c:pt>
                <c:pt idx="2087">
                  <c:v>1.0869999999999999E-2</c:v>
                </c:pt>
                <c:pt idx="2088">
                  <c:v>1.0880000000000023E-2</c:v>
                </c:pt>
                <c:pt idx="2089">
                  <c:v>1.089E-2</c:v>
                </c:pt>
                <c:pt idx="2090">
                  <c:v>1.0900000000000003E-2</c:v>
                </c:pt>
                <c:pt idx="2091">
                  <c:v>1.0910000000000001E-2</c:v>
                </c:pt>
                <c:pt idx="2092">
                  <c:v>1.0919999999999996E-2</c:v>
                </c:pt>
                <c:pt idx="2093">
                  <c:v>1.093E-2</c:v>
                </c:pt>
                <c:pt idx="2094">
                  <c:v>1.0940000000000042E-2</c:v>
                </c:pt>
                <c:pt idx="2095">
                  <c:v>1.0950000000000001E-2</c:v>
                </c:pt>
                <c:pt idx="2096">
                  <c:v>1.0959999999999998E-2</c:v>
                </c:pt>
                <c:pt idx="2097">
                  <c:v>1.0970000000000001E-2</c:v>
                </c:pt>
                <c:pt idx="2098">
                  <c:v>1.0980000000000042E-2</c:v>
                </c:pt>
                <c:pt idx="2099">
                  <c:v>1.0990000000000003E-2</c:v>
                </c:pt>
                <c:pt idx="2100">
                  <c:v>1.0999999999999998E-2</c:v>
                </c:pt>
                <c:pt idx="2101">
                  <c:v>1.1010000000000001E-2</c:v>
                </c:pt>
                <c:pt idx="2102">
                  <c:v>1.1020000000000042E-2</c:v>
                </c:pt>
                <c:pt idx="2103">
                  <c:v>1.1030000000000003E-2</c:v>
                </c:pt>
                <c:pt idx="2104">
                  <c:v>1.1039999999999998E-2</c:v>
                </c:pt>
                <c:pt idx="2105">
                  <c:v>1.1050000000000001E-2</c:v>
                </c:pt>
                <c:pt idx="2106">
                  <c:v>1.1060000000000042E-2</c:v>
                </c:pt>
                <c:pt idx="2107">
                  <c:v>1.1070000000000003E-2</c:v>
                </c:pt>
                <c:pt idx="2108">
                  <c:v>1.1080000000000039E-2</c:v>
                </c:pt>
                <c:pt idx="2109">
                  <c:v>1.1089999999999999E-2</c:v>
                </c:pt>
                <c:pt idx="2110">
                  <c:v>1.110000000000004E-2</c:v>
                </c:pt>
                <c:pt idx="2111">
                  <c:v>1.1110000000000005E-2</c:v>
                </c:pt>
                <c:pt idx="2112">
                  <c:v>1.1120000000000001E-2</c:v>
                </c:pt>
                <c:pt idx="2113">
                  <c:v>1.1129999999999999E-2</c:v>
                </c:pt>
                <c:pt idx="2114">
                  <c:v>1.1140000000000021E-2</c:v>
                </c:pt>
                <c:pt idx="2115">
                  <c:v>1.1150000000000005E-2</c:v>
                </c:pt>
                <c:pt idx="2116">
                  <c:v>1.1160000000000041E-2</c:v>
                </c:pt>
                <c:pt idx="2117">
                  <c:v>1.1169999999999999E-2</c:v>
                </c:pt>
                <c:pt idx="2118">
                  <c:v>1.1180000000000041E-2</c:v>
                </c:pt>
                <c:pt idx="2119">
                  <c:v>1.1190000000000005E-2</c:v>
                </c:pt>
                <c:pt idx="2120">
                  <c:v>1.120000000000004E-2</c:v>
                </c:pt>
                <c:pt idx="2121">
                  <c:v>1.1209999999999999E-2</c:v>
                </c:pt>
                <c:pt idx="2122">
                  <c:v>1.1220000000000042E-2</c:v>
                </c:pt>
                <c:pt idx="2123">
                  <c:v>1.123E-2</c:v>
                </c:pt>
                <c:pt idx="2124">
                  <c:v>1.124000000000004E-2</c:v>
                </c:pt>
                <c:pt idx="2125">
                  <c:v>1.1250000000000001E-2</c:v>
                </c:pt>
                <c:pt idx="2126">
                  <c:v>1.1259999999999996E-2</c:v>
                </c:pt>
                <c:pt idx="2127">
                  <c:v>1.1270000000000001E-2</c:v>
                </c:pt>
                <c:pt idx="2128">
                  <c:v>1.1280000000000042E-2</c:v>
                </c:pt>
                <c:pt idx="2129">
                  <c:v>1.1290000000000001E-2</c:v>
                </c:pt>
                <c:pt idx="2130">
                  <c:v>1.1299999999999998E-2</c:v>
                </c:pt>
                <c:pt idx="2131">
                  <c:v>1.1310000000000001E-2</c:v>
                </c:pt>
                <c:pt idx="2132">
                  <c:v>1.1320000000000045E-2</c:v>
                </c:pt>
                <c:pt idx="2133">
                  <c:v>1.1330000000000003E-2</c:v>
                </c:pt>
                <c:pt idx="2134">
                  <c:v>1.1339999999999998E-2</c:v>
                </c:pt>
                <c:pt idx="2135">
                  <c:v>1.1350000000000001E-2</c:v>
                </c:pt>
                <c:pt idx="2136">
                  <c:v>1.1360000000000047E-2</c:v>
                </c:pt>
                <c:pt idx="2137">
                  <c:v>1.1370000000000003E-2</c:v>
                </c:pt>
                <c:pt idx="2138">
                  <c:v>1.1379999999999998E-2</c:v>
                </c:pt>
                <c:pt idx="2139">
                  <c:v>1.1390000000000001E-2</c:v>
                </c:pt>
                <c:pt idx="2140">
                  <c:v>1.1400000000000046E-2</c:v>
                </c:pt>
                <c:pt idx="2141">
                  <c:v>1.1410000000000003E-2</c:v>
                </c:pt>
                <c:pt idx="2142">
                  <c:v>1.1420000000000045E-2</c:v>
                </c:pt>
                <c:pt idx="2143">
                  <c:v>1.1429999999999999E-2</c:v>
                </c:pt>
                <c:pt idx="2144">
                  <c:v>1.1440000000000044E-2</c:v>
                </c:pt>
                <c:pt idx="2145">
                  <c:v>1.1450000000000005E-2</c:v>
                </c:pt>
                <c:pt idx="2146">
                  <c:v>1.1460000000000045E-2</c:v>
                </c:pt>
                <c:pt idx="2147">
                  <c:v>1.1469999999999999E-2</c:v>
                </c:pt>
                <c:pt idx="2148">
                  <c:v>1.1480000000000047E-2</c:v>
                </c:pt>
                <c:pt idx="2149">
                  <c:v>1.1490000000000005E-2</c:v>
                </c:pt>
                <c:pt idx="2150">
                  <c:v>1.1500000000000047E-2</c:v>
                </c:pt>
                <c:pt idx="2151">
                  <c:v>1.1509999999999999E-2</c:v>
                </c:pt>
                <c:pt idx="2152">
                  <c:v>1.1520000000000044E-2</c:v>
                </c:pt>
                <c:pt idx="2153">
                  <c:v>1.1530000000000021E-2</c:v>
                </c:pt>
                <c:pt idx="2154">
                  <c:v>1.1540000000000045E-2</c:v>
                </c:pt>
                <c:pt idx="2155">
                  <c:v>1.1550000000000001E-2</c:v>
                </c:pt>
                <c:pt idx="2156">
                  <c:v>1.1560000000000044E-2</c:v>
                </c:pt>
                <c:pt idx="2157">
                  <c:v>1.1570000000000021E-2</c:v>
                </c:pt>
                <c:pt idx="2158">
                  <c:v>1.1580000000000045E-2</c:v>
                </c:pt>
                <c:pt idx="2159">
                  <c:v>1.1590000000000001E-2</c:v>
                </c:pt>
                <c:pt idx="2160">
                  <c:v>1.1599999999999996E-2</c:v>
                </c:pt>
                <c:pt idx="2161">
                  <c:v>1.1610000000000007E-2</c:v>
                </c:pt>
                <c:pt idx="2162">
                  <c:v>1.1620000000000047E-2</c:v>
                </c:pt>
                <c:pt idx="2163">
                  <c:v>1.1630000000000001E-2</c:v>
                </c:pt>
                <c:pt idx="2164">
                  <c:v>1.1639999999999998E-2</c:v>
                </c:pt>
                <c:pt idx="2165">
                  <c:v>1.1650000000000021E-2</c:v>
                </c:pt>
                <c:pt idx="2166">
                  <c:v>1.1660000000000047E-2</c:v>
                </c:pt>
                <c:pt idx="2167">
                  <c:v>1.1670000000000003E-2</c:v>
                </c:pt>
                <c:pt idx="2168">
                  <c:v>1.1679999999999998E-2</c:v>
                </c:pt>
                <c:pt idx="2169">
                  <c:v>1.1690000000000023E-2</c:v>
                </c:pt>
                <c:pt idx="2170">
                  <c:v>1.1700000000000049E-2</c:v>
                </c:pt>
                <c:pt idx="2171">
                  <c:v>1.1710000000000003E-2</c:v>
                </c:pt>
                <c:pt idx="2172">
                  <c:v>1.1720000000000048E-2</c:v>
                </c:pt>
                <c:pt idx="2173">
                  <c:v>1.1730000000000023E-2</c:v>
                </c:pt>
                <c:pt idx="2174">
                  <c:v>1.1740000000000049E-2</c:v>
                </c:pt>
                <c:pt idx="2175">
                  <c:v>1.1750000000000003E-2</c:v>
                </c:pt>
                <c:pt idx="2176">
                  <c:v>1.1760000000000046E-2</c:v>
                </c:pt>
                <c:pt idx="2177">
                  <c:v>1.1769999999999999E-2</c:v>
                </c:pt>
                <c:pt idx="2178">
                  <c:v>1.1780000000000049E-2</c:v>
                </c:pt>
                <c:pt idx="2179">
                  <c:v>1.1790000000000021E-2</c:v>
                </c:pt>
                <c:pt idx="2180">
                  <c:v>1.180000000000005E-2</c:v>
                </c:pt>
                <c:pt idx="2181">
                  <c:v>1.1809999999999999E-2</c:v>
                </c:pt>
                <c:pt idx="2182">
                  <c:v>1.1820000000000051E-2</c:v>
                </c:pt>
                <c:pt idx="2183">
                  <c:v>1.1830000000000005E-2</c:v>
                </c:pt>
                <c:pt idx="2184">
                  <c:v>1.184000000000005E-2</c:v>
                </c:pt>
                <c:pt idx="2185">
                  <c:v>1.1849999999999999E-2</c:v>
                </c:pt>
                <c:pt idx="2186">
                  <c:v>1.1860000000000051E-2</c:v>
                </c:pt>
                <c:pt idx="2187">
                  <c:v>1.1870000000000021E-2</c:v>
                </c:pt>
                <c:pt idx="2188">
                  <c:v>1.188000000000005E-2</c:v>
                </c:pt>
                <c:pt idx="2189">
                  <c:v>1.1890000000000001E-2</c:v>
                </c:pt>
                <c:pt idx="2190">
                  <c:v>1.1900000000000055E-2</c:v>
                </c:pt>
                <c:pt idx="2191">
                  <c:v>1.1910000000000021E-2</c:v>
                </c:pt>
                <c:pt idx="2192">
                  <c:v>1.1920000000000059E-2</c:v>
                </c:pt>
                <c:pt idx="2193">
                  <c:v>1.1930000000000001E-2</c:v>
                </c:pt>
                <c:pt idx="2194">
                  <c:v>1.1939999999999999E-2</c:v>
                </c:pt>
                <c:pt idx="2195">
                  <c:v>1.1950000000000021E-2</c:v>
                </c:pt>
                <c:pt idx="2196">
                  <c:v>1.1960000000000059E-2</c:v>
                </c:pt>
                <c:pt idx="2197">
                  <c:v>1.1970000000000001E-2</c:v>
                </c:pt>
                <c:pt idx="2198">
                  <c:v>1.1979999999999999E-2</c:v>
                </c:pt>
                <c:pt idx="2199">
                  <c:v>1.1990000000000021E-2</c:v>
                </c:pt>
                <c:pt idx="2200">
                  <c:v>1.2E-2</c:v>
                </c:pt>
                <c:pt idx="2201">
                  <c:v>1.201E-2</c:v>
                </c:pt>
                <c:pt idx="2202">
                  <c:v>1.2019999999999953E-2</c:v>
                </c:pt>
                <c:pt idx="2203">
                  <c:v>1.2029999999999996E-2</c:v>
                </c:pt>
                <c:pt idx="2204">
                  <c:v>1.204E-2</c:v>
                </c:pt>
                <c:pt idx="2205">
                  <c:v>1.205E-2</c:v>
                </c:pt>
                <c:pt idx="2206">
                  <c:v>1.2060000000000001E-2</c:v>
                </c:pt>
                <c:pt idx="2207">
                  <c:v>1.2069999999999996E-2</c:v>
                </c:pt>
                <c:pt idx="2208">
                  <c:v>1.208E-2</c:v>
                </c:pt>
                <c:pt idx="2209">
                  <c:v>1.209E-2</c:v>
                </c:pt>
                <c:pt idx="2210">
                  <c:v>1.2100000000000001E-2</c:v>
                </c:pt>
                <c:pt idx="2211">
                  <c:v>1.2109999999999998E-2</c:v>
                </c:pt>
                <c:pt idx="2212">
                  <c:v>1.2120000000000001E-2</c:v>
                </c:pt>
                <c:pt idx="2213">
                  <c:v>1.213E-2</c:v>
                </c:pt>
                <c:pt idx="2214">
                  <c:v>1.2140000000000001E-2</c:v>
                </c:pt>
                <c:pt idx="2215">
                  <c:v>1.2149999999999998E-2</c:v>
                </c:pt>
                <c:pt idx="2216">
                  <c:v>1.2160000000000001E-2</c:v>
                </c:pt>
                <c:pt idx="2217">
                  <c:v>1.217E-2</c:v>
                </c:pt>
                <c:pt idx="2218">
                  <c:v>1.2180000000000003E-2</c:v>
                </c:pt>
                <c:pt idx="2219">
                  <c:v>1.2189999999999998E-2</c:v>
                </c:pt>
                <c:pt idx="2220">
                  <c:v>1.2200000000000001E-2</c:v>
                </c:pt>
                <c:pt idx="2221">
                  <c:v>1.221E-2</c:v>
                </c:pt>
                <c:pt idx="2222">
                  <c:v>1.2220000000000003E-2</c:v>
                </c:pt>
                <c:pt idx="2223">
                  <c:v>1.223E-2</c:v>
                </c:pt>
                <c:pt idx="2224">
                  <c:v>1.2239999999999959E-2</c:v>
                </c:pt>
                <c:pt idx="2225">
                  <c:v>1.225E-2</c:v>
                </c:pt>
                <c:pt idx="2226">
                  <c:v>1.2260000000000005E-2</c:v>
                </c:pt>
                <c:pt idx="2227">
                  <c:v>1.227E-2</c:v>
                </c:pt>
                <c:pt idx="2228">
                  <c:v>1.2279999999999998E-2</c:v>
                </c:pt>
                <c:pt idx="2229">
                  <c:v>1.2290000000000001E-2</c:v>
                </c:pt>
                <c:pt idx="2230">
                  <c:v>1.2300000000000005E-2</c:v>
                </c:pt>
                <c:pt idx="2231">
                  <c:v>1.231E-2</c:v>
                </c:pt>
                <c:pt idx="2232">
                  <c:v>1.2319999999999998E-2</c:v>
                </c:pt>
                <c:pt idx="2233">
                  <c:v>1.2330000000000001E-2</c:v>
                </c:pt>
                <c:pt idx="2234">
                  <c:v>1.2340000000000005E-2</c:v>
                </c:pt>
                <c:pt idx="2235">
                  <c:v>1.235E-2</c:v>
                </c:pt>
                <c:pt idx="2236">
                  <c:v>1.235999999999996E-2</c:v>
                </c:pt>
                <c:pt idx="2237">
                  <c:v>1.2370000000000001E-2</c:v>
                </c:pt>
                <c:pt idx="2238">
                  <c:v>1.2380000000000007E-2</c:v>
                </c:pt>
                <c:pt idx="2239">
                  <c:v>1.239E-2</c:v>
                </c:pt>
                <c:pt idx="2240">
                  <c:v>1.2400000000000001E-2</c:v>
                </c:pt>
                <c:pt idx="2241">
                  <c:v>1.2409999999999996E-2</c:v>
                </c:pt>
                <c:pt idx="2242">
                  <c:v>1.242E-2</c:v>
                </c:pt>
                <c:pt idx="2243">
                  <c:v>1.243E-2</c:v>
                </c:pt>
                <c:pt idx="2244">
                  <c:v>1.2440000000000001E-2</c:v>
                </c:pt>
                <c:pt idx="2245">
                  <c:v>1.2449999999999998E-2</c:v>
                </c:pt>
                <c:pt idx="2246">
                  <c:v>1.2460000000000001E-2</c:v>
                </c:pt>
                <c:pt idx="2247">
                  <c:v>1.247E-2</c:v>
                </c:pt>
                <c:pt idx="2248">
                  <c:v>1.2480000000000003E-2</c:v>
                </c:pt>
                <c:pt idx="2249">
                  <c:v>1.2489999999999998E-2</c:v>
                </c:pt>
                <c:pt idx="2250">
                  <c:v>1.2500000000000001E-2</c:v>
                </c:pt>
                <c:pt idx="2251">
                  <c:v>1.251E-2</c:v>
                </c:pt>
                <c:pt idx="2252">
                  <c:v>1.2520000000000003E-2</c:v>
                </c:pt>
                <c:pt idx="2253">
                  <c:v>1.2529999999999998E-2</c:v>
                </c:pt>
                <c:pt idx="2254">
                  <c:v>1.2540000000000001E-2</c:v>
                </c:pt>
                <c:pt idx="2255">
                  <c:v>1.255E-2</c:v>
                </c:pt>
                <c:pt idx="2256">
                  <c:v>1.2560000000000003E-2</c:v>
                </c:pt>
                <c:pt idx="2257">
                  <c:v>1.257E-2</c:v>
                </c:pt>
                <c:pt idx="2258">
                  <c:v>1.2579999999999961E-2</c:v>
                </c:pt>
                <c:pt idx="2259">
                  <c:v>1.259E-2</c:v>
                </c:pt>
                <c:pt idx="2260">
                  <c:v>1.2600000000000005E-2</c:v>
                </c:pt>
                <c:pt idx="2261">
                  <c:v>1.261E-2</c:v>
                </c:pt>
                <c:pt idx="2262">
                  <c:v>1.2619999999999998E-2</c:v>
                </c:pt>
                <c:pt idx="2263">
                  <c:v>1.2630000000000001E-2</c:v>
                </c:pt>
                <c:pt idx="2264">
                  <c:v>1.2640000000000005E-2</c:v>
                </c:pt>
                <c:pt idx="2265">
                  <c:v>1.265E-2</c:v>
                </c:pt>
                <c:pt idx="2266">
                  <c:v>1.2659999999999998E-2</c:v>
                </c:pt>
                <c:pt idx="2267">
                  <c:v>1.2670000000000001E-2</c:v>
                </c:pt>
                <c:pt idx="2268">
                  <c:v>1.2680000000000021E-2</c:v>
                </c:pt>
                <c:pt idx="2269">
                  <c:v>1.269E-2</c:v>
                </c:pt>
                <c:pt idx="2270">
                  <c:v>1.2699999999999998E-2</c:v>
                </c:pt>
                <c:pt idx="2271">
                  <c:v>1.2710000000000001E-2</c:v>
                </c:pt>
                <c:pt idx="2272">
                  <c:v>1.2720000000000021E-2</c:v>
                </c:pt>
                <c:pt idx="2273">
                  <c:v>1.273E-2</c:v>
                </c:pt>
                <c:pt idx="2274">
                  <c:v>1.2740000000000001E-2</c:v>
                </c:pt>
                <c:pt idx="2275">
                  <c:v>1.2749999999999996E-2</c:v>
                </c:pt>
                <c:pt idx="2276">
                  <c:v>1.2760000000000007E-2</c:v>
                </c:pt>
                <c:pt idx="2277">
                  <c:v>1.277E-2</c:v>
                </c:pt>
                <c:pt idx="2278">
                  <c:v>1.2780000000000001E-2</c:v>
                </c:pt>
                <c:pt idx="2279">
                  <c:v>1.2789999999999998E-2</c:v>
                </c:pt>
                <c:pt idx="2280">
                  <c:v>1.2800000000000021E-2</c:v>
                </c:pt>
                <c:pt idx="2281">
                  <c:v>1.281E-2</c:v>
                </c:pt>
                <c:pt idx="2282">
                  <c:v>1.2820000000000003E-2</c:v>
                </c:pt>
                <c:pt idx="2283">
                  <c:v>1.2829999999999998E-2</c:v>
                </c:pt>
                <c:pt idx="2284">
                  <c:v>1.2840000000000023E-2</c:v>
                </c:pt>
                <c:pt idx="2285">
                  <c:v>1.285E-2</c:v>
                </c:pt>
                <c:pt idx="2286">
                  <c:v>1.2860000000000003E-2</c:v>
                </c:pt>
                <c:pt idx="2287">
                  <c:v>1.2869999999999998E-2</c:v>
                </c:pt>
                <c:pt idx="2288">
                  <c:v>1.2880000000000023E-2</c:v>
                </c:pt>
                <c:pt idx="2289">
                  <c:v>1.289E-2</c:v>
                </c:pt>
                <c:pt idx="2290">
                  <c:v>1.2900000000000003E-2</c:v>
                </c:pt>
                <c:pt idx="2291">
                  <c:v>1.2910000000000001E-2</c:v>
                </c:pt>
                <c:pt idx="2292">
                  <c:v>1.2919999999999996E-2</c:v>
                </c:pt>
                <c:pt idx="2293">
                  <c:v>1.2930000000000001E-2</c:v>
                </c:pt>
                <c:pt idx="2294">
                  <c:v>1.2940000000000037E-2</c:v>
                </c:pt>
                <c:pt idx="2295">
                  <c:v>1.2950000000000001E-2</c:v>
                </c:pt>
                <c:pt idx="2296">
                  <c:v>1.2959999999999998E-2</c:v>
                </c:pt>
                <c:pt idx="2297">
                  <c:v>1.2970000000000001E-2</c:v>
                </c:pt>
                <c:pt idx="2298">
                  <c:v>1.2980000000000021E-2</c:v>
                </c:pt>
                <c:pt idx="2299">
                  <c:v>1.2990000000000003E-2</c:v>
                </c:pt>
                <c:pt idx="2300">
                  <c:v>1.2999999999999998E-2</c:v>
                </c:pt>
                <c:pt idx="2301">
                  <c:v>1.3010000000000001E-2</c:v>
                </c:pt>
                <c:pt idx="2302">
                  <c:v>1.3020000000000021E-2</c:v>
                </c:pt>
                <c:pt idx="2303">
                  <c:v>1.3030000000000003E-2</c:v>
                </c:pt>
                <c:pt idx="2304">
                  <c:v>1.3040000000000001E-2</c:v>
                </c:pt>
                <c:pt idx="2305">
                  <c:v>1.3050000000000001E-2</c:v>
                </c:pt>
                <c:pt idx="2306">
                  <c:v>1.3060000000000021E-2</c:v>
                </c:pt>
                <c:pt idx="2307">
                  <c:v>1.307E-2</c:v>
                </c:pt>
                <c:pt idx="2308">
                  <c:v>1.3080000000000001E-2</c:v>
                </c:pt>
                <c:pt idx="2309">
                  <c:v>1.3089999999999999E-2</c:v>
                </c:pt>
                <c:pt idx="2310">
                  <c:v>1.3100000000000021E-2</c:v>
                </c:pt>
                <c:pt idx="2311">
                  <c:v>1.311E-2</c:v>
                </c:pt>
                <c:pt idx="2312">
                  <c:v>1.3120000000000001E-2</c:v>
                </c:pt>
                <c:pt idx="2313">
                  <c:v>1.3129999999999999E-2</c:v>
                </c:pt>
                <c:pt idx="2314">
                  <c:v>1.3140000000000021E-2</c:v>
                </c:pt>
                <c:pt idx="2315">
                  <c:v>1.315E-2</c:v>
                </c:pt>
                <c:pt idx="2316">
                  <c:v>1.3160000000000038E-2</c:v>
                </c:pt>
                <c:pt idx="2317">
                  <c:v>1.3169999999999999E-2</c:v>
                </c:pt>
                <c:pt idx="2318">
                  <c:v>1.3180000000000041E-2</c:v>
                </c:pt>
                <c:pt idx="2319">
                  <c:v>1.319E-2</c:v>
                </c:pt>
                <c:pt idx="2320">
                  <c:v>1.3200000000000038E-2</c:v>
                </c:pt>
                <c:pt idx="2321">
                  <c:v>1.3210000000000001E-2</c:v>
                </c:pt>
                <c:pt idx="2322">
                  <c:v>1.3220000000000042E-2</c:v>
                </c:pt>
                <c:pt idx="2323">
                  <c:v>1.323E-2</c:v>
                </c:pt>
                <c:pt idx="2324">
                  <c:v>1.3240000000000042E-2</c:v>
                </c:pt>
                <c:pt idx="2325">
                  <c:v>1.3250000000000001E-2</c:v>
                </c:pt>
                <c:pt idx="2326">
                  <c:v>1.3259999999999996E-2</c:v>
                </c:pt>
                <c:pt idx="2327">
                  <c:v>1.3270000000000001E-2</c:v>
                </c:pt>
                <c:pt idx="2328">
                  <c:v>1.3280000000000042E-2</c:v>
                </c:pt>
                <c:pt idx="2329">
                  <c:v>1.3290000000000001E-2</c:v>
                </c:pt>
                <c:pt idx="2330">
                  <c:v>1.3299999999999998E-2</c:v>
                </c:pt>
                <c:pt idx="2331">
                  <c:v>1.3310000000000001E-2</c:v>
                </c:pt>
                <c:pt idx="2332">
                  <c:v>1.3320000000000042E-2</c:v>
                </c:pt>
                <c:pt idx="2333">
                  <c:v>1.3330000000000003E-2</c:v>
                </c:pt>
                <c:pt idx="2334">
                  <c:v>1.3339999999999998E-2</c:v>
                </c:pt>
                <c:pt idx="2335">
                  <c:v>1.3350000000000001E-2</c:v>
                </c:pt>
                <c:pt idx="2336">
                  <c:v>1.3360000000000042E-2</c:v>
                </c:pt>
                <c:pt idx="2337">
                  <c:v>1.3370000000000003E-2</c:v>
                </c:pt>
                <c:pt idx="2338">
                  <c:v>1.3380000000000043E-2</c:v>
                </c:pt>
                <c:pt idx="2339">
                  <c:v>1.3390000000000001E-2</c:v>
                </c:pt>
                <c:pt idx="2340">
                  <c:v>1.3400000000000042E-2</c:v>
                </c:pt>
                <c:pt idx="2341">
                  <c:v>1.3410000000000005E-2</c:v>
                </c:pt>
                <c:pt idx="2342">
                  <c:v>1.342000000000004E-2</c:v>
                </c:pt>
                <c:pt idx="2343">
                  <c:v>1.3429999999999999E-2</c:v>
                </c:pt>
                <c:pt idx="2344">
                  <c:v>1.3440000000000042E-2</c:v>
                </c:pt>
                <c:pt idx="2345">
                  <c:v>1.3450000000000005E-2</c:v>
                </c:pt>
                <c:pt idx="2346">
                  <c:v>1.346000000000004E-2</c:v>
                </c:pt>
                <c:pt idx="2347">
                  <c:v>1.3469999999999999E-2</c:v>
                </c:pt>
                <c:pt idx="2348">
                  <c:v>1.3480000000000042E-2</c:v>
                </c:pt>
                <c:pt idx="2349">
                  <c:v>1.3490000000000005E-2</c:v>
                </c:pt>
                <c:pt idx="2350">
                  <c:v>1.3500000000000043E-2</c:v>
                </c:pt>
                <c:pt idx="2351">
                  <c:v>1.3509999999999999E-2</c:v>
                </c:pt>
                <c:pt idx="2352">
                  <c:v>1.3520000000000042E-2</c:v>
                </c:pt>
                <c:pt idx="2353">
                  <c:v>1.3530000000000007E-2</c:v>
                </c:pt>
                <c:pt idx="2354">
                  <c:v>1.3540000000000045E-2</c:v>
                </c:pt>
                <c:pt idx="2355">
                  <c:v>1.3550000000000001E-2</c:v>
                </c:pt>
                <c:pt idx="2356">
                  <c:v>1.3559999999999996E-2</c:v>
                </c:pt>
                <c:pt idx="2357">
                  <c:v>1.3570000000000007E-2</c:v>
                </c:pt>
                <c:pt idx="2358">
                  <c:v>1.3580000000000045E-2</c:v>
                </c:pt>
                <c:pt idx="2359">
                  <c:v>1.3590000000000001E-2</c:v>
                </c:pt>
                <c:pt idx="2360">
                  <c:v>1.3599999999999998E-2</c:v>
                </c:pt>
                <c:pt idx="2361">
                  <c:v>1.3610000000000001E-2</c:v>
                </c:pt>
                <c:pt idx="2362">
                  <c:v>1.3620000000000045E-2</c:v>
                </c:pt>
                <c:pt idx="2363">
                  <c:v>1.3630000000000001E-2</c:v>
                </c:pt>
                <c:pt idx="2364">
                  <c:v>1.3639999999999998E-2</c:v>
                </c:pt>
                <c:pt idx="2365">
                  <c:v>1.3650000000000001E-2</c:v>
                </c:pt>
                <c:pt idx="2366">
                  <c:v>1.3660000000000045E-2</c:v>
                </c:pt>
                <c:pt idx="2367">
                  <c:v>1.3670000000000003E-2</c:v>
                </c:pt>
                <c:pt idx="2368">
                  <c:v>1.3679999999999998E-2</c:v>
                </c:pt>
                <c:pt idx="2369">
                  <c:v>1.3690000000000001E-2</c:v>
                </c:pt>
                <c:pt idx="2370">
                  <c:v>1.3700000000000047E-2</c:v>
                </c:pt>
                <c:pt idx="2371">
                  <c:v>1.3710000000000003E-2</c:v>
                </c:pt>
                <c:pt idx="2372">
                  <c:v>1.3720000000000046E-2</c:v>
                </c:pt>
                <c:pt idx="2373">
                  <c:v>1.3729999999999999E-2</c:v>
                </c:pt>
                <c:pt idx="2374">
                  <c:v>1.3740000000000049E-2</c:v>
                </c:pt>
                <c:pt idx="2375">
                  <c:v>1.3750000000000005E-2</c:v>
                </c:pt>
                <c:pt idx="2376">
                  <c:v>1.376000000000005E-2</c:v>
                </c:pt>
                <c:pt idx="2377">
                  <c:v>1.3769999999999999E-2</c:v>
                </c:pt>
                <c:pt idx="2378">
                  <c:v>1.3780000000000051E-2</c:v>
                </c:pt>
                <c:pt idx="2379">
                  <c:v>1.3790000000000005E-2</c:v>
                </c:pt>
                <c:pt idx="2380">
                  <c:v>1.380000000000005E-2</c:v>
                </c:pt>
                <c:pt idx="2381">
                  <c:v>1.3809999999999999E-2</c:v>
                </c:pt>
                <c:pt idx="2382">
                  <c:v>1.3820000000000051E-2</c:v>
                </c:pt>
                <c:pt idx="2383">
                  <c:v>1.3830000000000005E-2</c:v>
                </c:pt>
                <c:pt idx="2384">
                  <c:v>1.3840000000000047E-2</c:v>
                </c:pt>
                <c:pt idx="2385">
                  <c:v>1.3849999999999999E-2</c:v>
                </c:pt>
                <c:pt idx="2386">
                  <c:v>1.3860000000000048E-2</c:v>
                </c:pt>
                <c:pt idx="2387">
                  <c:v>1.3870000000000021E-2</c:v>
                </c:pt>
                <c:pt idx="2388">
                  <c:v>1.3880000000000047E-2</c:v>
                </c:pt>
                <c:pt idx="2389">
                  <c:v>1.3890000000000001E-2</c:v>
                </c:pt>
                <c:pt idx="2390">
                  <c:v>1.3899999999999999E-2</c:v>
                </c:pt>
                <c:pt idx="2391">
                  <c:v>1.3910000000000021E-2</c:v>
                </c:pt>
                <c:pt idx="2392">
                  <c:v>1.3920000000000047E-2</c:v>
                </c:pt>
                <c:pt idx="2393">
                  <c:v>1.3930000000000001E-2</c:v>
                </c:pt>
                <c:pt idx="2394">
                  <c:v>1.3939999999999998E-2</c:v>
                </c:pt>
                <c:pt idx="2395">
                  <c:v>1.3950000000000021E-2</c:v>
                </c:pt>
                <c:pt idx="2396">
                  <c:v>1.3960000000000049E-2</c:v>
                </c:pt>
                <c:pt idx="2397">
                  <c:v>1.3970000000000003E-2</c:v>
                </c:pt>
                <c:pt idx="2398">
                  <c:v>1.3979999999999998E-2</c:v>
                </c:pt>
                <c:pt idx="2399">
                  <c:v>1.3990000000000023E-2</c:v>
                </c:pt>
                <c:pt idx="2400">
                  <c:v>1.4E-2</c:v>
                </c:pt>
                <c:pt idx="2401">
                  <c:v>1.401E-2</c:v>
                </c:pt>
                <c:pt idx="2402">
                  <c:v>1.4019999999999953E-2</c:v>
                </c:pt>
                <c:pt idx="2403">
                  <c:v>1.4029999999999996E-2</c:v>
                </c:pt>
                <c:pt idx="2404">
                  <c:v>1.404E-2</c:v>
                </c:pt>
                <c:pt idx="2405">
                  <c:v>1.405E-2</c:v>
                </c:pt>
                <c:pt idx="2406">
                  <c:v>1.4060000000000001E-2</c:v>
                </c:pt>
                <c:pt idx="2407">
                  <c:v>1.4069999999999996E-2</c:v>
                </c:pt>
                <c:pt idx="2408">
                  <c:v>1.4080000000000001E-2</c:v>
                </c:pt>
                <c:pt idx="2409">
                  <c:v>1.409E-2</c:v>
                </c:pt>
                <c:pt idx="2410">
                  <c:v>1.4100000000000001E-2</c:v>
                </c:pt>
                <c:pt idx="2411">
                  <c:v>1.4109999999999998E-2</c:v>
                </c:pt>
                <c:pt idx="2412">
                  <c:v>1.4120000000000001E-2</c:v>
                </c:pt>
                <c:pt idx="2413">
                  <c:v>1.413E-2</c:v>
                </c:pt>
                <c:pt idx="2414">
                  <c:v>1.4140000000000003E-2</c:v>
                </c:pt>
                <c:pt idx="2415">
                  <c:v>1.4149999999999998E-2</c:v>
                </c:pt>
                <c:pt idx="2416">
                  <c:v>1.4160000000000001E-2</c:v>
                </c:pt>
                <c:pt idx="2417">
                  <c:v>1.417E-2</c:v>
                </c:pt>
                <c:pt idx="2418">
                  <c:v>1.4180000000000003E-2</c:v>
                </c:pt>
                <c:pt idx="2419">
                  <c:v>1.4189999999999998E-2</c:v>
                </c:pt>
                <c:pt idx="2420">
                  <c:v>1.4200000000000001E-2</c:v>
                </c:pt>
                <c:pt idx="2421">
                  <c:v>1.421E-2</c:v>
                </c:pt>
                <c:pt idx="2422">
                  <c:v>1.4220000000000003E-2</c:v>
                </c:pt>
                <c:pt idx="2423">
                  <c:v>1.423E-2</c:v>
                </c:pt>
                <c:pt idx="2424">
                  <c:v>1.4239999999999954E-2</c:v>
                </c:pt>
                <c:pt idx="2425">
                  <c:v>1.4250000000000001E-2</c:v>
                </c:pt>
                <c:pt idx="2426">
                  <c:v>1.426E-2</c:v>
                </c:pt>
                <c:pt idx="2427">
                  <c:v>1.427E-2</c:v>
                </c:pt>
                <c:pt idx="2428">
                  <c:v>1.4279999999999954E-2</c:v>
                </c:pt>
                <c:pt idx="2429">
                  <c:v>1.4290000000000001E-2</c:v>
                </c:pt>
                <c:pt idx="2430">
                  <c:v>1.43E-2</c:v>
                </c:pt>
                <c:pt idx="2431">
                  <c:v>1.431E-2</c:v>
                </c:pt>
                <c:pt idx="2432">
                  <c:v>1.4319999999999954E-2</c:v>
                </c:pt>
                <c:pt idx="2433">
                  <c:v>1.4330000000000001E-2</c:v>
                </c:pt>
                <c:pt idx="2434">
                  <c:v>1.434E-2</c:v>
                </c:pt>
                <c:pt idx="2435">
                  <c:v>1.435E-2</c:v>
                </c:pt>
                <c:pt idx="2436">
                  <c:v>1.4360000000000001E-2</c:v>
                </c:pt>
                <c:pt idx="2437">
                  <c:v>1.4369999999999996E-2</c:v>
                </c:pt>
                <c:pt idx="2438">
                  <c:v>1.438E-2</c:v>
                </c:pt>
                <c:pt idx="2439">
                  <c:v>1.439E-2</c:v>
                </c:pt>
                <c:pt idx="2440">
                  <c:v>1.4400000000000001E-2</c:v>
                </c:pt>
                <c:pt idx="2441">
                  <c:v>1.4409999999999996E-2</c:v>
                </c:pt>
                <c:pt idx="2442">
                  <c:v>1.4420000000000001E-2</c:v>
                </c:pt>
                <c:pt idx="2443">
                  <c:v>1.443E-2</c:v>
                </c:pt>
                <c:pt idx="2444">
                  <c:v>1.4440000000000001E-2</c:v>
                </c:pt>
                <c:pt idx="2445">
                  <c:v>1.4449999999999998E-2</c:v>
                </c:pt>
                <c:pt idx="2446">
                  <c:v>1.4460000000000001E-2</c:v>
                </c:pt>
                <c:pt idx="2447">
                  <c:v>1.447E-2</c:v>
                </c:pt>
                <c:pt idx="2448">
                  <c:v>1.4480000000000003E-2</c:v>
                </c:pt>
                <c:pt idx="2449">
                  <c:v>1.4489999999999998E-2</c:v>
                </c:pt>
                <c:pt idx="2450">
                  <c:v>1.4500000000000001E-2</c:v>
                </c:pt>
                <c:pt idx="2451">
                  <c:v>1.451E-2</c:v>
                </c:pt>
                <c:pt idx="2452">
                  <c:v>1.4520000000000003E-2</c:v>
                </c:pt>
                <c:pt idx="2453">
                  <c:v>1.453E-2</c:v>
                </c:pt>
                <c:pt idx="2454">
                  <c:v>1.4540000000000001E-2</c:v>
                </c:pt>
                <c:pt idx="2455">
                  <c:v>1.455E-2</c:v>
                </c:pt>
                <c:pt idx="2456">
                  <c:v>1.4560000000000003E-2</c:v>
                </c:pt>
                <c:pt idx="2457">
                  <c:v>1.457E-2</c:v>
                </c:pt>
                <c:pt idx="2458">
                  <c:v>1.4579999999999959E-2</c:v>
                </c:pt>
                <c:pt idx="2459">
                  <c:v>1.4590000000000001E-2</c:v>
                </c:pt>
                <c:pt idx="2460">
                  <c:v>1.4600000000000005E-2</c:v>
                </c:pt>
                <c:pt idx="2461">
                  <c:v>1.461E-2</c:v>
                </c:pt>
                <c:pt idx="2462">
                  <c:v>1.4619999999999998E-2</c:v>
                </c:pt>
                <c:pt idx="2463">
                  <c:v>1.4630000000000001E-2</c:v>
                </c:pt>
                <c:pt idx="2464">
                  <c:v>1.4640000000000005E-2</c:v>
                </c:pt>
                <c:pt idx="2465">
                  <c:v>1.465E-2</c:v>
                </c:pt>
                <c:pt idx="2466">
                  <c:v>1.4659999999999998E-2</c:v>
                </c:pt>
                <c:pt idx="2467">
                  <c:v>1.4670000000000001E-2</c:v>
                </c:pt>
                <c:pt idx="2468">
                  <c:v>1.4680000000000007E-2</c:v>
                </c:pt>
                <c:pt idx="2469">
                  <c:v>1.469E-2</c:v>
                </c:pt>
                <c:pt idx="2470">
                  <c:v>1.4700000000000001E-2</c:v>
                </c:pt>
                <c:pt idx="2471">
                  <c:v>1.4710000000000001E-2</c:v>
                </c:pt>
                <c:pt idx="2472">
                  <c:v>1.4720000000000007E-2</c:v>
                </c:pt>
                <c:pt idx="2473">
                  <c:v>1.473E-2</c:v>
                </c:pt>
                <c:pt idx="2474">
                  <c:v>1.4740000000000001E-2</c:v>
                </c:pt>
                <c:pt idx="2475">
                  <c:v>1.4749999999999996E-2</c:v>
                </c:pt>
                <c:pt idx="2476">
                  <c:v>1.4760000000000007E-2</c:v>
                </c:pt>
                <c:pt idx="2477">
                  <c:v>1.477E-2</c:v>
                </c:pt>
                <c:pt idx="2478">
                  <c:v>1.4780000000000001E-2</c:v>
                </c:pt>
                <c:pt idx="2479">
                  <c:v>1.4789999999999998E-2</c:v>
                </c:pt>
                <c:pt idx="2480">
                  <c:v>1.4800000000000001E-2</c:v>
                </c:pt>
                <c:pt idx="2481">
                  <c:v>1.481E-2</c:v>
                </c:pt>
                <c:pt idx="2482">
                  <c:v>1.4820000000000003E-2</c:v>
                </c:pt>
                <c:pt idx="2483">
                  <c:v>1.4829999999999998E-2</c:v>
                </c:pt>
                <c:pt idx="2484">
                  <c:v>1.4840000000000001E-2</c:v>
                </c:pt>
                <c:pt idx="2485">
                  <c:v>1.485E-2</c:v>
                </c:pt>
                <c:pt idx="2486">
                  <c:v>1.4860000000000003E-2</c:v>
                </c:pt>
                <c:pt idx="2487">
                  <c:v>1.4870000000000001E-2</c:v>
                </c:pt>
                <c:pt idx="2488">
                  <c:v>1.4880000000000001E-2</c:v>
                </c:pt>
                <c:pt idx="2489">
                  <c:v>1.489E-2</c:v>
                </c:pt>
                <c:pt idx="2490">
                  <c:v>1.4900000000000005E-2</c:v>
                </c:pt>
                <c:pt idx="2491">
                  <c:v>1.491E-2</c:v>
                </c:pt>
                <c:pt idx="2492">
                  <c:v>1.4919999999999998E-2</c:v>
                </c:pt>
                <c:pt idx="2493">
                  <c:v>1.4930000000000001E-2</c:v>
                </c:pt>
                <c:pt idx="2494">
                  <c:v>1.4940000000000005E-2</c:v>
                </c:pt>
                <c:pt idx="2495">
                  <c:v>1.495E-2</c:v>
                </c:pt>
                <c:pt idx="2496">
                  <c:v>1.4959999999999998E-2</c:v>
                </c:pt>
                <c:pt idx="2497">
                  <c:v>1.4970000000000001E-2</c:v>
                </c:pt>
                <c:pt idx="2498">
                  <c:v>1.4980000000000005E-2</c:v>
                </c:pt>
                <c:pt idx="2499">
                  <c:v>1.499E-2</c:v>
                </c:pt>
                <c:pt idx="2500">
                  <c:v>1.4999999999999998E-2</c:v>
                </c:pt>
                <c:pt idx="2501">
                  <c:v>1.5010000000000001E-2</c:v>
                </c:pt>
                <c:pt idx="2502">
                  <c:v>1.5020000000000021E-2</c:v>
                </c:pt>
                <c:pt idx="2503">
                  <c:v>1.503E-2</c:v>
                </c:pt>
                <c:pt idx="2504">
                  <c:v>1.5040000000000001E-2</c:v>
                </c:pt>
                <c:pt idx="2505">
                  <c:v>1.5049999999999999E-2</c:v>
                </c:pt>
                <c:pt idx="2506">
                  <c:v>1.5060000000000021E-2</c:v>
                </c:pt>
                <c:pt idx="2507">
                  <c:v>1.507E-2</c:v>
                </c:pt>
                <c:pt idx="2508">
                  <c:v>1.5080000000000001E-2</c:v>
                </c:pt>
                <c:pt idx="2509">
                  <c:v>1.5089999999999999E-2</c:v>
                </c:pt>
                <c:pt idx="2510">
                  <c:v>1.5100000000000021E-2</c:v>
                </c:pt>
                <c:pt idx="2511">
                  <c:v>1.511E-2</c:v>
                </c:pt>
                <c:pt idx="2512">
                  <c:v>1.5120000000000001E-2</c:v>
                </c:pt>
                <c:pt idx="2513">
                  <c:v>1.5129999999999998E-2</c:v>
                </c:pt>
                <c:pt idx="2514">
                  <c:v>1.5140000000000021E-2</c:v>
                </c:pt>
                <c:pt idx="2515">
                  <c:v>1.515E-2</c:v>
                </c:pt>
                <c:pt idx="2516">
                  <c:v>1.5160000000000003E-2</c:v>
                </c:pt>
                <c:pt idx="2517">
                  <c:v>1.5169999999999998E-2</c:v>
                </c:pt>
                <c:pt idx="2518">
                  <c:v>1.5180000000000023E-2</c:v>
                </c:pt>
                <c:pt idx="2519">
                  <c:v>1.519E-2</c:v>
                </c:pt>
                <c:pt idx="2520">
                  <c:v>1.5200000000000003E-2</c:v>
                </c:pt>
                <c:pt idx="2521">
                  <c:v>1.5210000000000001E-2</c:v>
                </c:pt>
                <c:pt idx="2522">
                  <c:v>1.5219999999999996E-2</c:v>
                </c:pt>
                <c:pt idx="2523">
                  <c:v>1.523E-2</c:v>
                </c:pt>
                <c:pt idx="2524">
                  <c:v>1.5240000000000038E-2</c:v>
                </c:pt>
                <c:pt idx="2525">
                  <c:v>1.5250000000000001E-2</c:v>
                </c:pt>
                <c:pt idx="2526">
                  <c:v>1.5259999999999998E-2</c:v>
                </c:pt>
                <c:pt idx="2527">
                  <c:v>1.5270000000000001E-2</c:v>
                </c:pt>
                <c:pt idx="2528">
                  <c:v>1.5280000000000037E-2</c:v>
                </c:pt>
                <c:pt idx="2529">
                  <c:v>1.5290000000000003E-2</c:v>
                </c:pt>
                <c:pt idx="2530">
                  <c:v>1.5299999999999998E-2</c:v>
                </c:pt>
                <c:pt idx="2531">
                  <c:v>1.5310000000000001E-2</c:v>
                </c:pt>
                <c:pt idx="2532">
                  <c:v>1.532000000000004E-2</c:v>
                </c:pt>
                <c:pt idx="2533">
                  <c:v>1.5330000000000003E-2</c:v>
                </c:pt>
                <c:pt idx="2534">
                  <c:v>1.5339999999999998E-2</c:v>
                </c:pt>
                <c:pt idx="2535">
                  <c:v>1.5350000000000001E-2</c:v>
                </c:pt>
                <c:pt idx="2536">
                  <c:v>1.5360000000000021E-2</c:v>
                </c:pt>
                <c:pt idx="2537">
                  <c:v>1.5370000000000003E-2</c:v>
                </c:pt>
                <c:pt idx="2538">
                  <c:v>1.5380000000000001E-2</c:v>
                </c:pt>
                <c:pt idx="2539">
                  <c:v>1.5389999999999999E-2</c:v>
                </c:pt>
                <c:pt idx="2540">
                  <c:v>1.5400000000000021E-2</c:v>
                </c:pt>
                <c:pt idx="2541">
                  <c:v>1.5410000000000005E-2</c:v>
                </c:pt>
                <c:pt idx="2542">
                  <c:v>1.5420000000000001E-2</c:v>
                </c:pt>
                <c:pt idx="2543">
                  <c:v>1.5429999999999999E-2</c:v>
                </c:pt>
                <c:pt idx="2544">
                  <c:v>1.5440000000000021E-2</c:v>
                </c:pt>
                <c:pt idx="2545">
                  <c:v>1.545E-2</c:v>
                </c:pt>
                <c:pt idx="2546">
                  <c:v>1.546000000000004E-2</c:v>
                </c:pt>
                <c:pt idx="2547">
                  <c:v>1.5469999999999999E-2</c:v>
                </c:pt>
                <c:pt idx="2548">
                  <c:v>1.5480000000000041E-2</c:v>
                </c:pt>
                <c:pt idx="2549">
                  <c:v>1.549E-2</c:v>
                </c:pt>
                <c:pt idx="2550">
                  <c:v>1.550000000000004E-2</c:v>
                </c:pt>
                <c:pt idx="2551">
                  <c:v>1.5509999999999999E-2</c:v>
                </c:pt>
                <c:pt idx="2552">
                  <c:v>1.5520000000000041E-2</c:v>
                </c:pt>
                <c:pt idx="2553">
                  <c:v>1.553E-2</c:v>
                </c:pt>
                <c:pt idx="2554">
                  <c:v>1.5540000000000038E-2</c:v>
                </c:pt>
                <c:pt idx="2555">
                  <c:v>1.5550000000000001E-2</c:v>
                </c:pt>
                <c:pt idx="2556">
                  <c:v>1.5559999999999996E-2</c:v>
                </c:pt>
                <c:pt idx="2557">
                  <c:v>1.5570000000000001E-2</c:v>
                </c:pt>
                <c:pt idx="2558">
                  <c:v>1.5580000000000042E-2</c:v>
                </c:pt>
                <c:pt idx="2559">
                  <c:v>1.5590000000000001E-2</c:v>
                </c:pt>
                <c:pt idx="2560">
                  <c:v>1.5599999999999998E-2</c:v>
                </c:pt>
                <c:pt idx="2561">
                  <c:v>1.5610000000000001E-2</c:v>
                </c:pt>
                <c:pt idx="2562">
                  <c:v>1.5620000000000045E-2</c:v>
                </c:pt>
                <c:pt idx="2563">
                  <c:v>1.5630000000000005E-2</c:v>
                </c:pt>
                <c:pt idx="2564">
                  <c:v>1.5640000000000001E-2</c:v>
                </c:pt>
                <c:pt idx="2565">
                  <c:v>1.5650000000000001E-2</c:v>
                </c:pt>
                <c:pt idx="2566">
                  <c:v>1.5660000000000021E-2</c:v>
                </c:pt>
                <c:pt idx="2567">
                  <c:v>1.567E-2</c:v>
                </c:pt>
                <c:pt idx="2568">
                  <c:v>1.5679999999999999E-2</c:v>
                </c:pt>
                <c:pt idx="2569">
                  <c:v>1.5689999999999999E-2</c:v>
                </c:pt>
                <c:pt idx="2570">
                  <c:v>1.5699999999999999E-2</c:v>
                </c:pt>
                <c:pt idx="2571">
                  <c:v>1.5709999999999998E-2</c:v>
                </c:pt>
                <c:pt idx="2572">
                  <c:v>1.5720000000000001E-2</c:v>
                </c:pt>
                <c:pt idx="2573">
                  <c:v>1.5730000000000001E-2</c:v>
                </c:pt>
                <c:pt idx="2574">
                  <c:v>1.5740000000000007E-2</c:v>
                </c:pt>
                <c:pt idx="2575">
                  <c:v>1.575E-2</c:v>
                </c:pt>
                <c:pt idx="2576">
                  <c:v>1.5760000000000003E-2</c:v>
                </c:pt>
                <c:pt idx="2577">
                  <c:v>1.5769999999999999E-2</c:v>
                </c:pt>
                <c:pt idx="2578">
                  <c:v>1.5779999999999999E-2</c:v>
                </c:pt>
                <c:pt idx="2579">
                  <c:v>1.5789999999999998E-2</c:v>
                </c:pt>
                <c:pt idx="2580">
                  <c:v>1.5800000000000043E-2</c:v>
                </c:pt>
                <c:pt idx="2581">
                  <c:v>1.5810000000000001E-2</c:v>
                </c:pt>
                <c:pt idx="2582">
                  <c:v>1.5820000000000056E-2</c:v>
                </c:pt>
                <c:pt idx="2583">
                  <c:v>1.583E-2</c:v>
                </c:pt>
                <c:pt idx="2584">
                  <c:v>1.5840000000000003E-2</c:v>
                </c:pt>
                <c:pt idx="2585">
                  <c:v>1.5850000000000003E-2</c:v>
                </c:pt>
                <c:pt idx="2586">
                  <c:v>1.5859999999999999E-2</c:v>
                </c:pt>
                <c:pt idx="2587">
                  <c:v>1.5869999999999999E-2</c:v>
                </c:pt>
                <c:pt idx="2588">
                  <c:v>1.5879999999999998E-2</c:v>
                </c:pt>
                <c:pt idx="2589">
                  <c:v>1.5890000000000001E-2</c:v>
                </c:pt>
                <c:pt idx="2590">
                  <c:v>1.5900000000000001E-2</c:v>
                </c:pt>
                <c:pt idx="2591">
                  <c:v>1.5910000000000001E-2</c:v>
                </c:pt>
                <c:pt idx="2592">
                  <c:v>1.5920000000000021E-2</c:v>
                </c:pt>
                <c:pt idx="2593">
                  <c:v>1.5930000000000003E-2</c:v>
                </c:pt>
                <c:pt idx="2594">
                  <c:v>1.5939999999999999E-2</c:v>
                </c:pt>
                <c:pt idx="2595">
                  <c:v>1.5949999999999999E-2</c:v>
                </c:pt>
                <c:pt idx="2596">
                  <c:v>1.5959999999999998E-2</c:v>
                </c:pt>
                <c:pt idx="2597">
                  <c:v>1.5970000000000005E-2</c:v>
                </c:pt>
                <c:pt idx="2598">
                  <c:v>1.5980000000000001E-2</c:v>
                </c:pt>
                <c:pt idx="2599">
                  <c:v>1.5990000000000001E-2</c:v>
                </c:pt>
                <c:pt idx="2600">
                  <c:v>1.6000000000000021E-2</c:v>
                </c:pt>
                <c:pt idx="2601">
                  <c:v>1.601E-2</c:v>
                </c:pt>
                <c:pt idx="2602">
                  <c:v>1.6020000000000041E-2</c:v>
                </c:pt>
                <c:pt idx="2603">
                  <c:v>1.6029999999999999E-2</c:v>
                </c:pt>
                <c:pt idx="2604">
                  <c:v>1.6039999999999999E-2</c:v>
                </c:pt>
                <c:pt idx="2605">
                  <c:v>1.6049999999999998E-2</c:v>
                </c:pt>
                <c:pt idx="2606">
                  <c:v>1.6060000000000001E-2</c:v>
                </c:pt>
                <c:pt idx="2607">
                  <c:v>1.6070000000000001E-2</c:v>
                </c:pt>
                <c:pt idx="2608">
                  <c:v>1.6080000000000021E-2</c:v>
                </c:pt>
                <c:pt idx="2609">
                  <c:v>1.609E-2</c:v>
                </c:pt>
                <c:pt idx="2610">
                  <c:v>1.6100000000000041E-2</c:v>
                </c:pt>
                <c:pt idx="2611">
                  <c:v>1.6109999999999999E-2</c:v>
                </c:pt>
                <c:pt idx="2612">
                  <c:v>1.6119999999999999E-2</c:v>
                </c:pt>
                <c:pt idx="2613">
                  <c:v>1.6129999999999999E-2</c:v>
                </c:pt>
                <c:pt idx="2614">
                  <c:v>1.6140000000000057E-2</c:v>
                </c:pt>
                <c:pt idx="2615">
                  <c:v>1.6150000000000001E-2</c:v>
                </c:pt>
                <c:pt idx="2616">
                  <c:v>1.6160000000000056E-2</c:v>
                </c:pt>
                <c:pt idx="2617">
                  <c:v>1.617E-2</c:v>
                </c:pt>
                <c:pt idx="2618">
                  <c:v>1.6180000000000003E-2</c:v>
                </c:pt>
                <c:pt idx="2619">
                  <c:v>1.6190000000000003E-2</c:v>
                </c:pt>
                <c:pt idx="2620">
                  <c:v>1.6199999999999999E-2</c:v>
                </c:pt>
                <c:pt idx="2621">
                  <c:v>1.6209999999999999E-2</c:v>
                </c:pt>
                <c:pt idx="2622">
                  <c:v>1.6219999999999998E-2</c:v>
                </c:pt>
                <c:pt idx="2623">
                  <c:v>1.6230000000000001E-2</c:v>
                </c:pt>
                <c:pt idx="2624">
                  <c:v>1.6240000000000056E-2</c:v>
                </c:pt>
                <c:pt idx="2625">
                  <c:v>1.6250000000000001E-2</c:v>
                </c:pt>
                <c:pt idx="2626">
                  <c:v>1.6260000000000056E-2</c:v>
                </c:pt>
                <c:pt idx="2627">
                  <c:v>1.6270000000000003E-2</c:v>
                </c:pt>
                <c:pt idx="2628">
                  <c:v>1.6279999999999999E-2</c:v>
                </c:pt>
                <c:pt idx="2629">
                  <c:v>1.6289999999999999E-2</c:v>
                </c:pt>
                <c:pt idx="2630">
                  <c:v>1.6299999999999999E-2</c:v>
                </c:pt>
                <c:pt idx="2631">
                  <c:v>1.6310000000000005E-2</c:v>
                </c:pt>
                <c:pt idx="2632">
                  <c:v>1.6320000000000057E-2</c:v>
                </c:pt>
                <c:pt idx="2633">
                  <c:v>1.6330000000000001E-2</c:v>
                </c:pt>
                <c:pt idx="2634">
                  <c:v>1.6340000000000059E-2</c:v>
                </c:pt>
                <c:pt idx="2635">
                  <c:v>1.6350000000000003E-2</c:v>
                </c:pt>
                <c:pt idx="2636">
                  <c:v>1.6360000000000059E-2</c:v>
                </c:pt>
                <c:pt idx="2637">
                  <c:v>1.6369999999999999E-2</c:v>
                </c:pt>
                <c:pt idx="2638">
                  <c:v>1.6379999999999999E-2</c:v>
                </c:pt>
                <c:pt idx="2639">
                  <c:v>1.6389999999999998E-2</c:v>
                </c:pt>
                <c:pt idx="2640">
                  <c:v>1.6400000000000001E-2</c:v>
                </c:pt>
                <c:pt idx="2641">
                  <c:v>1.6410000000000001E-2</c:v>
                </c:pt>
                <c:pt idx="2642">
                  <c:v>1.6420000000000021E-2</c:v>
                </c:pt>
                <c:pt idx="2643">
                  <c:v>1.6430000000000007E-2</c:v>
                </c:pt>
                <c:pt idx="2644">
                  <c:v>1.6440000000000041E-2</c:v>
                </c:pt>
                <c:pt idx="2645">
                  <c:v>1.6449999999999999E-2</c:v>
                </c:pt>
                <c:pt idx="2646">
                  <c:v>1.6459999999999999E-2</c:v>
                </c:pt>
                <c:pt idx="2647">
                  <c:v>1.6469999999999999E-2</c:v>
                </c:pt>
                <c:pt idx="2648">
                  <c:v>1.6480000000000057E-2</c:v>
                </c:pt>
                <c:pt idx="2649">
                  <c:v>1.6490000000000001E-2</c:v>
                </c:pt>
                <c:pt idx="2650">
                  <c:v>1.6500000000000056E-2</c:v>
                </c:pt>
                <c:pt idx="2651">
                  <c:v>1.651E-2</c:v>
                </c:pt>
                <c:pt idx="2652">
                  <c:v>1.6520000000000055E-2</c:v>
                </c:pt>
                <c:pt idx="2653">
                  <c:v>1.6530000000000003E-2</c:v>
                </c:pt>
                <c:pt idx="2654">
                  <c:v>1.6539999999999999E-2</c:v>
                </c:pt>
                <c:pt idx="2655">
                  <c:v>1.6549999999999999E-2</c:v>
                </c:pt>
                <c:pt idx="2656">
                  <c:v>1.6559999999999998E-2</c:v>
                </c:pt>
                <c:pt idx="2657">
                  <c:v>1.6570000000000001E-2</c:v>
                </c:pt>
                <c:pt idx="2658">
                  <c:v>1.658000000000006E-2</c:v>
                </c:pt>
                <c:pt idx="2659">
                  <c:v>1.6590000000000001E-2</c:v>
                </c:pt>
                <c:pt idx="2660">
                  <c:v>1.6600000000000063E-2</c:v>
                </c:pt>
                <c:pt idx="2661">
                  <c:v>1.6610000000000003E-2</c:v>
                </c:pt>
                <c:pt idx="2662">
                  <c:v>1.6619999999999999E-2</c:v>
                </c:pt>
                <c:pt idx="2663">
                  <c:v>1.6629999999999999E-2</c:v>
                </c:pt>
                <c:pt idx="2664">
                  <c:v>1.6639999999999999E-2</c:v>
                </c:pt>
                <c:pt idx="2665">
                  <c:v>1.6650000000000005E-2</c:v>
                </c:pt>
                <c:pt idx="2666">
                  <c:v>1.6660000000000057E-2</c:v>
                </c:pt>
                <c:pt idx="2667">
                  <c:v>1.6670000000000001E-2</c:v>
                </c:pt>
                <c:pt idx="2668">
                  <c:v>1.6680000000000059E-2</c:v>
                </c:pt>
                <c:pt idx="2669">
                  <c:v>1.6690000000000003E-2</c:v>
                </c:pt>
                <c:pt idx="2670">
                  <c:v>1.6700000000000059E-2</c:v>
                </c:pt>
                <c:pt idx="2671">
                  <c:v>1.6709999999999999E-2</c:v>
                </c:pt>
                <c:pt idx="2672">
                  <c:v>1.6719999999999999E-2</c:v>
                </c:pt>
                <c:pt idx="2673">
                  <c:v>1.6729999999999998E-2</c:v>
                </c:pt>
                <c:pt idx="2674">
                  <c:v>1.6740000000000057E-2</c:v>
                </c:pt>
                <c:pt idx="2675">
                  <c:v>1.6750000000000001E-2</c:v>
                </c:pt>
                <c:pt idx="2676">
                  <c:v>1.676000000000006E-2</c:v>
                </c:pt>
                <c:pt idx="2677">
                  <c:v>1.6770000000000021E-2</c:v>
                </c:pt>
                <c:pt idx="2678">
                  <c:v>1.6780000000000062E-2</c:v>
                </c:pt>
                <c:pt idx="2679">
                  <c:v>1.6789999999999999E-2</c:v>
                </c:pt>
                <c:pt idx="2680">
                  <c:v>1.6799999999999999E-2</c:v>
                </c:pt>
                <c:pt idx="2681">
                  <c:v>1.6809999999999999E-2</c:v>
                </c:pt>
                <c:pt idx="2682">
                  <c:v>1.6820000000000061E-2</c:v>
                </c:pt>
                <c:pt idx="2683">
                  <c:v>1.6830000000000001E-2</c:v>
                </c:pt>
                <c:pt idx="2684">
                  <c:v>1.684000000000006E-2</c:v>
                </c:pt>
                <c:pt idx="2685">
                  <c:v>1.6850000000000007E-2</c:v>
                </c:pt>
                <c:pt idx="2686">
                  <c:v>1.6860000000000059E-2</c:v>
                </c:pt>
                <c:pt idx="2687">
                  <c:v>1.6870000000000003E-2</c:v>
                </c:pt>
                <c:pt idx="2688">
                  <c:v>1.6879999999999999E-2</c:v>
                </c:pt>
                <c:pt idx="2689">
                  <c:v>1.6889999999999999E-2</c:v>
                </c:pt>
                <c:pt idx="2690">
                  <c:v>1.6899999999999998E-2</c:v>
                </c:pt>
                <c:pt idx="2691">
                  <c:v>1.6910000000000001E-2</c:v>
                </c:pt>
                <c:pt idx="2692">
                  <c:v>1.6920000000000063E-2</c:v>
                </c:pt>
                <c:pt idx="2693">
                  <c:v>1.6930000000000021E-2</c:v>
                </c:pt>
                <c:pt idx="2694">
                  <c:v>1.6940000000000066E-2</c:v>
                </c:pt>
                <c:pt idx="2695">
                  <c:v>1.6950000000000003E-2</c:v>
                </c:pt>
                <c:pt idx="2696">
                  <c:v>1.6959999999999999E-2</c:v>
                </c:pt>
                <c:pt idx="2697">
                  <c:v>1.6969999999999999E-2</c:v>
                </c:pt>
                <c:pt idx="2698">
                  <c:v>1.6979999999999999E-2</c:v>
                </c:pt>
                <c:pt idx="2699">
                  <c:v>1.6990000000000043E-2</c:v>
                </c:pt>
                <c:pt idx="2700">
                  <c:v>1.7000000000000001E-2</c:v>
                </c:pt>
                <c:pt idx="2701">
                  <c:v>1.7010000000000001E-2</c:v>
                </c:pt>
                <c:pt idx="2702">
                  <c:v>1.702E-2</c:v>
                </c:pt>
                <c:pt idx="2703">
                  <c:v>1.703E-2</c:v>
                </c:pt>
                <c:pt idx="2704">
                  <c:v>1.7040000000000003E-2</c:v>
                </c:pt>
                <c:pt idx="2705">
                  <c:v>1.7049999999999999E-2</c:v>
                </c:pt>
                <c:pt idx="2706">
                  <c:v>1.7059999999999999E-2</c:v>
                </c:pt>
                <c:pt idx="2707">
                  <c:v>1.7069999999999998E-2</c:v>
                </c:pt>
                <c:pt idx="2708">
                  <c:v>1.7080000000000001E-2</c:v>
                </c:pt>
                <c:pt idx="2709">
                  <c:v>1.7090000000000001E-2</c:v>
                </c:pt>
                <c:pt idx="2710">
                  <c:v>1.7100000000000001E-2</c:v>
                </c:pt>
                <c:pt idx="2711">
                  <c:v>1.711E-2</c:v>
                </c:pt>
                <c:pt idx="2712">
                  <c:v>1.7120000000000003E-2</c:v>
                </c:pt>
                <c:pt idx="2713">
                  <c:v>1.7129999999999999E-2</c:v>
                </c:pt>
                <c:pt idx="2714">
                  <c:v>1.7139999999999996E-2</c:v>
                </c:pt>
                <c:pt idx="2715">
                  <c:v>1.7149999999999999E-2</c:v>
                </c:pt>
                <c:pt idx="2716">
                  <c:v>1.7160000000000005E-2</c:v>
                </c:pt>
                <c:pt idx="2717">
                  <c:v>1.7170000000000001E-2</c:v>
                </c:pt>
                <c:pt idx="2718">
                  <c:v>1.7180000000000001E-2</c:v>
                </c:pt>
                <c:pt idx="2719">
                  <c:v>1.719E-2</c:v>
                </c:pt>
                <c:pt idx="2720">
                  <c:v>1.72E-2</c:v>
                </c:pt>
                <c:pt idx="2721">
                  <c:v>1.721E-2</c:v>
                </c:pt>
                <c:pt idx="2722">
                  <c:v>1.7219999999999996E-2</c:v>
                </c:pt>
                <c:pt idx="2723">
                  <c:v>1.7229999999999999E-2</c:v>
                </c:pt>
                <c:pt idx="2724">
                  <c:v>1.7239999999999998E-2</c:v>
                </c:pt>
                <c:pt idx="2725">
                  <c:v>1.7250000000000001E-2</c:v>
                </c:pt>
                <c:pt idx="2726">
                  <c:v>1.7260000000000001E-2</c:v>
                </c:pt>
                <c:pt idx="2727">
                  <c:v>1.7270000000000001E-2</c:v>
                </c:pt>
                <c:pt idx="2728">
                  <c:v>1.728E-2</c:v>
                </c:pt>
                <c:pt idx="2729">
                  <c:v>1.729E-2</c:v>
                </c:pt>
                <c:pt idx="2730">
                  <c:v>1.7299999999999996E-2</c:v>
                </c:pt>
                <c:pt idx="2731">
                  <c:v>1.7309999999999999E-2</c:v>
                </c:pt>
                <c:pt idx="2732">
                  <c:v>1.7319999999999999E-2</c:v>
                </c:pt>
                <c:pt idx="2733">
                  <c:v>1.7330000000000002E-2</c:v>
                </c:pt>
                <c:pt idx="2734">
                  <c:v>1.7340000000000001E-2</c:v>
                </c:pt>
                <c:pt idx="2735">
                  <c:v>1.7350000000000001E-2</c:v>
                </c:pt>
                <c:pt idx="2736">
                  <c:v>1.736E-2</c:v>
                </c:pt>
                <c:pt idx="2737">
                  <c:v>1.737E-2</c:v>
                </c:pt>
                <c:pt idx="2738">
                  <c:v>1.7380000000000003E-2</c:v>
                </c:pt>
                <c:pt idx="2739">
                  <c:v>1.7389999999999999E-2</c:v>
                </c:pt>
                <c:pt idx="2740">
                  <c:v>1.7399999999999999E-2</c:v>
                </c:pt>
                <c:pt idx="2741">
                  <c:v>1.7409999999999998E-2</c:v>
                </c:pt>
                <c:pt idx="2742">
                  <c:v>1.7420000000000001E-2</c:v>
                </c:pt>
                <c:pt idx="2743">
                  <c:v>1.7430000000000001E-2</c:v>
                </c:pt>
                <c:pt idx="2744">
                  <c:v>1.7440000000000001E-2</c:v>
                </c:pt>
                <c:pt idx="2745">
                  <c:v>1.745E-2</c:v>
                </c:pt>
                <c:pt idx="2746">
                  <c:v>1.7460000000000003E-2</c:v>
                </c:pt>
                <c:pt idx="2747">
                  <c:v>1.7469999999999999E-2</c:v>
                </c:pt>
                <c:pt idx="2748">
                  <c:v>1.7479999999999999E-2</c:v>
                </c:pt>
                <c:pt idx="2749">
                  <c:v>1.7489999999999999E-2</c:v>
                </c:pt>
                <c:pt idx="2750">
                  <c:v>1.7500000000000005E-2</c:v>
                </c:pt>
                <c:pt idx="2751">
                  <c:v>1.7510000000000001E-2</c:v>
                </c:pt>
                <c:pt idx="2752">
                  <c:v>1.7520000000000001E-2</c:v>
                </c:pt>
                <c:pt idx="2753">
                  <c:v>1.753E-2</c:v>
                </c:pt>
                <c:pt idx="2754">
                  <c:v>1.7540000000000007E-2</c:v>
                </c:pt>
                <c:pt idx="2755">
                  <c:v>1.755E-2</c:v>
                </c:pt>
                <c:pt idx="2756">
                  <c:v>1.7559999999999999E-2</c:v>
                </c:pt>
                <c:pt idx="2757">
                  <c:v>1.7569999999999999E-2</c:v>
                </c:pt>
                <c:pt idx="2758">
                  <c:v>1.7579999999999998E-2</c:v>
                </c:pt>
                <c:pt idx="2759">
                  <c:v>1.7590000000000001E-2</c:v>
                </c:pt>
                <c:pt idx="2760">
                  <c:v>1.7600000000000001E-2</c:v>
                </c:pt>
                <c:pt idx="2761">
                  <c:v>1.7610000000000001E-2</c:v>
                </c:pt>
                <c:pt idx="2762">
                  <c:v>1.7620000000000007E-2</c:v>
                </c:pt>
                <c:pt idx="2763">
                  <c:v>1.763E-2</c:v>
                </c:pt>
                <c:pt idx="2764">
                  <c:v>1.7639999999999996E-2</c:v>
                </c:pt>
                <c:pt idx="2765">
                  <c:v>1.7649999999999999E-2</c:v>
                </c:pt>
                <c:pt idx="2766">
                  <c:v>1.7659999999999999E-2</c:v>
                </c:pt>
                <c:pt idx="2767">
                  <c:v>1.7670000000000002E-2</c:v>
                </c:pt>
                <c:pt idx="2768">
                  <c:v>1.7680000000000001E-2</c:v>
                </c:pt>
                <c:pt idx="2769">
                  <c:v>1.7690000000000001E-2</c:v>
                </c:pt>
                <c:pt idx="2770">
                  <c:v>1.77E-2</c:v>
                </c:pt>
                <c:pt idx="2771">
                  <c:v>1.771E-2</c:v>
                </c:pt>
                <c:pt idx="2772">
                  <c:v>1.7720000000000003E-2</c:v>
                </c:pt>
                <c:pt idx="2773">
                  <c:v>1.7729999999999999E-2</c:v>
                </c:pt>
                <c:pt idx="2774">
                  <c:v>1.7739999999999999E-2</c:v>
                </c:pt>
                <c:pt idx="2775">
                  <c:v>1.7749999999999998E-2</c:v>
                </c:pt>
                <c:pt idx="2776">
                  <c:v>1.7760000000000001E-2</c:v>
                </c:pt>
                <c:pt idx="2777">
                  <c:v>1.7770000000000001E-2</c:v>
                </c:pt>
                <c:pt idx="2778">
                  <c:v>1.7780000000000001E-2</c:v>
                </c:pt>
                <c:pt idx="2779">
                  <c:v>1.779E-2</c:v>
                </c:pt>
                <c:pt idx="2780">
                  <c:v>1.7800000000000003E-2</c:v>
                </c:pt>
                <c:pt idx="2781">
                  <c:v>1.7809999999999999E-2</c:v>
                </c:pt>
                <c:pt idx="2782">
                  <c:v>1.7819999999999999E-2</c:v>
                </c:pt>
                <c:pt idx="2783">
                  <c:v>1.7829999999999999E-2</c:v>
                </c:pt>
                <c:pt idx="2784">
                  <c:v>1.7840000000000005E-2</c:v>
                </c:pt>
                <c:pt idx="2785">
                  <c:v>1.7850000000000001E-2</c:v>
                </c:pt>
                <c:pt idx="2786">
                  <c:v>1.7860000000000001E-2</c:v>
                </c:pt>
                <c:pt idx="2787">
                  <c:v>1.787E-2</c:v>
                </c:pt>
                <c:pt idx="2788">
                  <c:v>1.7880000000000021E-2</c:v>
                </c:pt>
                <c:pt idx="2789">
                  <c:v>1.789E-2</c:v>
                </c:pt>
                <c:pt idx="2790">
                  <c:v>1.7899999999999999E-2</c:v>
                </c:pt>
                <c:pt idx="2791">
                  <c:v>1.7909999999999999E-2</c:v>
                </c:pt>
                <c:pt idx="2792">
                  <c:v>1.7919999999999998E-2</c:v>
                </c:pt>
                <c:pt idx="2793">
                  <c:v>1.7930000000000001E-2</c:v>
                </c:pt>
                <c:pt idx="2794">
                  <c:v>1.7940000000000001E-2</c:v>
                </c:pt>
                <c:pt idx="2795">
                  <c:v>1.7950000000000001E-2</c:v>
                </c:pt>
                <c:pt idx="2796">
                  <c:v>1.7960000000000021E-2</c:v>
                </c:pt>
                <c:pt idx="2797">
                  <c:v>1.797E-2</c:v>
                </c:pt>
                <c:pt idx="2798">
                  <c:v>1.7979999999999999E-2</c:v>
                </c:pt>
                <c:pt idx="2799">
                  <c:v>1.7989999999999999E-2</c:v>
                </c:pt>
                <c:pt idx="2800">
                  <c:v>1.7999999999999999E-2</c:v>
                </c:pt>
                <c:pt idx="2801">
                  <c:v>1.8010000000000005E-2</c:v>
                </c:pt>
                <c:pt idx="2802">
                  <c:v>1.8020000000000001E-2</c:v>
                </c:pt>
                <c:pt idx="2803">
                  <c:v>1.8030000000000001E-2</c:v>
                </c:pt>
                <c:pt idx="2804">
                  <c:v>1.8040000000000007E-2</c:v>
                </c:pt>
                <c:pt idx="2805">
                  <c:v>1.805E-2</c:v>
                </c:pt>
                <c:pt idx="2806">
                  <c:v>1.8060000000000003E-2</c:v>
                </c:pt>
                <c:pt idx="2807">
                  <c:v>1.8069999999999999E-2</c:v>
                </c:pt>
                <c:pt idx="2808">
                  <c:v>1.8079999999999999E-2</c:v>
                </c:pt>
                <c:pt idx="2809">
                  <c:v>1.8089999999999998E-2</c:v>
                </c:pt>
                <c:pt idx="2810">
                  <c:v>1.8100000000000043E-2</c:v>
                </c:pt>
                <c:pt idx="2811">
                  <c:v>1.8110000000000001E-2</c:v>
                </c:pt>
                <c:pt idx="2812">
                  <c:v>1.8120000000000056E-2</c:v>
                </c:pt>
                <c:pt idx="2813">
                  <c:v>1.813E-2</c:v>
                </c:pt>
                <c:pt idx="2814">
                  <c:v>1.8140000000000003E-2</c:v>
                </c:pt>
                <c:pt idx="2815">
                  <c:v>1.8149999999999999E-2</c:v>
                </c:pt>
                <c:pt idx="2816">
                  <c:v>1.8159999999999999E-2</c:v>
                </c:pt>
                <c:pt idx="2817">
                  <c:v>1.8169999999999999E-2</c:v>
                </c:pt>
                <c:pt idx="2818">
                  <c:v>1.8180000000000043E-2</c:v>
                </c:pt>
                <c:pt idx="2819">
                  <c:v>1.8190000000000001E-2</c:v>
                </c:pt>
                <c:pt idx="2820">
                  <c:v>1.8200000000000056E-2</c:v>
                </c:pt>
                <c:pt idx="2821">
                  <c:v>1.821E-2</c:v>
                </c:pt>
                <c:pt idx="2822">
                  <c:v>1.8220000000000056E-2</c:v>
                </c:pt>
                <c:pt idx="2823">
                  <c:v>1.8230000000000003E-2</c:v>
                </c:pt>
                <c:pt idx="2824">
                  <c:v>1.8239999999999999E-2</c:v>
                </c:pt>
                <c:pt idx="2825">
                  <c:v>1.8249999999999999E-2</c:v>
                </c:pt>
                <c:pt idx="2826">
                  <c:v>1.8259999999999998E-2</c:v>
                </c:pt>
                <c:pt idx="2827">
                  <c:v>1.8270000000000005E-2</c:v>
                </c:pt>
                <c:pt idx="2828">
                  <c:v>1.8280000000000001E-2</c:v>
                </c:pt>
                <c:pt idx="2829">
                  <c:v>1.8290000000000001E-2</c:v>
                </c:pt>
                <c:pt idx="2830">
                  <c:v>1.8300000000000021E-2</c:v>
                </c:pt>
                <c:pt idx="2831">
                  <c:v>1.8310000000000003E-2</c:v>
                </c:pt>
                <c:pt idx="2832">
                  <c:v>1.8319999999999999E-2</c:v>
                </c:pt>
                <c:pt idx="2833">
                  <c:v>1.8329999999999999E-2</c:v>
                </c:pt>
                <c:pt idx="2834">
                  <c:v>1.8339999999999999E-2</c:v>
                </c:pt>
                <c:pt idx="2835">
                  <c:v>1.8350000000000005E-2</c:v>
                </c:pt>
                <c:pt idx="2836">
                  <c:v>1.8360000000000001E-2</c:v>
                </c:pt>
                <c:pt idx="2837">
                  <c:v>1.8370000000000001E-2</c:v>
                </c:pt>
                <c:pt idx="2838">
                  <c:v>1.8380000000000021E-2</c:v>
                </c:pt>
                <c:pt idx="2839">
                  <c:v>1.839E-2</c:v>
                </c:pt>
                <c:pt idx="2840">
                  <c:v>1.8400000000000041E-2</c:v>
                </c:pt>
                <c:pt idx="2841">
                  <c:v>1.8409999999999999E-2</c:v>
                </c:pt>
                <c:pt idx="2842">
                  <c:v>1.8419999999999999E-2</c:v>
                </c:pt>
                <c:pt idx="2843">
                  <c:v>1.8429999999999998E-2</c:v>
                </c:pt>
                <c:pt idx="2844">
                  <c:v>1.8440000000000057E-2</c:v>
                </c:pt>
                <c:pt idx="2845">
                  <c:v>1.8450000000000001E-2</c:v>
                </c:pt>
                <c:pt idx="2846">
                  <c:v>1.8460000000000056E-2</c:v>
                </c:pt>
                <c:pt idx="2847">
                  <c:v>1.847E-2</c:v>
                </c:pt>
                <c:pt idx="2848">
                  <c:v>1.8480000000000055E-2</c:v>
                </c:pt>
                <c:pt idx="2849">
                  <c:v>1.8489999999999999E-2</c:v>
                </c:pt>
                <c:pt idx="2850">
                  <c:v>1.8499999999999999E-2</c:v>
                </c:pt>
                <c:pt idx="2851">
                  <c:v>1.8509999999999999E-2</c:v>
                </c:pt>
                <c:pt idx="2852">
                  <c:v>1.8519999999999998E-2</c:v>
                </c:pt>
                <c:pt idx="2853">
                  <c:v>1.8530000000000001E-2</c:v>
                </c:pt>
                <c:pt idx="2854">
                  <c:v>1.8540000000000056E-2</c:v>
                </c:pt>
                <c:pt idx="2855">
                  <c:v>1.8550000000000001E-2</c:v>
                </c:pt>
                <c:pt idx="2856">
                  <c:v>1.8560000000000056E-2</c:v>
                </c:pt>
                <c:pt idx="2857">
                  <c:v>1.8570000000000003E-2</c:v>
                </c:pt>
                <c:pt idx="2858">
                  <c:v>1.8579999999999999E-2</c:v>
                </c:pt>
                <c:pt idx="2859">
                  <c:v>1.8589999999999999E-2</c:v>
                </c:pt>
                <c:pt idx="2860">
                  <c:v>1.8599999999999998E-2</c:v>
                </c:pt>
                <c:pt idx="2861">
                  <c:v>1.8610000000000005E-2</c:v>
                </c:pt>
                <c:pt idx="2862">
                  <c:v>1.8620000000000057E-2</c:v>
                </c:pt>
                <c:pt idx="2863">
                  <c:v>1.8630000000000001E-2</c:v>
                </c:pt>
                <c:pt idx="2864">
                  <c:v>1.8640000000000059E-2</c:v>
                </c:pt>
                <c:pt idx="2865">
                  <c:v>1.8650000000000003E-2</c:v>
                </c:pt>
                <c:pt idx="2866">
                  <c:v>1.8660000000000058E-2</c:v>
                </c:pt>
                <c:pt idx="2867">
                  <c:v>1.8669999999999999E-2</c:v>
                </c:pt>
                <c:pt idx="2868">
                  <c:v>1.8679999999999999E-2</c:v>
                </c:pt>
                <c:pt idx="2869">
                  <c:v>1.8689999999999998E-2</c:v>
                </c:pt>
                <c:pt idx="2870">
                  <c:v>1.8700000000000057E-2</c:v>
                </c:pt>
                <c:pt idx="2871">
                  <c:v>1.8710000000000001E-2</c:v>
                </c:pt>
                <c:pt idx="2872">
                  <c:v>1.872000000000006E-2</c:v>
                </c:pt>
                <c:pt idx="2873">
                  <c:v>1.8730000000000007E-2</c:v>
                </c:pt>
                <c:pt idx="2874">
                  <c:v>1.8740000000000059E-2</c:v>
                </c:pt>
                <c:pt idx="2875">
                  <c:v>1.8749999999999999E-2</c:v>
                </c:pt>
                <c:pt idx="2876">
                  <c:v>1.8759999999999999E-2</c:v>
                </c:pt>
                <c:pt idx="2877">
                  <c:v>1.8769999999999998E-2</c:v>
                </c:pt>
                <c:pt idx="2878">
                  <c:v>1.8780000000000057E-2</c:v>
                </c:pt>
                <c:pt idx="2879">
                  <c:v>1.8790000000000001E-2</c:v>
                </c:pt>
                <c:pt idx="2880">
                  <c:v>1.8800000000000056E-2</c:v>
                </c:pt>
                <c:pt idx="2881">
                  <c:v>1.8810000000000007E-2</c:v>
                </c:pt>
                <c:pt idx="2882">
                  <c:v>1.8820000000000055E-2</c:v>
                </c:pt>
                <c:pt idx="2883">
                  <c:v>1.8830000000000003E-2</c:v>
                </c:pt>
                <c:pt idx="2884">
                  <c:v>1.8839999999999999E-2</c:v>
                </c:pt>
                <c:pt idx="2885">
                  <c:v>1.8849999999999999E-2</c:v>
                </c:pt>
                <c:pt idx="2886">
                  <c:v>1.8859999999999998E-2</c:v>
                </c:pt>
                <c:pt idx="2887">
                  <c:v>1.8870000000000001E-2</c:v>
                </c:pt>
                <c:pt idx="2888">
                  <c:v>1.888000000000006E-2</c:v>
                </c:pt>
                <c:pt idx="2889">
                  <c:v>1.8890000000000001E-2</c:v>
                </c:pt>
                <c:pt idx="2890">
                  <c:v>1.8900000000000056E-2</c:v>
                </c:pt>
                <c:pt idx="2891">
                  <c:v>1.8910000000000003E-2</c:v>
                </c:pt>
                <c:pt idx="2892">
                  <c:v>1.8919999999999999E-2</c:v>
                </c:pt>
                <c:pt idx="2893">
                  <c:v>1.8929999999999999E-2</c:v>
                </c:pt>
                <c:pt idx="2894">
                  <c:v>1.8939999999999999E-2</c:v>
                </c:pt>
                <c:pt idx="2895">
                  <c:v>1.8950000000000005E-2</c:v>
                </c:pt>
                <c:pt idx="2896">
                  <c:v>1.896000000000006E-2</c:v>
                </c:pt>
                <c:pt idx="2897">
                  <c:v>1.8970000000000001E-2</c:v>
                </c:pt>
                <c:pt idx="2898">
                  <c:v>1.8980000000000063E-2</c:v>
                </c:pt>
                <c:pt idx="2899">
                  <c:v>1.8990000000000003E-2</c:v>
                </c:pt>
                <c:pt idx="2900">
                  <c:v>1.9000000000000059E-2</c:v>
                </c:pt>
                <c:pt idx="2901">
                  <c:v>1.9009999999999999E-2</c:v>
                </c:pt>
                <c:pt idx="2902">
                  <c:v>1.9019999999999999E-2</c:v>
                </c:pt>
                <c:pt idx="2903">
                  <c:v>1.9030000000000005E-2</c:v>
                </c:pt>
                <c:pt idx="2904">
                  <c:v>1.9040000000000057E-2</c:v>
                </c:pt>
                <c:pt idx="2905">
                  <c:v>1.9050000000000001E-2</c:v>
                </c:pt>
                <c:pt idx="2906">
                  <c:v>1.906000000000006E-2</c:v>
                </c:pt>
                <c:pt idx="2907">
                  <c:v>1.9070000000000021E-2</c:v>
                </c:pt>
                <c:pt idx="2908">
                  <c:v>1.9080000000000062E-2</c:v>
                </c:pt>
                <c:pt idx="2909">
                  <c:v>1.9089999999999999E-2</c:v>
                </c:pt>
                <c:pt idx="2910">
                  <c:v>1.9099999999999999E-2</c:v>
                </c:pt>
                <c:pt idx="2911">
                  <c:v>1.9109999999999999E-2</c:v>
                </c:pt>
                <c:pt idx="2912">
                  <c:v>1.9120000000000061E-2</c:v>
                </c:pt>
                <c:pt idx="2913">
                  <c:v>1.9130000000000001E-2</c:v>
                </c:pt>
                <c:pt idx="2914">
                  <c:v>1.914000000000006E-2</c:v>
                </c:pt>
                <c:pt idx="2915">
                  <c:v>1.9150000000000021E-2</c:v>
                </c:pt>
                <c:pt idx="2916">
                  <c:v>1.9160000000000062E-2</c:v>
                </c:pt>
                <c:pt idx="2917">
                  <c:v>1.9170000000000003E-2</c:v>
                </c:pt>
                <c:pt idx="2918">
                  <c:v>1.9179999999999999E-2</c:v>
                </c:pt>
                <c:pt idx="2919">
                  <c:v>1.9189999999999999E-2</c:v>
                </c:pt>
                <c:pt idx="2920">
                  <c:v>1.9199999999999998E-2</c:v>
                </c:pt>
                <c:pt idx="2921">
                  <c:v>1.9210000000000001E-2</c:v>
                </c:pt>
                <c:pt idx="2922">
                  <c:v>1.9220000000000063E-2</c:v>
                </c:pt>
                <c:pt idx="2923">
                  <c:v>1.9230000000000021E-2</c:v>
                </c:pt>
                <c:pt idx="2924">
                  <c:v>1.9240000000000066E-2</c:v>
                </c:pt>
                <c:pt idx="2925">
                  <c:v>1.9250000000000003E-2</c:v>
                </c:pt>
                <c:pt idx="2926">
                  <c:v>1.9259999999999999E-2</c:v>
                </c:pt>
                <c:pt idx="2927">
                  <c:v>1.9269999999999999E-2</c:v>
                </c:pt>
                <c:pt idx="2928">
                  <c:v>1.9279999999999999E-2</c:v>
                </c:pt>
                <c:pt idx="2929">
                  <c:v>1.9290000000000043E-2</c:v>
                </c:pt>
                <c:pt idx="2930">
                  <c:v>1.9300000000000064E-2</c:v>
                </c:pt>
                <c:pt idx="2931">
                  <c:v>1.9310000000000056E-2</c:v>
                </c:pt>
                <c:pt idx="2932">
                  <c:v>1.9320000000000066E-2</c:v>
                </c:pt>
                <c:pt idx="2933">
                  <c:v>1.9330000000000003E-2</c:v>
                </c:pt>
                <c:pt idx="2934">
                  <c:v>1.9340000000000062E-2</c:v>
                </c:pt>
                <c:pt idx="2935">
                  <c:v>1.9349999999999999E-2</c:v>
                </c:pt>
                <c:pt idx="2936">
                  <c:v>1.9359999999999999E-2</c:v>
                </c:pt>
                <c:pt idx="2937">
                  <c:v>1.9370000000000043E-2</c:v>
                </c:pt>
                <c:pt idx="2938">
                  <c:v>1.9380000000000064E-2</c:v>
                </c:pt>
                <c:pt idx="2939">
                  <c:v>1.9390000000000056E-2</c:v>
                </c:pt>
                <c:pt idx="2940">
                  <c:v>1.940000000000007E-2</c:v>
                </c:pt>
                <c:pt idx="2941">
                  <c:v>1.9410000000000059E-2</c:v>
                </c:pt>
                <c:pt idx="2942">
                  <c:v>1.9420000000000069E-2</c:v>
                </c:pt>
                <c:pt idx="2943">
                  <c:v>1.9429999999999999E-2</c:v>
                </c:pt>
                <c:pt idx="2944">
                  <c:v>1.9439999999999999E-2</c:v>
                </c:pt>
                <c:pt idx="2945">
                  <c:v>1.9450000000000054E-2</c:v>
                </c:pt>
                <c:pt idx="2946">
                  <c:v>1.9460000000000068E-2</c:v>
                </c:pt>
                <c:pt idx="2947">
                  <c:v>1.9470000000000001E-2</c:v>
                </c:pt>
                <c:pt idx="2948">
                  <c:v>1.9480000000000067E-2</c:v>
                </c:pt>
                <c:pt idx="2949">
                  <c:v>1.9490000000000021E-2</c:v>
                </c:pt>
                <c:pt idx="2950">
                  <c:v>1.9500000000000066E-2</c:v>
                </c:pt>
                <c:pt idx="2951">
                  <c:v>1.9510000000000041E-2</c:v>
                </c:pt>
                <c:pt idx="2952">
                  <c:v>1.9519999999999999E-2</c:v>
                </c:pt>
                <c:pt idx="2953">
                  <c:v>1.9530000000000054E-2</c:v>
                </c:pt>
                <c:pt idx="2954">
                  <c:v>1.9539999999999998E-2</c:v>
                </c:pt>
                <c:pt idx="2955">
                  <c:v>1.9550000000000001E-2</c:v>
                </c:pt>
                <c:pt idx="2956">
                  <c:v>1.956000000000007E-2</c:v>
                </c:pt>
                <c:pt idx="2957">
                  <c:v>1.9570000000000021E-2</c:v>
                </c:pt>
                <c:pt idx="2958">
                  <c:v>1.9580000000000066E-2</c:v>
                </c:pt>
                <c:pt idx="2959">
                  <c:v>1.9590000000000041E-2</c:v>
                </c:pt>
                <c:pt idx="2960">
                  <c:v>1.9599999999999999E-2</c:v>
                </c:pt>
                <c:pt idx="2961">
                  <c:v>1.9610000000000054E-2</c:v>
                </c:pt>
                <c:pt idx="2962">
                  <c:v>1.9619999999999999E-2</c:v>
                </c:pt>
                <c:pt idx="2963">
                  <c:v>1.9630000000000057E-2</c:v>
                </c:pt>
                <c:pt idx="2964">
                  <c:v>1.9640000000000071E-2</c:v>
                </c:pt>
                <c:pt idx="2965">
                  <c:v>1.9650000000000056E-2</c:v>
                </c:pt>
                <c:pt idx="2966">
                  <c:v>1.966000000000007E-2</c:v>
                </c:pt>
                <c:pt idx="2967">
                  <c:v>1.9670000000000055E-2</c:v>
                </c:pt>
                <c:pt idx="2968">
                  <c:v>1.9680000000000069E-2</c:v>
                </c:pt>
                <c:pt idx="2969">
                  <c:v>1.9689999999999999E-2</c:v>
                </c:pt>
                <c:pt idx="2970">
                  <c:v>1.9699999999999999E-2</c:v>
                </c:pt>
                <c:pt idx="2971">
                  <c:v>1.9710000000000054E-2</c:v>
                </c:pt>
                <c:pt idx="2972">
                  <c:v>1.9720000000000071E-2</c:v>
                </c:pt>
                <c:pt idx="2973">
                  <c:v>1.9730000000000057E-2</c:v>
                </c:pt>
                <c:pt idx="2974">
                  <c:v>1.9740000000000077E-2</c:v>
                </c:pt>
                <c:pt idx="2975">
                  <c:v>1.9750000000000059E-2</c:v>
                </c:pt>
                <c:pt idx="2976">
                  <c:v>1.9760000000000073E-2</c:v>
                </c:pt>
                <c:pt idx="2977">
                  <c:v>1.9769999999999999E-2</c:v>
                </c:pt>
                <c:pt idx="2978">
                  <c:v>1.9779999999999999E-2</c:v>
                </c:pt>
                <c:pt idx="2979">
                  <c:v>1.9790000000000054E-2</c:v>
                </c:pt>
                <c:pt idx="2980">
                  <c:v>1.9800000000000074E-2</c:v>
                </c:pt>
                <c:pt idx="2981">
                  <c:v>1.9810000000000057E-2</c:v>
                </c:pt>
                <c:pt idx="2982">
                  <c:v>1.9820000000000074E-2</c:v>
                </c:pt>
                <c:pt idx="2983">
                  <c:v>1.9830000000000059E-2</c:v>
                </c:pt>
                <c:pt idx="2984">
                  <c:v>1.9840000000000073E-2</c:v>
                </c:pt>
                <c:pt idx="2985">
                  <c:v>1.9850000000000059E-2</c:v>
                </c:pt>
                <c:pt idx="2986">
                  <c:v>1.9859999999999999E-2</c:v>
                </c:pt>
                <c:pt idx="2987">
                  <c:v>1.9870000000000054E-2</c:v>
                </c:pt>
                <c:pt idx="2988">
                  <c:v>1.9879999999999998E-2</c:v>
                </c:pt>
                <c:pt idx="2989">
                  <c:v>1.9890000000000057E-2</c:v>
                </c:pt>
                <c:pt idx="2990">
                  <c:v>1.9900000000000074E-2</c:v>
                </c:pt>
                <c:pt idx="2991">
                  <c:v>1.991000000000006E-2</c:v>
                </c:pt>
                <c:pt idx="2992">
                  <c:v>1.992000000000007E-2</c:v>
                </c:pt>
                <c:pt idx="2993">
                  <c:v>1.9930000000000059E-2</c:v>
                </c:pt>
                <c:pt idx="2994">
                  <c:v>1.9939999999999999E-2</c:v>
                </c:pt>
                <c:pt idx="2995">
                  <c:v>1.9950000000000054E-2</c:v>
                </c:pt>
                <c:pt idx="2996">
                  <c:v>1.9959999999999999E-2</c:v>
                </c:pt>
                <c:pt idx="2997">
                  <c:v>1.9970000000000061E-2</c:v>
                </c:pt>
                <c:pt idx="2998">
                  <c:v>1.9980000000000081E-2</c:v>
                </c:pt>
                <c:pt idx="2999">
                  <c:v>1.999000000000006E-2</c:v>
                </c:pt>
                <c:pt idx="3000">
                  <c:v>2.0000000000000011E-2</c:v>
                </c:pt>
                <c:pt idx="3001">
                  <c:v>2.001E-2</c:v>
                </c:pt>
                <c:pt idx="3002">
                  <c:v>2.002E-2</c:v>
                </c:pt>
                <c:pt idx="3003">
                  <c:v>2.0029999999999999E-2</c:v>
                </c:pt>
                <c:pt idx="3004">
                  <c:v>2.0040000000000002E-2</c:v>
                </c:pt>
                <c:pt idx="3005">
                  <c:v>2.0050000000000002E-2</c:v>
                </c:pt>
                <c:pt idx="3006">
                  <c:v>2.0060000000000001E-2</c:v>
                </c:pt>
                <c:pt idx="3007">
                  <c:v>2.0070000000000011E-2</c:v>
                </c:pt>
                <c:pt idx="3008">
                  <c:v>2.0080000000000001E-2</c:v>
                </c:pt>
                <c:pt idx="3009">
                  <c:v>2.009E-2</c:v>
                </c:pt>
                <c:pt idx="3010">
                  <c:v>2.01E-2</c:v>
                </c:pt>
                <c:pt idx="3011">
                  <c:v>2.0109999999999999E-2</c:v>
                </c:pt>
                <c:pt idx="3012">
                  <c:v>2.0119999999999999E-2</c:v>
                </c:pt>
                <c:pt idx="3013">
                  <c:v>2.0129999999999988E-2</c:v>
                </c:pt>
                <c:pt idx="3014">
                  <c:v>2.0140000000000002E-2</c:v>
                </c:pt>
                <c:pt idx="3015">
                  <c:v>2.0149999999999998E-2</c:v>
                </c:pt>
                <c:pt idx="3016">
                  <c:v>2.0159999999999997E-2</c:v>
                </c:pt>
                <c:pt idx="3017">
                  <c:v>2.017E-2</c:v>
                </c:pt>
                <c:pt idx="3018">
                  <c:v>2.018E-2</c:v>
                </c:pt>
                <c:pt idx="3019">
                  <c:v>2.019E-2</c:v>
                </c:pt>
                <c:pt idx="3020">
                  <c:v>2.0199999999999999E-2</c:v>
                </c:pt>
                <c:pt idx="3021">
                  <c:v>2.0210000000000002E-2</c:v>
                </c:pt>
                <c:pt idx="3022">
                  <c:v>2.0220000000000002E-2</c:v>
                </c:pt>
                <c:pt idx="3023">
                  <c:v>2.0230000000000012E-2</c:v>
                </c:pt>
                <c:pt idx="3024">
                  <c:v>2.0240000000000001E-2</c:v>
                </c:pt>
                <c:pt idx="3025">
                  <c:v>2.0250000000000001E-2</c:v>
                </c:pt>
                <c:pt idx="3026">
                  <c:v>2.026E-2</c:v>
                </c:pt>
                <c:pt idx="3027">
                  <c:v>2.0270000000000052E-2</c:v>
                </c:pt>
                <c:pt idx="3028">
                  <c:v>2.0280000000000006E-2</c:v>
                </c:pt>
                <c:pt idx="3029">
                  <c:v>2.0290000000000002E-2</c:v>
                </c:pt>
                <c:pt idx="3030">
                  <c:v>2.0299999999999999E-2</c:v>
                </c:pt>
                <c:pt idx="3031">
                  <c:v>2.0309999999999998E-2</c:v>
                </c:pt>
                <c:pt idx="3032">
                  <c:v>2.0319999999999998E-2</c:v>
                </c:pt>
                <c:pt idx="3033">
                  <c:v>2.0330000000000001E-2</c:v>
                </c:pt>
                <c:pt idx="3034">
                  <c:v>2.034E-2</c:v>
                </c:pt>
                <c:pt idx="3035">
                  <c:v>2.035E-2</c:v>
                </c:pt>
                <c:pt idx="3036">
                  <c:v>2.036E-2</c:v>
                </c:pt>
                <c:pt idx="3037">
                  <c:v>2.0369999999999989E-2</c:v>
                </c:pt>
                <c:pt idx="3038">
                  <c:v>2.0379999999999999E-2</c:v>
                </c:pt>
                <c:pt idx="3039">
                  <c:v>2.0389999999999998E-2</c:v>
                </c:pt>
                <c:pt idx="3040">
                  <c:v>2.0400000000000001E-2</c:v>
                </c:pt>
                <c:pt idx="3041">
                  <c:v>2.0410000000000001E-2</c:v>
                </c:pt>
                <c:pt idx="3042">
                  <c:v>2.0420000000000001E-2</c:v>
                </c:pt>
                <c:pt idx="3043">
                  <c:v>2.0430000000000052E-2</c:v>
                </c:pt>
                <c:pt idx="3044">
                  <c:v>2.044000000000001E-2</c:v>
                </c:pt>
                <c:pt idx="3045">
                  <c:v>2.0450000000000006E-2</c:v>
                </c:pt>
                <c:pt idx="3046">
                  <c:v>2.0459999999999999E-2</c:v>
                </c:pt>
                <c:pt idx="3047">
                  <c:v>2.0469999999999999E-2</c:v>
                </c:pt>
                <c:pt idx="3048">
                  <c:v>2.0480000000000002E-2</c:v>
                </c:pt>
                <c:pt idx="3049">
                  <c:v>2.0490000000000001E-2</c:v>
                </c:pt>
                <c:pt idx="3050">
                  <c:v>2.0500000000000001E-2</c:v>
                </c:pt>
                <c:pt idx="3051">
                  <c:v>2.051E-2</c:v>
                </c:pt>
                <c:pt idx="3052">
                  <c:v>2.0519999999999997E-2</c:v>
                </c:pt>
                <c:pt idx="3053">
                  <c:v>2.053000000000001E-2</c:v>
                </c:pt>
                <c:pt idx="3054">
                  <c:v>2.0539999999999999E-2</c:v>
                </c:pt>
                <c:pt idx="3055">
                  <c:v>2.0549999999999999E-2</c:v>
                </c:pt>
                <c:pt idx="3056">
                  <c:v>2.0559999999999998E-2</c:v>
                </c:pt>
                <c:pt idx="3057">
                  <c:v>2.0570000000000001E-2</c:v>
                </c:pt>
                <c:pt idx="3058">
                  <c:v>2.0580000000000001E-2</c:v>
                </c:pt>
                <c:pt idx="3059">
                  <c:v>2.0590000000000001E-2</c:v>
                </c:pt>
                <c:pt idx="3060">
                  <c:v>2.0600000000000011E-2</c:v>
                </c:pt>
                <c:pt idx="3061">
                  <c:v>2.061000000000001E-2</c:v>
                </c:pt>
                <c:pt idx="3062">
                  <c:v>2.0619999999999999E-2</c:v>
                </c:pt>
                <c:pt idx="3063">
                  <c:v>2.0629999999999999E-2</c:v>
                </c:pt>
                <c:pt idx="3064">
                  <c:v>2.0640000000000002E-2</c:v>
                </c:pt>
                <c:pt idx="3065">
                  <c:v>2.0650000000000002E-2</c:v>
                </c:pt>
                <c:pt idx="3066">
                  <c:v>2.0660000000000001E-2</c:v>
                </c:pt>
                <c:pt idx="3067">
                  <c:v>2.0670000000000011E-2</c:v>
                </c:pt>
                <c:pt idx="3068">
                  <c:v>2.0680000000000011E-2</c:v>
                </c:pt>
                <c:pt idx="3069">
                  <c:v>2.069000000000001E-2</c:v>
                </c:pt>
                <c:pt idx="3070">
                  <c:v>2.07E-2</c:v>
                </c:pt>
                <c:pt idx="3071">
                  <c:v>2.0709999999999999E-2</c:v>
                </c:pt>
                <c:pt idx="3072">
                  <c:v>2.0719999999999999E-2</c:v>
                </c:pt>
                <c:pt idx="3073">
                  <c:v>2.0729999999999998E-2</c:v>
                </c:pt>
                <c:pt idx="3074">
                  <c:v>2.0740000000000001E-2</c:v>
                </c:pt>
                <c:pt idx="3075">
                  <c:v>2.0750000000000001E-2</c:v>
                </c:pt>
                <c:pt idx="3076">
                  <c:v>2.0759999999999997E-2</c:v>
                </c:pt>
                <c:pt idx="3077">
                  <c:v>2.077E-2</c:v>
                </c:pt>
                <c:pt idx="3078">
                  <c:v>2.078E-2</c:v>
                </c:pt>
                <c:pt idx="3079">
                  <c:v>2.0789999999999999E-2</c:v>
                </c:pt>
                <c:pt idx="3080">
                  <c:v>2.0799999999999999E-2</c:v>
                </c:pt>
                <c:pt idx="3081">
                  <c:v>2.0810000000000002E-2</c:v>
                </c:pt>
                <c:pt idx="3082">
                  <c:v>2.0820000000000002E-2</c:v>
                </c:pt>
                <c:pt idx="3083">
                  <c:v>2.0830000000000012E-2</c:v>
                </c:pt>
                <c:pt idx="3084">
                  <c:v>2.0840000000000011E-2</c:v>
                </c:pt>
                <c:pt idx="3085">
                  <c:v>2.085E-2</c:v>
                </c:pt>
                <c:pt idx="3086">
                  <c:v>2.086E-2</c:v>
                </c:pt>
                <c:pt idx="3087">
                  <c:v>2.0870000000000052E-2</c:v>
                </c:pt>
                <c:pt idx="3088">
                  <c:v>2.0880000000000006E-2</c:v>
                </c:pt>
                <c:pt idx="3089">
                  <c:v>2.0890000000000002E-2</c:v>
                </c:pt>
                <c:pt idx="3090">
                  <c:v>2.0900000000000002E-2</c:v>
                </c:pt>
                <c:pt idx="3091">
                  <c:v>2.0910000000000002E-2</c:v>
                </c:pt>
                <c:pt idx="3092">
                  <c:v>2.0919999999999998E-2</c:v>
                </c:pt>
                <c:pt idx="3093">
                  <c:v>2.0930000000000001E-2</c:v>
                </c:pt>
                <c:pt idx="3094">
                  <c:v>2.094E-2</c:v>
                </c:pt>
                <c:pt idx="3095">
                  <c:v>2.095E-2</c:v>
                </c:pt>
                <c:pt idx="3096">
                  <c:v>2.0959999999999999E-2</c:v>
                </c:pt>
                <c:pt idx="3097">
                  <c:v>2.0969999999999999E-2</c:v>
                </c:pt>
                <c:pt idx="3098">
                  <c:v>2.0980000000000002E-2</c:v>
                </c:pt>
                <c:pt idx="3099">
                  <c:v>2.0989999999999998E-2</c:v>
                </c:pt>
                <c:pt idx="3100">
                  <c:v>2.1000000000000012E-2</c:v>
                </c:pt>
                <c:pt idx="3101">
                  <c:v>2.1010000000000001E-2</c:v>
                </c:pt>
                <c:pt idx="3102">
                  <c:v>2.102E-2</c:v>
                </c:pt>
                <c:pt idx="3103">
                  <c:v>2.1030000000000052E-2</c:v>
                </c:pt>
                <c:pt idx="3104">
                  <c:v>2.1040000000000052E-2</c:v>
                </c:pt>
                <c:pt idx="3105">
                  <c:v>2.1050000000000006E-2</c:v>
                </c:pt>
                <c:pt idx="3106">
                  <c:v>2.1060000000000002E-2</c:v>
                </c:pt>
                <c:pt idx="3107">
                  <c:v>2.1069999999999998E-2</c:v>
                </c:pt>
                <c:pt idx="3108">
                  <c:v>2.1080000000000012E-2</c:v>
                </c:pt>
                <c:pt idx="3109">
                  <c:v>2.1090000000000001E-2</c:v>
                </c:pt>
                <c:pt idx="3110">
                  <c:v>2.1100000000000001E-2</c:v>
                </c:pt>
                <c:pt idx="3111">
                  <c:v>2.111E-2</c:v>
                </c:pt>
                <c:pt idx="3112">
                  <c:v>2.112E-2</c:v>
                </c:pt>
                <c:pt idx="3113">
                  <c:v>2.1129999999999999E-2</c:v>
                </c:pt>
                <c:pt idx="3114">
                  <c:v>2.1140000000000006E-2</c:v>
                </c:pt>
                <c:pt idx="3115">
                  <c:v>2.1149999999999999E-2</c:v>
                </c:pt>
                <c:pt idx="3116">
                  <c:v>2.1159999999999998E-2</c:v>
                </c:pt>
                <c:pt idx="3117">
                  <c:v>2.1170000000000001E-2</c:v>
                </c:pt>
                <c:pt idx="3118">
                  <c:v>2.1180000000000001E-2</c:v>
                </c:pt>
                <c:pt idx="3119">
                  <c:v>2.1190000000000001E-2</c:v>
                </c:pt>
                <c:pt idx="3120">
                  <c:v>2.1200000000000042E-2</c:v>
                </c:pt>
                <c:pt idx="3121">
                  <c:v>2.121000000000001E-2</c:v>
                </c:pt>
                <c:pt idx="3122">
                  <c:v>2.1220000000000006E-2</c:v>
                </c:pt>
                <c:pt idx="3123">
                  <c:v>2.1229999999999999E-2</c:v>
                </c:pt>
                <c:pt idx="3124">
                  <c:v>2.1240000000000002E-2</c:v>
                </c:pt>
                <c:pt idx="3125">
                  <c:v>2.1250000000000002E-2</c:v>
                </c:pt>
                <c:pt idx="3126">
                  <c:v>2.1260000000000001E-2</c:v>
                </c:pt>
                <c:pt idx="3127">
                  <c:v>2.1270000000000056E-2</c:v>
                </c:pt>
                <c:pt idx="3128">
                  <c:v>2.1280000000000011E-2</c:v>
                </c:pt>
                <c:pt idx="3129">
                  <c:v>2.129000000000001E-2</c:v>
                </c:pt>
                <c:pt idx="3130">
                  <c:v>2.1300000000000006E-2</c:v>
                </c:pt>
                <c:pt idx="3131">
                  <c:v>2.1309999999999999E-2</c:v>
                </c:pt>
                <c:pt idx="3132">
                  <c:v>2.1319999999999999E-2</c:v>
                </c:pt>
                <c:pt idx="3133">
                  <c:v>2.1329999999999998E-2</c:v>
                </c:pt>
                <c:pt idx="3134">
                  <c:v>2.1340000000000001E-2</c:v>
                </c:pt>
                <c:pt idx="3135">
                  <c:v>2.1350000000000001E-2</c:v>
                </c:pt>
                <c:pt idx="3136">
                  <c:v>2.1360000000000001E-2</c:v>
                </c:pt>
                <c:pt idx="3137">
                  <c:v>2.1370000000000011E-2</c:v>
                </c:pt>
                <c:pt idx="3138">
                  <c:v>2.138E-2</c:v>
                </c:pt>
                <c:pt idx="3139">
                  <c:v>2.1389999999999999E-2</c:v>
                </c:pt>
                <c:pt idx="3140">
                  <c:v>2.1399999999999999E-2</c:v>
                </c:pt>
                <c:pt idx="3141">
                  <c:v>2.1410000000000002E-2</c:v>
                </c:pt>
                <c:pt idx="3142">
                  <c:v>2.1420000000000002E-2</c:v>
                </c:pt>
                <c:pt idx="3143">
                  <c:v>2.1430000000000077E-2</c:v>
                </c:pt>
                <c:pt idx="3144">
                  <c:v>2.1440000000000011E-2</c:v>
                </c:pt>
                <c:pt idx="3145">
                  <c:v>2.1450000000000011E-2</c:v>
                </c:pt>
                <c:pt idx="3146">
                  <c:v>2.146E-2</c:v>
                </c:pt>
                <c:pt idx="3147">
                  <c:v>2.1470000000000076E-2</c:v>
                </c:pt>
                <c:pt idx="3148">
                  <c:v>2.1480000000000016E-2</c:v>
                </c:pt>
                <c:pt idx="3149">
                  <c:v>2.1490000000000002E-2</c:v>
                </c:pt>
                <c:pt idx="3150">
                  <c:v>2.1500000000000002E-2</c:v>
                </c:pt>
                <c:pt idx="3151">
                  <c:v>2.1510000000000001E-2</c:v>
                </c:pt>
                <c:pt idx="3152">
                  <c:v>2.1520000000000001E-2</c:v>
                </c:pt>
                <c:pt idx="3153">
                  <c:v>2.1530000000000011E-2</c:v>
                </c:pt>
                <c:pt idx="3154">
                  <c:v>2.154E-2</c:v>
                </c:pt>
                <c:pt idx="3155">
                  <c:v>2.155E-2</c:v>
                </c:pt>
                <c:pt idx="3156">
                  <c:v>2.1559999999999999E-2</c:v>
                </c:pt>
                <c:pt idx="3157">
                  <c:v>2.1569999999999999E-2</c:v>
                </c:pt>
                <c:pt idx="3158">
                  <c:v>2.1580000000000002E-2</c:v>
                </c:pt>
                <c:pt idx="3159">
                  <c:v>2.1590000000000002E-2</c:v>
                </c:pt>
                <c:pt idx="3160">
                  <c:v>2.1600000000000012E-2</c:v>
                </c:pt>
                <c:pt idx="3161">
                  <c:v>2.1610000000000011E-2</c:v>
                </c:pt>
                <c:pt idx="3162">
                  <c:v>2.162E-2</c:v>
                </c:pt>
                <c:pt idx="3163">
                  <c:v>2.163000000000008E-2</c:v>
                </c:pt>
                <c:pt idx="3164">
                  <c:v>2.1640000000000052E-2</c:v>
                </c:pt>
                <c:pt idx="3165">
                  <c:v>2.1650000000000006E-2</c:v>
                </c:pt>
                <c:pt idx="3166">
                  <c:v>2.1660000000000002E-2</c:v>
                </c:pt>
                <c:pt idx="3167">
                  <c:v>2.1670000000000012E-2</c:v>
                </c:pt>
                <c:pt idx="3168">
                  <c:v>2.1680000000000012E-2</c:v>
                </c:pt>
                <c:pt idx="3169">
                  <c:v>2.1690000000000011E-2</c:v>
                </c:pt>
                <c:pt idx="3170">
                  <c:v>2.1700000000000001E-2</c:v>
                </c:pt>
                <c:pt idx="3171">
                  <c:v>2.171E-2</c:v>
                </c:pt>
                <c:pt idx="3172">
                  <c:v>2.172E-2</c:v>
                </c:pt>
                <c:pt idx="3173">
                  <c:v>2.1729999999999999E-2</c:v>
                </c:pt>
                <c:pt idx="3174">
                  <c:v>2.1740000000000002E-2</c:v>
                </c:pt>
                <c:pt idx="3175">
                  <c:v>2.1750000000000002E-2</c:v>
                </c:pt>
                <c:pt idx="3176">
                  <c:v>2.1759999999999998E-2</c:v>
                </c:pt>
                <c:pt idx="3177">
                  <c:v>2.1770000000000001E-2</c:v>
                </c:pt>
                <c:pt idx="3178">
                  <c:v>2.1780000000000001E-2</c:v>
                </c:pt>
                <c:pt idx="3179">
                  <c:v>2.179E-2</c:v>
                </c:pt>
                <c:pt idx="3180">
                  <c:v>2.1800000000000052E-2</c:v>
                </c:pt>
                <c:pt idx="3181">
                  <c:v>2.1810000000000006E-2</c:v>
                </c:pt>
                <c:pt idx="3182">
                  <c:v>2.1820000000000006E-2</c:v>
                </c:pt>
                <c:pt idx="3183">
                  <c:v>2.1830000000000082E-2</c:v>
                </c:pt>
                <c:pt idx="3184">
                  <c:v>2.1840000000000012E-2</c:v>
                </c:pt>
                <c:pt idx="3185">
                  <c:v>2.1850000000000001E-2</c:v>
                </c:pt>
                <c:pt idx="3186">
                  <c:v>2.1860000000000001E-2</c:v>
                </c:pt>
                <c:pt idx="3187">
                  <c:v>2.1870000000000084E-2</c:v>
                </c:pt>
                <c:pt idx="3188">
                  <c:v>2.1880000000000052E-2</c:v>
                </c:pt>
                <c:pt idx="3189">
                  <c:v>2.1890000000000041E-2</c:v>
                </c:pt>
                <c:pt idx="3190">
                  <c:v>2.1900000000000006E-2</c:v>
                </c:pt>
                <c:pt idx="3191">
                  <c:v>2.1910000000000002E-2</c:v>
                </c:pt>
                <c:pt idx="3192">
                  <c:v>2.1919999999999999E-2</c:v>
                </c:pt>
                <c:pt idx="3193">
                  <c:v>2.1930000000000002E-2</c:v>
                </c:pt>
                <c:pt idx="3194">
                  <c:v>2.1940000000000001E-2</c:v>
                </c:pt>
                <c:pt idx="3195">
                  <c:v>2.1950000000000001E-2</c:v>
                </c:pt>
                <c:pt idx="3196">
                  <c:v>2.196E-2</c:v>
                </c:pt>
                <c:pt idx="3197">
                  <c:v>2.197000000000001E-2</c:v>
                </c:pt>
                <c:pt idx="3198">
                  <c:v>2.1980000000000006E-2</c:v>
                </c:pt>
                <c:pt idx="3199">
                  <c:v>2.1990000000000006E-2</c:v>
                </c:pt>
                <c:pt idx="3200">
                  <c:v>2.1999999999999999E-2</c:v>
                </c:pt>
                <c:pt idx="3201">
                  <c:v>2.2010000000000002E-2</c:v>
                </c:pt>
                <c:pt idx="3202">
                  <c:v>2.2020000000000001E-2</c:v>
                </c:pt>
                <c:pt idx="3203">
                  <c:v>2.2030000000000095E-2</c:v>
                </c:pt>
                <c:pt idx="3204">
                  <c:v>2.2040000000000056E-2</c:v>
                </c:pt>
                <c:pt idx="3205">
                  <c:v>2.2050000000000011E-2</c:v>
                </c:pt>
                <c:pt idx="3206">
                  <c:v>2.206000000000001E-2</c:v>
                </c:pt>
                <c:pt idx="3207">
                  <c:v>2.2069999999999999E-2</c:v>
                </c:pt>
                <c:pt idx="3208">
                  <c:v>2.2080000000000016E-2</c:v>
                </c:pt>
                <c:pt idx="3209">
                  <c:v>2.2090000000000002E-2</c:v>
                </c:pt>
                <c:pt idx="3210">
                  <c:v>2.2100000000000002E-2</c:v>
                </c:pt>
                <c:pt idx="3211">
                  <c:v>2.2110000000000001E-2</c:v>
                </c:pt>
                <c:pt idx="3212">
                  <c:v>2.2120000000000001E-2</c:v>
                </c:pt>
                <c:pt idx="3213">
                  <c:v>2.2130000000000011E-2</c:v>
                </c:pt>
                <c:pt idx="3214">
                  <c:v>2.214000000000001E-2</c:v>
                </c:pt>
                <c:pt idx="3215">
                  <c:v>2.215E-2</c:v>
                </c:pt>
                <c:pt idx="3216">
                  <c:v>2.2159999999999999E-2</c:v>
                </c:pt>
                <c:pt idx="3217">
                  <c:v>2.2169999999999999E-2</c:v>
                </c:pt>
                <c:pt idx="3218">
                  <c:v>2.2180000000000002E-2</c:v>
                </c:pt>
                <c:pt idx="3219">
                  <c:v>2.2190000000000001E-2</c:v>
                </c:pt>
                <c:pt idx="3220">
                  <c:v>2.2200000000000056E-2</c:v>
                </c:pt>
                <c:pt idx="3221">
                  <c:v>2.2210000000000011E-2</c:v>
                </c:pt>
                <c:pt idx="3222">
                  <c:v>2.2220000000000011E-2</c:v>
                </c:pt>
                <c:pt idx="3223">
                  <c:v>2.2230000000000093E-2</c:v>
                </c:pt>
                <c:pt idx="3224">
                  <c:v>2.2240000000000076E-2</c:v>
                </c:pt>
                <c:pt idx="3225">
                  <c:v>2.2250000000000002E-2</c:v>
                </c:pt>
                <c:pt idx="3226">
                  <c:v>2.2260000000000002E-2</c:v>
                </c:pt>
                <c:pt idx="3227">
                  <c:v>2.2270000000000095E-2</c:v>
                </c:pt>
                <c:pt idx="3228">
                  <c:v>2.2280000000000074E-2</c:v>
                </c:pt>
                <c:pt idx="3229">
                  <c:v>2.2290000000000011E-2</c:v>
                </c:pt>
                <c:pt idx="3230">
                  <c:v>2.2300000000000011E-2</c:v>
                </c:pt>
                <c:pt idx="3231">
                  <c:v>2.231E-2</c:v>
                </c:pt>
                <c:pt idx="3232">
                  <c:v>2.232E-2</c:v>
                </c:pt>
                <c:pt idx="3233">
                  <c:v>2.2329999999999999E-2</c:v>
                </c:pt>
                <c:pt idx="3234">
                  <c:v>2.2340000000000002E-2</c:v>
                </c:pt>
                <c:pt idx="3235">
                  <c:v>2.2350000000000002E-2</c:v>
                </c:pt>
                <c:pt idx="3236">
                  <c:v>2.2360000000000001E-2</c:v>
                </c:pt>
                <c:pt idx="3237">
                  <c:v>2.2370000000000011E-2</c:v>
                </c:pt>
                <c:pt idx="3238">
                  <c:v>2.2380000000000011E-2</c:v>
                </c:pt>
                <c:pt idx="3239">
                  <c:v>2.239E-2</c:v>
                </c:pt>
                <c:pt idx="3240">
                  <c:v>2.2400000000000052E-2</c:v>
                </c:pt>
                <c:pt idx="3241">
                  <c:v>2.2410000000000006E-2</c:v>
                </c:pt>
                <c:pt idx="3242">
                  <c:v>2.2420000000000002E-2</c:v>
                </c:pt>
                <c:pt idx="3243">
                  <c:v>2.2430000000000089E-2</c:v>
                </c:pt>
                <c:pt idx="3244">
                  <c:v>2.2440000000000012E-2</c:v>
                </c:pt>
                <c:pt idx="3245">
                  <c:v>2.2450000000000012E-2</c:v>
                </c:pt>
                <c:pt idx="3246">
                  <c:v>2.2460000000000001E-2</c:v>
                </c:pt>
                <c:pt idx="3247">
                  <c:v>2.2470000000000098E-2</c:v>
                </c:pt>
                <c:pt idx="3248">
                  <c:v>2.2480000000000052E-2</c:v>
                </c:pt>
                <c:pt idx="3249">
                  <c:v>2.2490000000000052E-2</c:v>
                </c:pt>
                <c:pt idx="3250">
                  <c:v>2.2500000000000006E-2</c:v>
                </c:pt>
                <c:pt idx="3251">
                  <c:v>2.2510000000000002E-2</c:v>
                </c:pt>
                <c:pt idx="3252">
                  <c:v>2.2520000000000002E-2</c:v>
                </c:pt>
                <c:pt idx="3253">
                  <c:v>2.2530000000000012E-2</c:v>
                </c:pt>
                <c:pt idx="3254">
                  <c:v>2.2540000000000001E-2</c:v>
                </c:pt>
                <c:pt idx="3255">
                  <c:v>2.2550000000000001E-2</c:v>
                </c:pt>
                <c:pt idx="3256">
                  <c:v>2.256E-2</c:v>
                </c:pt>
                <c:pt idx="3257">
                  <c:v>2.2570000000000052E-2</c:v>
                </c:pt>
                <c:pt idx="3258">
                  <c:v>2.2580000000000006E-2</c:v>
                </c:pt>
                <c:pt idx="3259">
                  <c:v>2.2590000000000002E-2</c:v>
                </c:pt>
                <c:pt idx="3260">
                  <c:v>2.2600000000000012E-2</c:v>
                </c:pt>
                <c:pt idx="3261">
                  <c:v>2.2610000000000012E-2</c:v>
                </c:pt>
                <c:pt idx="3262">
                  <c:v>2.2620000000000001E-2</c:v>
                </c:pt>
                <c:pt idx="3263">
                  <c:v>2.2630000000000094E-2</c:v>
                </c:pt>
                <c:pt idx="3264">
                  <c:v>2.2640000000000052E-2</c:v>
                </c:pt>
                <c:pt idx="3265">
                  <c:v>2.2650000000000052E-2</c:v>
                </c:pt>
                <c:pt idx="3266">
                  <c:v>2.266000000000001E-2</c:v>
                </c:pt>
                <c:pt idx="3267">
                  <c:v>2.2670000000000089E-2</c:v>
                </c:pt>
                <c:pt idx="3268">
                  <c:v>2.2680000000000089E-2</c:v>
                </c:pt>
                <c:pt idx="3269">
                  <c:v>2.2690000000000012E-2</c:v>
                </c:pt>
                <c:pt idx="3270">
                  <c:v>2.2700000000000001E-2</c:v>
                </c:pt>
                <c:pt idx="3271">
                  <c:v>2.2710000000000001E-2</c:v>
                </c:pt>
                <c:pt idx="3272">
                  <c:v>2.2720000000000001E-2</c:v>
                </c:pt>
                <c:pt idx="3273">
                  <c:v>2.2730000000000052E-2</c:v>
                </c:pt>
                <c:pt idx="3274">
                  <c:v>2.274000000000001E-2</c:v>
                </c:pt>
                <c:pt idx="3275">
                  <c:v>2.2750000000000006E-2</c:v>
                </c:pt>
                <c:pt idx="3276">
                  <c:v>2.2759999999999999E-2</c:v>
                </c:pt>
                <c:pt idx="3277">
                  <c:v>2.2769999999999999E-2</c:v>
                </c:pt>
                <c:pt idx="3278">
                  <c:v>2.2780000000000002E-2</c:v>
                </c:pt>
                <c:pt idx="3279">
                  <c:v>2.2790000000000001E-2</c:v>
                </c:pt>
                <c:pt idx="3280">
                  <c:v>2.2800000000000091E-2</c:v>
                </c:pt>
                <c:pt idx="3281">
                  <c:v>2.2810000000000052E-2</c:v>
                </c:pt>
                <c:pt idx="3282">
                  <c:v>2.282000000000001E-2</c:v>
                </c:pt>
                <c:pt idx="3283">
                  <c:v>2.28300000000001E-2</c:v>
                </c:pt>
                <c:pt idx="3284">
                  <c:v>2.2840000000000089E-2</c:v>
                </c:pt>
                <c:pt idx="3285">
                  <c:v>2.2850000000000002E-2</c:v>
                </c:pt>
                <c:pt idx="3286">
                  <c:v>2.2860000000000002E-2</c:v>
                </c:pt>
                <c:pt idx="3287">
                  <c:v>2.2870000000000095E-2</c:v>
                </c:pt>
                <c:pt idx="3288">
                  <c:v>2.2880000000000088E-2</c:v>
                </c:pt>
                <c:pt idx="3289">
                  <c:v>2.2890000000000042E-2</c:v>
                </c:pt>
                <c:pt idx="3290">
                  <c:v>2.2900000000000011E-2</c:v>
                </c:pt>
                <c:pt idx="3291">
                  <c:v>2.291000000000001E-2</c:v>
                </c:pt>
                <c:pt idx="3292">
                  <c:v>2.2919999999999999E-2</c:v>
                </c:pt>
                <c:pt idx="3293">
                  <c:v>2.2929999999999999E-2</c:v>
                </c:pt>
                <c:pt idx="3294">
                  <c:v>2.2940000000000002E-2</c:v>
                </c:pt>
                <c:pt idx="3295">
                  <c:v>2.2950000000000002E-2</c:v>
                </c:pt>
                <c:pt idx="3296">
                  <c:v>2.2960000000000001E-2</c:v>
                </c:pt>
                <c:pt idx="3297">
                  <c:v>2.2970000000000011E-2</c:v>
                </c:pt>
                <c:pt idx="3298">
                  <c:v>2.2980000000000011E-2</c:v>
                </c:pt>
                <c:pt idx="3299">
                  <c:v>2.299000000000001E-2</c:v>
                </c:pt>
                <c:pt idx="3300">
                  <c:v>2.3E-2</c:v>
                </c:pt>
                <c:pt idx="3301">
                  <c:v>2.3009999999999999E-2</c:v>
                </c:pt>
                <c:pt idx="3302">
                  <c:v>2.3019999999999999E-2</c:v>
                </c:pt>
                <c:pt idx="3303">
                  <c:v>2.3029999999999998E-2</c:v>
                </c:pt>
                <c:pt idx="3304">
                  <c:v>2.3040000000000001E-2</c:v>
                </c:pt>
                <c:pt idx="3305">
                  <c:v>2.3050000000000001E-2</c:v>
                </c:pt>
                <c:pt idx="3306">
                  <c:v>2.3059999999999997E-2</c:v>
                </c:pt>
                <c:pt idx="3307">
                  <c:v>2.307E-2</c:v>
                </c:pt>
                <c:pt idx="3308">
                  <c:v>2.308E-2</c:v>
                </c:pt>
                <c:pt idx="3309">
                  <c:v>2.3089999999999999E-2</c:v>
                </c:pt>
                <c:pt idx="3310">
                  <c:v>2.3099999999999999E-2</c:v>
                </c:pt>
                <c:pt idx="3311">
                  <c:v>2.3109999999999999E-2</c:v>
                </c:pt>
                <c:pt idx="3312">
                  <c:v>2.3119999999999988E-2</c:v>
                </c:pt>
                <c:pt idx="3313">
                  <c:v>2.3130000000000001E-2</c:v>
                </c:pt>
                <c:pt idx="3314">
                  <c:v>2.3139999999999997E-2</c:v>
                </c:pt>
                <c:pt idx="3315">
                  <c:v>2.3149999999999997E-2</c:v>
                </c:pt>
                <c:pt idx="3316">
                  <c:v>2.3159999999999997E-2</c:v>
                </c:pt>
                <c:pt idx="3317">
                  <c:v>2.317E-2</c:v>
                </c:pt>
                <c:pt idx="3318">
                  <c:v>2.3179999999999999E-2</c:v>
                </c:pt>
                <c:pt idx="3319">
                  <c:v>2.3189999999999999E-2</c:v>
                </c:pt>
                <c:pt idx="3320">
                  <c:v>2.3199999999999988E-2</c:v>
                </c:pt>
                <c:pt idx="3321">
                  <c:v>2.3210000000000001E-2</c:v>
                </c:pt>
                <c:pt idx="3322">
                  <c:v>2.3219999999999998E-2</c:v>
                </c:pt>
                <c:pt idx="3323">
                  <c:v>2.3230000000000001E-2</c:v>
                </c:pt>
                <c:pt idx="3324">
                  <c:v>2.324E-2</c:v>
                </c:pt>
                <c:pt idx="3325">
                  <c:v>2.325E-2</c:v>
                </c:pt>
                <c:pt idx="3326">
                  <c:v>2.3259999999999999E-2</c:v>
                </c:pt>
                <c:pt idx="3327">
                  <c:v>2.3269999999999999E-2</c:v>
                </c:pt>
                <c:pt idx="3328">
                  <c:v>2.3280000000000002E-2</c:v>
                </c:pt>
                <c:pt idx="3329">
                  <c:v>2.3290000000000002E-2</c:v>
                </c:pt>
                <c:pt idx="3330">
                  <c:v>2.3299999999999998E-2</c:v>
                </c:pt>
                <c:pt idx="3331">
                  <c:v>2.3309999999999997E-2</c:v>
                </c:pt>
                <c:pt idx="3332">
                  <c:v>2.3319999999999997E-2</c:v>
                </c:pt>
                <c:pt idx="3333">
                  <c:v>2.333E-2</c:v>
                </c:pt>
                <c:pt idx="3334">
                  <c:v>2.334E-2</c:v>
                </c:pt>
                <c:pt idx="3335">
                  <c:v>2.3349999999999999E-2</c:v>
                </c:pt>
                <c:pt idx="3336">
                  <c:v>2.3359999999999988E-2</c:v>
                </c:pt>
                <c:pt idx="3337">
                  <c:v>2.3369999999999988E-2</c:v>
                </c:pt>
                <c:pt idx="3338">
                  <c:v>2.3379999999999998E-2</c:v>
                </c:pt>
                <c:pt idx="3339">
                  <c:v>2.3389999999999998E-2</c:v>
                </c:pt>
                <c:pt idx="3340">
                  <c:v>2.3400000000000001E-2</c:v>
                </c:pt>
                <c:pt idx="3341">
                  <c:v>2.341E-2</c:v>
                </c:pt>
                <c:pt idx="3342">
                  <c:v>2.342E-2</c:v>
                </c:pt>
                <c:pt idx="3343">
                  <c:v>2.3429999999999999E-2</c:v>
                </c:pt>
                <c:pt idx="3344">
                  <c:v>2.3440000000000006E-2</c:v>
                </c:pt>
                <c:pt idx="3345">
                  <c:v>2.3449999999999999E-2</c:v>
                </c:pt>
                <c:pt idx="3346">
                  <c:v>2.3459999999999998E-2</c:v>
                </c:pt>
                <c:pt idx="3347">
                  <c:v>2.3470000000000001E-2</c:v>
                </c:pt>
                <c:pt idx="3348">
                  <c:v>2.3480000000000001E-2</c:v>
                </c:pt>
                <c:pt idx="3349">
                  <c:v>2.349E-2</c:v>
                </c:pt>
                <c:pt idx="3350">
                  <c:v>2.35E-2</c:v>
                </c:pt>
                <c:pt idx="3351">
                  <c:v>2.351E-2</c:v>
                </c:pt>
                <c:pt idx="3352">
                  <c:v>2.3519999999999989E-2</c:v>
                </c:pt>
                <c:pt idx="3353">
                  <c:v>2.3529999999999988E-2</c:v>
                </c:pt>
                <c:pt idx="3354">
                  <c:v>2.3539999999999998E-2</c:v>
                </c:pt>
                <c:pt idx="3355">
                  <c:v>2.3549999999999998E-2</c:v>
                </c:pt>
                <c:pt idx="3356">
                  <c:v>2.3559999999999998E-2</c:v>
                </c:pt>
                <c:pt idx="3357">
                  <c:v>2.3570000000000001E-2</c:v>
                </c:pt>
                <c:pt idx="3358">
                  <c:v>2.358E-2</c:v>
                </c:pt>
                <c:pt idx="3359">
                  <c:v>2.3589999999999993E-2</c:v>
                </c:pt>
                <c:pt idx="3360">
                  <c:v>2.3599999999999993E-2</c:v>
                </c:pt>
                <c:pt idx="3361">
                  <c:v>2.3609999999999999E-2</c:v>
                </c:pt>
                <c:pt idx="3362">
                  <c:v>2.3619999999999999E-2</c:v>
                </c:pt>
                <c:pt idx="3363">
                  <c:v>2.3630000000000002E-2</c:v>
                </c:pt>
                <c:pt idx="3364">
                  <c:v>2.3640000000000001E-2</c:v>
                </c:pt>
                <c:pt idx="3365">
                  <c:v>2.3650000000000001E-2</c:v>
                </c:pt>
                <c:pt idx="3366">
                  <c:v>2.366E-2</c:v>
                </c:pt>
                <c:pt idx="3367">
                  <c:v>2.367000000000001E-2</c:v>
                </c:pt>
                <c:pt idx="3368">
                  <c:v>2.368000000000001E-2</c:v>
                </c:pt>
                <c:pt idx="3369">
                  <c:v>2.3689999999999999E-2</c:v>
                </c:pt>
                <c:pt idx="3370">
                  <c:v>2.3699999999999999E-2</c:v>
                </c:pt>
                <c:pt idx="3371">
                  <c:v>2.3709999999999998E-2</c:v>
                </c:pt>
                <c:pt idx="3372">
                  <c:v>2.3719999999999998E-2</c:v>
                </c:pt>
                <c:pt idx="3373">
                  <c:v>2.3730000000000001E-2</c:v>
                </c:pt>
                <c:pt idx="3374">
                  <c:v>2.3740000000000001E-2</c:v>
                </c:pt>
                <c:pt idx="3375">
                  <c:v>2.3749999999999997E-2</c:v>
                </c:pt>
                <c:pt idx="3376">
                  <c:v>2.3759999999999993E-2</c:v>
                </c:pt>
                <c:pt idx="3377">
                  <c:v>2.3769999999999993E-2</c:v>
                </c:pt>
                <c:pt idx="3378">
                  <c:v>2.3779999999999999E-2</c:v>
                </c:pt>
                <c:pt idx="3379">
                  <c:v>2.3789999999999999E-2</c:v>
                </c:pt>
                <c:pt idx="3380">
                  <c:v>2.3800000000000002E-2</c:v>
                </c:pt>
                <c:pt idx="3381">
                  <c:v>2.3810000000000001E-2</c:v>
                </c:pt>
                <c:pt idx="3382">
                  <c:v>2.3820000000000001E-2</c:v>
                </c:pt>
                <c:pt idx="3383">
                  <c:v>2.3830000000000011E-2</c:v>
                </c:pt>
                <c:pt idx="3384">
                  <c:v>2.384E-2</c:v>
                </c:pt>
                <c:pt idx="3385">
                  <c:v>2.385E-2</c:v>
                </c:pt>
                <c:pt idx="3386">
                  <c:v>2.3859999999999999E-2</c:v>
                </c:pt>
                <c:pt idx="3387">
                  <c:v>2.3869999999999999E-2</c:v>
                </c:pt>
                <c:pt idx="3388">
                  <c:v>2.3880000000000002E-2</c:v>
                </c:pt>
                <c:pt idx="3389">
                  <c:v>2.3890000000000002E-2</c:v>
                </c:pt>
                <c:pt idx="3390">
                  <c:v>2.3900000000000001E-2</c:v>
                </c:pt>
                <c:pt idx="3391">
                  <c:v>2.3909999999999997E-2</c:v>
                </c:pt>
                <c:pt idx="3392">
                  <c:v>2.3919999999999997E-2</c:v>
                </c:pt>
                <c:pt idx="3393">
                  <c:v>2.393E-2</c:v>
                </c:pt>
                <c:pt idx="3394">
                  <c:v>2.3939999999999999E-2</c:v>
                </c:pt>
                <c:pt idx="3395">
                  <c:v>2.3949999999999999E-2</c:v>
                </c:pt>
                <c:pt idx="3396">
                  <c:v>2.3959999999999999E-2</c:v>
                </c:pt>
                <c:pt idx="3397">
                  <c:v>2.3970000000000002E-2</c:v>
                </c:pt>
                <c:pt idx="3398">
                  <c:v>2.3979999999999998E-2</c:v>
                </c:pt>
                <c:pt idx="3399">
                  <c:v>2.3989999999999997E-2</c:v>
                </c:pt>
                <c:pt idx="3400">
                  <c:v>2.4E-2</c:v>
                </c:pt>
                <c:pt idx="3401">
                  <c:v>2.401E-2</c:v>
                </c:pt>
                <c:pt idx="3402">
                  <c:v>2.402E-2</c:v>
                </c:pt>
                <c:pt idx="3403">
                  <c:v>2.4029999999999999E-2</c:v>
                </c:pt>
                <c:pt idx="3404">
                  <c:v>2.4040000000000002E-2</c:v>
                </c:pt>
                <c:pt idx="3405">
                  <c:v>2.4050000000000002E-2</c:v>
                </c:pt>
                <c:pt idx="3406">
                  <c:v>2.4059999999999998E-2</c:v>
                </c:pt>
                <c:pt idx="3407">
                  <c:v>2.4070000000000012E-2</c:v>
                </c:pt>
                <c:pt idx="3408">
                  <c:v>2.4080000000000001E-2</c:v>
                </c:pt>
                <c:pt idx="3409">
                  <c:v>2.409E-2</c:v>
                </c:pt>
                <c:pt idx="3410">
                  <c:v>2.41E-2</c:v>
                </c:pt>
                <c:pt idx="3411">
                  <c:v>2.4109999999999999E-2</c:v>
                </c:pt>
                <c:pt idx="3412">
                  <c:v>2.4119999999999999E-2</c:v>
                </c:pt>
                <c:pt idx="3413">
                  <c:v>2.4129999999999988E-2</c:v>
                </c:pt>
                <c:pt idx="3414">
                  <c:v>2.4139999999999998E-2</c:v>
                </c:pt>
                <c:pt idx="3415">
                  <c:v>2.4149999999999998E-2</c:v>
                </c:pt>
                <c:pt idx="3416">
                  <c:v>2.4159999999999997E-2</c:v>
                </c:pt>
                <c:pt idx="3417">
                  <c:v>2.4170000000000001E-2</c:v>
                </c:pt>
                <c:pt idx="3418">
                  <c:v>2.418E-2</c:v>
                </c:pt>
                <c:pt idx="3419">
                  <c:v>2.419E-2</c:v>
                </c:pt>
                <c:pt idx="3420">
                  <c:v>2.4199999999999989E-2</c:v>
                </c:pt>
                <c:pt idx="3421">
                  <c:v>2.4210000000000002E-2</c:v>
                </c:pt>
                <c:pt idx="3422">
                  <c:v>2.4219999999999998E-2</c:v>
                </c:pt>
                <c:pt idx="3423">
                  <c:v>2.4230000000000002E-2</c:v>
                </c:pt>
                <c:pt idx="3424">
                  <c:v>2.4240000000000001E-2</c:v>
                </c:pt>
                <c:pt idx="3425">
                  <c:v>2.4250000000000001E-2</c:v>
                </c:pt>
                <c:pt idx="3426">
                  <c:v>2.426E-2</c:v>
                </c:pt>
                <c:pt idx="3427">
                  <c:v>2.427000000000001E-2</c:v>
                </c:pt>
                <c:pt idx="3428">
                  <c:v>2.4280000000000006E-2</c:v>
                </c:pt>
                <c:pt idx="3429">
                  <c:v>2.4290000000000006E-2</c:v>
                </c:pt>
                <c:pt idx="3430">
                  <c:v>2.4299999999999999E-2</c:v>
                </c:pt>
                <c:pt idx="3431">
                  <c:v>2.4309999999999998E-2</c:v>
                </c:pt>
                <c:pt idx="3432">
                  <c:v>2.4319999999999998E-2</c:v>
                </c:pt>
                <c:pt idx="3433">
                  <c:v>2.4330000000000001E-2</c:v>
                </c:pt>
                <c:pt idx="3434">
                  <c:v>2.4340000000000001E-2</c:v>
                </c:pt>
                <c:pt idx="3435">
                  <c:v>2.435E-2</c:v>
                </c:pt>
                <c:pt idx="3436">
                  <c:v>2.4359999999999993E-2</c:v>
                </c:pt>
                <c:pt idx="3437">
                  <c:v>2.4369999999999989E-2</c:v>
                </c:pt>
                <c:pt idx="3438">
                  <c:v>2.4379999999999999E-2</c:v>
                </c:pt>
                <c:pt idx="3439">
                  <c:v>2.4389999999999998E-2</c:v>
                </c:pt>
                <c:pt idx="3440">
                  <c:v>2.4400000000000002E-2</c:v>
                </c:pt>
                <c:pt idx="3441">
                  <c:v>2.4410000000000001E-2</c:v>
                </c:pt>
                <c:pt idx="3442">
                  <c:v>2.4420000000000001E-2</c:v>
                </c:pt>
                <c:pt idx="3443">
                  <c:v>2.4430000000000011E-2</c:v>
                </c:pt>
                <c:pt idx="3444">
                  <c:v>2.444000000000001E-2</c:v>
                </c:pt>
                <c:pt idx="3445">
                  <c:v>2.445E-2</c:v>
                </c:pt>
                <c:pt idx="3446">
                  <c:v>2.4459999999999999E-2</c:v>
                </c:pt>
                <c:pt idx="3447">
                  <c:v>2.4469999999999999E-2</c:v>
                </c:pt>
                <c:pt idx="3448">
                  <c:v>2.4480000000000002E-2</c:v>
                </c:pt>
                <c:pt idx="3449">
                  <c:v>2.4490000000000001E-2</c:v>
                </c:pt>
                <c:pt idx="3450">
                  <c:v>2.4500000000000001E-2</c:v>
                </c:pt>
                <c:pt idx="3451">
                  <c:v>2.4510000000000001E-2</c:v>
                </c:pt>
                <c:pt idx="3452">
                  <c:v>2.4519999999999997E-2</c:v>
                </c:pt>
                <c:pt idx="3453">
                  <c:v>2.453E-2</c:v>
                </c:pt>
                <c:pt idx="3454">
                  <c:v>2.4539999999999999E-2</c:v>
                </c:pt>
                <c:pt idx="3455">
                  <c:v>2.4549999999999999E-2</c:v>
                </c:pt>
                <c:pt idx="3456">
                  <c:v>2.4559999999999998E-2</c:v>
                </c:pt>
                <c:pt idx="3457">
                  <c:v>2.4570000000000002E-2</c:v>
                </c:pt>
                <c:pt idx="3458">
                  <c:v>2.4580000000000001E-2</c:v>
                </c:pt>
                <c:pt idx="3459">
                  <c:v>2.4590000000000001E-2</c:v>
                </c:pt>
                <c:pt idx="3460">
                  <c:v>2.4600000000000011E-2</c:v>
                </c:pt>
                <c:pt idx="3461">
                  <c:v>2.461E-2</c:v>
                </c:pt>
                <c:pt idx="3462">
                  <c:v>2.462E-2</c:v>
                </c:pt>
                <c:pt idx="3463">
                  <c:v>2.4629999999999999E-2</c:v>
                </c:pt>
                <c:pt idx="3464">
                  <c:v>2.4640000000000002E-2</c:v>
                </c:pt>
                <c:pt idx="3465">
                  <c:v>2.4650000000000002E-2</c:v>
                </c:pt>
                <c:pt idx="3466">
                  <c:v>2.4660000000000001E-2</c:v>
                </c:pt>
                <c:pt idx="3467">
                  <c:v>2.4670000000000011E-2</c:v>
                </c:pt>
                <c:pt idx="3468">
                  <c:v>2.4680000000000011E-2</c:v>
                </c:pt>
                <c:pt idx="3469">
                  <c:v>2.469E-2</c:v>
                </c:pt>
                <c:pt idx="3470">
                  <c:v>2.47E-2</c:v>
                </c:pt>
                <c:pt idx="3471">
                  <c:v>2.4709999999999999E-2</c:v>
                </c:pt>
                <c:pt idx="3472">
                  <c:v>2.4719999999999999E-2</c:v>
                </c:pt>
                <c:pt idx="3473">
                  <c:v>2.4729999999999999E-2</c:v>
                </c:pt>
                <c:pt idx="3474">
                  <c:v>2.4740000000000002E-2</c:v>
                </c:pt>
                <c:pt idx="3475">
                  <c:v>2.4749999999999998E-2</c:v>
                </c:pt>
                <c:pt idx="3476">
                  <c:v>2.4759999999999997E-2</c:v>
                </c:pt>
                <c:pt idx="3477">
                  <c:v>2.477E-2</c:v>
                </c:pt>
                <c:pt idx="3478">
                  <c:v>2.478E-2</c:v>
                </c:pt>
                <c:pt idx="3479">
                  <c:v>2.479E-2</c:v>
                </c:pt>
                <c:pt idx="3480">
                  <c:v>2.4799999999999999E-2</c:v>
                </c:pt>
                <c:pt idx="3481">
                  <c:v>2.4810000000000002E-2</c:v>
                </c:pt>
                <c:pt idx="3482">
                  <c:v>2.4820000000000002E-2</c:v>
                </c:pt>
                <c:pt idx="3483">
                  <c:v>2.4830000000000012E-2</c:v>
                </c:pt>
                <c:pt idx="3484">
                  <c:v>2.4840000000000001E-2</c:v>
                </c:pt>
                <c:pt idx="3485">
                  <c:v>2.4850000000000001E-2</c:v>
                </c:pt>
                <c:pt idx="3486">
                  <c:v>2.486E-2</c:v>
                </c:pt>
                <c:pt idx="3487">
                  <c:v>2.4870000000000052E-2</c:v>
                </c:pt>
                <c:pt idx="3488">
                  <c:v>2.4880000000000006E-2</c:v>
                </c:pt>
                <c:pt idx="3489">
                  <c:v>2.4890000000000002E-2</c:v>
                </c:pt>
                <c:pt idx="3490">
                  <c:v>2.4900000000000002E-2</c:v>
                </c:pt>
                <c:pt idx="3491">
                  <c:v>2.4909999999999998E-2</c:v>
                </c:pt>
                <c:pt idx="3492">
                  <c:v>2.4919999999999998E-2</c:v>
                </c:pt>
                <c:pt idx="3493">
                  <c:v>2.4930000000000001E-2</c:v>
                </c:pt>
                <c:pt idx="3494">
                  <c:v>2.494E-2</c:v>
                </c:pt>
                <c:pt idx="3495">
                  <c:v>2.495E-2</c:v>
                </c:pt>
                <c:pt idx="3496">
                  <c:v>2.496E-2</c:v>
                </c:pt>
                <c:pt idx="3497">
                  <c:v>2.4969999999999989E-2</c:v>
                </c:pt>
                <c:pt idx="3498">
                  <c:v>2.4980000000000002E-2</c:v>
                </c:pt>
                <c:pt idx="3499">
                  <c:v>2.4989999999999998E-2</c:v>
                </c:pt>
                <c:pt idx="3500">
                  <c:v>2.5000000000000001E-2</c:v>
                </c:pt>
                <c:pt idx="3501">
                  <c:v>2.5010000000000001E-2</c:v>
                </c:pt>
                <c:pt idx="3502">
                  <c:v>2.5020000000000001E-2</c:v>
                </c:pt>
                <c:pt idx="3503">
                  <c:v>2.5030000000000052E-2</c:v>
                </c:pt>
                <c:pt idx="3504">
                  <c:v>2.504000000000001E-2</c:v>
                </c:pt>
                <c:pt idx="3505">
                  <c:v>2.5050000000000006E-2</c:v>
                </c:pt>
                <c:pt idx="3506">
                  <c:v>2.5059999999999999E-2</c:v>
                </c:pt>
                <c:pt idx="3507">
                  <c:v>2.5069999999999999E-2</c:v>
                </c:pt>
                <c:pt idx="3508">
                  <c:v>2.5080000000000002E-2</c:v>
                </c:pt>
                <c:pt idx="3509">
                  <c:v>2.5090000000000001E-2</c:v>
                </c:pt>
                <c:pt idx="3510">
                  <c:v>2.5100000000000001E-2</c:v>
                </c:pt>
                <c:pt idx="3511">
                  <c:v>2.511E-2</c:v>
                </c:pt>
                <c:pt idx="3512">
                  <c:v>2.512E-2</c:v>
                </c:pt>
                <c:pt idx="3513">
                  <c:v>2.5130000000000006E-2</c:v>
                </c:pt>
                <c:pt idx="3514">
                  <c:v>2.5139999999999999E-2</c:v>
                </c:pt>
                <c:pt idx="3515">
                  <c:v>2.5149999999999999E-2</c:v>
                </c:pt>
                <c:pt idx="3516">
                  <c:v>2.5159999999999998E-2</c:v>
                </c:pt>
                <c:pt idx="3517">
                  <c:v>2.5170000000000001E-2</c:v>
                </c:pt>
                <c:pt idx="3518">
                  <c:v>2.5180000000000001E-2</c:v>
                </c:pt>
                <c:pt idx="3519">
                  <c:v>2.5190000000000001E-2</c:v>
                </c:pt>
                <c:pt idx="3520">
                  <c:v>2.5200000000000011E-2</c:v>
                </c:pt>
                <c:pt idx="3521">
                  <c:v>2.521000000000001E-2</c:v>
                </c:pt>
                <c:pt idx="3522">
                  <c:v>2.5219999999999999E-2</c:v>
                </c:pt>
                <c:pt idx="3523">
                  <c:v>2.5229999999999999E-2</c:v>
                </c:pt>
                <c:pt idx="3524">
                  <c:v>2.5240000000000002E-2</c:v>
                </c:pt>
                <c:pt idx="3525">
                  <c:v>2.5250000000000002E-2</c:v>
                </c:pt>
                <c:pt idx="3526">
                  <c:v>2.5260000000000001E-2</c:v>
                </c:pt>
                <c:pt idx="3527">
                  <c:v>2.5270000000000042E-2</c:v>
                </c:pt>
                <c:pt idx="3528">
                  <c:v>2.5280000000000011E-2</c:v>
                </c:pt>
                <c:pt idx="3529">
                  <c:v>2.529000000000001E-2</c:v>
                </c:pt>
                <c:pt idx="3530">
                  <c:v>2.53E-2</c:v>
                </c:pt>
                <c:pt idx="3531">
                  <c:v>2.5309999999999999E-2</c:v>
                </c:pt>
                <c:pt idx="3532">
                  <c:v>2.5319999999999999E-2</c:v>
                </c:pt>
                <c:pt idx="3533">
                  <c:v>2.5329999999999998E-2</c:v>
                </c:pt>
                <c:pt idx="3534">
                  <c:v>2.5340000000000001E-2</c:v>
                </c:pt>
                <c:pt idx="3535">
                  <c:v>2.5350000000000001E-2</c:v>
                </c:pt>
                <c:pt idx="3536">
                  <c:v>2.5359999999999997E-2</c:v>
                </c:pt>
                <c:pt idx="3537">
                  <c:v>2.5370000000000011E-2</c:v>
                </c:pt>
                <c:pt idx="3538">
                  <c:v>2.538E-2</c:v>
                </c:pt>
                <c:pt idx="3539">
                  <c:v>2.5389999999999999E-2</c:v>
                </c:pt>
                <c:pt idx="3540">
                  <c:v>2.5399999999999999E-2</c:v>
                </c:pt>
                <c:pt idx="3541">
                  <c:v>2.5410000000000002E-2</c:v>
                </c:pt>
                <c:pt idx="3542">
                  <c:v>2.5420000000000002E-2</c:v>
                </c:pt>
                <c:pt idx="3543">
                  <c:v>2.5430000000000012E-2</c:v>
                </c:pt>
                <c:pt idx="3544">
                  <c:v>2.5440000000000011E-2</c:v>
                </c:pt>
                <c:pt idx="3545">
                  <c:v>2.545E-2</c:v>
                </c:pt>
                <c:pt idx="3546">
                  <c:v>2.546E-2</c:v>
                </c:pt>
                <c:pt idx="3547">
                  <c:v>2.5470000000000052E-2</c:v>
                </c:pt>
                <c:pt idx="3548">
                  <c:v>2.5480000000000006E-2</c:v>
                </c:pt>
                <c:pt idx="3549">
                  <c:v>2.5490000000000002E-2</c:v>
                </c:pt>
                <c:pt idx="3550">
                  <c:v>2.5500000000000002E-2</c:v>
                </c:pt>
                <c:pt idx="3551">
                  <c:v>2.5510000000000001E-2</c:v>
                </c:pt>
                <c:pt idx="3552">
                  <c:v>2.5519999999999998E-2</c:v>
                </c:pt>
                <c:pt idx="3553">
                  <c:v>2.5530000000000001E-2</c:v>
                </c:pt>
                <c:pt idx="3554">
                  <c:v>2.554E-2</c:v>
                </c:pt>
                <c:pt idx="3555">
                  <c:v>2.555E-2</c:v>
                </c:pt>
                <c:pt idx="3556">
                  <c:v>2.5559999999999999E-2</c:v>
                </c:pt>
                <c:pt idx="3557">
                  <c:v>2.5569999999999999E-2</c:v>
                </c:pt>
                <c:pt idx="3558">
                  <c:v>2.5580000000000002E-2</c:v>
                </c:pt>
                <c:pt idx="3559">
                  <c:v>2.5590000000000002E-2</c:v>
                </c:pt>
                <c:pt idx="3560">
                  <c:v>2.5600000000000012E-2</c:v>
                </c:pt>
                <c:pt idx="3561">
                  <c:v>2.5610000000000001E-2</c:v>
                </c:pt>
                <c:pt idx="3562">
                  <c:v>2.562E-2</c:v>
                </c:pt>
                <c:pt idx="3563">
                  <c:v>2.5630000000000052E-2</c:v>
                </c:pt>
                <c:pt idx="3564">
                  <c:v>2.5640000000000052E-2</c:v>
                </c:pt>
                <c:pt idx="3565">
                  <c:v>2.5650000000000006E-2</c:v>
                </c:pt>
                <c:pt idx="3566">
                  <c:v>2.5660000000000002E-2</c:v>
                </c:pt>
                <c:pt idx="3567">
                  <c:v>2.5670000000000012E-2</c:v>
                </c:pt>
                <c:pt idx="3568">
                  <c:v>2.5680000000000012E-2</c:v>
                </c:pt>
                <c:pt idx="3569">
                  <c:v>2.5690000000000001E-2</c:v>
                </c:pt>
                <c:pt idx="3570">
                  <c:v>2.5700000000000001E-2</c:v>
                </c:pt>
                <c:pt idx="3571">
                  <c:v>2.571E-2</c:v>
                </c:pt>
                <c:pt idx="3572">
                  <c:v>2.572E-2</c:v>
                </c:pt>
                <c:pt idx="3573">
                  <c:v>2.5729999999999999E-2</c:v>
                </c:pt>
                <c:pt idx="3574">
                  <c:v>2.5740000000000002E-2</c:v>
                </c:pt>
                <c:pt idx="3575">
                  <c:v>2.5749999999999999E-2</c:v>
                </c:pt>
                <c:pt idx="3576">
                  <c:v>2.5759999999999998E-2</c:v>
                </c:pt>
                <c:pt idx="3577">
                  <c:v>2.5770000000000001E-2</c:v>
                </c:pt>
                <c:pt idx="3578">
                  <c:v>2.5780000000000001E-2</c:v>
                </c:pt>
                <c:pt idx="3579">
                  <c:v>2.579E-2</c:v>
                </c:pt>
                <c:pt idx="3580">
                  <c:v>2.5800000000000052E-2</c:v>
                </c:pt>
                <c:pt idx="3581">
                  <c:v>2.581000000000001E-2</c:v>
                </c:pt>
                <c:pt idx="3582">
                  <c:v>2.5820000000000006E-2</c:v>
                </c:pt>
                <c:pt idx="3583">
                  <c:v>2.5829999999999999E-2</c:v>
                </c:pt>
                <c:pt idx="3584">
                  <c:v>2.5840000000000012E-2</c:v>
                </c:pt>
                <c:pt idx="3585">
                  <c:v>2.5850000000000001E-2</c:v>
                </c:pt>
                <c:pt idx="3586">
                  <c:v>2.5860000000000001E-2</c:v>
                </c:pt>
                <c:pt idx="3587">
                  <c:v>2.5870000000000091E-2</c:v>
                </c:pt>
                <c:pt idx="3588">
                  <c:v>2.5880000000000052E-2</c:v>
                </c:pt>
                <c:pt idx="3589">
                  <c:v>2.589000000000001E-2</c:v>
                </c:pt>
                <c:pt idx="3590">
                  <c:v>2.5900000000000006E-2</c:v>
                </c:pt>
                <c:pt idx="3591">
                  <c:v>2.5909999999999999E-2</c:v>
                </c:pt>
                <c:pt idx="3592">
                  <c:v>2.5919999999999999E-2</c:v>
                </c:pt>
                <c:pt idx="3593">
                  <c:v>2.5930000000000002E-2</c:v>
                </c:pt>
                <c:pt idx="3594">
                  <c:v>2.5940000000000001E-2</c:v>
                </c:pt>
                <c:pt idx="3595">
                  <c:v>2.5950000000000001E-2</c:v>
                </c:pt>
                <c:pt idx="3596">
                  <c:v>2.596E-2</c:v>
                </c:pt>
                <c:pt idx="3597">
                  <c:v>2.597000000000001E-2</c:v>
                </c:pt>
                <c:pt idx="3598">
                  <c:v>2.598000000000001E-2</c:v>
                </c:pt>
                <c:pt idx="3599">
                  <c:v>2.5989999999999999E-2</c:v>
                </c:pt>
                <c:pt idx="3600">
                  <c:v>2.5999999999999999E-2</c:v>
                </c:pt>
                <c:pt idx="3601">
                  <c:v>2.6010000000000002E-2</c:v>
                </c:pt>
                <c:pt idx="3602">
                  <c:v>2.6020000000000001E-2</c:v>
                </c:pt>
                <c:pt idx="3603">
                  <c:v>2.6030000000000084E-2</c:v>
                </c:pt>
                <c:pt idx="3604">
                  <c:v>2.6040000000000011E-2</c:v>
                </c:pt>
                <c:pt idx="3605">
                  <c:v>2.6050000000000011E-2</c:v>
                </c:pt>
                <c:pt idx="3606">
                  <c:v>2.606000000000001E-2</c:v>
                </c:pt>
                <c:pt idx="3607">
                  <c:v>2.6069999999999999E-2</c:v>
                </c:pt>
                <c:pt idx="3608">
                  <c:v>2.6080000000000002E-2</c:v>
                </c:pt>
                <c:pt idx="3609">
                  <c:v>2.6090000000000002E-2</c:v>
                </c:pt>
                <c:pt idx="3610">
                  <c:v>2.6100000000000002E-2</c:v>
                </c:pt>
                <c:pt idx="3611">
                  <c:v>2.6110000000000001E-2</c:v>
                </c:pt>
                <c:pt idx="3612">
                  <c:v>2.6120000000000001E-2</c:v>
                </c:pt>
                <c:pt idx="3613">
                  <c:v>2.6130000000000011E-2</c:v>
                </c:pt>
                <c:pt idx="3614">
                  <c:v>2.614E-2</c:v>
                </c:pt>
                <c:pt idx="3615">
                  <c:v>2.615E-2</c:v>
                </c:pt>
                <c:pt idx="3616">
                  <c:v>2.6159999999999999E-2</c:v>
                </c:pt>
                <c:pt idx="3617">
                  <c:v>2.6169999999999999E-2</c:v>
                </c:pt>
                <c:pt idx="3618">
                  <c:v>2.6180000000000002E-2</c:v>
                </c:pt>
                <c:pt idx="3619">
                  <c:v>2.6190000000000001E-2</c:v>
                </c:pt>
                <c:pt idx="3620">
                  <c:v>2.6200000000000011E-2</c:v>
                </c:pt>
                <c:pt idx="3621">
                  <c:v>2.6210000000000011E-2</c:v>
                </c:pt>
                <c:pt idx="3622">
                  <c:v>2.622E-2</c:v>
                </c:pt>
                <c:pt idx="3623">
                  <c:v>2.6230000000000087E-2</c:v>
                </c:pt>
                <c:pt idx="3624">
                  <c:v>2.6240000000000051E-2</c:v>
                </c:pt>
                <c:pt idx="3625">
                  <c:v>2.6250000000000002E-2</c:v>
                </c:pt>
                <c:pt idx="3626">
                  <c:v>2.6260000000000002E-2</c:v>
                </c:pt>
                <c:pt idx="3627">
                  <c:v>2.6270000000000085E-2</c:v>
                </c:pt>
                <c:pt idx="3628">
                  <c:v>2.6280000000000012E-2</c:v>
                </c:pt>
                <c:pt idx="3629">
                  <c:v>2.6290000000000011E-2</c:v>
                </c:pt>
                <c:pt idx="3630">
                  <c:v>2.63E-2</c:v>
                </c:pt>
                <c:pt idx="3631">
                  <c:v>2.631E-2</c:v>
                </c:pt>
                <c:pt idx="3632">
                  <c:v>2.632E-2</c:v>
                </c:pt>
                <c:pt idx="3633">
                  <c:v>2.6329999999999999E-2</c:v>
                </c:pt>
                <c:pt idx="3634">
                  <c:v>2.6340000000000002E-2</c:v>
                </c:pt>
                <c:pt idx="3635">
                  <c:v>2.6350000000000002E-2</c:v>
                </c:pt>
                <c:pt idx="3636">
                  <c:v>2.6359999999999998E-2</c:v>
                </c:pt>
                <c:pt idx="3637">
                  <c:v>2.6370000000000011E-2</c:v>
                </c:pt>
                <c:pt idx="3638">
                  <c:v>2.6380000000000001E-2</c:v>
                </c:pt>
                <c:pt idx="3639">
                  <c:v>2.639E-2</c:v>
                </c:pt>
                <c:pt idx="3640">
                  <c:v>2.6400000000000052E-2</c:v>
                </c:pt>
                <c:pt idx="3641">
                  <c:v>2.6410000000000006E-2</c:v>
                </c:pt>
                <c:pt idx="3642">
                  <c:v>2.6420000000000006E-2</c:v>
                </c:pt>
                <c:pt idx="3643">
                  <c:v>2.6430000000000082E-2</c:v>
                </c:pt>
                <c:pt idx="3644">
                  <c:v>2.6440000000000012E-2</c:v>
                </c:pt>
                <c:pt idx="3645">
                  <c:v>2.6450000000000012E-2</c:v>
                </c:pt>
                <c:pt idx="3646">
                  <c:v>2.6460000000000001E-2</c:v>
                </c:pt>
                <c:pt idx="3647">
                  <c:v>2.6470000000000084E-2</c:v>
                </c:pt>
                <c:pt idx="3648">
                  <c:v>2.6480000000000052E-2</c:v>
                </c:pt>
                <c:pt idx="3649">
                  <c:v>2.6490000000000052E-2</c:v>
                </c:pt>
                <c:pt idx="3650">
                  <c:v>2.6500000000000006E-2</c:v>
                </c:pt>
                <c:pt idx="3651">
                  <c:v>2.6510000000000002E-2</c:v>
                </c:pt>
                <c:pt idx="3652">
                  <c:v>2.6519999999999998E-2</c:v>
                </c:pt>
                <c:pt idx="3653">
                  <c:v>2.6530000000000001E-2</c:v>
                </c:pt>
                <c:pt idx="3654">
                  <c:v>2.6540000000000001E-2</c:v>
                </c:pt>
                <c:pt idx="3655">
                  <c:v>2.6550000000000001E-2</c:v>
                </c:pt>
                <c:pt idx="3656">
                  <c:v>2.656E-2</c:v>
                </c:pt>
                <c:pt idx="3657">
                  <c:v>2.6570000000000042E-2</c:v>
                </c:pt>
                <c:pt idx="3658">
                  <c:v>2.6580000000000006E-2</c:v>
                </c:pt>
                <c:pt idx="3659">
                  <c:v>2.6590000000000006E-2</c:v>
                </c:pt>
                <c:pt idx="3660">
                  <c:v>2.6599999999999999E-2</c:v>
                </c:pt>
                <c:pt idx="3661">
                  <c:v>2.6610000000000002E-2</c:v>
                </c:pt>
                <c:pt idx="3662">
                  <c:v>2.6620000000000001E-2</c:v>
                </c:pt>
                <c:pt idx="3663">
                  <c:v>2.6630000000000095E-2</c:v>
                </c:pt>
                <c:pt idx="3664">
                  <c:v>2.6640000000000056E-2</c:v>
                </c:pt>
                <c:pt idx="3665">
                  <c:v>2.665000000000001E-2</c:v>
                </c:pt>
                <c:pt idx="3666">
                  <c:v>2.666000000000001E-2</c:v>
                </c:pt>
                <c:pt idx="3667">
                  <c:v>2.6670000000000093E-2</c:v>
                </c:pt>
                <c:pt idx="3668">
                  <c:v>2.6680000000000016E-2</c:v>
                </c:pt>
                <c:pt idx="3669">
                  <c:v>2.6690000000000002E-2</c:v>
                </c:pt>
                <c:pt idx="3670">
                  <c:v>2.6700000000000002E-2</c:v>
                </c:pt>
                <c:pt idx="3671">
                  <c:v>2.6710000000000001E-2</c:v>
                </c:pt>
                <c:pt idx="3672">
                  <c:v>2.6720000000000001E-2</c:v>
                </c:pt>
                <c:pt idx="3673">
                  <c:v>2.6730000000000011E-2</c:v>
                </c:pt>
                <c:pt idx="3674">
                  <c:v>2.674000000000001E-2</c:v>
                </c:pt>
                <c:pt idx="3675">
                  <c:v>2.6749999999999999E-2</c:v>
                </c:pt>
                <c:pt idx="3676">
                  <c:v>2.6759999999999999E-2</c:v>
                </c:pt>
                <c:pt idx="3677">
                  <c:v>2.6769999999999999E-2</c:v>
                </c:pt>
                <c:pt idx="3678">
                  <c:v>2.6780000000000002E-2</c:v>
                </c:pt>
                <c:pt idx="3679">
                  <c:v>2.6790000000000001E-2</c:v>
                </c:pt>
                <c:pt idx="3680">
                  <c:v>2.6800000000000056E-2</c:v>
                </c:pt>
                <c:pt idx="3681">
                  <c:v>2.6810000000000011E-2</c:v>
                </c:pt>
                <c:pt idx="3682">
                  <c:v>2.682000000000001E-2</c:v>
                </c:pt>
                <c:pt idx="3683">
                  <c:v>2.6830000000000093E-2</c:v>
                </c:pt>
                <c:pt idx="3684">
                  <c:v>2.6840000000000076E-2</c:v>
                </c:pt>
                <c:pt idx="3685">
                  <c:v>2.6850000000000002E-2</c:v>
                </c:pt>
                <c:pt idx="3686">
                  <c:v>2.6860000000000002E-2</c:v>
                </c:pt>
                <c:pt idx="3687">
                  <c:v>2.6870000000000095E-2</c:v>
                </c:pt>
                <c:pt idx="3688">
                  <c:v>2.6880000000000077E-2</c:v>
                </c:pt>
                <c:pt idx="3689">
                  <c:v>2.6890000000000011E-2</c:v>
                </c:pt>
                <c:pt idx="3690">
                  <c:v>2.6900000000000011E-2</c:v>
                </c:pt>
                <c:pt idx="3691">
                  <c:v>2.691E-2</c:v>
                </c:pt>
                <c:pt idx="3692">
                  <c:v>2.6919999999999999E-2</c:v>
                </c:pt>
                <c:pt idx="3693">
                  <c:v>2.6929999999999999E-2</c:v>
                </c:pt>
                <c:pt idx="3694">
                  <c:v>2.6940000000000002E-2</c:v>
                </c:pt>
                <c:pt idx="3695">
                  <c:v>2.6950000000000002E-2</c:v>
                </c:pt>
                <c:pt idx="3696">
                  <c:v>2.6960000000000001E-2</c:v>
                </c:pt>
                <c:pt idx="3697">
                  <c:v>2.6970000000000011E-2</c:v>
                </c:pt>
                <c:pt idx="3698">
                  <c:v>2.6980000000000011E-2</c:v>
                </c:pt>
                <c:pt idx="3699">
                  <c:v>2.699E-2</c:v>
                </c:pt>
                <c:pt idx="3700">
                  <c:v>2.7000000000000079E-2</c:v>
                </c:pt>
                <c:pt idx="3701">
                  <c:v>2.7010000000000051E-2</c:v>
                </c:pt>
                <c:pt idx="3702">
                  <c:v>2.7020000000000002E-2</c:v>
                </c:pt>
                <c:pt idx="3703">
                  <c:v>2.7030000000000096E-2</c:v>
                </c:pt>
                <c:pt idx="3704">
                  <c:v>2.7040000000000081E-2</c:v>
                </c:pt>
                <c:pt idx="3705">
                  <c:v>2.7050000000000012E-2</c:v>
                </c:pt>
                <c:pt idx="3706">
                  <c:v>2.7060000000000011E-2</c:v>
                </c:pt>
                <c:pt idx="3707">
                  <c:v>2.7070000000000101E-2</c:v>
                </c:pt>
                <c:pt idx="3708">
                  <c:v>2.708000000000008E-2</c:v>
                </c:pt>
                <c:pt idx="3709">
                  <c:v>2.7090000000000052E-2</c:v>
                </c:pt>
                <c:pt idx="3710">
                  <c:v>2.7100000000000006E-2</c:v>
                </c:pt>
                <c:pt idx="3711">
                  <c:v>2.7110000000000002E-2</c:v>
                </c:pt>
                <c:pt idx="3712">
                  <c:v>2.7120000000000002E-2</c:v>
                </c:pt>
                <c:pt idx="3713">
                  <c:v>2.7130000000000012E-2</c:v>
                </c:pt>
                <c:pt idx="3714">
                  <c:v>2.7140000000000011E-2</c:v>
                </c:pt>
                <c:pt idx="3715">
                  <c:v>2.7150000000000001E-2</c:v>
                </c:pt>
                <c:pt idx="3716">
                  <c:v>2.716E-2</c:v>
                </c:pt>
                <c:pt idx="3717">
                  <c:v>2.7170000000000052E-2</c:v>
                </c:pt>
                <c:pt idx="3718">
                  <c:v>2.7180000000000006E-2</c:v>
                </c:pt>
                <c:pt idx="3719">
                  <c:v>2.7190000000000002E-2</c:v>
                </c:pt>
                <c:pt idx="3720">
                  <c:v>2.7200000000000012E-2</c:v>
                </c:pt>
                <c:pt idx="3721">
                  <c:v>2.7210000000000012E-2</c:v>
                </c:pt>
                <c:pt idx="3722">
                  <c:v>2.7220000000000001E-2</c:v>
                </c:pt>
                <c:pt idx="3723">
                  <c:v>2.7230000000000105E-2</c:v>
                </c:pt>
                <c:pt idx="3724">
                  <c:v>2.7240000000000052E-2</c:v>
                </c:pt>
                <c:pt idx="3725">
                  <c:v>2.7250000000000052E-2</c:v>
                </c:pt>
                <c:pt idx="3726">
                  <c:v>2.7260000000000006E-2</c:v>
                </c:pt>
                <c:pt idx="3727">
                  <c:v>2.72700000000001E-2</c:v>
                </c:pt>
                <c:pt idx="3728">
                  <c:v>2.7280000000000085E-2</c:v>
                </c:pt>
                <c:pt idx="3729">
                  <c:v>2.7290000000000012E-2</c:v>
                </c:pt>
                <c:pt idx="3730">
                  <c:v>2.7300000000000001E-2</c:v>
                </c:pt>
                <c:pt idx="3731">
                  <c:v>2.7310000000000001E-2</c:v>
                </c:pt>
                <c:pt idx="3732">
                  <c:v>2.7320000000000001E-2</c:v>
                </c:pt>
                <c:pt idx="3733">
                  <c:v>2.7330000000000052E-2</c:v>
                </c:pt>
                <c:pt idx="3734">
                  <c:v>2.734000000000001E-2</c:v>
                </c:pt>
                <c:pt idx="3735">
                  <c:v>2.7350000000000006E-2</c:v>
                </c:pt>
                <c:pt idx="3736">
                  <c:v>2.7360000000000002E-2</c:v>
                </c:pt>
                <c:pt idx="3737">
                  <c:v>2.7369999999999998E-2</c:v>
                </c:pt>
                <c:pt idx="3738">
                  <c:v>2.7380000000000002E-2</c:v>
                </c:pt>
                <c:pt idx="3739">
                  <c:v>2.7390000000000001E-2</c:v>
                </c:pt>
                <c:pt idx="3740">
                  <c:v>2.7400000000000091E-2</c:v>
                </c:pt>
                <c:pt idx="3741">
                  <c:v>2.7410000000000052E-2</c:v>
                </c:pt>
                <c:pt idx="3742">
                  <c:v>2.742000000000001E-2</c:v>
                </c:pt>
                <c:pt idx="3743">
                  <c:v>2.7430000000000097E-2</c:v>
                </c:pt>
                <c:pt idx="3744">
                  <c:v>2.7440000000000089E-2</c:v>
                </c:pt>
                <c:pt idx="3745">
                  <c:v>2.7450000000000016E-2</c:v>
                </c:pt>
                <c:pt idx="3746">
                  <c:v>2.7460000000000002E-2</c:v>
                </c:pt>
                <c:pt idx="3747">
                  <c:v>2.7470000000000099E-2</c:v>
                </c:pt>
                <c:pt idx="3748">
                  <c:v>2.7480000000000091E-2</c:v>
                </c:pt>
                <c:pt idx="3749">
                  <c:v>2.7490000000000056E-2</c:v>
                </c:pt>
                <c:pt idx="3750">
                  <c:v>2.7500000000000011E-2</c:v>
                </c:pt>
                <c:pt idx="3751">
                  <c:v>2.751000000000001E-2</c:v>
                </c:pt>
                <c:pt idx="3752">
                  <c:v>2.7519999999999999E-2</c:v>
                </c:pt>
                <c:pt idx="3753">
                  <c:v>2.7529999999999999E-2</c:v>
                </c:pt>
                <c:pt idx="3754">
                  <c:v>2.7540000000000002E-2</c:v>
                </c:pt>
                <c:pt idx="3755">
                  <c:v>2.7550000000000002E-2</c:v>
                </c:pt>
                <c:pt idx="3756">
                  <c:v>2.7560000000000001E-2</c:v>
                </c:pt>
                <c:pt idx="3757">
                  <c:v>2.7570000000000056E-2</c:v>
                </c:pt>
                <c:pt idx="3758">
                  <c:v>2.7580000000000011E-2</c:v>
                </c:pt>
                <c:pt idx="3759">
                  <c:v>2.759000000000001E-2</c:v>
                </c:pt>
                <c:pt idx="3760">
                  <c:v>2.760000000000009E-2</c:v>
                </c:pt>
                <c:pt idx="3761">
                  <c:v>2.7610000000000016E-2</c:v>
                </c:pt>
                <c:pt idx="3762">
                  <c:v>2.7620000000000002E-2</c:v>
                </c:pt>
                <c:pt idx="3763">
                  <c:v>2.7630000000000095E-2</c:v>
                </c:pt>
                <c:pt idx="3764">
                  <c:v>2.7640000000000088E-2</c:v>
                </c:pt>
                <c:pt idx="3765">
                  <c:v>2.7650000000000056E-2</c:v>
                </c:pt>
                <c:pt idx="3766">
                  <c:v>2.7660000000000011E-2</c:v>
                </c:pt>
                <c:pt idx="3767">
                  <c:v>2.7670000000000108E-2</c:v>
                </c:pt>
                <c:pt idx="3768">
                  <c:v>2.768000000000009E-2</c:v>
                </c:pt>
                <c:pt idx="3769">
                  <c:v>2.7690000000000076E-2</c:v>
                </c:pt>
                <c:pt idx="3770">
                  <c:v>2.7700000000000002E-2</c:v>
                </c:pt>
                <c:pt idx="3771">
                  <c:v>2.7710000000000002E-2</c:v>
                </c:pt>
                <c:pt idx="3772">
                  <c:v>2.7720000000000002E-2</c:v>
                </c:pt>
                <c:pt idx="3773">
                  <c:v>2.7730000000000012E-2</c:v>
                </c:pt>
                <c:pt idx="3774">
                  <c:v>2.7740000000000011E-2</c:v>
                </c:pt>
                <c:pt idx="3775">
                  <c:v>2.7750000000000011E-2</c:v>
                </c:pt>
                <c:pt idx="3776">
                  <c:v>2.776E-2</c:v>
                </c:pt>
                <c:pt idx="3777">
                  <c:v>2.7770000000000052E-2</c:v>
                </c:pt>
                <c:pt idx="3778">
                  <c:v>2.7780000000000006E-2</c:v>
                </c:pt>
                <c:pt idx="3779">
                  <c:v>2.7790000000000002E-2</c:v>
                </c:pt>
                <c:pt idx="3780">
                  <c:v>2.7800000000000089E-2</c:v>
                </c:pt>
                <c:pt idx="3781">
                  <c:v>2.7810000000000012E-2</c:v>
                </c:pt>
                <c:pt idx="3782">
                  <c:v>2.7820000000000011E-2</c:v>
                </c:pt>
                <c:pt idx="3783">
                  <c:v>2.7830000000000125E-2</c:v>
                </c:pt>
                <c:pt idx="3784">
                  <c:v>2.7840000000000097E-2</c:v>
                </c:pt>
                <c:pt idx="3785">
                  <c:v>2.7850000000000052E-2</c:v>
                </c:pt>
                <c:pt idx="3786">
                  <c:v>2.7860000000000006E-2</c:v>
                </c:pt>
                <c:pt idx="3787">
                  <c:v>2.7870000000000117E-2</c:v>
                </c:pt>
                <c:pt idx="3788">
                  <c:v>2.7880000000000096E-2</c:v>
                </c:pt>
                <c:pt idx="3789">
                  <c:v>2.7890000000000012E-2</c:v>
                </c:pt>
                <c:pt idx="3790">
                  <c:v>2.7900000000000012E-2</c:v>
                </c:pt>
                <c:pt idx="3791">
                  <c:v>2.7910000000000001E-2</c:v>
                </c:pt>
                <c:pt idx="3792">
                  <c:v>2.792E-2</c:v>
                </c:pt>
                <c:pt idx="3793">
                  <c:v>2.7930000000000052E-2</c:v>
                </c:pt>
                <c:pt idx="3794">
                  <c:v>2.7940000000000006E-2</c:v>
                </c:pt>
                <c:pt idx="3795">
                  <c:v>2.7950000000000006E-2</c:v>
                </c:pt>
                <c:pt idx="3796">
                  <c:v>2.7960000000000002E-2</c:v>
                </c:pt>
                <c:pt idx="3797">
                  <c:v>2.7970000000000012E-2</c:v>
                </c:pt>
                <c:pt idx="3798">
                  <c:v>2.7980000000000012E-2</c:v>
                </c:pt>
                <c:pt idx="3799">
                  <c:v>2.7990000000000001E-2</c:v>
                </c:pt>
                <c:pt idx="3800">
                  <c:v>2.8000000000000001E-2</c:v>
                </c:pt>
                <c:pt idx="3801">
                  <c:v>2.801E-2</c:v>
                </c:pt>
                <c:pt idx="3802">
                  <c:v>2.802E-2</c:v>
                </c:pt>
                <c:pt idx="3803">
                  <c:v>2.8029999999999999E-2</c:v>
                </c:pt>
                <c:pt idx="3804">
                  <c:v>2.8040000000000002E-2</c:v>
                </c:pt>
                <c:pt idx="3805">
                  <c:v>2.8049999999999999E-2</c:v>
                </c:pt>
                <c:pt idx="3806">
                  <c:v>2.8059999999999998E-2</c:v>
                </c:pt>
                <c:pt idx="3807">
                  <c:v>2.8070000000000001E-2</c:v>
                </c:pt>
                <c:pt idx="3808">
                  <c:v>2.8080000000000001E-2</c:v>
                </c:pt>
                <c:pt idx="3809">
                  <c:v>2.809E-2</c:v>
                </c:pt>
                <c:pt idx="3810">
                  <c:v>2.81E-2</c:v>
                </c:pt>
                <c:pt idx="3811">
                  <c:v>2.811E-2</c:v>
                </c:pt>
                <c:pt idx="3812">
                  <c:v>2.8119999999999989E-2</c:v>
                </c:pt>
                <c:pt idx="3813">
                  <c:v>2.8129999999999988E-2</c:v>
                </c:pt>
                <c:pt idx="3814">
                  <c:v>2.8139999999999998E-2</c:v>
                </c:pt>
                <c:pt idx="3815">
                  <c:v>2.8149999999999998E-2</c:v>
                </c:pt>
                <c:pt idx="3816">
                  <c:v>2.8159999999999998E-2</c:v>
                </c:pt>
                <c:pt idx="3817">
                  <c:v>2.8170000000000001E-2</c:v>
                </c:pt>
                <c:pt idx="3818">
                  <c:v>2.818E-2</c:v>
                </c:pt>
                <c:pt idx="3819">
                  <c:v>2.819E-2</c:v>
                </c:pt>
                <c:pt idx="3820">
                  <c:v>2.8199999999999989E-2</c:v>
                </c:pt>
                <c:pt idx="3821">
                  <c:v>2.8209999999999999E-2</c:v>
                </c:pt>
                <c:pt idx="3822">
                  <c:v>2.8219999999999999E-2</c:v>
                </c:pt>
                <c:pt idx="3823">
                  <c:v>2.8230000000000002E-2</c:v>
                </c:pt>
                <c:pt idx="3824">
                  <c:v>2.8240000000000001E-2</c:v>
                </c:pt>
                <c:pt idx="3825">
                  <c:v>2.8250000000000001E-2</c:v>
                </c:pt>
                <c:pt idx="3826">
                  <c:v>2.826E-2</c:v>
                </c:pt>
                <c:pt idx="3827">
                  <c:v>2.827000000000001E-2</c:v>
                </c:pt>
                <c:pt idx="3828">
                  <c:v>2.828000000000001E-2</c:v>
                </c:pt>
                <c:pt idx="3829">
                  <c:v>2.8289999999999999E-2</c:v>
                </c:pt>
                <c:pt idx="3830">
                  <c:v>2.8299999999999999E-2</c:v>
                </c:pt>
                <c:pt idx="3831">
                  <c:v>2.8309999999999998E-2</c:v>
                </c:pt>
                <c:pt idx="3832">
                  <c:v>2.8319999999999998E-2</c:v>
                </c:pt>
                <c:pt idx="3833">
                  <c:v>2.8330000000000001E-2</c:v>
                </c:pt>
                <c:pt idx="3834">
                  <c:v>2.8340000000000001E-2</c:v>
                </c:pt>
                <c:pt idx="3835">
                  <c:v>2.8349999999999997E-2</c:v>
                </c:pt>
                <c:pt idx="3836">
                  <c:v>2.8359999999999993E-2</c:v>
                </c:pt>
                <c:pt idx="3837">
                  <c:v>2.8369999999999989E-2</c:v>
                </c:pt>
                <c:pt idx="3838">
                  <c:v>2.8379999999999999E-2</c:v>
                </c:pt>
                <c:pt idx="3839">
                  <c:v>2.8389999999999999E-2</c:v>
                </c:pt>
                <c:pt idx="3840">
                  <c:v>2.8400000000000002E-2</c:v>
                </c:pt>
                <c:pt idx="3841">
                  <c:v>2.8410000000000001E-2</c:v>
                </c:pt>
                <c:pt idx="3842">
                  <c:v>2.8420000000000001E-2</c:v>
                </c:pt>
                <c:pt idx="3843">
                  <c:v>2.8430000000000011E-2</c:v>
                </c:pt>
                <c:pt idx="3844">
                  <c:v>2.844000000000001E-2</c:v>
                </c:pt>
                <c:pt idx="3845">
                  <c:v>2.845E-2</c:v>
                </c:pt>
                <c:pt idx="3846">
                  <c:v>2.8459999999999999E-2</c:v>
                </c:pt>
                <c:pt idx="3847">
                  <c:v>2.8469999999999999E-2</c:v>
                </c:pt>
                <c:pt idx="3848">
                  <c:v>2.8480000000000002E-2</c:v>
                </c:pt>
                <c:pt idx="3849">
                  <c:v>2.8490000000000001E-2</c:v>
                </c:pt>
                <c:pt idx="3850">
                  <c:v>2.8500000000000001E-2</c:v>
                </c:pt>
                <c:pt idx="3851">
                  <c:v>2.8509999999999997E-2</c:v>
                </c:pt>
                <c:pt idx="3852">
                  <c:v>2.8519999999999997E-2</c:v>
                </c:pt>
                <c:pt idx="3853">
                  <c:v>2.853E-2</c:v>
                </c:pt>
                <c:pt idx="3854">
                  <c:v>2.8539999999999999E-2</c:v>
                </c:pt>
                <c:pt idx="3855">
                  <c:v>2.8549999999999999E-2</c:v>
                </c:pt>
                <c:pt idx="3856">
                  <c:v>2.8559999999999999E-2</c:v>
                </c:pt>
                <c:pt idx="3857">
                  <c:v>2.8570000000000002E-2</c:v>
                </c:pt>
                <c:pt idx="3858">
                  <c:v>2.8580000000000001E-2</c:v>
                </c:pt>
                <c:pt idx="3859">
                  <c:v>2.8589999999999997E-2</c:v>
                </c:pt>
                <c:pt idx="3860">
                  <c:v>2.86E-2</c:v>
                </c:pt>
                <c:pt idx="3861">
                  <c:v>2.861E-2</c:v>
                </c:pt>
                <c:pt idx="3862">
                  <c:v>2.862E-2</c:v>
                </c:pt>
                <c:pt idx="3863">
                  <c:v>2.8629999999999999E-2</c:v>
                </c:pt>
                <c:pt idx="3864">
                  <c:v>2.8640000000000002E-2</c:v>
                </c:pt>
                <c:pt idx="3865">
                  <c:v>2.8650000000000002E-2</c:v>
                </c:pt>
                <c:pt idx="3866">
                  <c:v>2.8660000000000001E-2</c:v>
                </c:pt>
                <c:pt idx="3867">
                  <c:v>2.8670000000000011E-2</c:v>
                </c:pt>
                <c:pt idx="3868">
                  <c:v>2.8680000000000001E-2</c:v>
                </c:pt>
                <c:pt idx="3869">
                  <c:v>2.869E-2</c:v>
                </c:pt>
                <c:pt idx="3870">
                  <c:v>2.87E-2</c:v>
                </c:pt>
                <c:pt idx="3871">
                  <c:v>2.8709999999999999E-2</c:v>
                </c:pt>
                <c:pt idx="3872">
                  <c:v>2.8719999999999999E-2</c:v>
                </c:pt>
                <c:pt idx="3873">
                  <c:v>2.8729999999999988E-2</c:v>
                </c:pt>
                <c:pt idx="3874">
                  <c:v>2.8739999999999998E-2</c:v>
                </c:pt>
                <c:pt idx="3875">
                  <c:v>2.8749999999999998E-2</c:v>
                </c:pt>
                <c:pt idx="3876">
                  <c:v>2.8759999999999997E-2</c:v>
                </c:pt>
                <c:pt idx="3877">
                  <c:v>2.877E-2</c:v>
                </c:pt>
                <c:pt idx="3878">
                  <c:v>2.878E-2</c:v>
                </c:pt>
                <c:pt idx="3879">
                  <c:v>2.879E-2</c:v>
                </c:pt>
                <c:pt idx="3880">
                  <c:v>2.8799999999999999E-2</c:v>
                </c:pt>
                <c:pt idx="3881">
                  <c:v>2.8810000000000002E-2</c:v>
                </c:pt>
                <c:pt idx="3882">
                  <c:v>2.8819999999999998E-2</c:v>
                </c:pt>
                <c:pt idx="3883">
                  <c:v>2.8830000000000012E-2</c:v>
                </c:pt>
                <c:pt idx="3884">
                  <c:v>2.8840000000000001E-2</c:v>
                </c:pt>
                <c:pt idx="3885">
                  <c:v>2.8850000000000001E-2</c:v>
                </c:pt>
                <c:pt idx="3886">
                  <c:v>2.886E-2</c:v>
                </c:pt>
                <c:pt idx="3887">
                  <c:v>2.8870000000000052E-2</c:v>
                </c:pt>
                <c:pt idx="3888">
                  <c:v>2.8880000000000006E-2</c:v>
                </c:pt>
                <c:pt idx="3889">
                  <c:v>2.8890000000000002E-2</c:v>
                </c:pt>
                <c:pt idx="3890">
                  <c:v>2.8899999999999999E-2</c:v>
                </c:pt>
                <c:pt idx="3891">
                  <c:v>2.8909999999999998E-2</c:v>
                </c:pt>
                <c:pt idx="3892">
                  <c:v>2.8919999999999998E-2</c:v>
                </c:pt>
                <c:pt idx="3893">
                  <c:v>2.8930000000000001E-2</c:v>
                </c:pt>
                <c:pt idx="3894">
                  <c:v>2.894E-2</c:v>
                </c:pt>
                <c:pt idx="3895">
                  <c:v>2.895E-2</c:v>
                </c:pt>
                <c:pt idx="3896">
                  <c:v>2.8959999999999993E-2</c:v>
                </c:pt>
                <c:pt idx="3897">
                  <c:v>2.8969999999999989E-2</c:v>
                </c:pt>
                <c:pt idx="3898">
                  <c:v>2.8979999999999999E-2</c:v>
                </c:pt>
                <c:pt idx="3899">
                  <c:v>2.8989999999999998E-2</c:v>
                </c:pt>
                <c:pt idx="3900">
                  <c:v>2.9000000000000001E-2</c:v>
                </c:pt>
                <c:pt idx="3901">
                  <c:v>2.9010000000000001E-2</c:v>
                </c:pt>
                <c:pt idx="3902">
                  <c:v>2.9020000000000001E-2</c:v>
                </c:pt>
                <c:pt idx="3903">
                  <c:v>2.9030000000000011E-2</c:v>
                </c:pt>
                <c:pt idx="3904">
                  <c:v>2.904000000000001E-2</c:v>
                </c:pt>
                <c:pt idx="3905">
                  <c:v>2.9050000000000006E-2</c:v>
                </c:pt>
                <c:pt idx="3906">
                  <c:v>2.9059999999999999E-2</c:v>
                </c:pt>
                <c:pt idx="3907">
                  <c:v>2.9069999999999999E-2</c:v>
                </c:pt>
                <c:pt idx="3908">
                  <c:v>2.9080000000000002E-2</c:v>
                </c:pt>
                <c:pt idx="3909">
                  <c:v>2.9090000000000001E-2</c:v>
                </c:pt>
                <c:pt idx="3910">
                  <c:v>2.9100000000000001E-2</c:v>
                </c:pt>
                <c:pt idx="3911">
                  <c:v>2.911E-2</c:v>
                </c:pt>
                <c:pt idx="3912">
                  <c:v>2.9119999999999997E-2</c:v>
                </c:pt>
                <c:pt idx="3913">
                  <c:v>2.913E-2</c:v>
                </c:pt>
                <c:pt idx="3914">
                  <c:v>2.9139999999999999E-2</c:v>
                </c:pt>
                <c:pt idx="3915">
                  <c:v>2.9149999999999999E-2</c:v>
                </c:pt>
                <c:pt idx="3916">
                  <c:v>2.9159999999999998E-2</c:v>
                </c:pt>
                <c:pt idx="3917">
                  <c:v>2.9170000000000001E-2</c:v>
                </c:pt>
                <c:pt idx="3918">
                  <c:v>2.9180000000000001E-2</c:v>
                </c:pt>
                <c:pt idx="3919">
                  <c:v>2.9190000000000001E-2</c:v>
                </c:pt>
                <c:pt idx="3920">
                  <c:v>2.9200000000000011E-2</c:v>
                </c:pt>
                <c:pt idx="3921">
                  <c:v>2.921E-2</c:v>
                </c:pt>
                <c:pt idx="3922">
                  <c:v>2.9219999999999999E-2</c:v>
                </c:pt>
                <c:pt idx="3923">
                  <c:v>2.9229999999999999E-2</c:v>
                </c:pt>
                <c:pt idx="3924">
                  <c:v>2.9240000000000002E-2</c:v>
                </c:pt>
                <c:pt idx="3925">
                  <c:v>2.9250000000000002E-2</c:v>
                </c:pt>
                <c:pt idx="3926">
                  <c:v>2.9260000000000001E-2</c:v>
                </c:pt>
                <c:pt idx="3927">
                  <c:v>2.9270000000000011E-2</c:v>
                </c:pt>
                <c:pt idx="3928">
                  <c:v>2.9280000000000011E-2</c:v>
                </c:pt>
                <c:pt idx="3929">
                  <c:v>2.929E-2</c:v>
                </c:pt>
                <c:pt idx="3930">
                  <c:v>2.93E-2</c:v>
                </c:pt>
                <c:pt idx="3931">
                  <c:v>2.9309999999999999E-2</c:v>
                </c:pt>
                <c:pt idx="3932">
                  <c:v>2.9319999999999999E-2</c:v>
                </c:pt>
                <c:pt idx="3933">
                  <c:v>2.9329999999999998E-2</c:v>
                </c:pt>
                <c:pt idx="3934">
                  <c:v>2.9340000000000001E-2</c:v>
                </c:pt>
                <c:pt idx="3935">
                  <c:v>2.9349999999999998E-2</c:v>
                </c:pt>
                <c:pt idx="3936">
                  <c:v>2.9359999999999997E-2</c:v>
                </c:pt>
                <c:pt idx="3937">
                  <c:v>2.937E-2</c:v>
                </c:pt>
                <c:pt idx="3938">
                  <c:v>2.938E-2</c:v>
                </c:pt>
                <c:pt idx="3939">
                  <c:v>2.9389999999999999E-2</c:v>
                </c:pt>
                <c:pt idx="3940">
                  <c:v>2.9399999999999999E-2</c:v>
                </c:pt>
                <c:pt idx="3941">
                  <c:v>2.9410000000000002E-2</c:v>
                </c:pt>
                <c:pt idx="3942">
                  <c:v>2.9420000000000002E-2</c:v>
                </c:pt>
                <c:pt idx="3943">
                  <c:v>2.9430000000000012E-2</c:v>
                </c:pt>
                <c:pt idx="3944">
                  <c:v>2.9440000000000011E-2</c:v>
                </c:pt>
                <c:pt idx="3945">
                  <c:v>2.945E-2</c:v>
                </c:pt>
                <c:pt idx="3946">
                  <c:v>2.946E-2</c:v>
                </c:pt>
                <c:pt idx="3947">
                  <c:v>2.9470000000000052E-2</c:v>
                </c:pt>
                <c:pt idx="3948">
                  <c:v>2.9480000000000006E-2</c:v>
                </c:pt>
                <c:pt idx="3949">
                  <c:v>2.9490000000000002E-2</c:v>
                </c:pt>
                <c:pt idx="3950">
                  <c:v>2.9500000000000002E-2</c:v>
                </c:pt>
                <c:pt idx="3951">
                  <c:v>2.9509999999999998E-2</c:v>
                </c:pt>
                <c:pt idx="3952">
                  <c:v>2.9519999999999998E-2</c:v>
                </c:pt>
                <c:pt idx="3953">
                  <c:v>2.9530000000000001E-2</c:v>
                </c:pt>
                <c:pt idx="3954">
                  <c:v>2.954E-2</c:v>
                </c:pt>
                <c:pt idx="3955">
                  <c:v>2.955E-2</c:v>
                </c:pt>
                <c:pt idx="3956">
                  <c:v>2.9559999999999999E-2</c:v>
                </c:pt>
                <c:pt idx="3957">
                  <c:v>2.9569999999999999E-2</c:v>
                </c:pt>
                <c:pt idx="3958">
                  <c:v>2.9580000000000002E-2</c:v>
                </c:pt>
                <c:pt idx="3959">
                  <c:v>2.9589999999999998E-2</c:v>
                </c:pt>
                <c:pt idx="3960">
                  <c:v>2.9600000000000001E-2</c:v>
                </c:pt>
                <c:pt idx="3961">
                  <c:v>2.9610000000000001E-2</c:v>
                </c:pt>
                <c:pt idx="3962">
                  <c:v>2.962E-2</c:v>
                </c:pt>
                <c:pt idx="3963">
                  <c:v>2.9630000000000052E-2</c:v>
                </c:pt>
                <c:pt idx="3964">
                  <c:v>2.9640000000000041E-2</c:v>
                </c:pt>
                <c:pt idx="3965">
                  <c:v>2.9650000000000006E-2</c:v>
                </c:pt>
                <c:pt idx="3966">
                  <c:v>2.9660000000000002E-2</c:v>
                </c:pt>
                <c:pt idx="3967">
                  <c:v>2.9669999999999998E-2</c:v>
                </c:pt>
                <c:pt idx="3968">
                  <c:v>2.9680000000000002E-2</c:v>
                </c:pt>
                <c:pt idx="3969">
                  <c:v>2.9690000000000001E-2</c:v>
                </c:pt>
                <c:pt idx="3970">
                  <c:v>2.9700000000000001E-2</c:v>
                </c:pt>
                <c:pt idx="3971">
                  <c:v>2.971E-2</c:v>
                </c:pt>
                <c:pt idx="3972">
                  <c:v>2.972E-2</c:v>
                </c:pt>
                <c:pt idx="3973">
                  <c:v>2.9729999999999993E-2</c:v>
                </c:pt>
                <c:pt idx="3974">
                  <c:v>2.9740000000000006E-2</c:v>
                </c:pt>
                <c:pt idx="3975">
                  <c:v>2.9749999999999999E-2</c:v>
                </c:pt>
                <c:pt idx="3976">
                  <c:v>2.9759999999999998E-2</c:v>
                </c:pt>
                <c:pt idx="3977">
                  <c:v>2.9770000000000001E-2</c:v>
                </c:pt>
                <c:pt idx="3978">
                  <c:v>2.9780000000000001E-2</c:v>
                </c:pt>
                <c:pt idx="3979">
                  <c:v>2.9790000000000001E-2</c:v>
                </c:pt>
                <c:pt idx="3980">
                  <c:v>2.9800000000000011E-2</c:v>
                </c:pt>
                <c:pt idx="3981">
                  <c:v>2.981000000000001E-2</c:v>
                </c:pt>
                <c:pt idx="3982">
                  <c:v>2.9819999999999999E-2</c:v>
                </c:pt>
                <c:pt idx="3983">
                  <c:v>2.9829999999999999E-2</c:v>
                </c:pt>
                <c:pt idx="3984">
                  <c:v>2.9840000000000002E-2</c:v>
                </c:pt>
                <c:pt idx="3985">
                  <c:v>2.9850000000000002E-2</c:v>
                </c:pt>
                <c:pt idx="3986">
                  <c:v>2.9860000000000001E-2</c:v>
                </c:pt>
                <c:pt idx="3987">
                  <c:v>2.9870000000000056E-2</c:v>
                </c:pt>
                <c:pt idx="3988">
                  <c:v>2.9880000000000011E-2</c:v>
                </c:pt>
                <c:pt idx="3989">
                  <c:v>2.989000000000001E-2</c:v>
                </c:pt>
                <c:pt idx="3990">
                  <c:v>2.9899999999999999E-2</c:v>
                </c:pt>
                <c:pt idx="3991">
                  <c:v>2.9909999999999999E-2</c:v>
                </c:pt>
                <c:pt idx="3992">
                  <c:v>2.9919999999999999E-2</c:v>
                </c:pt>
                <c:pt idx="3993">
                  <c:v>2.9929999999999998E-2</c:v>
                </c:pt>
                <c:pt idx="3994">
                  <c:v>2.9940000000000001E-2</c:v>
                </c:pt>
                <c:pt idx="3995">
                  <c:v>2.9950000000000001E-2</c:v>
                </c:pt>
                <c:pt idx="3996">
                  <c:v>2.9960000000000001E-2</c:v>
                </c:pt>
                <c:pt idx="3997">
                  <c:v>2.9970000000000011E-2</c:v>
                </c:pt>
                <c:pt idx="3998">
                  <c:v>2.998E-2</c:v>
                </c:pt>
                <c:pt idx="3999">
                  <c:v>2.9989999999999999E-2</c:v>
                </c:pt>
                <c:pt idx="4000">
                  <c:v>3.0000000000000002E-2</c:v>
                </c:pt>
                <c:pt idx="4001">
                  <c:v>3.0010000000000002E-2</c:v>
                </c:pt>
                <c:pt idx="4002">
                  <c:v>3.0020000000000002E-2</c:v>
                </c:pt>
                <c:pt idx="4003">
                  <c:v>3.0030000000000074E-2</c:v>
                </c:pt>
                <c:pt idx="4004">
                  <c:v>3.0040000000000011E-2</c:v>
                </c:pt>
                <c:pt idx="4005">
                  <c:v>3.0050000000000011E-2</c:v>
                </c:pt>
                <c:pt idx="4006">
                  <c:v>3.006E-2</c:v>
                </c:pt>
                <c:pt idx="4007">
                  <c:v>3.0070000000000076E-2</c:v>
                </c:pt>
                <c:pt idx="4008">
                  <c:v>3.0080000000000016E-2</c:v>
                </c:pt>
                <c:pt idx="4009">
                  <c:v>3.0090000000000002E-2</c:v>
                </c:pt>
                <c:pt idx="4010">
                  <c:v>3.0100000000000002E-2</c:v>
                </c:pt>
                <c:pt idx="4011">
                  <c:v>3.0110000000000001E-2</c:v>
                </c:pt>
                <c:pt idx="4012">
                  <c:v>3.0119999999999997E-2</c:v>
                </c:pt>
                <c:pt idx="4013">
                  <c:v>3.0130000000000011E-2</c:v>
                </c:pt>
                <c:pt idx="4014">
                  <c:v>3.014E-2</c:v>
                </c:pt>
                <c:pt idx="4015">
                  <c:v>3.015E-2</c:v>
                </c:pt>
                <c:pt idx="4016">
                  <c:v>3.0159999999999999E-2</c:v>
                </c:pt>
                <c:pt idx="4017">
                  <c:v>3.0169999999999999E-2</c:v>
                </c:pt>
                <c:pt idx="4018">
                  <c:v>3.0180000000000002E-2</c:v>
                </c:pt>
                <c:pt idx="4019">
                  <c:v>3.0190000000000002E-2</c:v>
                </c:pt>
                <c:pt idx="4020">
                  <c:v>3.0200000000000012E-2</c:v>
                </c:pt>
                <c:pt idx="4021">
                  <c:v>3.0210000000000001E-2</c:v>
                </c:pt>
                <c:pt idx="4022">
                  <c:v>3.022E-2</c:v>
                </c:pt>
                <c:pt idx="4023">
                  <c:v>3.0230000000000052E-2</c:v>
                </c:pt>
                <c:pt idx="4024">
                  <c:v>3.0240000000000006E-2</c:v>
                </c:pt>
                <c:pt idx="4025">
                  <c:v>3.0250000000000006E-2</c:v>
                </c:pt>
                <c:pt idx="4026">
                  <c:v>3.0260000000000002E-2</c:v>
                </c:pt>
                <c:pt idx="4027">
                  <c:v>3.0270000000000012E-2</c:v>
                </c:pt>
                <c:pt idx="4028">
                  <c:v>3.0280000000000012E-2</c:v>
                </c:pt>
                <c:pt idx="4029">
                  <c:v>3.0290000000000001E-2</c:v>
                </c:pt>
                <c:pt idx="4030">
                  <c:v>3.0300000000000001E-2</c:v>
                </c:pt>
                <c:pt idx="4031">
                  <c:v>3.031E-2</c:v>
                </c:pt>
                <c:pt idx="4032">
                  <c:v>3.032E-2</c:v>
                </c:pt>
                <c:pt idx="4033">
                  <c:v>3.0329999999999999E-2</c:v>
                </c:pt>
                <c:pt idx="4034">
                  <c:v>3.0340000000000002E-2</c:v>
                </c:pt>
                <c:pt idx="4035">
                  <c:v>3.0350000000000002E-2</c:v>
                </c:pt>
                <c:pt idx="4036">
                  <c:v>3.0359999999999998E-2</c:v>
                </c:pt>
                <c:pt idx="4037">
                  <c:v>3.0370000000000001E-2</c:v>
                </c:pt>
                <c:pt idx="4038">
                  <c:v>3.0380000000000001E-2</c:v>
                </c:pt>
                <c:pt idx="4039">
                  <c:v>3.039E-2</c:v>
                </c:pt>
                <c:pt idx="4040">
                  <c:v>3.0400000000000052E-2</c:v>
                </c:pt>
                <c:pt idx="4041">
                  <c:v>3.0410000000000006E-2</c:v>
                </c:pt>
                <c:pt idx="4042">
                  <c:v>3.0420000000000006E-2</c:v>
                </c:pt>
                <c:pt idx="4043">
                  <c:v>3.0429999999999999E-2</c:v>
                </c:pt>
                <c:pt idx="4044">
                  <c:v>3.0440000000000012E-2</c:v>
                </c:pt>
                <c:pt idx="4045">
                  <c:v>3.0450000000000001E-2</c:v>
                </c:pt>
                <c:pt idx="4046">
                  <c:v>3.0460000000000001E-2</c:v>
                </c:pt>
                <c:pt idx="4047">
                  <c:v>3.0470000000000084E-2</c:v>
                </c:pt>
                <c:pt idx="4048">
                  <c:v>3.0480000000000052E-2</c:v>
                </c:pt>
                <c:pt idx="4049">
                  <c:v>3.049000000000001E-2</c:v>
                </c:pt>
                <c:pt idx="4050">
                  <c:v>3.0500000000000006E-2</c:v>
                </c:pt>
                <c:pt idx="4051">
                  <c:v>3.0509999999999999E-2</c:v>
                </c:pt>
                <c:pt idx="4052">
                  <c:v>3.0519999999999999E-2</c:v>
                </c:pt>
                <c:pt idx="4053">
                  <c:v>3.0530000000000002E-2</c:v>
                </c:pt>
                <c:pt idx="4054">
                  <c:v>3.0540000000000001E-2</c:v>
                </c:pt>
                <c:pt idx="4055">
                  <c:v>3.0550000000000001E-2</c:v>
                </c:pt>
                <c:pt idx="4056">
                  <c:v>3.056E-2</c:v>
                </c:pt>
                <c:pt idx="4057">
                  <c:v>3.057000000000001E-2</c:v>
                </c:pt>
                <c:pt idx="4058">
                  <c:v>3.0580000000000006E-2</c:v>
                </c:pt>
                <c:pt idx="4059">
                  <c:v>3.0589999999999999E-2</c:v>
                </c:pt>
                <c:pt idx="4060">
                  <c:v>3.0599999999999999E-2</c:v>
                </c:pt>
                <c:pt idx="4061">
                  <c:v>3.0610000000000002E-2</c:v>
                </c:pt>
                <c:pt idx="4062">
                  <c:v>3.0620000000000001E-2</c:v>
                </c:pt>
                <c:pt idx="4063">
                  <c:v>3.0630000000000088E-2</c:v>
                </c:pt>
                <c:pt idx="4064">
                  <c:v>3.0640000000000056E-2</c:v>
                </c:pt>
                <c:pt idx="4065">
                  <c:v>3.0650000000000011E-2</c:v>
                </c:pt>
                <c:pt idx="4066">
                  <c:v>3.066000000000001E-2</c:v>
                </c:pt>
                <c:pt idx="4067">
                  <c:v>3.0669999999999999E-2</c:v>
                </c:pt>
                <c:pt idx="4068">
                  <c:v>3.0680000000000002E-2</c:v>
                </c:pt>
                <c:pt idx="4069">
                  <c:v>3.0690000000000002E-2</c:v>
                </c:pt>
                <c:pt idx="4070">
                  <c:v>3.0700000000000002E-2</c:v>
                </c:pt>
                <c:pt idx="4071">
                  <c:v>3.0710000000000001E-2</c:v>
                </c:pt>
                <c:pt idx="4072">
                  <c:v>3.0720000000000001E-2</c:v>
                </c:pt>
                <c:pt idx="4073">
                  <c:v>3.0730000000000011E-2</c:v>
                </c:pt>
                <c:pt idx="4074">
                  <c:v>3.074000000000001E-2</c:v>
                </c:pt>
                <c:pt idx="4075">
                  <c:v>3.075E-2</c:v>
                </c:pt>
                <c:pt idx="4076">
                  <c:v>3.0759999999999999E-2</c:v>
                </c:pt>
                <c:pt idx="4077">
                  <c:v>3.0769999999999999E-2</c:v>
                </c:pt>
                <c:pt idx="4078">
                  <c:v>3.0780000000000002E-2</c:v>
                </c:pt>
                <c:pt idx="4079">
                  <c:v>3.0790000000000001E-2</c:v>
                </c:pt>
                <c:pt idx="4080">
                  <c:v>3.0800000000000011E-2</c:v>
                </c:pt>
                <c:pt idx="4081">
                  <c:v>3.0810000000000011E-2</c:v>
                </c:pt>
                <c:pt idx="4082">
                  <c:v>3.0820000000000011E-2</c:v>
                </c:pt>
                <c:pt idx="4083">
                  <c:v>3.0830000000000093E-2</c:v>
                </c:pt>
                <c:pt idx="4084">
                  <c:v>3.0840000000000051E-2</c:v>
                </c:pt>
                <c:pt idx="4085">
                  <c:v>3.0850000000000002E-2</c:v>
                </c:pt>
                <c:pt idx="4086">
                  <c:v>3.0860000000000002E-2</c:v>
                </c:pt>
                <c:pt idx="4087">
                  <c:v>3.0870000000000088E-2</c:v>
                </c:pt>
                <c:pt idx="4088">
                  <c:v>3.0880000000000012E-2</c:v>
                </c:pt>
                <c:pt idx="4089">
                  <c:v>3.0890000000000011E-2</c:v>
                </c:pt>
                <c:pt idx="4090">
                  <c:v>3.09E-2</c:v>
                </c:pt>
                <c:pt idx="4091">
                  <c:v>3.091E-2</c:v>
                </c:pt>
                <c:pt idx="4092">
                  <c:v>3.092E-2</c:v>
                </c:pt>
                <c:pt idx="4093">
                  <c:v>3.0929999999999999E-2</c:v>
                </c:pt>
                <c:pt idx="4094">
                  <c:v>3.0940000000000002E-2</c:v>
                </c:pt>
                <c:pt idx="4095">
                  <c:v>3.0950000000000002E-2</c:v>
                </c:pt>
                <c:pt idx="4096">
                  <c:v>3.0960000000000001E-2</c:v>
                </c:pt>
                <c:pt idx="4097">
                  <c:v>3.0970000000000011E-2</c:v>
                </c:pt>
                <c:pt idx="4098">
                  <c:v>3.0980000000000001E-2</c:v>
                </c:pt>
                <c:pt idx="4099">
                  <c:v>3.099E-2</c:v>
                </c:pt>
                <c:pt idx="4100">
                  <c:v>3.1000000000000052E-2</c:v>
                </c:pt>
                <c:pt idx="4101">
                  <c:v>3.1010000000000006E-2</c:v>
                </c:pt>
                <c:pt idx="4102">
                  <c:v>3.1020000000000002E-2</c:v>
                </c:pt>
                <c:pt idx="4103">
                  <c:v>3.1030000000000085E-2</c:v>
                </c:pt>
                <c:pt idx="4104">
                  <c:v>3.1040000000000012E-2</c:v>
                </c:pt>
                <c:pt idx="4105">
                  <c:v>3.1050000000000012E-2</c:v>
                </c:pt>
                <c:pt idx="4106">
                  <c:v>3.1060000000000001E-2</c:v>
                </c:pt>
                <c:pt idx="4107">
                  <c:v>3.1070000000000087E-2</c:v>
                </c:pt>
                <c:pt idx="4108">
                  <c:v>3.1080000000000052E-2</c:v>
                </c:pt>
                <c:pt idx="4109">
                  <c:v>3.1090000000000052E-2</c:v>
                </c:pt>
                <c:pt idx="4110">
                  <c:v>3.1100000000000006E-2</c:v>
                </c:pt>
                <c:pt idx="4111">
                  <c:v>3.1110000000000002E-2</c:v>
                </c:pt>
                <c:pt idx="4112">
                  <c:v>3.1119999999999998E-2</c:v>
                </c:pt>
                <c:pt idx="4113">
                  <c:v>3.1130000000000012E-2</c:v>
                </c:pt>
                <c:pt idx="4114">
                  <c:v>3.1140000000000001E-2</c:v>
                </c:pt>
                <c:pt idx="4115">
                  <c:v>3.1150000000000001E-2</c:v>
                </c:pt>
                <c:pt idx="4116">
                  <c:v>3.116E-2</c:v>
                </c:pt>
                <c:pt idx="4117">
                  <c:v>3.1170000000000052E-2</c:v>
                </c:pt>
                <c:pt idx="4118">
                  <c:v>3.1180000000000006E-2</c:v>
                </c:pt>
                <c:pt idx="4119">
                  <c:v>3.1190000000000002E-2</c:v>
                </c:pt>
                <c:pt idx="4120">
                  <c:v>3.1199999999999999E-2</c:v>
                </c:pt>
                <c:pt idx="4121">
                  <c:v>3.1210000000000012E-2</c:v>
                </c:pt>
                <c:pt idx="4122">
                  <c:v>3.1220000000000001E-2</c:v>
                </c:pt>
                <c:pt idx="4123">
                  <c:v>3.1230000000000091E-2</c:v>
                </c:pt>
                <c:pt idx="4124">
                  <c:v>3.1240000000000052E-2</c:v>
                </c:pt>
                <c:pt idx="4125">
                  <c:v>3.125E-2</c:v>
                </c:pt>
                <c:pt idx="4126">
                  <c:v>3.126000000000001E-2</c:v>
                </c:pt>
                <c:pt idx="4127">
                  <c:v>3.1269999999999999E-2</c:v>
                </c:pt>
                <c:pt idx="4128">
                  <c:v>3.1280000000000002E-2</c:v>
                </c:pt>
                <c:pt idx="4129">
                  <c:v>3.1290000000000005E-2</c:v>
                </c:pt>
                <c:pt idx="4130">
                  <c:v>3.1300000000000001E-2</c:v>
                </c:pt>
                <c:pt idx="4131">
                  <c:v>3.1310000000000004E-2</c:v>
                </c:pt>
                <c:pt idx="4132">
                  <c:v>3.1320000000000001E-2</c:v>
                </c:pt>
                <c:pt idx="4133">
                  <c:v>3.1329999999999997E-2</c:v>
                </c:pt>
                <c:pt idx="4134">
                  <c:v>3.134E-2</c:v>
                </c:pt>
                <c:pt idx="4135">
                  <c:v>3.1350000000000003E-2</c:v>
                </c:pt>
                <c:pt idx="4136">
                  <c:v>3.1359999999999999E-2</c:v>
                </c:pt>
                <c:pt idx="4137">
                  <c:v>3.1370000000000002E-2</c:v>
                </c:pt>
                <c:pt idx="4138">
                  <c:v>3.1380000000000005E-2</c:v>
                </c:pt>
                <c:pt idx="4139">
                  <c:v>3.1390000000000001E-2</c:v>
                </c:pt>
                <c:pt idx="4140">
                  <c:v>3.1399999999999997E-2</c:v>
                </c:pt>
                <c:pt idx="4141">
                  <c:v>3.141E-2</c:v>
                </c:pt>
                <c:pt idx="4142">
                  <c:v>3.142000000000001E-2</c:v>
                </c:pt>
                <c:pt idx="4143">
                  <c:v>3.1430000000000111E-2</c:v>
                </c:pt>
                <c:pt idx="4144">
                  <c:v>3.1440000000000051E-2</c:v>
                </c:pt>
                <c:pt idx="4145">
                  <c:v>3.1450000000000006E-2</c:v>
                </c:pt>
                <c:pt idx="4146">
                  <c:v>3.1460000000000002E-2</c:v>
                </c:pt>
                <c:pt idx="4147">
                  <c:v>3.1470000000000012E-2</c:v>
                </c:pt>
                <c:pt idx="4148">
                  <c:v>3.1480000000000015E-2</c:v>
                </c:pt>
                <c:pt idx="4149">
                  <c:v>3.1490000000000011E-2</c:v>
                </c:pt>
                <c:pt idx="4150">
                  <c:v>3.15E-2</c:v>
                </c:pt>
                <c:pt idx="4151">
                  <c:v>3.1510000000000003E-2</c:v>
                </c:pt>
                <c:pt idx="4152">
                  <c:v>3.1519999999999999E-2</c:v>
                </c:pt>
                <c:pt idx="4153">
                  <c:v>3.1530000000000002E-2</c:v>
                </c:pt>
                <c:pt idx="4154">
                  <c:v>3.1540000000000006E-2</c:v>
                </c:pt>
                <c:pt idx="4155">
                  <c:v>3.1550000000000002E-2</c:v>
                </c:pt>
                <c:pt idx="4156">
                  <c:v>3.1559999999999998E-2</c:v>
                </c:pt>
                <c:pt idx="4157">
                  <c:v>3.1570000000000001E-2</c:v>
                </c:pt>
                <c:pt idx="4158">
                  <c:v>3.1580000000000004E-2</c:v>
                </c:pt>
                <c:pt idx="4159">
                  <c:v>3.159E-2</c:v>
                </c:pt>
                <c:pt idx="4160">
                  <c:v>3.1600000000000052E-2</c:v>
                </c:pt>
                <c:pt idx="4161">
                  <c:v>3.1610000000000006E-2</c:v>
                </c:pt>
                <c:pt idx="4162">
                  <c:v>3.1620000000000002E-2</c:v>
                </c:pt>
                <c:pt idx="4163">
                  <c:v>3.1629999999999998E-2</c:v>
                </c:pt>
                <c:pt idx="4164">
                  <c:v>3.1640000000000015E-2</c:v>
                </c:pt>
                <c:pt idx="4165">
                  <c:v>3.1650000000000011E-2</c:v>
                </c:pt>
                <c:pt idx="4166">
                  <c:v>3.1660000000000001E-2</c:v>
                </c:pt>
                <c:pt idx="4167">
                  <c:v>3.1670000000000052E-2</c:v>
                </c:pt>
                <c:pt idx="4168">
                  <c:v>3.1680000000000055E-2</c:v>
                </c:pt>
                <c:pt idx="4169">
                  <c:v>3.169000000000001E-2</c:v>
                </c:pt>
                <c:pt idx="4170">
                  <c:v>3.1700000000000006E-2</c:v>
                </c:pt>
                <c:pt idx="4171">
                  <c:v>3.1710000000000002E-2</c:v>
                </c:pt>
                <c:pt idx="4172">
                  <c:v>3.1719999999999998E-2</c:v>
                </c:pt>
                <c:pt idx="4173">
                  <c:v>3.1730000000000001E-2</c:v>
                </c:pt>
                <c:pt idx="4174">
                  <c:v>3.1740000000000004E-2</c:v>
                </c:pt>
                <c:pt idx="4175">
                  <c:v>3.175E-2</c:v>
                </c:pt>
                <c:pt idx="4176">
                  <c:v>3.1760000000000004E-2</c:v>
                </c:pt>
                <c:pt idx="4177">
                  <c:v>3.1770000000000041E-2</c:v>
                </c:pt>
                <c:pt idx="4178">
                  <c:v>3.178000000000001E-2</c:v>
                </c:pt>
                <c:pt idx="4179">
                  <c:v>3.1789999999999999E-2</c:v>
                </c:pt>
                <c:pt idx="4180">
                  <c:v>3.1800000000000002E-2</c:v>
                </c:pt>
                <c:pt idx="4181">
                  <c:v>3.1810000000000012E-2</c:v>
                </c:pt>
                <c:pt idx="4182">
                  <c:v>3.1820000000000001E-2</c:v>
                </c:pt>
                <c:pt idx="4183">
                  <c:v>3.1830000000000115E-2</c:v>
                </c:pt>
                <c:pt idx="4184">
                  <c:v>3.1840000000000042E-2</c:v>
                </c:pt>
                <c:pt idx="4185">
                  <c:v>3.185000000000001E-2</c:v>
                </c:pt>
                <c:pt idx="4186">
                  <c:v>3.1860000000000006E-2</c:v>
                </c:pt>
                <c:pt idx="4187">
                  <c:v>3.1870000000000016E-2</c:v>
                </c:pt>
                <c:pt idx="4188">
                  <c:v>3.1880000000000012E-2</c:v>
                </c:pt>
                <c:pt idx="4189">
                  <c:v>3.1890000000000002E-2</c:v>
                </c:pt>
                <c:pt idx="4190">
                  <c:v>3.1900000000000005E-2</c:v>
                </c:pt>
                <c:pt idx="4191">
                  <c:v>3.1910000000000001E-2</c:v>
                </c:pt>
                <c:pt idx="4192">
                  <c:v>3.1920000000000004E-2</c:v>
                </c:pt>
                <c:pt idx="4193">
                  <c:v>3.1930000000000042E-2</c:v>
                </c:pt>
                <c:pt idx="4194">
                  <c:v>3.194000000000001E-2</c:v>
                </c:pt>
                <c:pt idx="4195">
                  <c:v>3.1949999999999999E-2</c:v>
                </c:pt>
                <c:pt idx="4196">
                  <c:v>3.1960000000000002E-2</c:v>
                </c:pt>
                <c:pt idx="4197">
                  <c:v>3.1969999999999998E-2</c:v>
                </c:pt>
                <c:pt idx="4198">
                  <c:v>3.1980000000000001E-2</c:v>
                </c:pt>
                <c:pt idx="4199">
                  <c:v>3.1990000000000005E-2</c:v>
                </c:pt>
                <c:pt idx="4200">
                  <c:v>3.2000000000000042E-2</c:v>
                </c:pt>
                <c:pt idx="4201">
                  <c:v>3.2010000000000011E-2</c:v>
                </c:pt>
                <c:pt idx="4202">
                  <c:v>3.202E-2</c:v>
                </c:pt>
                <c:pt idx="4203">
                  <c:v>3.2030000000000121E-2</c:v>
                </c:pt>
                <c:pt idx="4204">
                  <c:v>3.2040000000000082E-2</c:v>
                </c:pt>
                <c:pt idx="4205">
                  <c:v>3.2050000000000002E-2</c:v>
                </c:pt>
                <c:pt idx="4206">
                  <c:v>3.2060000000000005E-2</c:v>
                </c:pt>
                <c:pt idx="4207">
                  <c:v>3.2070000000000112E-2</c:v>
                </c:pt>
                <c:pt idx="4208">
                  <c:v>3.2080000000000011E-2</c:v>
                </c:pt>
                <c:pt idx="4209">
                  <c:v>3.2090000000000014E-2</c:v>
                </c:pt>
                <c:pt idx="4210">
                  <c:v>3.210000000000001E-2</c:v>
                </c:pt>
                <c:pt idx="4211">
                  <c:v>3.211E-2</c:v>
                </c:pt>
                <c:pt idx="4212">
                  <c:v>3.2120000000000003E-2</c:v>
                </c:pt>
                <c:pt idx="4213">
                  <c:v>3.2129999999999999E-2</c:v>
                </c:pt>
                <c:pt idx="4214">
                  <c:v>3.2140000000000002E-2</c:v>
                </c:pt>
                <c:pt idx="4215">
                  <c:v>3.2150000000000005E-2</c:v>
                </c:pt>
                <c:pt idx="4216">
                  <c:v>3.2160000000000001E-2</c:v>
                </c:pt>
                <c:pt idx="4217">
                  <c:v>3.2169999999999997E-2</c:v>
                </c:pt>
                <c:pt idx="4218">
                  <c:v>3.218E-2</c:v>
                </c:pt>
                <c:pt idx="4219">
                  <c:v>3.2190000000000003E-2</c:v>
                </c:pt>
                <c:pt idx="4220">
                  <c:v>3.2199999999999999E-2</c:v>
                </c:pt>
                <c:pt idx="4221">
                  <c:v>3.2210000000000016E-2</c:v>
                </c:pt>
                <c:pt idx="4222">
                  <c:v>3.2220000000000006E-2</c:v>
                </c:pt>
                <c:pt idx="4223">
                  <c:v>3.223000000000012E-2</c:v>
                </c:pt>
                <c:pt idx="4224">
                  <c:v>3.2240000000000012E-2</c:v>
                </c:pt>
                <c:pt idx="4225">
                  <c:v>3.2250000000000015E-2</c:v>
                </c:pt>
                <c:pt idx="4226">
                  <c:v>3.2260000000000011E-2</c:v>
                </c:pt>
                <c:pt idx="4227">
                  <c:v>3.2270000000000118E-2</c:v>
                </c:pt>
                <c:pt idx="4228">
                  <c:v>3.2280000000000052E-2</c:v>
                </c:pt>
                <c:pt idx="4229">
                  <c:v>3.2290000000000006E-2</c:v>
                </c:pt>
                <c:pt idx="4230">
                  <c:v>3.2300000000000002E-2</c:v>
                </c:pt>
                <c:pt idx="4231">
                  <c:v>3.2310000000000005E-2</c:v>
                </c:pt>
                <c:pt idx="4232">
                  <c:v>3.2320000000000002E-2</c:v>
                </c:pt>
                <c:pt idx="4233">
                  <c:v>3.2329999999999998E-2</c:v>
                </c:pt>
                <c:pt idx="4234">
                  <c:v>3.2340000000000001E-2</c:v>
                </c:pt>
                <c:pt idx="4235">
                  <c:v>3.2350000000000004E-2</c:v>
                </c:pt>
                <c:pt idx="4236">
                  <c:v>3.236E-2</c:v>
                </c:pt>
                <c:pt idx="4237">
                  <c:v>3.2370000000000052E-2</c:v>
                </c:pt>
                <c:pt idx="4238">
                  <c:v>3.2380000000000006E-2</c:v>
                </c:pt>
                <c:pt idx="4239">
                  <c:v>3.2390000000000002E-2</c:v>
                </c:pt>
                <c:pt idx="4240">
                  <c:v>3.2399999999999998E-2</c:v>
                </c:pt>
                <c:pt idx="4241">
                  <c:v>3.2410000000000001E-2</c:v>
                </c:pt>
                <c:pt idx="4242">
                  <c:v>3.2420000000000011E-2</c:v>
                </c:pt>
                <c:pt idx="4243">
                  <c:v>3.2430000000000118E-2</c:v>
                </c:pt>
                <c:pt idx="4244">
                  <c:v>3.2440000000000052E-2</c:v>
                </c:pt>
                <c:pt idx="4245">
                  <c:v>3.2450000000000041E-2</c:v>
                </c:pt>
                <c:pt idx="4246">
                  <c:v>3.246000000000001E-2</c:v>
                </c:pt>
                <c:pt idx="4247">
                  <c:v>3.2470000000000124E-2</c:v>
                </c:pt>
                <c:pt idx="4248">
                  <c:v>3.2480000000000016E-2</c:v>
                </c:pt>
                <c:pt idx="4249">
                  <c:v>3.2490000000000012E-2</c:v>
                </c:pt>
                <c:pt idx="4250">
                  <c:v>3.2500000000000001E-2</c:v>
                </c:pt>
                <c:pt idx="4251">
                  <c:v>3.2510000000000004E-2</c:v>
                </c:pt>
                <c:pt idx="4252">
                  <c:v>3.252E-2</c:v>
                </c:pt>
                <c:pt idx="4253">
                  <c:v>3.253000000000001E-2</c:v>
                </c:pt>
                <c:pt idx="4254">
                  <c:v>3.2540000000000006E-2</c:v>
                </c:pt>
                <c:pt idx="4255">
                  <c:v>3.2550000000000009E-2</c:v>
                </c:pt>
                <c:pt idx="4256">
                  <c:v>3.2559999999999999E-2</c:v>
                </c:pt>
                <c:pt idx="4257">
                  <c:v>3.2570000000000002E-2</c:v>
                </c:pt>
                <c:pt idx="4258">
                  <c:v>3.2580000000000005E-2</c:v>
                </c:pt>
                <c:pt idx="4259">
                  <c:v>3.2590000000000001E-2</c:v>
                </c:pt>
                <c:pt idx="4260">
                  <c:v>3.2600000000000108E-2</c:v>
                </c:pt>
                <c:pt idx="4261">
                  <c:v>3.2610000000000042E-2</c:v>
                </c:pt>
                <c:pt idx="4262">
                  <c:v>3.262000000000001E-2</c:v>
                </c:pt>
                <c:pt idx="4263">
                  <c:v>3.2629999999999999E-2</c:v>
                </c:pt>
                <c:pt idx="4264">
                  <c:v>3.2640000000000016E-2</c:v>
                </c:pt>
                <c:pt idx="4265">
                  <c:v>3.2650000000000012E-2</c:v>
                </c:pt>
                <c:pt idx="4266">
                  <c:v>3.2660000000000002E-2</c:v>
                </c:pt>
                <c:pt idx="4267">
                  <c:v>3.2670000000000116E-2</c:v>
                </c:pt>
                <c:pt idx="4268">
                  <c:v>3.2680000000000056E-2</c:v>
                </c:pt>
                <c:pt idx="4269">
                  <c:v>3.2690000000000011E-2</c:v>
                </c:pt>
                <c:pt idx="4270">
                  <c:v>3.2700000000000014E-2</c:v>
                </c:pt>
                <c:pt idx="4271">
                  <c:v>3.271000000000001E-2</c:v>
                </c:pt>
                <c:pt idx="4272">
                  <c:v>3.2719999999999999E-2</c:v>
                </c:pt>
                <c:pt idx="4273">
                  <c:v>3.2730000000000002E-2</c:v>
                </c:pt>
                <c:pt idx="4274">
                  <c:v>3.2740000000000005E-2</c:v>
                </c:pt>
                <c:pt idx="4275">
                  <c:v>3.2750000000000001E-2</c:v>
                </c:pt>
                <c:pt idx="4276">
                  <c:v>3.2760000000000004E-2</c:v>
                </c:pt>
                <c:pt idx="4277">
                  <c:v>3.2770000000000042E-2</c:v>
                </c:pt>
                <c:pt idx="4278">
                  <c:v>3.2780000000000011E-2</c:v>
                </c:pt>
                <c:pt idx="4279">
                  <c:v>3.279E-2</c:v>
                </c:pt>
                <c:pt idx="4280">
                  <c:v>3.2800000000000114E-2</c:v>
                </c:pt>
                <c:pt idx="4281">
                  <c:v>3.2810000000000082E-2</c:v>
                </c:pt>
                <c:pt idx="4282">
                  <c:v>3.2820000000000002E-2</c:v>
                </c:pt>
                <c:pt idx="4283">
                  <c:v>3.2830000000000116E-2</c:v>
                </c:pt>
                <c:pt idx="4284">
                  <c:v>3.2840000000000112E-2</c:v>
                </c:pt>
                <c:pt idx="4285">
                  <c:v>3.2850000000000011E-2</c:v>
                </c:pt>
                <c:pt idx="4286">
                  <c:v>3.2860000000000014E-2</c:v>
                </c:pt>
                <c:pt idx="4287">
                  <c:v>3.2870000000000121E-2</c:v>
                </c:pt>
                <c:pt idx="4288">
                  <c:v>3.2880000000000111E-2</c:v>
                </c:pt>
                <c:pt idx="4289">
                  <c:v>3.2890000000000016E-2</c:v>
                </c:pt>
                <c:pt idx="4290">
                  <c:v>3.2900000000000006E-2</c:v>
                </c:pt>
                <c:pt idx="4291">
                  <c:v>3.2910000000000002E-2</c:v>
                </c:pt>
                <c:pt idx="4292">
                  <c:v>3.2920000000000005E-2</c:v>
                </c:pt>
                <c:pt idx="4293">
                  <c:v>3.2930000000000056E-2</c:v>
                </c:pt>
                <c:pt idx="4294">
                  <c:v>3.2940000000000011E-2</c:v>
                </c:pt>
                <c:pt idx="4295">
                  <c:v>3.295E-2</c:v>
                </c:pt>
                <c:pt idx="4296">
                  <c:v>3.2960000000000003E-2</c:v>
                </c:pt>
                <c:pt idx="4297">
                  <c:v>3.2969999999999999E-2</c:v>
                </c:pt>
                <c:pt idx="4298">
                  <c:v>3.2980000000000002E-2</c:v>
                </c:pt>
                <c:pt idx="4299">
                  <c:v>3.2990000000000005E-2</c:v>
                </c:pt>
                <c:pt idx="4300">
                  <c:v>3.3000000000000002E-2</c:v>
                </c:pt>
                <c:pt idx="4301">
                  <c:v>3.3009999999999998E-2</c:v>
                </c:pt>
                <c:pt idx="4302">
                  <c:v>3.3020000000000001E-2</c:v>
                </c:pt>
                <c:pt idx="4303">
                  <c:v>3.3029999999999997E-2</c:v>
                </c:pt>
                <c:pt idx="4304">
                  <c:v>3.304E-2</c:v>
                </c:pt>
                <c:pt idx="4305">
                  <c:v>3.3050000000000003E-2</c:v>
                </c:pt>
                <c:pt idx="4306">
                  <c:v>3.3059999999999999E-2</c:v>
                </c:pt>
                <c:pt idx="4307">
                  <c:v>3.3070000000000002E-2</c:v>
                </c:pt>
                <c:pt idx="4308">
                  <c:v>3.3080000000000005E-2</c:v>
                </c:pt>
                <c:pt idx="4309">
                  <c:v>3.3090000000000001E-2</c:v>
                </c:pt>
                <c:pt idx="4310">
                  <c:v>3.3099999999999997E-2</c:v>
                </c:pt>
                <c:pt idx="4311">
                  <c:v>3.3110000000000001E-2</c:v>
                </c:pt>
                <c:pt idx="4312">
                  <c:v>3.3119999999999997E-2</c:v>
                </c:pt>
                <c:pt idx="4313">
                  <c:v>3.313E-2</c:v>
                </c:pt>
                <c:pt idx="4314">
                  <c:v>3.3140000000000003E-2</c:v>
                </c:pt>
                <c:pt idx="4315">
                  <c:v>3.3149999999999999E-2</c:v>
                </c:pt>
                <c:pt idx="4316">
                  <c:v>3.3159999999999995E-2</c:v>
                </c:pt>
                <c:pt idx="4317">
                  <c:v>3.3169999999999998E-2</c:v>
                </c:pt>
                <c:pt idx="4318">
                  <c:v>3.3180000000000001E-2</c:v>
                </c:pt>
                <c:pt idx="4319">
                  <c:v>3.3189999999999997E-2</c:v>
                </c:pt>
                <c:pt idx="4320">
                  <c:v>3.32E-2</c:v>
                </c:pt>
                <c:pt idx="4321">
                  <c:v>3.3210000000000003E-2</c:v>
                </c:pt>
                <c:pt idx="4322">
                  <c:v>3.322E-2</c:v>
                </c:pt>
                <c:pt idx="4323">
                  <c:v>3.323000000000001E-2</c:v>
                </c:pt>
                <c:pt idx="4324">
                  <c:v>3.3239999999999999E-2</c:v>
                </c:pt>
                <c:pt idx="4325">
                  <c:v>3.3250000000000002E-2</c:v>
                </c:pt>
                <c:pt idx="4326">
                  <c:v>3.3259999999999998E-2</c:v>
                </c:pt>
                <c:pt idx="4327">
                  <c:v>3.3270000000000001E-2</c:v>
                </c:pt>
                <c:pt idx="4328">
                  <c:v>3.3280000000000004E-2</c:v>
                </c:pt>
                <c:pt idx="4329">
                  <c:v>3.329E-2</c:v>
                </c:pt>
                <c:pt idx="4330">
                  <c:v>3.3300000000000003E-2</c:v>
                </c:pt>
                <c:pt idx="4331">
                  <c:v>3.3309999999999999E-2</c:v>
                </c:pt>
                <c:pt idx="4332">
                  <c:v>3.3319999999999995E-2</c:v>
                </c:pt>
                <c:pt idx="4333">
                  <c:v>3.3329999999999999E-2</c:v>
                </c:pt>
                <c:pt idx="4334">
                  <c:v>3.3340000000000002E-2</c:v>
                </c:pt>
                <c:pt idx="4335">
                  <c:v>3.3349999999999998E-2</c:v>
                </c:pt>
                <c:pt idx="4336">
                  <c:v>3.3360000000000001E-2</c:v>
                </c:pt>
                <c:pt idx="4337">
                  <c:v>3.3369999999999997E-2</c:v>
                </c:pt>
                <c:pt idx="4338">
                  <c:v>3.338E-2</c:v>
                </c:pt>
                <c:pt idx="4339">
                  <c:v>3.3390000000000003E-2</c:v>
                </c:pt>
                <c:pt idx="4340">
                  <c:v>3.3399999999999999E-2</c:v>
                </c:pt>
                <c:pt idx="4341">
                  <c:v>3.3410000000000002E-2</c:v>
                </c:pt>
                <c:pt idx="4342">
                  <c:v>3.3419999999999998E-2</c:v>
                </c:pt>
                <c:pt idx="4343">
                  <c:v>3.3430000000000001E-2</c:v>
                </c:pt>
                <c:pt idx="4344">
                  <c:v>3.3440000000000004E-2</c:v>
                </c:pt>
                <c:pt idx="4345">
                  <c:v>3.3450000000000001E-2</c:v>
                </c:pt>
                <c:pt idx="4346">
                  <c:v>3.3459999999999997E-2</c:v>
                </c:pt>
                <c:pt idx="4347">
                  <c:v>3.3470000000000014E-2</c:v>
                </c:pt>
                <c:pt idx="4348">
                  <c:v>3.348000000000001E-2</c:v>
                </c:pt>
                <c:pt idx="4349">
                  <c:v>3.3489999999999999E-2</c:v>
                </c:pt>
                <c:pt idx="4350">
                  <c:v>3.3500000000000002E-2</c:v>
                </c:pt>
                <c:pt idx="4351">
                  <c:v>3.3509999999999998E-2</c:v>
                </c:pt>
                <c:pt idx="4352">
                  <c:v>3.3520000000000001E-2</c:v>
                </c:pt>
                <c:pt idx="4353">
                  <c:v>3.3529999999999997E-2</c:v>
                </c:pt>
                <c:pt idx="4354">
                  <c:v>3.354E-2</c:v>
                </c:pt>
                <c:pt idx="4355">
                  <c:v>3.3550000000000003E-2</c:v>
                </c:pt>
                <c:pt idx="4356">
                  <c:v>3.356E-2</c:v>
                </c:pt>
                <c:pt idx="4357">
                  <c:v>3.3570000000000003E-2</c:v>
                </c:pt>
                <c:pt idx="4358">
                  <c:v>3.3579999999999999E-2</c:v>
                </c:pt>
                <c:pt idx="4359">
                  <c:v>3.3590000000000002E-2</c:v>
                </c:pt>
                <c:pt idx="4360">
                  <c:v>3.3599999999999998E-2</c:v>
                </c:pt>
                <c:pt idx="4361">
                  <c:v>3.3610000000000001E-2</c:v>
                </c:pt>
                <c:pt idx="4362">
                  <c:v>3.3619999999999997E-2</c:v>
                </c:pt>
                <c:pt idx="4363">
                  <c:v>3.363E-2</c:v>
                </c:pt>
                <c:pt idx="4364">
                  <c:v>3.364000000000001E-2</c:v>
                </c:pt>
                <c:pt idx="4365">
                  <c:v>3.3649999999999999E-2</c:v>
                </c:pt>
                <c:pt idx="4366">
                  <c:v>3.3660000000000002E-2</c:v>
                </c:pt>
                <c:pt idx="4367">
                  <c:v>3.3669999999999999E-2</c:v>
                </c:pt>
                <c:pt idx="4368">
                  <c:v>3.3680000000000002E-2</c:v>
                </c:pt>
                <c:pt idx="4369">
                  <c:v>3.3690000000000005E-2</c:v>
                </c:pt>
                <c:pt idx="4370">
                  <c:v>3.3700000000000001E-2</c:v>
                </c:pt>
                <c:pt idx="4371">
                  <c:v>3.3709999999999997E-2</c:v>
                </c:pt>
                <c:pt idx="4372">
                  <c:v>3.372E-2</c:v>
                </c:pt>
                <c:pt idx="4373">
                  <c:v>3.3730000000000003E-2</c:v>
                </c:pt>
                <c:pt idx="4374">
                  <c:v>3.3739999999999999E-2</c:v>
                </c:pt>
                <c:pt idx="4375">
                  <c:v>3.3750000000000002E-2</c:v>
                </c:pt>
                <c:pt idx="4376">
                  <c:v>3.3759999999999998E-2</c:v>
                </c:pt>
                <c:pt idx="4377">
                  <c:v>3.3770000000000001E-2</c:v>
                </c:pt>
                <c:pt idx="4378">
                  <c:v>3.3779999999999998E-2</c:v>
                </c:pt>
                <c:pt idx="4379">
                  <c:v>3.3790000000000001E-2</c:v>
                </c:pt>
                <c:pt idx="4380">
                  <c:v>3.3799999999999997E-2</c:v>
                </c:pt>
                <c:pt idx="4381">
                  <c:v>3.381E-2</c:v>
                </c:pt>
                <c:pt idx="4382">
                  <c:v>3.3820000000000003E-2</c:v>
                </c:pt>
                <c:pt idx="4383">
                  <c:v>3.3829999999999999E-2</c:v>
                </c:pt>
                <c:pt idx="4384">
                  <c:v>3.3840000000000002E-2</c:v>
                </c:pt>
                <c:pt idx="4385">
                  <c:v>3.3850000000000005E-2</c:v>
                </c:pt>
                <c:pt idx="4386">
                  <c:v>3.3860000000000001E-2</c:v>
                </c:pt>
                <c:pt idx="4387">
                  <c:v>3.3869999999999997E-2</c:v>
                </c:pt>
                <c:pt idx="4388">
                  <c:v>3.388E-2</c:v>
                </c:pt>
                <c:pt idx="4389">
                  <c:v>3.3890000000000003E-2</c:v>
                </c:pt>
                <c:pt idx="4390">
                  <c:v>3.39E-2</c:v>
                </c:pt>
                <c:pt idx="4391">
                  <c:v>3.3910000000000003E-2</c:v>
                </c:pt>
                <c:pt idx="4392">
                  <c:v>3.3919999999999999E-2</c:v>
                </c:pt>
                <c:pt idx="4393">
                  <c:v>3.3930000000000002E-2</c:v>
                </c:pt>
                <c:pt idx="4394">
                  <c:v>3.3939999999999998E-2</c:v>
                </c:pt>
                <c:pt idx="4395">
                  <c:v>3.3950000000000001E-2</c:v>
                </c:pt>
                <c:pt idx="4396">
                  <c:v>3.3959999999999997E-2</c:v>
                </c:pt>
                <c:pt idx="4397">
                  <c:v>3.397E-2</c:v>
                </c:pt>
                <c:pt idx="4398">
                  <c:v>3.3980000000000003E-2</c:v>
                </c:pt>
                <c:pt idx="4399">
                  <c:v>3.3989999999999999E-2</c:v>
                </c:pt>
                <c:pt idx="4400">
                  <c:v>3.4000000000000002E-2</c:v>
                </c:pt>
                <c:pt idx="4401">
                  <c:v>3.4009999999999999E-2</c:v>
                </c:pt>
                <c:pt idx="4402">
                  <c:v>3.4020000000000002E-2</c:v>
                </c:pt>
                <c:pt idx="4403">
                  <c:v>3.4029999999999998E-2</c:v>
                </c:pt>
                <c:pt idx="4404">
                  <c:v>3.4040000000000001E-2</c:v>
                </c:pt>
                <c:pt idx="4405">
                  <c:v>3.4050000000000004E-2</c:v>
                </c:pt>
                <c:pt idx="4406">
                  <c:v>3.406E-2</c:v>
                </c:pt>
                <c:pt idx="4407">
                  <c:v>3.407000000000001E-2</c:v>
                </c:pt>
                <c:pt idx="4408">
                  <c:v>3.4080000000000006E-2</c:v>
                </c:pt>
                <c:pt idx="4409">
                  <c:v>3.4090000000000002E-2</c:v>
                </c:pt>
                <c:pt idx="4410">
                  <c:v>3.4099999999999998E-2</c:v>
                </c:pt>
                <c:pt idx="4411">
                  <c:v>3.4110000000000001E-2</c:v>
                </c:pt>
                <c:pt idx="4412">
                  <c:v>3.4119999999999998E-2</c:v>
                </c:pt>
                <c:pt idx="4413">
                  <c:v>3.4130000000000001E-2</c:v>
                </c:pt>
                <c:pt idx="4414">
                  <c:v>3.4140000000000004E-2</c:v>
                </c:pt>
                <c:pt idx="4415">
                  <c:v>3.415E-2</c:v>
                </c:pt>
                <c:pt idx="4416">
                  <c:v>3.4160000000000003E-2</c:v>
                </c:pt>
                <c:pt idx="4417">
                  <c:v>3.4169999999999999E-2</c:v>
                </c:pt>
                <c:pt idx="4418">
                  <c:v>3.4180000000000002E-2</c:v>
                </c:pt>
                <c:pt idx="4419">
                  <c:v>3.4189999999999998E-2</c:v>
                </c:pt>
                <c:pt idx="4420">
                  <c:v>3.4200000000000001E-2</c:v>
                </c:pt>
                <c:pt idx="4421">
                  <c:v>3.4210000000000004E-2</c:v>
                </c:pt>
                <c:pt idx="4422">
                  <c:v>3.422E-2</c:v>
                </c:pt>
                <c:pt idx="4423">
                  <c:v>3.4229999999999997E-2</c:v>
                </c:pt>
                <c:pt idx="4424">
                  <c:v>3.4240000000000013E-2</c:v>
                </c:pt>
                <c:pt idx="4425">
                  <c:v>3.425000000000001E-2</c:v>
                </c:pt>
                <c:pt idx="4426">
                  <c:v>3.4259999999999999E-2</c:v>
                </c:pt>
                <c:pt idx="4427">
                  <c:v>3.4270000000000002E-2</c:v>
                </c:pt>
                <c:pt idx="4428">
                  <c:v>3.4280000000000005E-2</c:v>
                </c:pt>
                <c:pt idx="4429">
                  <c:v>3.4290000000000001E-2</c:v>
                </c:pt>
                <c:pt idx="4430">
                  <c:v>3.4300000000000004E-2</c:v>
                </c:pt>
                <c:pt idx="4431">
                  <c:v>3.431E-2</c:v>
                </c:pt>
                <c:pt idx="4432">
                  <c:v>3.4320000000000003E-2</c:v>
                </c:pt>
                <c:pt idx="4433">
                  <c:v>3.4329999999999999E-2</c:v>
                </c:pt>
                <c:pt idx="4434">
                  <c:v>3.4340000000000002E-2</c:v>
                </c:pt>
                <c:pt idx="4435">
                  <c:v>3.4349999999999999E-2</c:v>
                </c:pt>
                <c:pt idx="4436">
                  <c:v>3.4360000000000002E-2</c:v>
                </c:pt>
                <c:pt idx="4437">
                  <c:v>3.4369999999999998E-2</c:v>
                </c:pt>
                <c:pt idx="4438">
                  <c:v>3.4380000000000001E-2</c:v>
                </c:pt>
                <c:pt idx="4439">
                  <c:v>3.4389999999999997E-2</c:v>
                </c:pt>
                <c:pt idx="4440">
                  <c:v>3.44E-2</c:v>
                </c:pt>
                <c:pt idx="4441">
                  <c:v>3.441000000000001E-2</c:v>
                </c:pt>
                <c:pt idx="4442">
                  <c:v>3.4419999999999999E-2</c:v>
                </c:pt>
                <c:pt idx="4443">
                  <c:v>3.4430000000000002E-2</c:v>
                </c:pt>
                <c:pt idx="4444">
                  <c:v>3.4440000000000005E-2</c:v>
                </c:pt>
                <c:pt idx="4445">
                  <c:v>3.4450000000000001E-2</c:v>
                </c:pt>
                <c:pt idx="4446">
                  <c:v>3.4460000000000005E-2</c:v>
                </c:pt>
                <c:pt idx="4447">
                  <c:v>3.4470000000000015E-2</c:v>
                </c:pt>
                <c:pt idx="4448">
                  <c:v>3.4480000000000011E-2</c:v>
                </c:pt>
                <c:pt idx="4449">
                  <c:v>3.449E-2</c:v>
                </c:pt>
                <c:pt idx="4450">
                  <c:v>3.4500000000000003E-2</c:v>
                </c:pt>
                <c:pt idx="4451">
                  <c:v>3.4509999999999999E-2</c:v>
                </c:pt>
                <c:pt idx="4452">
                  <c:v>3.4520000000000002E-2</c:v>
                </c:pt>
                <c:pt idx="4453">
                  <c:v>3.4529999999999998E-2</c:v>
                </c:pt>
                <c:pt idx="4454">
                  <c:v>3.4540000000000001E-2</c:v>
                </c:pt>
                <c:pt idx="4455">
                  <c:v>3.4549999999999997E-2</c:v>
                </c:pt>
                <c:pt idx="4456">
                  <c:v>3.456E-2</c:v>
                </c:pt>
                <c:pt idx="4457">
                  <c:v>3.4569999999999997E-2</c:v>
                </c:pt>
                <c:pt idx="4458">
                  <c:v>3.458E-2</c:v>
                </c:pt>
                <c:pt idx="4459">
                  <c:v>3.4590000000000003E-2</c:v>
                </c:pt>
                <c:pt idx="4460">
                  <c:v>3.4599999999999999E-2</c:v>
                </c:pt>
                <c:pt idx="4461">
                  <c:v>3.4610000000000002E-2</c:v>
                </c:pt>
                <c:pt idx="4462">
                  <c:v>3.4619999999999998E-2</c:v>
                </c:pt>
                <c:pt idx="4463">
                  <c:v>3.4630000000000015E-2</c:v>
                </c:pt>
                <c:pt idx="4464">
                  <c:v>3.4640000000000011E-2</c:v>
                </c:pt>
                <c:pt idx="4465">
                  <c:v>3.465E-2</c:v>
                </c:pt>
                <c:pt idx="4466">
                  <c:v>3.4660000000000003E-2</c:v>
                </c:pt>
                <c:pt idx="4467">
                  <c:v>3.4669999999999999E-2</c:v>
                </c:pt>
                <c:pt idx="4468">
                  <c:v>3.4680000000000002E-2</c:v>
                </c:pt>
                <c:pt idx="4469">
                  <c:v>3.4690000000000006E-2</c:v>
                </c:pt>
                <c:pt idx="4470">
                  <c:v>3.4700000000000002E-2</c:v>
                </c:pt>
                <c:pt idx="4471">
                  <c:v>3.4709999999999998E-2</c:v>
                </c:pt>
                <c:pt idx="4472">
                  <c:v>3.4720000000000001E-2</c:v>
                </c:pt>
                <c:pt idx="4473">
                  <c:v>3.4729999999999997E-2</c:v>
                </c:pt>
                <c:pt idx="4474">
                  <c:v>3.474E-2</c:v>
                </c:pt>
                <c:pt idx="4475">
                  <c:v>3.4750000000000003E-2</c:v>
                </c:pt>
                <c:pt idx="4476">
                  <c:v>3.4759999999999999E-2</c:v>
                </c:pt>
                <c:pt idx="4477">
                  <c:v>3.4770000000000002E-2</c:v>
                </c:pt>
                <c:pt idx="4478">
                  <c:v>3.4779999999999998E-2</c:v>
                </c:pt>
                <c:pt idx="4479">
                  <c:v>3.4790000000000001E-2</c:v>
                </c:pt>
                <c:pt idx="4480">
                  <c:v>3.4799999999999998E-2</c:v>
                </c:pt>
                <c:pt idx="4481">
                  <c:v>3.4810000000000001E-2</c:v>
                </c:pt>
                <c:pt idx="4482">
                  <c:v>3.4820000000000004E-2</c:v>
                </c:pt>
                <c:pt idx="4483">
                  <c:v>3.4830000000000041E-2</c:v>
                </c:pt>
                <c:pt idx="4484">
                  <c:v>3.484000000000001E-2</c:v>
                </c:pt>
                <c:pt idx="4485">
                  <c:v>3.4850000000000006E-2</c:v>
                </c:pt>
                <c:pt idx="4486">
                  <c:v>3.4860000000000002E-2</c:v>
                </c:pt>
                <c:pt idx="4487">
                  <c:v>3.4869999999999998E-2</c:v>
                </c:pt>
                <c:pt idx="4488">
                  <c:v>3.4880000000000001E-2</c:v>
                </c:pt>
                <c:pt idx="4489">
                  <c:v>3.4890000000000004E-2</c:v>
                </c:pt>
                <c:pt idx="4490">
                  <c:v>3.49E-2</c:v>
                </c:pt>
                <c:pt idx="4491">
                  <c:v>3.4910000000000004E-2</c:v>
                </c:pt>
                <c:pt idx="4492">
                  <c:v>3.492E-2</c:v>
                </c:pt>
                <c:pt idx="4493">
                  <c:v>3.493000000000001E-2</c:v>
                </c:pt>
                <c:pt idx="4494">
                  <c:v>3.4939999999999999E-2</c:v>
                </c:pt>
                <c:pt idx="4495">
                  <c:v>3.4950000000000002E-2</c:v>
                </c:pt>
                <c:pt idx="4496">
                  <c:v>3.4959999999999998E-2</c:v>
                </c:pt>
                <c:pt idx="4497">
                  <c:v>3.4970000000000001E-2</c:v>
                </c:pt>
                <c:pt idx="4498">
                  <c:v>3.4980000000000004E-2</c:v>
                </c:pt>
                <c:pt idx="4499">
                  <c:v>3.499E-2</c:v>
                </c:pt>
                <c:pt idx="4500">
                  <c:v>3.500000000000001E-2</c:v>
                </c:pt>
                <c:pt idx="4501">
                  <c:v>3.5009999999999999E-2</c:v>
                </c:pt>
                <c:pt idx="4502">
                  <c:v>3.5020000000000009E-2</c:v>
                </c:pt>
                <c:pt idx="4503">
                  <c:v>3.5029999999999999E-2</c:v>
                </c:pt>
                <c:pt idx="4504">
                  <c:v>3.5040000000000002E-2</c:v>
                </c:pt>
                <c:pt idx="4505">
                  <c:v>3.5050000000000005E-2</c:v>
                </c:pt>
                <c:pt idx="4506">
                  <c:v>3.5060000000000001E-2</c:v>
                </c:pt>
                <c:pt idx="4507">
                  <c:v>3.5070000000000011E-2</c:v>
                </c:pt>
                <c:pt idx="4508">
                  <c:v>3.5080000000000014E-2</c:v>
                </c:pt>
                <c:pt idx="4509">
                  <c:v>3.509000000000001E-2</c:v>
                </c:pt>
                <c:pt idx="4510">
                  <c:v>3.5099999999999999E-2</c:v>
                </c:pt>
                <c:pt idx="4511">
                  <c:v>3.5110000000000002E-2</c:v>
                </c:pt>
                <c:pt idx="4512">
                  <c:v>3.5119999999999998E-2</c:v>
                </c:pt>
                <c:pt idx="4513">
                  <c:v>3.5130000000000002E-2</c:v>
                </c:pt>
                <c:pt idx="4514">
                  <c:v>3.5140000000000005E-2</c:v>
                </c:pt>
                <c:pt idx="4515">
                  <c:v>3.5150000000000001E-2</c:v>
                </c:pt>
                <c:pt idx="4516">
                  <c:v>3.5159999999999997E-2</c:v>
                </c:pt>
                <c:pt idx="4517">
                  <c:v>3.517E-2</c:v>
                </c:pt>
                <c:pt idx="4518">
                  <c:v>3.5180000000000003E-2</c:v>
                </c:pt>
                <c:pt idx="4519">
                  <c:v>3.5189999999999999E-2</c:v>
                </c:pt>
                <c:pt idx="4520">
                  <c:v>3.5200000000000002E-2</c:v>
                </c:pt>
                <c:pt idx="4521">
                  <c:v>3.5210000000000005E-2</c:v>
                </c:pt>
                <c:pt idx="4522">
                  <c:v>3.5220000000000001E-2</c:v>
                </c:pt>
                <c:pt idx="4523">
                  <c:v>3.5229999999999997E-2</c:v>
                </c:pt>
                <c:pt idx="4524">
                  <c:v>3.5240000000000014E-2</c:v>
                </c:pt>
                <c:pt idx="4525">
                  <c:v>3.525000000000001E-2</c:v>
                </c:pt>
                <c:pt idx="4526">
                  <c:v>3.526E-2</c:v>
                </c:pt>
                <c:pt idx="4527">
                  <c:v>3.5270000000000051E-2</c:v>
                </c:pt>
                <c:pt idx="4528">
                  <c:v>3.5280000000000006E-2</c:v>
                </c:pt>
                <c:pt idx="4529">
                  <c:v>3.5290000000000002E-2</c:v>
                </c:pt>
                <c:pt idx="4530">
                  <c:v>3.5300000000000005E-2</c:v>
                </c:pt>
                <c:pt idx="4531">
                  <c:v>3.5310000000000001E-2</c:v>
                </c:pt>
                <c:pt idx="4532">
                  <c:v>3.5319999999999997E-2</c:v>
                </c:pt>
                <c:pt idx="4533">
                  <c:v>3.533E-2</c:v>
                </c:pt>
                <c:pt idx="4534">
                  <c:v>3.5340000000000003E-2</c:v>
                </c:pt>
                <c:pt idx="4535">
                  <c:v>3.5349999999999999E-2</c:v>
                </c:pt>
                <c:pt idx="4536">
                  <c:v>3.5360000000000003E-2</c:v>
                </c:pt>
                <c:pt idx="4537">
                  <c:v>3.5369999999999999E-2</c:v>
                </c:pt>
                <c:pt idx="4538">
                  <c:v>3.5380000000000002E-2</c:v>
                </c:pt>
                <c:pt idx="4539">
                  <c:v>3.5389999999999998E-2</c:v>
                </c:pt>
                <c:pt idx="4540">
                  <c:v>3.5400000000000001E-2</c:v>
                </c:pt>
                <c:pt idx="4541">
                  <c:v>3.5410000000000011E-2</c:v>
                </c:pt>
                <c:pt idx="4542">
                  <c:v>3.542E-2</c:v>
                </c:pt>
                <c:pt idx="4543">
                  <c:v>3.5430000000000052E-2</c:v>
                </c:pt>
                <c:pt idx="4544">
                  <c:v>3.5440000000000006E-2</c:v>
                </c:pt>
                <c:pt idx="4545">
                  <c:v>3.5450000000000002E-2</c:v>
                </c:pt>
                <c:pt idx="4546">
                  <c:v>3.5460000000000005E-2</c:v>
                </c:pt>
                <c:pt idx="4547">
                  <c:v>3.5470000000000015E-2</c:v>
                </c:pt>
                <c:pt idx="4548">
                  <c:v>3.5480000000000012E-2</c:v>
                </c:pt>
                <c:pt idx="4549">
                  <c:v>3.5490000000000001E-2</c:v>
                </c:pt>
                <c:pt idx="4550">
                  <c:v>3.5500000000000004E-2</c:v>
                </c:pt>
                <c:pt idx="4551">
                  <c:v>3.551E-2</c:v>
                </c:pt>
                <c:pt idx="4552">
                  <c:v>3.5520000000000003E-2</c:v>
                </c:pt>
                <c:pt idx="4553">
                  <c:v>3.5529999999999999E-2</c:v>
                </c:pt>
                <c:pt idx="4554">
                  <c:v>3.5540000000000002E-2</c:v>
                </c:pt>
                <c:pt idx="4555">
                  <c:v>3.5549999999999998E-2</c:v>
                </c:pt>
                <c:pt idx="4556">
                  <c:v>3.5560000000000001E-2</c:v>
                </c:pt>
                <c:pt idx="4557">
                  <c:v>3.5569999999999997E-2</c:v>
                </c:pt>
                <c:pt idx="4558">
                  <c:v>3.5580000000000001E-2</c:v>
                </c:pt>
                <c:pt idx="4559">
                  <c:v>3.5590000000000004E-2</c:v>
                </c:pt>
                <c:pt idx="4560">
                  <c:v>3.5600000000000041E-2</c:v>
                </c:pt>
                <c:pt idx="4561">
                  <c:v>3.561000000000001E-2</c:v>
                </c:pt>
                <c:pt idx="4562">
                  <c:v>3.5619999999999999E-2</c:v>
                </c:pt>
                <c:pt idx="4563">
                  <c:v>3.5630000000000016E-2</c:v>
                </c:pt>
                <c:pt idx="4564">
                  <c:v>3.5640000000000012E-2</c:v>
                </c:pt>
                <c:pt idx="4565">
                  <c:v>3.5650000000000001E-2</c:v>
                </c:pt>
                <c:pt idx="4566">
                  <c:v>3.5660000000000004E-2</c:v>
                </c:pt>
                <c:pt idx="4567">
                  <c:v>3.5670000000000056E-2</c:v>
                </c:pt>
                <c:pt idx="4568">
                  <c:v>3.568000000000001E-2</c:v>
                </c:pt>
                <c:pt idx="4569">
                  <c:v>3.5690000000000006E-2</c:v>
                </c:pt>
                <c:pt idx="4570">
                  <c:v>3.570000000000001E-2</c:v>
                </c:pt>
                <c:pt idx="4571">
                  <c:v>3.5709999999999999E-2</c:v>
                </c:pt>
                <c:pt idx="4572">
                  <c:v>3.5720000000000002E-2</c:v>
                </c:pt>
                <c:pt idx="4573">
                  <c:v>3.5729999999999998E-2</c:v>
                </c:pt>
                <c:pt idx="4574">
                  <c:v>3.5740000000000001E-2</c:v>
                </c:pt>
                <c:pt idx="4575">
                  <c:v>3.5750000000000004E-2</c:v>
                </c:pt>
                <c:pt idx="4576">
                  <c:v>3.576E-2</c:v>
                </c:pt>
                <c:pt idx="4577">
                  <c:v>3.577000000000001E-2</c:v>
                </c:pt>
                <c:pt idx="4578">
                  <c:v>3.5779999999999999E-2</c:v>
                </c:pt>
                <c:pt idx="4579">
                  <c:v>3.5790000000000002E-2</c:v>
                </c:pt>
                <c:pt idx="4580">
                  <c:v>3.5799999999999998E-2</c:v>
                </c:pt>
                <c:pt idx="4581">
                  <c:v>3.5810000000000002E-2</c:v>
                </c:pt>
                <c:pt idx="4582">
                  <c:v>3.5820000000000005E-2</c:v>
                </c:pt>
                <c:pt idx="4583">
                  <c:v>3.5830000000000042E-2</c:v>
                </c:pt>
                <c:pt idx="4584">
                  <c:v>3.5840000000000011E-2</c:v>
                </c:pt>
                <c:pt idx="4585">
                  <c:v>3.5850000000000014E-2</c:v>
                </c:pt>
                <c:pt idx="4586">
                  <c:v>3.586000000000001E-2</c:v>
                </c:pt>
                <c:pt idx="4587">
                  <c:v>3.5869999999999999E-2</c:v>
                </c:pt>
                <c:pt idx="4588">
                  <c:v>3.5880000000000002E-2</c:v>
                </c:pt>
                <c:pt idx="4589">
                  <c:v>3.5890000000000005E-2</c:v>
                </c:pt>
                <c:pt idx="4590">
                  <c:v>3.5900000000000001E-2</c:v>
                </c:pt>
                <c:pt idx="4591">
                  <c:v>3.5910000000000004E-2</c:v>
                </c:pt>
                <c:pt idx="4592">
                  <c:v>3.5920000000000001E-2</c:v>
                </c:pt>
                <c:pt idx="4593">
                  <c:v>3.5929999999999997E-2</c:v>
                </c:pt>
                <c:pt idx="4594">
                  <c:v>3.594E-2</c:v>
                </c:pt>
                <c:pt idx="4595">
                  <c:v>3.5950000000000003E-2</c:v>
                </c:pt>
                <c:pt idx="4596">
                  <c:v>3.5959999999999999E-2</c:v>
                </c:pt>
                <c:pt idx="4597">
                  <c:v>3.5970000000000002E-2</c:v>
                </c:pt>
                <c:pt idx="4598">
                  <c:v>3.5980000000000005E-2</c:v>
                </c:pt>
                <c:pt idx="4599">
                  <c:v>3.5990000000000001E-2</c:v>
                </c:pt>
                <c:pt idx="4600">
                  <c:v>3.5999999999999997E-2</c:v>
                </c:pt>
                <c:pt idx="4601">
                  <c:v>3.601E-2</c:v>
                </c:pt>
                <c:pt idx="4602">
                  <c:v>3.602000000000001E-2</c:v>
                </c:pt>
                <c:pt idx="4603">
                  <c:v>3.6030000000000111E-2</c:v>
                </c:pt>
                <c:pt idx="4604">
                  <c:v>3.6040000000000016E-2</c:v>
                </c:pt>
                <c:pt idx="4605">
                  <c:v>3.6050000000000006E-2</c:v>
                </c:pt>
                <c:pt idx="4606">
                  <c:v>3.6060000000000002E-2</c:v>
                </c:pt>
                <c:pt idx="4607">
                  <c:v>3.6070000000000012E-2</c:v>
                </c:pt>
                <c:pt idx="4608">
                  <c:v>3.6080000000000015E-2</c:v>
                </c:pt>
                <c:pt idx="4609">
                  <c:v>3.6090000000000011E-2</c:v>
                </c:pt>
                <c:pt idx="4610">
                  <c:v>3.61E-2</c:v>
                </c:pt>
                <c:pt idx="4611">
                  <c:v>3.6110000000000003E-2</c:v>
                </c:pt>
                <c:pt idx="4612">
                  <c:v>3.6119999999999999E-2</c:v>
                </c:pt>
                <c:pt idx="4613">
                  <c:v>3.6130000000000002E-2</c:v>
                </c:pt>
                <c:pt idx="4614">
                  <c:v>3.6140000000000005E-2</c:v>
                </c:pt>
                <c:pt idx="4615">
                  <c:v>3.6150000000000002E-2</c:v>
                </c:pt>
                <c:pt idx="4616">
                  <c:v>3.6159999999999998E-2</c:v>
                </c:pt>
                <c:pt idx="4617">
                  <c:v>3.6170000000000001E-2</c:v>
                </c:pt>
                <c:pt idx="4618">
                  <c:v>3.6180000000000004E-2</c:v>
                </c:pt>
                <c:pt idx="4619">
                  <c:v>3.619E-2</c:v>
                </c:pt>
                <c:pt idx="4620">
                  <c:v>3.6200000000000052E-2</c:v>
                </c:pt>
                <c:pt idx="4621">
                  <c:v>3.6210000000000006E-2</c:v>
                </c:pt>
                <c:pt idx="4622">
                  <c:v>3.6220000000000002E-2</c:v>
                </c:pt>
                <c:pt idx="4623">
                  <c:v>3.6229999999999998E-2</c:v>
                </c:pt>
                <c:pt idx="4624">
                  <c:v>3.6240000000000015E-2</c:v>
                </c:pt>
                <c:pt idx="4625">
                  <c:v>3.6250000000000011E-2</c:v>
                </c:pt>
                <c:pt idx="4626">
                  <c:v>3.6260000000000001E-2</c:v>
                </c:pt>
                <c:pt idx="4627">
                  <c:v>3.6270000000000052E-2</c:v>
                </c:pt>
                <c:pt idx="4628">
                  <c:v>3.6280000000000055E-2</c:v>
                </c:pt>
                <c:pt idx="4629">
                  <c:v>3.629000000000001E-2</c:v>
                </c:pt>
                <c:pt idx="4630">
                  <c:v>3.6300000000000006E-2</c:v>
                </c:pt>
                <c:pt idx="4631">
                  <c:v>3.6310000000000002E-2</c:v>
                </c:pt>
                <c:pt idx="4632">
                  <c:v>3.6319999999999998E-2</c:v>
                </c:pt>
                <c:pt idx="4633">
                  <c:v>3.6330000000000001E-2</c:v>
                </c:pt>
                <c:pt idx="4634">
                  <c:v>3.6340000000000004E-2</c:v>
                </c:pt>
                <c:pt idx="4635">
                  <c:v>3.635E-2</c:v>
                </c:pt>
                <c:pt idx="4636">
                  <c:v>3.6360000000000003E-2</c:v>
                </c:pt>
                <c:pt idx="4637">
                  <c:v>3.6370000000000006E-2</c:v>
                </c:pt>
                <c:pt idx="4638">
                  <c:v>3.638000000000001E-2</c:v>
                </c:pt>
                <c:pt idx="4639">
                  <c:v>3.6389999999999999E-2</c:v>
                </c:pt>
                <c:pt idx="4640">
                  <c:v>3.6400000000000016E-2</c:v>
                </c:pt>
                <c:pt idx="4641">
                  <c:v>3.6410000000000012E-2</c:v>
                </c:pt>
                <c:pt idx="4642">
                  <c:v>3.6420000000000001E-2</c:v>
                </c:pt>
                <c:pt idx="4643">
                  <c:v>3.6430000000000108E-2</c:v>
                </c:pt>
                <c:pt idx="4644">
                  <c:v>3.6440000000000056E-2</c:v>
                </c:pt>
                <c:pt idx="4645">
                  <c:v>3.645000000000001E-2</c:v>
                </c:pt>
                <c:pt idx="4646">
                  <c:v>3.6460000000000006E-2</c:v>
                </c:pt>
                <c:pt idx="4647">
                  <c:v>3.6470000000000113E-2</c:v>
                </c:pt>
                <c:pt idx="4648">
                  <c:v>3.6480000000000012E-2</c:v>
                </c:pt>
                <c:pt idx="4649">
                  <c:v>3.6490000000000002E-2</c:v>
                </c:pt>
                <c:pt idx="4650">
                  <c:v>3.6500000000000005E-2</c:v>
                </c:pt>
                <c:pt idx="4651">
                  <c:v>3.6510000000000001E-2</c:v>
                </c:pt>
                <c:pt idx="4652">
                  <c:v>3.6520000000000004E-2</c:v>
                </c:pt>
                <c:pt idx="4653">
                  <c:v>3.6530000000000042E-2</c:v>
                </c:pt>
                <c:pt idx="4654">
                  <c:v>3.654000000000001E-2</c:v>
                </c:pt>
                <c:pt idx="4655">
                  <c:v>3.6549999999999999E-2</c:v>
                </c:pt>
                <c:pt idx="4656">
                  <c:v>3.6560000000000002E-2</c:v>
                </c:pt>
                <c:pt idx="4657">
                  <c:v>3.6569999999999998E-2</c:v>
                </c:pt>
                <c:pt idx="4658">
                  <c:v>3.6580000000000001E-2</c:v>
                </c:pt>
                <c:pt idx="4659">
                  <c:v>3.6590000000000004E-2</c:v>
                </c:pt>
                <c:pt idx="4660">
                  <c:v>3.6600000000000042E-2</c:v>
                </c:pt>
                <c:pt idx="4661">
                  <c:v>3.6610000000000011E-2</c:v>
                </c:pt>
                <c:pt idx="4662">
                  <c:v>3.6620000000000014E-2</c:v>
                </c:pt>
                <c:pt idx="4663">
                  <c:v>3.6630000000000121E-2</c:v>
                </c:pt>
                <c:pt idx="4664">
                  <c:v>3.6640000000000082E-2</c:v>
                </c:pt>
                <c:pt idx="4665">
                  <c:v>3.6650000000000002E-2</c:v>
                </c:pt>
                <c:pt idx="4666">
                  <c:v>3.6660000000000005E-2</c:v>
                </c:pt>
                <c:pt idx="4667">
                  <c:v>3.6670000000000112E-2</c:v>
                </c:pt>
                <c:pt idx="4668">
                  <c:v>3.6680000000000011E-2</c:v>
                </c:pt>
                <c:pt idx="4669">
                  <c:v>3.6690000000000042E-2</c:v>
                </c:pt>
                <c:pt idx="4670">
                  <c:v>3.670000000000001E-2</c:v>
                </c:pt>
                <c:pt idx="4671">
                  <c:v>3.671E-2</c:v>
                </c:pt>
                <c:pt idx="4672">
                  <c:v>3.6720000000000003E-2</c:v>
                </c:pt>
                <c:pt idx="4673">
                  <c:v>3.6729999999999999E-2</c:v>
                </c:pt>
                <c:pt idx="4674">
                  <c:v>3.6740000000000002E-2</c:v>
                </c:pt>
                <c:pt idx="4675">
                  <c:v>3.6750000000000005E-2</c:v>
                </c:pt>
                <c:pt idx="4676">
                  <c:v>3.6760000000000001E-2</c:v>
                </c:pt>
                <c:pt idx="4677">
                  <c:v>3.6769999999999997E-2</c:v>
                </c:pt>
                <c:pt idx="4678">
                  <c:v>3.678E-2</c:v>
                </c:pt>
                <c:pt idx="4679">
                  <c:v>3.679000000000001E-2</c:v>
                </c:pt>
                <c:pt idx="4680">
                  <c:v>3.6799999999999999E-2</c:v>
                </c:pt>
                <c:pt idx="4681">
                  <c:v>3.6810000000000002E-2</c:v>
                </c:pt>
                <c:pt idx="4682">
                  <c:v>3.6820000000000006E-2</c:v>
                </c:pt>
                <c:pt idx="4683">
                  <c:v>3.6830000000000113E-2</c:v>
                </c:pt>
                <c:pt idx="4684">
                  <c:v>3.6840000000000012E-2</c:v>
                </c:pt>
                <c:pt idx="4685">
                  <c:v>3.6850000000000015E-2</c:v>
                </c:pt>
                <c:pt idx="4686">
                  <c:v>3.6860000000000011E-2</c:v>
                </c:pt>
                <c:pt idx="4687">
                  <c:v>3.6870000000000111E-2</c:v>
                </c:pt>
                <c:pt idx="4688">
                  <c:v>3.6880000000000052E-2</c:v>
                </c:pt>
                <c:pt idx="4689">
                  <c:v>3.6890000000000006E-2</c:v>
                </c:pt>
                <c:pt idx="4690">
                  <c:v>3.6900000000000002E-2</c:v>
                </c:pt>
                <c:pt idx="4691">
                  <c:v>3.6910000000000005E-2</c:v>
                </c:pt>
                <c:pt idx="4692">
                  <c:v>3.6920000000000001E-2</c:v>
                </c:pt>
                <c:pt idx="4693">
                  <c:v>3.6929999999999998E-2</c:v>
                </c:pt>
                <c:pt idx="4694">
                  <c:v>3.6940000000000001E-2</c:v>
                </c:pt>
                <c:pt idx="4695">
                  <c:v>3.6950000000000004E-2</c:v>
                </c:pt>
                <c:pt idx="4696">
                  <c:v>3.696E-2</c:v>
                </c:pt>
                <c:pt idx="4697">
                  <c:v>3.6970000000000051E-2</c:v>
                </c:pt>
                <c:pt idx="4698">
                  <c:v>3.6980000000000006E-2</c:v>
                </c:pt>
                <c:pt idx="4699">
                  <c:v>3.6990000000000002E-2</c:v>
                </c:pt>
                <c:pt idx="4700">
                  <c:v>3.6999999999999998E-2</c:v>
                </c:pt>
                <c:pt idx="4701">
                  <c:v>3.7010000000000015E-2</c:v>
                </c:pt>
                <c:pt idx="4702">
                  <c:v>3.7020000000000011E-2</c:v>
                </c:pt>
                <c:pt idx="4703">
                  <c:v>3.7030000000000118E-2</c:v>
                </c:pt>
                <c:pt idx="4704">
                  <c:v>3.7040000000000052E-2</c:v>
                </c:pt>
                <c:pt idx="4705">
                  <c:v>3.7050000000000055E-2</c:v>
                </c:pt>
                <c:pt idx="4706">
                  <c:v>3.706000000000001E-2</c:v>
                </c:pt>
                <c:pt idx="4707">
                  <c:v>3.7070000000000124E-2</c:v>
                </c:pt>
                <c:pt idx="4708">
                  <c:v>3.7080000000000092E-2</c:v>
                </c:pt>
                <c:pt idx="4709">
                  <c:v>3.7090000000000012E-2</c:v>
                </c:pt>
                <c:pt idx="4710">
                  <c:v>3.7100000000000001E-2</c:v>
                </c:pt>
                <c:pt idx="4711">
                  <c:v>3.7110000000000004E-2</c:v>
                </c:pt>
                <c:pt idx="4712">
                  <c:v>3.712E-2</c:v>
                </c:pt>
                <c:pt idx="4713">
                  <c:v>3.7130000000000052E-2</c:v>
                </c:pt>
                <c:pt idx="4714">
                  <c:v>3.7140000000000006E-2</c:v>
                </c:pt>
                <c:pt idx="4715">
                  <c:v>3.7150000000000002E-2</c:v>
                </c:pt>
                <c:pt idx="4716">
                  <c:v>3.7159999999999999E-2</c:v>
                </c:pt>
                <c:pt idx="4717">
                  <c:v>3.7170000000000002E-2</c:v>
                </c:pt>
                <c:pt idx="4718">
                  <c:v>3.7180000000000012E-2</c:v>
                </c:pt>
                <c:pt idx="4719">
                  <c:v>3.7190000000000001E-2</c:v>
                </c:pt>
                <c:pt idx="4720">
                  <c:v>3.7200000000000052E-2</c:v>
                </c:pt>
                <c:pt idx="4721">
                  <c:v>3.7210000000000042E-2</c:v>
                </c:pt>
                <c:pt idx="4722">
                  <c:v>3.722000000000001E-2</c:v>
                </c:pt>
                <c:pt idx="4723">
                  <c:v>3.7230000000000124E-2</c:v>
                </c:pt>
                <c:pt idx="4724">
                  <c:v>3.7240000000000016E-2</c:v>
                </c:pt>
                <c:pt idx="4725">
                  <c:v>3.7250000000000012E-2</c:v>
                </c:pt>
                <c:pt idx="4726">
                  <c:v>3.7260000000000001E-2</c:v>
                </c:pt>
                <c:pt idx="4727">
                  <c:v>3.7270000000000116E-2</c:v>
                </c:pt>
                <c:pt idx="4728">
                  <c:v>3.7280000000000056E-2</c:v>
                </c:pt>
                <c:pt idx="4729">
                  <c:v>3.7290000000000011E-2</c:v>
                </c:pt>
                <c:pt idx="4730">
                  <c:v>3.7300000000000041E-2</c:v>
                </c:pt>
                <c:pt idx="4731">
                  <c:v>3.731000000000001E-2</c:v>
                </c:pt>
                <c:pt idx="4732">
                  <c:v>3.7319999999999999E-2</c:v>
                </c:pt>
                <c:pt idx="4733">
                  <c:v>3.7330000000000002E-2</c:v>
                </c:pt>
                <c:pt idx="4734">
                  <c:v>3.7340000000000005E-2</c:v>
                </c:pt>
                <c:pt idx="4735">
                  <c:v>3.7350000000000001E-2</c:v>
                </c:pt>
                <c:pt idx="4736">
                  <c:v>3.7360000000000004E-2</c:v>
                </c:pt>
                <c:pt idx="4737">
                  <c:v>3.7370000000000042E-2</c:v>
                </c:pt>
                <c:pt idx="4738">
                  <c:v>3.738000000000001E-2</c:v>
                </c:pt>
                <c:pt idx="4739">
                  <c:v>3.739E-2</c:v>
                </c:pt>
                <c:pt idx="4740">
                  <c:v>3.7400000000000121E-2</c:v>
                </c:pt>
                <c:pt idx="4741">
                  <c:v>3.7410000000000082E-2</c:v>
                </c:pt>
                <c:pt idx="4742">
                  <c:v>3.7420000000000002E-2</c:v>
                </c:pt>
                <c:pt idx="4743">
                  <c:v>3.7430000000000116E-2</c:v>
                </c:pt>
                <c:pt idx="4744">
                  <c:v>3.7440000000000112E-2</c:v>
                </c:pt>
                <c:pt idx="4745">
                  <c:v>3.7450000000000011E-2</c:v>
                </c:pt>
                <c:pt idx="4746">
                  <c:v>3.7460000000000014E-2</c:v>
                </c:pt>
                <c:pt idx="4747">
                  <c:v>3.7470000000000121E-2</c:v>
                </c:pt>
                <c:pt idx="4748">
                  <c:v>3.748000000000011E-2</c:v>
                </c:pt>
                <c:pt idx="4749">
                  <c:v>3.7490000000000002E-2</c:v>
                </c:pt>
                <c:pt idx="4750">
                  <c:v>3.7500000000000006E-2</c:v>
                </c:pt>
                <c:pt idx="4751">
                  <c:v>3.7510000000000002E-2</c:v>
                </c:pt>
                <c:pt idx="4752">
                  <c:v>3.7520000000000005E-2</c:v>
                </c:pt>
                <c:pt idx="4753">
                  <c:v>3.7530000000000042E-2</c:v>
                </c:pt>
                <c:pt idx="4754">
                  <c:v>3.7540000000000011E-2</c:v>
                </c:pt>
                <c:pt idx="4755">
                  <c:v>3.755E-2</c:v>
                </c:pt>
                <c:pt idx="4756">
                  <c:v>3.7560000000000003E-2</c:v>
                </c:pt>
                <c:pt idx="4757">
                  <c:v>3.7569999999999999E-2</c:v>
                </c:pt>
                <c:pt idx="4758">
                  <c:v>3.7580000000000002E-2</c:v>
                </c:pt>
                <c:pt idx="4759">
                  <c:v>3.7590000000000005E-2</c:v>
                </c:pt>
                <c:pt idx="4760">
                  <c:v>3.7600000000000112E-2</c:v>
                </c:pt>
                <c:pt idx="4761">
                  <c:v>3.7610000000000011E-2</c:v>
                </c:pt>
                <c:pt idx="4762">
                  <c:v>3.7620000000000015E-2</c:v>
                </c:pt>
                <c:pt idx="4763">
                  <c:v>3.7630000000000108E-2</c:v>
                </c:pt>
                <c:pt idx="4764">
                  <c:v>3.7640000000000111E-2</c:v>
                </c:pt>
                <c:pt idx="4765">
                  <c:v>3.7650000000000051E-2</c:v>
                </c:pt>
                <c:pt idx="4766">
                  <c:v>3.7660000000000006E-2</c:v>
                </c:pt>
                <c:pt idx="4767">
                  <c:v>3.7670000000000134E-2</c:v>
                </c:pt>
                <c:pt idx="4768">
                  <c:v>3.7680000000000012E-2</c:v>
                </c:pt>
                <c:pt idx="4769">
                  <c:v>3.7690000000000091E-2</c:v>
                </c:pt>
                <c:pt idx="4770">
                  <c:v>3.7700000000000011E-2</c:v>
                </c:pt>
                <c:pt idx="4771">
                  <c:v>3.771E-2</c:v>
                </c:pt>
                <c:pt idx="4772">
                  <c:v>3.7720000000000004E-2</c:v>
                </c:pt>
                <c:pt idx="4773">
                  <c:v>3.7730000000000111E-2</c:v>
                </c:pt>
                <c:pt idx="4774">
                  <c:v>3.7740000000000051E-2</c:v>
                </c:pt>
                <c:pt idx="4775">
                  <c:v>3.7750000000000006E-2</c:v>
                </c:pt>
                <c:pt idx="4776">
                  <c:v>3.7760000000000002E-2</c:v>
                </c:pt>
                <c:pt idx="4777">
                  <c:v>3.7769999999999998E-2</c:v>
                </c:pt>
                <c:pt idx="4778">
                  <c:v>3.7780000000000001E-2</c:v>
                </c:pt>
                <c:pt idx="4779">
                  <c:v>3.7790000000000011E-2</c:v>
                </c:pt>
                <c:pt idx="4780">
                  <c:v>3.7800000000000118E-2</c:v>
                </c:pt>
                <c:pt idx="4781">
                  <c:v>3.7810000000000052E-2</c:v>
                </c:pt>
                <c:pt idx="4782">
                  <c:v>3.7820000000000006E-2</c:v>
                </c:pt>
                <c:pt idx="4783">
                  <c:v>3.7830000000000148E-2</c:v>
                </c:pt>
                <c:pt idx="4784">
                  <c:v>3.7840000000000117E-2</c:v>
                </c:pt>
                <c:pt idx="4785">
                  <c:v>3.7850000000000016E-2</c:v>
                </c:pt>
                <c:pt idx="4786">
                  <c:v>3.7860000000000012E-2</c:v>
                </c:pt>
                <c:pt idx="4787">
                  <c:v>3.7870000000000126E-2</c:v>
                </c:pt>
                <c:pt idx="4788">
                  <c:v>3.7880000000000108E-2</c:v>
                </c:pt>
                <c:pt idx="4789">
                  <c:v>3.7890000000000056E-2</c:v>
                </c:pt>
                <c:pt idx="4790">
                  <c:v>3.790000000000001E-2</c:v>
                </c:pt>
                <c:pt idx="4791">
                  <c:v>3.7910000000000006E-2</c:v>
                </c:pt>
                <c:pt idx="4792">
                  <c:v>3.7920000000000002E-2</c:v>
                </c:pt>
                <c:pt idx="4793">
                  <c:v>3.7929999999999998E-2</c:v>
                </c:pt>
                <c:pt idx="4794">
                  <c:v>3.7940000000000002E-2</c:v>
                </c:pt>
                <c:pt idx="4795">
                  <c:v>3.7950000000000005E-2</c:v>
                </c:pt>
                <c:pt idx="4796">
                  <c:v>3.7960000000000001E-2</c:v>
                </c:pt>
                <c:pt idx="4797">
                  <c:v>3.7970000000000052E-2</c:v>
                </c:pt>
                <c:pt idx="4798">
                  <c:v>3.7980000000000042E-2</c:v>
                </c:pt>
                <c:pt idx="4799">
                  <c:v>3.799000000000001E-2</c:v>
                </c:pt>
                <c:pt idx="4800">
                  <c:v>3.7999999999999999E-2</c:v>
                </c:pt>
                <c:pt idx="4801">
                  <c:v>3.8010000000000002E-2</c:v>
                </c:pt>
                <c:pt idx="4802">
                  <c:v>3.8019999999999998E-2</c:v>
                </c:pt>
                <c:pt idx="4803">
                  <c:v>3.8030000000000001E-2</c:v>
                </c:pt>
                <c:pt idx="4804">
                  <c:v>3.8040000000000004E-2</c:v>
                </c:pt>
                <c:pt idx="4805">
                  <c:v>3.805E-2</c:v>
                </c:pt>
                <c:pt idx="4806">
                  <c:v>3.8060000000000004E-2</c:v>
                </c:pt>
                <c:pt idx="4807">
                  <c:v>3.8070000000000014E-2</c:v>
                </c:pt>
                <c:pt idx="4808">
                  <c:v>3.808000000000001E-2</c:v>
                </c:pt>
                <c:pt idx="4809">
                  <c:v>3.8089999999999999E-2</c:v>
                </c:pt>
                <c:pt idx="4810">
                  <c:v>3.8100000000000002E-2</c:v>
                </c:pt>
                <c:pt idx="4811">
                  <c:v>3.8109999999999998E-2</c:v>
                </c:pt>
                <c:pt idx="4812">
                  <c:v>3.8120000000000001E-2</c:v>
                </c:pt>
                <c:pt idx="4813">
                  <c:v>3.8129999999999997E-2</c:v>
                </c:pt>
                <c:pt idx="4814">
                  <c:v>3.814E-2</c:v>
                </c:pt>
                <c:pt idx="4815">
                  <c:v>3.8150000000000003E-2</c:v>
                </c:pt>
                <c:pt idx="4816">
                  <c:v>3.8159999999999999E-2</c:v>
                </c:pt>
                <c:pt idx="4817">
                  <c:v>3.8170000000000003E-2</c:v>
                </c:pt>
                <c:pt idx="4818">
                  <c:v>3.8179999999999999E-2</c:v>
                </c:pt>
                <c:pt idx="4819">
                  <c:v>3.8190000000000002E-2</c:v>
                </c:pt>
                <c:pt idx="4820">
                  <c:v>3.8199999999999998E-2</c:v>
                </c:pt>
                <c:pt idx="4821">
                  <c:v>3.8210000000000001E-2</c:v>
                </c:pt>
                <c:pt idx="4822">
                  <c:v>3.8219999999999997E-2</c:v>
                </c:pt>
                <c:pt idx="4823">
                  <c:v>3.8230000000000014E-2</c:v>
                </c:pt>
                <c:pt idx="4824">
                  <c:v>3.824000000000001E-2</c:v>
                </c:pt>
                <c:pt idx="4825">
                  <c:v>3.8249999999999999E-2</c:v>
                </c:pt>
                <c:pt idx="4826">
                  <c:v>3.8260000000000002E-2</c:v>
                </c:pt>
                <c:pt idx="4827">
                  <c:v>3.8269999999999998E-2</c:v>
                </c:pt>
                <c:pt idx="4828">
                  <c:v>3.8280000000000002E-2</c:v>
                </c:pt>
                <c:pt idx="4829">
                  <c:v>3.8290000000000005E-2</c:v>
                </c:pt>
                <c:pt idx="4830">
                  <c:v>3.8300000000000001E-2</c:v>
                </c:pt>
                <c:pt idx="4831">
                  <c:v>3.8309999999999997E-2</c:v>
                </c:pt>
                <c:pt idx="4832">
                  <c:v>3.832E-2</c:v>
                </c:pt>
                <c:pt idx="4833">
                  <c:v>3.8330000000000003E-2</c:v>
                </c:pt>
                <c:pt idx="4834">
                  <c:v>3.8339999999999999E-2</c:v>
                </c:pt>
                <c:pt idx="4835">
                  <c:v>3.8350000000000002E-2</c:v>
                </c:pt>
                <c:pt idx="4836">
                  <c:v>3.8359999999999998E-2</c:v>
                </c:pt>
                <c:pt idx="4837">
                  <c:v>3.8370000000000001E-2</c:v>
                </c:pt>
                <c:pt idx="4838">
                  <c:v>3.8379999999999997E-2</c:v>
                </c:pt>
                <c:pt idx="4839">
                  <c:v>3.8390000000000001E-2</c:v>
                </c:pt>
                <c:pt idx="4840">
                  <c:v>3.8399999999999997E-2</c:v>
                </c:pt>
                <c:pt idx="4841">
                  <c:v>3.841E-2</c:v>
                </c:pt>
                <c:pt idx="4842">
                  <c:v>3.8420000000000003E-2</c:v>
                </c:pt>
                <c:pt idx="4843">
                  <c:v>3.8429999999999999E-2</c:v>
                </c:pt>
                <c:pt idx="4844">
                  <c:v>3.8440000000000002E-2</c:v>
                </c:pt>
                <c:pt idx="4845">
                  <c:v>3.8450000000000005E-2</c:v>
                </c:pt>
                <c:pt idx="4846">
                  <c:v>3.8460000000000001E-2</c:v>
                </c:pt>
                <c:pt idx="4847">
                  <c:v>3.8469999999999997E-2</c:v>
                </c:pt>
                <c:pt idx="4848">
                  <c:v>3.848E-2</c:v>
                </c:pt>
                <c:pt idx="4849">
                  <c:v>3.8490000000000003E-2</c:v>
                </c:pt>
                <c:pt idx="4850">
                  <c:v>3.85E-2</c:v>
                </c:pt>
                <c:pt idx="4851">
                  <c:v>3.8510000000000003E-2</c:v>
                </c:pt>
                <c:pt idx="4852">
                  <c:v>3.8519999999999999E-2</c:v>
                </c:pt>
                <c:pt idx="4853">
                  <c:v>3.8530000000000002E-2</c:v>
                </c:pt>
                <c:pt idx="4854">
                  <c:v>3.8539999999999998E-2</c:v>
                </c:pt>
                <c:pt idx="4855">
                  <c:v>3.8550000000000001E-2</c:v>
                </c:pt>
                <c:pt idx="4856">
                  <c:v>3.8559999999999997E-2</c:v>
                </c:pt>
                <c:pt idx="4857">
                  <c:v>3.857E-2</c:v>
                </c:pt>
                <c:pt idx="4858">
                  <c:v>3.8580000000000003E-2</c:v>
                </c:pt>
                <c:pt idx="4859">
                  <c:v>3.8589999999999999E-2</c:v>
                </c:pt>
                <c:pt idx="4860">
                  <c:v>3.8600000000000002E-2</c:v>
                </c:pt>
                <c:pt idx="4861">
                  <c:v>3.8609999999999998E-2</c:v>
                </c:pt>
                <c:pt idx="4862">
                  <c:v>3.8620000000000002E-2</c:v>
                </c:pt>
                <c:pt idx="4863">
                  <c:v>3.8629999999999998E-2</c:v>
                </c:pt>
                <c:pt idx="4864">
                  <c:v>3.8640000000000001E-2</c:v>
                </c:pt>
                <c:pt idx="4865">
                  <c:v>3.8650000000000004E-2</c:v>
                </c:pt>
                <c:pt idx="4866">
                  <c:v>3.866E-2</c:v>
                </c:pt>
                <c:pt idx="4867">
                  <c:v>3.867000000000001E-2</c:v>
                </c:pt>
                <c:pt idx="4868">
                  <c:v>3.8680000000000006E-2</c:v>
                </c:pt>
                <c:pt idx="4869">
                  <c:v>3.8690000000000002E-2</c:v>
                </c:pt>
                <c:pt idx="4870">
                  <c:v>3.8699999999999998E-2</c:v>
                </c:pt>
                <c:pt idx="4871">
                  <c:v>3.8710000000000001E-2</c:v>
                </c:pt>
                <c:pt idx="4872">
                  <c:v>3.8719999999999997E-2</c:v>
                </c:pt>
                <c:pt idx="4873">
                  <c:v>3.8730000000000001E-2</c:v>
                </c:pt>
                <c:pt idx="4874">
                  <c:v>3.8740000000000004E-2</c:v>
                </c:pt>
                <c:pt idx="4875">
                  <c:v>3.875E-2</c:v>
                </c:pt>
                <c:pt idx="4876">
                  <c:v>3.8760000000000003E-2</c:v>
                </c:pt>
                <c:pt idx="4877">
                  <c:v>3.8769999999999999E-2</c:v>
                </c:pt>
                <c:pt idx="4878">
                  <c:v>3.8780000000000002E-2</c:v>
                </c:pt>
                <c:pt idx="4879">
                  <c:v>3.8789999999999998E-2</c:v>
                </c:pt>
                <c:pt idx="4880">
                  <c:v>3.8800000000000001E-2</c:v>
                </c:pt>
                <c:pt idx="4881">
                  <c:v>3.8810000000000004E-2</c:v>
                </c:pt>
                <c:pt idx="4882">
                  <c:v>3.882E-2</c:v>
                </c:pt>
                <c:pt idx="4883">
                  <c:v>3.883000000000001E-2</c:v>
                </c:pt>
                <c:pt idx="4884">
                  <c:v>3.8840000000000006E-2</c:v>
                </c:pt>
                <c:pt idx="4885">
                  <c:v>3.885000000000001E-2</c:v>
                </c:pt>
                <c:pt idx="4886">
                  <c:v>3.8859999999999999E-2</c:v>
                </c:pt>
                <c:pt idx="4887">
                  <c:v>3.8870000000000002E-2</c:v>
                </c:pt>
                <c:pt idx="4888">
                  <c:v>3.8880000000000005E-2</c:v>
                </c:pt>
                <c:pt idx="4889">
                  <c:v>3.8890000000000001E-2</c:v>
                </c:pt>
                <c:pt idx="4890">
                  <c:v>3.8900000000000004E-2</c:v>
                </c:pt>
                <c:pt idx="4891">
                  <c:v>3.891E-2</c:v>
                </c:pt>
                <c:pt idx="4892">
                  <c:v>3.8920000000000003E-2</c:v>
                </c:pt>
                <c:pt idx="4893">
                  <c:v>3.8929999999999999E-2</c:v>
                </c:pt>
                <c:pt idx="4894">
                  <c:v>3.8940000000000002E-2</c:v>
                </c:pt>
                <c:pt idx="4895">
                  <c:v>3.8949999999999999E-2</c:v>
                </c:pt>
                <c:pt idx="4896">
                  <c:v>3.8960000000000002E-2</c:v>
                </c:pt>
                <c:pt idx="4897">
                  <c:v>3.8969999999999998E-2</c:v>
                </c:pt>
                <c:pt idx="4898">
                  <c:v>3.8980000000000001E-2</c:v>
                </c:pt>
                <c:pt idx="4899">
                  <c:v>3.8989999999999997E-2</c:v>
                </c:pt>
                <c:pt idx="4900">
                  <c:v>3.9000000000000014E-2</c:v>
                </c:pt>
                <c:pt idx="4901">
                  <c:v>3.901000000000001E-2</c:v>
                </c:pt>
                <c:pt idx="4902">
                  <c:v>3.9019999999999999E-2</c:v>
                </c:pt>
                <c:pt idx="4903">
                  <c:v>3.9030000000000002E-2</c:v>
                </c:pt>
                <c:pt idx="4904">
                  <c:v>3.9040000000000005E-2</c:v>
                </c:pt>
                <c:pt idx="4905">
                  <c:v>3.9050000000000001E-2</c:v>
                </c:pt>
                <c:pt idx="4906">
                  <c:v>3.9060000000000004E-2</c:v>
                </c:pt>
                <c:pt idx="4907">
                  <c:v>3.9070000000000042E-2</c:v>
                </c:pt>
                <c:pt idx="4908">
                  <c:v>3.9080000000000011E-2</c:v>
                </c:pt>
                <c:pt idx="4909">
                  <c:v>3.909E-2</c:v>
                </c:pt>
                <c:pt idx="4910">
                  <c:v>3.9100000000000003E-2</c:v>
                </c:pt>
                <c:pt idx="4911">
                  <c:v>3.9109999999999999E-2</c:v>
                </c:pt>
                <c:pt idx="4912">
                  <c:v>3.9120000000000002E-2</c:v>
                </c:pt>
                <c:pt idx="4913">
                  <c:v>3.9129999999999998E-2</c:v>
                </c:pt>
                <c:pt idx="4914">
                  <c:v>3.9140000000000001E-2</c:v>
                </c:pt>
                <c:pt idx="4915">
                  <c:v>3.9149999999999997E-2</c:v>
                </c:pt>
                <c:pt idx="4916">
                  <c:v>3.916E-2</c:v>
                </c:pt>
                <c:pt idx="4917">
                  <c:v>3.917000000000001E-2</c:v>
                </c:pt>
                <c:pt idx="4918">
                  <c:v>3.918E-2</c:v>
                </c:pt>
                <c:pt idx="4919">
                  <c:v>3.9190000000000003E-2</c:v>
                </c:pt>
                <c:pt idx="4920">
                  <c:v>3.9199999999999999E-2</c:v>
                </c:pt>
                <c:pt idx="4921">
                  <c:v>3.9210000000000002E-2</c:v>
                </c:pt>
                <c:pt idx="4922">
                  <c:v>3.9220000000000005E-2</c:v>
                </c:pt>
                <c:pt idx="4923">
                  <c:v>3.9230000000000015E-2</c:v>
                </c:pt>
                <c:pt idx="4924">
                  <c:v>3.9240000000000011E-2</c:v>
                </c:pt>
                <c:pt idx="4925">
                  <c:v>3.925E-2</c:v>
                </c:pt>
                <c:pt idx="4926">
                  <c:v>3.9260000000000003E-2</c:v>
                </c:pt>
                <c:pt idx="4927">
                  <c:v>3.9269999999999999E-2</c:v>
                </c:pt>
                <c:pt idx="4928">
                  <c:v>3.9280000000000002E-2</c:v>
                </c:pt>
                <c:pt idx="4929">
                  <c:v>3.9290000000000005E-2</c:v>
                </c:pt>
                <c:pt idx="4930">
                  <c:v>3.9300000000000002E-2</c:v>
                </c:pt>
                <c:pt idx="4931">
                  <c:v>3.9309999999999998E-2</c:v>
                </c:pt>
                <c:pt idx="4932">
                  <c:v>3.9320000000000001E-2</c:v>
                </c:pt>
                <c:pt idx="4933">
                  <c:v>3.9329999999999997E-2</c:v>
                </c:pt>
                <c:pt idx="4934">
                  <c:v>3.934E-2</c:v>
                </c:pt>
                <c:pt idx="4935">
                  <c:v>3.9350000000000003E-2</c:v>
                </c:pt>
                <c:pt idx="4936">
                  <c:v>3.9359999999999999E-2</c:v>
                </c:pt>
                <c:pt idx="4937">
                  <c:v>3.9370000000000002E-2</c:v>
                </c:pt>
                <c:pt idx="4938">
                  <c:v>3.9379999999999998E-2</c:v>
                </c:pt>
                <c:pt idx="4939">
                  <c:v>3.9390000000000001E-2</c:v>
                </c:pt>
                <c:pt idx="4940">
                  <c:v>3.9399999999999998E-2</c:v>
                </c:pt>
                <c:pt idx="4941">
                  <c:v>3.9410000000000001E-2</c:v>
                </c:pt>
                <c:pt idx="4942">
                  <c:v>3.9420000000000004E-2</c:v>
                </c:pt>
                <c:pt idx="4943">
                  <c:v>3.9430000000000055E-2</c:v>
                </c:pt>
                <c:pt idx="4944">
                  <c:v>3.944000000000001E-2</c:v>
                </c:pt>
                <c:pt idx="4945">
                  <c:v>3.9450000000000006E-2</c:v>
                </c:pt>
                <c:pt idx="4946">
                  <c:v>3.9460000000000002E-2</c:v>
                </c:pt>
                <c:pt idx="4947">
                  <c:v>3.9469999999999998E-2</c:v>
                </c:pt>
                <c:pt idx="4948">
                  <c:v>3.9480000000000001E-2</c:v>
                </c:pt>
                <c:pt idx="4949">
                  <c:v>3.9490000000000004E-2</c:v>
                </c:pt>
                <c:pt idx="4950">
                  <c:v>3.95E-2</c:v>
                </c:pt>
                <c:pt idx="4951">
                  <c:v>3.9510000000000003E-2</c:v>
                </c:pt>
                <c:pt idx="4952">
                  <c:v>3.952E-2</c:v>
                </c:pt>
                <c:pt idx="4953">
                  <c:v>3.953000000000001E-2</c:v>
                </c:pt>
                <c:pt idx="4954">
                  <c:v>3.9539999999999999E-2</c:v>
                </c:pt>
                <c:pt idx="4955">
                  <c:v>3.9550000000000002E-2</c:v>
                </c:pt>
                <c:pt idx="4956">
                  <c:v>3.9559999999999998E-2</c:v>
                </c:pt>
                <c:pt idx="4957">
                  <c:v>3.9570000000000001E-2</c:v>
                </c:pt>
                <c:pt idx="4958">
                  <c:v>3.9580000000000004E-2</c:v>
                </c:pt>
                <c:pt idx="4959">
                  <c:v>3.959E-2</c:v>
                </c:pt>
                <c:pt idx="4960">
                  <c:v>3.960000000000001E-2</c:v>
                </c:pt>
                <c:pt idx="4961">
                  <c:v>3.9610000000000006E-2</c:v>
                </c:pt>
                <c:pt idx="4962">
                  <c:v>3.9620000000000002E-2</c:v>
                </c:pt>
                <c:pt idx="4963">
                  <c:v>3.9629999999999999E-2</c:v>
                </c:pt>
                <c:pt idx="4964">
                  <c:v>3.9640000000000002E-2</c:v>
                </c:pt>
                <c:pt idx="4965">
                  <c:v>3.9650000000000005E-2</c:v>
                </c:pt>
                <c:pt idx="4966">
                  <c:v>3.9660000000000001E-2</c:v>
                </c:pt>
                <c:pt idx="4967">
                  <c:v>3.9670000000000011E-2</c:v>
                </c:pt>
                <c:pt idx="4968">
                  <c:v>3.9680000000000042E-2</c:v>
                </c:pt>
                <c:pt idx="4969">
                  <c:v>3.969000000000001E-2</c:v>
                </c:pt>
                <c:pt idx="4970">
                  <c:v>3.9699999999999999E-2</c:v>
                </c:pt>
                <c:pt idx="4971">
                  <c:v>3.9710000000000002E-2</c:v>
                </c:pt>
                <c:pt idx="4972">
                  <c:v>3.9719999999999998E-2</c:v>
                </c:pt>
                <c:pt idx="4973">
                  <c:v>3.9730000000000001E-2</c:v>
                </c:pt>
                <c:pt idx="4974">
                  <c:v>3.9740000000000004E-2</c:v>
                </c:pt>
                <c:pt idx="4975">
                  <c:v>3.9750000000000001E-2</c:v>
                </c:pt>
                <c:pt idx="4976">
                  <c:v>3.9759999999999997E-2</c:v>
                </c:pt>
                <c:pt idx="4977">
                  <c:v>3.977E-2</c:v>
                </c:pt>
                <c:pt idx="4978">
                  <c:v>3.978000000000001E-2</c:v>
                </c:pt>
                <c:pt idx="4979">
                  <c:v>3.9789999999999999E-2</c:v>
                </c:pt>
                <c:pt idx="4980">
                  <c:v>3.9800000000000002E-2</c:v>
                </c:pt>
                <c:pt idx="4981">
                  <c:v>3.9810000000000005E-2</c:v>
                </c:pt>
                <c:pt idx="4982">
                  <c:v>3.9820000000000001E-2</c:v>
                </c:pt>
                <c:pt idx="4983">
                  <c:v>3.9830000000000011E-2</c:v>
                </c:pt>
                <c:pt idx="4984">
                  <c:v>3.9840000000000014E-2</c:v>
                </c:pt>
                <c:pt idx="4985">
                  <c:v>3.985000000000001E-2</c:v>
                </c:pt>
                <c:pt idx="4986">
                  <c:v>3.986E-2</c:v>
                </c:pt>
                <c:pt idx="4987">
                  <c:v>3.9870000000000051E-2</c:v>
                </c:pt>
                <c:pt idx="4988">
                  <c:v>3.9880000000000006E-2</c:v>
                </c:pt>
                <c:pt idx="4989">
                  <c:v>3.9890000000000002E-2</c:v>
                </c:pt>
                <c:pt idx="4990">
                  <c:v>3.9900000000000005E-2</c:v>
                </c:pt>
                <c:pt idx="4991">
                  <c:v>3.9910000000000001E-2</c:v>
                </c:pt>
                <c:pt idx="4992">
                  <c:v>3.9919999999999997E-2</c:v>
                </c:pt>
                <c:pt idx="4993">
                  <c:v>3.993E-2</c:v>
                </c:pt>
                <c:pt idx="4994">
                  <c:v>3.9940000000000003E-2</c:v>
                </c:pt>
                <c:pt idx="4995">
                  <c:v>3.9949999999999999E-2</c:v>
                </c:pt>
                <c:pt idx="4996">
                  <c:v>3.9960000000000002E-2</c:v>
                </c:pt>
                <c:pt idx="4997">
                  <c:v>3.9969999999999999E-2</c:v>
                </c:pt>
                <c:pt idx="4998">
                  <c:v>3.9980000000000002E-2</c:v>
                </c:pt>
                <c:pt idx="4999">
                  <c:v>3.9989999999999998E-2</c:v>
                </c:pt>
                <c:pt idx="5000">
                  <c:v>4.0000000000000022E-2</c:v>
                </c:pt>
                <c:pt idx="5001">
                  <c:v>4.0009999999999997E-2</c:v>
                </c:pt>
                <c:pt idx="5002">
                  <c:v>4.002E-2</c:v>
                </c:pt>
                <c:pt idx="5003">
                  <c:v>4.0030000000000003E-2</c:v>
                </c:pt>
                <c:pt idx="5004">
                  <c:v>4.0039999999999999E-2</c:v>
                </c:pt>
                <c:pt idx="5005">
                  <c:v>4.0050000000000002E-2</c:v>
                </c:pt>
                <c:pt idx="5006">
                  <c:v>4.0059999999999998E-2</c:v>
                </c:pt>
                <c:pt idx="5007">
                  <c:v>4.0070000000000001E-2</c:v>
                </c:pt>
                <c:pt idx="5008">
                  <c:v>4.0079999999999998E-2</c:v>
                </c:pt>
                <c:pt idx="5009">
                  <c:v>4.0090000000000112E-2</c:v>
                </c:pt>
                <c:pt idx="5010">
                  <c:v>4.0100000000000004E-2</c:v>
                </c:pt>
                <c:pt idx="5011">
                  <c:v>4.0110000000000014E-2</c:v>
                </c:pt>
                <c:pt idx="5012">
                  <c:v>4.0120000000000003E-2</c:v>
                </c:pt>
                <c:pt idx="5013">
                  <c:v>4.0129999999999985E-2</c:v>
                </c:pt>
                <c:pt idx="5014">
                  <c:v>4.0139999999999995E-2</c:v>
                </c:pt>
                <c:pt idx="5015">
                  <c:v>4.0149999999999977E-2</c:v>
                </c:pt>
                <c:pt idx="5016">
                  <c:v>4.0160000000000001E-2</c:v>
                </c:pt>
                <c:pt idx="5017">
                  <c:v>4.0169999999999997E-2</c:v>
                </c:pt>
                <c:pt idx="5018">
                  <c:v>4.018E-2</c:v>
                </c:pt>
                <c:pt idx="5019">
                  <c:v>4.0189999999999997E-2</c:v>
                </c:pt>
                <c:pt idx="5020">
                  <c:v>4.02E-2</c:v>
                </c:pt>
                <c:pt idx="5021">
                  <c:v>4.0210000000000003E-2</c:v>
                </c:pt>
                <c:pt idx="5022">
                  <c:v>4.0219999999999999E-2</c:v>
                </c:pt>
                <c:pt idx="5023">
                  <c:v>4.0230000000000002E-2</c:v>
                </c:pt>
                <c:pt idx="5024">
                  <c:v>4.0239999999999998E-2</c:v>
                </c:pt>
                <c:pt idx="5025">
                  <c:v>4.0250000000000001E-2</c:v>
                </c:pt>
                <c:pt idx="5026">
                  <c:v>4.0259999999999976E-2</c:v>
                </c:pt>
                <c:pt idx="5027">
                  <c:v>4.027E-2</c:v>
                </c:pt>
                <c:pt idx="5028">
                  <c:v>4.0280000000000003E-2</c:v>
                </c:pt>
                <c:pt idx="5029">
                  <c:v>4.0289999999999986E-2</c:v>
                </c:pt>
                <c:pt idx="5030">
                  <c:v>4.0300000000000023E-2</c:v>
                </c:pt>
                <c:pt idx="5031">
                  <c:v>4.0309999999999999E-2</c:v>
                </c:pt>
                <c:pt idx="5032">
                  <c:v>4.0320000000000002E-2</c:v>
                </c:pt>
                <c:pt idx="5033">
                  <c:v>4.0329999999999998E-2</c:v>
                </c:pt>
                <c:pt idx="5034">
                  <c:v>4.0340000000000001E-2</c:v>
                </c:pt>
                <c:pt idx="5035">
                  <c:v>4.0349999999999997E-2</c:v>
                </c:pt>
                <c:pt idx="5036">
                  <c:v>4.0360000000000104E-2</c:v>
                </c:pt>
                <c:pt idx="5037">
                  <c:v>4.0370000000000003E-2</c:v>
                </c:pt>
                <c:pt idx="5038">
                  <c:v>4.0379999999999999E-2</c:v>
                </c:pt>
                <c:pt idx="5039">
                  <c:v>4.0390000000000134E-2</c:v>
                </c:pt>
                <c:pt idx="5040">
                  <c:v>4.0400000000000012E-2</c:v>
                </c:pt>
                <c:pt idx="5041">
                  <c:v>4.0410000000000112E-2</c:v>
                </c:pt>
                <c:pt idx="5042">
                  <c:v>4.0420000000000011E-2</c:v>
                </c:pt>
                <c:pt idx="5043">
                  <c:v>4.0430000000000021E-2</c:v>
                </c:pt>
                <c:pt idx="5044">
                  <c:v>4.0440000000000004E-2</c:v>
                </c:pt>
                <c:pt idx="5045">
                  <c:v>4.0450000000000014E-2</c:v>
                </c:pt>
                <c:pt idx="5046">
                  <c:v>4.0460000000000024E-2</c:v>
                </c:pt>
                <c:pt idx="5047">
                  <c:v>4.0469999999999999E-2</c:v>
                </c:pt>
                <c:pt idx="5048">
                  <c:v>4.0480000000000002E-2</c:v>
                </c:pt>
                <c:pt idx="5049">
                  <c:v>4.0489999999999998E-2</c:v>
                </c:pt>
                <c:pt idx="5050">
                  <c:v>4.0500000000000001E-2</c:v>
                </c:pt>
                <c:pt idx="5051">
                  <c:v>4.0509999999999997E-2</c:v>
                </c:pt>
                <c:pt idx="5052">
                  <c:v>4.052E-2</c:v>
                </c:pt>
                <c:pt idx="5053">
                  <c:v>4.0529999999999997E-2</c:v>
                </c:pt>
                <c:pt idx="5054">
                  <c:v>4.054E-2</c:v>
                </c:pt>
                <c:pt idx="5055">
                  <c:v>4.0550000000000003E-2</c:v>
                </c:pt>
                <c:pt idx="5056">
                  <c:v>4.0559999999999999E-2</c:v>
                </c:pt>
                <c:pt idx="5057">
                  <c:v>4.0570000000000002E-2</c:v>
                </c:pt>
                <c:pt idx="5058">
                  <c:v>4.0579999999999977E-2</c:v>
                </c:pt>
                <c:pt idx="5059">
                  <c:v>4.0590000000000022E-2</c:v>
                </c:pt>
                <c:pt idx="5060">
                  <c:v>4.0599999999999997E-2</c:v>
                </c:pt>
                <c:pt idx="5061">
                  <c:v>4.0610000000000014E-2</c:v>
                </c:pt>
                <c:pt idx="5062">
                  <c:v>4.0619999999999996E-2</c:v>
                </c:pt>
                <c:pt idx="5063">
                  <c:v>4.0629999999999986E-2</c:v>
                </c:pt>
                <c:pt idx="5064">
                  <c:v>4.0639999999999996E-2</c:v>
                </c:pt>
                <c:pt idx="5065">
                  <c:v>4.0649999999999985E-2</c:v>
                </c:pt>
                <c:pt idx="5066">
                  <c:v>4.0660000000000002E-2</c:v>
                </c:pt>
                <c:pt idx="5067">
                  <c:v>4.0669999999999998E-2</c:v>
                </c:pt>
                <c:pt idx="5068">
                  <c:v>4.0680000000000001E-2</c:v>
                </c:pt>
                <c:pt idx="5069">
                  <c:v>4.0689999999999997E-2</c:v>
                </c:pt>
                <c:pt idx="5070">
                  <c:v>4.0700000000000014E-2</c:v>
                </c:pt>
                <c:pt idx="5071">
                  <c:v>4.0710000000000114E-2</c:v>
                </c:pt>
                <c:pt idx="5072">
                  <c:v>4.0720000000000013E-2</c:v>
                </c:pt>
                <c:pt idx="5073">
                  <c:v>4.0730000000000023E-2</c:v>
                </c:pt>
                <c:pt idx="5074">
                  <c:v>4.0740000000000012E-2</c:v>
                </c:pt>
                <c:pt idx="5075">
                  <c:v>4.0750000000000022E-2</c:v>
                </c:pt>
                <c:pt idx="5076">
                  <c:v>4.0759999999999998E-2</c:v>
                </c:pt>
                <c:pt idx="5077">
                  <c:v>4.0770000000000001E-2</c:v>
                </c:pt>
                <c:pt idx="5078">
                  <c:v>4.0779999999999997E-2</c:v>
                </c:pt>
                <c:pt idx="5079">
                  <c:v>4.0790000000000132E-2</c:v>
                </c:pt>
                <c:pt idx="5080">
                  <c:v>4.0800000000000003E-2</c:v>
                </c:pt>
                <c:pt idx="5081">
                  <c:v>4.0809999999999999E-2</c:v>
                </c:pt>
                <c:pt idx="5082">
                  <c:v>4.0820000000000002E-2</c:v>
                </c:pt>
                <c:pt idx="5083">
                  <c:v>4.0829999999999998E-2</c:v>
                </c:pt>
                <c:pt idx="5084">
                  <c:v>4.0840000000000001E-2</c:v>
                </c:pt>
                <c:pt idx="5085">
                  <c:v>4.0849999999999997E-2</c:v>
                </c:pt>
                <c:pt idx="5086">
                  <c:v>4.0860000000000014E-2</c:v>
                </c:pt>
                <c:pt idx="5087">
                  <c:v>4.0870000000000004E-2</c:v>
                </c:pt>
                <c:pt idx="5088">
                  <c:v>4.0880000000000014E-2</c:v>
                </c:pt>
                <c:pt idx="5089">
                  <c:v>4.0890000000000024E-2</c:v>
                </c:pt>
                <c:pt idx="5090">
                  <c:v>4.0900000000000013E-2</c:v>
                </c:pt>
                <c:pt idx="5091">
                  <c:v>4.0910000000000023E-2</c:v>
                </c:pt>
                <c:pt idx="5092">
                  <c:v>4.0919999999999998E-2</c:v>
                </c:pt>
                <c:pt idx="5093">
                  <c:v>4.0930000000000001E-2</c:v>
                </c:pt>
                <c:pt idx="5094">
                  <c:v>4.0939999999999997E-2</c:v>
                </c:pt>
                <c:pt idx="5095">
                  <c:v>4.095E-2</c:v>
                </c:pt>
                <c:pt idx="5096">
                  <c:v>4.0960000000000003E-2</c:v>
                </c:pt>
                <c:pt idx="5097">
                  <c:v>4.0969999999999999E-2</c:v>
                </c:pt>
                <c:pt idx="5098">
                  <c:v>4.0980000000000003E-2</c:v>
                </c:pt>
                <c:pt idx="5099">
                  <c:v>4.0989999999999999E-2</c:v>
                </c:pt>
                <c:pt idx="5100">
                  <c:v>4.1000000000000002E-2</c:v>
                </c:pt>
                <c:pt idx="5101">
                  <c:v>4.1009999999999998E-2</c:v>
                </c:pt>
                <c:pt idx="5102">
                  <c:v>4.1020000000000001E-2</c:v>
                </c:pt>
                <c:pt idx="5103">
                  <c:v>4.1029999999999976E-2</c:v>
                </c:pt>
                <c:pt idx="5104">
                  <c:v>4.1039999999999986E-2</c:v>
                </c:pt>
                <c:pt idx="5105">
                  <c:v>4.1050000000000003E-2</c:v>
                </c:pt>
                <c:pt idx="5106">
                  <c:v>4.1059999999999985E-2</c:v>
                </c:pt>
                <c:pt idx="5107">
                  <c:v>4.1069999999999995E-2</c:v>
                </c:pt>
                <c:pt idx="5108">
                  <c:v>4.1079999999999985E-2</c:v>
                </c:pt>
                <c:pt idx="5109">
                  <c:v>4.1090000000000002E-2</c:v>
                </c:pt>
                <c:pt idx="5110">
                  <c:v>4.1099999999999998E-2</c:v>
                </c:pt>
                <c:pt idx="5111">
                  <c:v>4.1110000000000001E-2</c:v>
                </c:pt>
                <c:pt idx="5112">
                  <c:v>4.1119999999999997E-2</c:v>
                </c:pt>
                <c:pt idx="5113">
                  <c:v>4.113E-2</c:v>
                </c:pt>
                <c:pt idx="5114">
                  <c:v>4.1139999999999996E-2</c:v>
                </c:pt>
                <c:pt idx="5115">
                  <c:v>4.1149999999999867E-2</c:v>
                </c:pt>
                <c:pt idx="5116">
                  <c:v>4.1160000000000002E-2</c:v>
                </c:pt>
                <c:pt idx="5117">
                  <c:v>4.1169999999999998E-2</c:v>
                </c:pt>
                <c:pt idx="5118">
                  <c:v>4.1180000000000001E-2</c:v>
                </c:pt>
                <c:pt idx="5119">
                  <c:v>4.1189999999999977E-2</c:v>
                </c:pt>
                <c:pt idx="5120">
                  <c:v>4.1199999999999987E-2</c:v>
                </c:pt>
                <c:pt idx="5121">
                  <c:v>4.1209999999999976E-2</c:v>
                </c:pt>
                <c:pt idx="5122">
                  <c:v>4.1219999999999986E-2</c:v>
                </c:pt>
                <c:pt idx="5123">
                  <c:v>4.1229999999999947E-2</c:v>
                </c:pt>
                <c:pt idx="5124">
                  <c:v>4.1239999999999985E-2</c:v>
                </c:pt>
                <c:pt idx="5125">
                  <c:v>4.1249999999999856E-2</c:v>
                </c:pt>
                <c:pt idx="5126">
                  <c:v>4.1259999999999956E-2</c:v>
                </c:pt>
                <c:pt idx="5127">
                  <c:v>4.1269999999999987E-2</c:v>
                </c:pt>
                <c:pt idx="5128">
                  <c:v>4.1279999999999956E-2</c:v>
                </c:pt>
                <c:pt idx="5129">
                  <c:v>4.129E-2</c:v>
                </c:pt>
                <c:pt idx="5130">
                  <c:v>4.1300000000000003E-2</c:v>
                </c:pt>
                <c:pt idx="5131">
                  <c:v>4.1309999999999999E-2</c:v>
                </c:pt>
                <c:pt idx="5132">
                  <c:v>4.1320000000000003E-2</c:v>
                </c:pt>
                <c:pt idx="5133">
                  <c:v>4.1329999999999999E-2</c:v>
                </c:pt>
                <c:pt idx="5134">
                  <c:v>4.1340000000000002E-2</c:v>
                </c:pt>
                <c:pt idx="5135">
                  <c:v>4.1349999999999977E-2</c:v>
                </c:pt>
                <c:pt idx="5136">
                  <c:v>4.1360000000000022E-2</c:v>
                </c:pt>
                <c:pt idx="5137">
                  <c:v>4.1369999999999997E-2</c:v>
                </c:pt>
                <c:pt idx="5138">
                  <c:v>4.1380000000000014E-2</c:v>
                </c:pt>
                <c:pt idx="5139">
                  <c:v>4.1390000000000024E-2</c:v>
                </c:pt>
                <c:pt idx="5140">
                  <c:v>4.1399999999999999E-2</c:v>
                </c:pt>
                <c:pt idx="5141">
                  <c:v>4.1410000000000002E-2</c:v>
                </c:pt>
                <c:pt idx="5142">
                  <c:v>4.1419999999999998E-2</c:v>
                </c:pt>
                <c:pt idx="5143">
                  <c:v>4.1430000000000002E-2</c:v>
                </c:pt>
                <c:pt idx="5144">
                  <c:v>4.1439999999999998E-2</c:v>
                </c:pt>
                <c:pt idx="5145">
                  <c:v>4.1450000000000001E-2</c:v>
                </c:pt>
                <c:pt idx="5146">
                  <c:v>4.1459999999999997E-2</c:v>
                </c:pt>
                <c:pt idx="5147">
                  <c:v>4.147E-2</c:v>
                </c:pt>
                <c:pt idx="5148">
                  <c:v>4.1480000000000003E-2</c:v>
                </c:pt>
                <c:pt idx="5149">
                  <c:v>4.1489999999999999E-2</c:v>
                </c:pt>
                <c:pt idx="5150">
                  <c:v>4.1500000000000002E-2</c:v>
                </c:pt>
                <c:pt idx="5151">
                  <c:v>4.1509999999999977E-2</c:v>
                </c:pt>
                <c:pt idx="5152">
                  <c:v>4.1519999999999987E-2</c:v>
                </c:pt>
                <c:pt idx="5153">
                  <c:v>4.1529999999999977E-2</c:v>
                </c:pt>
                <c:pt idx="5154">
                  <c:v>4.1539999999999987E-2</c:v>
                </c:pt>
                <c:pt idx="5155">
                  <c:v>4.1549999999999955E-2</c:v>
                </c:pt>
                <c:pt idx="5156">
                  <c:v>4.156E-2</c:v>
                </c:pt>
                <c:pt idx="5157">
                  <c:v>4.1569999999999996E-2</c:v>
                </c:pt>
                <c:pt idx="5158">
                  <c:v>4.1579999999999985E-2</c:v>
                </c:pt>
                <c:pt idx="5159">
                  <c:v>4.1590000000000002E-2</c:v>
                </c:pt>
                <c:pt idx="5160">
                  <c:v>4.1599999999999998E-2</c:v>
                </c:pt>
                <c:pt idx="5161">
                  <c:v>4.1610000000000001E-2</c:v>
                </c:pt>
                <c:pt idx="5162">
                  <c:v>4.1619999999999997E-2</c:v>
                </c:pt>
                <c:pt idx="5163">
                  <c:v>4.163E-2</c:v>
                </c:pt>
                <c:pt idx="5164">
                  <c:v>4.1639999999999976E-2</c:v>
                </c:pt>
                <c:pt idx="5165">
                  <c:v>4.165E-2</c:v>
                </c:pt>
                <c:pt idx="5166">
                  <c:v>4.1660000000000003E-2</c:v>
                </c:pt>
                <c:pt idx="5167">
                  <c:v>4.1669999999999985E-2</c:v>
                </c:pt>
                <c:pt idx="5168">
                  <c:v>4.1679999999999946E-2</c:v>
                </c:pt>
                <c:pt idx="5169">
                  <c:v>4.1689999999999977E-2</c:v>
                </c:pt>
                <c:pt idx="5170">
                  <c:v>4.1700000000000001E-2</c:v>
                </c:pt>
                <c:pt idx="5171">
                  <c:v>4.1709999999999997E-2</c:v>
                </c:pt>
                <c:pt idx="5172">
                  <c:v>4.172E-2</c:v>
                </c:pt>
                <c:pt idx="5173">
                  <c:v>4.1730000000000003E-2</c:v>
                </c:pt>
                <c:pt idx="5174">
                  <c:v>4.1739999999999999E-2</c:v>
                </c:pt>
                <c:pt idx="5175">
                  <c:v>4.1750000000000002E-2</c:v>
                </c:pt>
                <c:pt idx="5176">
                  <c:v>4.1759999999999999E-2</c:v>
                </c:pt>
                <c:pt idx="5177">
                  <c:v>4.1770000000000002E-2</c:v>
                </c:pt>
                <c:pt idx="5178">
                  <c:v>4.1779999999999998E-2</c:v>
                </c:pt>
                <c:pt idx="5179">
                  <c:v>4.1790000000000084E-2</c:v>
                </c:pt>
                <c:pt idx="5180">
                  <c:v>4.1800000000000004E-2</c:v>
                </c:pt>
                <c:pt idx="5181">
                  <c:v>4.1810000000000014E-2</c:v>
                </c:pt>
                <c:pt idx="5182">
                  <c:v>4.1820000000000003E-2</c:v>
                </c:pt>
                <c:pt idx="5183">
                  <c:v>4.1829999999999985E-2</c:v>
                </c:pt>
                <c:pt idx="5184">
                  <c:v>4.1839999999999995E-2</c:v>
                </c:pt>
                <c:pt idx="5185">
                  <c:v>4.1849999999999977E-2</c:v>
                </c:pt>
                <c:pt idx="5186">
                  <c:v>4.1860000000000001E-2</c:v>
                </c:pt>
                <c:pt idx="5187">
                  <c:v>4.1869999999999997E-2</c:v>
                </c:pt>
                <c:pt idx="5188">
                  <c:v>4.1880000000000001E-2</c:v>
                </c:pt>
                <c:pt idx="5189">
                  <c:v>4.1889999999999997E-2</c:v>
                </c:pt>
                <c:pt idx="5190">
                  <c:v>4.19E-2</c:v>
                </c:pt>
                <c:pt idx="5191">
                  <c:v>4.1910000000000003E-2</c:v>
                </c:pt>
                <c:pt idx="5192">
                  <c:v>4.1919999999999999E-2</c:v>
                </c:pt>
                <c:pt idx="5193">
                  <c:v>4.1930000000000002E-2</c:v>
                </c:pt>
                <c:pt idx="5194">
                  <c:v>4.1939999999999998E-2</c:v>
                </c:pt>
                <c:pt idx="5195">
                  <c:v>4.1950000000000001E-2</c:v>
                </c:pt>
                <c:pt idx="5196">
                  <c:v>4.1959999999999976E-2</c:v>
                </c:pt>
                <c:pt idx="5197">
                  <c:v>4.1969999999999986E-2</c:v>
                </c:pt>
                <c:pt idx="5198">
                  <c:v>4.1979999999999976E-2</c:v>
                </c:pt>
                <c:pt idx="5199">
                  <c:v>4.1990000000000013E-2</c:v>
                </c:pt>
                <c:pt idx="5200">
                  <c:v>4.2000000000000023E-2</c:v>
                </c:pt>
                <c:pt idx="5201">
                  <c:v>4.2009999999999999E-2</c:v>
                </c:pt>
                <c:pt idx="5202">
                  <c:v>4.2020000000000002E-2</c:v>
                </c:pt>
                <c:pt idx="5203">
                  <c:v>4.2029999999999998E-2</c:v>
                </c:pt>
                <c:pt idx="5204">
                  <c:v>4.2040000000000001E-2</c:v>
                </c:pt>
                <c:pt idx="5205">
                  <c:v>4.2049999999999997E-2</c:v>
                </c:pt>
                <c:pt idx="5206">
                  <c:v>4.2060000000000104E-2</c:v>
                </c:pt>
                <c:pt idx="5207">
                  <c:v>4.2070000000000003E-2</c:v>
                </c:pt>
                <c:pt idx="5208">
                  <c:v>4.2079999999999999E-2</c:v>
                </c:pt>
                <c:pt idx="5209">
                  <c:v>4.2090000000000113E-2</c:v>
                </c:pt>
                <c:pt idx="5210">
                  <c:v>4.2100000000000012E-2</c:v>
                </c:pt>
                <c:pt idx="5211">
                  <c:v>4.2110000000000022E-2</c:v>
                </c:pt>
                <c:pt idx="5212">
                  <c:v>4.2120000000000012E-2</c:v>
                </c:pt>
                <c:pt idx="5213">
                  <c:v>4.2130000000000022E-2</c:v>
                </c:pt>
                <c:pt idx="5214">
                  <c:v>4.2139999999999997E-2</c:v>
                </c:pt>
                <c:pt idx="5215">
                  <c:v>4.215E-2</c:v>
                </c:pt>
                <c:pt idx="5216">
                  <c:v>4.2160000000000024E-2</c:v>
                </c:pt>
                <c:pt idx="5217">
                  <c:v>4.2169999999999999E-2</c:v>
                </c:pt>
                <c:pt idx="5218">
                  <c:v>4.2180000000000002E-2</c:v>
                </c:pt>
                <c:pt idx="5219">
                  <c:v>4.2189999999999998E-2</c:v>
                </c:pt>
                <c:pt idx="5220">
                  <c:v>4.2200000000000001E-2</c:v>
                </c:pt>
                <c:pt idx="5221">
                  <c:v>4.2209999999999998E-2</c:v>
                </c:pt>
                <c:pt idx="5222">
                  <c:v>4.2220000000000001E-2</c:v>
                </c:pt>
                <c:pt idx="5223">
                  <c:v>4.2229999999999997E-2</c:v>
                </c:pt>
                <c:pt idx="5224">
                  <c:v>4.224E-2</c:v>
                </c:pt>
                <c:pt idx="5225">
                  <c:v>4.2250000000000003E-2</c:v>
                </c:pt>
                <c:pt idx="5226">
                  <c:v>4.2259999999999999E-2</c:v>
                </c:pt>
                <c:pt idx="5227">
                  <c:v>4.2270000000000002E-2</c:v>
                </c:pt>
                <c:pt idx="5228">
                  <c:v>4.2279999999999977E-2</c:v>
                </c:pt>
                <c:pt idx="5229">
                  <c:v>4.2290000000000022E-2</c:v>
                </c:pt>
                <c:pt idx="5230">
                  <c:v>4.2299999999999997E-2</c:v>
                </c:pt>
                <c:pt idx="5231">
                  <c:v>4.2310000000000181E-2</c:v>
                </c:pt>
                <c:pt idx="5232">
                  <c:v>4.2320000000000003E-2</c:v>
                </c:pt>
                <c:pt idx="5233">
                  <c:v>4.2330000000000034E-2</c:v>
                </c:pt>
                <c:pt idx="5234">
                  <c:v>4.2340000000000003E-2</c:v>
                </c:pt>
                <c:pt idx="5235">
                  <c:v>4.2349999999999999E-2</c:v>
                </c:pt>
                <c:pt idx="5236">
                  <c:v>4.2360000000000134E-2</c:v>
                </c:pt>
                <c:pt idx="5237">
                  <c:v>4.2370000000000012E-2</c:v>
                </c:pt>
                <c:pt idx="5238">
                  <c:v>4.2380000000000133E-2</c:v>
                </c:pt>
                <c:pt idx="5239">
                  <c:v>4.2390000000000157E-2</c:v>
                </c:pt>
                <c:pt idx="5240">
                  <c:v>4.2400000000000014E-2</c:v>
                </c:pt>
                <c:pt idx="5241">
                  <c:v>4.2410000000000114E-2</c:v>
                </c:pt>
                <c:pt idx="5242">
                  <c:v>4.2420000000000013E-2</c:v>
                </c:pt>
                <c:pt idx="5243">
                  <c:v>4.2430000000000023E-2</c:v>
                </c:pt>
                <c:pt idx="5244">
                  <c:v>4.2440000000000012E-2</c:v>
                </c:pt>
                <c:pt idx="5245">
                  <c:v>4.2450000000000022E-2</c:v>
                </c:pt>
                <c:pt idx="5246">
                  <c:v>4.2459999999999998E-2</c:v>
                </c:pt>
                <c:pt idx="5247">
                  <c:v>4.2470000000000001E-2</c:v>
                </c:pt>
                <c:pt idx="5248">
                  <c:v>4.2479999999999997E-2</c:v>
                </c:pt>
                <c:pt idx="5249">
                  <c:v>4.2490000000000132E-2</c:v>
                </c:pt>
                <c:pt idx="5250">
                  <c:v>4.2500000000000003E-2</c:v>
                </c:pt>
                <c:pt idx="5251">
                  <c:v>4.2509999999999999E-2</c:v>
                </c:pt>
                <c:pt idx="5252">
                  <c:v>4.2520000000000002E-2</c:v>
                </c:pt>
                <c:pt idx="5253">
                  <c:v>4.2529999999999998E-2</c:v>
                </c:pt>
                <c:pt idx="5254">
                  <c:v>4.2540000000000001E-2</c:v>
                </c:pt>
                <c:pt idx="5255">
                  <c:v>4.2549999999999998E-2</c:v>
                </c:pt>
                <c:pt idx="5256">
                  <c:v>4.2560000000000014E-2</c:v>
                </c:pt>
                <c:pt idx="5257">
                  <c:v>4.2570000000000004E-2</c:v>
                </c:pt>
                <c:pt idx="5258">
                  <c:v>4.2580000000000014E-2</c:v>
                </c:pt>
                <c:pt idx="5259">
                  <c:v>4.2590000000000024E-2</c:v>
                </c:pt>
                <c:pt idx="5260">
                  <c:v>4.2600000000000013E-2</c:v>
                </c:pt>
                <c:pt idx="5261">
                  <c:v>4.2610000000000023E-2</c:v>
                </c:pt>
                <c:pt idx="5262">
                  <c:v>4.2619999999999998E-2</c:v>
                </c:pt>
                <c:pt idx="5263">
                  <c:v>4.2630000000000001E-2</c:v>
                </c:pt>
                <c:pt idx="5264">
                  <c:v>4.2639999999999997E-2</c:v>
                </c:pt>
                <c:pt idx="5265">
                  <c:v>4.265E-2</c:v>
                </c:pt>
                <c:pt idx="5266">
                  <c:v>4.2659999999999997E-2</c:v>
                </c:pt>
                <c:pt idx="5267">
                  <c:v>4.267E-2</c:v>
                </c:pt>
                <c:pt idx="5268">
                  <c:v>4.2680000000000003E-2</c:v>
                </c:pt>
                <c:pt idx="5269">
                  <c:v>4.2689999999999999E-2</c:v>
                </c:pt>
                <c:pt idx="5270">
                  <c:v>4.2700000000000113E-2</c:v>
                </c:pt>
                <c:pt idx="5271">
                  <c:v>4.2710000000000178E-2</c:v>
                </c:pt>
                <c:pt idx="5272">
                  <c:v>4.2720000000000022E-2</c:v>
                </c:pt>
                <c:pt idx="5273">
                  <c:v>4.273000000000015E-2</c:v>
                </c:pt>
                <c:pt idx="5274">
                  <c:v>4.2740000000000014E-2</c:v>
                </c:pt>
                <c:pt idx="5275">
                  <c:v>4.2750000000000024E-2</c:v>
                </c:pt>
                <c:pt idx="5276">
                  <c:v>4.2759999999999999E-2</c:v>
                </c:pt>
                <c:pt idx="5277">
                  <c:v>4.2770000000000023E-2</c:v>
                </c:pt>
                <c:pt idx="5278">
                  <c:v>4.2779999999999999E-2</c:v>
                </c:pt>
                <c:pt idx="5279">
                  <c:v>4.2790000000000189E-2</c:v>
                </c:pt>
                <c:pt idx="5280">
                  <c:v>4.2800000000000032E-2</c:v>
                </c:pt>
                <c:pt idx="5281">
                  <c:v>4.2810000000000133E-2</c:v>
                </c:pt>
                <c:pt idx="5282">
                  <c:v>4.2820000000000004E-2</c:v>
                </c:pt>
                <c:pt idx="5283">
                  <c:v>4.2830000000000014E-2</c:v>
                </c:pt>
                <c:pt idx="5284">
                  <c:v>4.2840000000000003E-2</c:v>
                </c:pt>
                <c:pt idx="5285">
                  <c:v>4.2849999999999999E-2</c:v>
                </c:pt>
                <c:pt idx="5286">
                  <c:v>4.2860000000000113E-2</c:v>
                </c:pt>
                <c:pt idx="5287">
                  <c:v>4.2870000000000012E-2</c:v>
                </c:pt>
                <c:pt idx="5288">
                  <c:v>4.2880000000000022E-2</c:v>
                </c:pt>
                <c:pt idx="5289">
                  <c:v>4.2890000000000164E-2</c:v>
                </c:pt>
                <c:pt idx="5290">
                  <c:v>4.2900000000000021E-2</c:v>
                </c:pt>
                <c:pt idx="5291">
                  <c:v>4.2909999999999997E-2</c:v>
                </c:pt>
                <c:pt idx="5292">
                  <c:v>4.292E-2</c:v>
                </c:pt>
                <c:pt idx="5293">
                  <c:v>4.2930000000000003E-2</c:v>
                </c:pt>
                <c:pt idx="5294">
                  <c:v>4.2939999999999999E-2</c:v>
                </c:pt>
                <c:pt idx="5295">
                  <c:v>4.2950000000000002E-2</c:v>
                </c:pt>
                <c:pt idx="5296">
                  <c:v>4.2959999999999998E-2</c:v>
                </c:pt>
                <c:pt idx="5297">
                  <c:v>4.2970000000000001E-2</c:v>
                </c:pt>
                <c:pt idx="5298">
                  <c:v>4.2979999999999997E-2</c:v>
                </c:pt>
                <c:pt idx="5299">
                  <c:v>4.2990000000000014E-2</c:v>
                </c:pt>
                <c:pt idx="5300">
                  <c:v>4.3000000000000003E-2</c:v>
                </c:pt>
                <c:pt idx="5301">
                  <c:v>4.3010000000000013E-2</c:v>
                </c:pt>
                <c:pt idx="5302">
                  <c:v>4.3020000000000003E-2</c:v>
                </c:pt>
                <c:pt idx="5303">
                  <c:v>4.3029999999999985E-2</c:v>
                </c:pt>
                <c:pt idx="5304">
                  <c:v>4.3040000000000002E-2</c:v>
                </c:pt>
                <c:pt idx="5305">
                  <c:v>4.3049999999999977E-2</c:v>
                </c:pt>
                <c:pt idx="5306">
                  <c:v>4.3060000000000022E-2</c:v>
                </c:pt>
                <c:pt idx="5307">
                  <c:v>4.3069999999999997E-2</c:v>
                </c:pt>
                <c:pt idx="5308">
                  <c:v>4.308E-2</c:v>
                </c:pt>
                <c:pt idx="5309">
                  <c:v>4.3090000000000003E-2</c:v>
                </c:pt>
                <c:pt idx="5310">
                  <c:v>4.3099999999999999E-2</c:v>
                </c:pt>
                <c:pt idx="5311">
                  <c:v>4.3110000000000002E-2</c:v>
                </c:pt>
                <c:pt idx="5312">
                  <c:v>4.3119999999999999E-2</c:v>
                </c:pt>
                <c:pt idx="5313">
                  <c:v>4.3130000000000002E-2</c:v>
                </c:pt>
                <c:pt idx="5314">
                  <c:v>4.3139999999999998E-2</c:v>
                </c:pt>
                <c:pt idx="5315">
                  <c:v>4.3150000000000001E-2</c:v>
                </c:pt>
                <c:pt idx="5316">
                  <c:v>4.3159999999999997E-2</c:v>
                </c:pt>
                <c:pt idx="5317">
                  <c:v>4.317E-2</c:v>
                </c:pt>
                <c:pt idx="5318">
                  <c:v>4.3180000000000003E-2</c:v>
                </c:pt>
                <c:pt idx="5319">
                  <c:v>4.3189999999999985E-2</c:v>
                </c:pt>
                <c:pt idx="5320">
                  <c:v>4.3199999999999995E-2</c:v>
                </c:pt>
                <c:pt idx="5321">
                  <c:v>4.3209999999999985E-2</c:v>
                </c:pt>
                <c:pt idx="5322">
                  <c:v>4.3219999999999995E-2</c:v>
                </c:pt>
                <c:pt idx="5323">
                  <c:v>4.3229999999999956E-2</c:v>
                </c:pt>
                <c:pt idx="5324">
                  <c:v>4.3239999999999987E-2</c:v>
                </c:pt>
                <c:pt idx="5325">
                  <c:v>4.3249999999999955E-2</c:v>
                </c:pt>
                <c:pt idx="5326">
                  <c:v>4.326E-2</c:v>
                </c:pt>
                <c:pt idx="5327">
                  <c:v>4.3269999999999996E-2</c:v>
                </c:pt>
                <c:pt idx="5328">
                  <c:v>4.3279999999999957E-2</c:v>
                </c:pt>
                <c:pt idx="5329">
                  <c:v>4.3290000000000002E-2</c:v>
                </c:pt>
                <c:pt idx="5330">
                  <c:v>4.3299999999999998E-2</c:v>
                </c:pt>
                <c:pt idx="5331">
                  <c:v>4.3310000000000112E-2</c:v>
                </c:pt>
                <c:pt idx="5332">
                  <c:v>4.3320000000000004E-2</c:v>
                </c:pt>
                <c:pt idx="5333">
                  <c:v>4.3330000000000014E-2</c:v>
                </c:pt>
                <c:pt idx="5334">
                  <c:v>4.3340000000000004E-2</c:v>
                </c:pt>
                <c:pt idx="5335">
                  <c:v>4.3350000000000014E-2</c:v>
                </c:pt>
                <c:pt idx="5336">
                  <c:v>4.3360000000000024E-2</c:v>
                </c:pt>
                <c:pt idx="5337">
                  <c:v>4.3369999999999999E-2</c:v>
                </c:pt>
                <c:pt idx="5338">
                  <c:v>4.3380000000000023E-2</c:v>
                </c:pt>
                <c:pt idx="5339">
                  <c:v>4.3389999999999998E-2</c:v>
                </c:pt>
                <c:pt idx="5340">
                  <c:v>4.3400000000000001E-2</c:v>
                </c:pt>
                <c:pt idx="5341">
                  <c:v>4.3409999999999997E-2</c:v>
                </c:pt>
                <c:pt idx="5342">
                  <c:v>4.342E-2</c:v>
                </c:pt>
                <c:pt idx="5343">
                  <c:v>4.3430000000000003E-2</c:v>
                </c:pt>
                <c:pt idx="5344">
                  <c:v>4.3439999999999999E-2</c:v>
                </c:pt>
                <c:pt idx="5345">
                  <c:v>4.3450000000000003E-2</c:v>
                </c:pt>
                <c:pt idx="5346">
                  <c:v>4.3459999999999999E-2</c:v>
                </c:pt>
                <c:pt idx="5347">
                  <c:v>4.3470000000000002E-2</c:v>
                </c:pt>
                <c:pt idx="5348">
                  <c:v>4.3479999999999998E-2</c:v>
                </c:pt>
                <c:pt idx="5349">
                  <c:v>4.3490000000000022E-2</c:v>
                </c:pt>
                <c:pt idx="5350">
                  <c:v>4.3500000000000004E-2</c:v>
                </c:pt>
                <c:pt idx="5351">
                  <c:v>4.3510000000000014E-2</c:v>
                </c:pt>
                <c:pt idx="5352">
                  <c:v>4.3519999999999996E-2</c:v>
                </c:pt>
                <c:pt idx="5353">
                  <c:v>4.3529999999999985E-2</c:v>
                </c:pt>
                <c:pt idx="5354">
                  <c:v>4.3539999999999995E-2</c:v>
                </c:pt>
                <c:pt idx="5355">
                  <c:v>4.3549999999999985E-2</c:v>
                </c:pt>
                <c:pt idx="5356">
                  <c:v>4.3560000000000001E-2</c:v>
                </c:pt>
                <c:pt idx="5357">
                  <c:v>4.3569999999999998E-2</c:v>
                </c:pt>
                <c:pt idx="5358">
                  <c:v>4.3580000000000001E-2</c:v>
                </c:pt>
                <c:pt idx="5359">
                  <c:v>4.3589999999999997E-2</c:v>
                </c:pt>
                <c:pt idx="5360">
                  <c:v>4.36E-2</c:v>
                </c:pt>
                <c:pt idx="5361">
                  <c:v>4.3610000000000003E-2</c:v>
                </c:pt>
                <c:pt idx="5362">
                  <c:v>4.3619999999999999E-2</c:v>
                </c:pt>
                <c:pt idx="5363">
                  <c:v>4.3630000000000002E-2</c:v>
                </c:pt>
                <c:pt idx="5364">
                  <c:v>4.3639999999999977E-2</c:v>
                </c:pt>
                <c:pt idx="5365">
                  <c:v>4.3650000000000001E-2</c:v>
                </c:pt>
                <c:pt idx="5366">
                  <c:v>4.3659999999999977E-2</c:v>
                </c:pt>
                <c:pt idx="5367">
                  <c:v>4.3669999999999987E-2</c:v>
                </c:pt>
                <c:pt idx="5368">
                  <c:v>4.3679999999999976E-2</c:v>
                </c:pt>
                <c:pt idx="5369">
                  <c:v>4.369E-2</c:v>
                </c:pt>
                <c:pt idx="5370">
                  <c:v>4.3700000000000003E-2</c:v>
                </c:pt>
                <c:pt idx="5371">
                  <c:v>4.3709999999999999E-2</c:v>
                </c:pt>
                <c:pt idx="5372">
                  <c:v>4.3720000000000002E-2</c:v>
                </c:pt>
                <c:pt idx="5373">
                  <c:v>4.3729999999999998E-2</c:v>
                </c:pt>
                <c:pt idx="5374">
                  <c:v>4.3740000000000001E-2</c:v>
                </c:pt>
                <c:pt idx="5375">
                  <c:v>4.3749999999999997E-2</c:v>
                </c:pt>
                <c:pt idx="5376">
                  <c:v>4.3760000000000014E-2</c:v>
                </c:pt>
                <c:pt idx="5377">
                  <c:v>4.3770000000000003E-2</c:v>
                </c:pt>
                <c:pt idx="5378">
                  <c:v>4.3779999999999999E-2</c:v>
                </c:pt>
                <c:pt idx="5379">
                  <c:v>4.3790000000000114E-2</c:v>
                </c:pt>
                <c:pt idx="5380">
                  <c:v>4.3800000000000013E-2</c:v>
                </c:pt>
                <c:pt idx="5381">
                  <c:v>4.3810000000000023E-2</c:v>
                </c:pt>
                <c:pt idx="5382">
                  <c:v>4.3820000000000012E-2</c:v>
                </c:pt>
                <c:pt idx="5383">
                  <c:v>4.3830000000000022E-2</c:v>
                </c:pt>
                <c:pt idx="5384">
                  <c:v>4.3839999999999997E-2</c:v>
                </c:pt>
                <c:pt idx="5385">
                  <c:v>4.385E-2</c:v>
                </c:pt>
                <c:pt idx="5386">
                  <c:v>4.3860000000000003E-2</c:v>
                </c:pt>
                <c:pt idx="5387">
                  <c:v>4.3869999999999999E-2</c:v>
                </c:pt>
                <c:pt idx="5388">
                  <c:v>4.3880000000000002E-2</c:v>
                </c:pt>
                <c:pt idx="5389">
                  <c:v>4.3889999999999998E-2</c:v>
                </c:pt>
                <c:pt idx="5390">
                  <c:v>4.3900000000000002E-2</c:v>
                </c:pt>
                <c:pt idx="5391">
                  <c:v>4.3909999999999998E-2</c:v>
                </c:pt>
                <c:pt idx="5392">
                  <c:v>4.3920000000000001E-2</c:v>
                </c:pt>
                <c:pt idx="5393">
                  <c:v>4.3929999999999997E-2</c:v>
                </c:pt>
                <c:pt idx="5394">
                  <c:v>4.394E-2</c:v>
                </c:pt>
                <c:pt idx="5395">
                  <c:v>4.3950000000000003E-2</c:v>
                </c:pt>
                <c:pt idx="5396">
                  <c:v>4.3959999999999985E-2</c:v>
                </c:pt>
                <c:pt idx="5397">
                  <c:v>4.3969999999999995E-2</c:v>
                </c:pt>
                <c:pt idx="5398">
                  <c:v>4.3979999999999977E-2</c:v>
                </c:pt>
                <c:pt idx="5399">
                  <c:v>4.3990000000000022E-2</c:v>
                </c:pt>
                <c:pt idx="5400">
                  <c:v>4.3999999999999997E-2</c:v>
                </c:pt>
                <c:pt idx="5401">
                  <c:v>4.4010000000000174E-2</c:v>
                </c:pt>
                <c:pt idx="5402">
                  <c:v>4.4020000000000004E-2</c:v>
                </c:pt>
                <c:pt idx="5403">
                  <c:v>4.4030000000000034E-2</c:v>
                </c:pt>
                <c:pt idx="5404">
                  <c:v>4.4040000000000003E-2</c:v>
                </c:pt>
                <c:pt idx="5405">
                  <c:v>4.4049999999999999E-2</c:v>
                </c:pt>
                <c:pt idx="5406">
                  <c:v>4.4060000000000134E-2</c:v>
                </c:pt>
                <c:pt idx="5407">
                  <c:v>4.4070000000000012E-2</c:v>
                </c:pt>
                <c:pt idx="5408">
                  <c:v>4.4080000000000112E-2</c:v>
                </c:pt>
                <c:pt idx="5409">
                  <c:v>4.4090000000000157E-2</c:v>
                </c:pt>
                <c:pt idx="5410">
                  <c:v>4.4100000000000014E-2</c:v>
                </c:pt>
                <c:pt idx="5411">
                  <c:v>4.4110000000000024E-2</c:v>
                </c:pt>
                <c:pt idx="5412">
                  <c:v>4.4120000000000013E-2</c:v>
                </c:pt>
                <c:pt idx="5413">
                  <c:v>4.4130000000000023E-2</c:v>
                </c:pt>
                <c:pt idx="5414">
                  <c:v>4.4139999999999999E-2</c:v>
                </c:pt>
                <c:pt idx="5415">
                  <c:v>4.4150000000000023E-2</c:v>
                </c:pt>
                <c:pt idx="5416">
                  <c:v>4.4159999999999998E-2</c:v>
                </c:pt>
                <c:pt idx="5417">
                  <c:v>4.4170000000000001E-2</c:v>
                </c:pt>
                <c:pt idx="5418">
                  <c:v>4.4179999999999997E-2</c:v>
                </c:pt>
                <c:pt idx="5419">
                  <c:v>4.4190000000000104E-2</c:v>
                </c:pt>
                <c:pt idx="5420">
                  <c:v>4.4200000000000003E-2</c:v>
                </c:pt>
                <c:pt idx="5421">
                  <c:v>4.4209999999999999E-2</c:v>
                </c:pt>
                <c:pt idx="5422">
                  <c:v>4.4220000000000002E-2</c:v>
                </c:pt>
                <c:pt idx="5423">
                  <c:v>4.4229999999999998E-2</c:v>
                </c:pt>
                <c:pt idx="5424">
                  <c:v>4.4240000000000002E-2</c:v>
                </c:pt>
                <c:pt idx="5425">
                  <c:v>4.4249999999999998E-2</c:v>
                </c:pt>
                <c:pt idx="5426">
                  <c:v>4.4260000000000022E-2</c:v>
                </c:pt>
                <c:pt idx="5427">
                  <c:v>4.4270000000000004E-2</c:v>
                </c:pt>
                <c:pt idx="5428">
                  <c:v>4.4280000000000014E-2</c:v>
                </c:pt>
                <c:pt idx="5429">
                  <c:v>4.4290000000000024E-2</c:v>
                </c:pt>
                <c:pt idx="5430">
                  <c:v>4.4299999999999999E-2</c:v>
                </c:pt>
                <c:pt idx="5431">
                  <c:v>4.4310000000000238E-2</c:v>
                </c:pt>
                <c:pt idx="5432">
                  <c:v>4.4320000000000033E-2</c:v>
                </c:pt>
                <c:pt idx="5433">
                  <c:v>4.4330000000000133E-2</c:v>
                </c:pt>
                <c:pt idx="5434">
                  <c:v>4.4340000000000004E-2</c:v>
                </c:pt>
                <c:pt idx="5435">
                  <c:v>4.4350000000000132E-2</c:v>
                </c:pt>
                <c:pt idx="5436">
                  <c:v>4.436000000000017E-2</c:v>
                </c:pt>
                <c:pt idx="5437">
                  <c:v>4.4370000000000014E-2</c:v>
                </c:pt>
                <c:pt idx="5438">
                  <c:v>4.4380000000000155E-2</c:v>
                </c:pt>
                <c:pt idx="5439">
                  <c:v>4.4390000000000235E-2</c:v>
                </c:pt>
                <c:pt idx="5440">
                  <c:v>4.4400000000000113E-2</c:v>
                </c:pt>
                <c:pt idx="5441">
                  <c:v>4.4410000000000178E-2</c:v>
                </c:pt>
                <c:pt idx="5442">
                  <c:v>4.4420000000000022E-2</c:v>
                </c:pt>
                <c:pt idx="5443">
                  <c:v>4.4430000000000122E-2</c:v>
                </c:pt>
                <c:pt idx="5444">
                  <c:v>4.4440000000000014E-2</c:v>
                </c:pt>
                <c:pt idx="5445">
                  <c:v>4.4450000000000024E-2</c:v>
                </c:pt>
                <c:pt idx="5446">
                  <c:v>4.4460000000000124E-2</c:v>
                </c:pt>
                <c:pt idx="5447">
                  <c:v>4.4470000000000003E-2</c:v>
                </c:pt>
                <c:pt idx="5448">
                  <c:v>4.4479999999999999E-2</c:v>
                </c:pt>
                <c:pt idx="5449">
                  <c:v>4.4490000000000134E-2</c:v>
                </c:pt>
                <c:pt idx="5450">
                  <c:v>4.4500000000000033E-2</c:v>
                </c:pt>
                <c:pt idx="5451">
                  <c:v>4.4510000000000133E-2</c:v>
                </c:pt>
                <c:pt idx="5452">
                  <c:v>4.4520000000000004E-2</c:v>
                </c:pt>
                <c:pt idx="5453">
                  <c:v>4.4530000000000014E-2</c:v>
                </c:pt>
                <c:pt idx="5454">
                  <c:v>4.4540000000000003E-2</c:v>
                </c:pt>
                <c:pt idx="5455">
                  <c:v>4.4549999999999999E-2</c:v>
                </c:pt>
                <c:pt idx="5456">
                  <c:v>4.4560000000000113E-2</c:v>
                </c:pt>
                <c:pt idx="5457">
                  <c:v>4.4570000000000012E-2</c:v>
                </c:pt>
                <c:pt idx="5458">
                  <c:v>4.4580000000000022E-2</c:v>
                </c:pt>
                <c:pt idx="5459">
                  <c:v>4.4590000000000123E-2</c:v>
                </c:pt>
                <c:pt idx="5460">
                  <c:v>4.4600000000000022E-2</c:v>
                </c:pt>
                <c:pt idx="5461">
                  <c:v>4.4609999999999997E-2</c:v>
                </c:pt>
                <c:pt idx="5462">
                  <c:v>4.462E-2</c:v>
                </c:pt>
                <c:pt idx="5463">
                  <c:v>4.4630000000000003E-2</c:v>
                </c:pt>
                <c:pt idx="5464">
                  <c:v>4.4639999999999999E-2</c:v>
                </c:pt>
                <c:pt idx="5465">
                  <c:v>4.4650000000000002E-2</c:v>
                </c:pt>
                <c:pt idx="5466">
                  <c:v>4.4659999999999998E-2</c:v>
                </c:pt>
                <c:pt idx="5467">
                  <c:v>4.4670000000000001E-2</c:v>
                </c:pt>
                <c:pt idx="5468">
                  <c:v>4.4679999999999997E-2</c:v>
                </c:pt>
                <c:pt idx="5469">
                  <c:v>4.4690000000000014E-2</c:v>
                </c:pt>
                <c:pt idx="5470">
                  <c:v>4.4700000000000156E-2</c:v>
                </c:pt>
                <c:pt idx="5471">
                  <c:v>4.4710000000000222E-2</c:v>
                </c:pt>
                <c:pt idx="5472">
                  <c:v>4.4720000000000024E-2</c:v>
                </c:pt>
                <c:pt idx="5473">
                  <c:v>4.4730000000000179E-2</c:v>
                </c:pt>
                <c:pt idx="5474">
                  <c:v>4.4740000000000023E-2</c:v>
                </c:pt>
                <c:pt idx="5475">
                  <c:v>4.4749999999999998E-2</c:v>
                </c:pt>
                <c:pt idx="5476">
                  <c:v>4.4760000000000216E-2</c:v>
                </c:pt>
                <c:pt idx="5477">
                  <c:v>4.4770000000000032E-2</c:v>
                </c:pt>
                <c:pt idx="5478">
                  <c:v>4.4780000000000174E-2</c:v>
                </c:pt>
                <c:pt idx="5479">
                  <c:v>4.4790000000000225E-2</c:v>
                </c:pt>
                <c:pt idx="5480">
                  <c:v>4.4800000000000034E-2</c:v>
                </c:pt>
                <c:pt idx="5481">
                  <c:v>4.4810000000000134E-2</c:v>
                </c:pt>
                <c:pt idx="5482">
                  <c:v>4.4820000000000013E-2</c:v>
                </c:pt>
                <c:pt idx="5483">
                  <c:v>4.4830000000000134E-2</c:v>
                </c:pt>
                <c:pt idx="5484">
                  <c:v>4.4840000000000012E-2</c:v>
                </c:pt>
                <c:pt idx="5485">
                  <c:v>4.4850000000000112E-2</c:v>
                </c:pt>
                <c:pt idx="5486">
                  <c:v>4.4860000000000157E-2</c:v>
                </c:pt>
                <c:pt idx="5487">
                  <c:v>4.4870000000000014E-2</c:v>
                </c:pt>
                <c:pt idx="5488">
                  <c:v>4.4880000000000024E-2</c:v>
                </c:pt>
                <c:pt idx="5489">
                  <c:v>4.4890000000000194E-2</c:v>
                </c:pt>
                <c:pt idx="5490">
                  <c:v>4.4900000000000023E-2</c:v>
                </c:pt>
                <c:pt idx="5491">
                  <c:v>4.4909999999999999E-2</c:v>
                </c:pt>
                <c:pt idx="5492">
                  <c:v>4.4920000000000002E-2</c:v>
                </c:pt>
                <c:pt idx="5493">
                  <c:v>4.4929999999999998E-2</c:v>
                </c:pt>
                <c:pt idx="5494">
                  <c:v>4.4940000000000001E-2</c:v>
                </c:pt>
                <c:pt idx="5495">
                  <c:v>4.4949999999999997E-2</c:v>
                </c:pt>
                <c:pt idx="5496">
                  <c:v>4.4960000000000104E-2</c:v>
                </c:pt>
                <c:pt idx="5497">
                  <c:v>4.4970000000000003E-2</c:v>
                </c:pt>
                <c:pt idx="5498">
                  <c:v>4.4979999999999999E-2</c:v>
                </c:pt>
                <c:pt idx="5499">
                  <c:v>4.4990000000000134E-2</c:v>
                </c:pt>
                <c:pt idx="5500">
                  <c:v>4.5000000000000012E-2</c:v>
                </c:pt>
                <c:pt idx="5501">
                  <c:v>4.5010000000000112E-2</c:v>
                </c:pt>
                <c:pt idx="5502">
                  <c:v>4.5020000000000004E-2</c:v>
                </c:pt>
                <c:pt idx="5503">
                  <c:v>4.5030000000000014E-2</c:v>
                </c:pt>
                <c:pt idx="5504">
                  <c:v>4.5040000000000004E-2</c:v>
                </c:pt>
                <c:pt idx="5505">
                  <c:v>4.5050000000000014E-2</c:v>
                </c:pt>
                <c:pt idx="5506">
                  <c:v>4.5060000000000024E-2</c:v>
                </c:pt>
                <c:pt idx="5507">
                  <c:v>4.5069999999999999E-2</c:v>
                </c:pt>
                <c:pt idx="5508">
                  <c:v>4.5080000000000002E-2</c:v>
                </c:pt>
                <c:pt idx="5509">
                  <c:v>4.5089999999999998E-2</c:v>
                </c:pt>
                <c:pt idx="5510">
                  <c:v>4.5100000000000001E-2</c:v>
                </c:pt>
                <c:pt idx="5511">
                  <c:v>4.5109999999999997E-2</c:v>
                </c:pt>
                <c:pt idx="5512">
                  <c:v>4.512E-2</c:v>
                </c:pt>
                <c:pt idx="5513">
                  <c:v>4.5130000000000003E-2</c:v>
                </c:pt>
                <c:pt idx="5514">
                  <c:v>4.514E-2</c:v>
                </c:pt>
                <c:pt idx="5515">
                  <c:v>4.5150000000000003E-2</c:v>
                </c:pt>
                <c:pt idx="5516">
                  <c:v>4.5159999999999999E-2</c:v>
                </c:pt>
                <c:pt idx="5517">
                  <c:v>4.5170000000000002E-2</c:v>
                </c:pt>
                <c:pt idx="5518">
                  <c:v>4.5179999999999977E-2</c:v>
                </c:pt>
                <c:pt idx="5519">
                  <c:v>4.5190000000000022E-2</c:v>
                </c:pt>
                <c:pt idx="5520">
                  <c:v>4.5200000000000004E-2</c:v>
                </c:pt>
                <c:pt idx="5521">
                  <c:v>4.5210000000000014E-2</c:v>
                </c:pt>
                <c:pt idx="5522">
                  <c:v>4.5219999999999996E-2</c:v>
                </c:pt>
                <c:pt idx="5523">
                  <c:v>4.5229999999999985E-2</c:v>
                </c:pt>
                <c:pt idx="5524">
                  <c:v>4.5239999999999995E-2</c:v>
                </c:pt>
                <c:pt idx="5525">
                  <c:v>4.5249999999999985E-2</c:v>
                </c:pt>
                <c:pt idx="5526">
                  <c:v>4.5260000000000002E-2</c:v>
                </c:pt>
                <c:pt idx="5527">
                  <c:v>4.5269999999999998E-2</c:v>
                </c:pt>
                <c:pt idx="5528">
                  <c:v>4.5280000000000001E-2</c:v>
                </c:pt>
                <c:pt idx="5529">
                  <c:v>4.5289999999999997E-2</c:v>
                </c:pt>
                <c:pt idx="5530">
                  <c:v>4.5300000000000014E-2</c:v>
                </c:pt>
                <c:pt idx="5531">
                  <c:v>4.5310000000000114E-2</c:v>
                </c:pt>
                <c:pt idx="5532">
                  <c:v>4.5320000000000013E-2</c:v>
                </c:pt>
                <c:pt idx="5533">
                  <c:v>4.5330000000000023E-2</c:v>
                </c:pt>
                <c:pt idx="5534">
                  <c:v>4.5340000000000012E-2</c:v>
                </c:pt>
                <c:pt idx="5535">
                  <c:v>4.5350000000000022E-2</c:v>
                </c:pt>
                <c:pt idx="5536">
                  <c:v>4.5359999999999998E-2</c:v>
                </c:pt>
                <c:pt idx="5537">
                  <c:v>4.5370000000000014E-2</c:v>
                </c:pt>
                <c:pt idx="5538">
                  <c:v>4.5379999999999997E-2</c:v>
                </c:pt>
                <c:pt idx="5539">
                  <c:v>4.5390000000000034E-2</c:v>
                </c:pt>
                <c:pt idx="5540">
                  <c:v>4.5400000000000003E-2</c:v>
                </c:pt>
                <c:pt idx="5541">
                  <c:v>4.5409999999999999E-2</c:v>
                </c:pt>
                <c:pt idx="5542">
                  <c:v>4.5420000000000002E-2</c:v>
                </c:pt>
                <c:pt idx="5543">
                  <c:v>4.5429999999999998E-2</c:v>
                </c:pt>
                <c:pt idx="5544">
                  <c:v>4.5440000000000001E-2</c:v>
                </c:pt>
                <c:pt idx="5545">
                  <c:v>4.5449999999999997E-2</c:v>
                </c:pt>
                <c:pt idx="5546">
                  <c:v>4.5460000000000014E-2</c:v>
                </c:pt>
                <c:pt idx="5547">
                  <c:v>4.5470000000000003E-2</c:v>
                </c:pt>
                <c:pt idx="5548">
                  <c:v>4.5480000000000013E-2</c:v>
                </c:pt>
                <c:pt idx="5549">
                  <c:v>4.5490000000000023E-2</c:v>
                </c:pt>
                <c:pt idx="5550">
                  <c:v>4.5500000000000013E-2</c:v>
                </c:pt>
                <c:pt idx="5551">
                  <c:v>4.5510000000000023E-2</c:v>
                </c:pt>
                <c:pt idx="5552">
                  <c:v>4.5519999999999998E-2</c:v>
                </c:pt>
                <c:pt idx="5553">
                  <c:v>4.5530000000000001E-2</c:v>
                </c:pt>
                <c:pt idx="5554">
                  <c:v>4.5539999999999997E-2</c:v>
                </c:pt>
                <c:pt idx="5555">
                  <c:v>4.555E-2</c:v>
                </c:pt>
                <c:pt idx="5556">
                  <c:v>4.5560000000000003E-2</c:v>
                </c:pt>
                <c:pt idx="5557">
                  <c:v>4.5569999999999999E-2</c:v>
                </c:pt>
                <c:pt idx="5558">
                  <c:v>4.5580000000000002E-2</c:v>
                </c:pt>
                <c:pt idx="5559">
                  <c:v>4.5589999999999999E-2</c:v>
                </c:pt>
                <c:pt idx="5560">
                  <c:v>4.5600000000000002E-2</c:v>
                </c:pt>
                <c:pt idx="5561">
                  <c:v>4.5609999999999998E-2</c:v>
                </c:pt>
                <c:pt idx="5562">
                  <c:v>4.5620000000000001E-2</c:v>
                </c:pt>
                <c:pt idx="5563">
                  <c:v>4.5629999999999976E-2</c:v>
                </c:pt>
                <c:pt idx="5564">
                  <c:v>4.564E-2</c:v>
                </c:pt>
                <c:pt idx="5565">
                  <c:v>4.5650000000000003E-2</c:v>
                </c:pt>
                <c:pt idx="5566">
                  <c:v>4.5659999999999985E-2</c:v>
                </c:pt>
                <c:pt idx="5567">
                  <c:v>4.5669999999999995E-2</c:v>
                </c:pt>
                <c:pt idx="5568">
                  <c:v>4.5679999999999985E-2</c:v>
                </c:pt>
                <c:pt idx="5569">
                  <c:v>4.5690000000000001E-2</c:v>
                </c:pt>
                <c:pt idx="5570">
                  <c:v>4.5699999999999998E-2</c:v>
                </c:pt>
                <c:pt idx="5571">
                  <c:v>4.5710000000000132E-2</c:v>
                </c:pt>
                <c:pt idx="5572">
                  <c:v>4.5720000000000004E-2</c:v>
                </c:pt>
                <c:pt idx="5573">
                  <c:v>4.5730000000000104E-2</c:v>
                </c:pt>
                <c:pt idx="5574">
                  <c:v>4.5740000000000003E-2</c:v>
                </c:pt>
                <c:pt idx="5575">
                  <c:v>4.5749999999999999E-2</c:v>
                </c:pt>
                <c:pt idx="5576">
                  <c:v>4.5760000000000134E-2</c:v>
                </c:pt>
                <c:pt idx="5577">
                  <c:v>4.5770000000000012E-2</c:v>
                </c:pt>
                <c:pt idx="5578">
                  <c:v>4.5780000000000112E-2</c:v>
                </c:pt>
                <c:pt idx="5579">
                  <c:v>4.5790000000000164E-2</c:v>
                </c:pt>
                <c:pt idx="5580">
                  <c:v>4.5800000000000014E-2</c:v>
                </c:pt>
                <c:pt idx="5581">
                  <c:v>4.5810000000000024E-2</c:v>
                </c:pt>
                <c:pt idx="5582">
                  <c:v>4.5820000000000013E-2</c:v>
                </c:pt>
                <c:pt idx="5583">
                  <c:v>4.5830000000000023E-2</c:v>
                </c:pt>
                <c:pt idx="5584">
                  <c:v>4.5839999999999999E-2</c:v>
                </c:pt>
                <c:pt idx="5585">
                  <c:v>4.5850000000000002E-2</c:v>
                </c:pt>
                <c:pt idx="5586">
                  <c:v>4.5859999999999998E-2</c:v>
                </c:pt>
                <c:pt idx="5587">
                  <c:v>4.5870000000000001E-2</c:v>
                </c:pt>
                <c:pt idx="5588">
                  <c:v>4.5879999999999997E-2</c:v>
                </c:pt>
                <c:pt idx="5589">
                  <c:v>4.5890000000000104E-2</c:v>
                </c:pt>
                <c:pt idx="5590">
                  <c:v>4.5900000000000003E-2</c:v>
                </c:pt>
                <c:pt idx="5591">
                  <c:v>4.5909999999999999E-2</c:v>
                </c:pt>
                <c:pt idx="5592">
                  <c:v>4.5920000000000002E-2</c:v>
                </c:pt>
                <c:pt idx="5593">
                  <c:v>4.5929999999999999E-2</c:v>
                </c:pt>
                <c:pt idx="5594">
                  <c:v>4.5940000000000002E-2</c:v>
                </c:pt>
                <c:pt idx="5595">
                  <c:v>4.5949999999999977E-2</c:v>
                </c:pt>
                <c:pt idx="5596">
                  <c:v>4.5960000000000022E-2</c:v>
                </c:pt>
                <c:pt idx="5597">
                  <c:v>4.5969999999999997E-2</c:v>
                </c:pt>
                <c:pt idx="5598">
                  <c:v>4.5980000000000014E-2</c:v>
                </c:pt>
                <c:pt idx="5599">
                  <c:v>4.5990000000000024E-2</c:v>
                </c:pt>
                <c:pt idx="5600">
                  <c:v>4.5999999999999999E-2</c:v>
                </c:pt>
                <c:pt idx="5601">
                  <c:v>4.6010000000000002E-2</c:v>
                </c:pt>
                <c:pt idx="5602">
                  <c:v>4.6019999999999998E-2</c:v>
                </c:pt>
                <c:pt idx="5603">
                  <c:v>4.6030000000000001E-2</c:v>
                </c:pt>
                <c:pt idx="5604">
                  <c:v>4.6039999999999998E-2</c:v>
                </c:pt>
                <c:pt idx="5605">
                  <c:v>4.6050000000000001E-2</c:v>
                </c:pt>
                <c:pt idx="5606">
                  <c:v>4.6059999999999997E-2</c:v>
                </c:pt>
                <c:pt idx="5607">
                  <c:v>4.607E-2</c:v>
                </c:pt>
                <c:pt idx="5608">
                  <c:v>4.6080000000000003E-2</c:v>
                </c:pt>
                <c:pt idx="5609">
                  <c:v>4.6089999999999999E-2</c:v>
                </c:pt>
                <c:pt idx="5610">
                  <c:v>4.6100000000000002E-2</c:v>
                </c:pt>
                <c:pt idx="5611">
                  <c:v>4.6109999999999977E-2</c:v>
                </c:pt>
                <c:pt idx="5612">
                  <c:v>4.6119999999999987E-2</c:v>
                </c:pt>
                <c:pt idx="5613">
                  <c:v>4.6129999999999977E-2</c:v>
                </c:pt>
                <c:pt idx="5614">
                  <c:v>4.6139999999999987E-2</c:v>
                </c:pt>
                <c:pt idx="5615">
                  <c:v>4.6149999999999955E-2</c:v>
                </c:pt>
                <c:pt idx="5616">
                  <c:v>4.616E-2</c:v>
                </c:pt>
                <c:pt idx="5617">
                  <c:v>4.6169999999999996E-2</c:v>
                </c:pt>
                <c:pt idx="5618">
                  <c:v>4.6179999999999985E-2</c:v>
                </c:pt>
                <c:pt idx="5619">
                  <c:v>4.6190000000000002E-2</c:v>
                </c:pt>
                <c:pt idx="5620">
                  <c:v>4.6199999999999998E-2</c:v>
                </c:pt>
                <c:pt idx="5621">
                  <c:v>4.6210000000000001E-2</c:v>
                </c:pt>
                <c:pt idx="5622">
                  <c:v>4.6219999999999997E-2</c:v>
                </c:pt>
                <c:pt idx="5623">
                  <c:v>4.623E-2</c:v>
                </c:pt>
                <c:pt idx="5624">
                  <c:v>4.6239999999999976E-2</c:v>
                </c:pt>
                <c:pt idx="5625">
                  <c:v>4.6249999999999875E-2</c:v>
                </c:pt>
                <c:pt idx="5626">
                  <c:v>4.6260000000000003E-2</c:v>
                </c:pt>
                <c:pt idx="5627">
                  <c:v>4.6269999999999985E-2</c:v>
                </c:pt>
                <c:pt idx="5628">
                  <c:v>4.6279999999999946E-2</c:v>
                </c:pt>
                <c:pt idx="5629">
                  <c:v>4.6289999999999977E-2</c:v>
                </c:pt>
                <c:pt idx="5630">
                  <c:v>4.6300000000000001E-2</c:v>
                </c:pt>
                <c:pt idx="5631">
                  <c:v>4.6309999999999997E-2</c:v>
                </c:pt>
                <c:pt idx="5632">
                  <c:v>4.632E-2</c:v>
                </c:pt>
                <c:pt idx="5633">
                  <c:v>4.6330000000000003E-2</c:v>
                </c:pt>
                <c:pt idx="5634">
                  <c:v>4.6339999999999999E-2</c:v>
                </c:pt>
                <c:pt idx="5635">
                  <c:v>4.6350000000000002E-2</c:v>
                </c:pt>
                <c:pt idx="5636">
                  <c:v>4.6359999999999998E-2</c:v>
                </c:pt>
                <c:pt idx="5637">
                  <c:v>4.6370000000000001E-2</c:v>
                </c:pt>
                <c:pt idx="5638">
                  <c:v>4.6379999999999998E-2</c:v>
                </c:pt>
                <c:pt idx="5639">
                  <c:v>4.6390000000000112E-2</c:v>
                </c:pt>
                <c:pt idx="5640">
                  <c:v>4.6400000000000004E-2</c:v>
                </c:pt>
                <c:pt idx="5641">
                  <c:v>4.6410000000000014E-2</c:v>
                </c:pt>
                <c:pt idx="5642">
                  <c:v>4.6420000000000003E-2</c:v>
                </c:pt>
                <c:pt idx="5643">
                  <c:v>4.6429999999999985E-2</c:v>
                </c:pt>
                <c:pt idx="5644">
                  <c:v>4.6439999999999995E-2</c:v>
                </c:pt>
                <c:pt idx="5645">
                  <c:v>4.6449999999999977E-2</c:v>
                </c:pt>
                <c:pt idx="5646">
                  <c:v>4.6460000000000001E-2</c:v>
                </c:pt>
                <c:pt idx="5647">
                  <c:v>4.6469999999999997E-2</c:v>
                </c:pt>
                <c:pt idx="5648">
                  <c:v>4.648E-2</c:v>
                </c:pt>
                <c:pt idx="5649">
                  <c:v>4.6489999999999997E-2</c:v>
                </c:pt>
                <c:pt idx="5650">
                  <c:v>4.65E-2</c:v>
                </c:pt>
                <c:pt idx="5651">
                  <c:v>4.6510000000000003E-2</c:v>
                </c:pt>
                <c:pt idx="5652">
                  <c:v>4.6519999999999999E-2</c:v>
                </c:pt>
                <c:pt idx="5653">
                  <c:v>4.6530000000000002E-2</c:v>
                </c:pt>
                <c:pt idx="5654">
                  <c:v>4.6539999999999998E-2</c:v>
                </c:pt>
                <c:pt idx="5655">
                  <c:v>4.6550000000000001E-2</c:v>
                </c:pt>
                <c:pt idx="5656">
                  <c:v>4.6559999999999976E-2</c:v>
                </c:pt>
                <c:pt idx="5657">
                  <c:v>4.6569999999999986E-2</c:v>
                </c:pt>
                <c:pt idx="5658">
                  <c:v>4.6580000000000003E-2</c:v>
                </c:pt>
                <c:pt idx="5659">
                  <c:v>4.6589999999999986E-2</c:v>
                </c:pt>
                <c:pt idx="5660">
                  <c:v>4.6599999999999996E-2</c:v>
                </c:pt>
                <c:pt idx="5661">
                  <c:v>4.6609999999999985E-2</c:v>
                </c:pt>
                <c:pt idx="5662">
                  <c:v>4.6619999999999995E-2</c:v>
                </c:pt>
                <c:pt idx="5663">
                  <c:v>4.6629999999999956E-2</c:v>
                </c:pt>
                <c:pt idx="5664">
                  <c:v>4.6639999999999987E-2</c:v>
                </c:pt>
                <c:pt idx="5665">
                  <c:v>4.6649999999999955E-2</c:v>
                </c:pt>
                <c:pt idx="5666">
                  <c:v>4.666E-2</c:v>
                </c:pt>
                <c:pt idx="5667">
                  <c:v>4.6669999999999996E-2</c:v>
                </c:pt>
                <c:pt idx="5668">
                  <c:v>4.6679999999999965E-2</c:v>
                </c:pt>
                <c:pt idx="5669">
                  <c:v>4.6690000000000002E-2</c:v>
                </c:pt>
                <c:pt idx="5670">
                  <c:v>4.6699999999999998E-2</c:v>
                </c:pt>
                <c:pt idx="5671">
                  <c:v>4.6710000000000022E-2</c:v>
                </c:pt>
                <c:pt idx="5672">
                  <c:v>4.6720000000000012E-2</c:v>
                </c:pt>
                <c:pt idx="5673">
                  <c:v>4.6730000000000022E-2</c:v>
                </c:pt>
                <c:pt idx="5674">
                  <c:v>4.6739999999999997E-2</c:v>
                </c:pt>
                <c:pt idx="5675">
                  <c:v>4.6750000000000014E-2</c:v>
                </c:pt>
                <c:pt idx="5676">
                  <c:v>4.6760000000000024E-2</c:v>
                </c:pt>
                <c:pt idx="5677">
                  <c:v>4.6769999999999999E-2</c:v>
                </c:pt>
                <c:pt idx="5678">
                  <c:v>4.6780000000000002E-2</c:v>
                </c:pt>
                <c:pt idx="5679">
                  <c:v>4.6789999999999998E-2</c:v>
                </c:pt>
                <c:pt idx="5680">
                  <c:v>4.6800000000000001E-2</c:v>
                </c:pt>
                <c:pt idx="5681">
                  <c:v>4.6809999999999997E-2</c:v>
                </c:pt>
                <c:pt idx="5682">
                  <c:v>4.6820000000000001E-2</c:v>
                </c:pt>
                <c:pt idx="5683">
                  <c:v>4.6829999999999997E-2</c:v>
                </c:pt>
                <c:pt idx="5684">
                  <c:v>4.684E-2</c:v>
                </c:pt>
                <c:pt idx="5685">
                  <c:v>4.6850000000000003E-2</c:v>
                </c:pt>
                <c:pt idx="5686">
                  <c:v>4.6859999999999999E-2</c:v>
                </c:pt>
                <c:pt idx="5687">
                  <c:v>4.6870000000000002E-2</c:v>
                </c:pt>
                <c:pt idx="5688">
                  <c:v>4.6879999999999977E-2</c:v>
                </c:pt>
                <c:pt idx="5689">
                  <c:v>4.6890000000000022E-2</c:v>
                </c:pt>
                <c:pt idx="5690">
                  <c:v>4.6899999999999997E-2</c:v>
                </c:pt>
                <c:pt idx="5691">
                  <c:v>4.691E-2</c:v>
                </c:pt>
                <c:pt idx="5692">
                  <c:v>4.6919999999999996E-2</c:v>
                </c:pt>
                <c:pt idx="5693">
                  <c:v>4.6929999999999986E-2</c:v>
                </c:pt>
                <c:pt idx="5694">
                  <c:v>4.6939999999999996E-2</c:v>
                </c:pt>
                <c:pt idx="5695">
                  <c:v>4.6949999999999985E-2</c:v>
                </c:pt>
                <c:pt idx="5696">
                  <c:v>4.6960000000000002E-2</c:v>
                </c:pt>
                <c:pt idx="5697">
                  <c:v>4.6969999999999998E-2</c:v>
                </c:pt>
                <c:pt idx="5698">
                  <c:v>4.6980000000000001E-2</c:v>
                </c:pt>
                <c:pt idx="5699">
                  <c:v>4.6989999999999997E-2</c:v>
                </c:pt>
                <c:pt idx="5700">
                  <c:v>4.7000000000000014E-2</c:v>
                </c:pt>
                <c:pt idx="5701">
                  <c:v>4.7010000000000114E-2</c:v>
                </c:pt>
                <c:pt idx="5702">
                  <c:v>4.7020000000000013E-2</c:v>
                </c:pt>
                <c:pt idx="5703">
                  <c:v>4.7030000000000023E-2</c:v>
                </c:pt>
                <c:pt idx="5704">
                  <c:v>4.7040000000000012E-2</c:v>
                </c:pt>
                <c:pt idx="5705">
                  <c:v>4.7050000000000022E-2</c:v>
                </c:pt>
                <c:pt idx="5706">
                  <c:v>4.7059999999999998E-2</c:v>
                </c:pt>
                <c:pt idx="5707">
                  <c:v>4.7070000000000001E-2</c:v>
                </c:pt>
                <c:pt idx="5708">
                  <c:v>4.7079999999999997E-2</c:v>
                </c:pt>
                <c:pt idx="5709">
                  <c:v>4.7090000000000132E-2</c:v>
                </c:pt>
                <c:pt idx="5710">
                  <c:v>4.7100000000000003E-2</c:v>
                </c:pt>
                <c:pt idx="5711">
                  <c:v>4.7109999999999999E-2</c:v>
                </c:pt>
                <c:pt idx="5712">
                  <c:v>4.7120000000000002E-2</c:v>
                </c:pt>
                <c:pt idx="5713">
                  <c:v>4.7129999999999998E-2</c:v>
                </c:pt>
                <c:pt idx="5714">
                  <c:v>4.7140000000000001E-2</c:v>
                </c:pt>
                <c:pt idx="5715">
                  <c:v>4.7149999999999997E-2</c:v>
                </c:pt>
                <c:pt idx="5716">
                  <c:v>4.7160000000000014E-2</c:v>
                </c:pt>
                <c:pt idx="5717">
                  <c:v>4.7170000000000004E-2</c:v>
                </c:pt>
                <c:pt idx="5718">
                  <c:v>4.7180000000000014E-2</c:v>
                </c:pt>
                <c:pt idx="5719">
                  <c:v>4.7190000000000024E-2</c:v>
                </c:pt>
                <c:pt idx="5720">
                  <c:v>4.7200000000000013E-2</c:v>
                </c:pt>
                <c:pt idx="5721">
                  <c:v>4.7210000000000023E-2</c:v>
                </c:pt>
                <c:pt idx="5722">
                  <c:v>4.7219999999999998E-2</c:v>
                </c:pt>
                <c:pt idx="5723">
                  <c:v>4.7230000000000001E-2</c:v>
                </c:pt>
                <c:pt idx="5724">
                  <c:v>4.7239999999999997E-2</c:v>
                </c:pt>
                <c:pt idx="5725">
                  <c:v>4.725E-2</c:v>
                </c:pt>
                <c:pt idx="5726">
                  <c:v>4.7260000000000003E-2</c:v>
                </c:pt>
                <c:pt idx="5727">
                  <c:v>4.727E-2</c:v>
                </c:pt>
                <c:pt idx="5728">
                  <c:v>4.7280000000000003E-2</c:v>
                </c:pt>
                <c:pt idx="5729">
                  <c:v>4.7289999999999999E-2</c:v>
                </c:pt>
                <c:pt idx="5730">
                  <c:v>4.7300000000000113E-2</c:v>
                </c:pt>
                <c:pt idx="5731">
                  <c:v>4.7310000000000178E-2</c:v>
                </c:pt>
                <c:pt idx="5732">
                  <c:v>4.7320000000000022E-2</c:v>
                </c:pt>
                <c:pt idx="5733">
                  <c:v>4.733000000000015E-2</c:v>
                </c:pt>
                <c:pt idx="5734">
                  <c:v>4.7340000000000014E-2</c:v>
                </c:pt>
                <c:pt idx="5735">
                  <c:v>4.7350000000000024E-2</c:v>
                </c:pt>
                <c:pt idx="5736">
                  <c:v>4.7360000000000124E-2</c:v>
                </c:pt>
                <c:pt idx="5737">
                  <c:v>4.7370000000000023E-2</c:v>
                </c:pt>
                <c:pt idx="5738">
                  <c:v>4.7379999999999999E-2</c:v>
                </c:pt>
                <c:pt idx="5739">
                  <c:v>4.7390000000000189E-2</c:v>
                </c:pt>
                <c:pt idx="5740">
                  <c:v>4.7400000000000032E-2</c:v>
                </c:pt>
                <c:pt idx="5741">
                  <c:v>4.7410000000000133E-2</c:v>
                </c:pt>
                <c:pt idx="5742">
                  <c:v>4.7420000000000004E-2</c:v>
                </c:pt>
                <c:pt idx="5743">
                  <c:v>4.7430000000000104E-2</c:v>
                </c:pt>
                <c:pt idx="5744">
                  <c:v>4.7440000000000003E-2</c:v>
                </c:pt>
                <c:pt idx="5745">
                  <c:v>4.7449999999999999E-2</c:v>
                </c:pt>
                <c:pt idx="5746">
                  <c:v>4.7460000000000113E-2</c:v>
                </c:pt>
                <c:pt idx="5747">
                  <c:v>4.7470000000000012E-2</c:v>
                </c:pt>
                <c:pt idx="5748">
                  <c:v>4.7480000000000022E-2</c:v>
                </c:pt>
                <c:pt idx="5749">
                  <c:v>4.749000000000015E-2</c:v>
                </c:pt>
                <c:pt idx="5750">
                  <c:v>4.7500000000000014E-2</c:v>
                </c:pt>
                <c:pt idx="5751">
                  <c:v>4.7509999999999997E-2</c:v>
                </c:pt>
                <c:pt idx="5752">
                  <c:v>4.752E-2</c:v>
                </c:pt>
                <c:pt idx="5753">
                  <c:v>4.7530000000000024E-2</c:v>
                </c:pt>
                <c:pt idx="5754">
                  <c:v>4.7539999999999999E-2</c:v>
                </c:pt>
                <c:pt idx="5755">
                  <c:v>4.7550000000000002E-2</c:v>
                </c:pt>
                <c:pt idx="5756">
                  <c:v>4.7559999999999998E-2</c:v>
                </c:pt>
                <c:pt idx="5757">
                  <c:v>4.7570000000000001E-2</c:v>
                </c:pt>
                <c:pt idx="5758">
                  <c:v>4.7579999999999997E-2</c:v>
                </c:pt>
                <c:pt idx="5759">
                  <c:v>4.7590000000000014E-2</c:v>
                </c:pt>
                <c:pt idx="5760">
                  <c:v>4.7600000000000003E-2</c:v>
                </c:pt>
                <c:pt idx="5761">
                  <c:v>4.7610000000000013E-2</c:v>
                </c:pt>
                <c:pt idx="5762">
                  <c:v>4.7620000000000003E-2</c:v>
                </c:pt>
                <c:pt idx="5763">
                  <c:v>4.7629999999999999E-2</c:v>
                </c:pt>
                <c:pt idx="5764">
                  <c:v>4.7640000000000002E-2</c:v>
                </c:pt>
                <c:pt idx="5765">
                  <c:v>4.7649999999999977E-2</c:v>
                </c:pt>
                <c:pt idx="5766">
                  <c:v>4.7660000000000022E-2</c:v>
                </c:pt>
                <c:pt idx="5767">
                  <c:v>4.7669999999999997E-2</c:v>
                </c:pt>
                <c:pt idx="5768">
                  <c:v>4.768E-2</c:v>
                </c:pt>
                <c:pt idx="5769">
                  <c:v>4.7690000000000003E-2</c:v>
                </c:pt>
                <c:pt idx="5770">
                  <c:v>4.7699999999999999E-2</c:v>
                </c:pt>
                <c:pt idx="5771">
                  <c:v>4.7710000000000134E-2</c:v>
                </c:pt>
                <c:pt idx="5772">
                  <c:v>4.7720000000000033E-2</c:v>
                </c:pt>
                <c:pt idx="5773">
                  <c:v>4.7730000000000133E-2</c:v>
                </c:pt>
                <c:pt idx="5774">
                  <c:v>4.7740000000000012E-2</c:v>
                </c:pt>
                <c:pt idx="5775">
                  <c:v>4.7750000000000133E-2</c:v>
                </c:pt>
                <c:pt idx="5776">
                  <c:v>4.7760000000000156E-2</c:v>
                </c:pt>
                <c:pt idx="5777">
                  <c:v>4.7770000000000014E-2</c:v>
                </c:pt>
                <c:pt idx="5778">
                  <c:v>4.7780000000000114E-2</c:v>
                </c:pt>
                <c:pt idx="5779">
                  <c:v>4.77900000000002E-2</c:v>
                </c:pt>
                <c:pt idx="5780">
                  <c:v>4.7800000000000023E-2</c:v>
                </c:pt>
                <c:pt idx="5781">
                  <c:v>4.7810000000000123E-2</c:v>
                </c:pt>
                <c:pt idx="5782">
                  <c:v>4.7820000000000022E-2</c:v>
                </c:pt>
                <c:pt idx="5783">
                  <c:v>4.7829999999999998E-2</c:v>
                </c:pt>
                <c:pt idx="5784">
                  <c:v>4.7840000000000001E-2</c:v>
                </c:pt>
                <c:pt idx="5785">
                  <c:v>4.7849999999999997E-2</c:v>
                </c:pt>
                <c:pt idx="5786">
                  <c:v>4.7860000000000034E-2</c:v>
                </c:pt>
                <c:pt idx="5787">
                  <c:v>4.7870000000000003E-2</c:v>
                </c:pt>
                <c:pt idx="5788">
                  <c:v>4.7879999999999999E-2</c:v>
                </c:pt>
                <c:pt idx="5789">
                  <c:v>4.7890000000000134E-2</c:v>
                </c:pt>
                <c:pt idx="5790">
                  <c:v>4.7900000000000012E-2</c:v>
                </c:pt>
                <c:pt idx="5791">
                  <c:v>4.7910000000000112E-2</c:v>
                </c:pt>
                <c:pt idx="5792">
                  <c:v>4.7920000000000004E-2</c:v>
                </c:pt>
                <c:pt idx="5793">
                  <c:v>4.7930000000000014E-2</c:v>
                </c:pt>
                <c:pt idx="5794">
                  <c:v>4.7940000000000003E-2</c:v>
                </c:pt>
                <c:pt idx="5795">
                  <c:v>4.7950000000000013E-2</c:v>
                </c:pt>
                <c:pt idx="5796">
                  <c:v>4.7960000000000023E-2</c:v>
                </c:pt>
                <c:pt idx="5797">
                  <c:v>4.7970000000000013E-2</c:v>
                </c:pt>
                <c:pt idx="5798">
                  <c:v>4.7980000000000023E-2</c:v>
                </c:pt>
                <c:pt idx="5799">
                  <c:v>4.7989999999999998E-2</c:v>
                </c:pt>
                <c:pt idx="5800">
                  <c:v>4.8000000000000001E-2</c:v>
                </c:pt>
                <c:pt idx="5801">
                  <c:v>4.8009999999999997E-2</c:v>
                </c:pt>
                <c:pt idx="5802">
                  <c:v>4.802E-2</c:v>
                </c:pt>
                <c:pt idx="5803">
                  <c:v>4.8030000000000003E-2</c:v>
                </c:pt>
                <c:pt idx="5804">
                  <c:v>4.8039999999999999E-2</c:v>
                </c:pt>
                <c:pt idx="5805">
                  <c:v>4.8050000000000002E-2</c:v>
                </c:pt>
                <c:pt idx="5806">
                  <c:v>4.8059999999999999E-2</c:v>
                </c:pt>
                <c:pt idx="5807">
                  <c:v>4.8070000000000002E-2</c:v>
                </c:pt>
                <c:pt idx="5808">
                  <c:v>4.8079999999999998E-2</c:v>
                </c:pt>
                <c:pt idx="5809">
                  <c:v>4.8090000000000022E-2</c:v>
                </c:pt>
                <c:pt idx="5810">
                  <c:v>4.8100000000000004E-2</c:v>
                </c:pt>
                <c:pt idx="5811">
                  <c:v>4.8110000000000014E-2</c:v>
                </c:pt>
                <c:pt idx="5812">
                  <c:v>4.8119999999999996E-2</c:v>
                </c:pt>
                <c:pt idx="5813">
                  <c:v>4.8129999999999985E-2</c:v>
                </c:pt>
                <c:pt idx="5814">
                  <c:v>4.8139999999999995E-2</c:v>
                </c:pt>
                <c:pt idx="5815">
                  <c:v>4.8149999999999957E-2</c:v>
                </c:pt>
                <c:pt idx="5816">
                  <c:v>4.8160000000000001E-2</c:v>
                </c:pt>
                <c:pt idx="5817">
                  <c:v>4.8169999999999998E-2</c:v>
                </c:pt>
                <c:pt idx="5818">
                  <c:v>4.8180000000000001E-2</c:v>
                </c:pt>
                <c:pt idx="5819">
                  <c:v>4.8189999999999997E-2</c:v>
                </c:pt>
                <c:pt idx="5820">
                  <c:v>4.82E-2</c:v>
                </c:pt>
                <c:pt idx="5821">
                  <c:v>4.8210000000000003E-2</c:v>
                </c:pt>
                <c:pt idx="5822">
                  <c:v>4.8219999999999999E-2</c:v>
                </c:pt>
                <c:pt idx="5823">
                  <c:v>4.8230000000000002E-2</c:v>
                </c:pt>
                <c:pt idx="5824">
                  <c:v>4.8239999999999998E-2</c:v>
                </c:pt>
                <c:pt idx="5825">
                  <c:v>4.8250000000000001E-2</c:v>
                </c:pt>
                <c:pt idx="5826">
                  <c:v>4.8259999999999977E-2</c:v>
                </c:pt>
                <c:pt idx="5827">
                  <c:v>4.8269999999999987E-2</c:v>
                </c:pt>
                <c:pt idx="5828">
                  <c:v>4.8279999999999976E-2</c:v>
                </c:pt>
                <c:pt idx="5829">
                  <c:v>4.829E-2</c:v>
                </c:pt>
                <c:pt idx="5830">
                  <c:v>4.8300000000000003E-2</c:v>
                </c:pt>
                <c:pt idx="5831">
                  <c:v>4.8309999999999999E-2</c:v>
                </c:pt>
                <c:pt idx="5832">
                  <c:v>4.8320000000000002E-2</c:v>
                </c:pt>
                <c:pt idx="5833">
                  <c:v>4.8329999999999998E-2</c:v>
                </c:pt>
                <c:pt idx="5834">
                  <c:v>4.8340000000000001E-2</c:v>
                </c:pt>
                <c:pt idx="5835">
                  <c:v>4.8349999999999997E-2</c:v>
                </c:pt>
                <c:pt idx="5836">
                  <c:v>4.8360000000000014E-2</c:v>
                </c:pt>
                <c:pt idx="5837">
                  <c:v>4.8370000000000003E-2</c:v>
                </c:pt>
                <c:pt idx="5838">
                  <c:v>4.8379999999999999E-2</c:v>
                </c:pt>
                <c:pt idx="5839">
                  <c:v>4.8390000000000113E-2</c:v>
                </c:pt>
                <c:pt idx="5840">
                  <c:v>4.8400000000000012E-2</c:v>
                </c:pt>
                <c:pt idx="5841">
                  <c:v>4.8410000000000022E-2</c:v>
                </c:pt>
                <c:pt idx="5842">
                  <c:v>4.8420000000000012E-2</c:v>
                </c:pt>
                <c:pt idx="5843">
                  <c:v>4.8430000000000022E-2</c:v>
                </c:pt>
                <c:pt idx="5844">
                  <c:v>4.8439999999999997E-2</c:v>
                </c:pt>
                <c:pt idx="5845">
                  <c:v>4.845E-2</c:v>
                </c:pt>
                <c:pt idx="5846">
                  <c:v>4.8460000000000003E-2</c:v>
                </c:pt>
                <c:pt idx="5847">
                  <c:v>4.8469999999999999E-2</c:v>
                </c:pt>
                <c:pt idx="5848">
                  <c:v>4.8480000000000002E-2</c:v>
                </c:pt>
                <c:pt idx="5849">
                  <c:v>4.8489999999999998E-2</c:v>
                </c:pt>
                <c:pt idx="5850">
                  <c:v>4.8500000000000001E-2</c:v>
                </c:pt>
                <c:pt idx="5851">
                  <c:v>4.8509999999999998E-2</c:v>
                </c:pt>
                <c:pt idx="5852">
                  <c:v>4.8520000000000001E-2</c:v>
                </c:pt>
                <c:pt idx="5853">
                  <c:v>4.8529999999999997E-2</c:v>
                </c:pt>
                <c:pt idx="5854">
                  <c:v>4.854E-2</c:v>
                </c:pt>
                <c:pt idx="5855">
                  <c:v>4.8550000000000003E-2</c:v>
                </c:pt>
                <c:pt idx="5856">
                  <c:v>4.8559999999999985E-2</c:v>
                </c:pt>
                <c:pt idx="5857">
                  <c:v>4.8569999999999995E-2</c:v>
                </c:pt>
                <c:pt idx="5858">
                  <c:v>4.8579999999999977E-2</c:v>
                </c:pt>
                <c:pt idx="5859">
                  <c:v>4.8590000000000022E-2</c:v>
                </c:pt>
                <c:pt idx="5860">
                  <c:v>4.8599999999999997E-2</c:v>
                </c:pt>
                <c:pt idx="5861">
                  <c:v>4.861E-2</c:v>
                </c:pt>
                <c:pt idx="5862">
                  <c:v>4.8619999999999997E-2</c:v>
                </c:pt>
                <c:pt idx="5863">
                  <c:v>4.863E-2</c:v>
                </c:pt>
                <c:pt idx="5864">
                  <c:v>4.8639999999999996E-2</c:v>
                </c:pt>
                <c:pt idx="5865">
                  <c:v>4.8649999999999957E-2</c:v>
                </c:pt>
                <c:pt idx="5866">
                  <c:v>4.8660000000000002E-2</c:v>
                </c:pt>
                <c:pt idx="5867">
                  <c:v>4.8669999999999998E-2</c:v>
                </c:pt>
                <c:pt idx="5868">
                  <c:v>4.8680000000000001E-2</c:v>
                </c:pt>
                <c:pt idx="5869">
                  <c:v>4.8689999999999997E-2</c:v>
                </c:pt>
                <c:pt idx="5870">
                  <c:v>4.8700000000000014E-2</c:v>
                </c:pt>
                <c:pt idx="5871">
                  <c:v>4.8710000000000024E-2</c:v>
                </c:pt>
                <c:pt idx="5872">
                  <c:v>4.8720000000000013E-2</c:v>
                </c:pt>
                <c:pt idx="5873">
                  <c:v>4.8730000000000023E-2</c:v>
                </c:pt>
                <c:pt idx="5874">
                  <c:v>4.8740000000000012E-2</c:v>
                </c:pt>
                <c:pt idx="5875">
                  <c:v>4.8750000000000022E-2</c:v>
                </c:pt>
                <c:pt idx="5876">
                  <c:v>4.8759999999999998E-2</c:v>
                </c:pt>
                <c:pt idx="5877">
                  <c:v>4.8770000000000001E-2</c:v>
                </c:pt>
                <c:pt idx="5878">
                  <c:v>4.8779999999999997E-2</c:v>
                </c:pt>
                <c:pt idx="5879">
                  <c:v>4.8790000000000132E-2</c:v>
                </c:pt>
                <c:pt idx="5880">
                  <c:v>4.8800000000000003E-2</c:v>
                </c:pt>
                <c:pt idx="5881">
                  <c:v>4.8809999999999999E-2</c:v>
                </c:pt>
                <c:pt idx="5882">
                  <c:v>4.8820000000000002E-2</c:v>
                </c:pt>
                <c:pt idx="5883">
                  <c:v>4.8829999999999998E-2</c:v>
                </c:pt>
                <c:pt idx="5884">
                  <c:v>4.8840000000000001E-2</c:v>
                </c:pt>
                <c:pt idx="5885">
                  <c:v>4.8849999999999998E-2</c:v>
                </c:pt>
                <c:pt idx="5886">
                  <c:v>4.8860000000000021E-2</c:v>
                </c:pt>
                <c:pt idx="5887">
                  <c:v>4.8870000000000004E-2</c:v>
                </c:pt>
                <c:pt idx="5888">
                  <c:v>4.8880000000000014E-2</c:v>
                </c:pt>
                <c:pt idx="5889">
                  <c:v>4.8890000000000024E-2</c:v>
                </c:pt>
                <c:pt idx="5890">
                  <c:v>4.8899999999999999E-2</c:v>
                </c:pt>
                <c:pt idx="5891">
                  <c:v>4.8910000000000023E-2</c:v>
                </c:pt>
                <c:pt idx="5892">
                  <c:v>4.8919999999999998E-2</c:v>
                </c:pt>
                <c:pt idx="5893">
                  <c:v>4.8930000000000001E-2</c:v>
                </c:pt>
                <c:pt idx="5894">
                  <c:v>4.8939999999999997E-2</c:v>
                </c:pt>
                <c:pt idx="5895">
                  <c:v>4.895E-2</c:v>
                </c:pt>
                <c:pt idx="5896">
                  <c:v>4.8959999999999997E-2</c:v>
                </c:pt>
                <c:pt idx="5897">
                  <c:v>4.897E-2</c:v>
                </c:pt>
                <c:pt idx="5898">
                  <c:v>4.8980000000000003E-2</c:v>
                </c:pt>
                <c:pt idx="5899">
                  <c:v>4.8989999999999999E-2</c:v>
                </c:pt>
                <c:pt idx="5900">
                  <c:v>4.9000000000000113E-2</c:v>
                </c:pt>
                <c:pt idx="5901">
                  <c:v>4.9010000000000178E-2</c:v>
                </c:pt>
                <c:pt idx="5902">
                  <c:v>4.9020000000000022E-2</c:v>
                </c:pt>
                <c:pt idx="5903">
                  <c:v>4.903000000000015E-2</c:v>
                </c:pt>
                <c:pt idx="5904">
                  <c:v>4.9040000000000014E-2</c:v>
                </c:pt>
                <c:pt idx="5905">
                  <c:v>4.9050000000000024E-2</c:v>
                </c:pt>
                <c:pt idx="5906">
                  <c:v>4.9059999999999999E-2</c:v>
                </c:pt>
                <c:pt idx="5907">
                  <c:v>4.9070000000000003E-2</c:v>
                </c:pt>
                <c:pt idx="5908">
                  <c:v>4.9079999999999999E-2</c:v>
                </c:pt>
                <c:pt idx="5909">
                  <c:v>4.9090000000000134E-2</c:v>
                </c:pt>
                <c:pt idx="5910">
                  <c:v>4.9100000000000033E-2</c:v>
                </c:pt>
                <c:pt idx="5911">
                  <c:v>4.9110000000000133E-2</c:v>
                </c:pt>
                <c:pt idx="5912">
                  <c:v>4.9120000000000004E-2</c:v>
                </c:pt>
                <c:pt idx="5913">
                  <c:v>4.9130000000000014E-2</c:v>
                </c:pt>
                <c:pt idx="5914">
                  <c:v>4.9140000000000003E-2</c:v>
                </c:pt>
                <c:pt idx="5915">
                  <c:v>4.9149999999999999E-2</c:v>
                </c:pt>
                <c:pt idx="5916">
                  <c:v>4.9160000000000113E-2</c:v>
                </c:pt>
                <c:pt idx="5917">
                  <c:v>4.9170000000000012E-2</c:v>
                </c:pt>
                <c:pt idx="5918">
                  <c:v>4.9180000000000022E-2</c:v>
                </c:pt>
                <c:pt idx="5919">
                  <c:v>4.9190000000000123E-2</c:v>
                </c:pt>
                <c:pt idx="5920">
                  <c:v>4.9200000000000021E-2</c:v>
                </c:pt>
                <c:pt idx="5921">
                  <c:v>4.9209999999999997E-2</c:v>
                </c:pt>
                <c:pt idx="5922">
                  <c:v>4.922E-2</c:v>
                </c:pt>
                <c:pt idx="5923">
                  <c:v>4.9230000000000003E-2</c:v>
                </c:pt>
                <c:pt idx="5924">
                  <c:v>4.9239999999999999E-2</c:v>
                </c:pt>
                <c:pt idx="5925">
                  <c:v>4.9250000000000002E-2</c:v>
                </c:pt>
                <c:pt idx="5926">
                  <c:v>4.9259999999999998E-2</c:v>
                </c:pt>
                <c:pt idx="5927">
                  <c:v>4.9270000000000001E-2</c:v>
                </c:pt>
                <c:pt idx="5928">
                  <c:v>4.9279999999999997E-2</c:v>
                </c:pt>
                <c:pt idx="5929">
                  <c:v>4.9290000000000014E-2</c:v>
                </c:pt>
                <c:pt idx="5930">
                  <c:v>4.9300000000000156E-2</c:v>
                </c:pt>
                <c:pt idx="5931">
                  <c:v>4.9310000000000236E-2</c:v>
                </c:pt>
                <c:pt idx="5932">
                  <c:v>4.9320000000000114E-2</c:v>
                </c:pt>
                <c:pt idx="5933">
                  <c:v>4.9330000000000193E-2</c:v>
                </c:pt>
                <c:pt idx="5934">
                  <c:v>4.9340000000000023E-2</c:v>
                </c:pt>
                <c:pt idx="5935">
                  <c:v>4.9350000000000123E-2</c:v>
                </c:pt>
                <c:pt idx="5936">
                  <c:v>4.9360000000000216E-2</c:v>
                </c:pt>
                <c:pt idx="5937">
                  <c:v>4.9370000000000032E-2</c:v>
                </c:pt>
                <c:pt idx="5938">
                  <c:v>4.9380000000000174E-2</c:v>
                </c:pt>
                <c:pt idx="5939">
                  <c:v>4.9390000000000246E-2</c:v>
                </c:pt>
                <c:pt idx="5940">
                  <c:v>4.9400000000000034E-2</c:v>
                </c:pt>
                <c:pt idx="5941">
                  <c:v>4.9410000000000134E-2</c:v>
                </c:pt>
                <c:pt idx="5942">
                  <c:v>4.9420000000000033E-2</c:v>
                </c:pt>
                <c:pt idx="5943">
                  <c:v>4.9430000000000134E-2</c:v>
                </c:pt>
                <c:pt idx="5944">
                  <c:v>4.9440000000000012E-2</c:v>
                </c:pt>
                <c:pt idx="5945">
                  <c:v>4.9450000000000112E-2</c:v>
                </c:pt>
                <c:pt idx="5946">
                  <c:v>4.9460000000000157E-2</c:v>
                </c:pt>
                <c:pt idx="5947">
                  <c:v>4.9470000000000014E-2</c:v>
                </c:pt>
                <c:pt idx="5948">
                  <c:v>4.9480000000000024E-2</c:v>
                </c:pt>
                <c:pt idx="5949">
                  <c:v>4.9490000000000194E-2</c:v>
                </c:pt>
                <c:pt idx="5950">
                  <c:v>4.9500000000000023E-2</c:v>
                </c:pt>
                <c:pt idx="5951">
                  <c:v>4.9509999999999998E-2</c:v>
                </c:pt>
                <c:pt idx="5952">
                  <c:v>4.9520000000000022E-2</c:v>
                </c:pt>
                <c:pt idx="5953">
                  <c:v>4.9529999999999998E-2</c:v>
                </c:pt>
                <c:pt idx="5954">
                  <c:v>4.9540000000000001E-2</c:v>
                </c:pt>
                <c:pt idx="5955">
                  <c:v>4.9549999999999997E-2</c:v>
                </c:pt>
                <c:pt idx="5956">
                  <c:v>4.9560000000000104E-2</c:v>
                </c:pt>
                <c:pt idx="5957">
                  <c:v>4.9570000000000003E-2</c:v>
                </c:pt>
                <c:pt idx="5958">
                  <c:v>4.9579999999999999E-2</c:v>
                </c:pt>
                <c:pt idx="5959">
                  <c:v>4.9590000000000134E-2</c:v>
                </c:pt>
                <c:pt idx="5960">
                  <c:v>4.9600000000000012E-2</c:v>
                </c:pt>
                <c:pt idx="5961">
                  <c:v>4.9610000000000112E-2</c:v>
                </c:pt>
                <c:pt idx="5962">
                  <c:v>4.9620000000000004E-2</c:v>
                </c:pt>
                <c:pt idx="5963">
                  <c:v>4.9630000000000014E-2</c:v>
                </c:pt>
                <c:pt idx="5964">
                  <c:v>4.9640000000000004E-2</c:v>
                </c:pt>
                <c:pt idx="5965">
                  <c:v>4.9650000000000014E-2</c:v>
                </c:pt>
                <c:pt idx="5966">
                  <c:v>4.9660000000000024E-2</c:v>
                </c:pt>
                <c:pt idx="5967">
                  <c:v>4.9669999999999999E-2</c:v>
                </c:pt>
                <c:pt idx="5968">
                  <c:v>4.9680000000000002E-2</c:v>
                </c:pt>
                <c:pt idx="5969">
                  <c:v>4.9689999999999998E-2</c:v>
                </c:pt>
                <c:pt idx="5970">
                  <c:v>4.9700000000000133E-2</c:v>
                </c:pt>
                <c:pt idx="5971">
                  <c:v>4.9710000000000212E-2</c:v>
                </c:pt>
                <c:pt idx="5972">
                  <c:v>4.9720000000000104E-2</c:v>
                </c:pt>
                <c:pt idx="5973">
                  <c:v>4.9730000000000184E-2</c:v>
                </c:pt>
                <c:pt idx="5974">
                  <c:v>4.9740000000000013E-2</c:v>
                </c:pt>
                <c:pt idx="5975">
                  <c:v>4.9750000000000134E-2</c:v>
                </c:pt>
                <c:pt idx="5976">
                  <c:v>4.9760000000000221E-2</c:v>
                </c:pt>
                <c:pt idx="5977">
                  <c:v>4.9770000000000113E-2</c:v>
                </c:pt>
                <c:pt idx="5978">
                  <c:v>4.9780000000000178E-2</c:v>
                </c:pt>
                <c:pt idx="5979">
                  <c:v>4.979000000000023E-2</c:v>
                </c:pt>
                <c:pt idx="5980">
                  <c:v>4.9800000000000122E-2</c:v>
                </c:pt>
                <c:pt idx="5981">
                  <c:v>4.9810000000000187E-2</c:v>
                </c:pt>
                <c:pt idx="5982">
                  <c:v>4.9820000000000024E-2</c:v>
                </c:pt>
                <c:pt idx="5983">
                  <c:v>4.9829999999999999E-2</c:v>
                </c:pt>
                <c:pt idx="5984">
                  <c:v>4.9840000000000002E-2</c:v>
                </c:pt>
                <c:pt idx="5985">
                  <c:v>4.9849999999999998E-2</c:v>
                </c:pt>
                <c:pt idx="5986">
                  <c:v>4.9860000000000133E-2</c:v>
                </c:pt>
                <c:pt idx="5987">
                  <c:v>4.9870000000000032E-2</c:v>
                </c:pt>
                <c:pt idx="5988">
                  <c:v>4.9880000000000133E-2</c:v>
                </c:pt>
                <c:pt idx="5989">
                  <c:v>4.9890000000000184E-2</c:v>
                </c:pt>
                <c:pt idx="5990">
                  <c:v>4.9900000000000014E-2</c:v>
                </c:pt>
                <c:pt idx="5991">
                  <c:v>4.991000000000017E-2</c:v>
                </c:pt>
                <c:pt idx="5992">
                  <c:v>4.9920000000000013E-2</c:v>
                </c:pt>
                <c:pt idx="5993">
                  <c:v>4.9930000000000113E-2</c:v>
                </c:pt>
                <c:pt idx="5994">
                  <c:v>4.9940000000000012E-2</c:v>
                </c:pt>
                <c:pt idx="5995">
                  <c:v>4.9950000000000022E-2</c:v>
                </c:pt>
                <c:pt idx="5996">
                  <c:v>4.9960000000000122E-2</c:v>
                </c:pt>
                <c:pt idx="5997">
                  <c:v>4.9970000000000014E-2</c:v>
                </c:pt>
                <c:pt idx="5998">
                  <c:v>4.9979999999999997E-2</c:v>
                </c:pt>
                <c:pt idx="5999">
                  <c:v>4.9990000000000034E-2</c:v>
                </c:pt>
                <c:pt idx="6000">
                  <c:v>0.05</c:v>
                </c:pt>
                <c:pt idx="6001">
                  <c:v>5.0009999999999999E-2</c:v>
                </c:pt>
                <c:pt idx="6002">
                  <c:v>5.0020000000000002E-2</c:v>
                </c:pt>
                <c:pt idx="6003">
                  <c:v>5.0029999999999998E-2</c:v>
                </c:pt>
                <c:pt idx="6004">
                  <c:v>5.0040000000000001E-2</c:v>
                </c:pt>
                <c:pt idx="6005">
                  <c:v>5.0049999999999997E-2</c:v>
                </c:pt>
                <c:pt idx="6006">
                  <c:v>5.0060000000000014E-2</c:v>
                </c:pt>
                <c:pt idx="6007">
                  <c:v>5.0070000000000003E-2</c:v>
                </c:pt>
                <c:pt idx="6008">
                  <c:v>5.0080000000000013E-2</c:v>
                </c:pt>
                <c:pt idx="6009">
                  <c:v>5.0090000000000023E-2</c:v>
                </c:pt>
                <c:pt idx="6010">
                  <c:v>5.0100000000000013E-2</c:v>
                </c:pt>
                <c:pt idx="6011">
                  <c:v>5.0110000000000023E-2</c:v>
                </c:pt>
                <c:pt idx="6012">
                  <c:v>5.0119999999999998E-2</c:v>
                </c:pt>
                <c:pt idx="6013">
                  <c:v>5.0130000000000022E-2</c:v>
                </c:pt>
                <c:pt idx="6014">
                  <c:v>5.0139999999999997E-2</c:v>
                </c:pt>
                <c:pt idx="6015">
                  <c:v>5.015E-2</c:v>
                </c:pt>
                <c:pt idx="6016">
                  <c:v>5.0160000000000003E-2</c:v>
                </c:pt>
                <c:pt idx="6017">
                  <c:v>5.0169999999999999E-2</c:v>
                </c:pt>
                <c:pt idx="6018">
                  <c:v>5.0180000000000002E-2</c:v>
                </c:pt>
                <c:pt idx="6019">
                  <c:v>5.0189999999999999E-2</c:v>
                </c:pt>
                <c:pt idx="6020">
                  <c:v>5.0200000000000002E-2</c:v>
                </c:pt>
                <c:pt idx="6021">
                  <c:v>5.0209999999999998E-2</c:v>
                </c:pt>
                <c:pt idx="6022">
                  <c:v>5.0220000000000001E-2</c:v>
                </c:pt>
                <c:pt idx="6023">
                  <c:v>5.0229999999999997E-2</c:v>
                </c:pt>
                <c:pt idx="6024">
                  <c:v>5.024E-2</c:v>
                </c:pt>
                <c:pt idx="6025">
                  <c:v>5.0250000000000003E-2</c:v>
                </c:pt>
                <c:pt idx="6026">
                  <c:v>5.0259999999999985E-2</c:v>
                </c:pt>
                <c:pt idx="6027">
                  <c:v>5.0269999999999995E-2</c:v>
                </c:pt>
                <c:pt idx="6028">
                  <c:v>5.0279999999999977E-2</c:v>
                </c:pt>
                <c:pt idx="6029">
                  <c:v>5.0290000000000001E-2</c:v>
                </c:pt>
                <c:pt idx="6030">
                  <c:v>5.0299999999999997E-2</c:v>
                </c:pt>
                <c:pt idx="6031">
                  <c:v>5.0310000000000132E-2</c:v>
                </c:pt>
                <c:pt idx="6032">
                  <c:v>5.0320000000000004E-2</c:v>
                </c:pt>
                <c:pt idx="6033">
                  <c:v>5.0330000000000034E-2</c:v>
                </c:pt>
                <c:pt idx="6034">
                  <c:v>5.0340000000000003E-2</c:v>
                </c:pt>
                <c:pt idx="6035">
                  <c:v>5.0349999999999999E-2</c:v>
                </c:pt>
                <c:pt idx="6036">
                  <c:v>5.0360000000000134E-2</c:v>
                </c:pt>
                <c:pt idx="6037">
                  <c:v>5.0370000000000012E-2</c:v>
                </c:pt>
                <c:pt idx="6038">
                  <c:v>5.0380000000000112E-2</c:v>
                </c:pt>
                <c:pt idx="6039">
                  <c:v>5.0390000000000157E-2</c:v>
                </c:pt>
                <c:pt idx="6040">
                  <c:v>5.0400000000000014E-2</c:v>
                </c:pt>
                <c:pt idx="6041">
                  <c:v>5.0410000000000024E-2</c:v>
                </c:pt>
                <c:pt idx="6042">
                  <c:v>5.0420000000000013E-2</c:v>
                </c:pt>
                <c:pt idx="6043">
                  <c:v>5.0430000000000023E-2</c:v>
                </c:pt>
                <c:pt idx="6044">
                  <c:v>5.0439999999999999E-2</c:v>
                </c:pt>
                <c:pt idx="6045">
                  <c:v>5.0450000000000002E-2</c:v>
                </c:pt>
                <c:pt idx="6046">
                  <c:v>5.0459999999999998E-2</c:v>
                </c:pt>
                <c:pt idx="6047">
                  <c:v>5.0470000000000001E-2</c:v>
                </c:pt>
                <c:pt idx="6048">
                  <c:v>5.0479999999999997E-2</c:v>
                </c:pt>
                <c:pt idx="6049">
                  <c:v>5.0490000000000104E-2</c:v>
                </c:pt>
                <c:pt idx="6050">
                  <c:v>5.0500000000000003E-2</c:v>
                </c:pt>
                <c:pt idx="6051">
                  <c:v>5.0509999999999999E-2</c:v>
                </c:pt>
                <c:pt idx="6052">
                  <c:v>5.0520000000000002E-2</c:v>
                </c:pt>
                <c:pt idx="6053">
                  <c:v>5.0529999999999999E-2</c:v>
                </c:pt>
                <c:pt idx="6054">
                  <c:v>5.0540000000000002E-2</c:v>
                </c:pt>
                <c:pt idx="6055">
                  <c:v>5.0549999999999977E-2</c:v>
                </c:pt>
                <c:pt idx="6056">
                  <c:v>5.0560000000000022E-2</c:v>
                </c:pt>
                <c:pt idx="6057">
                  <c:v>5.0570000000000004E-2</c:v>
                </c:pt>
                <c:pt idx="6058">
                  <c:v>5.0580000000000014E-2</c:v>
                </c:pt>
                <c:pt idx="6059">
                  <c:v>5.0590000000000024E-2</c:v>
                </c:pt>
                <c:pt idx="6060">
                  <c:v>5.0599999999999999E-2</c:v>
                </c:pt>
                <c:pt idx="6061">
                  <c:v>5.0610000000000002E-2</c:v>
                </c:pt>
                <c:pt idx="6062">
                  <c:v>5.0619999999999998E-2</c:v>
                </c:pt>
                <c:pt idx="6063">
                  <c:v>5.0630000000000001E-2</c:v>
                </c:pt>
                <c:pt idx="6064">
                  <c:v>5.0639999999999998E-2</c:v>
                </c:pt>
                <c:pt idx="6065">
                  <c:v>5.0650000000000001E-2</c:v>
                </c:pt>
                <c:pt idx="6066">
                  <c:v>5.0659999999999997E-2</c:v>
                </c:pt>
                <c:pt idx="6067">
                  <c:v>5.067E-2</c:v>
                </c:pt>
                <c:pt idx="6068">
                  <c:v>5.0680000000000003E-2</c:v>
                </c:pt>
                <c:pt idx="6069">
                  <c:v>5.0689999999999999E-2</c:v>
                </c:pt>
                <c:pt idx="6070">
                  <c:v>5.0700000000000023E-2</c:v>
                </c:pt>
                <c:pt idx="6071">
                  <c:v>5.0710000000000165E-2</c:v>
                </c:pt>
                <c:pt idx="6072">
                  <c:v>5.0720000000000022E-2</c:v>
                </c:pt>
                <c:pt idx="6073">
                  <c:v>5.0729999999999997E-2</c:v>
                </c:pt>
                <c:pt idx="6074">
                  <c:v>5.0740000000000014E-2</c:v>
                </c:pt>
                <c:pt idx="6075">
                  <c:v>5.0750000000000024E-2</c:v>
                </c:pt>
                <c:pt idx="6076">
                  <c:v>5.0760000000000034E-2</c:v>
                </c:pt>
                <c:pt idx="6077">
                  <c:v>5.0770000000000003E-2</c:v>
                </c:pt>
                <c:pt idx="6078">
                  <c:v>5.0779999999999999E-2</c:v>
                </c:pt>
                <c:pt idx="6079">
                  <c:v>5.0790000000000134E-2</c:v>
                </c:pt>
                <c:pt idx="6080">
                  <c:v>5.0800000000000012E-2</c:v>
                </c:pt>
                <c:pt idx="6081">
                  <c:v>5.0810000000000133E-2</c:v>
                </c:pt>
                <c:pt idx="6082">
                  <c:v>5.0820000000000004E-2</c:v>
                </c:pt>
                <c:pt idx="6083">
                  <c:v>5.0830000000000014E-2</c:v>
                </c:pt>
                <c:pt idx="6084">
                  <c:v>5.0840000000000003E-2</c:v>
                </c:pt>
                <c:pt idx="6085">
                  <c:v>5.0849999999999999E-2</c:v>
                </c:pt>
                <c:pt idx="6086">
                  <c:v>5.0860000000000023E-2</c:v>
                </c:pt>
                <c:pt idx="6087">
                  <c:v>5.0870000000000012E-2</c:v>
                </c:pt>
                <c:pt idx="6088">
                  <c:v>5.0880000000000022E-2</c:v>
                </c:pt>
                <c:pt idx="6089">
                  <c:v>5.0889999999999998E-2</c:v>
                </c:pt>
                <c:pt idx="6090">
                  <c:v>5.0900000000000001E-2</c:v>
                </c:pt>
                <c:pt idx="6091">
                  <c:v>5.0909999999999997E-2</c:v>
                </c:pt>
                <c:pt idx="6092">
                  <c:v>5.092E-2</c:v>
                </c:pt>
                <c:pt idx="6093">
                  <c:v>5.0930000000000003E-2</c:v>
                </c:pt>
                <c:pt idx="6094">
                  <c:v>5.0939999999999999E-2</c:v>
                </c:pt>
                <c:pt idx="6095">
                  <c:v>5.0950000000000002E-2</c:v>
                </c:pt>
                <c:pt idx="6096">
                  <c:v>5.0959999999999998E-2</c:v>
                </c:pt>
                <c:pt idx="6097">
                  <c:v>5.0970000000000001E-2</c:v>
                </c:pt>
                <c:pt idx="6098">
                  <c:v>5.0979999999999998E-2</c:v>
                </c:pt>
                <c:pt idx="6099">
                  <c:v>5.0990000000000014E-2</c:v>
                </c:pt>
                <c:pt idx="6100">
                  <c:v>5.1000000000000004E-2</c:v>
                </c:pt>
                <c:pt idx="6101">
                  <c:v>5.1010000000000014E-2</c:v>
                </c:pt>
                <c:pt idx="6102">
                  <c:v>5.1020000000000003E-2</c:v>
                </c:pt>
                <c:pt idx="6103">
                  <c:v>5.1029999999999985E-2</c:v>
                </c:pt>
                <c:pt idx="6104">
                  <c:v>5.1039999999999995E-2</c:v>
                </c:pt>
                <c:pt idx="6105">
                  <c:v>5.1049999999999977E-2</c:v>
                </c:pt>
                <c:pt idx="6106">
                  <c:v>5.1060000000000001E-2</c:v>
                </c:pt>
                <c:pt idx="6107">
                  <c:v>5.1069999999999997E-2</c:v>
                </c:pt>
                <c:pt idx="6108">
                  <c:v>5.108E-2</c:v>
                </c:pt>
                <c:pt idx="6109">
                  <c:v>5.1090000000000003E-2</c:v>
                </c:pt>
                <c:pt idx="6110">
                  <c:v>5.11E-2</c:v>
                </c:pt>
                <c:pt idx="6111">
                  <c:v>5.1110000000000003E-2</c:v>
                </c:pt>
                <c:pt idx="6112">
                  <c:v>5.1119999999999999E-2</c:v>
                </c:pt>
                <c:pt idx="6113">
                  <c:v>5.1130000000000002E-2</c:v>
                </c:pt>
                <c:pt idx="6114">
                  <c:v>5.1139999999999998E-2</c:v>
                </c:pt>
                <c:pt idx="6115">
                  <c:v>5.1150000000000001E-2</c:v>
                </c:pt>
                <c:pt idx="6116">
                  <c:v>5.1159999999999976E-2</c:v>
                </c:pt>
                <c:pt idx="6117">
                  <c:v>5.1169999999999986E-2</c:v>
                </c:pt>
                <c:pt idx="6118">
                  <c:v>5.1180000000000003E-2</c:v>
                </c:pt>
                <c:pt idx="6119">
                  <c:v>5.1189999999999986E-2</c:v>
                </c:pt>
                <c:pt idx="6120">
                  <c:v>5.1199999999999996E-2</c:v>
                </c:pt>
                <c:pt idx="6121">
                  <c:v>5.1209999999999985E-2</c:v>
                </c:pt>
                <c:pt idx="6122">
                  <c:v>5.1219999999999995E-2</c:v>
                </c:pt>
                <c:pt idx="6123">
                  <c:v>5.1229999999999956E-2</c:v>
                </c:pt>
                <c:pt idx="6124">
                  <c:v>5.1239999999999987E-2</c:v>
                </c:pt>
                <c:pt idx="6125">
                  <c:v>5.1249999999999955E-2</c:v>
                </c:pt>
                <c:pt idx="6126">
                  <c:v>5.126E-2</c:v>
                </c:pt>
                <c:pt idx="6127">
                  <c:v>5.1269999999999996E-2</c:v>
                </c:pt>
                <c:pt idx="6128">
                  <c:v>5.1279999999999867E-2</c:v>
                </c:pt>
                <c:pt idx="6129">
                  <c:v>5.1290000000000002E-2</c:v>
                </c:pt>
                <c:pt idx="6130">
                  <c:v>5.1299999999999998E-2</c:v>
                </c:pt>
                <c:pt idx="6131">
                  <c:v>5.1310000000000112E-2</c:v>
                </c:pt>
                <c:pt idx="6132">
                  <c:v>5.1320000000000011E-2</c:v>
                </c:pt>
                <c:pt idx="6133">
                  <c:v>5.1330000000000021E-2</c:v>
                </c:pt>
                <c:pt idx="6134">
                  <c:v>5.1340000000000004E-2</c:v>
                </c:pt>
                <c:pt idx="6135">
                  <c:v>5.1350000000000014E-2</c:v>
                </c:pt>
                <c:pt idx="6136">
                  <c:v>5.1360000000000024E-2</c:v>
                </c:pt>
                <c:pt idx="6137">
                  <c:v>5.1369999999999999E-2</c:v>
                </c:pt>
                <c:pt idx="6138">
                  <c:v>5.1380000000000002E-2</c:v>
                </c:pt>
                <c:pt idx="6139">
                  <c:v>5.1389999999999998E-2</c:v>
                </c:pt>
                <c:pt idx="6140">
                  <c:v>5.1400000000000001E-2</c:v>
                </c:pt>
                <c:pt idx="6141">
                  <c:v>5.1409999999999997E-2</c:v>
                </c:pt>
                <c:pt idx="6142">
                  <c:v>5.142E-2</c:v>
                </c:pt>
                <c:pt idx="6143">
                  <c:v>5.1429999999999997E-2</c:v>
                </c:pt>
                <c:pt idx="6144">
                  <c:v>5.144E-2</c:v>
                </c:pt>
                <c:pt idx="6145">
                  <c:v>5.1450000000000003E-2</c:v>
                </c:pt>
                <c:pt idx="6146">
                  <c:v>5.1459999999999999E-2</c:v>
                </c:pt>
                <c:pt idx="6147">
                  <c:v>5.1470000000000002E-2</c:v>
                </c:pt>
                <c:pt idx="6148">
                  <c:v>5.1479999999999977E-2</c:v>
                </c:pt>
                <c:pt idx="6149">
                  <c:v>5.1490000000000022E-2</c:v>
                </c:pt>
                <c:pt idx="6150">
                  <c:v>5.1499999999999997E-2</c:v>
                </c:pt>
                <c:pt idx="6151">
                  <c:v>5.1510000000000014E-2</c:v>
                </c:pt>
                <c:pt idx="6152">
                  <c:v>5.1519999999999996E-2</c:v>
                </c:pt>
                <c:pt idx="6153">
                  <c:v>5.1529999999999986E-2</c:v>
                </c:pt>
                <c:pt idx="6154">
                  <c:v>5.1539999999999996E-2</c:v>
                </c:pt>
                <c:pt idx="6155">
                  <c:v>5.1549999999999985E-2</c:v>
                </c:pt>
                <c:pt idx="6156">
                  <c:v>5.1560000000000002E-2</c:v>
                </c:pt>
                <c:pt idx="6157">
                  <c:v>5.1569999999999998E-2</c:v>
                </c:pt>
                <c:pt idx="6158">
                  <c:v>5.1580000000000001E-2</c:v>
                </c:pt>
                <c:pt idx="6159">
                  <c:v>5.1589999999999997E-2</c:v>
                </c:pt>
                <c:pt idx="6160">
                  <c:v>5.16E-2</c:v>
                </c:pt>
                <c:pt idx="6161">
                  <c:v>5.1610000000000003E-2</c:v>
                </c:pt>
                <c:pt idx="6162">
                  <c:v>5.1619999999999999E-2</c:v>
                </c:pt>
                <c:pt idx="6163">
                  <c:v>5.1630000000000002E-2</c:v>
                </c:pt>
                <c:pt idx="6164">
                  <c:v>5.1639999999999985E-2</c:v>
                </c:pt>
                <c:pt idx="6165">
                  <c:v>5.1649999999999946E-2</c:v>
                </c:pt>
                <c:pt idx="6166">
                  <c:v>5.1659999999999977E-2</c:v>
                </c:pt>
                <c:pt idx="6167">
                  <c:v>5.1669999999999987E-2</c:v>
                </c:pt>
                <c:pt idx="6168">
                  <c:v>5.1679999999999955E-2</c:v>
                </c:pt>
                <c:pt idx="6169">
                  <c:v>5.169E-2</c:v>
                </c:pt>
                <c:pt idx="6170">
                  <c:v>5.1700000000000003E-2</c:v>
                </c:pt>
                <c:pt idx="6171">
                  <c:v>5.1709999999999999E-2</c:v>
                </c:pt>
                <c:pt idx="6172">
                  <c:v>5.1720000000000002E-2</c:v>
                </c:pt>
                <c:pt idx="6173">
                  <c:v>5.1729999999999998E-2</c:v>
                </c:pt>
                <c:pt idx="6174">
                  <c:v>5.1740000000000001E-2</c:v>
                </c:pt>
                <c:pt idx="6175">
                  <c:v>5.1749999999999997E-2</c:v>
                </c:pt>
                <c:pt idx="6176">
                  <c:v>5.1760000000000014E-2</c:v>
                </c:pt>
                <c:pt idx="6177">
                  <c:v>5.1770000000000004E-2</c:v>
                </c:pt>
                <c:pt idx="6178">
                  <c:v>5.1780000000000014E-2</c:v>
                </c:pt>
                <c:pt idx="6179">
                  <c:v>5.1790000000000024E-2</c:v>
                </c:pt>
                <c:pt idx="6180">
                  <c:v>5.1800000000000013E-2</c:v>
                </c:pt>
                <c:pt idx="6181">
                  <c:v>5.1810000000000023E-2</c:v>
                </c:pt>
                <c:pt idx="6182">
                  <c:v>5.1819999999999998E-2</c:v>
                </c:pt>
                <c:pt idx="6183">
                  <c:v>5.1830000000000001E-2</c:v>
                </c:pt>
                <c:pt idx="6184">
                  <c:v>5.1839999999999997E-2</c:v>
                </c:pt>
                <c:pt idx="6185">
                  <c:v>5.185E-2</c:v>
                </c:pt>
                <c:pt idx="6186">
                  <c:v>5.1860000000000003E-2</c:v>
                </c:pt>
                <c:pt idx="6187">
                  <c:v>5.1869999999999999E-2</c:v>
                </c:pt>
                <c:pt idx="6188">
                  <c:v>5.1880000000000003E-2</c:v>
                </c:pt>
                <c:pt idx="6189">
                  <c:v>5.1889999999999999E-2</c:v>
                </c:pt>
                <c:pt idx="6190">
                  <c:v>5.1900000000000002E-2</c:v>
                </c:pt>
                <c:pt idx="6191">
                  <c:v>5.1909999999999998E-2</c:v>
                </c:pt>
                <c:pt idx="6192">
                  <c:v>5.1920000000000001E-2</c:v>
                </c:pt>
                <c:pt idx="6193">
                  <c:v>5.1929999999999976E-2</c:v>
                </c:pt>
                <c:pt idx="6194">
                  <c:v>5.1939999999999986E-2</c:v>
                </c:pt>
                <c:pt idx="6195">
                  <c:v>5.1950000000000003E-2</c:v>
                </c:pt>
                <c:pt idx="6196">
                  <c:v>5.1959999999999985E-2</c:v>
                </c:pt>
                <c:pt idx="6197">
                  <c:v>5.1969999999999995E-2</c:v>
                </c:pt>
                <c:pt idx="6198">
                  <c:v>5.1979999999999985E-2</c:v>
                </c:pt>
                <c:pt idx="6199">
                  <c:v>5.1990000000000001E-2</c:v>
                </c:pt>
                <c:pt idx="6200">
                  <c:v>5.1999999999999998E-2</c:v>
                </c:pt>
                <c:pt idx="6201">
                  <c:v>5.2010000000000133E-2</c:v>
                </c:pt>
                <c:pt idx="6202">
                  <c:v>5.2020000000000004E-2</c:v>
                </c:pt>
                <c:pt idx="6203">
                  <c:v>5.2030000000000104E-2</c:v>
                </c:pt>
                <c:pt idx="6204">
                  <c:v>5.2040000000000003E-2</c:v>
                </c:pt>
                <c:pt idx="6205">
                  <c:v>5.2049999999999999E-2</c:v>
                </c:pt>
                <c:pt idx="6206">
                  <c:v>5.2060000000000113E-2</c:v>
                </c:pt>
                <c:pt idx="6207">
                  <c:v>5.2070000000000012E-2</c:v>
                </c:pt>
                <c:pt idx="6208">
                  <c:v>5.2080000000000022E-2</c:v>
                </c:pt>
                <c:pt idx="6209">
                  <c:v>5.209000000000015E-2</c:v>
                </c:pt>
                <c:pt idx="6210">
                  <c:v>5.2100000000000014E-2</c:v>
                </c:pt>
                <c:pt idx="6211">
                  <c:v>5.2109999999999997E-2</c:v>
                </c:pt>
                <c:pt idx="6212">
                  <c:v>5.2120000000000014E-2</c:v>
                </c:pt>
                <c:pt idx="6213">
                  <c:v>5.2130000000000024E-2</c:v>
                </c:pt>
                <c:pt idx="6214">
                  <c:v>5.2139999999999999E-2</c:v>
                </c:pt>
                <c:pt idx="6215">
                  <c:v>5.2150000000000002E-2</c:v>
                </c:pt>
                <c:pt idx="6216">
                  <c:v>5.2159999999999998E-2</c:v>
                </c:pt>
                <c:pt idx="6217">
                  <c:v>5.2170000000000001E-2</c:v>
                </c:pt>
                <c:pt idx="6218">
                  <c:v>5.2179999999999997E-2</c:v>
                </c:pt>
                <c:pt idx="6219">
                  <c:v>5.2190000000000104E-2</c:v>
                </c:pt>
                <c:pt idx="6220">
                  <c:v>5.2200000000000003E-2</c:v>
                </c:pt>
                <c:pt idx="6221">
                  <c:v>5.2209999999999999E-2</c:v>
                </c:pt>
                <c:pt idx="6222">
                  <c:v>5.2220000000000003E-2</c:v>
                </c:pt>
                <c:pt idx="6223">
                  <c:v>5.2229999999999999E-2</c:v>
                </c:pt>
                <c:pt idx="6224">
                  <c:v>5.2240000000000002E-2</c:v>
                </c:pt>
                <c:pt idx="6225">
                  <c:v>5.2249999999999977E-2</c:v>
                </c:pt>
                <c:pt idx="6226">
                  <c:v>5.2260000000000022E-2</c:v>
                </c:pt>
                <c:pt idx="6227">
                  <c:v>5.2269999999999997E-2</c:v>
                </c:pt>
                <c:pt idx="6228">
                  <c:v>5.228E-2</c:v>
                </c:pt>
                <c:pt idx="6229">
                  <c:v>5.2290000000000024E-2</c:v>
                </c:pt>
                <c:pt idx="6230">
                  <c:v>5.2299999999999999E-2</c:v>
                </c:pt>
                <c:pt idx="6231">
                  <c:v>5.231000000000021E-2</c:v>
                </c:pt>
                <c:pt idx="6232">
                  <c:v>5.2320000000000033E-2</c:v>
                </c:pt>
                <c:pt idx="6233">
                  <c:v>5.2330000000000133E-2</c:v>
                </c:pt>
                <c:pt idx="6234">
                  <c:v>5.2340000000000012E-2</c:v>
                </c:pt>
                <c:pt idx="6235">
                  <c:v>5.2350000000000133E-2</c:v>
                </c:pt>
                <c:pt idx="6236">
                  <c:v>5.236000000000017E-2</c:v>
                </c:pt>
                <c:pt idx="6237">
                  <c:v>5.2370000000000014E-2</c:v>
                </c:pt>
                <c:pt idx="6238">
                  <c:v>5.2380000000000114E-2</c:v>
                </c:pt>
                <c:pt idx="6239">
                  <c:v>5.23900000000002E-2</c:v>
                </c:pt>
                <c:pt idx="6240">
                  <c:v>5.2400000000000023E-2</c:v>
                </c:pt>
                <c:pt idx="6241">
                  <c:v>5.2410000000000165E-2</c:v>
                </c:pt>
                <c:pt idx="6242">
                  <c:v>5.2420000000000022E-2</c:v>
                </c:pt>
                <c:pt idx="6243">
                  <c:v>5.2429999999999997E-2</c:v>
                </c:pt>
                <c:pt idx="6244">
                  <c:v>5.2440000000000001E-2</c:v>
                </c:pt>
                <c:pt idx="6245">
                  <c:v>5.2449999999999997E-2</c:v>
                </c:pt>
                <c:pt idx="6246">
                  <c:v>5.2460000000000034E-2</c:v>
                </c:pt>
                <c:pt idx="6247">
                  <c:v>5.2470000000000003E-2</c:v>
                </c:pt>
                <c:pt idx="6248">
                  <c:v>5.2479999999999999E-2</c:v>
                </c:pt>
                <c:pt idx="6249">
                  <c:v>5.2490000000000134E-2</c:v>
                </c:pt>
                <c:pt idx="6250">
                  <c:v>5.2500000000000012E-2</c:v>
                </c:pt>
                <c:pt idx="6251">
                  <c:v>5.2510000000000133E-2</c:v>
                </c:pt>
                <c:pt idx="6252">
                  <c:v>5.2520000000000004E-2</c:v>
                </c:pt>
                <c:pt idx="6253">
                  <c:v>5.2530000000000014E-2</c:v>
                </c:pt>
                <c:pt idx="6254">
                  <c:v>5.2540000000000003E-2</c:v>
                </c:pt>
                <c:pt idx="6255">
                  <c:v>5.2549999999999986E-2</c:v>
                </c:pt>
                <c:pt idx="6256">
                  <c:v>5.2560000000000023E-2</c:v>
                </c:pt>
                <c:pt idx="6257">
                  <c:v>5.2570000000000013E-2</c:v>
                </c:pt>
                <c:pt idx="6258">
                  <c:v>5.2580000000000023E-2</c:v>
                </c:pt>
                <c:pt idx="6259">
                  <c:v>5.2589999999999998E-2</c:v>
                </c:pt>
                <c:pt idx="6260">
                  <c:v>5.2600000000000001E-2</c:v>
                </c:pt>
                <c:pt idx="6261">
                  <c:v>5.2609999999999997E-2</c:v>
                </c:pt>
                <c:pt idx="6262">
                  <c:v>5.262E-2</c:v>
                </c:pt>
                <c:pt idx="6263">
                  <c:v>5.2630000000000003E-2</c:v>
                </c:pt>
                <c:pt idx="6264">
                  <c:v>5.2639999999999999E-2</c:v>
                </c:pt>
                <c:pt idx="6265">
                  <c:v>5.2650000000000002E-2</c:v>
                </c:pt>
                <c:pt idx="6266">
                  <c:v>5.2659999999999998E-2</c:v>
                </c:pt>
                <c:pt idx="6267">
                  <c:v>5.2670000000000002E-2</c:v>
                </c:pt>
                <c:pt idx="6268">
                  <c:v>5.2679999999999998E-2</c:v>
                </c:pt>
                <c:pt idx="6269">
                  <c:v>5.2690000000000022E-2</c:v>
                </c:pt>
                <c:pt idx="6270">
                  <c:v>5.270000000000015E-2</c:v>
                </c:pt>
                <c:pt idx="6271">
                  <c:v>5.2710000000000201E-2</c:v>
                </c:pt>
                <c:pt idx="6272">
                  <c:v>5.2720000000000024E-2</c:v>
                </c:pt>
                <c:pt idx="6273">
                  <c:v>5.2730000000000124E-2</c:v>
                </c:pt>
                <c:pt idx="6274">
                  <c:v>5.2740000000000023E-2</c:v>
                </c:pt>
                <c:pt idx="6275">
                  <c:v>5.2749999999999998E-2</c:v>
                </c:pt>
                <c:pt idx="6276">
                  <c:v>5.2760000000000189E-2</c:v>
                </c:pt>
                <c:pt idx="6277">
                  <c:v>5.2770000000000004E-2</c:v>
                </c:pt>
                <c:pt idx="6278">
                  <c:v>5.2780000000000132E-2</c:v>
                </c:pt>
                <c:pt idx="6279">
                  <c:v>5.2790000000000191E-2</c:v>
                </c:pt>
                <c:pt idx="6280">
                  <c:v>5.2800000000000034E-2</c:v>
                </c:pt>
                <c:pt idx="6281">
                  <c:v>5.2810000000000169E-2</c:v>
                </c:pt>
                <c:pt idx="6282">
                  <c:v>5.2820000000000013E-2</c:v>
                </c:pt>
                <c:pt idx="6283">
                  <c:v>5.2830000000000113E-2</c:v>
                </c:pt>
                <c:pt idx="6284">
                  <c:v>5.2840000000000012E-2</c:v>
                </c:pt>
                <c:pt idx="6285">
                  <c:v>5.2850000000000022E-2</c:v>
                </c:pt>
                <c:pt idx="6286">
                  <c:v>5.286000000000015E-2</c:v>
                </c:pt>
                <c:pt idx="6287">
                  <c:v>5.2870000000000014E-2</c:v>
                </c:pt>
                <c:pt idx="6288">
                  <c:v>5.2880000000000024E-2</c:v>
                </c:pt>
                <c:pt idx="6289">
                  <c:v>5.2890000000000124E-2</c:v>
                </c:pt>
                <c:pt idx="6290">
                  <c:v>5.2900000000000023E-2</c:v>
                </c:pt>
                <c:pt idx="6291">
                  <c:v>5.2909999999999999E-2</c:v>
                </c:pt>
                <c:pt idx="6292">
                  <c:v>5.2920000000000002E-2</c:v>
                </c:pt>
                <c:pt idx="6293">
                  <c:v>5.2929999999999998E-2</c:v>
                </c:pt>
                <c:pt idx="6294">
                  <c:v>5.2940000000000001E-2</c:v>
                </c:pt>
                <c:pt idx="6295">
                  <c:v>5.2949999999999997E-2</c:v>
                </c:pt>
                <c:pt idx="6296">
                  <c:v>5.2960000000000014E-2</c:v>
                </c:pt>
                <c:pt idx="6297">
                  <c:v>5.2970000000000003E-2</c:v>
                </c:pt>
                <c:pt idx="6298">
                  <c:v>5.2979999999999999E-2</c:v>
                </c:pt>
                <c:pt idx="6299">
                  <c:v>5.2990000000000113E-2</c:v>
                </c:pt>
                <c:pt idx="6300">
                  <c:v>5.3000000000000012E-2</c:v>
                </c:pt>
                <c:pt idx="6301">
                  <c:v>5.3010000000000022E-2</c:v>
                </c:pt>
                <c:pt idx="6302">
                  <c:v>5.3020000000000012E-2</c:v>
                </c:pt>
                <c:pt idx="6303">
                  <c:v>5.3030000000000022E-2</c:v>
                </c:pt>
                <c:pt idx="6304">
                  <c:v>5.3039999999999997E-2</c:v>
                </c:pt>
                <c:pt idx="6305">
                  <c:v>5.305E-2</c:v>
                </c:pt>
                <c:pt idx="6306">
                  <c:v>5.3060000000000003E-2</c:v>
                </c:pt>
                <c:pt idx="6307">
                  <c:v>5.3069999999999999E-2</c:v>
                </c:pt>
                <c:pt idx="6308">
                  <c:v>5.3080000000000002E-2</c:v>
                </c:pt>
                <c:pt idx="6309">
                  <c:v>5.3089999999999998E-2</c:v>
                </c:pt>
                <c:pt idx="6310">
                  <c:v>5.3100000000000001E-2</c:v>
                </c:pt>
                <c:pt idx="6311">
                  <c:v>5.3109999999999997E-2</c:v>
                </c:pt>
                <c:pt idx="6312">
                  <c:v>5.3120000000000001E-2</c:v>
                </c:pt>
                <c:pt idx="6313">
                  <c:v>5.3129999999999997E-2</c:v>
                </c:pt>
                <c:pt idx="6314">
                  <c:v>5.314E-2</c:v>
                </c:pt>
                <c:pt idx="6315">
                  <c:v>5.3150000000000003E-2</c:v>
                </c:pt>
                <c:pt idx="6316">
                  <c:v>5.3159999999999985E-2</c:v>
                </c:pt>
                <c:pt idx="6317">
                  <c:v>5.3170000000000002E-2</c:v>
                </c:pt>
                <c:pt idx="6318">
                  <c:v>5.3179999999999977E-2</c:v>
                </c:pt>
                <c:pt idx="6319">
                  <c:v>5.3190000000000022E-2</c:v>
                </c:pt>
                <c:pt idx="6320">
                  <c:v>5.3199999999999997E-2</c:v>
                </c:pt>
                <c:pt idx="6321">
                  <c:v>5.321E-2</c:v>
                </c:pt>
                <c:pt idx="6322">
                  <c:v>5.3219999999999996E-2</c:v>
                </c:pt>
                <c:pt idx="6323">
                  <c:v>5.323E-2</c:v>
                </c:pt>
                <c:pt idx="6324">
                  <c:v>5.3239999999999996E-2</c:v>
                </c:pt>
                <c:pt idx="6325">
                  <c:v>5.3249999999999957E-2</c:v>
                </c:pt>
                <c:pt idx="6326">
                  <c:v>5.3260000000000002E-2</c:v>
                </c:pt>
                <c:pt idx="6327">
                  <c:v>5.3269999999999998E-2</c:v>
                </c:pt>
                <c:pt idx="6328">
                  <c:v>5.3280000000000001E-2</c:v>
                </c:pt>
                <c:pt idx="6329">
                  <c:v>5.3289999999999997E-2</c:v>
                </c:pt>
                <c:pt idx="6330">
                  <c:v>5.3300000000000014E-2</c:v>
                </c:pt>
                <c:pt idx="6331">
                  <c:v>5.3310000000000114E-2</c:v>
                </c:pt>
                <c:pt idx="6332">
                  <c:v>5.3320000000000013E-2</c:v>
                </c:pt>
                <c:pt idx="6333">
                  <c:v>5.3330000000000023E-2</c:v>
                </c:pt>
                <c:pt idx="6334">
                  <c:v>5.3340000000000012E-2</c:v>
                </c:pt>
                <c:pt idx="6335">
                  <c:v>5.3350000000000022E-2</c:v>
                </c:pt>
                <c:pt idx="6336">
                  <c:v>5.3359999999999998E-2</c:v>
                </c:pt>
                <c:pt idx="6337">
                  <c:v>5.3370000000000001E-2</c:v>
                </c:pt>
                <c:pt idx="6338">
                  <c:v>5.3379999999999997E-2</c:v>
                </c:pt>
                <c:pt idx="6339">
                  <c:v>5.3390000000000132E-2</c:v>
                </c:pt>
                <c:pt idx="6340">
                  <c:v>5.3400000000000003E-2</c:v>
                </c:pt>
                <c:pt idx="6341">
                  <c:v>5.3409999999999999E-2</c:v>
                </c:pt>
                <c:pt idx="6342">
                  <c:v>5.3420000000000002E-2</c:v>
                </c:pt>
                <c:pt idx="6343">
                  <c:v>5.3429999999999998E-2</c:v>
                </c:pt>
                <c:pt idx="6344">
                  <c:v>5.3440000000000001E-2</c:v>
                </c:pt>
                <c:pt idx="6345">
                  <c:v>5.3449999999999998E-2</c:v>
                </c:pt>
                <c:pt idx="6346">
                  <c:v>5.3460000000000014E-2</c:v>
                </c:pt>
                <c:pt idx="6347">
                  <c:v>5.3470000000000004E-2</c:v>
                </c:pt>
                <c:pt idx="6348">
                  <c:v>5.3480000000000014E-2</c:v>
                </c:pt>
                <c:pt idx="6349">
                  <c:v>5.3490000000000024E-2</c:v>
                </c:pt>
                <c:pt idx="6350">
                  <c:v>5.3499999999999999E-2</c:v>
                </c:pt>
                <c:pt idx="6351">
                  <c:v>5.3510000000000023E-2</c:v>
                </c:pt>
                <c:pt idx="6352">
                  <c:v>5.3519999999999998E-2</c:v>
                </c:pt>
                <c:pt idx="6353">
                  <c:v>5.3530000000000001E-2</c:v>
                </c:pt>
                <c:pt idx="6354">
                  <c:v>5.3539999999999997E-2</c:v>
                </c:pt>
                <c:pt idx="6355">
                  <c:v>5.355E-2</c:v>
                </c:pt>
                <c:pt idx="6356">
                  <c:v>5.3560000000000003E-2</c:v>
                </c:pt>
                <c:pt idx="6357">
                  <c:v>5.357E-2</c:v>
                </c:pt>
                <c:pt idx="6358">
                  <c:v>5.3580000000000003E-2</c:v>
                </c:pt>
                <c:pt idx="6359">
                  <c:v>5.3589999999999999E-2</c:v>
                </c:pt>
                <c:pt idx="6360">
                  <c:v>5.3600000000000002E-2</c:v>
                </c:pt>
                <c:pt idx="6361">
                  <c:v>5.3609999999999998E-2</c:v>
                </c:pt>
                <c:pt idx="6362">
                  <c:v>5.3620000000000001E-2</c:v>
                </c:pt>
                <c:pt idx="6363">
                  <c:v>5.3629999999999976E-2</c:v>
                </c:pt>
                <c:pt idx="6364">
                  <c:v>5.3639999999999986E-2</c:v>
                </c:pt>
                <c:pt idx="6365">
                  <c:v>5.3649999999999975E-2</c:v>
                </c:pt>
                <c:pt idx="6366">
                  <c:v>5.3659999999999985E-2</c:v>
                </c:pt>
                <c:pt idx="6367">
                  <c:v>5.3669999999999995E-2</c:v>
                </c:pt>
                <c:pt idx="6368">
                  <c:v>5.3679999999999985E-2</c:v>
                </c:pt>
                <c:pt idx="6369">
                  <c:v>5.3690000000000002E-2</c:v>
                </c:pt>
                <c:pt idx="6370">
                  <c:v>5.3699999999999998E-2</c:v>
                </c:pt>
                <c:pt idx="6371">
                  <c:v>5.3710000000000133E-2</c:v>
                </c:pt>
                <c:pt idx="6372">
                  <c:v>5.3720000000000004E-2</c:v>
                </c:pt>
                <c:pt idx="6373">
                  <c:v>5.3730000000000014E-2</c:v>
                </c:pt>
                <c:pt idx="6374">
                  <c:v>5.3740000000000003E-2</c:v>
                </c:pt>
                <c:pt idx="6375">
                  <c:v>5.3749999999999999E-2</c:v>
                </c:pt>
                <c:pt idx="6376">
                  <c:v>5.3760000000000113E-2</c:v>
                </c:pt>
                <c:pt idx="6377">
                  <c:v>5.3770000000000012E-2</c:v>
                </c:pt>
                <c:pt idx="6378">
                  <c:v>5.3780000000000022E-2</c:v>
                </c:pt>
                <c:pt idx="6379">
                  <c:v>5.379000000000015E-2</c:v>
                </c:pt>
                <c:pt idx="6380">
                  <c:v>5.3800000000000014E-2</c:v>
                </c:pt>
                <c:pt idx="6381">
                  <c:v>5.3809999999999997E-2</c:v>
                </c:pt>
                <c:pt idx="6382">
                  <c:v>5.382E-2</c:v>
                </c:pt>
                <c:pt idx="6383">
                  <c:v>5.3830000000000003E-2</c:v>
                </c:pt>
                <c:pt idx="6384">
                  <c:v>5.3839999999999999E-2</c:v>
                </c:pt>
                <c:pt idx="6385">
                  <c:v>5.3850000000000002E-2</c:v>
                </c:pt>
                <c:pt idx="6386">
                  <c:v>5.3859999999999998E-2</c:v>
                </c:pt>
                <c:pt idx="6387">
                  <c:v>5.3870000000000001E-2</c:v>
                </c:pt>
                <c:pt idx="6388">
                  <c:v>5.3879999999999997E-2</c:v>
                </c:pt>
                <c:pt idx="6389">
                  <c:v>5.3890000000000014E-2</c:v>
                </c:pt>
                <c:pt idx="6390">
                  <c:v>5.3900000000000003E-2</c:v>
                </c:pt>
                <c:pt idx="6391">
                  <c:v>5.3910000000000013E-2</c:v>
                </c:pt>
                <c:pt idx="6392">
                  <c:v>5.3920000000000003E-2</c:v>
                </c:pt>
                <c:pt idx="6393">
                  <c:v>5.3929999999999985E-2</c:v>
                </c:pt>
                <c:pt idx="6394">
                  <c:v>5.3940000000000002E-2</c:v>
                </c:pt>
                <c:pt idx="6395">
                  <c:v>5.3949999999999977E-2</c:v>
                </c:pt>
                <c:pt idx="6396">
                  <c:v>5.3960000000000022E-2</c:v>
                </c:pt>
                <c:pt idx="6397">
                  <c:v>5.3969999999999997E-2</c:v>
                </c:pt>
                <c:pt idx="6398">
                  <c:v>5.398E-2</c:v>
                </c:pt>
                <c:pt idx="6399">
                  <c:v>5.3990000000000003E-2</c:v>
                </c:pt>
                <c:pt idx="6400">
                  <c:v>5.3999999999999999E-2</c:v>
                </c:pt>
                <c:pt idx="6401">
                  <c:v>5.4010000000000134E-2</c:v>
                </c:pt>
                <c:pt idx="6402">
                  <c:v>5.4020000000000033E-2</c:v>
                </c:pt>
                <c:pt idx="6403">
                  <c:v>5.4030000000000133E-2</c:v>
                </c:pt>
                <c:pt idx="6404">
                  <c:v>5.4040000000000012E-2</c:v>
                </c:pt>
                <c:pt idx="6405">
                  <c:v>5.4050000000000112E-2</c:v>
                </c:pt>
                <c:pt idx="6406">
                  <c:v>5.4060000000000157E-2</c:v>
                </c:pt>
                <c:pt idx="6407">
                  <c:v>5.4070000000000014E-2</c:v>
                </c:pt>
                <c:pt idx="6408">
                  <c:v>5.4080000000000114E-2</c:v>
                </c:pt>
                <c:pt idx="6409">
                  <c:v>5.40900000000002E-2</c:v>
                </c:pt>
                <c:pt idx="6410">
                  <c:v>5.4100000000000023E-2</c:v>
                </c:pt>
                <c:pt idx="6411">
                  <c:v>5.4110000000000123E-2</c:v>
                </c:pt>
                <c:pt idx="6412">
                  <c:v>5.4120000000000022E-2</c:v>
                </c:pt>
                <c:pt idx="6413">
                  <c:v>5.4129999999999998E-2</c:v>
                </c:pt>
                <c:pt idx="6414">
                  <c:v>5.4140000000000001E-2</c:v>
                </c:pt>
                <c:pt idx="6415">
                  <c:v>5.4149999999999997E-2</c:v>
                </c:pt>
                <c:pt idx="6416">
                  <c:v>5.4160000000000132E-2</c:v>
                </c:pt>
                <c:pt idx="6417">
                  <c:v>5.4170000000000003E-2</c:v>
                </c:pt>
                <c:pt idx="6418">
                  <c:v>5.4179999999999999E-2</c:v>
                </c:pt>
                <c:pt idx="6419">
                  <c:v>5.4190000000000134E-2</c:v>
                </c:pt>
                <c:pt idx="6420">
                  <c:v>5.4200000000000012E-2</c:v>
                </c:pt>
                <c:pt idx="6421">
                  <c:v>5.4210000000000112E-2</c:v>
                </c:pt>
                <c:pt idx="6422">
                  <c:v>5.4220000000000004E-2</c:v>
                </c:pt>
                <c:pt idx="6423">
                  <c:v>5.4230000000000014E-2</c:v>
                </c:pt>
                <c:pt idx="6424">
                  <c:v>5.4240000000000003E-2</c:v>
                </c:pt>
                <c:pt idx="6425">
                  <c:v>5.4250000000000013E-2</c:v>
                </c:pt>
                <c:pt idx="6426">
                  <c:v>5.4260000000000023E-2</c:v>
                </c:pt>
                <c:pt idx="6427">
                  <c:v>5.4269999999999999E-2</c:v>
                </c:pt>
                <c:pt idx="6428">
                  <c:v>5.4280000000000023E-2</c:v>
                </c:pt>
                <c:pt idx="6429">
                  <c:v>5.4289999999999998E-2</c:v>
                </c:pt>
                <c:pt idx="6430">
                  <c:v>5.4300000000000188E-2</c:v>
                </c:pt>
                <c:pt idx="6431">
                  <c:v>5.4310000000000226E-2</c:v>
                </c:pt>
                <c:pt idx="6432">
                  <c:v>5.4320000000000104E-2</c:v>
                </c:pt>
                <c:pt idx="6433">
                  <c:v>5.4330000000000184E-2</c:v>
                </c:pt>
                <c:pt idx="6434">
                  <c:v>5.4340000000000013E-2</c:v>
                </c:pt>
                <c:pt idx="6435">
                  <c:v>5.4350000000000134E-2</c:v>
                </c:pt>
                <c:pt idx="6436">
                  <c:v>5.4360000000000221E-2</c:v>
                </c:pt>
                <c:pt idx="6437">
                  <c:v>5.4370000000000113E-2</c:v>
                </c:pt>
                <c:pt idx="6438">
                  <c:v>5.4380000000000178E-2</c:v>
                </c:pt>
                <c:pt idx="6439">
                  <c:v>5.439000000000023E-2</c:v>
                </c:pt>
                <c:pt idx="6440">
                  <c:v>5.4400000000000164E-2</c:v>
                </c:pt>
                <c:pt idx="6441">
                  <c:v>5.4410000000000194E-2</c:v>
                </c:pt>
                <c:pt idx="6442">
                  <c:v>5.4420000000000024E-2</c:v>
                </c:pt>
                <c:pt idx="6443">
                  <c:v>5.4429999999999999E-2</c:v>
                </c:pt>
                <c:pt idx="6444">
                  <c:v>5.4440000000000002E-2</c:v>
                </c:pt>
                <c:pt idx="6445">
                  <c:v>5.4449999999999998E-2</c:v>
                </c:pt>
                <c:pt idx="6446">
                  <c:v>5.4460000000000133E-2</c:v>
                </c:pt>
                <c:pt idx="6447">
                  <c:v>5.4470000000000032E-2</c:v>
                </c:pt>
                <c:pt idx="6448">
                  <c:v>5.4480000000000132E-2</c:v>
                </c:pt>
                <c:pt idx="6449">
                  <c:v>5.4490000000000184E-2</c:v>
                </c:pt>
                <c:pt idx="6450">
                  <c:v>5.4500000000000014E-2</c:v>
                </c:pt>
                <c:pt idx="6451">
                  <c:v>5.4510000000000169E-2</c:v>
                </c:pt>
                <c:pt idx="6452">
                  <c:v>5.4520000000000013E-2</c:v>
                </c:pt>
                <c:pt idx="6453">
                  <c:v>5.4530000000000113E-2</c:v>
                </c:pt>
                <c:pt idx="6454">
                  <c:v>5.4540000000000012E-2</c:v>
                </c:pt>
                <c:pt idx="6455">
                  <c:v>5.4550000000000022E-2</c:v>
                </c:pt>
                <c:pt idx="6456">
                  <c:v>5.4560000000000122E-2</c:v>
                </c:pt>
                <c:pt idx="6457">
                  <c:v>5.4570000000000014E-2</c:v>
                </c:pt>
                <c:pt idx="6458">
                  <c:v>5.4579999999999997E-2</c:v>
                </c:pt>
                <c:pt idx="6459">
                  <c:v>5.459000000000018E-2</c:v>
                </c:pt>
                <c:pt idx="6460">
                  <c:v>5.4600000000000003E-2</c:v>
                </c:pt>
                <c:pt idx="6461">
                  <c:v>5.4609999999999999E-2</c:v>
                </c:pt>
                <c:pt idx="6462">
                  <c:v>5.4620000000000002E-2</c:v>
                </c:pt>
                <c:pt idx="6463">
                  <c:v>5.4629999999999998E-2</c:v>
                </c:pt>
                <c:pt idx="6464">
                  <c:v>5.4640000000000001E-2</c:v>
                </c:pt>
                <c:pt idx="6465">
                  <c:v>5.4649999999999997E-2</c:v>
                </c:pt>
                <c:pt idx="6466">
                  <c:v>5.4660000000000014E-2</c:v>
                </c:pt>
                <c:pt idx="6467">
                  <c:v>5.4670000000000003E-2</c:v>
                </c:pt>
                <c:pt idx="6468">
                  <c:v>5.4679999999999999E-2</c:v>
                </c:pt>
                <c:pt idx="6469">
                  <c:v>5.4690000000000114E-2</c:v>
                </c:pt>
                <c:pt idx="6470">
                  <c:v>5.4700000000000179E-2</c:v>
                </c:pt>
                <c:pt idx="6471">
                  <c:v>5.4710000000000272E-2</c:v>
                </c:pt>
                <c:pt idx="6472">
                  <c:v>5.4720000000000123E-2</c:v>
                </c:pt>
                <c:pt idx="6473">
                  <c:v>5.4730000000000216E-2</c:v>
                </c:pt>
                <c:pt idx="6474">
                  <c:v>5.4740000000000032E-2</c:v>
                </c:pt>
                <c:pt idx="6475">
                  <c:v>5.4750000000000174E-2</c:v>
                </c:pt>
                <c:pt idx="6476">
                  <c:v>5.4760000000000239E-2</c:v>
                </c:pt>
                <c:pt idx="6477">
                  <c:v>5.4770000000000034E-2</c:v>
                </c:pt>
                <c:pt idx="6478">
                  <c:v>5.4780000000000134E-2</c:v>
                </c:pt>
                <c:pt idx="6479">
                  <c:v>5.4790000000000262E-2</c:v>
                </c:pt>
                <c:pt idx="6480">
                  <c:v>5.4800000000000133E-2</c:v>
                </c:pt>
                <c:pt idx="6481">
                  <c:v>5.4810000000000199E-2</c:v>
                </c:pt>
                <c:pt idx="6482">
                  <c:v>5.4820000000000112E-2</c:v>
                </c:pt>
                <c:pt idx="6483">
                  <c:v>5.4830000000000156E-2</c:v>
                </c:pt>
                <c:pt idx="6484">
                  <c:v>5.4840000000000014E-2</c:v>
                </c:pt>
                <c:pt idx="6485">
                  <c:v>5.4850000000000024E-2</c:v>
                </c:pt>
                <c:pt idx="6486">
                  <c:v>5.4860000000000193E-2</c:v>
                </c:pt>
                <c:pt idx="6487">
                  <c:v>5.4870000000000023E-2</c:v>
                </c:pt>
                <c:pt idx="6488">
                  <c:v>5.4879999999999998E-2</c:v>
                </c:pt>
                <c:pt idx="6489">
                  <c:v>5.4890000000000216E-2</c:v>
                </c:pt>
                <c:pt idx="6490">
                  <c:v>5.4900000000000032E-2</c:v>
                </c:pt>
                <c:pt idx="6491">
                  <c:v>5.4910000000000174E-2</c:v>
                </c:pt>
                <c:pt idx="6492">
                  <c:v>5.4920000000000004E-2</c:v>
                </c:pt>
                <c:pt idx="6493">
                  <c:v>5.4930000000000034E-2</c:v>
                </c:pt>
                <c:pt idx="6494">
                  <c:v>5.4940000000000003E-2</c:v>
                </c:pt>
                <c:pt idx="6495">
                  <c:v>5.4949999999999999E-2</c:v>
                </c:pt>
                <c:pt idx="6496">
                  <c:v>5.4960000000000134E-2</c:v>
                </c:pt>
                <c:pt idx="6497">
                  <c:v>5.4970000000000012E-2</c:v>
                </c:pt>
                <c:pt idx="6498">
                  <c:v>5.4980000000000112E-2</c:v>
                </c:pt>
                <c:pt idx="6499">
                  <c:v>5.4990000000000157E-2</c:v>
                </c:pt>
                <c:pt idx="6500">
                  <c:v>5.5000000000000014E-2</c:v>
                </c:pt>
                <c:pt idx="6501">
                  <c:v>5.5010000000000024E-2</c:v>
                </c:pt>
                <c:pt idx="6502">
                  <c:v>5.5020000000000013E-2</c:v>
                </c:pt>
                <c:pt idx="6503">
                  <c:v>5.5030000000000023E-2</c:v>
                </c:pt>
                <c:pt idx="6504">
                  <c:v>5.5039999999999999E-2</c:v>
                </c:pt>
                <c:pt idx="6505">
                  <c:v>5.5050000000000002E-2</c:v>
                </c:pt>
                <c:pt idx="6506">
                  <c:v>5.5059999999999998E-2</c:v>
                </c:pt>
                <c:pt idx="6507">
                  <c:v>5.5070000000000001E-2</c:v>
                </c:pt>
                <c:pt idx="6508">
                  <c:v>5.5079999999999997E-2</c:v>
                </c:pt>
                <c:pt idx="6509">
                  <c:v>5.5090000000000104E-2</c:v>
                </c:pt>
                <c:pt idx="6510">
                  <c:v>5.5100000000000003E-2</c:v>
                </c:pt>
                <c:pt idx="6511">
                  <c:v>5.5109999999999999E-2</c:v>
                </c:pt>
                <c:pt idx="6512">
                  <c:v>5.5120000000000002E-2</c:v>
                </c:pt>
                <c:pt idx="6513">
                  <c:v>5.5129999999999998E-2</c:v>
                </c:pt>
                <c:pt idx="6514">
                  <c:v>5.5140000000000002E-2</c:v>
                </c:pt>
                <c:pt idx="6515">
                  <c:v>5.5149999999999977E-2</c:v>
                </c:pt>
                <c:pt idx="6516">
                  <c:v>5.5160000000000022E-2</c:v>
                </c:pt>
                <c:pt idx="6517">
                  <c:v>5.5170000000000004E-2</c:v>
                </c:pt>
                <c:pt idx="6518">
                  <c:v>5.5180000000000014E-2</c:v>
                </c:pt>
                <c:pt idx="6519">
                  <c:v>5.5190000000000024E-2</c:v>
                </c:pt>
                <c:pt idx="6520">
                  <c:v>5.5199999999999999E-2</c:v>
                </c:pt>
                <c:pt idx="6521">
                  <c:v>5.5210000000000002E-2</c:v>
                </c:pt>
                <c:pt idx="6522">
                  <c:v>5.5219999999999998E-2</c:v>
                </c:pt>
                <c:pt idx="6523">
                  <c:v>5.5230000000000001E-2</c:v>
                </c:pt>
                <c:pt idx="6524">
                  <c:v>5.5239999999999997E-2</c:v>
                </c:pt>
                <c:pt idx="6525">
                  <c:v>5.525E-2</c:v>
                </c:pt>
                <c:pt idx="6526">
                  <c:v>5.5259999999999997E-2</c:v>
                </c:pt>
                <c:pt idx="6527">
                  <c:v>5.527E-2</c:v>
                </c:pt>
                <c:pt idx="6528">
                  <c:v>5.5280000000000003E-2</c:v>
                </c:pt>
                <c:pt idx="6529">
                  <c:v>5.5289999999999999E-2</c:v>
                </c:pt>
                <c:pt idx="6530">
                  <c:v>5.5300000000000113E-2</c:v>
                </c:pt>
                <c:pt idx="6531">
                  <c:v>5.5310000000000178E-2</c:v>
                </c:pt>
                <c:pt idx="6532">
                  <c:v>5.5320000000000022E-2</c:v>
                </c:pt>
                <c:pt idx="6533">
                  <c:v>5.5330000000000122E-2</c:v>
                </c:pt>
                <c:pt idx="6534">
                  <c:v>5.5340000000000014E-2</c:v>
                </c:pt>
                <c:pt idx="6535">
                  <c:v>5.5350000000000024E-2</c:v>
                </c:pt>
                <c:pt idx="6536">
                  <c:v>5.5359999999999999E-2</c:v>
                </c:pt>
                <c:pt idx="6537">
                  <c:v>5.5370000000000003E-2</c:v>
                </c:pt>
                <c:pt idx="6538">
                  <c:v>5.5379999999999999E-2</c:v>
                </c:pt>
                <c:pt idx="6539">
                  <c:v>5.5390000000000134E-2</c:v>
                </c:pt>
                <c:pt idx="6540">
                  <c:v>5.5400000000000033E-2</c:v>
                </c:pt>
                <c:pt idx="6541">
                  <c:v>5.5410000000000133E-2</c:v>
                </c:pt>
                <c:pt idx="6542">
                  <c:v>5.5420000000000004E-2</c:v>
                </c:pt>
                <c:pt idx="6543">
                  <c:v>5.5430000000000014E-2</c:v>
                </c:pt>
                <c:pt idx="6544">
                  <c:v>5.5440000000000003E-2</c:v>
                </c:pt>
                <c:pt idx="6545">
                  <c:v>5.5449999999999999E-2</c:v>
                </c:pt>
                <c:pt idx="6546">
                  <c:v>5.5460000000000023E-2</c:v>
                </c:pt>
                <c:pt idx="6547">
                  <c:v>5.5470000000000012E-2</c:v>
                </c:pt>
                <c:pt idx="6548">
                  <c:v>5.5480000000000022E-2</c:v>
                </c:pt>
                <c:pt idx="6549">
                  <c:v>5.5489999999999998E-2</c:v>
                </c:pt>
                <c:pt idx="6550">
                  <c:v>5.5500000000000022E-2</c:v>
                </c:pt>
                <c:pt idx="6551">
                  <c:v>5.5509999999999997E-2</c:v>
                </c:pt>
                <c:pt idx="6552">
                  <c:v>5.552E-2</c:v>
                </c:pt>
                <c:pt idx="6553">
                  <c:v>5.5530000000000003E-2</c:v>
                </c:pt>
                <c:pt idx="6554">
                  <c:v>5.5539999999999999E-2</c:v>
                </c:pt>
                <c:pt idx="6555">
                  <c:v>5.5550000000000002E-2</c:v>
                </c:pt>
                <c:pt idx="6556">
                  <c:v>5.5559999999999998E-2</c:v>
                </c:pt>
                <c:pt idx="6557">
                  <c:v>5.5570000000000001E-2</c:v>
                </c:pt>
                <c:pt idx="6558">
                  <c:v>5.5579999999999997E-2</c:v>
                </c:pt>
                <c:pt idx="6559">
                  <c:v>5.5590000000000014E-2</c:v>
                </c:pt>
                <c:pt idx="6560">
                  <c:v>5.5600000000000004E-2</c:v>
                </c:pt>
                <c:pt idx="6561">
                  <c:v>5.5610000000000014E-2</c:v>
                </c:pt>
                <c:pt idx="6562">
                  <c:v>5.5620000000000003E-2</c:v>
                </c:pt>
                <c:pt idx="6563">
                  <c:v>5.5629999999999985E-2</c:v>
                </c:pt>
                <c:pt idx="6564">
                  <c:v>5.5639999999999995E-2</c:v>
                </c:pt>
                <c:pt idx="6565">
                  <c:v>5.5649999999999977E-2</c:v>
                </c:pt>
                <c:pt idx="6566">
                  <c:v>5.5660000000000001E-2</c:v>
                </c:pt>
                <c:pt idx="6567">
                  <c:v>5.5669999999999997E-2</c:v>
                </c:pt>
                <c:pt idx="6568">
                  <c:v>5.568E-2</c:v>
                </c:pt>
                <c:pt idx="6569">
                  <c:v>5.5690000000000003E-2</c:v>
                </c:pt>
                <c:pt idx="6570">
                  <c:v>5.5700000000000034E-2</c:v>
                </c:pt>
                <c:pt idx="6571">
                  <c:v>5.5710000000000134E-2</c:v>
                </c:pt>
                <c:pt idx="6572">
                  <c:v>5.5720000000000013E-2</c:v>
                </c:pt>
                <c:pt idx="6573">
                  <c:v>5.5730000000000134E-2</c:v>
                </c:pt>
                <c:pt idx="6574">
                  <c:v>5.5740000000000012E-2</c:v>
                </c:pt>
                <c:pt idx="6575">
                  <c:v>5.5750000000000112E-2</c:v>
                </c:pt>
                <c:pt idx="6576">
                  <c:v>5.5760000000000157E-2</c:v>
                </c:pt>
                <c:pt idx="6577">
                  <c:v>5.5770000000000014E-2</c:v>
                </c:pt>
                <c:pt idx="6578">
                  <c:v>5.5780000000000024E-2</c:v>
                </c:pt>
                <c:pt idx="6579">
                  <c:v>5.5790000000000187E-2</c:v>
                </c:pt>
                <c:pt idx="6580">
                  <c:v>5.5800000000000023E-2</c:v>
                </c:pt>
                <c:pt idx="6581">
                  <c:v>5.5809999999999998E-2</c:v>
                </c:pt>
                <c:pt idx="6582">
                  <c:v>5.5820000000000002E-2</c:v>
                </c:pt>
                <c:pt idx="6583">
                  <c:v>5.5829999999999998E-2</c:v>
                </c:pt>
                <c:pt idx="6584">
                  <c:v>5.5840000000000001E-2</c:v>
                </c:pt>
                <c:pt idx="6585">
                  <c:v>5.5849999999999997E-2</c:v>
                </c:pt>
                <c:pt idx="6586">
                  <c:v>5.5860000000000104E-2</c:v>
                </c:pt>
                <c:pt idx="6587">
                  <c:v>5.5870000000000003E-2</c:v>
                </c:pt>
                <c:pt idx="6588">
                  <c:v>5.5879999999999999E-2</c:v>
                </c:pt>
                <c:pt idx="6589">
                  <c:v>5.5890000000000134E-2</c:v>
                </c:pt>
                <c:pt idx="6590">
                  <c:v>5.5900000000000012E-2</c:v>
                </c:pt>
                <c:pt idx="6591">
                  <c:v>5.5910000000000112E-2</c:v>
                </c:pt>
                <c:pt idx="6592">
                  <c:v>5.5920000000000004E-2</c:v>
                </c:pt>
                <c:pt idx="6593">
                  <c:v>5.5930000000000014E-2</c:v>
                </c:pt>
                <c:pt idx="6594">
                  <c:v>5.5940000000000004E-2</c:v>
                </c:pt>
                <c:pt idx="6595">
                  <c:v>5.5950000000000014E-2</c:v>
                </c:pt>
                <c:pt idx="6596">
                  <c:v>5.5960000000000024E-2</c:v>
                </c:pt>
                <c:pt idx="6597">
                  <c:v>5.5969999999999999E-2</c:v>
                </c:pt>
                <c:pt idx="6598">
                  <c:v>5.5980000000000002E-2</c:v>
                </c:pt>
                <c:pt idx="6599">
                  <c:v>5.5989999999999998E-2</c:v>
                </c:pt>
                <c:pt idx="6600">
                  <c:v>5.6000000000000001E-2</c:v>
                </c:pt>
                <c:pt idx="6601">
                  <c:v>5.6009999999999997E-2</c:v>
                </c:pt>
                <c:pt idx="6602">
                  <c:v>5.602E-2</c:v>
                </c:pt>
                <c:pt idx="6603">
                  <c:v>5.6030000000000003E-2</c:v>
                </c:pt>
                <c:pt idx="6604">
                  <c:v>5.604E-2</c:v>
                </c:pt>
                <c:pt idx="6605">
                  <c:v>5.6050000000000003E-2</c:v>
                </c:pt>
                <c:pt idx="6606">
                  <c:v>5.6059999999999999E-2</c:v>
                </c:pt>
                <c:pt idx="6607">
                  <c:v>5.6070000000000002E-2</c:v>
                </c:pt>
                <c:pt idx="6608">
                  <c:v>5.6079999999999977E-2</c:v>
                </c:pt>
                <c:pt idx="6609">
                  <c:v>5.6090000000000022E-2</c:v>
                </c:pt>
                <c:pt idx="6610">
                  <c:v>5.6099999999999997E-2</c:v>
                </c:pt>
                <c:pt idx="6611">
                  <c:v>5.6110000000000014E-2</c:v>
                </c:pt>
                <c:pt idx="6612">
                  <c:v>5.6119999999999996E-2</c:v>
                </c:pt>
                <c:pt idx="6613">
                  <c:v>5.6129999999999985E-2</c:v>
                </c:pt>
                <c:pt idx="6614">
                  <c:v>5.6139999999999995E-2</c:v>
                </c:pt>
                <c:pt idx="6615">
                  <c:v>5.6149999999999985E-2</c:v>
                </c:pt>
                <c:pt idx="6616">
                  <c:v>5.6160000000000002E-2</c:v>
                </c:pt>
                <c:pt idx="6617">
                  <c:v>5.6169999999999998E-2</c:v>
                </c:pt>
                <c:pt idx="6618">
                  <c:v>5.6180000000000001E-2</c:v>
                </c:pt>
                <c:pt idx="6619">
                  <c:v>5.6189999999999997E-2</c:v>
                </c:pt>
                <c:pt idx="6620">
                  <c:v>5.62E-2</c:v>
                </c:pt>
                <c:pt idx="6621">
                  <c:v>5.6210000000000003E-2</c:v>
                </c:pt>
                <c:pt idx="6622">
                  <c:v>5.6219999999999999E-2</c:v>
                </c:pt>
                <c:pt idx="6623">
                  <c:v>5.6230000000000002E-2</c:v>
                </c:pt>
                <c:pt idx="6624">
                  <c:v>5.6239999999999978E-2</c:v>
                </c:pt>
                <c:pt idx="6625">
                  <c:v>5.6249999999999946E-2</c:v>
                </c:pt>
                <c:pt idx="6626">
                  <c:v>5.6259999999999977E-2</c:v>
                </c:pt>
                <c:pt idx="6627">
                  <c:v>5.6269999999999987E-2</c:v>
                </c:pt>
                <c:pt idx="6628">
                  <c:v>5.6279999999999955E-2</c:v>
                </c:pt>
                <c:pt idx="6629">
                  <c:v>5.629E-2</c:v>
                </c:pt>
                <c:pt idx="6630">
                  <c:v>5.6300000000000003E-2</c:v>
                </c:pt>
                <c:pt idx="6631">
                  <c:v>5.6309999999999999E-2</c:v>
                </c:pt>
                <c:pt idx="6632">
                  <c:v>5.6320000000000002E-2</c:v>
                </c:pt>
                <c:pt idx="6633">
                  <c:v>5.6329999999999998E-2</c:v>
                </c:pt>
                <c:pt idx="6634">
                  <c:v>5.6340000000000001E-2</c:v>
                </c:pt>
                <c:pt idx="6635">
                  <c:v>5.6349999999999997E-2</c:v>
                </c:pt>
                <c:pt idx="6636">
                  <c:v>5.6360000000000014E-2</c:v>
                </c:pt>
                <c:pt idx="6637">
                  <c:v>5.6370000000000003E-2</c:v>
                </c:pt>
                <c:pt idx="6638">
                  <c:v>5.6380000000000013E-2</c:v>
                </c:pt>
                <c:pt idx="6639">
                  <c:v>5.6390000000000023E-2</c:v>
                </c:pt>
                <c:pt idx="6640">
                  <c:v>5.6400000000000013E-2</c:v>
                </c:pt>
                <c:pt idx="6641">
                  <c:v>5.6410000000000023E-2</c:v>
                </c:pt>
                <c:pt idx="6642">
                  <c:v>5.6419999999999998E-2</c:v>
                </c:pt>
                <c:pt idx="6643">
                  <c:v>5.6430000000000001E-2</c:v>
                </c:pt>
                <c:pt idx="6644">
                  <c:v>5.6439999999999997E-2</c:v>
                </c:pt>
                <c:pt idx="6645">
                  <c:v>5.645E-2</c:v>
                </c:pt>
                <c:pt idx="6646">
                  <c:v>5.6460000000000003E-2</c:v>
                </c:pt>
                <c:pt idx="6647">
                  <c:v>5.6469999999999999E-2</c:v>
                </c:pt>
                <c:pt idx="6648">
                  <c:v>5.6480000000000002E-2</c:v>
                </c:pt>
                <c:pt idx="6649">
                  <c:v>5.6489999999999999E-2</c:v>
                </c:pt>
                <c:pt idx="6650">
                  <c:v>5.6500000000000002E-2</c:v>
                </c:pt>
                <c:pt idx="6651">
                  <c:v>5.6509999999999998E-2</c:v>
                </c:pt>
                <c:pt idx="6652">
                  <c:v>5.6520000000000001E-2</c:v>
                </c:pt>
                <c:pt idx="6653">
                  <c:v>5.6529999999999976E-2</c:v>
                </c:pt>
                <c:pt idx="6654">
                  <c:v>5.654E-2</c:v>
                </c:pt>
                <c:pt idx="6655">
                  <c:v>5.6550000000000003E-2</c:v>
                </c:pt>
                <c:pt idx="6656">
                  <c:v>5.6559999999999985E-2</c:v>
                </c:pt>
                <c:pt idx="6657">
                  <c:v>5.6569999999999995E-2</c:v>
                </c:pt>
                <c:pt idx="6658">
                  <c:v>5.6579999999999978E-2</c:v>
                </c:pt>
                <c:pt idx="6659">
                  <c:v>5.6590000000000001E-2</c:v>
                </c:pt>
                <c:pt idx="6660">
                  <c:v>5.6599999999999998E-2</c:v>
                </c:pt>
                <c:pt idx="6661">
                  <c:v>5.6610000000000001E-2</c:v>
                </c:pt>
                <c:pt idx="6662">
                  <c:v>5.6619999999999997E-2</c:v>
                </c:pt>
                <c:pt idx="6663">
                  <c:v>5.663E-2</c:v>
                </c:pt>
                <c:pt idx="6664">
                  <c:v>5.6639999999999996E-2</c:v>
                </c:pt>
                <c:pt idx="6665">
                  <c:v>5.6649999999999867E-2</c:v>
                </c:pt>
                <c:pt idx="6666">
                  <c:v>5.6660000000000002E-2</c:v>
                </c:pt>
                <c:pt idx="6667">
                  <c:v>5.6669999999999998E-2</c:v>
                </c:pt>
                <c:pt idx="6668">
                  <c:v>5.6680000000000001E-2</c:v>
                </c:pt>
                <c:pt idx="6669">
                  <c:v>5.6689999999999977E-2</c:v>
                </c:pt>
                <c:pt idx="6670">
                  <c:v>5.6700000000000014E-2</c:v>
                </c:pt>
                <c:pt idx="6671">
                  <c:v>5.6710000000000024E-2</c:v>
                </c:pt>
                <c:pt idx="6672">
                  <c:v>5.6720000000000013E-2</c:v>
                </c:pt>
                <c:pt idx="6673">
                  <c:v>5.6730000000000023E-2</c:v>
                </c:pt>
                <c:pt idx="6674">
                  <c:v>5.6739999999999999E-2</c:v>
                </c:pt>
                <c:pt idx="6675">
                  <c:v>5.6750000000000002E-2</c:v>
                </c:pt>
                <c:pt idx="6676">
                  <c:v>5.6759999999999998E-2</c:v>
                </c:pt>
                <c:pt idx="6677">
                  <c:v>5.6770000000000001E-2</c:v>
                </c:pt>
                <c:pt idx="6678">
                  <c:v>5.6779999999999997E-2</c:v>
                </c:pt>
                <c:pt idx="6679">
                  <c:v>5.6790000000000104E-2</c:v>
                </c:pt>
                <c:pt idx="6680">
                  <c:v>5.6800000000000003E-2</c:v>
                </c:pt>
                <c:pt idx="6681">
                  <c:v>5.6809999999999999E-2</c:v>
                </c:pt>
                <c:pt idx="6682">
                  <c:v>5.6820000000000002E-2</c:v>
                </c:pt>
                <c:pt idx="6683">
                  <c:v>5.6829999999999999E-2</c:v>
                </c:pt>
                <c:pt idx="6684">
                  <c:v>5.6840000000000002E-2</c:v>
                </c:pt>
                <c:pt idx="6685">
                  <c:v>5.6849999999999977E-2</c:v>
                </c:pt>
                <c:pt idx="6686">
                  <c:v>5.6860000000000022E-2</c:v>
                </c:pt>
                <c:pt idx="6687">
                  <c:v>5.6869999999999997E-2</c:v>
                </c:pt>
                <c:pt idx="6688">
                  <c:v>5.6880000000000014E-2</c:v>
                </c:pt>
                <c:pt idx="6689">
                  <c:v>5.6890000000000024E-2</c:v>
                </c:pt>
                <c:pt idx="6690">
                  <c:v>5.6899999999999999E-2</c:v>
                </c:pt>
                <c:pt idx="6691">
                  <c:v>5.6910000000000002E-2</c:v>
                </c:pt>
                <c:pt idx="6692">
                  <c:v>5.6919999999999998E-2</c:v>
                </c:pt>
                <c:pt idx="6693">
                  <c:v>5.6930000000000001E-2</c:v>
                </c:pt>
                <c:pt idx="6694">
                  <c:v>5.6939999999999998E-2</c:v>
                </c:pt>
                <c:pt idx="6695">
                  <c:v>5.6950000000000001E-2</c:v>
                </c:pt>
                <c:pt idx="6696">
                  <c:v>5.6959999999999997E-2</c:v>
                </c:pt>
                <c:pt idx="6697">
                  <c:v>5.697E-2</c:v>
                </c:pt>
                <c:pt idx="6698">
                  <c:v>5.6980000000000003E-2</c:v>
                </c:pt>
                <c:pt idx="6699">
                  <c:v>5.6989999999999999E-2</c:v>
                </c:pt>
                <c:pt idx="6700">
                  <c:v>5.7000000000000023E-2</c:v>
                </c:pt>
                <c:pt idx="6701">
                  <c:v>5.7010000000000165E-2</c:v>
                </c:pt>
                <c:pt idx="6702">
                  <c:v>5.7020000000000022E-2</c:v>
                </c:pt>
                <c:pt idx="6703">
                  <c:v>5.7029999999999997E-2</c:v>
                </c:pt>
                <c:pt idx="6704">
                  <c:v>5.704E-2</c:v>
                </c:pt>
                <c:pt idx="6705">
                  <c:v>5.7049999999999997E-2</c:v>
                </c:pt>
                <c:pt idx="6706">
                  <c:v>5.7060000000000034E-2</c:v>
                </c:pt>
                <c:pt idx="6707">
                  <c:v>5.7070000000000003E-2</c:v>
                </c:pt>
                <c:pt idx="6708">
                  <c:v>5.7079999999999999E-2</c:v>
                </c:pt>
                <c:pt idx="6709">
                  <c:v>5.7090000000000134E-2</c:v>
                </c:pt>
                <c:pt idx="6710">
                  <c:v>5.7100000000000012E-2</c:v>
                </c:pt>
                <c:pt idx="6711">
                  <c:v>5.7110000000000133E-2</c:v>
                </c:pt>
                <c:pt idx="6712">
                  <c:v>5.7120000000000004E-2</c:v>
                </c:pt>
                <c:pt idx="6713">
                  <c:v>5.7130000000000014E-2</c:v>
                </c:pt>
                <c:pt idx="6714">
                  <c:v>5.7140000000000003E-2</c:v>
                </c:pt>
                <c:pt idx="6715">
                  <c:v>5.7149999999999999E-2</c:v>
                </c:pt>
                <c:pt idx="6716">
                  <c:v>5.7160000000000023E-2</c:v>
                </c:pt>
                <c:pt idx="6717">
                  <c:v>5.7170000000000012E-2</c:v>
                </c:pt>
                <c:pt idx="6718">
                  <c:v>5.7180000000000022E-2</c:v>
                </c:pt>
                <c:pt idx="6719">
                  <c:v>5.7189999999999998E-2</c:v>
                </c:pt>
                <c:pt idx="6720">
                  <c:v>5.7200000000000001E-2</c:v>
                </c:pt>
                <c:pt idx="6721">
                  <c:v>5.7209999999999997E-2</c:v>
                </c:pt>
                <c:pt idx="6722">
                  <c:v>5.722E-2</c:v>
                </c:pt>
                <c:pt idx="6723">
                  <c:v>5.7230000000000003E-2</c:v>
                </c:pt>
                <c:pt idx="6724">
                  <c:v>5.7239999999999999E-2</c:v>
                </c:pt>
                <c:pt idx="6725">
                  <c:v>5.7250000000000002E-2</c:v>
                </c:pt>
                <c:pt idx="6726">
                  <c:v>5.7259999999999998E-2</c:v>
                </c:pt>
                <c:pt idx="6727">
                  <c:v>5.7270000000000001E-2</c:v>
                </c:pt>
                <c:pt idx="6728">
                  <c:v>5.7279999999999998E-2</c:v>
                </c:pt>
                <c:pt idx="6729">
                  <c:v>5.7290000000000084E-2</c:v>
                </c:pt>
                <c:pt idx="6730">
                  <c:v>5.7300000000000149E-2</c:v>
                </c:pt>
                <c:pt idx="6731">
                  <c:v>5.7310000000000201E-2</c:v>
                </c:pt>
                <c:pt idx="6732">
                  <c:v>5.7320000000000024E-2</c:v>
                </c:pt>
                <c:pt idx="6733">
                  <c:v>5.7330000000000124E-2</c:v>
                </c:pt>
                <c:pt idx="6734">
                  <c:v>5.7340000000000023E-2</c:v>
                </c:pt>
                <c:pt idx="6735">
                  <c:v>5.7349999999999998E-2</c:v>
                </c:pt>
                <c:pt idx="6736">
                  <c:v>5.7360000000000202E-2</c:v>
                </c:pt>
                <c:pt idx="6737">
                  <c:v>5.7370000000000004E-2</c:v>
                </c:pt>
                <c:pt idx="6738">
                  <c:v>5.7380000000000132E-2</c:v>
                </c:pt>
                <c:pt idx="6739">
                  <c:v>5.7390000000000198E-2</c:v>
                </c:pt>
                <c:pt idx="6740">
                  <c:v>5.7400000000000034E-2</c:v>
                </c:pt>
                <c:pt idx="6741">
                  <c:v>5.7410000000000169E-2</c:v>
                </c:pt>
                <c:pt idx="6742">
                  <c:v>5.7420000000000013E-2</c:v>
                </c:pt>
                <c:pt idx="6743">
                  <c:v>5.7430000000000113E-2</c:v>
                </c:pt>
                <c:pt idx="6744">
                  <c:v>5.7440000000000012E-2</c:v>
                </c:pt>
                <c:pt idx="6745">
                  <c:v>5.7450000000000022E-2</c:v>
                </c:pt>
                <c:pt idx="6746">
                  <c:v>5.746000000000015E-2</c:v>
                </c:pt>
                <c:pt idx="6747">
                  <c:v>5.7470000000000014E-2</c:v>
                </c:pt>
                <c:pt idx="6748">
                  <c:v>5.7480000000000024E-2</c:v>
                </c:pt>
                <c:pt idx="6749">
                  <c:v>5.7490000000000124E-2</c:v>
                </c:pt>
                <c:pt idx="6750">
                  <c:v>5.7500000000000023E-2</c:v>
                </c:pt>
                <c:pt idx="6751">
                  <c:v>5.7509999999999999E-2</c:v>
                </c:pt>
                <c:pt idx="6752">
                  <c:v>5.7520000000000002E-2</c:v>
                </c:pt>
                <c:pt idx="6753">
                  <c:v>5.7529999999999998E-2</c:v>
                </c:pt>
                <c:pt idx="6754">
                  <c:v>5.7540000000000001E-2</c:v>
                </c:pt>
                <c:pt idx="6755">
                  <c:v>5.7549999999999997E-2</c:v>
                </c:pt>
                <c:pt idx="6756">
                  <c:v>5.7560000000000104E-2</c:v>
                </c:pt>
                <c:pt idx="6757">
                  <c:v>5.7570000000000003E-2</c:v>
                </c:pt>
                <c:pt idx="6758">
                  <c:v>5.7579999999999999E-2</c:v>
                </c:pt>
                <c:pt idx="6759">
                  <c:v>5.7590000000000113E-2</c:v>
                </c:pt>
                <c:pt idx="6760">
                  <c:v>5.7600000000000012E-2</c:v>
                </c:pt>
                <c:pt idx="6761">
                  <c:v>5.7610000000000022E-2</c:v>
                </c:pt>
                <c:pt idx="6762">
                  <c:v>5.7620000000000011E-2</c:v>
                </c:pt>
                <c:pt idx="6763">
                  <c:v>5.7630000000000021E-2</c:v>
                </c:pt>
                <c:pt idx="6764">
                  <c:v>5.7639999999999997E-2</c:v>
                </c:pt>
                <c:pt idx="6765">
                  <c:v>5.765E-2</c:v>
                </c:pt>
                <c:pt idx="6766">
                  <c:v>5.7660000000000024E-2</c:v>
                </c:pt>
                <c:pt idx="6767">
                  <c:v>5.7669999999999999E-2</c:v>
                </c:pt>
                <c:pt idx="6768">
                  <c:v>5.7680000000000002E-2</c:v>
                </c:pt>
                <c:pt idx="6769">
                  <c:v>5.7689999999999998E-2</c:v>
                </c:pt>
                <c:pt idx="6770">
                  <c:v>5.7700000000000133E-2</c:v>
                </c:pt>
                <c:pt idx="6771">
                  <c:v>5.7710000000000199E-2</c:v>
                </c:pt>
                <c:pt idx="6772">
                  <c:v>5.7720000000000014E-2</c:v>
                </c:pt>
                <c:pt idx="6773">
                  <c:v>5.7730000000000156E-2</c:v>
                </c:pt>
                <c:pt idx="6774">
                  <c:v>5.7740000000000014E-2</c:v>
                </c:pt>
                <c:pt idx="6775">
                  <c:v>5.7750000000000114E-2</c:v>
                </c:pt>
                <c:pt idx="6776">
                  <c:v>5.7760000000000193E-2</c:v>
                </c:pt>
                <c:pt idx="6777">
                  <c:v>5.7770000000000023E-2</c:v>
                </c:pt>
                <c:pt idx="6778">
                  <c:v>5.7780000000000165E-2</c:v>
                </c:pt>
                <c:pt idx="6779">
                  <c:v>5.779000000000023E-2</c:v>
                </c:pt>
                <c:pt idx="6780">
                  <c:v>5.7800000000000094E-2</c:v>
                </c:pt>
                <c:pt idx="6781">
                  <c:v>5.7810000000000181E-2</c:v>
                </c:pt>
                <c:pt idx="6782">
                  <c:v>5.7820000000000003E-2</c:v>
                </c:pt>
                <c:pt idx="6783">
                  <c:v>5.7829999999999999E-2</c:v>
                </c:pt>
                <c:pt idx="6784">
                  <c:v>5.7840000000000003E-2</c:v>
                </c:pt>
                <c:pt idx="6785">
                  <c:v>5.7849999999999999E-2</c:v>
                </c:pt>
                <c:pt idx="6786">
                  <c:v>5.7860000000000134E-2</c:v>
                </c:pt>
                <c:pt idx="6787">
                  <c:v>5.7870000000000012E-2</c:v>
                </c:pt>
                <c:pt idx="6788">
                  <c:v>5.7880000000000133E-2</c:v>
                </c:pt>
                <c:pt idx="6789">
                  <c:v>5.7890000000000157E-2</c:v>
                </c:pt>
                <c:pt idx="6790">
                  <c:v>5.7900000000000014E-2</c:v>
                </c:pt>
                <c:pt idx="6791">
                  <c:v>5.7910000000000114E-2</c:v>
                </c:pt>
                <c:pt idx="6792">
                  <c:v>5.7920000000000013E-2</c:v>
                </c:pt>
                <c:pt idx="6793">
                  <c:v>5.7930000000000023E-2</c:v>
                </c:pt>
                <c:pt idx="6794">
                  <c:v>5.7940000000000012E-2</c:v>
                </c:pt>
                <c:pt idx="6795">
                  <c:v>5.7950000000000022E-2</c:v>
                </c:pt>
                <c:pt idx="6796">
                  <c:v>5.7959999999999998E-2</c:v>
                </c:pt>
                <c:pt idx="6797">
                  <c:v>5.7970000000000001E-2</c:v>
                </c:pt>
                <c:pt idx="6798">
                  <c:v>5.7979999999999997E-2</c:v>
                </c:pt>
                <c:pt idx="6799">
                  <c:v>5.7990000000000132E-2</c:v>
                </c:pt>
                <c:pt idx="6800">
                  <c:v>5.8000000000000003E-2</c:v>
                </c:pt>
                <c:pt idx="6801">
                  <c:v>5.8009999999999999E-2</c:v>
                </c:pt>
                <c:pt idx="6802">
                  <c:v>5.8020000000000002E-2</c:v>
                </c:pt>
                <c:pt idx="6803">
                  <c:v>5.8029999999999998E-2</c:v>
                </c:pt>
                <c:pt idx="6804">
                  <c:v>5.8040000000000001E-2</c:v>
                </c:pt>
                <c:pt idx="6805">
                  <c:v>5.8049999999999997E-2</c:v>
                </c:pt>
                <c:pt idx="6806">
                  <c:v>5.8060000000000014E-2</c:v>
                </c:pt>
                <c:pt idx="6807">
                  <c:v>5.8070000000000004E-2</c:v>
                </c:pt>
                <c:pt idx="6808">
                  <c:v>5.8080000000000014E-2</c:v>
                </c:pt>
                <c:pt idx="6809">
                  <c:v>5.8090000000000024E-2</c:v>
                </c:pt>
                <c:pt idx="6810">
                  <c:v>5.8100000000000013E-2</c:v>
                </c:pt>
                <c:pt idx="6811">
                  <c:v>5.8110000000000023E-2</c:v>
                </c:pt>
                <c:pt idx="6812">
                  <c:v>5.8119999999999998E-2</c:v>
                </c:pt>
                <c:pt idx="6813">
                  <c:v>5.8130000000000001E-2</c:v>
                </c:pt>
                <c:pt idx="6814">
                  <c:v>5.8139999999999997E-2</c:v>
                </c:pt>
                <c:pt idx="6815">
                  <c:v>5.815E-2</c:v>
                </c:pt>
                <c:pt idx="6816">
                  <c:v>5.8160000000000003E-2</c:v>
                </c:pt>
                <c:pt idx="6817">
                  <c:v>5.8169999999999999E-2</c:v>
                </c:pt>
                <c:pt idx="6818">
                  <c:v>5.8180000000000003E-2</c:v>
                </c:pt>
                <c:pt idx="6819">
                  <c:v>5.8189999999999999E-2</c:v>
                </c:pt>
                <c:pt idx="6820">
                  <c:v>5.8200000000000002E-2</c:v>
                </c:pt>
                <c:pt idx="6821">
                  <c:v>5.8209999999999998E-2</c:v>
                </c:pt>
                <c:pt idx="6822">
                  <c:v>5.8220000000000001E-2</c:v>
                </c:pt>
                <c:pt idx="6823">
                  <c:v>5.8229999999999976E-2</c:v>
                </c:pt>
                <c:pt idx="6824">
                  <c:v>5.8239999999999986E-2</c:v>
                </c:pt>
                <c:pt idx="6825">
                  <c:v>5.8249999999999975E-2</c:v>
                </c:pt>
                <c:pt idx="6826">
                  <c:v>5.8259999999999985E-2</c:v>
                </c:pt>
                <c:pt idx="6827">
                  <c:v>5.8269999999999995E-2</c:v>
                </c:pt>
                <c:pt idx="6828">
                  <c:v>5.8279999999999985E-2</c:v>
                </c:pt>
                <c:pt idx="6829">
                  <c:v>5.8290000000000002E-2</c:v>
                </c:pt>
                <c:pt idx="6830">
                  <c:v>5.8299999999999998E-2</c:v>
                </c:pt>
                <c:pt idx="6831">
                  <c:v>5.8310000000000133E-2</c:v>
                </c:pt>
                <c:pt idx="6832">
                  <c:v>5.8320000000000004E-2</c:v>
                </c:pt>
                <c:pt idx="6833">
                  <c:v>5.8330000000000014E-2</c:v>
                </c:pt>
                <c:pt idx="6834">
                  <c:v>5.8340000000000003E-2</c:v>
                </c:pt>
                <c:pt idx="6835">
                  <c:v>5.8349999999999999E-2</c:v>
                </c:pt>
                <c:pt idx="6836">
                  <c:v>5.8360000000000113E-2</c:v>
                </c:pt>
                <c:pt idx="6837">
                  <c:v>5.8370000000000012E-2</c:v>
                </c:pt>
                <c:pt idx="6838">
                  <c:v>5.8380000000000022E-2</c:v>
                </c:pt>
                <c:pt idx="6839">
                  <c:v>5.839000000000015E-2</c:v>
                </c:pt>
                <c:pt idx="6840">
                  <c:v>5.8400000000000014E-2</c:v>
                </c:pt>
                <c:pt idx="6841">
                  <c:v>5.8409999999999997E-2</c:v>
                </c:pt>
                <c:pt idx="6842">
                  <c:v>5.842E-2</c:v>
                </c:pt>
                <c:pt idx="6843">
                  <c:v>5.8430000000000003E-2</c:v>
                </c:pt>
                <c:pt idx="6844">
                  <c:v>5.8439999999999999E-2</c:v>
                </c:pt>
                <c:pt idx="6845">
                  <c:v>5.8450000000000002E-2</c:v>
                </c:pt>
                <c:pt idx="6846">
                  <c:v>5.8459999999999998E-2</c:v>
                </c:pt>
                <c:pt idx="6847">
                  <c:v>5.8470000000000001E-2</c:v>
                </c:pt>
                <c:pt idx="6848">
                  <c:v>5.8479999999999997E-2</c:v>
                </c:pt>
                <c:pt idx="6849">
                  <c:v>5.8490000000000014E-2</c:v>
                </c:pt>
                <c:pt idx="6850">
                  <c:v>5.8500000000000003E-2</c:v>
                </c:pt>
                <c:pt idx="6851">
                  <c:v>5.8510000000000013E-2</c:v>
                </c:pt>
                <c:pt idx="6852">
                  <c:v>5.8520000000000003E-2</c:v>
                </c:pt>
                <c:pt idx="6853">
                  <c:v>5.8529999999999985E-2</c:v>
                </c:pt>
                <c:pt idx="6854">
                  <c:v>5.8540000000000002E-2</c:v>
                </c:pt>
                <c:pt idx="6855">
                  <c:v>5.8549999999999977E-2</c:v>
                </c:pt>
                <c:pt idx="6856">
                  <c:v>5.8560000000000022E-2</c:v>
                </c:pt>
                <c:pt idx="6857">
                  <c:v>5.8569999999999997E-2</c:v>
                </c:pt>
                <c:pt idx="6858">
                  <c:v>5.858E-2</c:v>
                </c:pt>
                <c:pt idx="6859">
                  <c:v>5.8590000000000003E-2</c:v>
                </c:pt>
                <c:pt idx="6860">
                  <c:v>5.8599999999999999E-2</c:v>
                </c:pt>
                <c:pt idx="6861">
                  <c:v>5.8610000000000002E-2</c:v>
                </c:pt>
                <c:pt idx="6862">
                  <c:v>5.8619999999999998E-2</c:v>
                </c:pt>
                <c:pt idx="6863">
                  <c:v>5.8630000000000002E-2</c:v>
                </c:pt>
                <c:pt idx="6864">
                  <c:v>5.8639999999999998E-2</c:v>
                </c:pt>
                <c:pt idx="6865">
                  <c:v>5.8650000000000001E-2</c:v>
                </c:pt>
                <c:pt idx="6866">
                  <c:v>5.8659999999999997E-2</c:v>
                </c:pt>
                <c:pt idx="6867">
                  <c:v>5.867E-2</c:v>
                </c:pt>
                <c:pt idx="6868">
                  <c:v>5.8680000000000003E-2</c:v>
                </c:pt>
                <c:pt idx="6869">
                  <c:v>5.8689999999999985E-2</c:v>
                </c:pt>
                <c:pt idx="6870">
                  <c:v>5.8700000000000023E-2</c:v>
                </c:pt>
                <c:pt idx="6871">
                  <c:v>5.8710000000000123E-2</c:v>
                </c:pt>
                <c:pt idx="6872">
                  <c:v>5.8720000000000022E-2</c:v>
                </c:pt>
                <c:pt idx="6873">
                  <c:v>5.8729999999999997E-2</c:v>
                </c:pt>
                <c:pt idx="6874">
                  <c:v>5.8740000000000001E-2</c:v>
                </c:pt>
                <c:pt idx="6875">
                  <c:v>5.8749999999999997E-2</c:v>
                </c:pt>
                <c:pt idx="6876">
                  <c:v>5.8760000000000034E-2</c:v>
                </c:pt>
                <c:pt idx="6877">
                  <c:v>5.8770000000000003E-2</c:v>
                </c:pt>
                <c:pt idx="6878">
                  <c:v>5.8779999999999999E-2</c:v>
                </c:pt>
                <c:pt idx="6879">
                  <c:v>5.8790000000000134E-2</c:v>
                </c:pt>
                <c:pt idx="6880">
                  <c:v>5.8800000000000012E-2</c:v>
                </c:pt>
                <c:pt idx="6881">
                  <c:v>5.8810000000000112E-2</c:v>
                </c:pt>
                <c:pt idx="6882">
                  <c:v>5.8820000000000004E-2</c:v>
                </c:pt>
                <c:pt idx="6883">
                  <c:v>5.8830000000000014E-2</c:v>
                </c:pt>
                <c:pt idx="6884">
                  <c:v>5.8840000000000003E-2</c:v>
                </c:pt>
                <c:pt idx="6885">
                  <c:v>5.8850000000000013E-2</c:v>
                </c:pt>
                <c:pt idx="6886">
                  <c:v>5.8860000000000023E-2</c:v>
                </c:pt>
                <c:pt idx="6887">
                  <c:v>5.8870000000000013E-2</c:v>
                </c:pt>
                <c:pt idx="6888">
                  <c:v>5.8880000000000023E-2</c:v>
                </c:pt>
                <c:pt idx="6889">
                  <c:v>5.8889999999999998E-2</c:v>
                </c:pt>
                <c:pt idx="6890">
                  <c:v>5.8900000000000001E-2</c:v>
                </c:pt>
                <c:pt idx="6891">
                  <c:v>5.8909999999999997E-2</c:v>
                </c:pt>
                <c:pt idx="6892">
                  <c:v>5.892E-2</c:v>
                </c:pt>
                <c:pt idx="6893">
                  <c:v>5.8930000000000003E-2</c:v>
                </c:pt>
                <c:pt idx="6894">
                  <c:v>5.8939999999999999E-2</c:v>
                </c:pt>
                <c:pt idx="6895">
                  <c:v>5.8950000000000002E-2</c:v>
                </c:pt>
                <c:pt idx="6896">
                  <c:v>5.8959999999999999E-2</c:v>
                </c:pt>
                <c:pt idx="6897">
                  <c:v>5.8970000000000002E-2</c:v>
                </c:pt>
                <c:pt idx="6898">
                  <c:v>5.8979999999999998E-2</c:v>
                </c:pt>
                <c:pt idx="6899">
                  <c:v>5.8990000000000022E-2</c:v>
                </c:pt>
                <c:pt idx="6900">
                  <c:v>5.900000000000015E-2</c:v>
                </c:pt>
                <c:pt idx="6901">
                  <c:v>5.9010000000000194E-2</c:v>
                </c:pt>
                <c:pt idx="6902">
                  <c:v>5.9020000000000024E-2</c:v>
                </c:pt>
                <c:pt idx="6903">
                  <c:v>5.9029999999999999E-2</c:v>
                </c:pt>
                <c:pt idx="6904">
                  <c:v>5.9040000000000023E-2</c:v>
                </c:pt>
                <c:pt idx="6905">
                  <c:v>5.9049999999999998E-2</c:v>
                </c:pt>
                <c:pt idx="6906">
                  <c:v>5.9060000000000189E-2</c:v>
                </c:pt>
                <c:pt idx="6907">
                  <c:v>5.9070000000000004E-2</c:v>
                </c:pt>
                <c:pt idx="6908">
                  <c:v>5.9080000000000132E-2</c:v>
                </c:pt>
                <c:pt idx="6909">
                  <c:v>5.9090000000000184E-2</c:v>
                </c:pt>
                <c:pt idx="6910">
                  <c:v>5.9100000000000014E-2</c:v>
                </c:pt>
                <c:pt idx="6911">
                  <c:v>5.9110000000000155E-2</c:v>
                </c:pt>
                <c:pt idx="6912">
                  <c:v>5.9120000000000013E-2</c:v>
                </c:pt>
                <c:pt idx="6913">
                  <c:v>5.9130000000000113E-2</c:v>
                </c:pt>
                <c:pt idx="6914">
                  <c:v>5.9140000000000012E-2</c:v>
                </c:pt>
                <c:pt idx="6915">
                  <c:v>5.9150000000000022E-2</c:v>
                </c:pt>
                <c:pt idx="6916">
                  <c:v>5.916000000000015E-2</c:v>
                </c:pt>
                <c:pt idx="6917">
                  <c:v>5.9170000000000014E-2</c:v>
                </c:pt>
                <c:pt idx="6918">
                  <c:v>5.9180000000000024E-2</c:v>
                </c:pt>
                <c:pt idx="6919">
                  <c:v>5.9190000000000124E-2</c:v>
                </c:pt>
                <c:pt idx="6920">
                  <c:v>5.9200000000000003E-2</c:v>
                </c:pt>
                <c:pt idx="6921">
                  <c:v>5.9209999999999999E-2</c:v>
                </c:pt>
                <c:pt idx="6922">
                  <c:v>5.9220000000000002E-2</c:v>
                </c:pt>
                <c:pt idx="6923">
                  <c:v>5.9229999999999998E-2</c:v>
                </c:pt>
                <c:pt idx="6924">
                  <c:v>5.9240000000000001E-2</c:v>
                </c:pt>
                <c:pt idx="6925">
                  <c:v>5.9249999999999997E-2</c:v>
                </c:pt>
                <c:pt idx="6926">
                  <c:v>5.9260000000000014E-2</c:v>
                </c:pt>
                <c:pt idx="6927">
                  <c:v>5.9270000000000003E-2</c:v>
                </c:pt>
                <c:pt idx="6928">
                  <c:v>5.9279999999999999E-2</c:v>
                </c:pt>
                <c:pt idx="6929">
                  <c:v>5.9290000000000113E-2</c:v>
                </c:pt>
                <c:pt idx="6930">
                  <c:v>5.9300000000000179E-2</c:v>
                </c:pt>
                <c:pt idx="6931">
                  <c:v>5.9310000000000265E-2</c:v>
                </c:pt>
                <c:pt idx="6932">
                  <c:v>5.9320000000000123E-2</c:v>
                </c:pt>
                <c:pt idx="6933">
                  <c:v>5.9330000000000216E-2</c:v>
                </c:pt>
                <c:pt idx="6934">
                  <c:v>5.9340000000000032E-2</c:v>
                </c:pt>
                <c:pt idx="6935">
                  <c:v>5.935000000000018E-2</c:v>
                </c:pt>
                <c:pt idx="6936">
                  <c:v>5.9360000000000253E-2</c:v>
                </c:pt>
                <c:pt idx="6937">
                  <c:v>5.9370000000000034E-2</c:v>
                </c:pt>
                <c:pt idx="6938">
                  <c:v>5.9380000000000134E-2</c:v>
                </c:pt>
                <c:pt idx="6939">
                  <c:v>5.9390000000000262E-2</c:v>
                </c:pt>
                <c:pt idx="6940">
                  <c:v>5.9400000000000133E-2</c:v>
                </c:pt>
                <c:pt idx="6941">
                  <c:v>5.9410000000000185E-2</c:v>
                </c:pt>
                <c:pt idx="6942">
                  <c:v>5.9420000000000014E-2</c:v>
                </c:pt>
                <c:pt idx="6943">
                  <c:v>5.9430000000000156E-2</c:v>
                </c:pt>
                <c:pt idx="6944">
                  <c:v>5.9440000000000014E-2</c:v>
                </c:pt>
                <c:pt idx="6945">
                  <c:v>5.9450000000000114E-2</c:v>
                </c:pt>
                <c:pt idx="6946">
                  <c:v>5.9460000000000193E-2</c:v>
                </c:pt>
                <c:pt idx="6947">
                  <c:v>5.9470000000000023E-2</c:v>
                </c:pt>
                <c:pt idx="6948">
                  <c:v>5.9480000000000123E-2</c:v>
                </c:pt>
                <c:pt idx="6949">
                  <c:v>5.9490000000000216E-2</c:v>
                </c:pt>
                <c:pt idx="6950">
                  <c:v>5.9500000000000032E-2</c:v>
                </c:pt>
                <c:pt idx="6951">
                  <c:v>5.9510000000000174E-2</c:v>
                </c:pt>
                <c:pt idx="6952">
                  <c:v>5.9520000000000003E-2</c:v>
                </c:pt>
                <c:pt idx="6953">
                  <c:v>5.9530000000000034E-2</c:v>
                </c:pt>
                <c:pt idx="6954">
                  <c:v>5.9540000000000003E-2</c:v>
                </c:pt>
                <c:pt idx="6955">
                  <c:v>5.9549999999999999E-2</c:v>
                </c:pt>
                <c:pt idx="6956">
                  <c:v>5.9560000000000134E-2</c:v>
                </c:pt>
                <c:pt idx="6957">
                  <c:v>5.9570000000000012E-2</c:v>
                </c:pt>
                <c:pt idx="6958">
                  <c:v>5.9580000000000112E-2</c:v>
                </c:pt>
                <c:pt idx="6959">
                  <c:v>5.9590000000000157E-2</c:v>
                </c:pt>
                <c:pt idx="6960">
                  <c:v>5.9600000000000014E-2</c:v>
                </c:pt>
                <c:pt idx="6961">
                  <c:v>5.9610000000000024E-2</c:v>
                </c:pt>
                <c:pt idx="6962">
                  <c:v>5.9620000000000013E-2</c:v>
                </c:pt>
                <c:pt idx="6963">
                  <c:v>5.9630000000000023E-2</c:v>
                </c:pt>
                <c:pt idx="6964">
                  <c:v>5.9639999999999999E-2</c:v>
                </c:pt>
                <c:pt idx="6965">
                  <c:v>5.9650000000000022E-2</c:v>
                </c:pt>
                <c:pt idx="6966">
                  <c:v>5.9659999999999998E-2</c:v>
                </c:pt>
                <c:pt idx="6967">
                  <c:v>5.9670000000000001E-2</c:v>
                </c:pt>
                <c:pt idx="6968">
                  <c:v>5.9679999999999997E-2</c:v>
                </c:pt>
                <c:pt idx="6969">
                  <c:v>5.9690000000000104E-2</c:v>
                </c:pt>
                <c:pt idx="6970">
                  <c:v>5.9700000000000183E-2</c:v>
                </c:pt>
                <c:pt idx="6971">
                  <c:v>5.9710000000000256E-2</c:v>
                </c:pt>
                <c:pt idx="6972">
                  <c:v>5.9720000000000134E-2</c:v>
                </c:pt>
                <c:pt idx="6973">
                  <c:v>5.973000000000022E-2</c:v>
                </c:pt>
                <c:pt idx="6974">
                  <c:v>5.9740000000000112E-2</c:v>
                </c:pt>
                <c:pt idx="6975">
                  <c:v>5.9750000000000171E-2</c:v>
                </c:pt>
                <c:pt idx="6976">
                  <c:v>5.9760000000000209E-2</c:v>
                </c:pt>
                <c:pt idx="6977">
                  <c:v>5.9770000000000024E-2</c:v>
                </c:pt>
                <c:pt idx="6978">
                  <c:v>5.9780000000000194E-2</c:v>
                </c:pt>
                <c:pt idx="6979">
                  <c:v>5.9790000000000273E-2</c:v>
                </c:pt>
                <c:pt idx="6980">
                  <c:v>5.9800000000000124E-2</c:v>
                </c:pt>
                <c:pt idx="6981">
                  <c:v>5.9810000000000238E-2</c:v>
                </c:pt>
                <c:pt idx="6982">
                  <c:v>5.9820000000000033E-2</c:v>
                </c:pt>
                <c:pt idx="6983">
                  <c:v>5.9830000000000133E-2</c:v>
                </c:pt>
                <c:pt idx="6984">
                  <c:v>5.9840000000000004E-2</c:v>
                </c:pt>
                <c:pt idx="6985">
                  <c:v>5.9850000000000132E-2</c:v>
                </c:pt>
                <c:pt idx="6986">
                  <c:v>5.986000000000017E-2</c:v>
                </c:pt>
                <c:pt idx="6987">
                  <c:v>5.9870000000000013E-2</c:v>
                </c:pt>
                <c:pt idx="6988">
                  <c:v>5.9880000000000155E-2</c:v>
                </c:pt>
                <c:pt idx="6989">
                  <c:v>5.9890000000000235E-2</c:v>
                </c:pt>
                <c:pt idx="6990">
                  <c:v>5.9900000000000113E-2</c:v>
                </c:pt>
                <c:pt idx="6991">
                  <c:v>5.9910000000000178E-2</c:v>
                </c:pt>
                <c:pt idx="6992">
                  <c:v>5.9920000000000022E-2</c:v>
                </c:pt>
                <c:pt idx="6993">
                  <c:v>5.9930000000000122E-2</c:v>
                </c:pt>
                <c:pt idx="6994">
                  <c:v>5.9940000000000014E-2</c:v>
                </c:pt>
                <c:pt idx="6995">
                  <c:v>5.9950000000000024E-2</c:v>
                </c:pt>
                <c:pt idx="6996">
                  <c:v>5.9959999999999999E-2</c:v>
                </c:pt>
                <c:pt idx="6997">
                  <c:v>5.9970000000000002E-2</c:v>
                </c:pt>
                <c:pt idx="6998">
                  <c:v>5.9979999999999999E-2</c:v>
                </c:pt>
                <c:pt idx="6999">
                  <c:v>5.9990000000000133E-2</c:v>
                </c:pt>
                <c:pt idx="7000">
                  <c:v>6.0000000000000032E-2</c:v>
                </c:pt>
                <c:pt idx="7001">
                  <c:v>6.0010000000000133E-2</c:v>
                </c:pt>
                <c:pt idx="7002">
                  <c:v>6.0020000000000004E-2</c:v>
                </c:pt>
                <c:pt idx="7003">
                  <c:v>6.0030000000000014E-2</c:v>
                </c:pt>
                <c:pt idx="7004">
                  <c:v>6.0040000000000003E-2</c:v>
                </c:pt>
                <c:pt idx="7005">
                  <c:v>6.0049999999999999E-2</c:v>
                </c:pt>
                <c:pt idx="7006">
                  <c:v>6.0060000000000113E-2</c:v>
                </c:pt>
                <c:pt idx="7007">
                  <c:v>6.0070000000000012E-2</c:v>
                </c:pt>
                <c:pt idx="7008">
                  <c:v>6.0080000000000022E-2</c:v>
                </c:pt>
                <c:pt idx="7009">
                  <c:v>6.0090000000000122E-2</c:v>
                </c:pt>
                <c:pt idx="7010">
                  <c:v>6.0100000000000021E-2</c:v>
                </c:pt>
                <c:pt idx="7011">
                  <c:v>6.0109999999999997E-2</c:v>
                </c:pt>
                <c:pt idx="7012">
                  <c:v>6.012E-2</c:v>
                </c:pt>
                <c:pt idx="7013">
                  <c:v>6.0130000000000003E-2</c:v>
                </c:pt>
                <c:pt idx="7014">
                  <c:v>6.0139999999999999E-2</c:v>
                </c:pt>
                <c:pt idx="7015">
                  <c:v>6.0150000000000002E-2</c:v>
                </c:pt>
                <c:pt idx="7016">
                  <c:v>6.0159999999999998E-2</c:v>
                </c:pt>
                <c:pt idx="7017">
                  <c:v>6.0170000000000001E-2</c:v>
                </c:pt>
                <c:pt idx="7018">
                  <c:v>6.0179999999999997E-2</c:v>
                </c:pt>
                <c:pt idx="7019">
                  <c:v>6.0190000000000014E-2</c:v>
                </c:pt>
                <c:pt idx="7020">
                  <c:v>6.0200000000000004E-2</c:v>
                </c:pt>
                <c:pt idx="7021">
                  <c:v>6.0210000000000014E-2</c:v>
                </c:pt>
                <c:pt idx="7022">
                  <c:v>6.0220000000000003E-2</c:v>
                </c:pt>
                <c:pt idx="7023">
                  <c:v>6.0229999999999985E-2</c:v>
                </c:pt>
                <c:pt idx="7024">
                  <c:v>6.0239999999999995E-2</c:v>
                </c:pt>
                <c:pt idx="7025">
                  <c:v>6.0249999999999977E-2</c:v>
                </c:pt>
                <c:pt idx="7026">
                  <c:v>6.0260000000000022E-2</c:v>
                </c:pt>
                <c:pt idx="7027">
                  <c:v>6.0269999999999997E-2</c:v>
                </c:pt>
                <c:pt idx="7028">
                  <c:v>6.028E-2</c:v>
                </c:pt>
                <c:pt idx="7029">
                  <c:v>6.0290000000000003E-2</c:v>
                </c:pt>
                <c:pt idx="7030">
                  <c:v>6.0299999999999999E-2</c:v>
                </c:pt>
                <c:pt idx="7031">
                  <c:v>6.0310000000000134E-2</c:v>
                </c:pt>
                <c:pt idx="7032">
                  <c:v>6.0320000000000012E-2</c:v>
                </c:pt>
                <c:pt idx="7033">
                  <c:v>6.0330000000000134E-2</c:v>
                </c:pt>
                <c:pt idx="7034">
                  <c:v>6.0340000000000012E-2</c:v>
                </c:pt>
                <c:pt idx="7035">
                  <c:v>6.0350000000000112E-2</c:v>
                </c:pt>
                <c:pt idx="7036">
                  <c:v>6.0360000000000157E-2</c:v>
                </c:pt>
                <c:pt idx="7037">
                  <c:v>6.0370000000000014E-2</c:v>
                </c:pt>
                <c:pt idx="7038">
                  <c:v>6.0380000000000024E-2</c:v>
                </c:pt>
                <c:pt idx="7039">
                  <c:v>6.0390000000000194E-2</c:v>
                </c:pt>
                <c:pt idx="7040">
                  <c:v>6.0400000000000023E-2</c:v>
                </c:pt>
                <c:pt idx="7041">
                  <c:v>6.0409999999999998E-2</c:v>
                </c:pt>
                <c:pt idx="7042">
                  <c:v>6.0420000000000001E-2</c:v>
                </c:pt>
                <c:pt idx="7043">
                  <c:v>6.0429999999999998E-2</c:v>
                </c:pt>
                <c:pt idx="7044">
                  <c:v>6.0440000000000001E-2</c:v>
                </c:pt>
                <c:pt idx="7045">
                  <c:v>6.0449999999999997E-2</c:v>
                </c:pt>
                <c:pt idx="7046">
                  <c:v>6.0460000000000104E-2</c:v>
                </c:pt>
                <c:pt idx="7047">
                  <c:v>6.0470000000000003E-2</c:v>
                </c:pt>
                <c:pt idx="7048">
                  <c:v>6.0479999999999999E-2</c:v>
                </c:pt>
                <c:pt idx="7049">
                  <c:v>6.0490000000000134E-2</c:v>
                </c:pt>
                <c:pt idx="7050">
                  <c:v>6.0500000000000012E-2</c:v>
                </c:pt>
                <c:pt idx="7051">
                  <c:v>6.0510000000000112E-2</c:v>
                </c:pt>
                <c:pt idx="7052">
                  <c:v>6.0520000000000004E-2</c:v>
                </c:pt>
                <c:pt idx="7053">
                  <c:v>6.0530000000000014E-2</c:v>
                </c:pt>
                <c:pt idx="7054">
                  <c:v>6.0540000000000004E-2</c:v>
                </c:pt>
                <c:pt idx="7055">
                  <c:v>6.0550000000000014E-2</c:v>
                </c:pt>
                <c:pt idx="7056">
                  <c:v>6.0560000000000024E-2</c:v>
                </c:pt>
                <c:pt idx="7057">
                  <c:v>6.0569999999999999E-2</c:v>
                </c:pt>
                <c:pt idx="7058">
                  <c:v>6.0580000000000002E-2</c:v>
                </c:pt>
                <c:pt idx="7059">
                  <c:v>6.0589999999999998E-2</c:v>
                </c:pt>
                <c:pt idx="7060">
                  <c:v>6.0600000000000001E-2</c:v>
                </c:pt>
                <c:pt idx="7061">
                  <c:v>6.0609999999999997E-2</c:v>
                </c:pt>
                <c:pt idx="7062">
                  <c:v>6.062E-2</c:v>
                </c:pt>
                <c:pt idx="7063">
                  <c:v>6.0630000000000003E-2</c:v>
                </c:pt>
                <c:pt idx="7064">
                  <c:v>6.0639999999999999E-2</c:v>
                </c:pt>
                <c:pt idx="7065">
                  <c:v>6.0650000000000003E-2</c:v>
                </c:pt>
                <c:pt idx="7066">
                  <c:v>6.0659999999999999E-2</c:v>
                </c:pt>
                <c:pt idx="7067">
                  <c:v>6.0670000000000002E-2</c:v>
                </c:pt>
                <c:pt idx="7068">
                  <c:v>6.0679999999999977E-2</c:v>
                </c:pt>
                <c:pt idx="7069">
                  <c:v>6.0690000000000022E-2</c:v>
                </c:pt>
                <c:pt idx="7070">
                  <c:v>6.0700000000000122E-2</c:v>
                </c:pt>
                <c:pt idx="7071">
                  <c:v>6.0710000000000187E-2</c:v>
                </c:pt>
                <c:pt idx="7072">
                  <c:v>6.0720000000000024E-2</c:v>
                </c:pt>
                <c:pt idx="7073">
                  <c:v>6.0729999999999999E-2</c:v>
                </c:pt>
                <c:pt idx="7074">
                  <c:v>6.0740000000000002E-2</c:v>
                </c:pt>
                <c:pt idx="7075">
                  <c:v>6.0749999999999998E-2</c:v>
                </c:pt>
                <c:pt idx="7076">
                  <c:v>6.0760000000000133E-2</c:v>
                </c:pt>
                <c:pt idx="7077">
                  <c:v>6.0770000000000032E-2</c:v>
                </c:pt>
                <c:pt idx="7078">
                  <c:v>6.0780000000000133E-2</c:v>
                </c:pt>
                <c:pt idx="7079">
                  <c:v>6.0790000000000184E-2</c:v>
                </c:pt>
                <c:pt idx="7080">
                  <c:v>6.0800000000000014E-2</c:v>
                </c:pt>
                <c:pt idx="7081">
                  <c:v>6.0810000000000114E-2</c:v>
                </c:pt>
                <c:pt idx="7082">
                  <c:v>6.0820000000000013E-2</c:v>
                </c:pt>
                <c:pt idx="7083">
                  <c:v>6.0830000000000023E-2</c:v>
                </c:pt>
                <c:pt idx="7084">
                  <c:v>6.0840000000000012E-2</c:v>
                </c:pt>
                <c:pt idx="7085">
                  <c:v>6.0850000000000022E-2</c:v>
                </c:pt>
                <c:pt idx="7086">
                  <c:v>6.0859999999999997E-2</c:v>
                </c:pt>
                <c:pt idx="7087">
                  <c:v>6.0870000000000014E-2</c:v>
                </c:pt>
                <c:pt idx="7088">
                  <c:v>6.0879999999999997E-2</c:v>
                </c:pt>
                <c:pt idx="7089">
                  <c:v>6.0890000000000034E-2</c:v>
                </c:pt>
                <c:pt idx="7090">
                  <c:v>6.0900000000000003E-2</c:v>
                </c:pt>
                <c:pt idx="7091">
                  <c:v>6.0909999999999999E-2</c:v>
                </c:pt>
                <c:pt idx="7092">
                  <c:v>6.0920000000000002E-2</c:v>
                </c:pt>
                <c:pt idx="7093">
                  <c:v>6.0929999999999998E-2</c:v>
                </c:pt>
                <c:pt idx="7094">
                  <c:v>6.0940000000000001E-2</c:v>
                </c:pt>
                <c:pt idx="7095">
                  <c:v>6.0949999999999997E-2</c:v>
                </c:pt>
                <c:pt idx="7096">
                  <c:v>6.0960000000000014E-2</c:v>
                </c:pt>
                <c:pt idx="7097">
                  <c:v>6.0970000000000003E-2</c:v>
                </c:pt>
                <c:pt idx="7098">
                  <c:v>6.0979999999999999E-2</c:v>
                </c:pt>
                <c:pt idx="7099">
                  <c:v>6.0990000000000023E-2</c:v>
                </c:pt>
                <c:pt idx="7100">
                  <c:v>6.1000000000000013E-2</c:v>
                </c:pt>
                <c:pt idx="7101">
                  <c:v>6.1010000000000023E-2</c:v>
                </c:pt>
                <c:pt idx="7102">
                  <c:v>6.1019999999999998E-2</c:v>
                </c:pt>
                <c:pt idx="7103">
                  <c:v>6.1030000000000001E-2</c:v>
                </c:pt>
                <c:pt idx="7104">
                  <c:v>6.1039999999999997E-2</c:v>
                </c:pt>
                <c:pt idx="7105">
                  <c:v>6.105E-2</c:v>
                </c:pt>
                <c:pt idx="7106">
                  <c:v>6.1060000000000003E-2</c:v>
                </c:pt>
                <c:pt idx="7107">
                  <c:v>6.1069999999999999E-2</c:v>
                </c:pt>
                <c:pt idx="7108">
                  <c:v>6.1080000000000002E-2</c:v>
                </c:pt>
                <c:pt idx="7109">
                  <c:v>6.1089999999999998E-2</c:v>
                </c:pt>
                <c:pt idx="7110">
                  <c:v>6.1100000000000002E-2</c:v>
                </c:pt>
                <c:pt idx="7111">
                  <c:v>6.1109999999999998E-2</c:v>
                </c:pt>
                <c:pt idx="7112">
                  <c:v>6.1120000000000001E-2</c:v>
                </c:pt>
                <c:pt idx="7113">
                  <c:v>6.1129999999999976E-2</c:v>
                </c:pt>
                <c:pt idx="7114">
                  <c:v>6.114E-2</c:v>
                </c:pt>
                <c:pt idx="7115">
                  <c:v>6.1150000000000003E-2</c:v>
                </c:pt>
                <c:pt idx="7116">
                  <c:v>6.1159999999999985E-2</c:v>
                </c:pt>
                <c:pt idx="7117">
                  <c:v>6.1169999999999995E-2</c:v>
                </c:pt>
                <c:pt idx="7118">
                  <c:v>6.1179999999999977E-2</c:v>
                </c:pt>
                <c:pt idx="7119">
                  <c:v>6.1190000000000001E-2</c:v>
                </c:pt>
                <c:pt idx="7120">
                  <c:v>6.1199999999999997E-2</c:v>
                </c:pt>
                <c:pt idx="7121">
                  <c:v>6.1210000000000001E-2</c:v>
                </c:pt>
                <c:pt idx="7122">
                  <c:v>6.1219999999999997E-2</c:v>
                </c:pt>
                <c:pt idx="7123">
                  <c:v>6.123E-2</c:v>
                </c:pt>
                <c:pt idx="7124">
                  <c:v>6.1239999999999996E-2</c:v>
                </c:pt>
                <c:pt idx="7125">
                  <c:v>6.1249999999999867E-2</c:v>
                </c:pt>
                <c:pt idx="7126">
                  <c:v>6.1260000000000002E-2</c:v>
                </c:pt>
                <c:pt idx="7127">
                  <c:v>6.1269999999999998E-2</c:v>
                </c:pt>
                <c:pt idx="7128">
                  <c:v>6.1280000000000001E-2</c:v>
                </c:pt>
                <c:pt idx="7129">
                  <c:v>6.1289999999999976E-2</c:v>
                </c:pt>
                <c:pt idx="7130">
                  <c:v>6.1300000000000014E-2</c:v>
                </c:pt>
                <c:pt idx="7131">
                  <c:v>6.1310000000000024E-2</c:v>
                </c:pt>
                <c:pt idx="7132">
                  <c:v>6.1320000000000013E-2</c:v>
                </c:pt>
                <c:pt idx="7133">
                  <c:v>6.1330000000000023E-2</c:v>
                </c:pt>
                <c:pt idx="7134">
                  <c:v>6.1339999999999999E-2</c:v>
                </c:pt>
                <c:pt idx="7135">
                  <c:v>6.1350000000000002E-2</c:v>
                </c:pt>
                <c:pt idx="7136">
                  <c:v>6.1359999999999998E-2</c:v>
                </c:pt>
                <c:pt idx="7137">
                  <c:v>6.1370000000000001E-2</c:v>
                </c:pt>
                <c:pt idx="7138">
                  <c:v>6.1379999999999997E-2</c:v>
                </c:pt>
                <c:pt idx="7139">
                  <c:v>6.1390000000000104E-2</c:v>
                </c:pt>
                <c:pt idx="7140">
                  <c:v>6.1400000000000003E-2</c:v>
                </c:pt>
                <c:pt idx="7141">
                  <c:v>6.1409999999999999E-2</c:v>
                </c:pt>
                <c:pt idx="7142">
                  <c:v>6.1420000000000002E-2</c:v>
                </c:pt>
                <c:pt idx="7143">
                  <c:v>6.1429999999999998E-2</c:v>
                </c:pt>
                <c:pt idx="7144">
                  <c:v>6.1440000000000002E-2</c:v>
                </c:pt>
                <c:pt idx="7145">
                  <c:v>6.1449999999999977E-2</c:v>
                </c:pt>
                <c:pt idx="7146">
                  <c:v>6.1460000000000022E-2</c:v>
                </c:pt>
                <c:pt idx="7147">
                  <c:v>6.1470000000000004E-2</c:v>
                </c:pt>
                <c:pt idx="7148">
                  <c:v>6.1480000000000014E-2</c:v>
                </c:pt>
                <c:pt idx="7149">
                  <c:v>6.1490000000000024E-2</c:v>
                </c:pt>
                <c:pt idx="7150">
                  <c:v>6.1499999999999999E-2</c:v>
                </c:pt>
                <c:pt idx="7151">
                  <c:v>6.1510000000000002E-2</c:v>
                </c:pt>
                <c:pt idx="7152">
                  <c:v>6.1519999999999998E-2</c:v>
                </c:pt>
                <c:pt idx="7153">
                  <c:v>6.1530000000000001E-2</c:v>
                </c:pt>
                <c:pt idx="7154">
                  <c:v>6.1539999999999997E-2</c:v>
                </c:pt>
                <c:pt idx="7155">
                  <c:v>6.1550000000000001E-2</c:v>
                </c:pt>
                <c:pt idx="7156">
                  <c:v>6.1559999999999997E-2</c:v>
                </c:pt>
                <c:pt idx="7157">
                  <c:v>6.157E-2</c:v>
                </c:pt>
                <c:pt idx="7158">
                  <c:v>6.1580000000000003E-2</c:v>
                </c:pt>
                <c:pt idx="7159">
                  <c:v>6.1589999999999999E-2</c:v>
                </c:pt>
                <c:pt idx="7160">
                  <c:v>6.1600000000000002E-2</c:v>
                </c:pt>
                <c:pt idx="7161">
                  <c:v>6.1609999999999977E-2</c:v>
                </c:pt>
                <c:pt idx="7162">
                  <c:v>6.1619999999999987E-2</c:v>
                </c:pt>
                <c:pt idx="7163">
                  <c:v>6.1629999999999976E-2</c:v>
                </c:pt>
                <c:pt idx="7164">
                  <c:v>6.1639999999999986E-2</c:v>
                </c:pt>
                <c:pt idx="7165">
                  <c:v>6.1649999999999955E-2</c:v>
                </c:pt>
                <c:pt idx="7166">
                  <c:v>6.166E-2</c:v>
                </c:pt>
                <c:pt idx="7167">
                  <c:v>6.1669999999999996E-2</c:v>
                </c:pt>
                <c:pt idx="7168">
                  <c:v>6.1679999999999985E-2</c:v>
                </c:pt>
                <c:pt idx="7169">
                  <c:v>6.1690000000000002E-2</c:v>
                </c:pt>
                <c:pt idx="7170">
                  <c:v>6.1699999999999998E-2</c:v>
                </c:pt>
                <c:pt idx="7171">
                  <c:v>6.1710000000000133E-2</c:v>
                </c:pt>
                <c:pt idx="7172">
                  <c:v>6.1720000000000004E-2</c:v>
                </c:pt>
                <c:pt idx="7173">
                  <c:v>6.1730000000000014E-2</c:v>
                </c:pt>
                <c:pt idx="7174">
                  <c:v>6.1740000000000003E-2</c:v>
                </c:pt>
                <c:pt idx="7175">
                  <c:v>6.1749999999999999E-2</c:v>
                </c:pt>
                <c:pt idx="7176">
                  <c:v>6.1760000000000023E-2</c:v>
                </c:pt>
                <c:pt idx="7177">
                  <c:v>6.1770000000000012E-2</c:v>
                </c:pt>
                <c:pt idx="7178">
                  <c:v>6.1780000000000022E-2</c:v>
                </c:pt>
                <c:pt idx="7179">
                  <c:v>6.1789999999999998E-2</c:v>
                </c:pt>
                <c:pt idx="7180">
                  <c:v>6.1800000000000001E-2</c:v>
                </c:pt>
                <c:pt idx="7181">
                  <c:v>6.1809999999999997E-2</c:v>
                </c:pt>
                <c:pt idx="7182">
                  <c:v>6.182E-2</c:v>
                </c:pt>
                <c:pt idx="7183">
                  <c:v>6.1830000000000003E-2</c:v>
                </c:pt>
                <c:pt idx="7184">
                  <c:v>6.1839999999999999E-2</c:v>
                </c:pt>
                <c:pt idx="7185">
                  <c:v>6.1850000000000002E-2</c:v>
                </c:pt>
                <c:pt idx="7186">
                  <c:v>6.1859999999999998E-2</c:v>
                </c:pt>
                <c:pt idx="7187">
                  <c:v>6.1870000000000001E-2</c:v>
                </c:pt>
                <c:pt idx="7188">
                  <c:v>6.1879999999999998E-2</c:v>
                </c:pt>
                <c:pt idx="7189">
                  <c:v>6.1890000000000014E-2</c:v>
                </c:pt>
                <c:pt idx="7190">
                  <c:v>6.1900000000000004E-2</c:v>
                </c:pt>
                <c:pt idx="7191">
                  <c:v>6.1910000000000014E-2</c:v>
                </c:pt>
                <c:pt idx="7192">
                  <c:v>6.1920000000000003E-2</c:v>
                </c:pt>
                <c:pt idx="7193">
                  <c:v>6.1929999999999985E-2</c:v>
                </c:pt>
                <c:pt idx="7194">
                  <c:v>6.1939999999999995E-2</c:v>
                </c:pt>
                <c:pt idx="7195">
                  <c:v>6.1949999999999977E-2</c:v>
                </c:pt>
                <c:pt idx="7196">
                  <c:v>6.1960000000000001E-2</c:v>
                </c:pt>
                <c:pt idx="7197">
                  <c:v>6.1969999999999997E-2</c:v>
                </c:pt>
                <c:pt idx="7198">
                  <c:v>6.198E-2</c:v>
                </c:pt>
                <c:pt idx="7199">
                  <c:v>6.1990000000000003E-2</c:v>
                </c:pt>
                <c:pt idx="7200">
                  <c:v>6.2000000000000034E-2</c:v>
                </c:pt>
                <c:pt idx="7201">
                  <c:v>6.2010000000000134E-2</c:v>
                </c:pt>
                <c:pt idx="7202">
                  <c:v>6.2020000000000013E-2</c:v>
                </c:pt>
                <c:pt idx="7203">
                  <c:v>6.2030000000000134E-2</c:v>
                </c:pt>
                <c:pt idx="7204">
                  <c:v>6.2040000000000012E-2</c:v>
                </c:pt>
                <c:pt idx="7205">
                  <c:v>6.2050000000000084E-2</c:v>
                </c:pt>
                <c:pt idx="7206">
                  <c:v>6.206000000000015E-2</c:v>
                </c:pt>
                <c:pt idx="7207">
                  <c:v>6.2070000000000014E-2</c:v>
                </c:pt>
                <c:pt idx="7208">
                  <c:v>6.2080000000000024E-2</c:v>
                </c:pt>
                <c:pt idx="7209">
                  <c:v>6.2090000000000124E-2</c:v>
                </c:pt>
                <c:pt idx="7210">
                  <c:v>6.2100000000000023E-2</c:v>
                </c:pt>
                <c:pt idx="7211">
                  <c:v>6.2109999999999999E-2</c:v>
                </c:pt>
                <c:pt idx="7212">
                  <c:v>6.2120000000000002E-2</c:v>
                </c:pt>
                <c:pt idx="7213">
                  <c:v>6.2129999999999998E-2</c:v>
                </c:pt>
                <c:pt idx="7214">
                  <c:v>6.2140000000000001E-2</c:v>
                </c:pt>
                <c:pt idx="7215">
                  <c:v>6.2149999999999997E-2</c:v>
                </c:pt>
                <c:pt idx="7216">
                  <c:v>6.2160000000000104E-2</c:v>
                </c:pt>
                <c:pt idx="7217">
                  <c:v>6.2170000000000003E-2</c:v>
                </c:pt>
                <c:pt idx="7218">
                  <c:v>6.2179999999999999E-2</c:v>
                </c:pt>
                <c:pt idx="7219">
                  <c:v>6.2190000000000113E-2</c:v>
                </c:pt>
                <c:pt idx="7220">
                  <c:v>6.2200000000000012E-2</c:v>
                </c:pt>
                <c:pt idx="7221">
                  <c:v>6.2210000000000022E-2</c:v>
                </c:pt>
                <c:pt idx="7222">
                  <c:v>6.2220000000000004E-2</c:v>
                </c:pt>
                <c:pt idx="7223">
                  <c:v>6.2230000000000014E-2</c:v>
                </c:pt>
                <c:pt idx="7224">
                  <c:v>6.2239999999999997E-2</c:v>
                </c:pt>
                <c:pt idx="7225">
                  <c:v>6.2250000000000014E-2</c:v>
                </c:pt>
                <c:pt idx="7226">
                  <c:v>6.2260000000000024E-2</c:v>
                </c:pt>
                <c:pt idx="7227">
                  <c:v>6.2269999999999999E-2</c:v>
                </c:pt>
                <c:pt idx="7228">
                  <c:v>6.2280000000000002E-2</c:v>
                </c:pt>
                <c:pt idx="7229">
                  <c:v>6.2289999999999998E-2</c:v>
                </c:pt>
                <c:pt idx="7230">
                  <c:v>6.2300000000000133E-2</c:v>
                </c:pt>
                <c:pt idx="7231">
                  <c:v>6.2310000000000199E-2</c:v>
                </c:pt>
                <c:pt idx="7232">
                  <c:v>6.2320000000000104E-2</c:v>
                </c:pt>
                <c:pt idx="7233">
                  <c:v>6.2330000000000184E-2</c:v>
                </c:pt>
                <c:pt idx="7234">
                  <c:v>6.2340000000000013E-2</c:v>
                </c:pt>
                <c:pt idx="7235">
                  <c:v>6.2350000000000114E-2</c:v>
                </c:pt>
                <c:pt idx="7236">
                  <c:v>6.2360000000000193E-2</c:v>
                </c:pt>
                <c:pt idx="7237">
                  <c:v>6.2370000000000023E-2</c:v>
                </c:pt>
                <c:pt idx="7238">
                  <c:v>6.2380000000000164E-2</c:v>
                </c:pt>
                <c:pt idx="7239">
                  <c:v>6.239000000000023E-2</c:v>
                </c:pt>
                <c:pt idx="7240">
                  <c:v>6.2400000000000122E-2</c:v>
                </c:pt>
                <c:pt idx="7241">
                  <c:v>6.2410000000000188E-2</c:v>
                </c:pt>
                <c:pt idx="7242">
                  <c:v>6.2420000000000024E-2</c:v>
                </c:pt>
                <c:pt idx="7243">
                  <c:v>6.2429999999999999E-2</c:v>
                </c:pt>
                <c:pt idx="7244">
                  <c:v>6.2440000000000002E-2</c:v>
                </c:pt>
                <c:pt idx="7245">
                  <c:v>6.2449999999999999E-2</c:v>
                </c:pt>
                <c:pt idx="7246">
                  <c:v>6.2460000000000133E-2</c:v>
                </c:pt>
                <c:pt idx="7247">
                  <c:v>6.2470000000000012E-2</c:v>
                </c:pt>
                <c:pt idx="7248">
                  <c:v>6.2480000000000133E-2</c:v>
                </c:pt>
                <c:pt idx="7249">
                  <c:v>6.249000000000017E-2</c:v>
                </c:pt>
                <c:pt idx="7250">
                  <c:v>6.25E-2</c:v>
                </c:pt>
                <c:pt idx="7251">
                  <c:v>6.2509999999999996E-2</c:v>
                </c:pt>
                <c:pt idx="7252">
                  <c:v>6.252000000000002E-2</c:v>
                </c:pt>
                <c:pt idx="7253">
                  <c:v>6.2530000000000002E-2</c:v>
                </c:pt>
                <c:pt idx="7254">
                  <c:v>6.2539999999999998E-2</c:v>
                </c:pt>
                <c:pt idx="7255">
                  <c:v>6.2549999999999994E-2</c:v>
                </c:pt>
                <c:pt idx="7256">
                  <c:v>6.2560000000000004E-2</c:v>
                </c:pt>
                <c:pt idx="7257">
                  <c:v>6.2570000000000001E-2</c:v>
                </c:pt>
                <c:pt idx="7258">
                  <c:v>6.2579999999999997E-2</c:v>
                </c:pt>
                <c:pt idx="7259">
                  <c:v>6.2590000000000034E-2</c:v>
                </c:pt>
                <c:pt idx="7260">
                  <c:v>6.2600000000000003E-2</c:v>
                </c:pt>
                <c:pt idx="7261">
                  <c:v>6.2609999999999999E-2</c:v>
                </c:pt>
                <c:pt idx="7262">
                  <c:v>6.2620000000000009E-2</c:v>
                </c:pt>
                <c:pt idx="7263">
                  <c:v>6.2630000000000019E-2</c:v>
                </c:pt>
                <c:pt idx="7264">
                  <c:v>6.2640000000000001E-2</c:v>
                </c:pt>
                <c:pt idx="7265">
                  <c:v>6.2649999999999997E-2</c:v>
                </c:pt>
                <c:pt idx="7266">
                  <c:v>6.2659999999999993E-2</c:v>
                </c:pt>
                <c:pt idx="7267">
                  <c:v>6.2670000000000003E-2</c:v>
                </c:pt>
                <c:pt idx="7268">
                  <c:v>6.268E-2</c:v>
                </c:pt>
                <c:pt idx="7269">
                  <c:v>6.2689999999999996E-2</c:v>
                </c:pt>
                <c:pt idx="7270">
                  <c:v>6.2700000000000033E-2</c:v>
                </c:pt>
                <c:pt idx="7271">
                  <c:v>6.2710000000000224E-2</c:v>
                </c:pt>
                <c:pt idx="7272">
                  <c:v>6.2720000000000012E-2</c:v>
                </c:pt>
                <c:pt idx="7273">
                  <c:v>6.2729999999999994E-2</c:v>
                </c:pt>
                <c:pt idx="7274">
                  <c:v>6.2740000000000004E-2</c:v>
                </c:pt>
                <c:pt idx="7275">
                  <c:v>6.2750000000000014E-2</c:v>
                </c:pt>
                <c:pt idx="7276">
                  <c:v>6.2760000000000232E-2</c:v>
                </c:pt>
                <c:pt idx="7277">
                  <c:v>6.277000000000002E-2</c:v>
                </c:pt>
                <c:pt idx="7278">
                  <c:v>6.2780000000000113E-2</c:v>
                </c:pt>
                <c:pt idx="7279">
                  <c:v>6.2790000000000235E-2</c:v>
                </c:pt>
                <c:pt idx="7280">
                  <c:v>6.2800000000000022E-2</c:v>
                </c:pt>
                <c:pt idx="7281">
                  <c:v>6.2810000000000227E-2</c:v>
                </c:pt>
                <c:pt idx="7282">
                  <c:v>6.2820000000000001E-2</c:v>
                </c:pt>
                <c:pt idx="7283">
                  <c:v>6.2829999999999997E-2</c:v>
                </c:pt>
                <c:pt idx="7284">
                  <c:v>6.2839999999999993E-2</c:v>
                </c:pt>
                <c:pt idx="7285">
                  <c:v>6.2850000000000003E-2</c:v>
                </c:pt>
                <c:pt idx="7286">
                  <c:v>6.2859999999999999E-2</c:v>
                </c:pt>
                <c:pt idx="7287">
                  <c:v>6.2870000000000009E-2</c:v>
                </c:pt>
                <c:pt idx="7288">
                  <c:v>6.2880000000000033E-2</c:v>
                </c:pt>
                <c:pt idx="7289">
                  <c:v>6.2890000000000224E-2</c:v>
                </c:pt>
                <c:pt idx="7290">
                  <c:v>6.2900000000000011E-2</c:v>
                </c:pt>
                <c:pt idx="7291">
                  <c:v>6.2909999999999994E-2</c:v>
                </c:pt>
                <c:pt idx="7292">
                  <c:v>6.2920000000000004E-2</c:v>
                </c:pt>
                <c:pt idx="7293">
                  <c:v>6.2930000000000014E-2</c:v>
                </c:pt>
                <c:pt idx="7294">
                  <c:v>6.294000000000001E-2</c:v>
                </c:pt>
                <c:pt idx="7295">
                  <c:v>6.295000000000002E-2</c:v>
                </c:pt>
                <c:pt idx="7296">
                  <c:v>6.296000000000003E-2</c:v>
                </c:pt>
                <c:pt idx="7297">
                  <c:v>6.2969999999999998E-2</c:v>
                </c:pt>
                <c:pt idx="7298">
                  <c:v>6.2979999999999994E-2</c:v>
                </c:pt>
                <c:pt idx="7299">
                  <c:v>6.2990000000000004E-2</c:v>
                </c:pt>
                <c:pt idx="7300">
                  <c:v>6.3E-2</c:v>
                </c:pt>
                <c:pt idx="7301">
                  <c:v>6.3009999999999997E-2</c:v>
                </c:pt>
                <c:pt idx="7302">
                  <c:v>6.3020000000000007E-2</c:v>
                </c:pt>
                <c:pt idx="7303">
                  <c:v>6.3030000000000003E-2</c:v>
                </c:pt>
                <c:pt idx="7304">
                  <c:v>6.3039999999999999E-2</c:v>
                </c:pt>
                <c:pt idx="7305">
                  <c:v>6.3049999999999995E-2</c:v>
                </c:pt>
                <c:pt idx="7306">
                  <c:v>6.3060000000000019E-2</c:v>
                </c:pt>
                <c:pt idx="7307">
                  <c:v>6.3070000000000001E-2</c:v>
                </c:pt>
                <c:pt idx="7308">
                  <c:v>6.3079999999999997E-2</c:v>
                </c:pt>
                <c:pt idx="7309">
                  <c:v>6.3089999999999993E-2</c:v>
                </c:pt>
                <c:pt idx="7310">
                  <c:v>6.3100000000000003E-2</c:v>
                </c:pt>
                <c:pt idx="7311">
                  <c:v>6.3109999999999999E-2</c:v>
                </c:pt>
                <c:pt idx="7312">
                  <c:v>6.3119999999999996E-2</c:v>
                </c:pt>
                <c:pt idx="7313">
                  <c:v>6.3130000000000019E-2</c:v>
                </c:pt>
                <c:pt idx="7314">
                  <c:v>6.3140000000000002E-2</c:v>
                </c:pt>
                <c:pt idx="7315">
                  <c:v>6.3149999999999998E-2</c:v>
                </c:pt>
                <c:pt idx="7316">
                  <c:v>6.3159999999999994E-2</c:v>
                </c:pt>
                <c:pt idx="7317">
                  <c:v>6.3170000000000004E-2</c:v>
                </c:pt>
                <c:pt idx="7318">
                  <c:v>6.318E-2</c:v>
                </c:pt>
                <c:pt idx="7319">
                  <c:v>6.3189999999999996E-2</c:v>
                </c:pt>
                <c:pt idx="7320">
                  <c:v>6.3200000000000006E-2</c:v>
                </c:pt>
                <c:pt idx="7321">
                  <c:v>6.3210000000000002E-2</c:v>
                </c:pt>
                <c:pt idx="7322">
                  <c:v>6.3219999999999998E-2</c:v>
                </c:pt>
                <c:pt idx="7323">
                  <c:v>6.3229999999999995E-2</c:v>
                </c:pt>
                <c:pt idx="7324">
                  <c:v>6.3240000000000005E-2</c:v>
                </c:pt>
                <c:pt idx="7325">
                  <c:v>6.3250000000000001E-2</c:v>
                </c:pt>
                <c:pt idx="7326">
                  <c:v>6.3259999999999997E-2</c:v>
                </c:pt>
                <c:pt idx="7327">
                  <c:v>6.3270000000000007E-2</c:v>
                </c:pt>
                <c:pt idx="7328">
                  <c:v>6.3280000000000003E-2</c:v>
                </c:pt>
                <c:pt idx="7329">
                  <c:v>6.3289999999999999E-2</c:v>
                </c:pt>
                <c:pt idx="7330">
                  <c:v>6.3299999999999995E-2</c:v>
                </c:pt>
                <c:pt idx="7331">
                  <c:v>6.3310000000000033E-2</c:v>
                </c:pt>
                <c:pt idx="7332">
                  <c:v>6.3320000000000001E-2</c:v>
                </c:pt>
                <c:pt idx="7333">
                  <c:v>6.3329999999999997E-2</c:v>
                </c:pt>
                <c:pt idx="7334">
                  <c:v>6.3339999999999994E-2</c:v>
                </c:pt>
                <c:pt idx="7335">
                  <c:v>6.3350000000000004E-2</c:v>
                </c:pt>
                <c:pt idx="7336">
                  <c:v>6.3360000000000014E-2</c:v>
                </c:pt>
                <c:pt idx="7337">
                  <c:v>6.337000000000001E-2</c:v>
                </c:pt>
                <c:pt idx="7338">
                  <c:v>6.338000000000002E-2</c:v>
                </c:pt>
                <c:pt idx="7339">
                  <c:v>6.3390000000000113E-2</c:v>
                </c:pt>
                <c:pt idx="7340">
                  <c:v>6.3400000000000012E-2</c:v>
                </c:pt>
                <c:pt idx="7341">
                  <c:v>6.3409999999999994E-2</c:v>
                </c:pt>
                <c:pt idx="7342">
                  <c:v>6.3420000000000004E-2</c:v>
                </c:pt>
                <c:pt idx="7343">
                  <c:v>6.343E-2</c:v>
                </c:pt>
                <c:pt idx="7344">
                  <c:v>6.3439999999999996E-2</c:v>
                </c:pt>
                <c:pt idx="7345">
                  <c:v>6.345000000000002E-2</c:v>
                </c:pt>
                <c:pt idx="7346">
                  <c:v>6.3460000000000003E-2</c:v>
                </c:pt>
                <c:pt idx="7347">
                  <c:v>6.3469999999999999E-2</c:v>
                </c:pt>
                <c:pt idx="7348">
                  <c:v>6.3479999999999995E-2</c:v>
                </c:pt>
                <c:pt idx="7349">
                  <c:v>6.3490000000000033E-2</c:v>
                </c:pt>
                <c:pt idx="7350">
                  <c:v>6.3500000000000001E-2</c:v>
                </c:pt>
                <c:pt idx="7351">
                  <c:v>6.3509999999999997E-2</c:v>
                </c:pt>
                <c:pt idx="7352">
                  <c:v>6.3519999999999993E-2</c:v>
                </c:pt>
                <c:pt idx="7353">
                  <c:v>6.3530000000000003E-2</c:v>
                </c:pt>
                <c:pt idx="7354">
                  <c:v>6.3539999999999999E-2</c:v>
                </c:pt>
                <c:pt idx="7355">
                  <c:v>6.3549999999999995E-2</c:v>
                </c:pt>
                <c:pt idx="7356">
                  <c:v>6.3560000000000019E-2</c:v>
                </c:pt>
                <c:pt idx="7357">
                  <c:v>6.3570000000000002E-2</c:v>
                </c:pt>
                <c:pt idx="7358">
                  <c:v>6.3579999999999998E-2</c:v>
                </c:pt>
                <c:pt idx="7359">
                  <c:v>6.3589999999999994E-2</c:v>
                </c:pt>
                <c:pt idx="7360">
                  <c:v>6.3600000000000004E-2</c:v>
                </c:pt>
                <c:pt idx="7361">
                  <c:v>6.361E-2</c:v>
                </c:pt>
                <c:pt idx="7362">
                  <c:v>6.3619999999999996E-2</c:v>
                </c:pt>
                <c:pt idx="7363">
                  <c:v>6.3630000000000006E-2</c:v>
                </c:pt>
                <c:pt idx="7364">
                  <c:v>6.3640000000000002E-2</c:v>
                </c:pt>
                <c:pt idx="7365">
                  <c:v>6.3649999999999998E-2</c:v>
                </c:pt>
                <c:pt idx="7366">
                  <c:v>6.365999999999998E-2</c:v>
                </c:pt>
                <c:pt idx="7367">
                  <c:v>6.3670000000000004E-2</c:v>
                </c:pt>
                <c:pt idx="7368">
                  <c:v>6.368E-2</c:v>
                </c:pt>
                <c:pt idx="7369">
                  <c:v>6.3689999999999997E-2</c:v>
                </c:pt>
                <c:pt idx="7370">
                  <c:v>6.370000000000002E-2</c:v>
                </c:pt>
                <c:pt idx="7371">
                  <c:v>6.3710000000000114E-2</c:v>
                </c:pt>
                <c:pt idx="7372">
                  <c:v>6.3720000000000013E-2</c:v>
                </c:pt>
                <c:pt idx="7373">
                  <c:v>6.3729999999999995E-2</c:v>
                </c:pt>
                <c:pt idx="7374">
                  <c:v>6.3740000000000019E-2</c:v>
                </c:pt>
                <c:pt idx="7375">
                  <c:v>6.3750000000000001E-2</c:v>
                </c:pt>
                <c:pt idx="7376">
                  <c:v>6.3759999999999997E-2</c:v>
                </c:pt>
                <c:pt idx="7377">
                  <c:v>6.3769999999999993E-2</c:v>
                </c:pt>
                <c:pt idx="7378">
                  <c:v>6.3780000000000003E-2</c:v>
                </c:pt>
                <c:pt idx="7379">
                  <c:v>6.3789999999999999E-2</c:v>
                </c:pt>
                <c:pt idx="7380">
                  <c:v>6.3800000000000009E-2</c:v>
                </c:pt>
                <c:pt idx="7381">
                  <c:v>6.3810000000000033E-2</c:v>
                </c:pt>
                <c:pt idx="7382">
                  <c:v>6.3820000000000002E-2</c:v>
                </c:pt>
                <c:pt idx="7383">
                  <c:v>6.3829999999999998E-2</c:v>
                </c:pt>
                <c:pt idx="7384">
                  <c:v>6.3839999999999994E-2</c:v>
                </c:pt>
                <c:pt idx="7385">
                  <c:v>6.3850000000000004E-2</c:v>
                </c:pt>
                <c:pt idx="7386">
                  <c:v>6.3860000000000014E-2</c:v>
                </c:pt>
                <c:pt idx="7387">
                  <c:v>6.3869999999999996E-2</c:v>
                </c:pt>
                <c:pt idx="7388">
                  <c:v>6.388000000000002E-2</c:v>
                </c:pt>
                <c:pt idx="7389">
                  <c:v>6.389000000000003E-2</c:v>
                </c:pt>
                <c:pt idx="7390">
                  <c:v>6.3899999999999998E-2</c:v>
                </c:pt>
                <c:pt idx="7391">
                  <c:v>6.3909999999999995E-2</c:v>
                </c:pt>
                <c:pt idx="7392">
                  <c:v>6.3920000000000005E-2</c:v>
                </c:pt>
                <c:pt idx="7393">
                  <c:v>6.3930000000000001E-2</c:v>
                </c:pt>
                <c:pt idx="7394">
                  <c:v>6.3939999999999997E-2</c:v>
                </c:pt>
                <c:pt idx="7395">
                  <c:v>6.3950000000000007E-2</c:v>
                </c:pt>
                <c:pt idx="7396">
                  <c:v>6.3960000000000003E-2</c:v>
                </c:pt>
                <c:pt idx="7397">
                  <c:v>6.3969999999999999E-2</c:v>
                </c:pt>
                <c:pt idx="7398">
                  <c:v>6.3979999999999995E-2</c:v>
                </c:pt>
                <c:pt idx="7399">
                  <c:v>6.3990000000000019E-2</c:v>
                </c:pt>
                <c:pt idx="7400">
                  <c:v>6.4000000000000112E-2</c:v>
                </c:pt>
                <c:pt idx="7401">
                  <c:v>6.4010000000000233E-2</c:v>
                </c:pt>
                <c:pt idx="7402">
                  <c:v>6.4019999999999994E-2</c:v>
                </c:pt>
                <c:pt idx="7403">
                  <c:v>6.4030000000000184E-2</c:v>
                </c:pt>
                <c:pt idx="7404">
                  <c:v>6.404E-2</c:v>
                </c:pt>
                <c:pt idx="7405">
                  <c:v>6.4049999999999996E-2</c:v>
                </c:pt>
                <c:pt idx="7406">
                  <c:v>6.4060000000000034E-2</c:v>
                </c:pt>
                <c:pt idx="7407">
                  <c:v>6.4070000000000002E-2</c:v>
                </c:pt>
                <c:pt idx="7408">
                  <c:v>6.4079999999999998E-2</c:v>
                </c:pt>
                <c:pt idx="7409">
                  <c:v>6.4089999999999994E-2</c:v>
                </c:pt>
                <c:pt idx="7410">
                  <c:v>6.4100000000000004E-2</c:v>
                </c:pt>
                <c:pt idx="7411">
                  <c:v>6.4110000000000014E-2</c:v>
                </c:pt>
                <c:pt idx="7412">
                  <c:v>6.412000000000001E-2</c:v>
                </c:pt>
                <c:pt idx="7413">
                  <c:v>6.4130000000000034E-2</c:v>
                </c:pt>
                <c:pt idx="7414">
                  <c:v>6.4140000000000003E-2</c:v>
                </c:pt>
                <c:pt idx="7415">
                  <c:v>6.4149999999999999E-2</c:v>
                </c:pt>
                <c:pt idx="7416">
                  <c:v>6.4160000000000023E-2</c:v>
                </c:pt>
                <c:pt idx="7417">
                  <c:v>6.4170000000000019E-2</c:v>
                </c:pt>
                <c:pt idx="7418">
                  <c:v>6.4180000000000029E-2</c:v>
                </c:pt>
                <c:pt idx="7419">
                  <c:v>6.4189999999999997E-2</c:v>
                </c:pt>
                <c:pt idx="7420">
                  <c:v>6.4199999999999993E-2</c:v>
                </c:pt>
                <c:pt idx="7421">
                  <c:v>6.4210000000000003E-2</c:v>
                </c:pt>
                <c:pt idx="7422">
                  <c:v>6.4219999999999999E-2</c:v>
                </c:pt>
                <c:pt idx="7423">
                  <c:v>6.4229999999999995E-2</c:v>
                </c:pt>
                <c:pt idx="7424">
                  <c:v>6.4240000000000005E-2</c:v>
                </c:pt>
                <c:pt idx="7425">
                  <c:v>6.4250000000000002E-2</c:v>
                </c:pt>
                <c:pt idx="7426">
                  <c:v>6.4259999999999998E-2</c:v>
                </c:pt>
                <c:pt idx="7427">
                  <c:v>6.4269999999999994E-2</c:v>
                </c:pt>
                <c:pt idx="7428">
                  <c:v>6.4280000000000004E-2</c:v>
                </c:pt>
                <c:pt idx="7429">
                  <c:v>6.4290000000000014E-2</c:v>
                </c:pt>
                <c:pt idx="7430">
                  <c:v>6.4300000000000218E-2</c:v>
                </c:pt>
                <c:pt idx="7431">
                  <c:v>6.4310000000000297E-2</c:v>
                </c:pt>
                <c:pt idx="7432">
                  <c:v>6.4320000000000113E-2</c:v>
                </c:pt>
                <c:pt idx="7433">
                  <c:v>6.4330000000000123E-2</c:v>
                </c:pt>
                <c:pt idx="7434">
                  <c:v>6.4339999999999994E-2</c:v>
                </c:pt>
                <c:pt idx="7435">
                  <c:v>6.4350000000000032E-2</c:v>
                </c:pt>
                <c:pt idx="7436">
                  <c:v>6.4360000000000236E-2</c:v>
                </c:pt>
                <c:pt idx="7437">
                  <c:v>6.4370000000000024E-2</c:v>
                </c:pt>
                <c:pt idx="7438">
                  <c:v>6.4380000000000034E-2</c:v>
                </c:pt>
                <c:pt idx="7439">
                  <c:v>6.4390000000000253E-2</c:v>
                </c:pt>
                <c:pt idx="7440">
                  <c:v>6.4400000000000124E-2</c:v>
                </c:pt>
                <c:pt idx="7441">
                  <c:v>6.4410000000000134E-2</c:v>
                </c:pt>
                <c:pt idx="7442">
                  <c:v>6.4420000000000033E-2</c:v>
                </c:pt>
                <c:pt idx="7443">
                  <c:v>6.4430000000000112E-2</c:v>
                </c:pt>
                <c:pt idx="7444">
                  <c:v>6.4440000000000011E-2</c:v>
                </c:pt>
                <c:pt idx="7445">
                  <c:v>6.4449999999999993E-2</c:v>
                </c:pt>
                <c:pt idx="7446">
                  <c:v>6.4460000000000114E-2</c:v>
                </c:pt>
                <c:pt idx="7447">
                  <c:v>6.4470000000000013E-2</c:v>
                </c:pt>
                <c:pt idx="7448">
                  <c:v>6.4479999999999996E-2</c:v>
                </c:pt>
                <c:pt idx="7449">
                  <c:v>6.4490000000000228E-2</c:v>
                </c:pt>
                <c:pt idx="7450">
                  <c:v>6.450000000000003E-2</c:v>
                </c:pt>
                <c:pt idx="7451">
                  <c:v>6.4509999999999998E-2</c:v>
                </c:pt>
                <c:pt idx="7452">
                  <c:v>6.4519999999999994E-2</c:v>
                </c:pt>
                <c:pt idx="7453">
                  <c:v>6.4530000000000004E-2</c:v>
                </c:pt>
                <c:pt idx="7454">
                  <c:v>6.454E-2</c:v>
                </c:pt>
                <c:pt idx="7455">
                  <c:v>6.4549999999999996E-2</c:v>
                </c:pt>
                <c:pt idx="7456">
                  <c:v>6.4560000000000034E-2</c:v>
                </c:pt>
                <c:pt idx="7457">
                  <c:v>6.4570000000000002E-2</c:v>
                </c:pt>
                <c:pt idx="7458">
                  <c:v>6.4579999999999999E-2</c:v>
                </c:pt>
                <c:pt idx="7459">
                  <c:v>6.4590000000000133E-2</c:v>
                </c:pt>
                <c:pt idx="7460">
                  <c:v>6.4600000000000019E-2</c:v>
                </c:pt>
                <c:pt idx="7461">
                  <c:v>6.4610000000000084E-2</c:v>
                </c:pt>
                <c:pt idx="7462">
                  <c:v>6.4620000000000011E-2</c:v>
                </c:pt>
                <c:pt idx="7463">
                  <c:v>6.4630000000000021E-2</c:v>
                </c:pt>
                <c:pt idx="7464">
                  <c:v>6.4640000000000003E-2</c:v>
                </c:pt>
                <c:pt idx="7465">
                  <c:v>6.4649999999999999E-2</c:v>
                </c:pt>
                <c:pt idx="7466">
                  <c:v>6.4659999999999995E-2</c:v>
                </c:pt>
                <c:pt idx="7467">
                  <c:v>6.4670000000000019E-2</c:v>
                </c:pt>
                <c:pt idx="7468">
                  <c:v>6.4680000000000001E-2</c:v>
                </c:pt>
                <c:pt idx="7469">
                  <c:v>6.4689999999999998E-2</c:v>
                </c:pt>
                <c:pt idx="7470">
                  <c:v>6.4699999999999994E-2</c:v>
                </c:pt>
                <c:pt idx="7471">
                  <c:v>6.4710000000000253E-2</c:v>
                </c:pt>
                <c:pt idx="7472">
                  <c:v>6.4720000000000014E-2</c:v>
                </c:pt>
                <c:pt idx="7473">
                  <c:v>6.4730000000000218E-2</c:v>
                </c:pt>
                <c:pt idx="7474">
                  <c:v>6.4740000000000034E-2</c:v>
                </c:pt>
                <c:pt idx="7475">
                  <c:v>6.4750000000000113E-2</c:v>
                </c:pt>
                <c:pt idx="7476">
                  <c:v>6.4760000000000234E-2</c:v>
                </c:pt>
                <c:pt idx="7477">
                  <c:v>6.4770000000000022E-2</c:v>
                </c:pt>
                <c:pt idx="7478">
                  <c:v>6.478000000000024E-2</c:v>
                </c:pt>
                <c:pt idx="7479">
                  <c:v>6.479000000000025E-2</c:v>
                </c:pt>
                <c:pt idx="7480">
                  <c:v>6.4800000000000024E-2</c:v>
                </c:pt>
                <c:pt idx="7481">
                  <c:v>6.4810000000000242E-2</c:v>
                </c:pt>
                <c:pt idx="7482">
                  <c:v>6.4820000000000003E-2</c:v>
                </c:pt>
                <c:pt idx="7483">
                  <c:v>6.4829999999999999E-2</c:v>
                </c:pt>
                <c:pt idx="7484">
                  <c:v>6.4840000000000023E-2</c:v>
                </c:pt>
                <c:pt idx="7485">
                  <c:v>6.4850000000000033E-2</c:v>
                </c:pt>
                <c:pt idx="7486">
                  <c:v>6.4860000000000223E-2</c:v>
                </c:pt>
                <c:pt idx="7487">
                  <c:v>6.4870000000000011E-2</c:v>
                </c:pt>
                <c:pt idx="7488">
                  <c:v>6.4879999999999993E-2</c:v>
                </c:pt>
                <c:pt idx="7489">
                  <c:v>6.4890000000000239E-2</c:v>
                </c:pt>
                <c:pt idx="7490">
                  <c:v>6.4900000000000013E-2</c:v>
                </c:pt>
                <c:pt idx="7491">
                  <c:v>6.4910000000000134E-2</c:v>
                </c:pt>
                <c:pt idx="7492">
                  <c:v>6.4920000000000019E-2</c:v>
                </c:pt>
                <c:pt idx="7493">
                  <c:v>6.4930000000000113E-2</c:v>
                </c:pt>
                <c:pt idx="7494">
                  <c:v>6.4940000000000012E-2</c:v>
                </c:pt>
                <c:pt idx="7495">
                  <c:v>6.4949999999999994E-2</c:v>
                </c:pt>
                <c:pt idx="7496">
                  <c:v>6.4960000000000032E-2</c:v>
                </c:pt>
                <c:pt idx="7497">
                  <c:v>6.497E-2</c:v>
                </c:pt>
                <c:pt idx="7498">
                  <c:v>6.4979999999999996E-2</c:v>
                </c:pt>
                <c:pt idx="7499">
                  <c:v>6.4990000000000034E-2</c:v>
                </c:pt>
                <c:pt idx="7500">
                  <c:v>6.5000000000000002E-2</c:v>
                </c:pt>
                <c:pt idx="7501">
                  <c:v>6.5009999999999998E-2</c:v>
                </c:pt>
                <c:pt idx="7502">
                  <c:v>6.5019999999999994E-2</c:v>
                </c:pt>
                <c:pt idx="7503">
                  <c:v>6.5030000000000004E-2</c:v>
                </c:pt>
                <c:pt idx="7504">
                  <c:v>6.5040000000000001E-2</c:v>
                </c:pt>
                <c:pt idx="7505">
                  <c:v>6.5049999999999997E-2</c:v>
                </c:pt>
                <c:pt idx="7506">
                  <c:v>6.5060000000000021E-2</c:v>
                </c:pt>
                <c:pt idx="7507">
                  <c:v>6.5070000000000003E-2</c:v>
                </c:pt>
                <c:pt idx="7508">
                  <c:v>6.5079999999999999E-2</c:v>
                </c:pt>
                <c:pt idx="7509">
                  <c:v>6.5089999999999995E-2</c:v>
                </c:pt>
                <c:pt idx="7510">
                  <c:v>6.5100000000000019E-2</c:v>
                </c:pt>
                <c:pt idx="7511">
                  <c:v>6.5110000000000029E-2</c:v>
                </c:pt>
                <c:pt idx="7512">
                  <c:v>6.5119999999999997E-2</c:v>
                </c:pt>
                <c:pt idx="7513">
                  <c:v>6.5129999999999993E-2</c:v>
                </c:pt>
                <c:pt idx="7514">
                  <c:v>6.5140000000000003E-2</c:v>
                </c:pt>
                <c:pt idx="7515">
                  <c:v>6.515E-2</c:v>
                </c:pt>
                <c:pt idx="7516">
                  <c:v>6.5159999999999996E-2</c:v>
                </c:pt>
                <c:pt idx="7517">
                  <c:v>6.5170000000000006E-2</c:v>
                </c:pt>
                <c:pt idx="7518">
                  <c:v>6.5180000000000002E-2</c:v>
                </c:pt>
                <c:pt idx="7519">
                  <c:v>6.5189999999999998E-2</c:v>
                </c:pt>
                <c:pt idx="7520">
                  <c:v>6.5199999999999994E-2</c:v>
                </c:pt>
                <c:pt idx="7521">
                  <c:v>6.5210000000000004E-2</c:v>
                </c:pt>
                <c:pt idx="7522">
                  <c:v>6.522E-2</c:v>
                </c:pt>
                <c:pt idx="7523">
                  <c:v>6.5229999999999996E-2</c:v>
                </c:pt>
                <c:pt idx="7524">
                  <c:v>6.5240000000000006E-2</c:v>
                </c:pt>
                <c:pt idx="7525">
                  <c:v>6.5250000000000002E-2</c:v>
                </c:pt>
                <c:pt idx="7526">
                  <c:v>6.5259999999999999E-2</c:v>
                </c:pt>
                <c:pt idx="7527">
                  <c:v>6.5269999999999995E-2</c:v>
                </c:pt>
                <c:pt idx="7528">
                  <c:v>6.5280000000000019E-2</c:v>
                </c:pt>
                <c:pt idx="7529">
                  <c:v>6.5290000000000001E-2</c:v>
                </c:pt>
                <c:pt idx="7530">
                  <c:v>6.5299999999999997E-2</c:v>
                </c:pt>
                <c:pt idx="7531">
                  <c:v>6.5310000000000104E-2</c:v>
                </c:pt>
                <c:pt idx="7532">
                  <c:v>6.5320000000000003E-2</c:v>
                </c:pt>
                <c:pt idx="7533">
                  <c:v>6.5329999999999999E-2</c:v>
                </c:pt>
                <c:pt idx="7534">
                  <c:v>6.5340000000000009E-2</c:v>
                </c:pt>
                <c:pt idx="7535">
                  <c:v>6.5350000000000033E-2</c:v>
                </c:pt>
                <c:pt idx="7536">
                  <c:v>6.5360000000000112E-2</c:v>
                </c:pt>
                <c:pt idx="7537">
                  <c:v>6.5370000000000011E-2</c:v>
                </c:pt>
                <c:pt idx="7538">
                  <c:v>6.5379999999999994E-2</c:v>
                </c:pt>
                <c:pt idx="7539">
                  <c:v>6.5390000000000184E-2</c:v>
                </c:pt>
                <c:pt idx="7540">
                  <c:v>6.5400000000000014E-2</c:v>
                </c:pt>
                <c:pt idx="7541">
                  <c:v>6.5409999999999996E-2</c:v>
                </c:pt>
                <c:pt idx="7542">
                  <c:v>6.542000000000002E-2</c:v>
                </c:pt>
                <c:pt idx="7543">
                  <c:v>6.5430000000000002E-2</c:v>
                </c:pt>
                <c:pt idx="7544">
                  <c:v>6.5439999999999998E-2</c:v>
                </c:pt>
                <c:pt idx="7545">
                  <c:v>6.5449999999999994E-2</c:v>
                </c:pt>
                <c:pt idx="7546">
                  <c:v>6.5460000000000004E-2</c:v>
                </c:pt>
                <c:pt idx="7547">
                  <c:v>6.547E-2</c:v>
                </c:pt>
                <c:pt idx="7548">
                  <c:v>6.5479999999999997E-2</c:v>
                </c:pt>
                <c:pt idx="7549">
                  <c:v>6.5490000000000034E-2</c:v>
                </c:pt>
                <c:pt idx="7550">
                  <c:v>6.5500000000000003E-2</c:v>
                </c:pt>
                <c:pt idx="7551">
                  <c:v>6.5509999999999999E-2</c:v>
                </c:pt>
                <c:pt idx="7552">
                  <c:v>6.5520000000000009E-2</c:v>
                </c:pt>
                <c:pt idx="7553">
                  <c:v>6.5530000000000019E-2</c:v>
                </c:pt>
                <c:pt idx="7554">
                  <c:v>6.5540000000000001E-2</c:v>
                </c:pt>
                <c:pt idx="7555">
                  <c:v>6.5549999999999997E-2</c:v>
                </c:pt>
                <c:pt idx="7556">
                  <c:v>6.5559999999999993E-2</c:v>
                </c:pt>
                <c:pt idx="7557">
                  <c:v>6.5570000000000003E-2</c:v>
                </c:pt>
                <c:pt idx="7558">
                  <c:v>6.5579999999999999E-2</c:v>
                </c:pt>
                <c:pt idx="7559">
                  <c:v>6.5589999999999996E-2</c:v>
                </c:pt>
                <c:pt idx="7560">
                  <c:v>6.5600000000000006E-2</c:v>
                </c:pt>
                <c:pt idx="7561">
                  <c:v>6.5610000000000002E-2</c:v>
                </c:pt>
                <c:pt idx="7562">
                  <c:v>6.5619999999999998E-2</c:v>
                </c:pt>
                <c:pt idx="7563">
                  <c:v>6.562999999999998E-2</c:v>
                </c:pt>
                <c:pt idx="7564">
                  <c:v>6.5640000000000004E-2</c:v>
                </c:pt>
                <c:pt idx="7565">
                  <c:v>6.565E-2</c:v>
                </c:pt>
                <c:pt idx="7566">
                  <c:v>6.5659999999999996E-2</c:v>
                </c:pt>
                <c:pt idx="7567">
                  <c:v>6.5670000000000006E-2</c:v>
                </c:pt>
                <c:pt idx="7568">
                  <c:v>6.5680000000000002E-2</c:v>
                </c:pt>
                <c:pt idx="7569">
                  <c:v>6.5689999999999998E-2</c:v>
                </c:pt>
                <c:pt idx="7570">
                  <c:v>6.5699999999999995E-2</c:v>
                </c:pt>
                <c:pt idx="7571">
                  <c:v>6.5710000000000227E-2</c:v>
                </c:pt>
                <c:pt idx="7572">
                  <c:v>6.5720000000000028E-2</c:v>
                </c:pt>
                <c:pt idx="7573">
                  <c:v>6.5729999999999997E-2</c:v>
                </c:pt>
                <c:pt idx="7574">
                  <c:v>6.5740000000000021E-2</c:v>
                </c:pt>
                <c:pt idx="7575">
                  <c:v>6.5750000000000003E-2</c:v>
                </c:pt>
                <c:pt idx="7576">
                  <c:v>6.5759999999999999E-2</c:v>
                </c:pt>
                <c:pt idx="7577">
                  <c:v>6.5770000000000009E-2</c:v>
                </c:pt>
                <c:pt idx="7578">
                  <c:v>6.5780000000000033E-2</c:v>
                </c:pt>
                <c:pt idx="7579">
                  <c:v>6.5790000000000223E-2</c:v>
                </c:pt>
                <c:pt idx="7580">
                  <c:v>6.5800000000000011E-2</c:v>
                </c:pt>
                <c:pt idx="7581">
                  <c:v>6.5809999999999994E-2</c:v>
                </c:pt>
                <c:pt idx="7582">
                  <c:v>6.5820000000000004E-2</c:v>
                </c:pt>
                <c:pt idx="7583">
                  <c:v>6.5830000000000014E-2</c:v>
                </c:pt>
                <c:pt idx="7584">
                  <c:v>6.584000000000001E-2</c:v>
                </c:pt>
                <c:pt idx="7585">
                  <c:v>6.585000000000002E-2</c:v>
                </c:pt>
                <c:pt idx="7586">
                  <c:v>6.5860000000000113E-2</c:v>
                </c:pt>
                <c:pt idx="7587">
                  <c:v>6.5869999999999998E-2</c:v>
                </c:pt>
                <c:pt idx="7588">
                  <c:v>6.5879999999999994E-2</c:v>
                </c:pt>
                <c:pt idx="7589">
                  <c:v>6.5890000000000032E-2</c:v>
                </c:pt>
                <c:pt idx="7590">
                  <c:v>6.59E-2</c:v>
                </c:pt>
                <c:pt idx="7591">
                  <c:v>6.5909999999999996E-2</c:v>
                </c:pt>
                <c:pt idx="7592">
                  <c:v>6.5920000000000006E-2</c:v>
                </c:pt>
                <c:pt idx="7593">
                  <c:v>6.5930000000000002E-2</c:v>
                </c:pt>
                <c:pt idx="7594">
                  <c:v>6.5939999999999999E-2</c:v>
                </c:pt>
                <c:pt idx="7595">
                  <c:v>6.5949999999999995E-2</c:v>
                </c:pt>
                <c:pt idx="7596">
                  <c:v>6.5960000000000032E-2</c:v>
                </c:pt>
                <c:pt idx="7597">
                  <c:v>6.5970000000000001E-2</c:v>
                </c:pt>
                <c:pt idx="7598">
                  <c:v>6.5979999999999997E-2</c:v>
                </c:pt>
                <c:pt idx="7599">
                  <c:v>6.5989999999999993E-2</c:v>
                </c:pt>
                <c:pt idx="7600">
                  <c:v>6.6000000000000003E-2</c:v>
                </c:pt>
                <c:pt idx="7601">
                  <c:v>6.6009999999999999E-2</c:v>
                </c:pt>
                <c:pt idx="7602">
                  <c:v>6.6019999999999995E-2</c:v>
                </c:pt>
                <c:pt idx="7603">
                  <c:v>6.6030000000000019E-2</c:v>
                </c:pt>
                <c:pt idx="7604">
                  <c:v>6.6040000000000001E-2</c:v>
                </c:pt>
                <c:pt idx="7605">
                  <c:v>6.6049999999999998E-2</c:v>
                </c:pt>
                <c:pt idx="7606">
                  <c:v>6.6059999999999994E-2</c:v>
                </c:pt>
                <c:pt idx="7607">
                  <c:v>6.6070000000000004E-2</c:v>
                </c:pt>
                <c:pt idx="7608">
                  <c:v>6.608E-2</c:v>
                </c:pt>
                <c:pt idx="7609">
                  <c:v>6.6089999999999996E-2</c:v>
                </c:pt>
                <c:pt idx="7610">
                  <c:v>6.6100000000000006E-2</c:v>
                </c:pt>
                <c:pt idx="7611">
                  <c:v>6.6110000000000002E-2</c:v>
                </c:pt>
                <c:pt idx="7612">
                  <c:v>6.6119999999999998E-2</c:v>
                </c:pt>
                <c:pt idx="7613">
                  <c:v>6.612999999999998E-2</c:v>
                </c:pt>
                <c:pt idx="7614">
                  <c:v>6.613999999999999E-2</c:v>
                </c:pt>
                <c:pt idx="7615">
                  <c:v>6.615E-2</c:v>
                </c:pt>
                <c:pt idx="7616">
                  <c:v>6.6159999999999997E-2</c:v>
                </c:pt>
                <c:pt idx="7617">
                  <c:v>6.6170000000000007E-2</c:v>
                </c:pt>
                <c:pt idx="7618">
                  <c:v>6.6180000000000003E-2</c:v>
                </c:pt>
                <c:pt idx="7619">
                  <c:v>6.6189999999999999E-2</c:v>
                </c:pt>
                <c:pt idx="7620">
                  <c:v>6.6199999999999995E-2</c:v>
                </c:pt>
                <c:pt idx="7621">
                  <c:v>6.6210000000000005E-2</c:v>
                </c:pt>
                <c:pt idx="7622">
                  <c:v>6.6220000000000001E-2</c:v>
                </c:pt>
                <c:pt idx="7623">
                  <c:v>6.6229999999999997E-2</c:v>
                </c:pt>
                <c:pt idx="7624">
                  <c:v>6.6239999999999979E-2</c:v>
                </c:pt>
                <c:pt idx="7625">
                  <c:v>6.6250000000000003E-2</c:v>
                </c:pt>
                <c:pt idx="7626">
                  <c:v>6.6259999999999999E-2</c:v>
                </c:pt>
                <c:pt idx="7627">
                  <c:v>6.6269999999999996E-2</c:v>
                </c:pt>
                <c:pt idx="7628">
                  <c:v>6.6280000000000006E-2</c:v>
                </c:pt>
                <c:pt idx="7629">
                  <c:v>6.6290000000000002E-2</c:v>
                </c:pt>
                <c:pt idx="7630">
                  <c:v>6.6299999999999998E-2</c:v>
                </c:pt>
                <c:pt idx="7631">
                  <c:v>6.6309999999999994E-2</c:v>
                </c:pt>
                <c:pt idx="7632">
                  <c:v>6.6320000000000004E-2</c:v>
                </c:pt>
                <c:pt idx="7633">
                  <c:v>6.6330000000000014E-2</c:v>
                </c:pt>
                <c:pt idx="7634">
                  <c:v>6.6339999999999996E-2</c:v>
                </c:pt>
                <c:pt idx="7635">
                  <c:v>6.635000000000002E-2</c:v>
                </c:pt>
                <c:pt idx="7636">
                  <c:v>6.6360000000000002E-2</c:v>
                </c:pt>
                <c:pt idx="7637">
                  <c:v>6.6369999999999998E-2</c:v>
                </c:pt>
                <c:pt idx="7638">
                  <c:v>6.6379999999999995E-2</c:v>
                </c:pt>
                <c:pt idx="7639">
                  <c:v>6.6390000000000032E-2</c:v>
                </c:pt>
                <c:pt idx="7640">
                  <c:v>6.6400000000000001E-2</c:v>
                </c:pt>
                <c:pt idx="7641">
                  <c:v>6.6409999999999997E-2</c:v>
                </c:pt>
                <c:pt idx="7642">
                  <c:v>6.6420000000000007E-2</c:v>
                </c:pt>
                <c:pt idx="7643">
                  <c:v>6.6430000000000003E-2</c:v>
                </c:pt>
                <c:pt idx="7644">
                  <c:v>6.6439999999999999E-2</c:v>
                </c:pt>
                <c:pt idx="7645">
                  <c:v>6.6449999999999995E-2</c:v>
                </c:pt>
                <c:pt idx="7646">
                  <c:v>6.6460000000000019E-2</c:v>
                </c:pt>
                <c:pt idx="7647">
                  <c:v>6.6470000000000001E-2</c:v>
                </c:pt>
                <c:pt idx="7648">
                  <c:v>6.6479999999999997E-2</c:v>
                </c:pt>
                <c:pt idx="7649">
                  <c:v>6.6489999999999994E-2</c:v>
                </c:pt>
                <c:pt idx="7650">
                  <c:v>6.6500000000000004E-2</c:v>
                </c:pt>
                <c:pt idx="7651">
                  <c:v>6.651E-2</c:v>
                </c:pt>
                <c:pt idx="7652">
                  <c:v>6.6519999999999996E-2</c:v>
                </c:pt>
                <c:pt idx="7653">
                  <c:v>6.6530000000000006E-2</c:v>
                </c:pt>
                <c:pt idx="7654">
                  <c:v>6.6540000000000002E-2</c:v>
                </c:pt>
                <c:pt idx="7655">
                  <c:v>6.6549999999999998E-2</c:v>
                </c:pt>
                <c:pt idx="7656">
                  <c:v>6.655999999999998E-2</c:v>
                </c:pt>
                <c:pt idx="7657">
                  <c:v>6.6570000000000004E-2</c:v>
                </c:pt>
                <c:pt idx="7658">
                  <c:v>6.658E-2</c:v>
                </c:pt>
                <c:pt idx="7659">
                  <c:v>6.6589999999999996E-2</c:v>
                </c:pt>
                <c:pt idx="7660">
                  <c:v>6.6600000000000006E-2</c:v>
                </c:pt>
                <c:pt idx="7661">
                  <c:v>6.6610000000000003E-2</c:v>
                </c:pt>
                <c:pt idx="7662">
                  <c:v>6.6619999999999999E-2</c:v>
                </c:pt>
                <c:pt idx="7663">
                  <c:v>6.6629999999999995E-2</c:v>
                </c:pt>
                <c:pt idx="7664">
                  <c:v>6.6640000000000005E-2</c:v>
                </c:pt>
                <c:pt idx="7665">
                  <c:v>6.6650000000000001E-2</c:v>
                </c:pt>
                <c:pt idx="7666">
                  <c:v>6.6659999999999997E-2</c:v>
                </c:pt>
                <c:pt idx="7667">
                  <c:v>6.6669999999999993E-2</c:v>
                </c:pt>
                <c:pt idx="7668">
                  <c:v>6.6680000000000003E-2</c:v>
                </c:pt>
                <c:pt idx="7669">
                  <c:v>6.6689999999999999E-2</c:v>
                </c:pt>
                <c:pt idx="7670">
                  <c:v>6.6699999999999995E-2</c:v>
                </c:pt>
                <c:pt idx="7671">
                  <c:v>6.6710000000000033E-2</c:v>
                </c:pt>
                <c:pt idx="7672">
                  <c:v>6.6720000000000002E-2</c:v>
                </c:pt>
                <c:pt idx="7673">
                  <c:v>6.6729999999999998E-2</c:v>
                </c:pt>
                <c:pt idx="7674">
                  <c:v>6.6739999999999994E-2</c:v>
                </c:pt>
                <c:pt idx="7675">
                  <c:v>6.6750000000000004E-2</c:v>
                </c:pt>
                <c:pt idx="7676">
                  <c:v>6.6760000000000014E-2</c:v>
                </c:pt>
                <c:pt idx="7677">
                  <c:v>6.677000000000001E-2</c:v>
                </c:pt>
                <c:pt idx="7678">
                  <c:v>6.678000000000002E-2</c:v>
                </c:pt>
                <c:pt idx="7679">
                  <c:v>6.679000000000003E-2</c:v>
                </c:pt>
                <c:pt idx="7680">
                  <c:v>6.6799999999999998E-2</c:v>
                </c:pt>
                <c:pt idx="7681">
                  <c:v>6.6809999999999994E-2</c:v>
                </c:pt>
                <c:pt idx="7682">
                  <c:v>6.6820000000000004E-2</c:v>
                </c:pt>
                <c:pt idx="7683">
                  <c:v>6.6830000000000001E-2</c:v>
                </c:pt>
                <c:pt idx="7684">
                  <c:v>6.6839999999999997E-2</c:v>
                </c:pt>
                <c:pt idx="7685">
                  <c:v>6.6850000000000007E-2</c:v>
                </c:pt>
                <c:pt idx="7686">
                  <c:v>6.6860000000000003E-2</c:v>
                </c:pt>
                <c:pt idx="7687">
                  <c:v>6.6869999999999999E-2</c:v>
                </c:pt>
                <c:pt idx="7688">
                  <c:v>6.6879999999999995E-2</c:v>
                </c:pt>
                <c:pt idx="7689">
                  <c:v>6.6890000000000019E-2</c:v>
                </c:pt>
                <c:pt idx="7690">
                  <c:v>6.6900000000000001E-2</c:v>
                </c:pt>
                <c:pt idx="7691">
                  <c:v>6.6909999999999997E-2</c:v>
                </c:pt>
                <c:pt idx="7692">
                  <c:v>6.6919999999999993E-2</c:v>
                </c:pt>
                <c:pt idx="7693">
                  <c:v>6.6930000000000003E-2</c:v>
                </c:pt>
                <c:pt idx="7694">
                  <c:v>6.694E-2</c:v>
                </c:pt>
                <c:pt idx="7695">
                  <c:v>6.6949999999999996E-2</c:v>
                </c:pt>
                <c:pt idx="7696">
                  <c:v>6.696000000000002E-2</c:v>
                </c:pt>
                <c:pt idx="7697">
                  <c:v>6.6970000000000002E-2</c:v>
                </c:pt>
                <c:pt idx="7698">
                  <c:v>6.6979999999999998E-2</c:v>
                </c:pt>
                <c:pt idx="7699">
                  <c:v>6.6989999999999994E-2</c:v>
                </c:pt>
                <c:pt idx="7700">
                  <c:v>6.7000000000000004E-2</c:v>
                </c:pt>
                <c:pt idx="7701">
                  <c:v>6.7010000000000139E-2</c:v>
                </c:pt>
                <c:pt idx="7702">
                  <c:v>6.702000000000001E-2</c:v>
                </c:pt>
                <c:pt idx="7703">
                  <c:v>6.7030000000000034E-2</c:v>
                </c:pt>
                <c:pt idx="7704">
                  <c:v>6.7040000000000002E-2</c:v>
                </c:pt>
                <c:pt idx="7705">
                  <c:v>6.7049999999999998E-2</c:v>
                </c:pt>
                <c:pt idx="7706">
                  <c:v>6.7060000000000022E-2</c:v>
                </c:pt>
                <c:pt idx="7707">
                  <c:v>6.7070000000000018E-2</c:v>
                </c:pt>
                <c:pt idx="7708">
                  <c:v>6.7080000000000084E-2</c:v>
                </c:pt>
                <c:pt idx="7709">
                  <c:v>6.7089999999999997E-2</c:v>
                </c:pt>
                <c:pt idx="7710">
                  <c:v>6.7100000000000021E-2</c:v>
                </c:pt>
                <c:pt idx="7711">
                  <c:v>6.7110000000000031E-2</c:v>
                </c:pt>
                <c:pt idx="7712">
                  <c:v>6.7119999999999999E-2</c:v>
                </c:pt>
                <c:pt idx="7713">
                  <c:v>6.7129999999999995E-2</c:v>
                </c:pt>
                <c:pt idx="7714">
                  <c:v>6.7140000000000005E-2</c:v>
                </c:pt>
                <c:pt idx="7715">
                  <c:v>6.7150000000000001E-2</c:v>
                </c:pt>
                <c:pt idx="7716">
                  <c:v>6.7159999999999997E-2</c:v>
                </c:pt>
                <c:pt idx="7717">
                  <c:v>6.7169999999999994E-2</c:v>
                </c:pt>
                <c:pt idx="7718">
                  <c:v>6.7180000000000004E-2</c:v>
                </c:pt>
                <c:pt idx="7719">
                  <c:v>6.7190000000000014E-2</c:v>
                </c:pt>
                <c:pt idx="7720">
                  <c:v>6.720000000000001E-2</c:v>
                </c:pt>
                <c:pt idx="7721">
                  <c:v>6.721000000000002E-2</c:v>
                </c:pt>
                <c:pt idx="7722">
                  <c:v>6.7220000000000002E-2</c:v>
                </c:pt>
                <c:pt idx="7723">
                  <c:v>6.7229999999999998E-2</c:v>
                </c:pt>
                <c:pt idx="7724">
                  <c:v>6.7239999999999994E-2</c:v>
                </c:pt>
                <c:pt idx="7725">
                  <c:v>6.7250000000000004E-2</c:v>
                </c:pt>
                <c:pt idx="7726">
                  <c:v>6.726E-2</c:v>
                </c:pt>
                <c:pt idx="7727">
                  <c:v>6.7269999999999996E-2</c:v>
                </c:pt>
                <c:pt idx="7728">
                  <c:v>6.728000000000002E-2</c:v>
                </c:pt>
                <c:pt idx="7729">
                  <c:v>6.7290000000000003E-2</c:v>
                </c:pt>
                <c:pt idx="7730">
                  <c:v>6.7299999999999999E-2</c:v>
                </c:pt>
                <c:pt idx="7731">
                  <c:v>6.7310000000000134E-2</c:v>
                </c:pt>
                <c:pt idx="7732">
                  <c:v>6.7320000000000033E-2</c:v>
                </c:pt>
                <c:pt idx="7733">
                  <c:v>6.7330000000000223E-2</c:v>
                </c:pt>
                <c:pt idx="7734">
                  <c:v>6.7340000000000011E-2</c:v>
                </c:pt>
                <c:pt idx="7735">
                  <c:v>6.7349999999999993E-2</c:v>
                </c:pt>
                <c:pt idx="7736">
                  <c:v>6.7360000000000114E-2</c:v>
                </c:pt>
                <c:pt idx="7737">
                  <c:v>6.7370000000000013E-2</c:v>
                </c:pt>
                <c:pt idx="7738">
                  <c:v>6.7380000000000023E-2</c:v>
                </c:pt>
                <c:pt idx="7739">
                  <c:v>6.7390000000000241E-2</c:v>
                </c:pt>
                <c:pt idx="7740">
                  <c:v>6.7400000000000029E-2</c:v>
                </c:pt>
                <c:pt idx="7741">
                  <c:v>6.7409999999999998E-2</c:v>
                </c:pt>
                <c:pt idx="7742">
                  <c:v>6.7419999999999994E-2</c:v>
                </c:pt>
                <c:pt idx="7743">
                  <c:v>6.7430000000000004E-2</c:v>
                </c:pt>
                <c:pt idx="7744">
                  <c:v>6.744E-2</c:v>
                </c:pt>
                <c:pt idx="7745">
                  <c:v>6.7449999999999996E-2</c:v>
                </c:pt>
                <c:pt idx="7746">
                  <c:v>6.7460000000000034E-2</c:v>
                </c:pt>
                <c:pt idx="7747">
                  <c:v>6.7470000000000002E-2</c:v>
                </c:pt>
                <c:pt idx="7748">
                  <c:v>6.7479999999999998E-2</c:v>
                </c:pt>
                <c:pt idx="7749">
                  <c:v>6.7489999999999994E-2</c:v>
                </c:pt>
                <c:pt idx="7750">
                  <c:v>6.7500000000000004E-2</c:v>
                </c:pt>
                <c:pt idx="7751">
                  <c:v>6.7510000000000014E-2</c:v>
                </c:pt>
                <c:pt idx="7752">
                  <c:v>6.7520000000000011E-2</c:v>
                </c:pt>
                <c:pt idx="7753">
                  <c:v>6.7530000000000021E-2</c:v>
                </c:pt>
                <c:pt idx="7754">
                  <c:v>6.7540000000000003E-2</c:v>
                </c:pt>
                <c:pt idx="7755">
                  <c:v>6.7549999999999999E-2</c:v>
                </c:pt>
                <c:pt idx="7756">
                  <c:v>6.7559999999999995E-2</c:v>
                </c:pt>
                <c:pt idx="7757">
                  <c:v>6.7570000000000019E-2</c:v>
                </c:pt>
                <c:pt idx="7758">
                  <c:v>6.7580000000000001E-2</c:v>
                </c:pt>
                <c:pt idx="7759">
                  <c:v>6.7589999999999997E-2</c:v>
                </c:pt>
                <c:pt idx="7760">
                  <c:v>6.7599999999999993E-2</c:v>
                </c:pt>
                <c:pt idx="7761">
                  <c:v>6.7610000000000003E-2</c:v>
                </c:pt>
                <c:pt idx="7762">
                  <c:v>6.762E-2</c:v>
                </c:pt>
                <c:pt idx="7763">
                  <c:v>6.7629999999999996E-2</c:v>
                </c:pt>
                <c:pt idx="7764">
                  <c:v>6.7640000000000006E-2</c:v>
                </c:pt>
                <c:pt idx="7765">
                  <c:v>6.7650000000000002E-2</c:v>
                </c:pt>
                <c:pt idx="7766">
                  <c:v>6.7659999999999998E-2</c:v>
                </c:pt>
                <c:pt idx="7767">
                  <c:v>6.7669999999999994E-2</c:v>
                </c:pt>
                <c:pt idx="7768">
                  <c:v>6.7680000000000004E-2</c:v>
                </c:pt>
                <c:pt idx="7769">
                  <c:v>6.7690000000000014E-2</c:v>
                </c:pt>
                <c:pt idx="7770">
                  <c:v>6.7700000000000024E-2</c:v>
                </c:pt>
                <c:pt idx="7771">
                  <c:v>6.771000000000027E-2</c:v>
                </c:pt>
                <c:pt idx="7772">
                  <c:v>6.772000000000003E-2</c:v>
                </c:pt>
                <c:pt idx="7773">
                  <c:v>6.7729999999999999E-2</c:v>
                </c:pt>
                <c:pt idx="7774">
                  <c:v>6.7740000000000022E-2</c:v>
                </c:pt>
                <c:pt idx="7775">
                  <c:v>6.7750000000000032E-2</c:v>
                </c:pt>
                <c:pt idx="7776">
                  <c:v>6.7760000000000223E-2</c:v>
                </c:pt>
                <c:pt idx="7777">
                  <c:v>6.7770000000000039E-2</c:v>
                </c:pt>
                <c:pt idx="7778">
                  <c:v>6.7780000000000104E-2</c:v>
                </c:pt>
                <c:pt idx="7779">
                  <c:v>6.7790000000000253E-2</c:v>
                </c:pt>
                <c:pt idx="7780">
                  <c:v>6.7800000000000013E-2</c:v>
                </c:pt>
                <c:pt idx="7781">
                  <c:v>6.7810000000000134E-2</c:v>
                </c:pt>
                <c:pt idx="7782">
                  <c:v>6.7820000000000019E-2</c:v>
                </c:pt>
                <c:pt idx="7783">
                  <c:v>6.7830000000000112E-2</c:v>
                </c:pt>
                <c:pt idx="7784">
                  <c:v>6.7840000000000011E-2</c:v>
                </c:pt>
                <c:pt idx="7785">
                  <c:v>6.7849999999999994E-2</c:v>
                </c:pt>
                <c:pt idx="7786">
                  <c:v>6.7860000000000184E-2</c:v>
                </c:pt>
                <c:pt idx="7787">
                  <c:v>6.7870000000000014E-2</c:v>
                </c:pt>
                <c:pt idx="7788">
                  <c:v>6.7879999999999996E-2</c:v>
                </c:pt>
                <c:pt idx="7789">
                  <c:v>6.7890000000000034E-2</c:v>
                </c:pt>
                <c:pt idx="7790">
                  <c:v>6.7900000000000002E-2</c:v>
                </c:pt>
                <c:pt idx="7791">
                  <c:v>6.7909999999999998E-2</c:v>
                </c:pt>
                <c:pt idx="7792">
                  <c:v>6.7919999999999994E-2</c:v>
                </c:pt>
                <c:pt idx="7793">
                  <c:v>6.7930000000000004E-2</c:v>
                </c:pt>
                <c:pt idx="7794">
                  <c:v>6.794E-2</c:v>
                </c:pt>
                <c:pt idx="7795">
                  <c:v>6.7949999999999997E-2</c:v>
                </c:pt>
                <c:pt idx="7796">
                  <c:v>6.7960000000000034E-2</c:v>
                </c:pt>
                <c:pt idx="7797">
                  <c:v>6.7970000000000003E-2</c:v>
                </c:pt>
                <c:pt idx="7798">
                  <c:v>6.7979999999999999E-2</c:v>
                </c:pt>
                <c:pt idx="7799">
                  <c:v>6.7990000000000023E-2</c:v>
                </c:pt>
                <c:pt idx="7800">
                  <c:v>6.8000000000000019E-2</c:v>
                </c:pt>
                <c:pt idx="7801">
                  <c:v>6.8010000000000084E-2</c:v>
                </c:pt>
                <c:pt idx="7802">
                  <c:v>6.8019999999999997E-2</c:v>
                </c:pt>
                <c:pt idx="7803">
                  <c:v>6.8029999999999993E-2</c:v>
                </c:pt>
                <c:pt idx="7804">
                  <c:v>6.8040000000000003E-2</c:v>
                </c:pt>
                <c:pt idx="7805">
                  <c:v>6.8049999999999999E-2</c:v>
                </c:pt>
                <c:pt idx="7806">
                  <c:v>6.8059999999999996E-2</c:v>
                </c:pt>
                <c:pt idx="7807">
                  <c:v>6.8070000000000006E-2</c:v>
                </c:pt>
                <c:pt idx="7808">
                  <c:v>6.8080000000000002E-2</c:v>
                </c:pt>
                <c:pt idx="7809">
                  <c:v>6.8089999999999998E-2</c:v>
                </c:pt>
                <c:pt idx="7810">
                  <c:v>6.8099999999999994E-2</c:v>
                </c:pt>
                <c:pt idx="7811">
                  <c:v>6.8110000000000004E-2</c:v>
                </c:pt>
                <c:pt idx="7812">
                  <c:v>6.812E-2</c:v>
                </c:pt>
                <c:pt idx="7813">
                  <c:v>6.8129999999999996E-2</c:v>
                </c:pt>
                <c:pt idx="7814">
                  <c:v>6.8140000000000006E-2</c:v>
                </c:pt>
                <c:pt idx="7815">
                  <c:v>6.8150000000000002E-2</c:v>
                </c:pt>
                <c:pt idx="7816">
                  <c:v>6.8159999999999998E-2</c:v>
                </c:pt>
                <c:pt idx="7817">
                  <c:v>6.8169999999999994E-2</c:v>
                </c:pt>
                <c:pt idx="7818">
                  <c:v>6.8180000000000004E-2</c:v>
                </c:pt>
                <c:pt idx="7819">
                  <c:v>6.8190000000000001E-2</c:v>
                </c:pt>
                <c:pt idx="7820">
                  <c:v>6.8199999999999997E-2</c:v>
                </c:pt>
                <c:pt idx="7821">
                  <c:v>6.8210000000000021E-2</c:v>
                </c:pt>
                <c:pt idx="7822">
                  <c:v>6.8220000000000003E-2</c:v>
                </c:pt>
                <c:pt idx="7823">
                  <c:v>6.8229999999999999E-2</c:v>
                </c:pt>
                <c:pt idx="7824">
                  <c:v>6.8239999999999995E-2</c:v>
                </c:pt>
                <c:pt idx="7825">
                  <c:v>6.8250000000000005E-2</c:v>
                </c:pt>
                <c:pt idx="7826">
                  <c:v>6.8260000000000001E-2</c:v>
                </c:pt>
                <c:pt idx="7827">
                  <c:v>6.8269999999999997E-2</c:v>
                </c:pt>
                <c:pt idx="7828">
                  <c:v>6.827999999999998E-2</c:v>
                </c:pt>
                <c:pt idx="7829">
                  <c:v>6.8290000000000003E-2</c:v>
                </c:pt>
                <c:pt idx="7830">
                  <c:v>6.8300000000000013E-2</c:v>
                </c:pt>
                <c:pt idx="7831">
                  <c:v>6.8310000000000023E-2</c:v>
                </c:pt>
                <c:pt idx="7832">
                  <c:v>6.832000000000002E-2</c:v>
                </c:pt>
                <c:pt idx="7833">
                  <c:v>6.833000000000003E-2</c:v>
                </c:pt>
                <c:pt idx="7834">
                  <c:v>6.8339999999999998E-2</c:v>
                </c:pt>
                <c:pt idx="7835">
                  <c:v>6.8349999999999994E-2</c:v>
                </c:pt>
                <c:pt idx="7836">
                  <c:v>6.8360000000000004E-2</c:v>
                </c:pt>
                <c:pt idx="7837">
                  <c:v>6.837E-2</c:v>
                </c:pt>
                <c:pt idx="7838">
                  <c:v>6.8379999999999996E-2</c:v>
                </c:pt>
                <c:pt idx="7839">
                  <c:v>6.8390000000000034E-2</c:v>
                </c:pt>
                <c:pt idx="7840">
                  <c:v>6.8400000000000002E-2</c:v>
                </c:pt>
                <c:pt idx="7841">
                  <c:v>6.8409999999999999E-2</c:v>
                </c:pt>
                <c:pt idx="7842">
                  <c:v>6.8420000000000009E-2</c:v>
                </c:pt>
                <c:pt idx="7843">
                  <c:v>6.8430000000000019E-2</c:v>
                </c:pt>
                <c:pt idx="7844">
                  <c:v>6.8440000000000001E-2</c:v>
                </c:pt>
                <c:pt idx="7845">
                  <c:v>6.8449999999999997E-2</c:v>
                </c:pt>
                <c:pt idx="7846">
                  <c:v>6.8459999999999993E-2</c:v>
                </c:pt>
                <c:pt idx="7847">
                  <c:v>6.8470000000000003E-2</c:v>
                </c:pt>
                <c:pt idx="7848">
                  <c:v>6.8479999999999999E-2</c:v>
                </c:pt>
                <c:pt idx="7849">
                  <c:v>6.8489999999999995E-2</c:v>
                </c:pt>
                <c:pt idx="7850">
                  <c:v>6.8500000000000019E-2</c:v>
                </c:pt>
                <c:pt idx="7851">
                  <c:v>6.8510000000000001E-2</c:v>
                </c:pt>
                <c:pt idx="7852">
                  <c:v>6.8519999999999998E-2</c:v>
                </c:pt>
                <c:pt idx="7853">
                  <c:v>6.8529999999999994E-2</c:v>
                </c:pt>
                <c:pt idx="7854">
                  <c:v>6.8540000000000004E-2</c:v>
                </c:pt>
                <c:pt idx="7855">
                  <c:v>6.855E-2</c:v>
                </c:pt>
                <c:pt idx="7856">
                  <c:v>6.8559999999999996E-2</c:v>
                </c:pt>
                <c:pt idx="7857">
                  <c:v>6.8570000000000006E-2</c:v>
                </c:pt>
                <c:pt idx="7858">
                  <c:v>6.8580000000000002E-2</c:v>
                </c:pt>
                <c:pt idx="7859">
                  <c:v>6.8589999999999998E-2</c:v>
                </c:pt>
                <c:pt idx="7860">
                  <c:v>6.8599999999999994E-2</c:v>
                </c:pt>
                <c:pt idx="7861">
                  <c:v>6.8610000000000004E-2</c:v>
                </c:pt>
                <c:pt idx="7862">
                  <c:v>6.862E-2</c:v>
                </c:pt>
                <c:pt idx="7863">
                  <c:v>6.8629999999999997E-2</c:v>
                </c:pt>
                <c:pt idx="7864">
                  <c:v>6.8640000000000007E-2</c:v>
                </c:pt>
                <c:pt idx="7865">
                  <c:v>6.8650000000000003E-2</c:v>
                </c:pt>
                <c:pt idx="7866">
                  <c:v>6.8659999999999999E-2</c:v>
                </c:pt>
                <c:pt idx="7867">
                  <c:v>6.8669999999999995E-2</c:v>
                </c:pt>
                <c:pt idx="7868">
                  <c:v>6.8680000000000005E-2</c:v>
                </c:pt>
                <c:pt idx="7869">
                  <c:v>6.8690000000000001E-2</c:v>
                </c:pt>
                <c:pt idx="7870">
                  <c:v>6.8699999999999997E-2</c:v>
                </c:pt>
                <c:pt idx="7871">
                  <c:v>6.8709999999999993E-2</c:v>
                </c:pt>
                <c:pt idx="7872">
                  <c:v>6.8720000000000003E-2</c:v>
                </c:pt>
                <c:pt idx="7873">
                  <c:v>6.8729999999999999E-2</c:v>
                </c:pt>
                <c:pt idx="7874">
                  <c:v>6.8740000000000009E-2</c:v>
                </c:pt>
                <c:pt idx="7875">
                  <c:v>6.8750000000000019E-2</c:v>
                </c:pt>
                <c:pt idx="7876">
                  <c:v>6.8760000000000113E-2</c:v>
                </c:pt>
                <c:pt idx="7877">
                  <c:v>6.8770000000000012E-2</c:v>
                </c:pt>
                <c:pt idx="7878">
                  <c:v>6.8779999999999994E-2</c:v>
                </c:pt>
                <c:pt idx="7879">
                  <c:v>6.8790000000000184E-2</c:v>
                </c:pt>
                <c:pt idx="7880">
                  <c:v>6.88E-2</c:v>
                </c:pt>
                <c:pt idx="7881">
                  <c:v>6.8809999999999996E-2</c:v>
                </c:pt>
                <c:pt idx="7882">
                  <c:v>6.882000000000002E-2</c:v>
                </c:pt>
                <c:pt idx="7883">
                  <c:v>6.8830000000000002E-2</c:v>
                </c:pt>
                <c:pt idx="7884">
                  <c:v>6.8839999999999998E-2</c:v>
                </c:pt>
                <c:pt idx="7885">
                  <c:v>6.8849999999999995E-2</c:v>
                </c:pt>
                <c:pt idx="7886">
                  <c:v>6.8860000000000032E-2</c:v>
                </c:pt>
                <c:pt idx="7887">
                  <c:v>6.8870000000000001E-2</c:v>
                </c:pt>
                <c:pt idx="7888">
                  <c:v>6.8879999999999997E-2</c:v>
                </c:pt>
                <c:pt idx="7889">
                  <c:v>6.8890000000000104E-2</c:v>
                </c:pt>
                <c:pt idx="7890">
                  <c:v>6.8900000000000003E-2</c:v>
                </c:pt>
                <c:pt idx="7891">
                  <c:v>6.8909999999999999E-2</c:v>
                </c:pt>
                <c:pt idx="7892">
                  <c:v>6.8920000000000009E-2</c:v>
                </c:pt>
                <c:pt idx="7893">
                  <c:v>6.8930000000000019E-2</c:v>
                </c:pt>
                <c:pt idx="7894">
                  <c:v>6.8940000000000001E-2</c:v>
                </c:pt>
                <c:pt idx="7895">
                  <c:v>6.8949999999999997E-2</c:v>
                </c:pt>
                <c:pt idx="7896">
                  <c:v>6.8959999999999994E-2</c:v>
                </c:pt>
                <c:pt idx="7897">
                  <c:v>6.8970000000000004E-2</c:v>
                </c:pt>
                <c:pt idx="7898">
                  <c:v>6.898E-2</c:v>
                </c:pt>
                <c:pt idx="7899">
                  <c:v>6.8989999999999996E-2</c:v>
                </c:pt>
                <c:pt idx="7900">
                  <c:v>6.9000000000000034E-2</c:v>
                </c:pt>
                <c:pt idx="7901">
                  <c:v>6.9010000000000224E-2</c:v>
                </c:pt>
                <c:pt idx="7902">
                  <c:v>6.9020000000000012E-2</c:v>
                </c:pt>
                <c:pt idx="7903">
                  <c:v>6.9029999999999994E-2</c:v>
                </c:pt>
                <c:pt idx="7904">
                  <c:v>6.9040000000000004E-2</c:v>
                </c:pt>
                <c:pt idx="7905">
                  <c:v>6.9050000000000014E-2</c:v>
                </c:pt>
                <c:pt idx="7906">
                  <c:v>6.9060000000000232E-2</c:v>
                </c:pt>
                <c:pt idx="7907">
                  <c:v>6.907000000000002E-2</c:v>
                </c:pt>
                <c:pt idx="7908">
                  <c:v>6.9080000000000114E-2</c:v>
                </c:pt>
                <c:pt idx="7909">
                  <c:v>6.9090000000000124E-2</c:v>
                </c:pt>
                <c:pt idx="7910">
                  <c:v>6.9100000000000023E-2</c:v>
                </c:pt>
                <c:pt idx="7911">
                  <c:v>6.9110000000000033E-2</c:v>
                </c:pt>
                <c:pt idx="7912">
                  <c:v>6.9120000000000001E-2</c:v>
                </c:pt>
                <c:pt idx="7913">
                  <c:v>6.9129999999999997E-2</c:v>
                </c:pt>
                <c:pt idx="7914">
                  <c:v>6.9139999999999993E-2</c:v>
                </c:pt>
                <c:pt idx="7915">
                  <c:v>6.9150000000000003E-2</c:v>
                </c:pt>
                <c:pt idx="7916">
                  <c:v>6.9159999999999999E-2</c:v>
                </c:pt>
                <c:pt idx="7917">
                  <c:v>6.9170000000000009E-2</c:v>
                </c:pt>
                <c:pt idx="7918">
                  <c:v>6.9180000000000033E-2</c:v>
                </c:pt>
                <c:pt idx="7919">
                  <c:v>6.9190000000000113E-2</c:v>
                </c:pt>
                <c:pt idx="7920">
                  <c:v>6.9200000000000012E-2</c:v>
                </c:pt>
                <c:pt idx="7921">
                  <c:v>6.9209999999999994E-2</c:v>
                </c:pt>
                <c:pt idx="7922">
                  <c:v>6.9220000000000004E-2</c:v>
                </c:pt>
                <c:pt idx="7923">
                  <c:v>6.9230000000000014E-2</c:v>
                </c:pt>
                <c:pt idx="7924">
                  <c:v>6.9239999999999996E-2</c:v>
                </c:pt>
                <c:pt idx="7925">
                  <c:v>6.925000000000002E-2</c:v>
                </c:pt>
                <c:pt idx="7926">
                  <c:v>6.926000000000003E-2</c:v>
                </c:pt>
                <c:pt idx="7927">
                  <c:v>6.9269999999999998E-2</c:v>
                </c:pt>
                <c:pt idx="7928">
                  <c:v>6.9279999999999994E-2</c:v>
                </c:pt>
                <c:pt idx="7929">
                  <c:v>6.9290000000000004E-2</c:v>
                </c:pt>
                <c:pt idx="7930">
                  <c:v>6.9300000000000223E-2</c:v>
                </c:pt>
                <c:pt idx="7931">
                  <c:v>6.9310000000000246E-2</c:v>
                </c:pt>
                <c:pt idx="7932">
                  <c:v>6.9320000000000034E-2</c:v>
                </c:pt>
                <c:pt idx="7933">
                  <c:v>6.9330000000000225E-2</c:v>
                </c:pt>
                <c:pt idx="7934">
                  <c:v>6.9340000000000013E-2</c:v>
                </c:pt>
                <c:pt idx="7935">
                  <c:v>6.9350000000000134E-2</c:v>
                </c:pt>
                <c:pt idx="7936">
                  <c:v>6.9360000000000241E-2</c:v>
                </c:pt>
                <c:pt idx="7937">
                  <c:v>6.9370000000000084E-2</c:v>
                </c:pt>
                <c:pt idx="7938">
                  <c:v>6.9380000000000233E-2</c:v>
                </c:pt>
                <c:pt idx="7939">
                  <c:v>6.9389999999999993E-2</c:v>
                </c:pt>
                <c:pt idx="7940">
                  <c:v>6.9400000000000114E-2</c:v>
                </c:pt>
                <c:pt idx="7941">
                  <c:v>6.9409999999999999E-2</c:v>
                </c:pt>
                <c:pt idx="7942">
                  <c:v>6.9420000000000023E-2</c:v>
                </c:pt>
                <c:pt idx="7943">
                  <c:v>6.9430000000000033E-2</c:v>
                </c:pt>
                <c:pt idx="7944">
                  <c:v>6.9440000000000002E-2</c:v>
                </c:pt>
                <c:pt idx="7945">
                  <c:v>6.9449999999999998E-2</c:v>
                </c:pt>
                <c:pt idx="7946">
                  <c:v>6.9459999999999994E-2</c:v>
                </c:pt>
                <c:pt idx="7947">
                  <c:v>6.9470000000000004E-2</c:v>
                </c:pt>
                <c:pt idx="7948">
                  <c:v>6.9480000000000014E-2</c:v>
                </c:pt>
                <c:pt idx="7949">
                  <c:v>6.9490000000000218E-2</c:v>
                </c:pt>
                <c:pt idx="7950">
                  <c:v>6.9500000000000034E-2</c:v>
                </c:pt>
                <c:pt idx="7951">
                  <c:v>6.9510000000000113E-2</c:v>
                </c:pt>
                <c:pt idx="7952">
                  <c:v>6.9520000000000012E-2</c:v>
                </c:pt>
                <c:pt idx="7953">
                  <c:v>6.9530000000000022E-2</c:v>
                </c:pt>
                <c:pt idx="7954">
                  <c:v>6.9540000000000018E-2</c:v>
                </c:pt>
                <c:pt idx="7955">
                  <c:v>6.9550000000000028E-2</c:v>
                </c:pt>
                <c:pt idx="7956">
                  <c:v>6.9559999999999997E-2</c:v>
                </c:pt>
                <c:pt idx="7957">
                  <c:v>6.9570000000000021E-2</c:v>
                </c:pt>
                <c:pt idx="7958">
                  <c:v>6.9580000000000003E-2</c:v>
                </c:pt>
                <c:pt idx="7959">
                  <c:v>6.9589999999999999E-2</c:v>
                </c:pt>
                <c:pt idx="7960">
                  <c:v>6.9600000000000023E-2</c:v>
                </c:pt>
                <c:pt idx="7961">
                  <c:v>6.9610000000000033E-2</c:v>
                </c:pt>
                <c:pt idx="7962">
                  <c:v>6.9620000000000001E-2</c:v>
                </c:pt>
                <c:pt idx="7963">
                  <c:v>6.9629999999999997E-2</c:v>
                </c:pt>
                <c:pt idx="7964">
                  <c:v>6.9639999999999994E-2</c:v>
                </c:pt>
                <c:pt idx="7965">
                  <c:v>6.9650000000000004E-2</c:v>
                </c:pt>
                <c:pt idx="7966">
                  <c:v>6.9660000000000014E-2</c:v>
                </c:pt>
                <c:pt idx="7967">
                  <c:v>6.967000000000001E-2</c:v>
                </c:pt>
                <c:pt idx="7968">
                  <c:v>6.968000000000002E-2</c:v>
                </c:pt>
                <c:pt idx="7969">
                  <c:v>6.9690000000000113E-2</c:v>
                </c:pt>
                <c:pt idx="7970">
                  <c:v>6.9700000000000123E-2</c:v>
                </c:pt>
                <c:pt idx="7971">
                  <c:v>6.9709999999999994E-2</c:v>
                </c:pt>
                <c:pt idx="7972">
                  <c:v>6.9720000000000032E-2</c:v>
                </c:pt>
                <c:pt idx="7973">
                  <c:v>6.9730000000000236E-2</c:v>
                </c:pt>
                <c:pt idx="7974">
                  <c:v>6.9740000000000024E-2</c:v>
                </c:pt>
                <c:pt idx="7975">
                  <c:v>6.9750000000000034E-2</c:v>
                </c:pt>
                <c:pt idx="7976">
                  <c:v>6.9760000000000252E-2</c:v>
                </c:pt>
                <c:pt idx="7977">
                  <c:v>6.9770000000000124E-2</c:v>
                </c:pt>
                <c:pt idx="7978">
                  <c:v>6.9780000000000134E-2</c:v>
                </c:pt>
                <c:pt idx="7979">
                  <c:v>6.9790000000000282E-2</c:v>
                </c:pt>
                <c:pt idx="7980">
                  <c:v>6.9800000000000112E-2</c:v>
                </c:pt>
                <c:pt idx="7981">
                  <c:v>6.9810000000000233E-2</c:v>
                </c:pt>
                <c:pt idx="7982">
                  <c:v>6.9820000000000021E-2</c:v>
                </c:pt>
                <c:pt idx="7983">
                  <c:v>6.9830000000000114E-2</c:v>
                </c:pt>
                <c:pt idx="7984">
                  <c:v>6.9840000000000013E-2</c:v>
                </c:pt>
                <c:pt idx="7985">
                  <c:v>6.9849999999999995E-2</c:v>
                </c:pt>
                <c:pt idx="7986">
                  <c:v>6.9860000000000227E-2</c:v>
                </c:pt>
                <c:pt idx="7987">
                  <c:v>6.9870000000000029E-2</c:v>
                </c:pt>
                <c:pt idx="7988">
                  <c:v>6.9879999999999998E-2</c:v>
                </c:pt>
                <c:pt idx="7989">
                  <c:v>6.9889999999999994E-2</c:v>
                </c:pt>
                <c:pt idx="7990">
                  <c:v>6.9900000000000004E-2</c:v>
                </c:pt>
                <c:pt idx="7991">
                  <c:v>6.9910000000000194E-2</c:v>
                </c:pt>
                <c:pt idx="7992">
                  <c:v>6.992000000000001E-2</c:v>
                </c:pt>
                <c:pt idx="7993">
                  <c:v>6.9930000000000034E-2</c:v>
                </c:pt>
                <c:pt idx="7994">
                  <c:v>6.9940000000000002E-2</c:v>
                </c:pt>
                <c:pt idx="7995">
                  <c:v>6.9949999999999998E-2</c:v>
                </c:pt>
                <c:pt idx="7996">
                  <c:v>6.9959999999999994E-2</c:v>
                </c:pt>
                <c:pt idx="7997">
                  <c:v>6.9970000000000004E-2</c:v>
                </c:pt>
                <c:pt idx="7998">
                  <c:v>6.9980000000000014E-2</c:v>
                </c:pt>
                <c:pt idx="7999">
                  <c:v>6.9990000000000024E-2</c:v>
                </c:pt>
                <c:pt idx="8000">
                  <c:v>7.0000000000000021E-2</c:v>
                </c:pt>
                <c:pt idx="8001">
                  <c:v>7.0010000000000114E-2</c:v>
                </c:pt>
                <c:pt idx="8002">
                  <c:v>7.0019999999999999E-2</c:v>
                </c:pt>
                <c:pt idx="8003">
                  <c:v>7.0029999999999995E-2</c:v>
                </c:pt>
                <c:pt idx="8004">
                  <c:v>7.0040000000000019E-2</c:v>
                </c:pt>
                <c:pt idx="8005">
                  <c:v>7.0050000000000001E-2</c:v>
                </c:pt>
                <c:pt idx="8006">
                  <c:v>7.0059999999999997E-2</c:v>
                </c:pt>
                <c:pt idx="8007">
                  <c:v>7.0069999999999993E-2</c:v>
                </c:pt>
                <c:pt idx="8008">
                  <c:v>7.0080000000000003E-2</c:v>
                </c:pt>
                <c:pt idx="8009">
                  <c:v>7.0090000000000013E-2</c:v>
                </c:pt>
                <c:pt idx="8010">
                  <c:v>7.010000000000001E-2</c:v>
                </c:pt>
                <c:pt idx="8011">
                  <c:v>7.0110000000000033E-2</c:v>
                </c:pt>
                <c:pt idx="8012">
                  <c:v>7.0120000000000002E-2</c:v>
                </c:pt>
                <c:pt idx="8013">
                  <c:v>7.0129999999999998E-2</c:v>
                </c:pt>
                <c:pt idx="8014">
                  <c:v>7.0139999999999994E-2</c:v>
                </c:pt>
                <c:pt idx="8015">
                  <c:v>7.0150000000000004E-2</c:v>
                </c:pt>
                <c:pt idx="8016">
                  <c:v>7.0160000000000014E-2</c:v>
                </c:pt>
                <c:pt idx="8017">
                  <c:v>7.0169999999999996E-2</c:v>
                </c:pt>
                <c:pt idx="8018">
                  <c:v>7.018000000000002E-2</c:v>
                </c:pt>
                <c:pt idx="8019">
                  <c:v>7.0190000000000002E-2</c:v>
                </c:pt>
                <c:pt idx="8020">
                  <c:v>7.0199999999999999E-2</c:v>
                </c:pt>
                <c:pt idx="8021">
                  <c:v>7.0209999999999995E-2</c:v>
                </c:pt>
                <c:pt idx="8022">
                  <c:v>7.0220000000000005E-2</c:v>
                </c:pt>
                <c:pt idx="8023">
                  <c:v>7.0230000000000001E-2</c:v>
                </c:pt>
                <c:pt idx="8024">
                  <c:v>7.0239999999999997E-2</c:v>
                </c:pt>
                <c:pt idx="8025">
                  <c:v>7.0250000000000007E-2</c:v>
                </c:pt>
                <c:pt idx="8026">
                  <c:v>7.0260000000000003E-2</c:v>
                </c:pt>
                <c:pt idx="8027">
                  <c:v>7.0269999999999999E-2</c:v>
                </c:pt>
                <c:pt idx="8028">
                  <c:v>7.0279999999999995E-2</c:v>
                </c:pt>
                <c:pt idx="8029">
                  <c:v>7.0290000000000019E-2</c:v>
                </c:pt>
                <c:pt idx="8030">
                  <c:v>7.0300000000000112E-2</c:v>
                </c:pt>
                <c:pt idx="8031">
                  <c:v>7.0310000000000122E-2</c:v>
                </c:pt>
                <c:pt idx="8032">
                  <c:v>7.0319999999999994E-2</c:v>
                </c:pt>
                <c:pt idx="8033">
                  <c:v>7.0330000000000031E-2</c:v>
                </c:pt>
                <c:pt idx="8034">
                  <c:v>7.034E-2</c:v>
                </c:pt>
                <c:pt idx="8035">
                  <c:v>7.0349999999999996E-2</c:v>
                </c:pt>
                <c:pt idx="8036">
                  <c:v>7.0360000000000034E-2</c:v>
                </c:pt>
                <c:pt idx="8037">
                  <c:v>7.0370000000000002E-2</c:v>
                </c:pt>
                <c:pt idx="8038">
                  <c:v>7.0379999999999998E-2</c:v>
                </c:pt>
                <c:pt idx="8039">
                  <c:v>7.0389999999999994E-2</c:v>
                </c:pt>
                <c:pt idx="8040">
                  <c:v>7.0400000000000004E-2</c:v>
                </c:pt>
                <c:pt idx="8041">
                  <c:v>7.0410000000000014E-2</c:v>
                </c:pt>
                <c:pt idx="8042">
                  <c:v>7.042000000000001E-2</c:v>
                </c:pt>
                <c:pt idx="8043">
                  <c:v>7.043000000000002E-2</c:v>
                </c:pt>
                <c:pt idx="8044">
                  <c:v>7.0440000000000003E-2</c:v>
                </c:pt>
                <c:pt idx="8045">
                  <c:v>7.0449999999999999E-2</c:v>
                </c:pt>
                <c:pt idx="8046">
                  <c:v>7.0459999999999995E-2</c:v>
                </c:pt>
                <c:pt idx="8047">
                  <c:v>7.0470000000000019E-2</c:v>
                </c:pt>
                <c:pt idx="8048">
                  <c:v>7.0480000000000029E-2</c:v>
                </c:pt>
                <c:pt idx="8049">
                  <c:v>7.0489999999999997E-2</c:v>
                </c:pt>
                <c:pt idx="8050">
                  <c:v>7.0499999999999993E-2</c:v>
                </c:pt>
                <c:pt idx="8051">
                  <c:v>7.0510000000000003E-2</c:v>
                </c:pt>
                <c:pt idx="8052">
                  <c:v>7.0519999999999999E-2</c:v>
                </c:pt>
                <c:pt idx="8053">
                  <c:v>7.0529999999999995E-2</c:v>
                </c:pt>
                <c:pt idx="8054">
                  <c:v>7.0540000000000005E-2</c:v>
                </c:pt>
                <c:pt idx="8055">
                  <c:v>7.0550000000000002E-2</c:v>
                </c:pt>
                <c:pt idx="8056">
                  <c:v>7.0559999999999998E-2</c:v>
                </c:pt>
                <c:pt idx="8057">
                  <c:v>7.0569999999999994E-2</c:v>
                </c:pt>
                <c:pt idx="8058">
                  <c:v>7.0580000000000004E-2</c:v>
                </c:pt>
                <c:pt idx="8059">
                  <c:v>7.0590000000000014E-2</c:v>
                </c:pt>
                <c:pt idx="8060">
                  <c:v>7.060000000000001E-2</c:v>
                </c:pt>
                <c:pt idx="8061">
                  <c:v>7.061000000000002E-2</c:v>
                </c:pt>
                <c:pt idx="8062">
                  <c:v>7.0620000000000002E-2</c:v>
                </c:pt>
                <c:pt idx="8063">
                  <c:v>7.0629999999999998E-2</c:v>
                </c:pt>
                <c:pt idx="8064">
                  <c:v>7.0639999999999994E-2</c:v>
                </c:pt>
                <c:pt idx="8065">
                  <c:v>7.0650000000000004E-2</c:v>
                </c:pt>
                <c:pt idx="8066">
                  <c:v>7.0660000000000001E-2</c:v>
                </c:pt>
                <c:pt idx="8067">
                  <c:v>7.0669999999999997E-2</c:v>
                </c:pt>
                <c:pt idx="8068">
                  <c:v>7.0680000000000007E-2</c:v>
                </c:pt>
                <c:pt idx="8069">
                  <c:v>7.0690000000000003E-2</c:v>
                </c:pt>
                <c:pt idx="8070">
                  <c:v>7.0699999999999999E-2</c:v>
                </c:pt>
                <c:pt idx="8071">
                  <c:v>7.0710000000000134E-2</c:v>
                </c:pt>
                <c:pt idx="8072">
                  <c:v>7.0720000000000033E-2</c:v>
                </c:pt>
                <c:pt idx="8073">
                  <c:v>7.0730000000000112E-2</c:v>
                </c:pt>
                <c:pt idx="8074">
                  <c:v>7.0740000000000011E-2</c:v>
                </c:pt>
                <c:pt idx="8075">
                  <c:v>7.0749999999999993E-2</c:v>
                </c:pt>
                <c:pt idx="8076">
                  <c:v>7.0760000000000114E-2</c:v>
                </c:pt>
                <c:pt idx="8077">
                  <c:v>7.0770000000000013E-2</c:v>
                </c:pt>
                <c:pt idx="8078">
                  <c:v>7.0779999999999996E-2</c:v>
                </c:pt>
                <c:pt idx="8079">
                  <c:v>7.0790000000000228E-2</c:v>
                </c:pt>
                <c:pt idx="8080">
                  <c:v>7.0800000000000002E-2</c:v>
                </c:pt>
                <c:pt idx="8081">
                  <c:v>7.0809999999999998E-2</c:v>
                </c:pt>
                <c:pt idx="8082">
                  <c:v>7.0819999999999994E-2</c:v>
                </c:pt>
                <c:pt idx="8083">
                  <c:v>7.0830000000000004E-2</c:v>
                </c:pt>
                <c:pt idx="8084">
                  <c:v>7.084E-2</c:v>
                </c:pt>
                <c:pt idx="8085">
                  <c:v>7.0849999999999996E-2</c:v>
                </c:pt>
                <c:pt idx="8086">
                  <c:v>7.0860000000000034E-2</c:v>
                </c:pt>
                <c:pt idx="8087">
                  <c:v>7.0870000000000002E-2</c:v>
                </c:pt>
                <c:pt idx="8088">
                  <c:v>7.0879999999999999E-2</c:v>
                </c:pt>
                <c:pt idx="8089">
                  <c:v>7.0890000000000133E-2</c:v>
                </c:pt>
                <c:pt idx="8090">
                  <c:v>7.0900000000000019E-2</c:v>
                </c:pt>
                <c:pt idx="8091">
                  <c:v>7.0910000000000084E-2</c:v>
                </c:pt>
                <c:pt idx="8092">
                  <c:v>7.0920000000000011E-2</c:v>
                </c:pt>
                <c:pt idx="8093">
                  <c:v>7.0930000000000021E-2</c:v>
                </c:pt>
                <c:pt idx="8094">
                  <c:v>7.0940000000000003E-2</c:v>
                </c:pt>
                <c:pt idx="8095">
                  <c:v>7.0949999999999999E-2</c:v>
                </c:pt>
                <c:pt idx="8096">
                  <c:v>7.0959999999999995E-2</c:v>
                </c:pt>
                <c:pt idx="8097">
                  <c:v>7.0970000000000005E-2</c:v>
                </c:pt>
                <c:pt idx="8098">
                  <c:v>7.0980000000000001E-2</c:v>
                </c:pt>
                <c:pt idx="8099">
                  <c:v>7.0989999999999998E-2</c:v>
                </c:pt>
                <c:pt idx="8100">
                  <c:v>7.0999999999999994E-2</c:v>
                </c:pt>
                <c:pt idx="8101">
                  <c:v>7.1010000000000004E-2</c:v>
                </c:pt>
                <c:pt idx="8102">
                  <c:v>7.102E-2</c:v>
                </c:pt>
                <c:pt idx="8103">
                  <c:v>7.1029999999999996E-2</c:v>
                </c:pt>
                <c:pt idx="8104">
                  <c:v>7.1040000000000006E-2</c:v>
                </c:pt>
                <c:pt idx="8105">
                  <c:v>7.1050000000000002E-2</c:v>
                </c:pt>
                <c:pt idx="8106">
                  <c:v>7.1059999999999998E-2</c:v>
                </c:pt>
                <c:pt idx="8107">
                  <c:v>7.1069999999999994E-2</c:v>
                </c:pt>
                <c:pt idx="8108">
                  <c:v>7.1080000000000004E-2</c:v>
                </c:pt>
                <c:pt idx="8109">
                  <c:v>7.1090000000000014E-2</c:v>
                </c:pt>
                <c:pt idx="8110">
                  <c:v>7.1099999999999997E-2</c:v>
                </c:pt>
                <c:pt idx="8111">
                  <c:v>7.111000000000002E-2</c:v>
                </c:pt>
                <c:pt idx="8112">
                  <c:v>7.1120000000000003E-2</c:v>
                </c:pt>
                <c:pt idx="8113">
                  <c:v>7.1129999999999999E-2</c:v>
                </c:pt>
                <c:pt idx="8114">
                  <c:v>7.1139999999999995E-2</c:v>
                </c:pt>
                <c:pt idx="8115">
                  <c:v>7.1150000000000005E-2</c:v>
                </c:pt>
                <c:pt idx="8116">
                  <c:v>7.1160000000000001E-2</c:v>
                </c:pt>
                <c:pt idx="8117">
                  <c:v>7.1169999999999997E-2</c:v>
                </c:pt>
                <c:pt idx="8118">
                  <c:v>7.1179999999999979E-2</c:v>
                </c:pt>
                <c:pt idx="8119">
                  <c:v>7.1190000000000003E-2</c:v>
                </c:pt>
                <c:pt idx="8120">
                  <c:v>7.1199999999999999E-2</c:v>
                </c:pt>
                <c:pt idx="8121">
                  <c:v>7.1209999999999996E-2</c:v>
                </c:pt>
                <c:pt idx="8122">
                  <c:v>7.1220000000000006E-2</c:v>
                </c:pt>
                <c:pt idx="8123">
                  <c:v>7.1230000000000002E-2</c:v>
                </c:pt>
                <c:pt idx="8124">
                  <c:v>7.1239999999999998E-2</c:v>
                </c:pt>
                <c:pt idx="8125">
                  <c:v>7.1249999999999966E-2</c:v>
                </c:pt>
                <c:pt idx="8126">
                  <c:v>7.1260000000000004E-2</c:v>
                </c:pt>
                <c:pt idx="8127">
                  <c:v>7.127E-2</c:v>
                </c:pt>
                <c:pt idx="8128">
                  <c:v>7.1279999999999996E-2</c:v>
                </c:pt>
                <c:pt idx="8129">
                  <c:v>7.1290000000000006E-2</c:v>
                </c:pt>
                <c:pt idx="8130">
                  <c:v>7.1300000000000002E-2</c:v>
                </c:pt>
                <c:pt idx="8131">
                  <c:v>7.1309999999999998E-2</c:v>
                </c:pt>
                <c:pt idx="8132">
                  <c:v>7.1320000000000008E-2</c:v>
                </c:pt>
                <c:pt idx="8133">
                  <c:v>7.1330000000000032E-2</c:v>
                </c:pt>
                <c:pt idx="8134">
                  <c:v>7.1340000000000001E-2</c:v>
                </c:pt>
                <c:pt idx="8135">
                  <c:v>7.1349999999999997E-2</c:v>
                </c:pt>
                <c:pt idx="8136">
                  <c:v>7.1360000000000021E-2</c:v>
                </c:pt>
                <c:pt idx="8137">
                  <c:v>7.1370000000000003E-2</c:v>
                </c:pt>
                <c:pt idx="8138">
                  <c:v>7.1379999999999999E-2</c:v>
                </c:pt>
                <c:pt idx="8139">
                  <c:v>7.1389999999999995E-2</c:v>
                </c:pt>
                <c:pt idx="8140">
                  <c:v>7.1400000000000019E-2</c:v>
                </c:pt>
                <c:pt idx="8141">
                  <c:v>7.1410000000000001E-2</c:v>
                </c:pt>
                <c:pt idx="8142">
                  <c:v>7.1419999999999997E-2</c:v>
                </c:pt>
                <c:pt idx="8143">
                  <c:v>7.1429999999999993E-2</c:v>
                </c:pt>
                <c:pt idx="8144">
                  <c:v>7.1440000000000003E-2</c:v>
                </c:pt>
                <c:pt idx="8145">
                  <c:v>7.145E-2</c:v>
                </c:pt>
                <c:pt idx="8146">
                  <c:v>7.1459999999999996E-2</c:v>
                </c:pt>
                <c:pt idx="8147">
                  <c:v>7.1470000000000006E-2</c:v>
                </c:pt>
                <c:pt idx="8148">
                  <c:v>7.1480000000000002E-2</c:v>
                </c:pt>
                <c:pt idx="8149">
                  <c:v>7.1489999999999998E-2</c:v>
                </c:pt>
                <c:pt idx="8150">
                  <c:v>7.1499999999999994E-2</c:v>
                </c:pt>
                <c:pt idx="8151">
                  <c:v>7.1510000000000004E-2</c:v>
                </c:pt>
                <c:pt idx="8152">
                  <c:v>7.152E-2</c:v>
                </c:pt>
                <c:pt idx="8153">
                  <c:v>7.1529999999999996E-2</c:v>
                </c:pt>
                <c:pt idx="8154">
                  <c:v>7.1540000000000006E-2</c:v>
                </c:pt>
                <c:pt idx="8155">
                  <c:v>7.1550000000000002E-2</c:v>
                </c:pt>
                <c:pt idx="8156">
                  <c:v>7.1559999999999999E-2</c:v>
                </c:pt>
                <c:pt idx="8157">
                  <c:v>7.1569999999999995E-2</c:v>
                </c:pt>
                <c:pt idx="8158">
                  <c:v>7.1580000000000005E-2</c:v>
                </c:pt>
                <c:pt idx="8159">
                  <c:v>7.1590000000000001E-2</c:v>
                </c:pt>
                <c:pt idx="8160">
                  <c:v>7.1599999999999997E-2</c:v>
                </c:pt>
                <c:pt idx="8161">
                  <c:v>7.1609999999999979E-2</c:v>
                </c:pt>
                <c:pt idx="8162">
                  <c:v>7.1620000000000003E-2</c:v>
                </c:pt>
                <c:pt idx="8163">
                  <c:v>7.1629999999999999E-2</c:v>
                </c:pt>
                <c:pt idx="8164">
                  <c:v>7.1639999999999995E-2</c:v>
                </c:pt>
                <c:pt idx="8165">
                  <c:v>7.1650000000000005E-2</c:v>
                </c:pt>
                <c:pt idx="8166">
                  <c:v>7.1660000000000001E-2</c:v>
                </c:pt>
                <c:pt idx="8167">
                  <c:v>7.1669999999999998E-2</c:v>
                </c:pt>
                <c:pt idx="8168">
                  <c:v>7.167999999999998E-2</c:v>
                </c:pt>
                <c:pt idx="8169">
                  <c:v>7.1690000000000004E-2</c:v>
                </c:pt>
                <c:pt idx="8170">
                  <c:v>7.1700000000000014E-2</c:v>
                </c:pt>
                <c:pt idx="8171">
                  <c:v>7.1709999999999996E-2</c:v>
                </c:pt>
                <c:pt idx="8172">
                  <c:v>7.172000000000002E-2</c:v>
                </c:pt>
                <c:pt idx="8173">
                  <c:v>7.1730000000000002E-2</c:v>
                </c:pt>
                <c:pt idx="8174">
                  <c:v>7.1739999999999998E-2</c:v>
                </c:pt>
                <c:pt idx="8175">
                  <c:v>7.1749999999999994E-2</c:v>
                </c:pt>
                <c:pt idx="8176">
                  <c:v>7.1760000000000004E-2</c:v>
                </c:pt>
                <c:pt idx="8177">
                  <c:v>7.177E-2</c:v>
                </c:pt>
                <c:pt idx="8178">
                  <c:v>7.1779999999999997E-2</c:v>
                </c:pt>
                <c:pt idx="8179">
                  <c:v>7.1790000000000034E-2</c:v>
                </c:pt>
                <c:pt idx="8180">
                  <c:v>7.1800000000000003E-2</c:v>
                </c:pt>
                <c:pt idx="8181">
                  <c:v>7.1809999999999999E-2</c:v>
                </c:pt>
                <c:pt idx="8182">
                  <c:v>7.1820000000000009E-2</c:v>
                </c:pt>
                <c:pt idx="8183">
                  <c:v>7.1830000000000019E-2</c:v>
                </c:pt>
                <c:pt idx="8184">
                  <c:v>7.1840000000000001E-2</c:v>
                </c:pt>
                <c:pt idx="8185">
                  <c:v>7.1849999999999997E-2</c:v>
                </c:pt>
                <c:pt idx="8186">
                  <c:v>7.1859999999999993E-2</c:v>
                </c:pt>
                <c:pt idx="8187">
                  <c:v>7.1870000000000003E-2</c:v>
                </c:pt>
                <c:pt idx="8188">
                  <c:v>7.1879999999999999E-2</c:v>
                </c:pt>
                <c:pt idx="8189">
                  <c:v>7.1889999999999996E-2</c:v>
                </c:pt>
                <c:pt idx="8190">
                  <c:v>7.1900000000000006E-2</c:v>
                </c:pt>
                <c:pt idx="8191">
                  <c:v>7.1910000000000002E-2</c:v>
                </c:pt>
                <c:pt idx="8192">
                  <c:v>7.1919999999999998E-2</c:v>
                </c:pt>
                <c:pt idx="8193">
                  <c:v>7.192999999999998E-2</c:v>
                </c:pt>
                <c:pt idx="8194">
                  <c:v>7.1940000000000004E-2</c:v>
                </c:pt>
                <c:pt idx="8195">
                  <c:v>7.195E-2</c:v>
                </c:pt>
                <c:pt idx="8196">
                  <c:v>7.1959999999999996E-2</c:v>
                </c:pt>
                <c:pt idx="8197">
                  <c:v>7.1970000000000006E-2</c:v>
                </c:pt>
                <c:pt idx="8198">
                  <c:v>7.1980000000000002E-2</c:v>
                </c:pt>
                <c:pt idx="8199">
                  <c:v>7.1989999999999998E-2</c:v>
                </c:pt>
                <c:pt idx="8200">
                  <c:v>7.1999999999999995E-2</c:v>
                </c:pt>
                <c:pt idx="8201">
                  <c:v>7.2010000000000227E-2</c:v>
                </c:pt>
                <c:pt idx="8202">
                  <c:v>7.2020000000000001E-2</c:v>
                </c:pt>
                <c:pt idx="8203">
                  <c:v>7.2029999999999997E-2</c:v>
                </c:pt>
                <c:pt idx="8204">
                  <c:v>7.2040000000000021E-2</c:v>
                </c:pt>
                <c:pt idx="8205">
                  <c:v>7.2050000000000003E-2</c:v>
                </c:pt>
                <c:pt idx="8206">
                  <c:v>7.2059999999999999E-2</c:v>
                </c:pt>
                <c:pt idx="8207">
                  <c:v>7.2070000000000009E-2</c:v>
                </c:pt>
                <c:pt idx="8208">
                  <c:v>7.2080000000000033E-2</c:v>
                </c:pt>
                <c:pt idx="8209">
                  <c:v>7.2090000000000223E-2</c:v>
                </c:pt>
                <c:pt idx="8210">
                  <c:v>7.2100000000000011E-2</c:v>
                </c:pt>
                <c:pt idx="8211">
                  <c:v>7.2109999999999994E-2</c:v>
                </c:pt>
                <c:pt idx="8212">
                  <c:v>7.2120000000000004E-2</c:v>
                </c:pt>
                <c:pt idx="8213">
                  <c:v>7.2130000000000014E-2</c:v>
                </c:pt>
                <c:pt idx="8214">
                  <c:v>7.214000000000001E-2</c:v>
                </c:pt>
                <c:pt idx="8215">
                  <c:v>7.215000000000002E-2</c:v>
                </c:pt>
                <c:pt idx="8216">
                  <c:v>7.216000000000003E-2</c:v>
                </c:pt>
                <c:pt idx="8217">
                  <c:v>7.2169999999999998E-2</c:v>
                </c:pt>
                <c:pt idx="8218">
                  <c:v>7.2179999999999994E-2</c:v>
                </c:pt>
                <c:pt idx="8219">
                  <c:v>7.2190000000000004E-2</c:v>
                </c:pt>
                <c:pt idx="8220">
                  <c:v>7.22E-2</c:v>
                </c:pt>
                <c:pt idx="8221">
                  <c:v>7.2209999999999996E-2</c:v>
                </c:pt>
                <c:pt idx="8222">
                  <c:v>7.2220000000000006E-2</c:v>
                </c:pt>
                <c:pt idx="8223">
                  <c:v>7.2230000000000003E-2</c:v>
                </c:pt>
                <c:pt idx="8224">
                  <c:v>7.2239999999999999E-2</c:v>
                </c:pt>
                <c:pt idx="8225">
                  <c:v>7.2249999999999995E-2</c:v>
                </c:pt>
                <c:pt idx="8226">
                  <c:v>7.2260000000000019E-2</c:v>
                </c:pt>
                <c:pt idx="8227">
                  <c:v>7.2270000000000001E-2</c:v>
                </c:pt>
                <c:pt idx="8228">
                  <c:v>7.2279999999999997E-2</c:v>
                </c:pt>
                <c:pt idx="8229">
                  <c:v>7.2289999999999993E-2</c:v>
                </c:pt>
                <c:pt idx="8230">
                  <c:v>7.2300000000000114E-2</c:v>
                </c:pt>
                <c:pt idx="8231">
                  <c:v>7.2310000000000124E-2</c:v>
                </c:pt>
                <c:pt idx="8232">
                  <c:v>7.2320000000000023E-2</c:v>
                </c:pt>
                <c:pt idx="8233">
                  <c:v>7.2330000000000033E-2</c:v>
                </c:pt>
                <c:pt idx="8234">
                  <c:v>7.2340000000000002E-2</c:v>
                </c:pt>
                <c:pt idx="8235">
                  <c:v>7.2349999999999998E-2</c:v>
                </c:pt>
                <c:pt idx="8236">
                  <c:v>7.2359999999999994E-2</c:v>
                </c:pt>
                <c:pt idx="8237">
                  <c:v>7.2370000000000004E-2</c:v>
                </c:pt>
                <c:pt idx="8238">
                  <c:v>7.2380000000000139E-2</c:v>
                </c:pt>
                <c:pt idx="8239">
                  <c:v>7.2390000000000232E-2</c:v>
                </c:pt>
                <c:pt idx="8240">
                  <c:v>7.2400000000000034E-2</c:v>
                </c:pt>
                <c:pt idx="8241">
                  <c:v>7.2410000000000113E-2</c:v>
                </c:pt>
                <c:pt idx="8242">
                  <c:v>7.2420000000000012E-2</c:v>
                </c:pt>
                <c:pt idx="8243">
                  <c:v>7.2429999999999994E-2</c:v>
                </c:pt>
                <c:pt idx="8244">
                  <c:v>7.2440000000000004E-2</c:v>
                </c:pt>
                <c:pt idx="8245">
                  <c:v>7.2450000000000014E-2</c:v>
                </c:pt>
                <c:pt idx="8246">
                  <c:v>7.2459999999999997E-2</c:v>
                </c:pt>
                <c:pt idx="8247">
                  <c:v>7.2470000000000021E-2</c:v>
                </c:pt>
                <c:pt idx="8248">
                  <c:v>7.2480000000000031E-2</c:v>
                </c:pt>
                <c:pt idx="8249">
                  <c:v>7.2489999999999999E-2</c:v>
                </c:pt>
                <c:pt idx="8250">
                  <c:v>7.2500000000000023E-2</c:v>
                </c:pt>
                <c:pt idx="8251">
                  <c:v>7.2510000000000033E-2</c:v>
                </c:pt>
                <c:pt idx="8252">
                  <c:v>7.2520000000000001E-2</c:v>
                </c:pt>
                <c:pt idx="8253">
                  <c:v>7.2529999999999997E-2</c:v>
                </c:pt>
                <c:pt idx="8254">
                  <c:v>7.2539999999999993E-2</c:v>
                </c:pt>
                <c:pt idx="8255">
                  <c:v>7.2550000000000003E-2</c:v>
                </c:pt>
                <c:pt idx="8256">
                  <c:v>7.2559999999999999E-2</c:v>
                </c:pt>
                <c:pt idx="8257">
                  <c:v>7.2570000000000009E-2</c:v>
                </c:pt>
                <c:pt idx="8258">
                  <c:v>7.2580000000000019E-2</c:v>
                </c:pt>
                <c:pt idx="8259">
                  <c:v>7.2590000000000113E-2</c:v>
                </c:pt>
                <c:pt idx="8260">
                  <c:v>7.2600000000000012E-2</c:v>
                </c:pt>
                <c:pt idx="8261">
                  <c:v>7.2609999999999994E-2</c:v>
                </c:pt>
                <c:pt idx="8262">
                  <c:v>7.2620000000000004E-2</c:v>
                </c:pt>
                <c:pt idx="8263">
                  <c:v>7.2630000000000014E-2</c:v>
                </c:pt>
                <c:pt idx="8264">
                  <c:v>7.2639999999999996E-2</c:v>
                </c:pt>
                <c:pt idx="8265">
                  <c:v>7.265000000000002E-2</c:v>
                </c:pt>
                <c:pt idx="8266">
                  <c:v>7.2660000000000002E-2</c:v>
                </c:pt>
                <c:pt idx="8267">
                  <c:v>7.2669999999999998E-2</c:v>
                </c:pt>
                <c:pt idx="8268">
                  <c:v>7.2679999999999995E-2</c:v>
                </c:pt>
                <c:pt idx="8269">
                  <c:v>7.2690000000000032E-2</c:v>
                </c:pt>
                <c:pt idx="8270">
                  <c:v>7.2700000000000223E-2</c:v>
                </c:pt>
                <c:pt idx="8271">
                  <c:v>7.2710000000000247E-2</c:v>
                </c:pt>
                <c:pt idx="8272">
                  <c:v>7.2720000000000104E-2</c:v>
                </c:pt>
                <c:pt idx="8273">
                  <c:v>7.2730000000000114E-2</c:v>
                </c:pt>
                <c:pt idx="8274">
                  <c:v>7.2740000000000013E-2</c:v>
                </c:pt>
                <c:pt idx="8275">
                  <c:v>7.2750000000000023E-2</c:v>
                </c:pt>
                <c:pt idx="8276">
                  <c:v>7.2760000000000241E-2</c:v>
                </c:pt>
                <c:pt idx="8277">
                  <c:v>7.2770000000000112E-2</c:v>
                </c:pt>
                <c:pt idx="8278">
                  <c:v>7.2779999999999997E-2</c:v>
                </c:pt>
                <c:pt idx="8279">
                  <c:v>7.2789999999999994E-2</c:v>
                </c:pt>
                <c:pt idx="8280">
                  <c:v>7.2800000000000031E-2</c:v>
                </c:pt>
                <c:pt idx="8281">
                  <c:v>7.2810000000000194E-2</c:v>
                </c:pt>
                <c:pt idx="8282">
                  <c:v>7.2820000000000024E-2</c:v>
                </c:pt>
                <c:pt idx="8283">
                  <c:v>7.2830000000000034E-2</c:v>
                </c:pt>
                <c:pt idx="8284">
                  <c:v>7.2840000000000002E-2</c:v>
                </c:pt>
                <c:pt idx="8285">
                  <c:v>7.2849999999999998E-2</c:v>
                </c:pt>
                <c:pt idx="8286">
                  <c:v>7.2859999999999994E-2</c:v>
                </c:pt>
                <c:pt idx="8287">
                  <c:v>7.2870000000000004E-2</c:v>
                </c:pt>
                <c:pt idx="8288">
                  <c:v>7.2880000000000014E-2</c:v>
                </c:pt>
                <c:pt idx="8289">
                  <c:v>7.2890000000000232E-2</c:v>
                </c:pt>
                <c:pt idx="8290">
                  <c:v>7.290000000000002E-2</c:v>
                </c:pt>
                <c:pt idx="8291">
                  <c:v>7.2910000000000114E-2</c:v>
                </c:pt>
                <c:pt idx="8292">
                  <c:v>7.2920000000000013E-2</c:v>
                </c:pt>
                <c:pt idx="8293">
                  <c:v>7.2929999999999995E-2</c:v>
                </c:pt>
                <c:pt idx="8294">
                  <c:v>7.2940000000000019E-2</c:v>
                </c:pt>
                <c:pt idx="8295">
                  <c:v>7.2950000000000001E-2</c:v>
                </c:pt>
                <c:pt idx="8296">
                  <c:v>7.2959999999999997E-2</c:v>
                </c:pt>
                <c:pt idx="8297">
                  <c:v>7.2969999999999993E-2</c:v>
                </c:pt>
                <c:pt idx="8298">
                  <c:v>7.2980000000000003E-2</c:v>
                </c:pt>
                <c:pt idx="8299">
                  <c:v>7.2989999999999999E-2</c:v>
                </c:pt>
                <c:pt idx="8300">
                  <c:v>7.3000000000000009E-2</c:v>
                </c:pt>
                <c:pt idx="8301">
                  <c:v>7.3010000000000033E-2</c:v>
                </c:pt>
                <c:pt idx="8302">
                  <c:v>7.3020000000000002E-2</c:v>
                </c:pt>
                <c:pt idx="8303">
                  <c:v>7.3029999999999998E-2</c:v>
                </c:pt>
                <c:pt idx="8304">
                  <c:v>7.3039999999999994E-2</c:v>
                </c:pt>
                <c:pt idx="8305">
                  <c:v>7.3050000000000004E-2</c:v>
                </c:pt>
                <c:pt idx="8306">
                  <c:v>7.3060000000000014E-2</c:v>
                </c:pt>
                <c:pt idx="8307">
                  <c:v>7.307000000000001E-2</c:v>
                </c:pt>
                <c:pt idx="8308">
                  <c:v>7.308000000000002E-2</c:v>
                </c:pt>
                <c:pt idx="8309">
                  <c:v>7.309000000000003E-2</c:v>
                </c:pt>
                <c:pt idx="8310">
                  <c:v>7.3099999999999998E-2</c:v>
                </c:pt>
                <c:pt idx="8311">
                  <c:v>7.3109999999999994E-2</c:v>
                </c:pt>
                <c:pt idx="8312">
                  <c:v>7.3120000000000004E-2</c:v>
                </c:pt>
                <c:pt idx="8313">
                  <c:v>7.3130000000000001E-2</c:v>
                </c:pt>
                <c:pt idx="8314">
                  <c:v>7.3139999999999997E-2</c:v>
                </c:pt>
                <c:pt idx="8315">
                  <c:v>7.3150000000000007E-2</c:v>
                </c:pt>
                <c:pt idx="8316">
                  <c:v>7.3160000000000003E-2</c:v>
                </c:pt>
                <c:pt idx="8317">
                  <c:v>7.3169999999999999E-2</c:v>
                </c:pt>
                <c:pt idx="8318">
                  <c:v>7.3179999999999995E-2</c:v>
                </c:pt>
                <c:pt idx="8319">
                  <c:v>7.3190000000000019E-2</c:v>
                </c:pt>
                <c:pt idx="8320">
                  <c:v>7.3200000000000001E-2</c:v>
                </c:pt>
                <c:pt idx="8321">
                  <c:v>7.3209999999999997E-2</c:v>
                </c:pt>
                <c:pt idx="8322">
                  <c:v>7.3219999999999993E-2</c:v>
                </c:pt>
                <c:pt idx="8323">
                  <c:v>7.3230000000000003E-2</c:v>
                </c:pt>
                <c:pt idx="8324">
                  <c:v>7.324E-2</c:v>
                </c:pt>
                <c:pt idx="8325">
                  <c:v>7.3249999999999996E-2</c:v>
                </c:pt>
                <c:pt idx="8326">
                  <c:v>7.326000000000002E-2</c:v>
                </c:pt>
                <c:pt idx="8327">
                  <c:v>7.3270000000000002E-2</c:v>
                </c:pt>
                <c:pt idx="8328">
                  <c:v>7.3279999999999998E-2</c:v>
                </c:pt>
                <c:pt idx="8329">
                  <c:v>7.3289999999999994E-2</c:v>
                </c:pt>
                <c:pt idx="8330">
                  <c:v>7.3300000000000004E-2</c:v>
                </c:pt>
                <c:pt idx="8331">
                  <c:v>7.3310000000000139E-2</c:v>
                </c:pt>
                <c:pt idx="8332">
                  <c:v>7.332000000000001E-2</c:v>
                </c:pt>
                <c:pt idx="8333">
                  <c:v>7.3330000000000034E-2</c:v>
                </c:pt>
                <c:pt idx="8334">
                  <c:v>7.3340000000000002E-2</c:v>
                </c:pt>
                <c:pt idx="8335">
                  <c:v>7.3349999999999999E-2</c:v>
                </c:pt>
                <c:pt idx="8336">
                  <c:v>7.3360000000000022E-2</c:v>
                </c:pt>
                <c:pt idx="8337">
                  <c:v>7.3370000000000019E-2</c:v>
                </c:pt>
                <c:pt idx="8338">
                  <c:v>7.3380000000000084E-2</c:v>
                </c:pt>
                <c:pt idx="8339">
                  <c:v>7.3389999999999997E-2</c:v>
                </c:pt>
                <c:pt idx="8340">
                  <c:v>7.3400000000000021E-2</c:v>
                </c:pt>
                <c:pt idx="8341">
                  <c:v>7.3410000000000031E-2</c:v>
                </c:pt>
                <c:pt idx="8342">
                  <c:v>7.3419999999999999E-2</c:v>
                </c:pt>
                <c:pt idx="8343">
                  <c:v>7.3429999999999995E-2</c:v>
                </c:pt>
                <c:pt idx="8344">
                  <c:v>7.3440000000000005E-2</c:v>
                </c:pt>
                <c:pt idx="8345">
                  <c:v>7.3450000000000001E-2</c:v>
                </c:pt>
                <c:pt idx="8346">
                  <c:v>7.3459999999999998E-2</c:v>
                </c:pt>
                <c:pt idx="8347">
                  <c:v>7.3469999999999994E-2</c:v>
                </c:pt>
                <c:pt idx="8348">
                  <c:v>7.3480000000000004E-2</c:v>
                </c:pt>
                <c:pt idx="8349">
                  <c:v>7.3490000000000014E-2</c:v>
                </c:pt>
                <c:pt idx="8350">
                  <c:v>7.350000000000001E-2</c:v>
                </c:pt>
                <c:pt idx="8351">
                  <c:v>7.351000000000002E-2</c:v>
                </c:pt>
                <c:pt idx="8352">
                  <c:v>7.3520000000000002E-2</c:v>
                </c:pt>
                <c:pt idx="8353">
                  <c:v>7.3529999999999998E-2</c:v>
                </c:pt>
                <c:pt idx="8354">
                  <c:v>7.3539999999999994E-2</c:v>
                </c:pt>
                <c:pt idx="8355">
                  <c:v>7.3550000000000004E-2</c:v>
                </c:pt>
                <c:pt idx="8356">
                  <c:v>7.356E-2</c:v>
                </c:pt>
                <c:pt idx="8357">
                  <c:v>7.3569999999999997E-2</c:v>
                </c:pt>
                <c:pt idx="8358">
                  <c:v>7.358000000000002E-2</c:v>
                </c:pt>
                <c:pt idx="8359">
                  <c:v>7.3590000000000003E-2</c:v>
                </c:pt>
                <c:pt idx="8360">
                  <c:v>7.3599999999999999E-2</c:v>
                </c:pt>
                <c:pt idx="8361">
                  <c:v>7.3609999999999995E-2</c:v>
                </c:pt>
                <c:pt idx="8362">
                  <c:v>7.3620000000000005E-2</c:v>
                </c:pt>
                <c:pt idx="8363">
                  <c:v>7.3630000000000001E-2</c:v>
                </c:pt>
                <c:pt idx="8364">
                  <c:v>7.3639999999999997E-2</c:v>
                </c:pt>
                <c:pt idx="8365">
                  <c:v>7.3649999999999979E-2</c:v>
                </c:pt>
                <c:pt idx="8366">
                  <c:v>7.3660000000000003E-2</c:v>
                </c:pt>
                <c:pt idx="8367">
                  <c:v>7.3669999999999999E-2</c:v>
                </c:pt>
                <c:pt idx="8368">
                  <c:v>7.3679999999999995E-2</c:v>
                </c:pt>
                <c:pt idx="8369">
                  <c:v>7.3690000000000019E-2</c:v>
                </c:pt>
                <c:pt idx="8370">
                  <c:v>7.3700000000000029E-2</c:v>
                </c:pt>
                <c:pt idx="8371">
                  <c:v>7.3709999999999998E-2</c:v>
                </c:pt>
                <c:pt idx="8372">
                  <c:v>7.3719999999999994E-2</c:v>
                </c:pt>
                <c:pt idx="8373">
                  <c:v>7.3730000000000004E-2</c:v>
                </c:pt>
                <c:pt idx="8374">
                  <c:v>7.374E-2</c:v>
                </c:pt>
                <c:pt idx="8375">
                  <c:v>7.3749999999999996E-2</c:v>
                </c:pt>
                <c:pt idx="8376">
                  <c:v>7.3760000000000034E-2</c:v>
                </c:pt>
                <c:pt idx="8377">
                  <c:v>7.3770000000000002E-2</c:v>
                </c:pt>
                <c:pt idx="8378">
                  <c:v>7.3779999999999998E-2</c:v>
                </c:pt>
                <c:pt idx="8379">
                  <c:v>7.3789999999999994E-2</c:v>
                </c:pt>
                <c:pt idx="8380">
                  <c:v>7.3800000000000004E-2</c:v>
                </c:pt>
                <c:pt idx="8381">
                  <c:v>7.3810000000000014E-2</c:v>
                </c:pt>
                <c:pt idx="8382">
                  <c:v>7.3820000000000011E-2</c:v>
                </c:pt>
                <c:pt idx="8383">
                  <c:v>7.3830000000000021E-2</c:v>
                </c:pt>
                <c:pt idx="8384">
                  <c:v>7.3840000000000003E-2</c:v>
                </c:pt>
                <c:pt idx="8385">
                  <c:v>7.3849999999999999E-2</c:v>
                </c:pt>
                <c:pt idx="8386">
                  <c:v>7.3859999999999995E-2</c:v>
                </c:pt>
                <c:pt idx="8387">
                  <c:v>7.3870000000000019E-2</c:v>
                </c:pt>
                <c:pt idx="8388">
                  <c:v>7.3880000000000001E-2</c:v>
                </c:pt>
                <c:pt idx="8389">
                  <c:v>7.3889999999999997E-2</c:v>
                </c:pt>
                <c:pt idx="8390">
                  <c:v>7.3899999999999993E-2</c:v>
                </c:pt>
                <c:pt idx="8391">
                  <c:v>7.3910000000000003E-2</c:v>
                </c:pt>
                <c:pt idx="8392">
                  <c:v>7.392E-2</c:v>
                </c:pt>
                <c:pt idx="8393">
                  <c:v>7.3929999999999996E-2</c:v>
                </c:pt>
                <c:pt idx="8394">
                  <c:v>7.3940000000000006E-2</c:v>
                </c:pt>
                <c:pt idx="8395">
                  <c:v>7.3950000000000002E-2</c:v>
                </c:pt>
                <c:pt idx="8396">
                  <c:v>7.3959999999999998E-2</c:v>
                </c:pt>
                <c:pt idx="8397">
                  <c:v>7.3969999999999994E-2</c:v>
                </c:pt>
                <c:pt idx="8398">
                  <c:v>7.3980000000000004E-2</c:v>
                </c:pt>
                <c:pt idx="8399">
                  <c:v>7.3990000000000014E-2</c:v>
                </c:pt>
                <c:pt idx="8400">
                  <c:v>7.3999999999999996E-2</c:v>
                </c:pt>
                <c:pt idx="8401">
                  <c:v>7.401000000000027E-2</c:v>
                </c:pt>
                <c:pt idx="8402">
                  <c:v>7.402000000000003E-2</c:v>
                </c:pt>
                <c:pt idx="8403">
                  <c:v>7.4029999999999999E-2</c:v>
                </c:pt>
                <c:pt idx="8404">
                  <c:v>7.4040000000000022E-2</c:v>
                </c:pt>
                <c:pt idx="8405">
                  <c:v>7.4050000000000032E-2</c:v>
                </c:pt>
                <c:pt idx="8406">
                  <c:v>7.4060000000000223E-2</c:v>
                </c:pt>
                <c:pt idx="8407">
                  <c:v>7.4070000000000011E-2</c:v>
                </c:pt>
                <c:pt idx="8408">
                  <c:v>7.4079999999999993E-2</c:v>
                </c:pt>
                <c:pt idx="8409">
                  <c:v>7.4090000000000253E-2</c:v>
                </c:pt>
                <c:pt idx="8410">
                  <c:v>7.4100000000000013E-2</c:v>
                </c:pt>
                <c:pt idx="8411">
                  <c:v>7.4110000000000134E-2</c:v>
                </c:pt>
                <c:pt idx="8412">
                  <c:v>7.4120000000000019E-2</c:v>
                </c:pt>
                <c:pt idx="8413">
                  <c:v>7.4130000000000112E-2</c:v>
                </c:pt>
                <c:pt idx="8414">
                  <c:v>7.4140000000000011E-2</c:v>
                </c:pt>
                <c:pt idx="8415">
                  <c:v>7.4149999999999994E-2</c:v>
                </c:pt>
                <c:pt idx="8416">
                  <c:v>7.4160000000000184E-2</c:v>
                </c:pt>
                <c:pt idx="8417">
                  <c:v>7.417E-2</c:v>
                </c:pt>
                <c:pt idx="8418">
                  <c:v>7.4179999999999996E-2</c:v>
                </c:pt>
                <c:pt idx="8419">
                  <c:v>7.4190000000000034E-2</c:v>
                </c:pt>
                <c:pt idx="8420">
                  <c:v>7.4200000000000002E-2</c:v>
                </c:pt>
                <c:pt idx="8421">
                  <c:v>7.4209999999999998E-2</c:v>
                </c:pt>
                <c:pt idx="8422">
                  <c:v>7.4219999999999994E-2</c:v>
                </c:pt>
                <c:pt idx="8423">
                  <c:v>7.4230000000000004E-2</c:v>
                </c:pt>
                <c:pt idx="8424">
                  <c:v>7.424E-2</c:v>
                </c:pt>
                <c:pt idx="8425">
                  <c:v>7.4249999999999997E-2</c:v>
                </c:pt>
                <c:pt idx="8426">
                  <c:v>7.4260000000000034E-2</c:v>
                </c:pt>
                <c:pt idx="8427">
                  <c:v>7.4270000000000003E-2</c:v>
                </c:pt>
                <c:pt idx="8428">
                  <c:v>7.4279999999999999E-2</c:v>
                </c:pt>
                <c:pt idx="8429">
                  <c:v>7.4290000000000023E-2</c:v>
                </c:pt>
                <c:pt idx="8430">
                  <c:v>7.4300000000000241E-2</c:v>
                </c:pt>
                <c:pt idx="8431">
                  <c:v>7.4310000000000251E-2</c:v>
                </c:pt>
                <c:pt idx="8432">
                  <c:v>7.4320000000000094E-2</c:v>
                </c:pt>
                <c:pt idx="8433">
                  <c:v>7.4329999999999993E-2</c:v>
                </c:pt>
                <c:pt idx="8434">
                  <c:v>7.4340000000000003E-2</c:v>
                </c:pt>
                <c:pt idx="8435">
                  <c:v>7.4349999999999999E-2</c:v>
                </c:pt>
                <c:pt idx="8436">
                  <c:v>7.4360000000000134E-2</c:v>
                </c:pt>
                <c:pt idx="8437">
                  <c:v>7.4370000000000033E-2</c:v>
                </c:pt>
                <c:pt idx="8438">
                  <c:v>7.4380000000000224E-2</c:v>
                </c:pt>
                <c:pt idx="8439">
                  <c:v>7.4390000000000248E-2</c:v>
                </c:pt>
                <c:pt idx="8440">
                  <c:v>7.4400000000000133E-2</c:v>
                </c:pt>
                <c:pt idx="8441">
                  <c:v>7.441000000000024E-2</c:v>
                </c:pt>
                <c:pt idx="8442">
                  <c:v>7.4420000000000014E-2</c:v>
                </c:pt>
                <c:pt idx="8443">
                  <c:v>7.4430000000000218E-2</c:v>
                </c:pt>
                <c:pt idx="8444">
                  <c:v>7.444000000000002E-2</c:v>
                </c:pt>
                <c:pt idx="8445">
                  <c:v>7.4450000000000113E-2</c:v>
                </c:pt>
                <c:pt idx="8446">
                  <c:v>7.4460000000000123E-2</c:v>
                </c:pt>
                <c:pt idx="8447">
                  <c:v>7.4470000000000022E-2</c:v>
                </c:pt>
                <c:pt idx="8448">
                  <c:v>7.4480000000000032E-2</c:v>
                </c:pt>
                <c:pt idx="8449">
                  <c:v>7.4490000000000237E-2</c:v>
                </c:pt>
                <c:pt idx="8450">
                  <c:v>7.4500000000000094E-2</c:v>
                </c:pt>
                <c:pt idx="8451">
                  <c:v>7.4510000000000132E-2</c:v>
                </c:pt>
                <c:pt idx="8452">
                  <c:v>7.4520000000000003E-2</c:v>
                </c:pt>
                <c:pt idx="8453">
                  <c:v>7.4529999999999999E-2</c:v>
                </c:pt>
                <c:pt idx="8454">
                  <c:v>7.4540000000000009E-2</c:v>
                </c:pt>
                <c:pt idx="8455">
                  <c:v>7.4550000000000033E-2</c:v>
                </c:pt>
                <c:pt idx="8456">
                  <c:v>7.4560000000000112E-2</c:v>
                </c:pt>
                <c:pt idx="8457">
                  <c:v>7.4570000000000011E-2</c:v>
                </c:pt>
                <c:pt idx="8458">
                  <c:v>7.4579999999999994E-2</c:v>
                </c:pt>
                <c:pt idx="8459">
                  <c:v>7.4590000000000239E-2</c:v>
                </c:pt>
                <c:pt idx="8460">
                  <c:v>7.4600000000000014E-2</c:v>
                </c:pt>
                <c:pt idx="8461">
                  <c:v>7.4609999999999996E-2</c:v>
                </c:pt>
                <c:pt idx="8462">
                  <c:v>7.462000000000002E-2</c:v>
                </c:pt>
                <c:pt idx="8463">
                  <c:v>7.463000000000003E-2</c:v>
                </c:pt>
                <c:pt idx="8464">
                  <c:v>7.4639999999999998E-2</c:v>
                </c:pt>
                <c:pt idx="8465">
                  <c:v>7.4649999999999994E-2</c:v>
                </c:pt>
                <c:pt idx="8466">
                  <c:v>7.4660000000000004E-2</c:v>
                </c:pt>
                <c:pt idx="8467">
                  <c:v>7.467E-2</c:v>
                </c:pt>
                <c:pt idx="8468">
                  <c:v>7.4679999999999996E-2</c:v>
                </c:pt>
                <c:pt idx="8469">
                  <c:v>7.4690000000000034E-2</c:v>
                </c:pt>
                <c:pt idx="8470">
                  <c:v>7.4700000000000225E-2</c:v>
                </c:pt>
                <c:pt idx="8471">
                  <c:v>7.4710000000000318E-2</c:v>
                </c:pt>
                <c:pt idx="8472">
                  <c:v>7.4720000000000134E-2</c:v>
                </c:pt>
                <c:pt idx="8473">
                  <c:v>7.4730000000000241E-2</c:v>
                </c:pt>
                <c:pt idx="8474">
                  <c:v>7.4740000000000084E-2</c:v>
                </c:pt>
                <c:pt idx="8475">
                  <c:v>7.4750000000000233E-2</c:v>
                </c:pt>
                <c:pt idx="8476">
                  <c:v>7.4759999999999993E-2</c:v>
                </c:pt>
                <c:pt idx="8477">
                  <c:v>7.4770000000000114E-2</c:v>
                </c:pt>
                <c:pt idx="8478">
                  <c:v>7.4779999999999999E-2</c:v>
                </c:pt>
                <c:pt idx="8479">
                  <c:v>7.4790000000000273E-2</c:v>
                </c:pt>
                <c:pt idx="8480">
                  <c:v>7.4800000000000033E-2</c:v>
                </c:pt>
                <c:pt idx="8481">
                  <c:v>7.4810000000000237E-2</c:v>
                </c:pt>
                <c:pt idx="8482">
                  <c:v>7.4820000000000039E-2</c:v>
                </c:pt>
                <c:pt idx="8483">
                  <c:v>7.4829999999999994E-2</c:v>
                </c:pt>
                <c:pt idx="8484">
                  <c:v>7.4840000000000004E-2</c:v>
                </c:pt>
                <c:pt idx="8485">
                  <c:v>7.4850000000000014E-2</c:v>
                </c:pt>
                <c:pt idx="8486">
                  <c:v>7.4860000000000218E-2</c:v>
                </c:pt>
                <c:pt idx="8487">
                  <c:v>7.4870000000000034E-2</c:v>
                </c:pt>
                <c:pt idx="8488">
                  <c:v>7.4880000000000113E-2</c:v>
                </c:pt>
                <c:pt idx="8489">
                  <c:v>7.4890000000000234E-2</c:v>
                </c:pt>
                <c:pt idx="8490">
                  <c:v>7.4900000000000022E-2</c:v>
                </c:pt>
                <c:pt idx="8491">
                  <c:v>7.491000000000024E-2</c:v>
                </c:pt>
                <c:pt idx="8492">
                  <c:v>7.4920000000000014E-2</c:v>
                </c:pt>
                <c:pt idx="8493">
                  <c:v>7.4929999999999997E-2</c:v>
                </c:pt>
                <c:pt idx="8494">
                  <c:v>7.494000000000002E-2</c:v>
                </c:pt>
                <c:pt idx="8495">
                  <c:v>7.4950000000000003E-2</c:v>
                </c:pt>
                <c:pt idx="8496">
                  <c:v>7.4959999999999999E-2</c:v>
                </c:pt>
                <c:pt idx="8497">
                  <c:v>7.4970000000000023E-2</c:v>
                </c:pt>
                <c:pt idx="8498">
                  <c:v>7.4980000000000033E-2</c:v>
                </c:pt>
                <c:pt idx="8499">
                  <c:v>7.4990000000000223E-2</c:v>
                </c:pt>
                <c:pt idx="8500">
                  <c:v>7.5000000000000011E-2</c:v>
                </c:pt>
                <c:pt idx="8501">
                  <c:v>7.5009999999999993E-2</c:v>
                </c:pt>
                <c:pt idx="8502">
                  <c:v>7.5020000000000003E-2</c:v>
                </c:pt>
                <c:pt idx="8503">
                  <c:v>7.5029999999999999E-2</c:v>
                </c:pt>
                <c:pt idx="8504">
                  <c:v>7.5040000000000009E-2</c:v>
                </c:pt>
                <c:pt idx="8505">
                  <c:v>7.5050000000000019E-2</c:v>
                </c:pt>
                <c:pt idx="8506">
                  <c:v>7.5060000000000113E-2</c:v>
                </c:pt>
                <c:pt idx="8507">
                  <c:v>7.5070000000000012E-2</c:v>
                </c:pt>
                <c:pt idx="8508">
                  <c:v>7.5079999999999994E-2</c:v>
                </c:pt>
                <c:pt idx="8509">
                  <c:v>7.5090000000000032E-2</c:v>
                </c:pt>
                <c:pt idx="8510">
                  <c:v>7.51E-2</c:v>
                </c:pt>
                <c:pt idx="8511">
                  <c:v>7.5109999999999996E-2</c:v>
                </c:pt>
                <c:pt idx="8512">
                  <c:v>7.5120000000000006E-2</c:v>
                </c:pt>
                <c:pt idx="8513">
                  <c:v>7.5130000000000002E-2</c:v>
                </c:pt>
                <c:pt idx="8514">
                  <c:v>7.5139999999999998E-2</c:v>
                </c:pt>
                <c:pt idx="8515">
                  <c:v>7.5149999999999995E-2</c:v>
                </c:pt>
                <c:pt idx="8516">
                  <c:v>7.5160000000000032E-2</c:v>
                </c:pt>
                <c:pt idx="8517">
                  <c:v>7.5170000000000001E-2</c:v>
                </c:pt>
                <c:pt idx="8518">
                  <c:v>7.5179999999999997E-2</c:v>
                </c:pt>
                <c:pt idx="8519">
                  <c:v>7.5190000000000021E-2</c:v>
                </c:pt>
                <c:pt idx="8520">
                  <c:v>7.5200000000000003E-2</c:v>
                </c:pt>
                <c:pt idx="8521">
                  <c:v>7.5209999999999999E-2</c:v>
                </c:pt>
                <c:pt idx="8522">
                  <c:v>7.5219999999999995E-2</c:v>
                </c:pt>
                <c:pt idx="8523">
                  <c:v>7.5230000000000019E-2</c:v>
                </c:pt>
                <c:pt idx="8524">
                  <c:v>7.5240000000000001E-2</c:v>
                </c:pt>
                <c:pt idx="8525">
                  <c:v>7.5249999999999997E-2</c:v>
                </c:pt>
                <c:pt idx="8526">
                  <c:v>7.5259999999999994E-2</c:v>
                </c:pt>
                <c:pt idx="8527">
                  <c:v>7.5270000000000004E-2</c:v>
                </c:pt>
                <c:pt idx="8528">
                  <c:v>7.528E-2</c:v>
                </c:pt>
                <c:pt idx="8529">
                  <c:v>7.5289999999999996E-2</c:v>
                </c:pt>
                <c:pt idx="8530">
                  <c:v>7.5300000000000034E-2</c:v>
                </c:pt>
                <c:pt idx="8531">
                  <c:v>7.5310000000000224E-2</c:v>
                </c:pt>
                <c:pt idx="8532">
                  <c:v>7.5320000000000012E-2</c:v>
                </c:pt>
                <c:pt idx="8533">
                  <c:v>7.5329999999999994E-2</c:v>
                </c:pt>
                <c:pt idx="8534">
                  <c:v>7.5340000000000004E-2</c:v>
                </c:pt>
                <c:pt idx="8535">
                  <c:v>7.5350000000000014E-2</c:v>
                </c:pt>
                <c:pt idx="8536">
                  <c:v>7.5360000000000024E-2</c:v>
                </c:pt>
                <c:pt idx="8537">
                  <c:v>7.537000000000002E-2</c:v>
                </c:pt>
                <c:pt idx="8538">
                  <c:v>7.5380000000000114E-2</c:v>
                </c:pt>
                <c:pt idx="8539">
                  <c:v>7.5389999999999999E-2</c:v>
                </c:pt>
                <c:pt idx="8540">
                  <c:v>7.5400000000000023E-2</c:v>
                </c:pt>
                <c:pt idx="8541">
                  <c:v>7.5410000000000033E-2</c:v>
                </c:pt>
                <c:pt idx="8542">
                  <c:v>7.5420000000000001E-2</c:v>
                </c:pt>
                <c:pt idx="8543">
                  <c:v>7.5429999999999997E-2</c:v>
                </c:pt>
                <c:pt idx="8544">
                  <c:v>7.5439999999999993E-2</c:v>
                </c:pt>
                <c:pt idx="8545">
                  <c:v>7.5450000000000003E-2</c:v>
                </c:pt>
                <c:pt idx="8546">
                  <c:v>7.5459999999999999E-2</c:v>
                </c:pt>
                <c:pt idx="8547">
                  <c:v>7.5470000000000009E-2</c:v>
                </c:pt>
                <c:pt idx="8548">
                  <c:v>7.5480000000000033E-2</c:v>
                </c:pt>
                <c:pt idx="8549">
                  <c:v>7.5490000000000113E-2</c:v>
                </c:pt>
                <c:pt idx="8550">
                  <c:v>7.5500000000000012E-2</c:v>
                </c:pt>
                <c:pt idx="8551">
                  <c:v>7.5509999999999994E-2</c:v>
                </c:pt>
                <c:pt idx="8552">
                  <c:v>7.5520000000000004E-2</c:v>
                </c:pt>
                <c:pt idx="8553">
                  <c:v>7.5530000000000014E-2</c:v>
                </c:pt>
                <c:pt idx="8554">
                  <c:v>7.5539999999999996E-2</c:v>
                </c:pt>
                <c:pt idx="8555">
                  <c:v>7.555000000000002E-2</c:v>
                </c:pt>
                <c:pt idx="8556">
                  <c:v>7.5560000000000002E-2</c:v>
                </c:pt>
                <c:pt idx="8557">
                  <c:v>7.5569999999999998E-2</c:v>
                </c:pt>
                <c:pt idx="8558">
                  <c:v>7.5579999999999994E-2</c:v>
                </c:pt>
                <c:pt idx="8559">
                  <c:v>7.5590000000000004E-2</c:v>
                </c:pt>
                <c:pt idx="8560">
                  <c:v>7.5600000000000001E-2</c:v>
                </c:pt>
                <c:pt idx="8561">
                  <c:v>7.5609999999999997E-2</c:v>
                </c:pt>
                <c:pt idx="8562">
                  <c:v>7.5620000000000007E-2</c:v>
                </c:pt>
                <c:pt idx="8563">
                  <c:v>7.5630000000000003E-2</c:v>
                </c:pt>
                <c:pt idx="8564">
                  <c:v>7.5639999999999999E-2</c:v>
                </c:pt>
                <c:pt idx="8565">
                  <c:v>7.5649999999999995E-2</c:v>
                </c:pt>
                <c:pt idx="8566">
                  <c:v>7.5660000000000019E-2</c:v>
                </c:pt>
                <c:pt idx="8567">
                  <c:v>7.5670000000000001E-2</c:v>
                </c:pt>
                <c:pt idx="8568">
                  <c:v>7.5679999999999997E-2</c:v>
                </c:pt>
                <c:pt idx="8569">
                  <c:v>7.5689999999999993E-2</c:v>
                </c:pt>
                <c:pt idx="8570">
                  <c:v>7.5700000000000031E-2</c:v>
                </c:pt>
                <c:pt idx="8571">
                  <c:v>7.5710000000000124E-2</c:v>
                </c:pt>
                <c:pt idx="8572">
                  <c:v>7.5720000000000023E-2</c:v>
                </c:pt>
                <c:pt idx="8573">
                  <c:v>7.5730000000000033E-2</c:v>
                </c:pt>
                <c:pt idx="8574">
                  <c:v>7.5740000000000002E-2</c:v>
                </c:pt>
                <c:pt idx="8575">
                  <c:v>7.5749999999999998E-2</c:v>
                </c:pt>
                <c:pt idx="8576">
                  <c:v>7.5759999999999994E-2</c:v>
                </c:pt>
                <c:pt idx="8577">
                  <c:v>7.5770000000000004E-2</c:v>
                </c:pt>
                <c:pt idx="8578">
                  <c:v>7.5780000000000014E-2</c:v>
                </c:pt>
                <c:pt idx="8579">
                  <c:v>7.5790000000000218E-2</c:v>
                </c:pt>
                <c:pt idx="8580">
                  <c:v>7.580000000000002E-2</c:v>
                </c:pt>
                <c:pt idx="8581">
                  <c:v>7.5810000000000113E-2</c:v>
                </c:pt>
                <c:pt idx="8582">
                  <c:v>7.5820000000000012E-2</c:v>
                </c:pt>
                <c:pt idx="8583">
                  <c:v>7.5829999999999995E-2</c:v>
                </c:pt>
                <c:pt idx="8584">
                  <c:v>7.5840000000000019E-2</c:v>
                </c:pt>
                <c:pt idx="8585">
                  <c:v>7.5850000000000029E-2</c:v>
                </c:pt>
                <c:pt idx="8586">
                  <c:v>7.5859999999999997E-2</c:v>
                </c:pt>
                <c:pt idx="8587">
                  <c:v>7.5870000000000021E-2</c:v>
                </c:pt>
                <c:pt idx="8588">
                  <c:v>7.5880000000000003E-2</c:v>
                </c:pt>
                <c:pt idx="8589">
                  <c:v>7.5889999999999999E-2</c:v>
                </c:pt>
                <c:pt idx="8590">
                  <c:v>7.5900000000000009E-2</c:v>
                </c:pt>
                <c:pt idx="8591">
                  <c:v>7.5910000000000033E-2</c:v>
                </c:pt>
                <c:pt idx="8592">
                  <c:v>7.5920000000000001E-2</c:v>
                </c:pt>
                <c:pt idx="8593">
                  <c:v>7.5929999999999997E-2</c:v>
                </c:pt>
                <c:pt idx="8594">
                  <c:v>7.5939999999999994E-2</c:v>
                </c:pt>
                <c:pt idx="8595">
                  <c:v>7.5950000000000004E-2</c:v>
                </c:pt>
                <c:pt idx="8596">
                  <c:v>7.5960000000000014E-2</c:v>
                </c:pt>
                <c:pt idx="8597">
                  <c:v>7.597000000000001E-2</c:v>
                </c:pt>
                <c:pt idx="8598">
                  <c:v>7.598000000000002E-2</c:v>
                </c:pt>
                <c:pt idx="8599">
                  <c:v>7.5990000000000113E-2</c:v>
                </c:pt>
                <c:pt idx="8600">
                  <c:v>7.5999999999999998E-2</c:v>
                </c:pt>
                <c:pt idx="8601">
                  <c:v>7.6009999999999994E-2</c:v>
                </c:pt>
                <c:pt idx="8602">
                  <c:v>7.6020000000000004E-2</c:v>
                </c:pt>
                <c:pt idx="8603">
                  <c:v>7.603E-2</c:v>
                </c:pt>
                <c:pt idx="8604">
                  <c:v>7.6039999999999996E-2</c:v>
                </c:pt>
                <c:pt idx="8605">
                  <c:v>7.6050000000000006E-2</c:v>
                </c:pt>
                <c:pt idx="8606">
                  <c:v>7.6060000000000003E-2</c:v>
                </c:pt>
                <c:pt idx="8607">
                  <c:v>7.6069999999999999E-2</c:v>
                </c:pt>
                <c:pt idx="8608">
                  <c:v>7.6079999999999995E-2</c:v>
                </c:pt>
                <c:pt idx="8609">
                  <c:v>7.6090000000000033E-2</c:v>
                </c:pt>
                <c:pt idx="8610">
                  <c:v>7.6100000000000001E-2</c:v>
                </c:pt>
                <c:pt idx="8611">
                  <c:v>7.6109999999999997E-2</c:v>
                </c:pt>
                <c:pt idx="8612">
                  <c:v>7.6119999999999993E-2</c:v>
                </c:pt>
                <c:pt idx="8613">
                  <c:v>7.6130000000000003E-2</c:v>
                </c:pt>
                <c:pt idx="8614">
                  <c:v>7.6139999999999999E-2</c:v>
                </c:pt>
                <c:pt idx="8615">
                  <c:v>7.6149999999999995E-2</c:v>
                </c:pt>
                <c:pt idx="8616">
                  <c:v>7.6160000000000019E-2</c:v>
                </c:pt>
                <c:pt idx="8617">
                  <c:v>7.6170000000000002E-2</c:v>
                </c:pt>
                <c:pt idx="8618">
                  <c:v>7.6179999999999998E-2</c:v>
                </c:pt>
                <c:pt idx="8619">
                  <c:v>7.6189999999999994E-2</c:v>
                </c:pt>
                <c:pt idx="8620">
                  <c:v>7.6200000000000004E-2</c:v>
                </c:pt>
                <c:pt idx="8621">
                  <c:v>7.621E-2</c:v>
                </c:pt>
                <c:pt idx="8622">
                  <c:v>7.6219999999999996E-2</c:v>
                </c:pt>
                <c:pt idx="8623">
                  <c:v>7.6230000000000006E-2</c:v>
                </c:pt>
                <c:pt idx="8624">
                  <c:v>7.6240000000000002E-2</c:v>
                </c:pt>
                <c:pt idx="8625">
                  <c:v>7.6249999999999971E-2</c:v>
                </c:pt>
                <c:pt idx="8626">
                  <c:v>7.6259999999999981E-2</c:v>
                </c:pt>
                <c:pt idx="8627">
                  <c:v>7.6269999999999991E-2</c:v>
                </c:pt>
                <c:pt idx="8628">
                  <c:v>7.6280000000000001E-2</c:v>
                </c:pt>
                <c:pt idx="8629">
                  <c:v>7.6289999999999997E-2</c:v>
                </c:pt>
                <c:pt idx="8630">
                  <c:v>7.6300000000000021E-2</c:v>
                </c:pt>
                <c:pt idx="8631">
                  <c:v>7.6310000000000031E-2</c:v>
                </c:pt>
                <c:pt idx="8632">
                  <c:v>7.6319999999999999E-2</c:v>
                </c:pt>
                <c:pt idx="8633">
                  <c:v>7.6329999999999995E-2</c:v>
                </c:pt>
                <c:pt idx="8634">
                  <c:v>7.6340000000000005E-2</c:v>
                </c:pt>
                <c:pt idx="8635">
                  <c:v>7.6350000000000001E-2</c:v>
                </c:pt>
                <c:pt idx="8636">
                  <c:v>7.6359999999999997E-2</c:v>
                </c:pt>
                <c:pt idx="8637">
                  <c:v>7.6369999999999993E-2</c:v>
                </c:pt>
                <c:pt idx="8638">
                  <c:v>7.6380000000000003E-2</c:v>
                </c:pt>
                <c:pt idx="8639">
                  <c:v>7.6390000000000013E-2</c:v>
                </c:pt>
                <c:pt idx="8640">
                  <c:v>7.640000000000001E-2</c:v>
                </c:pt>
                <c:pt idx="8641">
                  <c:v>7.641000000000002E-2</c:v>
                </c:pt>
                <c:pt idx="8642">
                  <c:v>7.6420000000000002E-2</c:v>
                </c:pt>
                <c:pt idx="8643">
                  <c:v>7.6429999999999998E-2</c:v>
                </c:pt>
                <c:pt idx="8644">
                  <c:v>7.6439999999999994E-2</c:v>
                </c:pt>
                <c:pt idx="8645">
                  <c:v>7.6450000000000004E-2</c:v>
                </c:pt>
                <c:pt idx="8646">
                  <c:v>7.6460000000000014E-2</c:v>
                </c:pt>
                <c:pt idx="8647">
                  <c:v>7.6469999999999996E-2</c:v>
                </c:pt>
                <c:pt idx="8648">
                  <c:v>7.648000000000002E-2</c:v>
                </c:pt>
                <c:pt idx="8649">
                  <c:v>7.6490000000000002E-2</c:v>
                </c:pt>
                <c:pt idx="8650">
                  <c:v>7.6499999999999999E-2</c:v>
                </c:pt>
                <c:pt idx="8651">
                  <c:v>7.6509999999999995E-2</c:v>
                </c:pt>
                <c:pt idx="8652">
                  <c:v>7.6520000000000005E-2</c:v>
                </c:pt>
                <c:pt idx="8653">
                  <c:v>7.6530000000000001E-2</c:v>
                </c:pt>
                <c:pt idx="8654">
                  <c:v>7.6539999999999997E-2</c:v>
                </c:pt>
                <c:pt idx="8655">
                  <c:v>7.6550000000000007E-2</c:v>
                </c:pt>
                <c:pt idx="8656">
                  <c:v>7.6560000000000003E-2</c:v>
                </c:pt>
                <c:pt idx="8657">
                  <c:v>7.6569999999999999E-2</c:v>
                </c:pt>
                <c:pt idx="8658">
                  <c:v>7.6579999999999995E-2</c:v>
                </c:pt>
                <c:pt idx="8659">
                  <c:v>7.6590000000000019E-2</c:v>
                </c:pt>
                <c:pt idx="8660">
                  <c:v>7.6600000000000001E-2</c:v>
                </c:pt>
                <c:pt idx="8661">
                  <c:v>7.6609999999999998E-2</c:v>
                </c:pt>
                <c:pt idx="8662">
                  <c:v>7.6619999999999994E-2</c:v>
                </c:pt>
                <c:pt idx="8663">
                  <c:v>7.6630000000000004E-2</c:v>
                </c:pt>
                <c:pt idx="8664">
                  <c:v>7.664E-2</c:v>
                </c:pt>
                <c:pt idx="8665">
                  <c:v>7.6649999999999996E-2</c:v>
                </c:pt>
                <c:pt idx="8666">
                  <c:v>7.6660000000000006E-2</c:v>
                </c:pt>
                <c:pt idx="8667">
                  <c:v>7.6670000000000002E-2</c:v>
                </c:pt>
                <c:pt idx="8668">
                  <c:v>7.6679999999999998E-2</c:v>
                </c:pt>
                <c:pt idx="8669">
                  <c:v>7.668999999999998E-2</c:v>
                </c:pt>
                <c:pt idx="8670">
                  <c:v>7.6700000000000004E-2</c:v>
                </c:pt>
                <c:pt idx="8671">
                  <c:v>7.6710000000000014E-2</c:v>
                </c:pt>
                <c:pt idx="8672">
                  <c:v>7.672000000000001E-2</c:v>
                </c:pt>
                <c:pt idx="8673">
                  <c:v>7.673000000000002E-2</c:v>
                </c:pt>
                <c:pt idx="8674">
                  <c:v>7.6740000000000003E-2</c:v>
                </c:pt>
                <c:pt idx="8675">
                  <c:v>7.6749999999999999E-2</c:v>
                </c:pt>
                <c:pt idx="8676">
                  <c:v>7.6759999999999995E-2</c:v>
                </c:pt>
                <c:pt idx="8677">
                  <c:v>7.6770000000000019E-2</c:v>
                </c:pt>
                <c:pt idx="8678">
                  <c:v>7.6780000000000001E-2</c:v>
                </c:pt>
                <c:pt idx="8679">
                  <c:v>7.6789999999999997E-2</c:v>
                </c:pt>
                <c:pt idx="8680">
                  <c:v>7.6799999999999993E-2</c:v>
                </c:pt>
                <c:pt idx="8681">
                  <c:v>7.6810000000000003E-2</c:v>
                </c:pt>
                <c:pt idx="8682">
                  <c:v>7.6819999999999999E-2</c:v>
                </c:pt>
                <c:pt idx="8683">
                  <c:v>7.6829999999999996E-2</c:v>
                </c:pt>
                <c:pt idx="8684">
                  <c:v>7.6840000000000006E-2</c:v>
                </c:pt>
                <c:pt idx="8685">
                  <c:v>7.6850000000000002E-2</c:v>
                </c:pt>
                <c:pt idx="8686">
                  <c:v>7.6859999999999998E-2</c:v>
                </c:pt>
                <c:pt idx="8687">
                  <c:v>7.6869999999999994E-2</c:v>
                </c:pt>
                <c:pt idx="8688">
                  <c:v>7.6880000000000004E-2</c:v>
                </c:pt>
                <c:pt idx="8689">
                  <c:v>7.6890000000000014E-2</c:v>
                </c:pt>
                <c:pt idx="8690">
                  <c:v>7.690000000000001E-2</c:v>
                </c:pt>
                <c:pt idx="8691">
                  <c:v>7.691000000000002E-2</c:v>
                </c:pt>
                <c:pt idx="8692">
                  <c:v>7.6920000000000002E-2</c:v>
                </c:pt>
                <c:pt idx="8693">
                  <c:v>7.6929999999999998E-2</c:v>
                </c:pt>
                <c:pt idx="8694">
                  <c:v>7.6939999999999995E-2</c:v>
                </c:pt>
                <c:pt idx="8695">
                  <c:v>7.6950000000000005E-2</c:v>
                </c:pt>
                <c:pt idx="8696">
                  <c:v>7.6960000000000001E-2</c:v>
                </c:pt>
                <c:pt idx="8697">
                  <c:v>7.6969999999999997E-2</c:v>
                </c:pt>
                <c:pt idx="8698">
                  <c:v>7.6980000000000007E-2</c:v>
                </c:pt>
                <c:pt idx="8699">
                  <c:v>7.6990000000000003E-2</c:v>
                </c:pt>
                <c:pt idx="8700">
                  <c:v>7.6999999999999999E-2</c:v>
                </c:pt>
                <c:pt idx="8701">
                  <c:v>7.7010000000000134E-2</c:v>
                </c:pt>
                <c:pt idx="8702">
                  <c:v>7.7020000000000019E-2</c:v>
                </c:pt>
                <c:pt idx="8703">
                  <c:v>7.7030000000000112E-2</c:v>
                </c:pt>
                <c:pt idx="8704">
                  <c:v>7.7040000000000011E-2</c:v>
                </c:pt>
                <c:pt idx="8705">
                  <c:v>7.7049999999999993E-2</c:v>
                </c:pt>
                <c:pt idx="8706">
                  <c:v>7.7060000000000184E-2</c:v>
                </c:pt>
                <c:pt idx="8707">
                  <c:v>7.7070000000000013E-2</c:v>
                </c:pt>
                <c:pt idx="8708">
                  <c:v>7.7079999999999996E-2</c:v>
                </c:pt>
                <c:pt idx="8709">
                  <c:v>7.7090000000000033E-2</c:v>
                </c:pt>
                <c:pt idx="8710">
                  <c:v>7.7100000000000002E-2</c:v>
                </c:pt>
                <c:pt idx="8711">
                  <c:v>7.7109999999999998E-2</c:v>
                </c:pt>
                <c:pt idx="8712">
                  <c:v>7.7119999999999994E-2</c:v>
                </c:pt>
                <c:pt idx="8713">
                  <c:v>7.7130000000000004E-2</c:v>
                </c:pt>
                <c:pt idx="8714">
                  <c:v>7.714E-2</c:v>
                </c:pt>
                <c:pt idx="8715">
                  <c:v>7.7149999999999996E-2</c:v>
                </c:pt>
                <c:pt idx="8716">
                  <c:v>7.7160000000000034E-2</c:v>
                </c:pt>
                <c:pt idx="8717">
                  <c:v>7.7170000000000002E-2</c:v>
                </c:pt>
                <c:pt idx="8718">
                  <c:v>7.7179999999999999E-2</c:v>
                </c:pt>
                <c:pt idx="8719">
                  <c:v>7.7190000000000022E-2</c:v>
                </c:pt>
                <c:pt idx="8720">
                  <c:v>7.7200000000000019E-2</c:v>
                </c:pt>
                <c:pt idx="8721">
                  <c:v>7.7210000000000084E-2</c:v>
                </c:pt>
                <c:pt idx="8722">
                  <c:v>7.7219999999999997E-2</c:v>
                </c:pt>
                <c:pt idx="8723">
                  <c:v>7.7229999999999993E-2</c:v>
                </c:pt>
                <c:pt idx="8724">
                  <c:v>7.7240000000000003E-2</c:v>
                </c:pt>
                <c:pt idx="8725">
                  <c:v>7.7249999999999999E-2</c:v>
                </c:pt>
                <c:pt idx="8726">
                  <c:v>7.7259999999999995E-2</c:v>
                </c:pt>
                <c:pt idx="8727">
                  <c:v>7.7270000000000005E-2</c:v>
                </c:pt>
                <c:pt idx="8728">
                  <c:v>7.7280000000000001E-2</c:v>
                </c:pt>
                <c:pt idx="8729">
                  <c:v>7.7289999999999998E-2</c:v>
                </c:pt>
                <c:pt idx="8730">
                  <c:v>7.7299999999999994E-2</c:v>
                </c:pt>
                <c:pt idx="8731">
                  <c:v>7.7310000000000254E-2</c:v>
                </c:pt>
                <c:pt idx="8732">
                  <c:v>7.7320000000000014E-2</c:v>
                </c:pt>
                <c:pt idx="8733">
                  <c:v>7.7330000000000218E-2</c:v>
                </c:pt>
                <c:pt idx="8734">
                  <c:v>7.734000000000002E-2</c:v>
                </c:pt>
                <c:pt idx="8735">
                  <c:v>7.7350000000000113E-2</c:v>
                </c:pt>
                <c:pt idx="8736">
                  <c:v>7.7360000000000234E-2</c:v>
                </c:pt>
                <c:pt idx="8737">
                  <c:v>7.7369999999999994E-2</c:v>
                </c:pt>
                <c:pt idx="8738">
                  <c:v>7.7380000000000226E-2</c:v>
                </c:pt>
                <c:pt idx="8739">
                  <c:v>7.7390000000000236E-2</c:v>
                </c:pt>
                <c:pt idx="8740">
                  <c:v>7.7400000000000024E-2</c:v>
                </c:pt>
                <c:pt idx="8741">
                  <c:v>7.7410000000000034E-2</c:v>
                </c:pt>
                <c:pt idx="8742">
                  <c:v>7.7420000000000003E-2</c:v>
                </c:pt>
                <c:pt idx="8743">
                  <c:v>7.7429999999999999E-2</c:v>
                </c:pt>
                <c:pt idx="8744">
                  <c:v>7.7440000000000009E-2</c:v>
                </c:pt>
                <c:pt idx="8745">
                  <c:v>7.7450000000000033E-2</c:v>
                </c:pt>
                <c:pt idx="8746">
                  <c:v>7.7460000000000223E-2</c:v>
                </c:pt>
                <c:pt idx="8747">
                  <c:v>7.7470000000000011E-2</c:v>
                </c:pt>
                <c:pt idx="8748">
                  <c:v>7.7479999999999993E-2</c:v>
                </c:pt>
                <c:pt idx="8749">
                  <c:v>7.7490000000000114E-2</c:v>
                </c:pt>
                <c:pt idx="8750">
                  <c:v>7.7500000000000013E-2</c:v>
                </c:pt>
                <c:pt idx="8751">
                  <c:v>7.7510000000000023E-2</c:v>
                </c:pt>
                <c:pt idx="8752">
                  <c:v>7.7520000000000019E-2</c:v>
                </c:pt>
                <c:pt idx="8753">
                  <c:v>7.7530000000000113E-2</c:v>
                </c:pt>
                <c:pt idx="8754">
                  <c:v>7.7539999999999998E-2</c:v>
                </c:pt>
                <c:pt idx="8755">
                  <c:v>7.7549999999999994E-2</c:v>
                </c:pt>
                <c:pt idx="8756">
                  <c:v>7.7560000000000032E-2</c:v>
                </c:pt>
                <c:pt idx="8757">
                  <c:v>7.757E-2</c:v>
                </c:pt>
                <c:pt idx="8758">
                  <c:v>7.7579999999999996E-2</c:v>
                </c:pt>
                <c:pt idx="8759">
                  <c:v>7.7590000000000034E-2</c:v>
                </c:pt>
                <c:pt idx="8760">
                  <c:v>7.7600000000000002E-2</c:v>
                </c:pt>
                <c:pt idx="8761">
                  <c:v>7.7609999999999998E-2</c:v>
                </c:pt>
                <c:pt idx="8762">
                  <c:v>7.7620000000000008E-2</c:v>
                </c:pt>
                <c:pt idx="8763">
                  <c:v>7.7630000000000032E-2</c:v>
                </c:pt>
                <c:pt idx="8764">
                  <c:v>7.7640000000000001E-2</c:v>
                </c:pt>
                <c:pt idx="8765">
                  <c:v>7.7649999999999997E-2</c:v>
                </c:pt>
                <c:pt idx="8766">
                  <c:v>7.7660000000000021E-2</c:v>
                </c:pt>
                <c:pt idx="8767">
                  <c:v>7.7670000000000003E-2</c:v>
                </c:pt>
                <c:pt idx="8768">
                  <c:v>7.7679999999999999E-2</c:v>
                </c:pt>
                <c:pt idx="8769">
                  <c:v>7.7689999999999995E-2</c:v>
                </c:pt>
                <c:pt idx="8770">
                  <c:v>7.7700000000000227E-2</c:v>
                </c:pt>
                <c:pt idx="8771">
                  <c:v>7.7710000000000251E-2</c:v>
                </c:pt>
                <c:pt idx="8772">
                  <c:v>7.7720000000000122E-2</c:v>
                </c:pt>
                <c:pt idx="8773">
                  <c:v>7.7729999999999994E-2</c:v>
                </c:pt>
                <c:pt idx="8774">
                  <c:v>7.7740000000000004E-2</c:v>
                </c:pt>
                <c:pt idx="8775">
                  <c:v>7.7750000000000194E-2</c:v>
                </c:pt>
                <c:pt idx="8776">
                  <c:v>7.7760000000000232E-2</c:v>
                </c:pt>
                <c:pt idx="8777">
                  <c:v>7.7770000000000034E-2</c:v>
                </c:pt>
                <c:pt idx="8778">
                  <c:v>7.7780000000000224E-2</c:v>
                </c:pt>
                <c:pt idx="8779">
                  <c:v>7.7790000000000276E-2</c:v>
                </c:pt>
                <c:pt idx="8780">
                  <c:v>7.7800000000000133E-2</c:v>
                </c:pt>
                <c:pt idx="8781">
                  <c:v>7.781000000000024E-2</c:v>
                </c:pt>
                <c:pt idx="8782">
                  <c:v>7.7820000000000014E-2</c:v>
                </c:pt>
                <c:pt idx="8783">
                  <c:v>7.7830000000000024E-2</c:v>
                </c:pt>
                <c:pt idx="8784">
                  <c:v>7.784000000000002E-2</c:v>
                </c:pt>
                <c:pt idx="8785">
                  <c:v>7.785000000000003E-2</c:v>
                </c:pt>
                <c:pt idx="8786">
                  <c:v>7.7859999999999999E-2</c:v>
                </c:pt>
                <c:pt idx="8787">
                  <c:v>7.7870000000000023E-2</c:v>
                </c:pt>
                <c:pt idx="8788">
                  <c:v>7.7880000000000033E-2</c:v>
                </c:pt>
                <c:pt idx="8789">
                  <c:v>7.7890000000000223E-2</c:v>
                </c:pt>
                <c:pt idx="8790">
                  <c:v>7.7900000000000039E-2</c:v>
                </c:pt>
                <c:pt idx="8791">
                  <c:v>7.7909999999999993E-2</c:v>
                </c:pt>
                <c:pt idx="8792">
                  <c:v>7.7920000000000003E-2</c:v>
                </c:pt>
                <c:pt idx="8793">
                  <c:v>7.7929999999999999E-2</c:v>
                </c:pt>
                <c:pt idx="8794">
                  <c:v>7.7940000000000009E-2</c:v>
                </c:pt>
                <c:pt idx="8795">
                  <c:v>7.7950000000000019E-2</c:v>
                </c:pt>
                <c:pt idx="8796">
                  <c:v>7.7960000000000113E-2</c:v>
                </c:pt>
                <c:pt idx="8797">
                  <c:v>7.7970000000000012E-2</c:v>
                </c:pt>
                <c:pt idx="8798">
                  <c:v>7.7979999999999994E-2</c:v>
                </c:pt>
                <c:pt idx="8799">
                  <c:v>7.7990000000000184E-2</c:v>
                </c:pt>
                <c:pt idx="8800">
                  <c:v>7.8000000000000014E-2</c:v>
                </c:pt>
                <c:pt idx="8801">
                  <c:v>7.8009999999999996E-2</c:v>
                </c:pt>
                <c:pt idx="8802">
                  <c:v>7.802000000000002E-2</c:v>
                </c:pt>
                <c:pt idx="8803">
                  <c:v>7.8030000000000002E-2</c:v>
                </c:pt>
                <c:pt idx="8804">
                  <c:v>7.8039999999999998E-2</c:v>
                </c:pt>
                <c:pt idx="8805">
                  <c:v>7.8049999999999994E-2</c:v>
                </c:pt>
                <c:pt idx="8806">
                  <c:v>7.8060000000000004E-2</c:v>
                </c:pt>
                <c:pt idx="8807">
                  <c:v>7.8070000000000001E-2</c:v>
                </c:pt>
                <c:pt idx="8808">
                  <c:v>7.8079999999999997E-2</c:v>
                </c:pt>
                <c:pt idx="8809">
                  <c:v>7.8090000000000034E-2</c:v>
                </c:pt>
                <c:pt idx="8810">
                  <c:v>7.8100000000000003E-2</c:v>
                </c:pt>
                <c:pt idx="8811">
                  <c:v>7.8109999999999999E-2</c:v>
                </c:pt>
                <c:pt idx="8812">
                  <c:v>7.8120000000000009E-2</c:v>
                </c:pt>
                <c:pt idx="8813">
                  <c:v>7.8130000000000019E-2</c:v>
                </c:pt>
                <c:pt idx="8814">
                  <c:v>7.8140000000000001E-2</c:v>
                </c:pt>
                <c:pt idx="8815">
                  <c:v>7.8149999999999997E-2</c:v>
                </c:pt>
                <c:pt idx="8816">
                  <c:v>7.8159999999999993E-2</c:v>
                </c:pt>
                <c:pt idx="8817">
                  <c:v>7.8170000000000003E-2</c:v>
                </c:pt>
                <c:pt idx="8818">
                  <c:v>7.8179999999999999E-2</c:v>
                </c:pt>
                <c:pt idx="8819">
                  <c:v>7.8189999999999996E-2</c:v>
                </c:pt>
                <c:pt idx="8820">
                  <c:v>7.8200000000000006E-2</c:v>
                </c:pt>
                <c:pt idx="8821">
                  <c:v>7.8210000000000002E-2</c:v>
                </c:pt>
                <c:pt idx="8822">
                  <c:v>7.8219999999999998E-2</c:v>
                </c:pt>
                <c:pt idx="8823">
                  <c:v>7.822999999999998E-2</c:v>
                </c:pt>
                <c:pt idx="8824">
                  <c:v>7.8240000000000004E-2</c:v>
                </c:pt>
                <c:pt idx="8825">
                  <c:v>7.825E-2</c:v>
                </c:pt>
                <c:pt idx="8826">
                  <c:v>7.8259999999999996E-2</c:v>
                </c:pt>
                <c:pt idx="8827">
                  <c:v>7.8270000000000006E-2</c:v>
                </c:pt>
                <c:pt idx="8828">
                  <c:v>7.8280000000000002E-2</c:v>
                </c:pt>
                <c:pt idx="8829">
                  <c:v>7.8289999999999998E-2</c:v>
                </c:pt>
                <c:pt idx="8830">
                  <c:v>7.8299999999999995E-2</c:v>
                </c:pt>
                <c:pt idx="8831">
                  <c:v>7.8310000000000227E-2</c:v>
                </c:pt>
                <c:pt idx="8832">
                  <c:v>7.8320000000000001E-2</c:v>
                </c:pt>
                <c:pt idx="8833">
                  <c:v>7.8329999999999997E-2</c:v>
                </c:pt>
                <c:pt idx="8834">
                  <c:v>7.8340000000000021E-2</c:v>
                </c:pt>
                <c:pt idx="8835">
                  <c:v>7.8350000000000003E-2</c:v>
                </c:pt>
                <c:pt idx="8836">
                  <c:v>7.8359999999999999E-2</c:v>
                </c:pt>
                <c:pt idx="8837">
                  <c:v>7.8370000000000009E-2</c:v>
                </c:pt>
                <c:pt idx="8838">
                  <c:v>7.8380000000000033E-2</c:v>
                </c:pt>
                <c:pt idx="8839">
                  <c:v>7.8390000000000223E-2</c:v>
                </c:pt>
                <c:pt idx="8840">
                  <c:v>7.8400000000000011E-2</c:v>
                </c:pt>
                <c:pt idx="8841">
                  <c:v>7.8409999999999994E-2</c:v>
                </c:pt>
                <c:pt idx="8842">
                  <c:v>7.8420000000000004E-2</c:v>
                </c:pt>
                <c:pt idx="8843">
                  <c:v>7.8430000000000014E-2</c:v>
                </c:pt>
                <c:pt idx="8844">
                  <c:v>7.844000000000001E-2</c:v>
                </c:pt>
                <c:pt idx="8845">
                  <c:v>7.845000000000002E-2</c:v>
                </c:pt>
                <c:pt idx="8846">
                  <c:v>7.846000000000003E-2</c:v>
                </c:pt>
                <c:pt idx="8847">
                  <c:v>7.8469999999999998E-2</c:v>
                </c:pt>
                <c:pt idx="8848">
                  <c:v>7.8479999999999994E-2</c:v>
                </c:pt>
                <c:pt idx="8849">
                  <c:v>7.8490000000000004E-2</c:v>
                </c:pt>
                <c:pt idx="8850">
                  <c:v>7.85E-2</c:v>
                </c:pt>
                <c:pt idx="8851">
                  <c:v>7.8509999999999996E-2</c:v>
                </c:pt>
                <c:pt idx="8852">
                  <c:v>7.8520000000000006E-2</c:v>
                </c:pt>
                <c:pt idx="8853">
                  <c:v>7.8530000000000003E-2</c:v>
                </c:pt>
                <c:pt idx="8854">
                  <c:v>7.8539999999999999E-2</c:v>
                </c:pt>
                <c:pt idx="8855">
                  <c:v>7.8549999999999995E-2</c:v>
                </c:pt>
                <c:pt idx="8856">
                  <c:v>7.8560000000000019E-2</c:v>
                </c:pt>
                <c:pt idx="8857">
                  <c:v>7.8570000000000001E-2</c:v>
                </c:pt>
                <c:pt idx="8858">
                  <c:v>7.8579999999999997E-2</c:v>
                </c:pt>
                <c:pt idx="8859">
                  <c:v>7.8589999999999993E-2</c:v>
                </c:pt>
                <c:pt idx="8860">
                  <c:v>7.8600000000000003E-2</c:v>
                </c:pt>
                <c:pt idx="8861">
                  <c:v>7.8609999999999999E-2</c:v>
                </c:pt>
                <c:pt idx="8862">
                  <c:v>7.8619999999999995E-2</c:v>
                </c:pt>
                <c:pt idx="8863">
                  <c:v>7.8630000000000019E-2</c:v>
                </c:pt>
                <c:pt idx="8864">
                  <c:v>7.8640000000000002E-2</c:v>
                </c:pt>
                <c:pt idx="8865">
                  <c:v>7.8649999999999998E-2</c:v>
                </c:pt>
                <c:pt idx="8866">
                  <c:v>7.8659999999999994E-2</c:v>
                </c:pt>
                <c:pt idx="8867">
                  <c:v>7.8670000000000004E-2</c:v>
                </c:pt>
                <c:pt idx="8868">
                  <c:v>7.868E-2</c:v>
                </c:pt>
                <c:pt idx="8869">
                  <c:v>7.8689999999999996E-2</c:v>
                </c:pt>
                <c:pt idx="8870">
                  <c:v>7.8700000000000034E-2</c:v>
                </c:pt>
                <c:pt idx="8871">
                  <c:v>7.8710000000000113E-2</c:v>
                </c:pt>
                <c:pt idx="8872">
                  <c:v>7.8720000000000012E-2</c:v>
                </c:pt>
                <c:pt idx="8873">
                  <c:v>7.8729999999999994E-2</c:v>
                </c:pt>
                <c:pt idx="8874">
                  <c:v>7.8740000000000004E-2</c:v>
                </c:pt>
                <c:pt idx="8875">
                  <c:v>7.8750000000000014E-2</c:v>
                </c:pt>
                <c:pt idx="8876">
                  <c:v>7.8759999999999997E-2</c:v>
                </c:pt>
                <c:pt idx="8877">
                  <c:v>7.8770000000000021E-2</c:v>
                </c:pt>
                <c:pt idx="8878">
                  <c:v>7.8780000000000031E-2</c:v>
                </c:pt>
                <c:pt idx="8879">
                  <c:v>7.8789999999999999E-2</c:v>
                </c:pt>
                <c:pt idx="8880">
                  <c:v>7.8800000000000023E-2</c:v>
                </c:pt>
                <c:pt idx="8881">
                  <c:v>7.8810000000000033E-2</c:v>
                </c:pt>
                <c:pt idx="8882">
                  <c:v>7.8820000000000001E-2</c:v>
                </c:pt>
                <c:pt idx="8883">
                  <c:v>7.8829999999999997E-2</c:v>
                </c:pt>
                <c:pt idx="8884">
                  <c:v>7.8839999999999993E-2</c:v>
                </c:pt>
                <c:pt idx="8885">
                  <c:v>7.8850000000000003E-2</c:v>
                </c:pt>
                <c:pt idx="8886">
                  <c:v>7.8860000000000013E-2</c:v>
                </c:pt>
                <c:pt idx="8887">
                  <c:v>7.887000000000001E-2</c:v>
                </c:pt>
                <c:pt idx="8888">
                  <c:v>7.888000000000002E-2</c:v>
                </c:pt>
                <c:pt idx="8889">
                  <c:v>7.8890000000000113E-2</c:v>
                </c:pt>
                <c:pt idx="8890">
                  <c:v>7.8900000000000012E-2</c:v>
                </c:pt>
                <c:pt idx="8891">
                  <c:v>7.8909999999999994E-2</c:v>
                </c:pt>
                <c:pt idx="8892">
                  <c:v>7.8920000000000004E-2</c:v>
                </c:pt>
                <c:pt idx="8893">
                  <c:v>7.893E-2</c:v>
                </c:pt>
                <c:pt idx="8894">
                  <c:v>7.8939999999999996E-2</c:v>
                </c:pt>
                <c:pt idx="8895">
                  <c:v>7.895000000000002E-2</c:v>
                </c:pt>
                <c:pt idx="8896">
                  <c:v>7.8960000000000002E-2</c:v>
                </c:pt>
                <c:pt idx="8897">
                  <c:v>7.8969999999999999E-2</c:v>
                </c:pt>
                <c:pt idx="8898">
                  <c:v>7.8979999999999995E-2</c:v>
                </c:pt>
                <c:pt idx="8899">
                  <c:v>7.8990000000000032E-2</c:v>
                </c:pt>
                <c:pt idx="8900">
                  <c:v>7.9000000000000223E-2</c:v>
                </c:pt>
                <c:pt idx="8901">
                  <c:v>7.9010000000000233E-2</c:v>
                </c:pt>
                <c:pt idx="8902">
                  <c:v>7.9020000000000104E-2</c:v>
                </c:pt>
                <c:pt idx="8903">
                  <c:v>7.9030000000000114E-2</c:v>
                </c:pt>
                <c:pt idx="8904">
                  <c:v>7.9040000000000013E-2</c:v>
                </c:pt>
                <c:pt idx="8905">
                  <c:v>7.9050000000000023E-2</c:v>
                </c:pt>
                <c:pt idx="8906">
                  <c:v>7.9060000000000241E-2</c:v>
                </c:pt>
                <c:pt idx="8907">
                  <c:v>7.9070000000000029E-2</c:v>
                </c:pt>
                <c:pt idx="8908">
                  <c:v>7.9079999999999998E-2</c:v>
                </c:pt>
                <c:pt idx="8909">
                  <c:v>7.9089999999999994E-2</c:v>
                </c:pt>
                <c:pt idx="8910">
                  <c:v>7.9100000000000004E-2</c:v>
                </c:pt>
                <c:pt idx="8911">
                  <c:v>7.9110000000000194E-2</c:v>
                </c:pt>
                <c:pt idx="8912">
                  <c:v>7.9120000000000024E-2</c:v>
                </c:pt>
                <c:pt idx="8913">
                  <c:v>7.9130000000000034E-2</c:v>
                </c:pt>
                <c:pt idx="8914">
                  <c:v>7.9140000000000002E-2</c:v>
                </c:pt>
                <c:pt idx="8915">
                  <c:v>7.9149999999999998E-2</c:v>
                </c:pt>
                <c:pt idx="8916">
                  <c:v>7.9159999999999994E-2</c:v>
                </c:pt>
                <c:pt idx="8917">
                  <c:v>7.9170000000000004E-2</c:v>
                </c:pt>
                <c:pt idx="8918">
                  <c:v>7.9180000000000014E-2</c:v>
                </c:pt>
                <c:pt idx="8919">
                  <c:v>7.9190000000000232E-2</c:v>
                </c:pt>
                <c:pt idx="8920">
                  <c:v>7.920000000000002E-2</c:v>
                </c:pt>
                <c:pt idx="8921">
                  <c:v>7.9210000000000114E-2</c:v>
                </c:pt>
                <c:pt idx="8922">
                  <c:v>7.9220000000000013E-2</c:v>
                </c:pt>
                <c:pt idx="8923">
                  <c:v>7.9229999999999995E-2</c:v>
                </c:pt>
                <c:pt idx="8924">
                  <c:v>7.9240000000000019E-2</c:v>
                </c:pt>
                <c:pt idx="8925">
                  <c:v>7.9250000000000001E-2</c:v>
                </c:pt>
                <c:pt idx="8926">
                  <c:v>7.9259999999999997E-2</c:v>
                </c:pt>
                <c:pt idx="8927">
                  <c:v>7.9269999999999993E-2</c:v>
                </c:pt>
                <c:pt idx="8928">
                  <c:v>7.9280000000000003E-2</c:v>
                </c:pt>
                <c:pt idx="8929">
                  <c:v>7.9289999999999999E-2</c:v>
                </c:pt>
                <c:pt idx="8930">
                  <c:v>7.9300000000000134E-2</c:v>
                </c:pt>
                <c:pt idx="8931">
                  <c:v>7.9310000000000325E-2</c:v>
                </c:pt>
                <c:pt idx="8932">
                  <c:v>7.9320000000000113E-2</c:v>
                </c:pt>
                <c:pt idx="8933">
                  <c:v>7.9330000000000234E-2</c:v>
                </c:pt>
                <c:pt idx="8934">
                  <c:v>7.9340000000000022E-2</c:v>
                </c:pt>
                <c:pt idx="8935">
                  <c:v>7.935000000000024E-2</c:v>
                </c:pt>
                <c:pt idx="8936">
                  <c:v>7.9360000000000264E-2</c:v>
                </c:pt>
                <c:pt idx="8937">
                  <c:v>7.9370000000000024E-2</c:v>
                </c:pt>
                <c:pt idx="8938">
                  <c:v>7.9380000000000242E-2</c:v>
                </c:pt>
                <c:pt idx="8939">
                  <c:v>7.9390000000000308E-2</c:v>
                </c:pt>
                <c:pt idx="8940">
                  <c:v>7.9400000000000123E-2</c:v>
                </c:pt>
                <c:pt idx="8941">
                  <c:v>7.9409999999999994E-2</c:v>
                </c:pt>
                <c:pt idx="8942">
                  <c:v>7.9420000000000004E-2</c:v>
                </c:pt>
                <c:pt idx="8943">
                  <c:v>7.9430000000000223E-2</c:v>
                </c:pt>
                <c:pt idx="8944">
                  <c:v>7.9440000000000011E-2</c:v>
                </c:pt>
                <c:pt idx="8945">
                  <c:v>7.9450000000000034E-2</c:v>
                </c:pt>
                <c:pt idx="8946">
                  <c:v>7.9460000000000225E-2</c:v>
                </c:pt>
                <c:pt idx="8947">
                  <c:v>7.9470000000000013E-2</c:v>
                </c:pt>
                <c:pt idx="8948">
                  <c:v>7.9480000000000134E-2</c:v>
                </c:pt>
                <c:pt idx="8949">
                  <c:v>7.9490000000000241E-2</c:v>
                </c:pt>
                <c:pt idx="8950">
                  <c:v>7.9500000000000084E-2</c:v>
                </c:pt>
                <c:pt idx="8951">
                  <c:v>7.9510000000000233E-2</c:v>
                </c:pt>
                <c:pt idx="8952">
                  <c:v>7.9519999999999993E-2</c:v>
                </c:pt>
                <c:pt idx="8953">
                  <c:v>7.9530000000000114E-2</c:v>
                </c:pt>
                <c:pt idx="8954">
                  <c:v>7.954E-2</c:v>
                </c:pt>
                <c:pt idx="8955">
                  <c:v>7.9549999999999996E-2</c:v>
                </c:pt>
                <c:pt idx="8956">
                  <c:v>7.9560000000000033E-2</c:v>
                </c:pt>
                <c:pt idx="8957">
                  <c:v>7.9570000000000002E-2</c:v>
                </c:pt>
                <c:pt idx="8958">
                  <c:v>7.9579999999999998E-2</c:v>
                </c:pt>
                <c:pt idx="8959">
                  <c:v>7.9589999999999994E-2</c:v>
                </c:pt>
                <c:pt idx="8960">
                  <c:v>7.9600000000000004E-2</c:v>
                </c:pt>
                <c:pt idx="8961">
                  <c:v>7.9610000000000014E-2</c:v>
                </c:pt>
                <c:pt idx="8962">
                  <c:v>7.962000000000001E-2</c:v>
                </c:pt>
                <c:pt idx="8963">
                  <c:v>7.9630000000000034E-2</c:v>
                </c:pt>
                <c:pt idx="8964">
                  <c:v>7.9640000000000002E-2</c:v>
                </c:pt>
                <c:pt idx="8965">
                  <c:v>7.9649999999999999E-2</c:v>
                </c:pt>
                <c:pt idx="8966">
                  <c:v>7.9660000000000022E-2</c:v>
                </c:pt>
                <c:pt idx="8967">
                  <c:v>7.9670000000000019E-2</c:v>
                </c:pt>
                <c:pt idx="8968">
                  <c:v>7.9680000000000029E-2</c:v>
                </c:pt>
                <c:pt idx="8969">
                  <c:v>7.9689999999999997E-2</c:v>
                </c:pt>
                <c:pt idx="8970">
                  <c:v>7.9699999999999993E-2</c:v>
                </c:pt>
                <c:pt idx="8971">
                  <c:v>7.9710000000000308E-2</c:v>
                </c:pt>
                <c:pt idx="8972">
                  <c:v>7.9720000000000124E-2</c:v>
                </c:pt>
                <c:pt idx="8973">
                  <c:v>7.9730000000000134E-2</c:v>
                </c:pt>
                <c:pt idx="8974">
                  <c:v>7.9740000000000033E-2</c:v>
                </c:pt>
                <c:pt idx="8975">
                  <c:v>7.9750000000000223E-2</c:v>
                </c:pt>
                <c:pt idx="8976">
                  <c:v>7.9760000000000247E-2</c:v>
                </c:pt>
                <c:pt idx="8977">
                  <c:v>7.9770000000000132E-2</c:v>
                </c:pt>
                <c:pt idx="8978">
                  <c:v>7.978000000000024E-2</c:v>
                </c:pt>
                <c:pt idx="8979">
                  <c:v>7.9790000000000291E-2</c:v>
                </c:pt>
                <c:pt idx="8980">
                  <c:v>7.9800000000000218E-2</c:v>
                </c:pt>
                <c:pt idx="8981">
                  <c:v>7.9810000000000297E-2</c:v>
                </c:pt>
                <c:pt idx="8982">
                  <c:v>7.9820000000000113E-2</c:v>
                </c:pt>
                <c:pt idx="8983">
                  <c:v>7.9830000000000123E-2</c:v>
                </c:pt>
                <c:pt idx="8984">
                  <c:v>7.9839999999999994E-2</c:v>
                </c:pt>
                <c:pt idx="8985">
                  <c:v>7.9850000000000032E-2</c:v>
                </c:pt>
                <c:pt idx="8986">
                  <c:v>7.9860000000000236E-2</c:v>
                </c:pt>
                <c:pt idx="8987">
                  <c:v>7.9870000000000024E-2</c:v>
                </c:pt>
                <c:pt idx="8988">
                  <c:v>7.9880000000000034E-2</c:v>
                </c:pt>
                <c:pt idx="8989">
                  <c:v>7.9890000000000252E-2</c:v>
                </c:pt>
                <c:pt idx="8990">
                  <c:v>7.9900000000000124E-2</c:v>
                </c:pt>
                <c:pt idx="8991">
                  <c:v>7.9910000000000134E-2</c:v>
                </c:pt>
                <c:pt idx="8992">
                  <c:v>7.9920000000000033E-2</c:v>
                </c:pt>
                <c:pt idx="8993">
                  <c:v>7.9930000000000112E-2</c:v>
                </c:pt>
                <c:pt idx="8994">
                  <c:v>7.9940000000000011E-2</c:v>
                </c:pt>
                <c:pt idx="8995">
                  <c:v>7.9949999999999993E-2</c:v>
                </c:pt>
                <c:pt idx="8996">
                  <c:v>7.9960000000000114E-2</c:v>
                </c:pt>
                <c:pt idx="8997">
                  <c:v>7.9970000000000013E-2</c:v>
                </c:pt>
                <c:pt idx="8998">
                  <c:v>7.9979999999999996E-2</c:v>
                </c:pt>
                <c:pt idx="8999">
                  <c:v>7.9990000000000228E-2</c:v>
                </c:pt>
                <c:pt idx="9000">
                  <c:v>8.0000000000000043E-2</c:v>
                </c:pt>
                <c:pt idx="9001">
                  <c:v>8.0010000000000026E-2</c:v>
                </c:pt>
                <c:pt idx="9002">
                  <c:v>8.0020000000000063E-2</c:v>
                </c:pt>
                <c:pt idx="9003">
                  <c:v>8.0030000000000004E-2</c:v>
                </c:pt>
                <c:pt idx="9004">
                  <c:v>8.004E-2</c:v>
                </c:pt>
                <c:pt idx="9005">
                  <c:v>8.0050000000000066E-2</c:v>
                </c:pt>
                <c:pt idx="9006">
                  <c:v>8.0060000000000006E-2</c:v>
                </c:pt>
                <c:pt idx="9007">
                  <c:v>8.0070000000000002E-2</c:v>
                </c:pt>
                <c:pt idx="9008">
                  <c:v>8.0080000000000012E-2</c:v>
                </c:pt>
                <c:pt idx="9009">
                  <c:v>8.0090000000000008E-2</c:v>
                </c:pt>
                <c:pt idx="9010">
                  <c:v>8.0100000000000005E-2</c:v>
                </c:pt>
                <c:pt idx="9011">
                  <c:v>8.0110000000000001E-2</c:v>
                </c:pt>
                <c:pt idx="9012">
                  <c:v>8.0120000000000025E-2</c:v>
                </c:pt>
                <c:pt idx="9013">
                  <c:v>8.0130000000000007E-2</c:v>
                </c:pt>
                <c:pt idx="9014">
                  <c:v>8.0140000000000003E-2</c:v>
                </c:pt>
                <c:pt idx="9015">
                  <c:v>8.0150000000000027E-2</c:v>
                </c:pt>
                <c:pt idx="9016">
                  <c:v>8.0160000000000023E-2</c:v>
                </c:pt>
                <c:pt idx="9017">
                  <c:v>8.0170000000000005E-2</c:v>
                </c:pt>
                <c:pt idx="9018">
                  <c:v>8.0180000000000001E-2</c:v>
                </c:pt>
                <c:pt idx="9019">
                  <c:v>8.0190000000000025E-2</c:v>
                </c:pt>
                <c:pt idx="9020">
                  <c:v>8.0200000000000021E-2</c:v>
                </c:pt>
                <c:pt idx="9021">
                  <c:v>8.0210000000000004E-2</c:v>
                </c:pt>
                <c:pt idx="9022">
                  <c:v>8.0220000000000027E-2</c:v>
                </c:pt>
                <c:pt idx="9023">
                  <c:v>8.0230000000000024E-2</c:v>
                </c:pt>
                <c:pt idx="9024">
                  <c:v>8.0240000000000006E-2</c:v>
                </c:pt>
                <c:pt idx="9025">
                  <c:v>8.0250000000000044E-2</c:v>
                </c:pt>
                <c:pt idx="9026">
                  <c:v>8.0260000000000026E-2</c:v>
                </c:pt>
                <c:pt idx="9027">
                  <c:v>8.0270000000000022E-2</c:v>
                </c:pt>
                <c:pt idx="9028">
                  <c:v>8.0280000000000018E-2</c:v>
                </c:pt>
                <c:pt idx="9029">
                  <c:v>8.0290000000000028E-2</c:v>
                </c:pt>
                <c:pt idx="9030">
                  <c:v>8.0300000000000024E-2</c:v>
                </c:pt>
                <c:pt idx="9031">
                  <c:v>8.031000000000002E-2</c:v>
                </c:pt>
                <c:pt idx="9032">
                  <c:v>8.0320000000000003E-2</c:v>
                </c:pt>
                <c:pt idx="9033">
                  <c:v>8.033000000000004E-2</c:v>
                </c:pt>
                <c:pt idx="9034">
                  <c:v>8.0340000000000023E-2</c:v>
                </c:pt>
                <c:pt idx="9035">
                  <c:v>8.0350000000000005E-2</c:v>
                </c:pt>
                <c:pt idx="9036">
                  <c:v>8.0360000000000001E-2</c:v>
                </c:pt>
                <c:pt idx="9037">
                  <c:v>8.0370000000000011E-2</c:v>
                </c:pt>
                <c:pt idx="9038">
                  <c:v>8.0379999999999993E-2</c:v>
                </c:pt>
                <c:pt idx="9039">
                  <c:v>8.0390000000000003E-2</c:v>
                </c:pt>
                <c:pt idx="9040">
                  <c:v>8.0400000000000041E-2</c:v>
                </c:pt>
                <c:pt idx="9041">
                  <c:v>8.0410000000000009E-2</c:v>
                </c:pt>
                <c:pt idx="9042">
                  <c:v>8.0420000000000005E-2</c:v>
                </c:pt>
                <c:pt idx="9043">
                  <c:v>8.0430000000000001E-2</c:v>
                </c:pt>
                <c:pt idx="9044">
                  <c:v>8.0440000000000011E-2</c:v>
                </c:pt>
                <c:pt idx="9045">
                  <c:v>8.0450000000000008E-2</c:v>
                </c:pt>
                <c:pt idx="9046">
                  <c:v>8.0460000000000004E-2</c:v>
                </c:pt>
                <c:pt idx="9047">
                  <c:v>8.047E-2</c:v>
                </c:pt>
                <c:pt idx="9048">
                  <c:v>8.048000000000001E-2</c:v>
                </c:pt>
                <c:pt idx="9049">
                  <c:v>8.0490000000000006E-2</c:v>
                </c:pt>
                <c:pt idx="9050">
                  <c:v>8.0500000000000224E-2</c:v>
                </c:pt>
                <c:pt idx="9051">
                  <c:v>8.0510000000000026E-2</c:v>
                </c:pt>
                <c:pt idx="9052">
                  <c:v>8.0520000000000355E-2</c:v>
                </c:pt>
                <c:pt idx="9053">
                  <c:v>8.0530000000000046E-2</c:v>
                </c:pt>
                <c:pt idx="9054">
                  <c:v>8.0540000000000028E-2</c:v>
                </c:pt>
                <c:pt idx="9055">
                  <c:v>8.0550000000000357E-2</c:v>
                </c:pt>
                <c:pt idx="9056">
                  <c:v>8.0560000000000048E-2</c:v>
                </c:pt>
                <c:pt idx="9057">
                  <c:v>8.0570000000000044E-2</c:v>
                </c:pt>
                <c:pt idx="9058">
                  <c:v>8.058000000000004E-2</c:v>
                </c:pt>
                <c:pt idx="9059">
                  <c:v>8.0590000000000245E-2</c:v>
                </c:pt>
                <c:pt idx="9060">
                  <c:v>8.0600000000000047E-2</c:v>
                </c:pt>
                <c:pt idx="9061">
                  <c:v>8.0610000000000043E-2</c:v>
                </c:pt>
                <c:pt idx="9062">
                  <c:v>8.0620000000000247E-2</c:v>
                </c:pt>
                <c:pt idx="9063">
                  <c:v>8.0630000000000063E-2</c:v>
                </c:pt>
                <c:pt idx="9064">
                  <c:v>8.0640000000000003E-2</c:v>
                </c:pt>
                <c:pt idx="9065">
                  <c:v>8.0650000000000374E-2</c:v>
                </c:pt>
                <c:pt idx="9066">
                  <c:v>8.0660000000000065E-2</c:v>
                </c:pt>
                <c:pt idx="9067">
                  <c:v>8.0670000000000006E-2</c:v>
                </c:pt>
                <c:pt idx="9068">
                  <c:v>8.0680000000000002E-2</c:v>
                </c:pt>
                <c:pt idx="9069">
                  <c:v>8.0690000000000067E-2</c:v>
                </c:pt>
                <c:pt idx="9070">
                  <c:v>8.0700000000000063E-2</c:v>
                </c:pt>
                <c:pt idx="9071">
                  <c:v>8.0710000000000004E-2</c:v>
                </c:pt>
                <c:pt idx="9072">
                  <c:v>8.0720000000000208E-2</c:v>
                </c:pt>
                <c:pt idx="9073">
                  <c:v>8.0730000000000024E-2</c:v>
                </c:pt>
                <c:pt idx="9074">
                  <c:v>8.0740000000000006E-2</c:v>
                </c:pt>
                <c:pt idx="9075">
                  <c:v>8.0750000000000266E-2</c:v>
                </c:pt>
                <c:pt idx="9076">
                  <c:v>8.0760000000000026E-2</c:v>
                </c:pt>
                <c:pt idx="9077">
                  <c:v>8.0770000000000022E-2</c:v>
                </c:pt>
                <c:pt idx="9078">
                  <c:v>8.0780000000000005E-2</c:v>
                </c:pt>
                <c:pt idx="9079">
                  <c:v>8.0790000000000028E-2</c:v>
                </c:pt>
                <c:pt idx="9080">
                  <c:v>8.0800000000000025E-2</c:v>
                </c:pt>
                <c:pt idx="9081">
                  <c:v>8.0810000000000007E-2</c:v>
                </c:pt>
                <c:pt idx="9082">
                  <c:v>8.0820000000000225E-2</c:v>
                </c:pt>
                <c:pt idx="9083">
                  <c:v>8.0830000000000041E-2</c:v>
                </c:pt>
                <c:pt idx="9084">
                  <c:v>8.0840000000000023E-2</c:v>
                </c:pt>
                <c:pt idx="9085">
                  <c:v>8.0850000000000047E-2</c:v>
                </c:pt>
                <c:pt idx="9086">
                  <c:v>8.0860000000000043E-2</c:v>
                </c:pt>
                <c:pt idx="9087">
                  <c:v>8.0870000000000025E-2</c:v>
                </c:pt>
                <c:pt idx="9088">
                  <c:v>8.0880000000000021E-2</c:v>
                </c:pt>
                <c:pt idx="9089">
                  <c:v>8.0890000000000045E-2</c:v>
                </c:pt>
                <c:pt idx="9090">
                  <c:v>8.0900000000000027E-2</c:v>
                </c:pt>
                <c:pt idx="9091">
                  <c:v>8.0910000000000024E-2</c:v>
                </c:pt>
                <c:pt idx="9092">
                  <c:v>8.0920000000000047E-2</c:v>
                </c:pt>
                <c:pt idx="9093">
                  <c:v>8.0930000000000002E-2</c:v>
                </c:pt>
                <c:pt idx="9094">
                  <c:v>8.0940000000000026E-2</c:v>
                </c:pt>
                <c:pt idx="9095">
                  <c:v>8.0950000000000064E-2</c:v>
                </c:pt>
                <c:pt idx="9096">
                  <c:v>8.0960000000000004E-2</c:v>
                </c:pt>
                <c:pt idx="9097">
                  <c:v>8.097E-2</c:v>
                </c:pt>
                <c:pt idx="9098">
                  <c:v>8.098000000000001E-2</c:v>
                </c:pt>
                <c:pt idx="9099">
                  <c:v>8.0990000000000006E-2</c:v>
                </c:pt>
                <c:pt idx="9100">
                  <c:v>8.1000000000000003E-2</c:v>
                </c:pt>
                <c:pt idx="9101">
                  <c:v>8.101000000000004E-2</c:v>
                </c:pt>
                <c:pt idx="9102">
                  <c:v>8.1020000000000064E-2</c:v>
                </c:pt>
                <c:pt idx="9103">
                  <c:v>8.1030000000000005E-2</c:v>
                </c:pt>
                <c:pt idx="9104">
                  <c:v>8.1040000000000001E-2</c:v>
                </c:pt>
                <c:pt idx="9105">
                  <c:v>8.1050000000000025E-2</c:v>
                </c:pt>
                <c:pt idx="9106">
                  <c:v>8.1060000000000021E-2</c:v>
                </c:pt>
                <c:pt idx="9107">
                  <c:v>8.1070000000000003E-2</c:v>
                </c:pt>
                <c:pt idx="9108">
                  <c:v>8.1080000000000013E-2</c:v>
                </c:pt>
                <c:pt idx="9109">
                  <c:v>8.1090000000000023E-2</c:v>
                </c:pt>
                <c:pt idx="9110">
                  <c:v>8.1100000000000005E-2</c:v>
                </c:pt>
                <c:pt idx="9111">
                  <c:v>8.1110000000000002E-2</c:v>
                </c:pt>
                <c:pt idx="9112">
                  <c:v>8.1120000000000025E-2</c:v>
                </c:pt>
                <c:pt idx="9113">
                  <c:v>8.1130000000000022E-2</c:v>
                </c:pt>
                <c:pt idx="9114">
                  <c:v>8.1140000000000004E-2</c:v>
                </c:pt>
                <c:pt idx="9115">
                  <c:v>8.1150000000000028E-2</c:v>
                </c:pt>
                <c:pt idx="9116">
                  <c:v>8.1160000000000024E-2</c:v>
                </c:pt>
                <c:pt idx="9117">
                  <c:v>8.1170000000000006E-2</c:v>
                </c:pt>
                <c:pt idx="9118">
                  <c:v>8.1180000000000016E-2</c:v>
                </c:pt>
                <c:pt idx="9119">
                  <c:v>8.1190000000000026E-2</c:v>
                </c:pt>
                <c:pt idx="9120">
                  <c:v>8.1200000000000022E-2</c:v>
                </c:pt>
                <c:pt idx="9121">
                  <c:v>8.1210000000000018E-2</c:v>
                </c:pt>
                <c:pt idx="9122">
                  <c:v>8.1220000000000028E-2</c:v>
                </c:pt>
                <c:pt idx="9123">
                  <c:v>8.1230000000000024E-2</c:v>
                </c:pt>
                <c:pt idx="9124">
                  <c:v>8.1240000000000021E-2</c:v>
                </c:pt>
                <c:pt idx="9125">
                  <c:v>8.1250000000000003E-2</c:v>
                </c:pt>
                <c:pt idx="9126">
                  <c:v>8.1260000000000041E-2</c:v>
                </c:pt>
                <c:pt idx="9127">
                  <c:v>8.1270000000000009E-2</c:v>
                </c:pt>
                <c:pt idx="9128">
                  <c:v>8.1280000000000005E-2</c:v>
                </c:pt>
                <c:pt idx="9129">
                  <c:v>8.1290000000000001E-2</c:v>
                </c:pt>
                <c:pt idx="9130">
                  <c:v>8.1300000000000011E-2</c:v>
                </c:pt>
                <c:pt idx="9131">
                  <c:v>8.1309999999999993E-2</c:v>
                </c:pt>
                <c:pt idx="9132">
                  <c:v>8.1320000000000003E-2</c:v>
                </c:pt>
                <c:pt idx="9133">
                  <c:v>8.133E-2</c:v>
                </c:pt>
                <c:pt idx="9134">
                  <c:v>8.134000000000001E-2</c:v>
                </c:pt>
                <c:pt idx="9135">
                  <c:v>8.1350000000000006E-2</c:v>
                </c:pt>
                <c:pt idx="9136">
                  <c:v>8.1360000000000002E-2</c:v>
                </c:pt>
                <c:pt idx="9137">
                  <c:v>8.1370000000000012E-2</c:v>
                </c:pt>
                <c:pt idx="9138">
                  <c:v>8.1379999999999994E-2</c:v>
                </c:pt>
                <c:pt idx="9139">
                  <c:v>8.1390000000000004E-2</c:v>
                </c:pt>
                <c:pt idx="9140">
                  <c:v>8.14E-2</c:v>
                </c:pt>
                <c:pt idx="9141">
                  <c:v>8.141000000000001E-2</c:v>
                </c:pt>
                <c:pt idx="9142">
                  <c:v>8.1420000000000006E-2</c:v>
                </c:pt>
                <c:pt idx="9143">
                  <c:v>8.1430000000000002E-2</c:v>
                </c:pt>
                <c:pt idx="9144">
                  <c:v>8.1440000000000012E-2</c:v>
                </c:pt>
                <c:pt idx="9145">
                  <c:v>8.1450000000000022E-2</c:v>
                </c:pt>
                <c:pt idx="9146">
                  <c:v>8.1460000000000005E-2</c:v>
                </c:pt>
                <c:pt idx="9147">
                  <c:v>8.1470000000000015E-2</c:v>
                </c:pt>
                <c:pt idx="9148">
                  <c:v>8.1480000000000011E-2</c:v>
                </c:pt>
                <c:pt idx="9149">
                  <c:v>8.1490000000000007E-2</c:v>
                </c:pt>
                <c:pt idx="9150">
                  <c:v>8.1500000000000045E-2</c:v>
                </c:pt>
                <c:pt idx="9151">
                  <c:v>8.1510000000000041E-2</c:v>
                </c:pt>
                <c:pt idx="9152">
                  <c:v>8.1520000000000245E-2</c:v>
                </c:pt>
                <c:pt idx="9153">
                  <c:v>8.1530000000000047E-2</c:v>
                </c:pt>
                <c:pt idx="9154">
                  <c:v>8.1540000000000001E-2</c:v>
                </c:pt>
                <c:pt idx="9155">
                  <c:v>8.1550000000000067E-2</c:v>
                </c:pt>
                <c:pt idx="9156">
                  <c:v>8.1560000000000063E-2</c:v>
                </c:pt>
                <c:pt idx="9157">
                  <c:v>8.1570000000000004E-2</c:v>
                </c:pt>
                <c:pt idx="9158">
                  <c:v>8.158E-2</c:v>
                </c:pt>
                <c:pt idx="9159">
                  <c:v>8.1590000000000065E-2</c:v>
                </c:pt>
                <c:pt idx="9160">
                  <c:v>8.1600000000000006E-2</c:v>
                </c:pt>
                <c:pt idx="9161">
                  <c:v>8.1610000000000002E-2</c:v>
                </c:pt>
                <c:pt idx="9162">
                  <c:v>8.1620000000000067E-2</c:v>
                </c:pt>
                <c:pt idx="9163">
                  <c:v>8.1630000000000064E-2</c:v>
                </c:pt>
                <c:pt idx="9164">
                  <c:v>8.1640000000000004E-2</c:v>
                </c:pt>
                <c:pt idx="9165">
                  <c:v>8.1650000000000264E-2</c:v>
                </c:pt>
                <c:pt idx="9166">
                  <c:v>8.1660000000000024E-2</c:v>
                </c:pt>
                <c:pt idx="9167">
                  <c:v>8.1670000000000006E-2</c:v>
                </c:pt>
                <c:pt idx="9168">
                  <c:v>8.1680000000000003E-2</c:v>
                </c:pt>
                <c:pt idx="9169">
                  <c:v>8.1690000000000026E-2</c:v>
                </c:pt>
                <c:pt idx="9170">
                  <c:v>8.1700000000000023E-2</c:v>
                </c:pt>
                <c:pt idx="9171">
                  <c:v>8.1710000000000005E-2</c:v>
                </c:pt>
                <c:pt idx="9172">
                  <c:v>8.1720000000000098E-2</c:v>
                </c:pt>
                <c:pt idx="9173">
                  <c:v>8.1730000000000025E-2</c:v>
                </c:pt>
                <c:pt idx="9174">
                  <c:v>8.1740000000000021E-2</c:v>
                </c:pt>
                <c:pt idx="9175">
                  <c:v>8.1750000000000045E-2</c:v>
                </c:pt>
                <c:pt idx="9176">
                  <c:v>8.1760000000000041E-2</c:v>
                </c:pt>
                <c:pt idx="9177">
                  <c:v>8.1770000000000023E-2</c:v>
                </c:pt>
                <c:pt idx="9178">
                  <c:v>8.1780000000000005E-2</c:v>
                </c:pt>
                <c:pt idx="9179">
                  <c:v>8.1790000000000043E-2</c:v>
                </c:pt>
                <c:pt idx="9180">
                  <c:v>8.1800000000000025E-2</c:v>
                </c:pt>
                <c:pt idx="9181">
                  <c:v>8.1810000000000022E-2</c:v>
                </c:pt>
                <c:pt idx="9182">
                  <c:v>8.1820000000000045E-2</c:v>
                </c:pt>
                <c:pt idx="9183">
                  <c:v>8.1830000000000028E-2</c:v>
                </c:pt>
                <c:pt idx="9184">
                  <c:v>8.1840000000000024E-2</c:v>
                </c:pt>
                <c:pt idx="9185">
                  <c:v>8.1850000000000048E-2</c:v>
                </c:pt>
                <c:pt idx="9186">
                  <c:v>8.1860000000000002E-2</c:v>
                </c:pt>
                <c:pt idx="9187">
                  <c:v>8.1870000000000026E-2</c:v>
                </c:pt>
                <c:pt idx="9188">
                  <c:v>8.1879999999999994E-2</c:v>
                </c:pt>
                <c:pt idx="9189">
                  <c:v>8.1890000000000004E-2</c:v>
                </c:pt>
                <c:pt idx="9190">
                  <c:v>8.1900000000000001E-2</c:v>
                </c:pt>
                <c:pt idx="9191">
                  <c:v>8.1910000000000011E-2</c:v>
                </c:pt>
                <c:pt idx="9192">
                  <c:v>8.1920000000000007E-2</c:v>
                </c:pt>
                <c:pt idx="9193">
                  <c:v>8.1930000000000003E-2</c:v>
                </c:pt>
                <c:pt idx="9194">
                  <c:v>8.1940000000000041E-2</c:v>
                </c:pt>
                <c:pt idx="9195">
                  <c:v>8.1950000000000023E-2</c:v>
                </c:pt>
                <c:pt idx="9196">
                  <c:v>8.1960000000000005E-2</c:v>
                </c:pt>
                <c:pt idx="9197">
                  <c:v>8.1970000000000001E-2</c:v>
                </c:pt>
                <c:pt idx="9198">
                  <c:v>8.1980000000000011E-2</c:v>
                </c:pt>
                <c:pt idx="9199">
                  <c:v>8.1990000000000007E-2</c:v>
                </c:pt>
                <c:pt idx="9200">
                  <c:v>8.2000000000000003E-2</c:v>
                </c:pt>
                <c:pt idx="9201">
                  <c:v>8.201E-2</c:v>
                </c:pt>
                <c:pt idx="9202">
                  <c:v>8.2020000000000023E-2</c:v>
                </c:pt>
                <c:pt idx="9203">
                  <c:v>8.2030000000000006E-2</c:v>
                </c:pt>
                <c:pt idx="9204">
                  <c:v>8.2040000000000002E-2</c:v>
                </c:pt>
                <c:pt idx="9205">
                  <c:v>8.2050000000000026E-2</c:v>
                </c:pt>
                <c:pt idx="9206">
                  <c:v>8.2060000000000022E-2</c:v>
                </c:pt>
                <c:pt idx="9207">
                  <c:v>8.2070000000000004E-2</c:v>
                </c:pt>
                <c:pt idx="9208">
                  <c:v>8.2080000000000014E-2</c:v>
                </c:pt>
                <c:pt idx="9209">
                  <c:v>8.2090000000000024E-2</c:v>
                </c:pt>
                <c:pt idx="9210">
                  <c:v>8.2100000000000006E-2</c:v>
                </c:pt>
                <c:pt idx="9211">
                  <c:v>8.211000000000003E-2</c:v>
                </c:pt>
                <c:pt idx="9212">
                  <c:v>8.2120000000000026E-2</c:v>
                </c:pt>
                <c:pt idx="9213">
                  <c:v>8.2130000000000022E-2</c:v>
                </c:pt>
                <c:pt idx="9214">
                  <c:v>8.2140000000000032E-2</c:v>
                </c:pt>
                <c:pt idx="9215">
                  <c:v>8.2150000000000001E-2</c:v>
                </c:pt>
                <c:pt idx="9216">
                  <c:v>8.2160000000000025E-2</c:v>
                </c:pt>
                <c:pt idx="9217">
                  <c:v>8.2170000000000021E-2</c:v>
                </c:pt>
                <c:pt idx="9218">
                  <c:v>8.2180000000000031E-2</c:v>
                </c:pt>
                <c:pt idx="9219">
                  <c:v>8.2190000000000027E-2</c:v>
                </c:pt>
                <c:pt idx="9220">
                  <c:v>8.2200000000000009E-2</c:v>
                </c:pt>
                <c:pt idx="9221">
                  <c:v>8.2210000000000005E-2</c:v>
                </c:pt>
                <c:pt idx="9222">
                  <c:v>8.2220000000000001E-2</c:v>
                </c:pt>
                <c:pt idx="9223">
                  <c:v>8.2230000000000011E-2</c:v>
                </c:pt>
                <c:pt idx="9224">
                  <c:v>8.2239999999999994E-2</c:v>
                </c:pt>
                <c:pt idx="9225">
                  <c:v>8.2250000000000004E-2</c:v>
                </c:pt>
                <c:pt idx="9226">
                  <c:v>8.226E-2</c:v>
                </c:pt>
                <c:pt idx="9227">
                  <c:v>8.227000000000001E-2</c:v>
                </c:pt>
                <c:pt idx="9228">
                  <c:v>8.2280000000000006E-2</c:v>
                </c:pt>
                <c:pt idx="9229">
                  <c:v>8.2290000000000002E-2</c:v>
                </c:pt>
                <c:pt idx="9230">
                  <c:v>8.2300000000000012E-2</c:v>
                </c:pt>
                <c:pt idx="9231">
                  <c:v>8.2309999999999994E-2</c:v>
                </c:pt>
                <c:pt idx="9232">
                  <c:v>8.2320000000000004E-2</c:v>
                </c:pt>
                <c:pt idx="9233">
                  <c:v>8.233E-2</c:v>
                </c:pt>
                <c:pt idx="9234">
                  <c:v>8.234000000000001E-2</c:v>
                </c:pt>
                <c:pt idx="9235">
                  <c:v>8.2350000000000007E-2</c:v>
                </c:pt>
                <c:pt idx="9236">
                  <c:v>8.2360000000000003E-2</c:v>
                </c:pt>
                <c:pt idx="9237">
                  <c:v>8.2370000000000013E-2</c:v>
                </c:pt>
                <c:pt idx="9238">
                  <c:v>8.2380000000000009E-2</c:v>
                </c:pt>
                <c:pt idx="9239">
                  <c:v>8.2390000000000005E-2</c:v>
                </c:pt>
                <c:pt idx="9240">
                  <c:v>8.2400000000000015E-2</c:v>
                </c:pt>
                <c:pt idx="9241">
                  <c:v>8.2410000000000011E-2</c:v>
                </c:pt>
                <c:pt idx="9242">
                  <c:v>8.2419999999999993E-2</c:v>
                </c:pt>
                <c:pt idx="9243">
                  <c:v>8.2430000000000031E-2</c:v>
                </c:pt>
                <c:pt idx="9244">
                  <c:v>8.2440000000000013E-2</c:v>
                </c:pt>
                <c:pt idx="9245">
                  <c:v>8.2449999999999996E-2</c:v>
                </c:pt>
                <c:pt idx="9246">
                  <c:v>8.2460000000000033E-2</c:v>
                </c:pt>
                <c:pt idx="9247">
                  <c:v>8.2470000000000002E-2</c:v>
                </c:pt>
                <c:pt idx="9248">
                  <c:v>8.2479999999999998E-2</c:v>
                </c:pt>
                <c:pt idx="9249">
                  <c:v>8.2489999999999994E-2</c:v>
                </c:pt>
                <c:pt idx="9250">
                  <c:v>8.2500000000000004E-2</c:v>
                </c:pt>
                <c:pt idx="9251">
                  <c:v>8.251E-2</c:v>
                </c:pt>
                <c:pt idx="9252">
                  <c:v>8.2520000000000066E-2</c:v>
                </c:pt>
                <c:pt idx="9253">
                  <c:v>8.2530000000000006E-2</c:v>
                </c:pt>
                <c:pt idx="9254">
                  <c:v>8.2540000000000002E-2</c:v>
                </c:pt>
                <c:pt idx="9255">
                  <c:v>8.2550000000000068E-2</c:v>
                </c:pt>
                <c:pt idx="9256">
                  <c:v>8.2560000000000064E-2</c:v>
                </c:pt>
                <c:pt idx="9257">
                  <c:v>8.2570000000000005E-2</c:v>
                </c:pt>
                <c:pt idx="9258">
                  <c:v>8.2580000000000001E-2</c:v>
                </c:pt>
                <c:pt idx="9259">
                  <c:v>8.2590000000000025E-2</c:v>
                </c:pt>
                <c:pt idx="9260">
                  <c:v>8.2600000000000007E-2</c:v>
                </c:pt>
                <c:pt idx="9261">
                  <c:v>8.2610000000000003E-2</c:v>
                </c:pt>
                <c:pt idx="9262">
                  <c:v>8.2620000000000027E-2</c:v>
                </c:pt>
                <c:pt idx="9263">
                  <c:v>8.2630000000000023E-2</c:v>
                </c:pt>
                <c:pt idx="9264">
                  <c:v>8.2640000000000005E-2</c:v>
                </c:pt>
                <c:pt idx="9265">
                  <c:v>8.2650000000000098E-2</c:v>
                </c:pt>
                <c:pt idx="9266">
                  <c:v>8.2660000000000025E-2</c:v>
                </c:pt>
                <c:pt idx="9267">
                  <c:v>8.2670000000000021E-2</c:v>
                </c:pt>
                <c:pt idx="9268">
                  <c:v>8.2680000000000003E-2</c:v>
                </c:pt>
                <c:pt idx="9269">
                  <c:v>8.2690000000000027E-2</c:v>
                </c:pt>
                <c:pt idx="9270">
                  <c:v>8.2700000000000023E-2</c:v>
                </c:pt>
                <c:pt idx="9271">
                  <c:v>8.2710000000000006E-2</c:v>
                </c:pt>
                <c:pt idx="9272">
                  <c:v>8.2720000000000043E-2</c:v>
                </c:pt>
                <c:pt idx="9273">
                  <c:v>8.2730000000000026E-2</c:v>
                </c:pt>
                <c:pt idx="9274">
                  <c:v>8.2740000000000022E-2</c:v>
                </c:pt>
                <c:pt idx="9275">
                  <c:v>8.2750000000000046E-2</c:v>
                </c:pt>
                <c:pt idx="9276">
                  <c:v>8.2760000000000028E-2</c:v>
                </c:pt>
                <c:pt idx="9277">
                  <c:v>8.2770000000000024E-2</c:v>
                </c:pt>
                <c:pt idx="9278">
                  <c:v>8.278000000000002E-2</c:v>
                </c:pt>
                <c:pt idx="9279">
                  <c:v>8.2790000000000002E-2</c:v>
                </c:pt>
                <c:pt idx="9280">
                  <c:v>8.280000000000004E-2</c:v>
                </c:pt>
                <c:pt idx="9281">
                  <c:v>8.2810000000000009E-2</c:v>
                </c:pt>
                <c:pt idx="9282">
                  <c:v>8.2820000000000005E-2</c:v>
                </c:pt>
                <c:pt idx="9283">
                  <c:v>8.2830000000000001E-2</c:v>
                </c:pt>
                <c:pt idx="9284">
                  <c:v>8.2840000000000011E-2</c:v>
                </c:pt>
                <c:pt idx="9285">
                  <c:v>8.2850000000000007E-2</c:v>
                </c:pt>
                <c:pt idx="9286">
                  <c:v>8.2860000000000003E-2</c:v>
                </c:pt>
                <c:pt idx="9287">
                  <c:v>8.2870000000000041E-2</c:v>
                </c:pt>
                <c:pt idx="9288">
                  <c:v>8.2880000000000009E-2</c:v>
                </c:pt>
                <c:pt idx="9289">
                  <c:v>8.2890000000000005E-2</c:v>
                </c:pt>
                <c:pt idx="9290">
                  <c:v>8.2900000000000001E-2</c:v>
                </c:pt>
                <c:pt idx="9291">
                  <c:v>8.2910000000000011E-2</c:v>
                </c:pt>
                <c:pt idx="9292">
                  <c:v>8.2920000000000008E-2</c:v>
                </c:pt>
                <c:pt idx="9293">
                  <c:v>8.2930000000000004E-2</c:v>
                </c:pt>
                <c:pt idx="9294">
                  <c:v>8.294E-2</c:v>
                </c:pt>
                <c:pt idx="9295">
                  <c:v>8.2950000000000024E-2</c:v>
                </c:pt>
                <c:pt idx="9296">
                  <c:v>8.2960000000000006E-2</c:v>
                </c:pt>
                <c:pt idx="9297">
                  <c:v>8.2970000000000002E-2</c:v>
                </c:pt>
                <c:pt idx="9298">
                  <c:v>8.2980000000000012E-2</c:v>
                </c:pt>
                <c:pt idx="9299">
                  <c:v>8.2990000000000008E-2</c:v>
                </c:pt>
                <c:pt idx="9300">
                  <c:v>8.3000000000000046E-2</c:v>
                </c:pt>
                <c:pt idx="9301">
                  <c:v>8.3010000000000028E-2</c:v>
                </c:pt>
                <c:pt idx="9302">
                  <c:v>8.3020000000000357E-2</c:v>
                </c:pt>
                <c:pt idx="9303">
                  <c:v>8.3030000000000048E-2</c:v>
                </c:pt>
                <c:pt idx="9304">
                  <c:v>8.3040000000000044E-2</c:v>
                </c:pt>
                <c:pt idx="9305">
                  <c:v>8.3050000000000401E-2</c:v>
                </c:pt>
                <c:pt idx="9306">
                  <c:v>8.3060000000000245E-2</c:v>
                </c:pt>
                <c:pt idx="9307">
                  <c:v>8.3070000000000047E-2</c:v>
                </c:pt>
                <c:pt idx="9308">
                  <c:v>8.3080000000000001E-2</c:v>
                </c:pt>
                <c:pt idx="9309">
                  <c:v>8.3090000000000067E-2</c:v>
                </c:pt>
                <c:pt idx="9310">
                  <c:v>8.3100000000000063E-2</c:v>
                </c:pt>
                <c:pt idx="9311">
                  <c:v>8.3110000000000003E-2</c:v>
                </c:pt>
                <c:pt idx="9312">
                  <c:v>8.3120000000000263E-2</c:v>
                </c:pt>
                <c:pt idx="9313">
                  <c:v>8.3130000000000065E-2</c:v>
                </c:pt>
                <c:pt idx="9314">
                  <c:v>8.3140000000000006E-2</c:v>
                </c:pt>
                <c:pt idx="9315">
                  <c:v>8.3150000000000265E-2</c:v>
                </c:pt>
                <c:pt idx="9316">
                  <c:v>8.3160000000000067E-2</c:v>
                </c:pt>
                <c:pt idx="9317">
                  <c:v>8.3170000000000063E-2</c:v>
                </c:pt>
                <c:pt idx="9318">
                  <c:v>8.3180000000000004E-2</c:v>
                </c:pt>
                <c:pt idx="9319">
                  <c:v>8.3190000000000208E-2</c:v>
                </c:pt>
                <c:pt idx="9320">
                  <c:v>8.3200000000000024E-2</c:v>
                </c:pt>
                <c:pt idx="9321">
                  <c:v>8.3210000000000006E-2</c:v>
                </c:pt>
                <c:pt idx="9322">
                  <c:v>8.3220000000000266E-2</c:v>
                </c:pt>
                <c:pt idx="9323">
                  <c:v>8.3230000000000026E-2</c:v>
                </c:pt>
                <c:pt idx="9324">
                  <c:v>8.3240000000000022E-2</c:v>
                </c:pt>
                <c:pt idx="9325">
                  <c:v>8.3250000000000227E-2</c:v>
                </c:pt>
                <c:pt idx="9326">
                  <c:v>8.3260000000000028E-2</c:v>
                </c:pt>
                <c:pt idx="9327">
                  <c:v>8.3270000000000025E-2</c:v>
                </c:pt>
                <c:pt idx="9328">
                  <c:v>8.3280000000000007E-2</c:v>
                </c:pt>
                <c:pt idx="9329">
                  <c:v>8.3290000000000045E-2</c:v>
                </c:pt>
                <c:pt idx="9330">
                  <c:v>8.3300000000000041E-2</c:v>
                </c:pt>
                <c:pt idx="9331">
                  <c:v>8.3310000000000023E-2</c:v>
                </c:pt>
                <c:pt idx="9332">
                  <c:v>8.3320000000000047E-2</c:v>
                </c:pt>
                <c:pt idx="9333">
                  <c:v>8.3330000000000043E-2</c:v>
                </c:pt>
                <c:pt idx="9334">
                  <c:v>8.3340000000000025E-2</c:v>
                </c:pt>
                <c:pt idx="9335">
                  <c:v>8.3350000000000243E-2</c:v>
                </c:pt>
                <c:pt idx="9336">
                  <c:v>8.3360000000000045E-2</c:v>
                </c:pt>
                <c:pt idx="9337">
                  <c:v>8.3370000000000027E-2</c:v>
                </c:pt>
                <c:pt idx="9338">
                  <c:v>8.3380000000000024E-2</c:v>
                </c:pt>
                <c:pt idx="9339">
                  <c:v>8.3390000000000047E-2</c:v>
                </c:pt>
                <c:pt idx="9340">
                  <c:v>8.3400000000000002E-2</c:v>
                </c:pt>
                <c:pt idx="9341">
                  <c:v>8.3410000000000026E-2</c:v>
                </c:pt>
                <c:pt idx="9342">
                  <c:v>8.3420000000000008E-2</c:v>
                </c:pt>
                <c:pt idx="9343">
                  <c:v>8.3430000000000004E-2</c:v>
                </c:pt>
                <c:pt idx="9344">
                  <c:v>8.344E-2</c:v>
                </c:pt>
                <c:pt idx="9345">
                  <c:v>8.3450000000000066E-2</c:v>
                </c:pt>
                <c:pt idx="9346">
                  <c:v>8.3460000000000006E-2</c:v>
                </c:pt>
                <c:pt idx="9347">
                  <c:v>8.3470000000000003E-2</c:v>
                </c:pt>
                <c:pt idx="9348">
                  <c:v>8.348000000000004E-2</c:v>
                </c:pt>
                <c:pt idx="9349">
                  <c:v>8.3490000000000023E-2</c:v>
                </c:pt>
                <c:pt idx="9350">
                  <c:v>8.3500000000000268E-2</c:v>
                </c:pt>
                <c:pt idx="9351">
                  <c:v>8.3510000000000265E-2</c:v>
                </c:pt>
                <c:pt idx="9352">
                  <c:v>8.352000000000051E-2</c:v>
                </c:pt>
                <c:pt idx="9353">
                  <c:v>8.3530000000000382E-2</c:v>
                </c:pt>
                <c:pt idx="9354">
                  <c:v>8.3540000000000267E-2</c:v>
                </c:pt>
                <c:pt idx="9355">
                  <c:v>8.3550000000000541E-2</c:v>
                </c:pt>
                <c:pt idx="9356">
                  <c:v>8.3560000000000412E-2</c:v>
                </c:pt>
                <c:pt idx="9357">
                  <c:v>8.3570000000000227E-2</c:v>
                </c:pt>
                <c:pt idx="9358">
                  <c:v>8.3580000000000168E-2</c:v>
                </c:pt>
                <c:pt idx="9359">
                  <c:v>8.3590000000000456E-2</c:v>
                </c:pt>
                <c:pt idx="9360">
                  <c:v>8.3600000000000341E-2</c:v>
                </c:pt>
                <c:pt idx="9361">
                  <c:v>8.3610000000000045E-2</c:v>
                </c:pt>
                <c:pt idx="9362">
                  <c:v>8.3620000000000416E-2</c:v>
                </c:pt>
                <c:pt idx="9363">
                  <c:v>8.3630000000000357E-2</c:v>
                </c:pt>
                <c:pt idx="9364">
                  <c:v>8.3640000000000048E-2</c:v>
                </c:pt>
                <c:pt idx="9365">
                  <c:v>8.3650000000000488E-2</c:v>
                </c:pt>
                <c:pt idx="9366">
                  <c:v>8.3660000000000248E-2</c:v>
                </c:pt>
                <c:pt idx="9367">
                  <c:v>8.3670000000000244E-2</c:v>
                </c:pt>
                <c:pt idx="9368">
                  <c:v>8.3680000000000046E-2</c:v>
                </c:pt>
                <c:pt idx="9369">
                  <c:v>8.3690000000000375E-2</c:v>
                </c:pt>
                <c:pt idx="9370">
                  <c:v>8.3700000000000066E-2</c:v>
                </c:pt>
                <c:pt idx="9371">
                  <c:v>8.3710000000000048E-2</c:v>
                </c:pt>
                <c:pt idx="9372">
                  <c:v>8.3720000000000475E-2</c:v>
                </c:pt>
                <c:pt idx="9373">
                  <c:v>8.3730000000000068E-2</c:v>
                </c:pt>
                <c:pt idx="9374">
                  <c:v>8.3740000000000064E-2</c:v>
                </c:pt>
                <c:pt idx="9375">
                  <c:v>8.3750000000000491E-2</c:v>
                </c:pt>
                <c:pt idx="9376">
                  <c:v>8.3760000000000265E-2</c:v>
                </c:pt>
                <c:pt idx="9377">
                  <c:v>8.3770000000000067E-2</c:v>
                </c:pt>
                <c:pt idx="9378">
                  <c:v>8.3780000000000063E-2</c:v>
                </c:pt>
                <c:pt idx="9379">
                  <c:v>8.3790000000000267E-2</c:v>
                </c:pt>
                <c:pt idx="9380">
                  <c:v>8.3800000000000208E-2</c:v>
                </c:pt>
                <c:pt idx="9381">
                  <c:v>8.3810000000000023E-2</c:v>
                </c:pt>
                <c:pt idx="9382">
                  <c:v>8.3820000000000408E-2</c:v>
                </c:pt>
                <c:pt idx="9383">
                  <c:v>8.3830000000000265E-2</c:v>
                </c:pt>
                <c:pt idx="9384">
                  <c:v>8.3840000000000026E-2</c:v>
                </c:pt>
                <c:pt idx="9385">
                  <c:v>8.3850000000000396E-2</c:v>
                </c:pt>
                <c:pt idx="9386">
                  <c:v>8.3860000000000226E-2</c:v>
                </c:pt>
                <c:pt idx="9387">
                  <c:v>8.3870000000000028E-2</c:v>
                </c:pt>
                <c:pt idx="9388">
                  <c:v>8.3880000000000024E-2</c:v>
                </c:pt>
                <c:pt idx="9389">
                  <c:v>8.3890000000000228E-2</c:v>
                </c:pt>
                <c:pt idx="9390">
                  <c:v>8.3900000000000044E-2</c:v>
                </c:pt>
                <c:pt idx="9391">
                  <c:v>8.3910000000000026E-2</c:v>
                </c:pt>
                <c:pt idx="9392">
                  <c:v>8.39200000000003E-2</c:v>
                </c:pt>
                <c:pt idx="9393">
                  <c:v>8.3930000000000046E-2</c:v>
                </c:pt>
                <c:pt idx="9394">
                  <c:v>8.3940000000000028E-2</c:v>
                </c:pt>
                <c:pt idx="9395">
                  <c:v>8.3950000000000358E-2</c:v>
                </c:pt>
                <c:pt idx="9396">
                  <c:v>8.3960000000000048E-2</c:v>
                </c:pt>
                <c:pt idx="9397">
                  <c:v>8.3970000000000045E-2</c:v>
                </c:pt>
                <c:pt idx="9398">
                  <c:v>8.3980000000000041E-2</c:v>
                </c:pt>
                <c:pt idx="9399">
                  <c:v>8.3990000000000245E-2</c:v>
                </c:pt>
                <c:pt idx="9400">
                  <c:v>8.4000000000000047E-2</c:v>
                </c:pt>
                <c:pt idx="9401">
                  <c:v>8.4010000000000001E-2</c:v>
                </c:pt>
                <c:pt idx="9402">
                  <c:v>8.4020000000000067E-2</c:v>
                </c:pt>
                <c:pt idx="9403">
                  <c:v>8.4030000000000063E-2</c:v>
                </c:pt>
                <c:pt idx="9404">
                  <c:v>8.4040000000000004E-2</c:v>
                </c:pt>
                <c:pt idx="9405">
                  <c:v>8.4050000000000263E-2</c:v>
                </c:pt>
                <c:pt idx="9406">
                  <c:v>8.4060000000000065E-2</c:v>
                </c:pt>
                <c:pt idx="9407">
                  <c:v>8.4070000000000006E-2</c:v>
                </c:pt>
                <c:pt idx="9408">
                  <c:v>8.4080000000000002E-2</c:v>
                </c:pt>
                <c:pt idx="9409">
                  <c:v>8.4090000000000067E-2</c:v>
                </c:pt>
                <c:pt idx="9410">
                  <c:v>8.4100000000000022E-2</c:v>
                </c:pt>
                <c:pt idx="9411">
                  <c:v>8.4110000000000004E-2</c:v>
                </c:pt>
                <c:pt idx="9412">
                  <c:v>8.4120000000000208E-2</c:v>
                </c:pt>
                <c:pt idx="9413">
                  <c:v>8.4130000000000024E-2</c:v>
                </c:pt>
                <c:pt idx="9414">
                  <c:v>8.4140000000000006E-2</c:v>
                </c:pt>
                <c:pt idx="9415">
                  <c:v>8.4150000000000266E-2</c:v>
                </c:pt>
                <c:pt idx="9416">
                  <c:v>8.4160000000000068E-2</c:v>
                </c:pt>
                <c:pt idx="9417">
                  <c:v>8.4170000000000023E-2</c:v>
                </c:pt>
                <c:pt idx="9418">
                  <c:v>8.4180000000000005E-2</c:v>
                </c:pt>
                <c:pt idx="9419">
                  <c:v>8.4190000000000098E-2</c:v>
                </c:pt>
                <c:pt idx="9420">
                  <c:v>8.4200000000000025E-2</c:v>
                </c:pt>
                <c:pt idx="9421">
                  <c:v>8.4210000000000021E-2</c:v>
                </c:pt>
                <c:pt idx="9422">
                  <c:v>8.4220000000000045E-2</c:v>
                </c:pt>
                <c:pt idx="9423">
                  <c:v>8.4230000000000041E-2</c:v>
                </c:pt>
                <c:pt idx="9424">
                  <c:v>8.4240000000000023E-2</c:v>
                </c:pt>
                <c:pt idx="9425">
                  <c:v>8.4250000000000047E-2</c:v>
                </c:pt>
                <c:pt idx="9426">
                  <c:v>8.4260000000000043E-2</c:v>
                </c:pt>
                <c:pt idx="9427">
                  <c:v>8.4270000000000025E-2</c:v>
                </c:pt>
                <c:pt idx="9428">
                  <c:v>8.4280000000000022E-2</c:v>
                </c:pt>
                <c:pt idx="9429">
                  <c:v>8.4290000000000045E-2</c:v>
                </c:pt>
                <c:pt idx="9430">
                  <c:v>8.43E-2</c:v>
                </c:pt>
                <c:pt idx="9431">
                  <c:v>8.4310000000000024E-2</c:v>
                </c:pt>
                <c:pt idx="9432">
                  <c:v>8.4320000000000048E-2</c:v>
                </c:pt>
                <c:pt idx="9433">
                  <c:v>8.4330000000000002E-2</c:v>
                </c:pt>
                <c:pt idx="9434">
                  <c:v>8.4340000000000026E-2</c:v>
                </c:pt>
                <c:pt idx="9435">
                  <c:v>8.4350000000000008E-2</c:v>
                </c:pt>
                <c:pt idx="9436">
                  <c:v>8.4360000000000004E-2</c:v>
                </c:pt>
                <c:pt idx="9437">
                  <c:v>8.4370000000000001E-2</c:v>
                </c:pt>
                <c:pt idx="9438">
                  <c:v>8.4380000000000011E-2</c:v>
                </c:pt>
                <c:pt idx="9439">
                  <c:v>8.4390000000000007E-2</c:v>
                </c:pt>
                <c:pt idx="9440">
                  <c:v>8.4400000000000003E-2</c:v>
                </c:pt>
                <c:pt idx="9441">
                  <c:v>8.4410000000000041E-2</c:v>
                </c:pt>
                <c:pt idx="9442">
                  <c:v>8.4420000000000023E-2</c:v>
                </c:pt>
                <c:pt idx="9443">
                  <c:v>8.4430000000000005E-2</c:v>
                </c:pt>
                <c:pt idx="9444">
                  <c:v>8.4440000000000001E-2</c:v>
                </c:pt>
                <c:pt idx="9445">
                  <c:v>8.4450000000000025E-2</c:v>
                </c:pt>
                <c:pt idx="9446">
                  <c:v>8.4460000000000021E-2</c:v>
                </c:pt>
                <c:pt idx="9447">
                  <c:v>8.4470000000000003E-2</c:v>
                </c:pt>
                <c:pt idx="9448">
                  <c:v>8.448E-2</c:v>
                </c:pt>
                <c:pt idx="9449">
                  <c:v>8.4490000000000023E-2</c:v>
                </c:pt>
                <c:pt idx="9450">
                  <c:v>8.4500000000000228E-2</c:v>
                </c:pt>
                <c:pt idx="9451">
                  <c:v>8.4510000000000043E-2</c:v>
                </c:pt>
                <c:pt idx="9452">
                  <c:v>8.4520000000000442E-2</c:v>
                </c:pt>
                <c:pt idx="9453">
                  <c:v>8.4530000000000327E-2</c:v>
                </c:pt>
                <c:pt idx="9454">
                  <c:v>8.4540000000000046E-2</c:v>
                </c:pt>
                <c:pt idx="9455">
                  <c:v>8.4550000000000389E-2</c:v>
                </c:pt>
                <c:pt idx="9456">
                  <c:v>8.4560000000000357E-2</c:v>
                </c:pt>
                <c:pt idx="9457">
                  <c:v>8.4570000000000048E-2</c:v>
                </c:pt>
                <c:pt idx="9458">
                  <c:v>8.4580000000000044E-2</c:v>
                </c:pt>
                <c:pt idx="9459">
                  <c:v>8.4590000000000248E-2</c:v>
                </c:pt>
                <c:pt idx="9460">
                  <c:v>8.4600000000000244E-2</c:v>
                </c:pt>
                <c:pt idx="9461">
                  <c:v>8.4610000000000046E-2</c:v>
                </c:pt>
                <c:pt idx="9462">
                  <c:v>8.4620000000000375E-2</c:v>
                </c:pt>
                <c:pt idx="9463">
                  <c:v>8.4630000000000066E-2</c:v>
                </c:pt>
                <c:pt idx="9464">
                  <c:v>8.4640000000000007E-2</c:v>
                </c:pt>
                <c:pt idx="9465">
                  <c:v>8.4650000000000475E-2</c:v>
                </c:pt>
                <c:pt idx="9466">
                  <c:v>8.4660000000000263E-2</c:v>
                </c:pt>
                <c:pt idx="9467">
                  <c:v>8.4670000000000065E-2</c:v>
                </c:pt>
                <c:pt idx="9468">
                  <c:v>8.4680000000000005E-2</c:v>
                </c:pt>
                <c:pt idx="9469">
                  <c:v>8.4690000000000265E-2</c:v>
                </c:pt>
                <c:pt idx="9470">
                  <c:v>8.4700000000000067E-2</c:v>
                </c:pt>
                <c:pt idx="9471">
                  <c:v>8.4710000000000021E-2</c:v>
                </c:pt>
                <c:pt idx="9472">
                  <c:v>8.4720000000000267E-2</c:v>
                </c:pt>
                <c:pt idx="9473">
                  <c:v>8.4730000000000208E-2</c:v>
                </c:pt>
                <c:pt idx="9474">
                  <c:v>8.4740000000000024E-2</c:v>
                </c:pt>
                <c:pt idx="9475">
                  <c:v>8.4750000000000381E-2</c:v>
                </c:pt>
                <c:pt idx="9476">
                  <c:v>8.4760000000000266E-2</c:v>
                </c:pt>
                <c:pt idx="9477">
                  <c:v>8.4770000000000026E-2</c:v>
                </c:pt>
                <c:pt idx="9478">
                  <c:v>8.4780000000000022E-2</c:v>
                </c:pt>
                <c:pt idx="9479">
                  <c:v>8.4790000000000226E-2</c:v>
                </c:pt>
                <c:pt idx="9480">
                  <c:v>8.4800000000000028E-2</c:v>
                </c:pt>
                <c:pt idx="9481">
                  <c:v>8.4810000000000024E-2</c:v>
                </c:pt>
                <c:pt idx="9482">
                  <c:v>8.4820000000000298E-2</c:v>
                </c:pt>
                <c:pt idx="9483">
                  <c:v>8.4830000000000044E-2</c:v>
                </c:pt>
                <c:pt idx="9484">
                  <c:v>8.484000000000004E-2</c:v>
                </c:pt>
                <c:pt idx="9485">
                  <c:v>8.4850000000000328E-2</c:v>
                </c:pt>
                <c:pt idx="9486">
                  <c:v>8.4860000000000047E-2</c:v>
                </c:pt>
                <c:pt idx="9487">
                  <c:v>8.4870000000000043E-2</c:v>
                </c:pt>
                <c:pt idx="9488">
                  <c:v>8.4880000000000025E-2</c:v>
                </c:pt>
                <c:pt idx="9489">
                  <c:v>8.4890000000000243E-2</c:v>
                </c:pt>
                <c:pt idx="9490">
                  <c:v>8.4900000000000045E-2</c:v>
                </c:pt>
                <c:pt idx="9491">
                  <c:v>8.4910000000000041E-2</c:v>
                </c:pt>
                <c:pt idx="9492">
                  <c:v>8.4920000000000065E-2</c:v>
                </c:pt>
                <c:pt idx="9493">
                  <c:v>8.4930000000000047E-2</c:v>
                </c:pt>
                <c:pt idx="9494">
                  <c:v>8.4940000000000002E-2</c:v>
                </c:pt>
                <c:pt idx="9495">
                  <c:v>8.4950000000000067E-2</c:v>
                </c:pt>
                <c:pt idx="9496">
                  <c:v>8.4960000000000063E-2</c:v>
                </c:pt>
                <c:pt idx="9497">
                  <c:v>8.4970000000000004E-2</c:v>
                </c:pt>
                <c:pt idx="9498">
                  <c:v>8.498E-2</c:v>
                </c:pt>
                <c:pt idx="9499">
                  <c:v>8.4990000000000065E-2</c:v>
                </c:pt>
                <c:pt idx="9500">
                  <c:v>8.5000000000000006E-2</c:v>
                </c:pt>
                <c:pt idx="9501">
                  <c:v>8.5010000000000002E-2</c:v>
                </c:pt>
                <c:pt idx="9502">
                  <c:v>8.5020000000000068E-2</c:v>
                </c:pt>
                <c:pt idx="9503">
                  <c:v>8.5030000000000022E-2</c:v>
                </c:pt>
                <c:pt idx="9504">
                  <c:v>8.5040000000000004E-2</c:v>
                </c:pt>
                <c:pt idx="9505">
                  <c:v>8.5050000000000028E-2</c:v>
                </c:pt>
                <c:pt idx="9506">
                  <c:v>8.5060000000000024E-2</c:v>
                </c:pt>
                <c:pt idx="9507">
                  <c:v>8.5070000000000007E-2</c:v>
                </c:pt>
                <c:pt idx="9508">
                  <c:v>8.5080000000000003E-2</c:v>
                </c:pt>
                <c:pt idx="9509">
                  <c:v>8.5090000000000027E-2</c:v>
                </c:pt>
                <c:pt idx="9510">
                  <c:v>8.5100000000000023E-2</c:v>
                </c:pt>
                <c:pt idx="9511">
                  <c:v>8.5110000000000005E-2</c:v>
                </c:pt>
                <c:pt idx="9512">
                  <c:v>8.5120000000000043E-2</c:v>
                </c:pt>
                <c:pt idx="9513">
                  <c:v>8.5130000000000025E-2</c:v>
                </c:pt>
                <c:pt idx="9514">
                  <c:v>8.5140000000000021E-2</c:v>
                </c:pt>
                <c:pt idx="9515">
                  <c:v>8.5150000000000045E-2</c:v>
                </c:pt>
                <c:pt idx="9516">
                  <c:v>8.5160000000000027E-2</c:v>
                </c:pt>
                <c:pt idx="9517">
                  <c:v>8.5170000000000023E-2</c:v>
                </c:pt>
                <c:pt idx="9518">
                  <c:v>8.518000000000002E-2</c:v>
                </c:pt>
                <c:pt idx="9519">
                  <c:v>8.5190000000000043E-2</c:v>
                </c:pt>
                <c:pt idx="9520">
                  <c:v>8.5200000000000026E-2</c:v>
                </c:pt>
                <c:pt idx="9521">
                  <c:v>8.5210000000000022E-2</c:v>
                </c:pt>
                <c:pt idx="9522">
                  <c:v>8.5220000000000046E-2</c:v>
                </c:pt>
                <c:pt idx="9523">
                  <c:v>8.523E-2</c:v>
                </c:pt>
                <c:pt idx="9524">
                  <c:v>8.5240000000000024E-2</c:v>
                </c:pt>
                <c:pt idx="9525">
                  <c:v>8.5250000000000006E-2</c:v>
                </c:pt>
                <c:pt idx="9526">
                  <c:v>8.5260000000000002E-2</c:v>
                </c:pt>
                <c:pt idx="9527">
                  <c:v>8.527000000000004E-2</c:v>
                </c:pt>
                <c:pt idx="9528">
                  <c:v>8.5280000000000009E-2</c:v>
                </c:pt>
                <c:pt idx="9529">
                  <c:v>8.5290000000000005E-2</c:v>
                </c:pt>
                <c:pt idx="9530">
                  <c:v>8.5300000000000001E-2</c:v>
                </c:pt>
                <c:pt idx="9531">
                  <c:v>8.5310000000000011E-2</c:v>
                </c:pt>
                <c:pt idx="9532">
                  <c:v>8.5320000000000007E-2</c:v>
                </c:pt>
                <c:pt idx="9533">
                  <c:v>8.5330000000000003E-2</c:v>
                </c:pt>
                <c:pt idx="9534">
                  <c:v>8.5340000000000041E-2</c:v>
                </c:pt>
                <c:pt idx="9535">
                  <c:v>8.5350000000000023E-2</c:v>
                </c:pt>
                <c:pt idx="9536">
                  <c:v>8.5360000000000005E-2</c:v>
                </c:pt>
                <c:pt idx="9537">
                  <c:v>8.5370000000000001E-2</c:v>
                </c:pt>
                <c:pt idx="9538">
                  <c:v>8.5380000000000011E-2</c:v>
                </c:pt>
                <c:pt idx="9539">
                  <c:v>8.5390000000000008E-2</c:v>
                </c:pt>
                <c:pt idx="9540">
                  <c:v>8.5400000000000004E-2</c:v>
                </c:pt>
                <c:pt idx="9541">
                  <c:v>8.541E-2</c:v>
                </c:pt>
                <c:pt idx="9542">
                  <c:v>8.5420000000000024E-2</c:v>
                </c:pt>
                <c:pt idx="9543">
                  <c:v>8.5430000000000006E-2</c:v>
                </c:pt>
                <c:pt idx="9544">
                  <c:v>8.5440000000000002E-2</c:v>
                </c:pt>
                <c:pt idx="9545">
                  <c:v>8.5450000000000026E-2</c:v>
                </c:pt>
                <c:pt idx="9546">
                  <c:v>8.5460000000000022E-2</c:v>
                </c:pt>
                <c:pt idx="9547">
                  <c:v>8.5470000000000004E-2</c:v>
                </c:pt>
                <c:pt idx="9548">
                  <c:v>8.5480000000000014E-2</c:v>
                </c:pt>
                <c:pt idx="9549">
                  <c:v>8.5490000000000024E-2</c:v>
                </c:pt>
                <c:pt idx="9550">
                  <c:v>8.5500000000000048E-2</c:v>
                </c:pt>
                <c:pt idx="9551">
                  <c:v>8.5510000000000044E-2</c:v>
                </c:pt>
                <c:pt idx="9552">
                  <c:v>8.5520000000000401E-2</c:v>
                </c:pt>
                <c:pt idx="9553">
                  <c:v>8.5530000000000064E-2</c:v>
                </c:pt>
                <c:pt idx="9554">
                  <c:v>8.5540000000000047E-2</c:v>
                </c:pt>
                <c:pt idx="9555">
                  <c:v>8.5550000000000403E-2</c:v>
                </c:pt>
                <c:pt idx="9556">
                  <c:v>8.5560000000000067E-2</c:v>
                </c:pt>
                <c:pt idx="9557">
                  <c:v>8.5570000000000063E-2</c:v>
                </c:pt>
                <c:pt idx="9558">
                  <c:v>8.5580000000000003E-2</c:v>
                </c:pt>
                <c:pt idx="9559">
                  <c:v>8.5590000000000263E-2</c:v>
                </c:pt>
                <c:pt idx="9560">
                  <c:v>8.5600000000000065E-2</c:v>
                </c:pt>
                <c:pt idx="9561">
                  <c:v>8.5610000000000006E-2</c:v>
                </c:pt>
                <c:pt idx="9562">
                  <c:v>8.5620000000000265E-2</c:v>
                </c:pt>
                <c:pt idx="9563">
                  <c:v>8.5630000000000067E-2</c:v>
                </c:pt>
                <c:pt idx="9564">
                  <c:v>8.5640000000000022E-2</c:v>
                </c:pt>
                <c:pt idx="9565">
                  <c:v>8.5650000000000268E-2</c:v>
                </c:pt>
                <c:pt idx="9566">
                  <c:v>8.5660000000000028E-2</c:v>
                </c:pt>
                <c:pt idx="9567">
                  <c:v>8.5670000000000024E-2</c:v>
                </c:pt>
                <c:pt idx="9568">
                  <c:v>8.5680000000000006E-2</c:v>
                </c:pt>
                <c:pt idx="9569">
                  <c:v>8.5690000000000224E-2</c:v>
                </c:pt>
                <c:pt idx="9570">
                  <c:v>8.5700000000000026E-2</c:v>
                </c:pt>
                <c:pt idx="9571">
                  <c:v>8.5710000000000022E-2</c:v>
                </c:pt>
                <c:pt idx="9572">
                  <c:v>8.5720000000000227E-2</c:v>
                </c:pt>
                <c:pt idx="9573">
                  <c:v>8.5730000000000028E-2</c:v>
                </c:pt>
                <c:pt idx="9574">
                  <c:v>8.5740000000000025E-2</c:v>
                </c:pt>
                <c:pt idx="9575">
                  <c:v>8.5750000000000298E-2</c:v>
                </c:pt>
                <c:pt idx="9576">
                  <c:v>8.5760000000000045E-2</c:v>
                </c:pt>
                <c:pt idx="9577">
                  <c:v>8.5770000000000041E-2</c:v>
                </c:pt>
                <c:pt idx="9578">
                  <c:v>8.5780000000000023E-2</c:v>
                </c:pt>
                <c:pt idx="9579">
                  <c:v>8.5790000000000047E-2</c:v>
                </c:pt>
                <c:pt idx="9580">
                  <c:v>8.5800000000000043E-2</c:v>
                </c:pt>
                <c:pt idx="9581">
                  <c:v>8.5810000000000025E-2</c:v>
                </c:pt>
                <c:pt idx="9582">
                  <c:v>8.5820000000000243E-2</c:v>
                </c:pt>
                <c:pt idx="9583">
                  <c:v>8.5830000000000045E-2</c:v>
                </c:pt>
                <c:pt idx="9584">
                  <c:v>8.584E-2</c:v>
                </c:pt>
                <c:pt idx="9585">
                  <c:v>8.5850000000000065E-2</c:v>
                </c:pt>
                <c:pt idx="9586">
                  <c:v>8.5860000000000006E-2</c:v>
                </c:pt>
                <c:pt idx="9587">
                  <c:v>8.5870000000000002E-2</c:v>
                </c:pt>
                <c:pt idx="9588">
                  <c:v>8.5880000000000026E-2</c:v>
                </c:pt>
                <c:pt idx="9589">
                  <c:v>8.5890000000000008E-2</c:v>
                </c:pt>
                <c:pt idx="9590">
                  <c:v>8.5900000000000004E-2</c:v>
                </c:pt>
                <c:pt idx="9591">
                  <c:v>8.591E-2</c:v>
                </c:pt>
                <c:pt idx="9592">
                  <c:v>8.5920000000000066E-2</c:v>
                </c:pt>
                <c:pt idx="9593">
                  <c:v>8.5930000000000006E-2</c:v>
                </c:pt>
                <c:pt idx="9594">
                  <c:v>8.5940000000000003E-2</c:v>
                </c:pt>
                <c:pt idx="9595">
                  <c:v>8.5950000000000068E-2</c:v>
                </c:pt>
                <c:pt idx="9596">
                  <c:v>8.5960000000000023E-2</c:v>
                </c:pt>
                <c:pt idx="9597">
                  <c:v>8.5970000000000005E-2</c:v>
                </c:pt>
                <c:pt idx="9598">
                  <c:v>8.5980000000000001E-2</c:v>
                </c:pt>
                <c:pt idx="9599">
                  <c:v>8.5990000000000025E-2</c:v>
                </c:pt>
                <c:pt idx="9600">
                  <c:v>8.6000000000000021E-2</c:v>
                </c:pt>
                <c:pt idx="9601">
                  <c:v>8.6010000000000003E-2</c:v>
                </c:pt>
                <c:pt idx="9602">
                  <c:v>8.6020000000000027E-2</c:v>
                </c:pt>
                <c:pt idx="9603">
                  <c:v>8.6030000000000023E-2</c:v>
                </c:pt>
                <c:pt idx="9604">
                  <c:v>8.6040000000000005E-2</c:v>
                </c:pt>
                <c:pt idx="9605">
                  <c:v>8.6050000000000043E-2</c:v>
                </c:pt>
                <c:pt idx="9606">
                  <c:v>8.6060000000000025E-2</c:v>
                </c:pt>
                <c:pt idx="9607">
                  <c:v>8.6070000000000021E-2</c:v>
                </c:pt>
                <c:pt idx="9608">
                  <c:v>8.6080000000000004E-2</c:v>
                </c:pt>
                <c:pt idx="9609">
                  <c:v>8.6090000000000028E-2</c:v>
                </c:pt>
                <c:pt idx="9610">
                  <c:v>8.6100000000000024E-2</c:v>
                </c:pt>
                <c:pt idx="9611">
                  <c:v>8.611000000000002E-2</c:v>
                </c:pt>
                <c:pt idx="9612">
                  <c:v>8.6120000000000044E-2</c:v>
                </c:pt>
                <c:pt idx="9613">
                  <c:v>8.6130000000000026E-2</c:v>
                </c:pt>
                <c:pt idx="9614">
                  <c:v>8.6140000000000022E-2</c:v>
                </c:pt>
                <c:pt idx="9615">
                  <c:v>8.6150000000000046E-2</c:v>
                </c:pt>
                <c:pt idx="9616">
                  <c:v>8.616E-2</c:v>
                </c:pt>
                <c:pt idx="9617">
                  <c:v>8.6170000000000024E-2</c:v>
                </c:pt>
                <c:pt idx="9618">
                  <c:v>8.6180000000000007E-2</c:v>
                </c:pt>
                <c:pt idx="9619">
                  <c:v>8.6190000000000003E-2</c:v>
                </c:pt>
                <c:pt idx="9620">
                  <c:v>8.620000000000004E-2</c:v>
                </c:pt>
                <c:pt idx="9621">
                  <c:v>8.6210000000000009E-2</c:v>
                </c:pt>
                <c:pt idx="9622">
                  <c:v>8.6220000000000005E-2</c:v>
                </c:pt>
                <c:pt idx="9623">
                  <c:v>8.6230000000000001E-2</c:v>
                </c:pt>
                <c:pt idx="9624">
                  <c:v>8.6240000000000011E-2</c:v>
                </c:pt>
                <c:pt idx="9625">
                  <c:v>8.6250000000000007E-2</c:v>
                </c:pt>
                <c:pt idx="9626">
                  <c:v>8.6260000000000003E-2</c:v>
                </c:pt>
                <c:pt idx="9627">
                  <c:v>8.6270000000000013E-2</c:v>
                </c:pt>
                <c:pt idx="9628">
                  <c:v>8.6280000000000009E-2</c:v>
                </c:pt>
                <c:pt idx="9629">
                  <c:v>8.6290000000000006E-2</c:v>
                </c:pt>
                <c:pt idx="9630">
                  <c:v>8.6300000000000002E-2</c:v>
                </c:pt>
                <c:pt idx="9631">
                  <c:v>8.6310000000000012E-2</c:v>
                </c:pt>
                <c:pt idx="9632">
                  <c:v>8.6320000000000008E-2</c:v>
                </c:pt>
                <c:pt idx="9633">
                  <c:v>8.6330000000000004E-2</c:v>
                </c:pt>
                <c:pt idx="9634">
                  <c:v>8.634E-2</c:v>
                </c:pt>
                <c:pt idx="9635">
                  <c:v>8.6350000000000024E-2</c:v>
                </c:pt>
                <c:pt idx="9636">
                  <c:v>8.6360000000000006E-2</c:v>
                </c:pt>
                <c:pt idx="9637">
                  <c:v>8.6370000000000002E-2</c:v>
                </c:pt>
                <c:pt idx="9638">
                  <c:v>8.6380000000000012E-2</c:v>
                </c:pt>
                <c:pt idx="9639">
                  <c:v>8.6390000000000008E-2</c:v>
                </c:pt>
                <c:pt idx="9640">
                  <c:v>8.6400000000000018E-2</c:v>
                </c:pt>
                <c:pt idx="9641">
                  <c:v>8.6410000000000015E-2</c:v>
                </c:pt>
                <c:pt idx="9642">
                  <c:v>8.6420000000000025E-2</c:v>
                </c:pt>
                <c:pt idx="9643">
                  <c:v>8.6430000000000021E-2</c:v>
                </c:pt>
                <c:pt idx="9644">
                  <c:v>8.6440000000000031E-2</c:v>
                </c:pt>
                <c:pt idx="9645">
                  <c:v>8.6450000000000027E-2</c:v>
                </c:pt>
                <c:pt idx="9646">
                  <c:v>8.6460000000000023E-2</c:v>
                </c:pt>
                <c:pt idx="9647">
                  <c:v>8.6470000000000005E-2</c:v>
                </c:pt>
                <c:pt idx="9648">
                  <c:v>8.6480000000000001E-2</c:v>
                </c:pt>
                <c:pt idx="9649">
                  <c:v>8.6489999999999997E-2</c:v>
                </c:pt>
                <c:pt idx="9650">
                  <c:v>8.6500000000000007E-2</c:v>
                </c:pt>
                <c:pt idx="9651">
                  <c:v>8.6510000000000004E-2</c:v>
                </c:pt>
                <c:pt idx="9652">
                  <c:v>8.6520000000000263E-2</c:v>
                </c:pt>
                <c:pt idx="9653">
                  <c:v>8.6530000000000065E-2</c:v>
                </c:pt>
                <c:pt idx="9654">
                  <c:v>8.6540000000000006E-2</c:v>
                </c:pt>
                <c:pt idx="9655">
                  <c:v>8.6550000000000266E-2</c:v>
                </c:pt>
                <c:pt idx="9656">
                  <c:v>8.6560000000000067E-2</c:v>
                </c:pt>
                <c:pt idx="9657">
                  <c:v>8.6570000000000022E-2</c:v>
                </c:pt>
                <c:pt idx="9658">
                  <c:v>8.6580000000000004E-2</c:v>
                </c:pt>
                <c:pt idx="9659">
                  <c:v>8.6590000000000028E-2</c:v>
                </c:pt>
                <c:pt idx="9660">
                  <c:v>8.6600000000000024E-2</c:v>
                </c:pt>
                <c:pt idx="9661">
                  <c:v>8.6610000000000006E-2</c:v>
                </c:pt>
                <c:pt idx="9662">
                  <c:v>8.6620000000000225E-2</c:v>
                </c:pt>
                <c:pt idx="9663">
                  <c:v>8.6630000000000068E-2</c:v>
                </c:pt>
                <c:pt idx="9664">
                  <c:v>8.6640000000000023E-2</c:v>
                </c:pt>
                <c:pt idx="9665">
                  <c:v>8.6650000000000227E-2</c:v>
                </c:pt>
                <c:pt idx="9666">
                  <c:v>8.6660000000000043E-2</c:v>
                </c:pt>
                <c:pt idx="9667">
                  <c:v>8.6670000000000025E-2</c:v>
                </c:pt>
                <c:pt idx="9668">
                  <c:v>8.6680000000000021E-2</c:v>
                </c:pt>
                <c:pt idx="9669">
                  <c:v>8.6690000000000045E-2</c:v>
                </c:pt>
                <c:pt idx="9670">
                  <c:v>8.6700000000000041E-2</c:v>
                </c:pt>
                <c:pt idx="9671">
                  <c:v>8.6710000000000023E-2</c:v>
                </c:pt>
                <c:pt idx="9672">
                  <c:v>8.6720000000000047E-2</c:v>
                </c:pt>
                <c:pt idx="9673">
                  <c:v>8.6730000000000043E-2</c:v>
                </c:pt>
                <c:pt idx="9674">
                  <c:v>8.6740000000000025E-2</c:v>
                </c:pt>
                <c:pt idx="9675">
                  <c:v>8.6750000000000063E-2</c:v>
                </c:pt>
                <c:pt idx="9676">
                  <c:v>8.6760000000000045E-2</c:v>
                </c:pt>
                <c:pt idx="9677">
                  <c:v>8.677E-2</c:v>
                </c:pt>
                <c:pt idx="9678">
                  <c:v>8.6780000000000024E-2</c:v>
                </c:pt>
                <c:pt idx="9679">
                  <c:v>8.6790000000000006E-2</c:v>
                </c:pt>
                <c:pt idx="9680">
                  <c:v>8.6800000000000002E-2</c:v>
                </c:pt>
                <c:pt idx="9681">
                  <c:v>8.6810000000000012E-2</c:v>
                </c:pt>
                <c:pt idx="9682">
                  <c:v>8.6820000000000008E-2</c:v>
                </c:pt>
                <c:pt idx="9683">
                  <c:v>8.6830000000000004E-2</c:v>
                </c:pt>
                <c:pt idx="9684">
                  <c:v>8.6840000000000001E-2</c:v>
                </c:pt>
                <c:pt idx="9685">
                  <c:v>8.6850000000000066E-2</c:v>
                </c:pt>
                <c:pt idx="9686">
                  <c:v>8.6860000000000007E-2</c:v>
                </c:pt>
                <c:pt idx="9687">
                  <c:v>8.6870000000000003E-2</c:v>
                </c:pt>
                <c:pt idx="9688">
                  <c:v>8.6880000000000013E-2</c:v>
                </c:pt>
                <c:pt idx="9689">
                  <c:v>8.6890000000000023E-2</c:v>
                </c:pt>
                <c:pt idx="9690">
                  <c:v>8.6900000000000005E-2</c:v>
                </c:pt>
                <c:pt idx="9691">
                  <c:v>8.6910000000000001E-2</c:v>
                </c:pt>
                <c:pt idx="9692">
                  <c:v>8.6920000000000025E-2</c:v>
                </c:pt>
                <c:pt idx="9693">
                  <c:v>8.6930000000000021E-2</c:v>
                </c:pt>
                <c:pt idx="9694">
                  <c:v>8.6940000000000003E-2</c:v>
                </c:pt>
                <c:pt idx="9695">
                  <c:v>8.6950000000000027E-2</c:v>
                </c:pt>
                <c:pt idx="9696">
                  <c:v>8.6960000000000023E-2</c:v>
                </c:pt>
                <c:pt idx="9697">
                  <c:v>8.6970000000000006E-2</c:v>
                </c:pt>
                <c:pt idx="9698">
                  <c:v>8.6980000000000002E-2</c:v>
                </c:pt>
                <c:pt idx="9699">
                  <c:v>8.6990000000000026E-2</c:v>
                </c:pt>
                <c:pt idx="9700">
                  <c:v>8.7000000000000022E-2</c:v>
                </c:pt>
                <c:pt idx="9701">
                  <c:v>8.7010000000000018E-2</c:v>
                </c:pt>
                <c:pt idx="9702">
                  <c:v>8.7020000000000028E-2</c:v>
                </c:pt>
                <c:pt idx="9703">
                  <c:v>8.7030000000000024E-2</c:v>
                </c:pt>
                <c:pt idx="9704">
                  <c:v>8.704000000000002E-2</c:v>
                </c:pt>
                <c:pt idx="9705">
                  <c:v>8.7050000000000044E-2</c:v>
                </c:pt>
                <c:pt idx="9706">
                  <c:v>8.7060000000000026E-2</c:v>
                </c:pt>
                <c:pt idx="9707">
                  <c:v>8.7070000000000022E-2</c:v>
                </c:pt>
                <c:pt idx="9708">
                  <c:v>8.7080000000000005E-2</c:v>
                </c:pt>
                <c:pt idx="9709">
                  <c:v>8.7090000000000001E-2</c:v>
                </c:pt>
                <c:pt idx="9710">
                  <c:v>8.7100000000000025E-2</c:v>
                </c:pt>
                <c:pt idx="9711">
                  <c:v>8.7110000000000007E-2</c:v>
                </c:pt>
                <c:pt idx="9712">
                  <c:v>8.7120000000000003E-2</c:v>
                </c:pt>
                <c:pt idx="9713">
                  <c:v>8.7130000000000041E-2</c:v>
                </c:pt>
                <c:pt idx="9714">
                  <c:v>8.7140000000000009E-2</c:v>
                </c:pt>
                <c:pt idx="9715">
                  <c:v>8.7150000000000005E-2</c:v>
                </c:pt>
                <c:pt idx="9716">
                  <c:v>8.7160000000000001E-2</c:v>
                </c:pt>
                <c:pt idx="9717">
                  <c:v>8.7170000000000011E-2</c:v>
                </c:pt>
                <c:pt idx="9718">
                  <c:v>8.7179999999999994E-2</c:v>
                </c:pt>
                <c:pt idx="9719">
                  <c:v>8.7190000000000004E-2</c:v>
                </c:pt>
                <c:pt idx="9720">
                  <c:v>8.72E-2</c:v>
                </c:pt>
                <c:pt idx="9721">
                  <c:v>8.721000000000001E-2</c:v>
                </c:pt>
                <c:pt idx="9722">
                  <c:v>8.7220000000000006E-2</c:v>
                </c:pt>
                <c:pt idx="9723">
                  <c:v>8.7230000000000002E-2</c:v>
                </c:pt>
                <c:pt idx="9724">
                  <c:v>8.7240000000000012E-2</c:v>
                </c:pt>
                <c:pt idx="9725">
                  <c:v>8.7250000000000008E-2</c:v>
                </c:pt>
                <c:pt idx="9726">
                  <c:v>8.7260000000000004E-2</c:v>
                </c:pt>
                <c:pt idx="9727">
                  <c:v>8.727E-2</c:v>
                </c:pt>
                <c:pt idx="9728">
                  <c:v>8.728000000000001E-2</c:v>
                </c:pt>
                <c:pt idx="9729">
                  <c:v>8.7290000000000006E-2</c:v>
                </c:pt>
                <c:pt idx="9730">
                  <c:v>8.7300000000000003E-2</c:v>
                </c:pt>
                <c:pt idx="9731">
                  <c:v>8.7310000000000013E-2</c:v>
                </c:pt>
                <c:pt idx="9732">
                  <c:v>8.7320000000000023E-2</c:v>
                </c:pt>
                <c:pt idx="9733">
                  <c:v>8.7330000000000033E-2</c:v>
                </c:pt>
                <c:pt idx="9734">
                  <c:v>8.7340000000000015E-2</c:v>
                </c:pt>
                <c:pt idx="9735">
                  <c:v>8.7349999999999997E-2</c:v>
                </c:pt>
                <c:pt idx="9736">
                  <c:v>8.7360000000000021E-2</c:v>
                </c:pt>
                <c:pt idx="9737">
                  <c:v>8.7370000000000031E-2</c:v>
                </c:pt>
                <c:pt idx="9738">
                  <c:v>8.7379999999999999E-2</c:v>
                </c:pt>
                <c:pt idx="9739">
                  <c:v>8.7389999999999995E-2</c:v>
                </c:pt>
                <c:pt idx="9740">
                  <c:v>8.7400000000000005E-2</c:v>
                </c:pt>
                <c:pt idx="9741">
                  <c:v>8.7410000000000002E-2</c:v>
                </c:pt>
                <c:pt idx="9742">
                  <c:v>8.7419999999999998E-2</c:v>
                </c:pt>
                <c:pt idx="9743">
                  <c:v>8.7429999999999994E-2</c:v>
                </c:pt>
                <c:pt idx="9744">
                  <c:v>8.7440000000000004E-2</c:v>
                </c:pt>
                <c:pt idx="9745">
                  <c:v>8.745E-2</c:v>
                </c:pt>
                <c:pt idx="9746">
                  <c:v>8.746000000000001E-2</c:v>
                </c:pt>
                <c:pt idx="9747">
                  <c:v>8.7470000000000006E-2</c:v>
                </c:pt>
                <c:pt idx="9748">
                  <c:v>8.7480000000000002E-2</c:v>
                </c:pt>
                <c:pt idx="9749">
                  <c:v>8.7489999999999998E-2</c:v>
                </c:pt>
                <c:pt idx="9750">
                  <c:v>8.7500000000000008E-2</c:v>
                </c:pt>
                <c:pt idx="9751">
                  <c:v>8.7510000000000004E-2</c:v>
                </c:pt>
                <c:pt idx="9752">
                  <c:v>8.7520000000000028E-2</c:v>
                </c:pt>
                <c:pt idx="9753">
                  <c:v>8.7530000000000024E-2</c:v>
                </c:pt>
                <c:pt idx="9754">
                  <c:v>8.7540000000000007E-2</c:v>
                </c:pt>
                <c:pt idx="9755">
                  <c:v>8.7550000000000225E-2</c:v>
                </c:pt>
                <c:pt idx="9756">
                  <c:v>8.7560000000000068E-2</c:v>
                </c:pt>
                <c:pt idx="9757">
                  <c:v>8.7570000000000023E-2</c:v>
                </c:pt>
                <c:pt idx="9758">
                  <c:v>8.7580000000000005E-2</c:v>
                </c:pt>
                <c:pt idx="9759">
                  <c:v>8.7590000000000043E-2</c:v>
                </c:pt>
                <c:pt idx="9760">
                  <c:v>8.7600000000000025E-2</c:v>
                </c:pt>
                <c:pt idx="9761">
                  <c:v>8.7610000000000021E-2</c:v>
                </c:pt>
                <c:pt idx="9762">
                  <c:v>8.7620000000000045E-2</c:v>
                </c:pt>
                <c:pt idx="9763">
                  <c:v>8.7630000000000027E-2</c:v>
                </c:pt>
                <c:pt idx="9764">
                  <c:v>8.7640000000000023E-2</c:v>
                </c:pt>
                <c:pt idx="9765">
                  <c:v>8.7650000000000047E-2</c:v>
                </c:pt>
                <c:pt idx="9766">
                  <c:v>8.7660000000000043E-2</c:v>
                </c:pt>
                <c:pt idx="9767">
                  <c:v>8.7670000000000026E-2</c:v>
                </c:pt>
                <c:pt idx="9768">
                  <c:v>8.7680000000000022E-2</c:v>
                </c:pt>
                <c:pt idx="9769">
                  <c:v>8.7690000000000046E-2</c:v>
                </c:pt>
                <c:pt idx="9770">
                  <c:v>8.77E-2</c:v>
                </c:pt>
                <c:pt idx="9771">
                  <c:v>8.7710000000000024E-2</c:v>
                </c:pt>
                <c:pt idx="9772">
                  <c:v>8.7720000000000006E-2</c:v>
                </c:pt>
                <c:pt idx="9773">
                  <c:v>8.7730000000000002E-2</c:v>
                </c:pt>
                <c:pt idx="9774">
                  <c:v>8.774000000000004E-2</c:v>
                </c:pt>
                <c:pt idx="9775">
                  <c:v>8.7750000000000064E-2</c:v>
                </c:pt>
                <c:pt idx="9776">
                  <c:v>8.7760000000000005E-2</c:v>
                </c:pt>
                <c:pt idx="9777">
                  <c:v>8.7770000000000001E-2</c:v>
                </c:pt>
                <c:pt idx="9778">
                  <c:v>8.7780000000000011E-2</c:v>
                </c:pt>
                <c:pt idx="9779">
                  <c:v>8.7790000000000007E-2</c:v>
                </c:pt>
                <c:pt idx="9780">
                  <c:v>8.7800000000000003E-2</c:v>
                </c:pt>
                <c:pt idx="9781">
                  <c:v>8.7810000000000013E-2</c:v>
                </c:pt>
                <c:pt idx="9782">
                  <c:v>8.7820000000000023E-2</c:v>
                </c:pt>
                <c:pt idx="9783">
                  <c:v>8.7830000000000005E-2</c:v>
                </c:pt>
                <c:pt idx="9784">
                  <c:v>8.7840000000000001E-2</c:v>
                </c:pt>
                <c:pt idx="9785">
                  <c:v>8.7850000000000025E-2</c:v>
                </c:pt>
                <c:pt idx="9786">
                  <c:v>8.7860000000000021E-2</c:v>
                </c:pt>
                <c:pt idx="9787">
                  <c:v>8.7870000000000004E-2</c:v>
                </c:pt>
                <c:pt idx="9788">
                  <c:v>8.788E-2</c:v>
                </c:pt>
                <c:pt idx="9789">
                  <c:v>8.7890000000000024E-2</c:v>
                </c:pt>
                <c:pt idx="9790">
                  <c:v>8.7900000000000006E-2</c:v>
                </c:pt>
                <c:pt idx="9791">
                  <c:v>8.7910000000000002E-2</c:v>
                </c:pt>
                <c:pt idx="9792">
                  <c:v>8.7920000000000026E-2</c:v>
                </c:pt>
                <c:pt idx="9793">
                  <c:v>8.7930000000000022E-2</c:v>
                </c:pt>
                <c:pt idx="9794">
                  <c:v>8.7940000000000018E-2</c:v>
                </c:pt>
                <c:pt idx="9795">
                  <c:v>8.7950000000000028E-2</c:v>
                </c:pt>
                <c:pt idx="9796">
                  <c:v>8.7960000000000024E-2</c:v>
                </c:pt>
                <c:pt idx="9797">
                  <c:v>8.797000000000002E-2</c:v>
                </c:pt>
                <c:pt idx="9798">
                  <c:v>8.798000000000003E-2</c:v>
                </c:pt>
                <c:pt idx="9799">
                  <c:v>8.7990000000000027E-2</c:v>
                </c:pt>
                <c:pt idx="9800">
                  <c:v>8.8000000000000064E-2</c:v>
                </c:pt>
                <c:pt idx="9801">
                  <c:v>8.8010000000000005E-2</c:v>
                </c:pt>
                <c:pt idx="9802">
                  <c:v>8.8020000000000376E-2</c:v>
                </c:pt>
                <c:pt idx="9803">
                  <c:v>8.8030000000000067E-2</c:v>
                </c:pt>
                <c:pt idx="9804">
                  <c:v>8.8040000000000063E-2</c:v>
                </c:pt>
                <c:pt idx="9805">
                  <c:v>8.8050000000000267E-2</c:v>
                </c:pt>
                <c:pt idx="9806">
                  <c:v>8.8060000000000263E-2</c:v>
                </c:pt>
                <c:pt idx="9807">
                  <c:v>8.8070000000000065E-2</c:v>
                </c:pt>
                <c:pt idx="9808">
                  <c:v>8.8080000000000006E-2</c:v>
                </c:pt>
                <c:pt idx="9809">
                  <c:v>8.8090000000000265E-2</c:v>
                </c:pt>
                <c:pt idx="9810">
                  <c:v>8.8100000000000067E-2</c:v>
                </c:pt>
                <c:pt idx="9811">
                  <c:v>8.8110000000000022E-2</c:v>
                </c:pt>
                <c:pt idx="9812">
                  <c:v>8.8120000000000268E-2</c:v>
                </c:pt>
                <c:pt idx="9813">
                  <c:v>8.8130000000000028E-2</c:v>
                </c:pt>
                <c:pt idx="9814">
                  <c:v>8.8140000000000024E-2</c:v>
                </c:pt>
                <c:pt idx="9815">
                  <c:v>8.8150000000000381E-2</c:v>
                </c:pt>
                <c:pt idx="9816">
                  <c:v>8.8160000000000224E-2</c:v>
                </c:pt>
                <c:pt idx="9817">
                  <c:v>8.8170000000000026E-2</c:v>
                </c:pt>
                <c:pt idx="9818">
                  <c:v>8.8180000000000022E-2</c:v>
                </c:pt>
                <c:pt idx="9819">
                  <c:v>8.8190000000000227E-2</c:v>
                </c:pt>
                <c:pt idx="9820">
                  <c:v>8.8200000000000028E-2</c:v>
                </c:pt>
                <c:pt idx="9821">
                  <c:v>8.8210000000000025E-2</c:v>
                </c:pt>
                <c:pt idx="9822">
                  <c:v>8.8220000000000048E-2</c:v>
                </c:pt>
                <c:pt idx="9823">
                  <c:v>8.8230000000000045E-2</c:v>
                </c:pt>
                <c:pt idx="9824">
                  <c:v>8.8240000000000041E-2</c:v>
                </c:pt>
                <c:pt idx="9825">
                  <c:v>8.8250000000000245E-2</c:v>
                </c:pt>
                <c:pt idx="9826">
                  <c:v>8.8260000000000047E-2</c:v>
                </c:pt>
                <c:pt idx="9827">
                  <c:v>8.8270000000000043E-2</c:v>
                </c:pt>
                <c:pt idx="9828">
                  <c:v>8.8280000000000025E-2</c:v>
                </c:pt>
                <c:pt idx="9829">
                  <c:v>8.8290000000000063E-2</c:v>
                </c:pt>
                <c:pt idx="9830">
                  <c:v>8.8300000000000045E-2</c:v>
                </c:pt>
                <c:pt idx="9831">
                  <c:v>8.831E-2</c:v>
                </c:pt>
                <c:pt idx="9832">
                  <c:v>8.8320000000000065E-2</c:v>
                </c:pt>
                <c:pt idx="9833">
                  <c:v>8.8330000000000006E-2</c:v>
                </c:pt>
                <c:pt idx="9834">
                  <c:v>8.8340000000000002E-2</c:v>
                </c:pt>
                <c:pt idx="9835">
                  <c:v>8.8350000000000067E-2</c:v>
                </c:pt>
                <c:pt idx="9836">
                  <c:v>8.8360000000000063E-2</c:v>
                </c:pt>
                <c:pt idx="9837">
                  <c:v>8.8370000000000004E-2</c:v>
                </c:pt>
                <c:pt idx="9838">
                  <c:v>8.838E-2</c:v>
                </c:pt>
                <c:pt idx="9839">
                  <c:v>8.8390000000000066E-2</c:v>
                </c:pt>
                <c:pt idx="9840">
                  <c:v>8.8400000000000006E-2</c:v>
                </c:pt>
                <c:pt idx="9841">
                  <c:v>8.8410000000000002E-2</c:v>
                </c:pt>
                <c:pt idx="9842">
                  <c:v>8.8420000000000026E-2</c:v>
                </c:pt>
                <c:pt idx="9843">
                  <c:v>8.8430000000000022E-2</c:v>
                </c:pt>
                <c:pt idx="9844">
                  <c:v>8.8440000000000005E-2</c:v>
                </c:pt>
                <c:pt idx="9845">
                  <c:v>8.8450000000000223E-2</c:v>
                </c:pt>
                <c:pt idx="9846">
                  <c:v>8.8460000000000025E-2</c:v>
                </c:pt>
                <c:pt idx="9847">
                  <c:v>8.8470000000000021E-2</c:v>
                </c:pt>
                <c:pt idx="9848">
                  <c:v>8.8480000000000003E-2</c:v>
                </c:pt>
                <c:pt idx="9849">
                  <c:v>8.8490000000000027E-2</c:v>
                </c:pt>
                <c:pt idx="9850">
                  <c:v>8.8500000000000384E-2</c:v>
                </c:pt>
                <c:pt idx="9851">
                  <c:v>8.8510000000000227E-2</c:v>
                </c:pt>
                <c:pt idx="9852">
                  <c:v>8.8520000000000459E-2</c:v>
                </c:pt>
                <c:pt idx="9853">
                  <c:v>8.8530000000000483E-2</c:v>
                </c:pt>
                <c:pt idx="9854">
                  <c:v>8.8540000000000327E-2</c:v>
                </c:pt>
                <c:pt idx="9855">
                  <c:v>8.8550000000000545E-2</c:v>
                </c:pt>
                <c:pt idx="9856">
                  <c:v>8.8560000000000388E-2</c:v>
                </c:pt>
                <c:pt idx="9857">
                  <c:v>8.8570000000000246E-2</c:v>
                </c:pt>
                <c:pt idx="9858">
                  <c:v>8.8580000000000048E-2</c:v>
                </c:pt>
                <c:pt idx="9859">
                  <c:v>8.8590000000000432E-2</c:v>
                </c:pt>
                <c:pt idx="9860">
                  <c:v>8.8600000000000248E-2</c:v>
                </c:pt>
                <c:pt idx="9861">
                  <c:v>8.8610000000000064E-2</c:v>
                </c:pt>
                <c:pt idx="9862">
                  <c:v>8.8620000000000476E-2</c:v>
                </c:pt>
                <c:pt idx="9863">
                  <c:v>8.8630000000000347E-2</c:v>
                </c:pt>
                <c:pt idx="9864">
                  <c:v>8.8640000000000066E-2</c:v>
                </c:pt>
                <c:pt idx="9865">
                  <c:v>8.8650000000000534E-2</c:v>
                </c:pt>
                <c:pt idx="9866">
                  <c:v>8.8660000000000266E-2</c:v>
                </c:pt>
                <c:pt idx="9867">
                  <c:v>8.8670000000000068E-2</c:v>
                </c:pt>
                <c:pt idx="9868">
                  <c:v>8.8680000000000064E-2</c:v>
                </c:pt>
                <c:pt idx="9869">
                  <c:v>8.8690000000000449E-2</c:v>
                </c:pt>
                <c:pt idx="9870">
                  <c:v>8.8700000000000265E-2</c:v>
                </c:pt>
                <c:pt idx="9871">
                  <c:v>8.8710000000000067E-2</c:v>
                </c:pt>
                <c:pt idx="9872">
                  <c:v>8.8720000000000382E-2</c:v>
                </c:pt>
                <c:pt idx="9873">
                  <c:v>8.8730000000000267E-2</c:v>
                </c:pt>
                <c:pt idx="9874">
                  <c:v>8.8740000000000208E-2</c:v>
                </c:pt>
                <c:pt idx="9875">
                  <c:v>8.8750000000000454E-2</c:v>
                </c:pt>
                <c:pt idx="9876">
                  <c:v>8.8760000000000408E-2</c:v>
                </c:pt>
                <c:pt idx="9877">
                  <c:v>8.8770000000000224E-2</c:v>
                </c:pt>
                <c:pt idx="9878">
                  <c:v>8.8780000000000026E-2</c:v>
                </c:pt>
                <c:pt idx="9879">
                  <c:v>8.8790000000000355E-2</c:v>
                </c:pt>
                <c:pt idx="9880">
                  <c:v>8.8800000000000226E-2</c:v>
                </c:pt>
                <c:pt idx="9881">
                  <c:v>8.8810000000000028E-2</c:v>
                </c:pt>
                <c:pt idx="9882">
                  <c:v>8.8820000000000357E-2</c:v>
                </c:pt>
                <c:pt idx="9883">
                  <c:v>8.8830000000000048E-2</c:v>
                </c:pt>
                <c:pt idx="9884">
                  <c:v>8.8840000000000044E-2</c:v>
                </c:pt>
                <c:pt idx="9885">
                  <c:v>8.8850000000000401E-2</c:v>
                </c:pt>
                <c:pt idx="9886">
                  <c:v>8.8860000000000244E-2</c:v>
                </c:pt>
                <c:pt idx="9887">
                  <c:v>8.8870000000000046E-2</c:v>
                </c:pt>
                <c:pt idx="9888">
                  <c:v>8.8880000000000028E-2</c:v>
                </c:pt>
                <c:pt idx="9889">
                  <c:v>8.8890000000000247E-2</c:v>
                </c:pt>
                <c:pt idx="9890">
                  <c:v>8.8900000000000048E-2</c:v>
                </c:pt>
                <c:pt idx="9891">
                  <c:v>8.8910000000000045E-2</c:v>
                </c:pt>
                <c:pt idx="9892">
                  <c:v>8.8920000000000374E-2</c:v>
                </c:pt>
                <c:pt idx="9893">
                  <c:v>8.8930000000000065E-2</c:v>
                </c:pt>
                <c:pt idx="9894">
                  <c:v>8.8940000000000005E-2</c:v>
                </c:pt>
                <c:pt idx="9895">
                  <c:v>8.8950000000000376E-2</c:v>
                </c:pt>
                <c:pt idx="9896">
                  <c:v>8.8960000000000067E-2</c:v>
                </c:pt>
                <c:pt idx="9897">
                  <c:v>8.8970000000000063E-2</c:v>
                </c:pt>
                <c:pt idx="9898">
                  <c:v>8.8980000000000004E-2</c:v>
                </c:pt>
                <c:pt idx="9899">
                  <c:v>8.8990000000000208E-2</c:v>
                </c:pt>
                <c:pt idx="9900">
                  <c:v>8.9000000000000065E-2</c:v>
                </c:pt>
                <c:pt idx="9901">
                  <c:v>8.9010000000000006E-2</c:v>
                </c:pt>
                <c:pt idx="9902">
                  <c:v>8.9020000000000266E-2</c:v>
                </c:pt>
                <c:pt idx="9903">
                  <c:v>8.9030000000000026E-2</c:v>
                </c:pt>
                <c:pt idx="9904">
                  <c:v>8.9040000000000022E-2</c:v>
                </c:pt>
                <c:pt idx="9905">
                  <c:v>8.9050000000000268E-2</c:v>
                </c:pt>
                <c:pt idx="9906">
                  <c:v>8.9060000000000028E-2</c:v>
                </c:pt>
                <c:pt idx="9907">
                  <c:v>8.9070000000000024E-2</c:v>
                </c:pt>
                <c:pt idx="9908">
                  <c:v>8.9080000000000006E-2</c:v>
                </c:pt>
                <c:pt idx="9909">
                  <c:v>8.9090000000000225E-2</c:v>
                </c:pt>
                <c:pt idx="9910">
                  <c:v>8.910000000000004E-2</c:v>
                </c:pt>
                <c:pt idx="9911">
                  <c:v>8.9110000000000023E-2</c:v>
                </c:pt>
                <c:pt idx="9912">
                  <c:v>8.9120000000000227E-2</c:v>
                </c:pt>
                <c:pt idx="9913">
                  <c:v>8.9130000000000043E-2</c:v>
                </c:pt>
                <c:pt idx="9914">
                  <c:v>8.9140000000000025E-2</c:v>
                </c:pt>
                <c:pt idx="9915">
                  <c:v>8.9150000000000298E-2</c:v>
                </c:pt>
                <c:pt idx="9916">
                  <c:v>8.9160000000000045E-2</c:v>
                </c:pt>
                <c:pt idx="9917">
                  <c:v>8.9170000000000041E-2</c:v>
                </c:pt>
                <c:pt idx="9918">
                  <c:v>8.9180000000000023E-2</c:v>
                </c:pt>
                <c:pt idx="9919">
                  <c:v>8.9190000000000047E-2</c:v>
                </c:pt>
                <c:pt idx="9920">
                  <c:v>8.9200000000000043E-2</c:v>
                </c:pt>
                <c:pt idx="9921">
                  <c:v>8.9210000000000025E-2</c:v>
                </c:pt>
                <c:pt idx="9922">
                  <c:v>8.9220000000000063E-2</c:v>
                </c:pt>
                <c:pt idx="9923">
                  <c:v>8.9230000000000004E-2</c:v>
                </c:pt>
                <c:pt idx="9924">
                  <c:v>8.924E-2</c:v>
                </c:pt>
                <c:pt idx="9925">
                  <c:v>8.9250000000000065E-2</c:v>
                </c:pt>
                <c:pt idx="9926">
                  <c:v>8.9260000000000006E-2</c:v>
                </c:pt>
                <c:pt idx="9927">
                  <c:v>8.9270000000000002E-2</c:v>
                </c:pt>
                <c:pt idx="9928">
                  <c:v>8.9280000000000012E-2</c:v>
                </c:pt>
                <c:pt idx="9929">
                  <c:v>8.9290000000000008E-2</c:v>
                </c:pt>
                <c:pt idx="9930">
                  <c:v>8.9300000000000004E-2</c:v>
                </c:pt>
                <c:pt idx="9931">
                  <c:v>8.931E-2</c:v>
                </c:pt>
                <c:pt idx="9932">
                  <c:v>8.9320000000000066E-2</c:v>
                </c:pt>
                <c:pt idx="9933">
                  <c:v>8.9330000000000007E-2</c:v>
                </c:pt>
                <c:pt idx="9934">
                  <c:v>8.9340000000000003E-2</c:v>
                </c:pt>
                <c:pt idx="9935">
                  <c:v>8.9350000000000027E-2</c:v>
                </c:pt>
                <c:pt idx="9936">
                  <c:v>8.9360000000000023E-2</c:v>
                </c:pt>
                <c:pt idx="9937">
                  <c:v>8.9370000000000005E-2</c:v>
                </c:pt>
                <c:pt idx="9938">
                  <c:v>8.9380000000000001E-2</c:v>
                </c:pt>
                <c:pt idx="9939">
                  <c:v>8.9390000000000025E-2</c:v>
                </c:pt>
                <c:pt idx="9940">
                  <c:v>8.9400000000000021E-2</c:v>
                </c:pt>
                <c:pt idx="9941">
                  <c:v>8.9410000000000003E-2</c:v>
                </c:pt>
                <c:pt idx="9942">
                  <c:v>8.9420000000000027E-2</c:v>
                </c:pt>
                <c:pt idx="9943">
                  <c:v>8.9430000000000023E-2</c:v>
                </c:pt>
                <c:pt idx="9944">
                  <c:v>8.9440000000000006E-2</c:v>
                </c:pt>
                <c:pt idx="9945">
                  <c:v>8.9450000000000043E-2</c:v>
                </c:pt>
                <c:pt idx="9946">
                  <c:v>8.9460000000000026E-2</c:v>
                </c:pt>
                <c:pt idx="9947">
                  <c:v>8.9470000000000022E-2</c:v>
                </c:pt>
                <c:pt idx="9948">
                  <c:v>8.9480000000000018E-2</c:v>
                </c:pt>
                <c:pt idx="9949">
                  <c:v>8.9490000000000028E-2</c:v>
                </c:pt>
                <c:pt idx="9950">
                  <c:v>8.9500000000000246E-2</c:v>
                </c:pt>
                <c:pt idx="9951">
                  <c:v>8.9510000000000048E-2</c:v>
                </c:pt>
                <c:pt idx="9952">
                  <c:v>8.9520000000000433E-2</c:v>
                </c:pt>
                <c:pt idx="9953">
                  <c:v>8.9530000000000248E-2</c:v>
                </c:pt>
                <c:pt idx="9954">
                  <c:v>8.9540000000000064E-2</c:v>
                </c:pt>
                <c:pt idx="9955">
                  <c:v>8.955000000000049E-2</c:v>
                </c:pt>
                <c:pt idx="9956">
                  <c:v>8.9560000000000348E-2</c:v>
                </c:pt>
                <c:pt idx="9957">
                  <c:v>8.9570000000000066E-2</c:v>
                </c:pt>
                <c:pt idx="9958">
                  <c:v>8.9580000000000007E-2</c:v>
                </c:pt>
                <c:pt idx="9959">
                  <c:v>8.9590000000000267E-2</c:v>
                </c:pt>
                <c:pt idx="9960">
                  <c:v>8.9600000000000068E-2</c:v>
                </c:pt>
                <c:pt idx="9961">
                  <c:v>8.9610000000000065E-2</c:v>
                </c:pt>
                <c:pt idx="9962">
                  <c:v>8.962000000000038E-2</c:v>
                </c:pt>
                <c:pt idx="9963">
                  <c:v>8.9630000000000265E-2</c:v>
                </c:pt>
                <c:pt idx="9964">
                  <c:v>8.9640000000000025E-2</c:v>
                </c:pt>
                <c:pt idx="9965">
                  <c:v>8.9650000000000368E-2</c:v>
                </c:pt>
                <c:pt idx="9966">
                  <c:v>8.9660000000000267E-2</c:v>
                </c:pt>
                <c:pt idx="9967">
                  <c:v>8.9670000000000027E-2</c:v>
                </c:pt>
                <c:pt idx="9968">
                  <c:v>8.9680000000000024E-2</c:v>
                </c:pt>
                <c:pt idx="9969">
                  <c:v>8.9690000000000381E-2</c:v>
                </c:pt>
                <c:pt idx="9970">
                  <c:v>8.9700000000000224E-2</c:v>
                </c:pt>
                <c:pt idx="9971">
                  <c:v>8.9710000000000026E-2</c:v>
                </c:pt>
                <c:pt idx="9972">
                  <c:v>8.9720000000000341E-2</c:v>
                </c:pt>
                <c:pt idx="9973">
                  <c:v>8.9730000000000226E-2</c:v>
                </c:pt>
                <c:pt idx="9974">
                  <c:v>8.9740000000000028E-2</c:v>
                </c:pt>
                <c:pt idx="9975">
                  <c:v>8.9750000000000357E-2</c:v>
                </c:pt>
                <c:pt idx="9976">
                  <c:v>8.9760000000000048E-2</c:v>
                </c:pt>
                <c:pt idx="9977">
                  <c:v>8.9770000000000044E-2</c:v>
                </c:pt>
                <c:pt idx="9978">
                  <c:v>8.978000000000004E-2</c:v>
                </c:pt>
                <c:pt idx="9979">
                  <c:v>8.9790000000000245E-2</c:v>
                </c:pt>
                <c:pt idx="9980">
                  <c:v>8.9800000000000046E-2</c:v>
                </c:pt>
                <c:pt idx="9981">
                  <c:v>8.9810000000000043E-2</c:v>
                </c:pt>
                <c:pt idx="9982">
                  <c:v>8.9820000000000247E-2</c:v>
                </c:pt>
                <c:pt idx="9983">
                  <c:v>8.9830000000000063E-2</c:v>
                </c:pt>
                <c:pt idx="9984">
                  <c:v>8.9840000000000003E-2</c:v>
                </c:pt>
                <c:pt idx="9985">
                  <c:v>8.9850000000000374E-2</c:v>
                </c:pt>
                <c:pt idx="9986">
                  <c:v>8.9860000000000065E-2</c:v>
                </c:pt>
                <c:pt idx="9987">
                  <c:v>8.9870000000000005E-2</c:v>
                </c:pt>
                <c:pt idx="9988">
                  <c:v>8.9880000000000002E-2</c:v>
                </c:pt>
                <c:pt idx="9989">
                  <c:v>8.9890000000000067E-2</c:v>
                </c:pt>
                <c:pt idx="9990">
                  <c:v>8.9900000000000063E-2</c:v>
                </c:pt>
                <c:pt idx="9991">
                  <c:v>8.9910000000000004E-2</c:v>
                </c:pt>
                <c:pt idx="9992">
                  <c:v>8.9920000000000208E-2</c:v>
                </c:pt>
                <c:pt idx="9993">
                  <c:v>8.9930000000000065E-2</c:v>
                </c:pt>
                <c:pt idx="9994">
                  <c:v>8.9940000000000006E-2</c:v>
                </c:pt>
                <c:pt idx="9995">
                  <c:v>8.9950000000000266E-2</c:v>
                </c:pt>
                <c:pt idx="9996">
                  <c:v>8.9960000000000026E-2</c:v>
                </c:pt>
                <c:pt idx="9997">
                  <c:v>8.9970000000000022E-2</c:v>
                </c:pt>
                <c:pt idx="9998">
                  <c:v>8.9980000000000004E-2</c:v>
                </c:pt>
                <c:pt idx="9999">
                  <c:v>8.9990000000000028E-2</c:v>
                </c:pt>
              </c:numCache>
            </c:numRef>
          </c:xVal>
          <c:yVal>
            <c:numRef>
              <c:f>SHOT_V!$D$1:$D$10000</c:f>
              <c:numCache>
                <c:formatCode>General</c:formatCode>
                <c:ptCount val="10000"/>
                <c:pt idx="0">
                  <c:v>0.40677966101695018</c:v>
                </c:pt>
                <c:pt idx="1">
                  <c:v>0.13559322033898305</c:v>
                </c:pt>
                <c:pt idx="2">
                  <c:v>0.5423728813559302</c:v>
                </c:pt>
                <c:pt idx="3">
                  <c:v>0.81355932203390002</c:v>
                </c:pt>
                <c:pt idx="4">
                  <c:v>0.40677966101695018</c:v>
                </c:pt>
                <c:pt idx="5">
                  <c:v>0.5423728813559302</c:v>
                </c:pt>
                <c:pt idx="6">
                  <c:v>0.5423728813559302</c:v>
                </c:pt>
                <c:pt idx="7">
                  <c:v>0.81355932203390002</c:v>
                </c:pt>
                <c:pt idx="8">
                  <c:v>0.13559322033898305</c:v>
                </c:pt>
                <c:pt idx="9">
                  <c:v>0.67796610169491534</c:v>
                </c:pt>
                <c:pt idx="10">
                  <c:v>0.5423728813559302</c:v>
                </c:pt>
                <c:pt idx="11">
                  <c:v>0.67796610169491534</c:v>
                </c:pt>
                <c:pt idx="12">
                  <c:v>0.5423728813559302</c:v>
                </c:pt>
                <c:pt idx="13">
                  <c:v>0.40677966101695018</c:v>
                </c:pt>
                <c:pt idx="14">
                  <c:v>0.40677966101695018</c:v>
                </c:pt>
                <c:pt idx="15">
                  <c:v>0.67796610169491534</c:v>
                </c:pt>
                <c:pt idx="16">
                  <c:v>0.5423728813559302</c:v>
                </c:pt>
                <c:pt idx="17">
                  <c:v>0.5423728813559302</c:v>
                </c:pt>
                <c:pt idx="18">
                  <c:v>0.81355932203390002</c:v>
                </c:pt>
                <c:pt idx="19">
                  <c:v>0.67796610169491534</c:v>
                </c:pt>
                <c:pt idx="20">
                  <c:v>0.27118644067796632</c:v>
                </c:pt>
                <c:pt idx="21">
                  <c:v>0.5423728813559302</c:v>
                </c:pt>
                <c:pt idx="22">
                  <c:v>0.27118644067796632</c:v>
                </c:pt>
                <c:pt idx="23">
                  <c:v>0.5423728813559302</c:v>
                </c:pt>
                <c:pt idx="24">
                  <c:v>0.5423728813559302</c:v>
                </c:pt>
                <c:pt idx="25">
                  <c:v>0.5423728813559302</c:v>
                </c:pt>
                <c:pt idx="26">
                  <c:v>0.9491525423728816</c:v>
                </c:pt>
                <c:pt idx="27">
                  <c:v>0.40677966101695018</c:v>
                </c:pt>
                <c:pt idx="28">
                  <c:v>0.5423728813559302</c:v>
                </c:pt>
                <c:pt idx="29">
                  <c:v>0.40677966101695018</c:v>
                </c:pt>
                <c:pt idx="30">
                  <c:v>0.81355932203390002</c:v>
                </c:pt>
                <c:pt idx="31">
                  <c:v>0.67796610169491534</c:v>
                </c:pt>
                <c:pt idx="32">
                  <c:v>0.40677966101695018</c:v>
                </c:pt>
                <c:pt idx="33">
                  <c:v>0.67796610169491534</c:v>
                </c:pt>
                <c:pt idx="34">
                  <c:v>0.27118644067796632</c:v>
                </c:pt>
                <c:pt idx="35">
                  <c:v>0.5423728813559302</c:v>
                </c:pt>
                <c:pt idx="36">
                  <c:v>0.5423728813559302</c:v>
                </c:pt>
                <c:pt idx="37">
                  <c:v>0.40677966101695018</c:v>
                </c:pt>
                <c:pt idx="38">
                  <c:v>0.40677966101695018</c:v>
                </c:pt>
                <c:pt idx="39">
                  <c:v>0.9491525423728816</c:v>
                </c:pt>
                <c:pt idx="40">
                  <c:v>0.27118644067796632</c:v>
                </c:pt>
                <c:pt idx="41">
                  <c:v>0.67796610169491534</c:v>
                </c:pt>
                <c:pt idx="42">
                  <c:v>0.40677966101695018</c:v>
                </c:pt>
                <c:pt idx="43">
                  <c:v>0.40677966101695018</c:v>
                </c:pt>
                <c:pt idx="44">
                  <c:v>0.40677966101695018</c:v>
                </c:pt>
                <c:pt idx="45">
                  <c:v>0.67796610169491534</c:v>
                </c:pt>
                <c:pt idx="46">
                  <c:v>0.67796610169491534</c:v>
                </c:pt>
                <c:pt idx="47">
                  <c:v>0.5423728813559302</c:v>
                </c:pt>
                <c:pt idx="48">
                  <c:v>0.67796610169491534</c:v>
                </c:pt>
                <c:pt idx="49">
                  <c:v>0.27118644067796632</c:v>
                </c:pt>
                <c:pt idx="50">
                  <c:v>0.13559322033898305</c:v>
                </c:pt>
                <c:pt idx="51">
                  <c:v>0.67796610169491534</c:v>
                </c:pt>
                <c:pt idx="52">
                  <c:v>0.40677966101695018</c:v>
                </c:pt>
                <c:pt idx="53">
                  <c:v>0.40677966101695018</c:v>
                </c:pt>
                <c:pt idx="54">
                  <c:v>0.67796610169491534</c:v>
                </c:pt>
                <c:pt idx="55">
                  <c:v>0.27118644067796632</c:v>
                </c:pt>
                <c:pt idx="56">
                  <c:v>0.81355932203390002</c:v>
                </c:pt>
                <c:pt idx="57">
                  <c:v>0.81355932203390002</c:v>
                </c:pt>
                <c:pt idx="58">
                  <c:v>0.5423728813559302</c:v>
                </c:pt>
                <c:pt idx="59">
                  <c:v>0.5423728813559302</c:v>
                </c:pt>
                <c:pt idx="60">
                  <c:v>0.5423728813559302</c:v>
                </c:pt>
                <c:pt idx="61">
                  <c:v>0</c:v>
                </c:pt>
                <c:pt idx="62">
                  <c:v>0.67796610169491534</c:v>
                </c:pt>
                <c:pt idx="63">
                  <c:v>0.27118644067796632</c:v>
                </c:pt>
                <c:pt idx="64">
                  <c:v>0.81355932203390002</c:v>
                </c:pt>
                <c:pt idx="65">
                  <c:v>0.5423728813559302</c:v>
                </c:pt>
                <c:pt idx="66">
                  <c:v>0.5423728813559302</c:v>
                </c:pt>
                <c:pt idx="67">
                  <c:v>0.67796610169491534</c:v>
                </c:pt>
                <c:pt idx="68">
                  <c:v>0.5423728813559302</c:v>
                </c:pt>
                <c:pt idx="69">
                  <c:v>0.40677966101695018</c:v>
                </c:pt>
                <c:pt idx="70">
                  <c:v>0.5423728813559302</c:v>
                </c:pt>
                <c:pt idx="71">
                  <c:v>0.40677966101695018</c:v>
                </c:pt>
                <c:pt idx="72">
                  <c:v>0.27118644067796632</c:v>
                </c:pt>
                <c:pt idx="73">
                  <c:v>0.67796610169491534</c:v>
                </c:pt>
                <c:pt idx="74">
                  <c:v>0.5423728813559302</c:v>
                </c:pt>
                <c:pt idx="75">
                  <c:v>0.40677966101695018</c:v>
                </c:pt>
                <c:pt idx="76">
                  <c:v>0.40677966101695018</c:v>
                </c:pt>
                <c:pt idx="77">
                  <c:v>0.5423728813559302</c:v>
                </c:pt>
                <c:pt idx="78">
                  <c:v>0.40677966101695018</c:v>
                </c:pt>
                <c:pt idx="79">
                  <c:v>0.5423728813559302</c:v>
                </c:pt>
                <c:pt idx="80">
                  <c:v>0.67796610169491534</c:v>
                </c:pt>
                <c:pt idx="81">
                  <c:v>0.40677966101695018</c:v>
                </c:pt>
                <c:pt idx="82">
                  <c:v>0.27118644067796632</c:v>
                </c:pt>
                <c:pt idx="83">
                  <c:v>0.67796610169491534</c:v>
                </c:pt>
                <c:pt idx="84">
                  <c:v>0.67796610169491534</c:v>
                </c:pt>
                <c:pt idx="85">
                  <c:v>0.27118644067796632</c:v>
                </c:pt>
                <c:pt idx="86">
                  <c:v>0.27118644067796632</c:v>
                </c:pt>
                <c:pt idx="87">
                  <c:v>0.67796610169491534</c:v>
                </c:pt>
                <c:pt idx="88">
                  <c:v>0.40677966101695018</c:v>
                </c:pt>
                <c:pt idx="89">
                  <c:v>0.5423728813559302</c:v>
                </c:pt>
                <c:pt idx="90">
                  <c:v>0.40677966101695018</c:v>
                </c:pt>
                <c:pt idx="91">
                  <c:v>0.40677966101695018</c:v>
                </c:pt>
                <c:pt idx="92">
                  <c:v>0.5423728813559302</c:v>
                </c:pt>
                <c:pt idx="93">
                  <c:v>0.40677966101695018</c:v>
                </c:pt>
                <c:pt idx="94">
                  <c:v>0.40677966101695018</c:v>
                </c:pt>
                <c:pt idx="95">
                  <c:v>0.40677966101695018</c:v>
                </c:pt>
                <c:pt idx="96">
                  <c:v>0.67796610169491534</c:v>
                </c:pt>
                <c:pt idx="97">
                  <c:v>0.40677966101695018</c:v>
                </c:pt>
                <c:pt idx="98">
                  <c:v>0.67796610169491534</c:v>
                </c:pt>
                <c:pt idx="99">
                  <c:v>0.27118644067796632</c:v>
                </c:pt>
                <c:pt idx="100">
                  <c:v>0.5423728813559302</c:v>
                </c:pt>
                <c:pt idx="101">
                  <c:v>0.40677966101695018</c:v>
                </c:pt>
                <c:pt idx="102">
                  <c:v>0.67796610169491534</c:v>
                </c:pt>
                <c:pt idx="103">
                  <c:v>0.5423728813559302</c:v>
                </c:pt>
                <c:pt idx="104">
                  <c:v>0.5423728813559302</c:v>
                </c:pt>
                <c:pt idx="105">
                  <c:v>0.9491525423728816</c:v>
                </c:pt>
                <c:pt idx="106">
                  <c:v>0.5423728813559302</c:v>
                </c:pt>
                <c:pt idx="107">
                  <c:v>0.67796610169491534</c:v>
                </c:pt>
                <c:pt idx="108">
                  <c:v>0.9491525423728816</c:v>
                </c:pt>
                <c:pt idx="109">
                  <c:v>0.5423728813559302</c:v>
                </c:pt>
                <c:pt idx="110">
                  <c:v>0.27118644067796632</c:v>
                </c:pt>
                <c:pt idx="111">
                  <c:v>0.5423728813559302</c:v>
                </c:pt>
                <c:pt idx="112">
                  <c:v>0.67796610169491534</c:v>
                </c:pt>
                <c:pt idx="113">
                  <c:v>0.13559322033898305</c:v>
                </c:pt>
                <c:pt idx="114">
                  <c:v>0.40677966101695018</c:v>
                </c:pt>
                <c:pt idx="115">
                  <c:v>0.5423728813559302</c:v>
                </c:pt>
                <c:pt idx="116">
                  <c:v>0.40677966101695018</c:v>
                </c:pt>
                <c:pt idx="117">
                  <c:v>0.5423728813559302</c:v>
                </c:pt>
                <c:pt idx="118">
                  <c:v>0</c:v>
                </c:pt>
                <c:pt idx="119">
                  <c:v>0.5423728813559302</c:v>
                </c:pt>
                <c:pt idx="120">
                  <c:v>0.40677966101695018</c:v>
                </c:pt>
                <c:pt idx="121">
                  <c:v>0.67796610169491534</c:v>
                </c:pt>
                <c:pt idx="122">
                  <c:v>0.40677966101695018</c:v>
                </c:pt>
                <c:pt idx="123">
                  <c:v>0.67796610169491534</c:v>
                </c:pt>
                <c:pt idx="124">
                  <c:v>0.13559322033898305</c:v>
                </c:pt>
                <c:pt idx="125">
                  <c:v>0.5423728813559302</c:v>
                </c:pt>
                <c:pt idx="126">
                  <c:v>0.5423728813559302</c:v>
                </c:pt>
                <c:pt idx="127">
                  <c:v>0.67796610169491534</c:v>
                </c:pt>
                <c:pt idx="128">
                  <c:v>0.67796610169491534</c:v>
                </c:pt>
                <c:pt idx="129">
                  <c:v>0.5423728813559302</c:v>
                </c:pt>
                <c:pt idx="130">
                  <c:v>0.5423728813559302</c:v>
                </c:pt>
                <c:pt idx="131">
                  <c:v>1.084745762711868</c:v>
                </c:pt>
                <c:pt idx="132">
                  <c:v>0.27118644067796632</c:v>
                </c:pt>
                <c:pt idx="133">
                  <c:v>0.27118644067796632</c:v>
                </c:pt>
                <c:pt idx="134">
                  <c:v>0.27118644067796632</c:v>
                </c:pt>
                <c:pt idx="135">
                  <c:v>0.13559322033898305</c:v>
                </c:pt>
                <c:pt idx="136">
                  <c:v>0.67796610169491534</c:v>
                </c:pt>
                <c:pt idx="137">
                  <c:v>0.40677966101695018</c:v>
                </c:pt>
                <c:pt idx="138">
                  <c:v>0.40677966101695018</c:v>
                </c:pt>
                <c:pt idx="139">
                  <c:v>0.13559322033898305</c:v>
                </c:pt>
                <c:pt idx="140">
                  <c:v>0.5423728813559302</c:v>
                </c:pt>
                <c:pt idx="141">
                  <c:v>0.40677966101695018</c:v>
                </c:pt>
                <c:pt idx="142">
                  <c:v>0.67796610169491534</c:v>
                </c:pt>
                <c:pt idx="143">
                  <c:v>0.40677966101695018</c:v>
                </c:pt>
                <c:pt idx="144">
                  <c:v>0</c:v>
                </c:pt>
                <c:pt idx="145">
                  <c:v>0.5423728813559302</c:v>
                </c:pt>
                <c:pt idx="146">
                  <c:v>0.67796610169491534</c:v>
                </c:pt>
                <c:pt idx="147">
                  <c:v>0.5423728813559302</c:v>
                </c:pt>
                <c:pt idx="148">
                  <c:v>0.67796610169491534</c:v>
                </c:pt>
                <c:pt idx="149">
                  <c:v>0.27118644067796632</c:v>
                </c:pt>
                <c:pt idx="150">
                  <c:v>0.5423728813559302</c:v>
                </c:pt>
                <c:pt idx="151">
                  <c:v>0.81355932203390002</c:v>
                </c:pt>
                <c:pt idx="152">
                  <c:v>0.27118644067796632</c:v>
                </c:pt>
                <c:pt idx="153">
                  <c:v>0.5423728813559302</c:v>
                </c:pt>
                <c:pt idx="154">
                  <c:v>0.67796610169491534</c:v>
                </c:pt>
                <c:pt idx="155">
                  <c:v>0.40677966101695018</c:v>
                </c:pt>
                <c:pt idx="156">
                  <c:v>0.40677966101695018</c:v>
                </c:pt>
                <c:pt idx="157">
                  <c:v>0.5423728813559302</c:v>
                </c:pt>
                <c:pt idx="158">
                  <c:v>0.81355932203390002</c:v>
                </c:pt>
                <c:pt idx="159">
                  <c:v>0.5423728813559302</c:v>
                </c:pt>
                <c:pt idx="160">
                  <c:v>0.81355932203390002</c:v>
                </c:pt>
                <c:pt idx="161">
                  <c:v>0.27118644067796632</c:v>
                </c:pt>
                <c:pt idx="162">
                  <c:v>0.67796610169491534</c:v>
                </c:pt>
                <c:pt idx="163">
                  <c:v>0.81355932203390002</c:v>
                </c:pt>
                <c:pt idx="164">
                  <c:v>0.5423728813559302</c:v>
                </c:pt>
                <c:pt idx="165">
                  <c:v>0.5423728813559302</c:v>
                </c:pt>
                <c:pt idx="166">
                  <c:v>0.67796610169491534</c:v>
                </c:pt>
                <c:pt idx="167">
                  <c:v>0.40677966101695018</c:v>
                </c:pt>
                <c:pt idx="168">
                  <c:v>0.67796610169491534</c:v>
                </c:pt>
                <c:pt idx="169">
                  <c:v>0.40677966101695018</c:v>
                </c:pt>
                <c:pt idx="170">
                  <c:v>0.5423728813559302</c:v>
                </c:pt>
                <c:pt idx="171">
                  <c:v>0.40677966101695018</c:v>
                </c:pt>
                <c:pt idx="172">
                  <c:v>0.81355932203390002</c:v>
                </c:pt>
                <c:pt idx="173">
                  <c:v>0.5423728813559302</c:v>
                </c:pt>
                <c:pt idx="174">
                  <c:v>0.9491525423728816</c:v>
                </c:pt>
                <c:pt idx="175">
                  <c:v>0.67796610169491534</c:v>
                </c:pt>
                <c:pt idx="176">
                  <c:v>0.5423728813559302</c:v>
                </c:pt>
                <c:pt idx="177">
                  <c:v>0.81355932203390002</c:v>
                </c:pt>
                <c:pt idx="178">
                  <c:v>0.5423728813559302</c:v>
                </c:pt>
                <c:pt idx="179">
                  <c:v>0.27118644067796632</c:v>
                </c:pt>
                <c:pt idx="180">
                  <c:v>0.67796610169491534</c:v>
                </c:pt>
                <c:pt idx="181">
                  <c:v>0.67796610169491534</c:v>
                </c:pt>
                <c:pt idx="182">
                  <c:v>0.67796610169491534</c:v>
                </c:pt>
                <c:pt idx="183">
                  <c:v>0.81355932203390002</c:v>
                </c:pt>
                <c:pt idx="184">
                  <c:v>0.5423728813559302</c:v>
                </c:pt>
                <c:pt idx="185">
                  <c:v>0.5423728813559302</c:v>
                </c:pt>
                <c:pt idx="186">
                  <c:v>0.5423728813559302</c:v>
                </c:pt>
                <c:pt idx="187">
                  <c:v>0.9491525423728816</c:v>
                </c:pt>
                <c:pt idx="188">
                  <c:v>0.81355932203390002</c:v>
                </c:pt>
                <c:pt idx="189">
                  <c:v>0.5423728813559302</c:v>
                </c:pt>
                <c:pt idx="190">
                  <c:v>0</c:v>
                </c:pt>
                <c:pt idx="191">
                  <c:v>0.5423728813559302</c:v>
                </c:pt>
                <c:pt idx="192">
                  <c:v>0.40677966101695018</c:v>
                </c:pt>
                <c:pt idx="193">
                  <c:v>0.40677966101695018</c:v>
                </c:pt>
                <c:pt idx="194">
                  <c:v>0.81355932203390002</c:v>
                </c:pt>
                <c:pt idx="195">
                  <c:v>0.5423728813559302</c:v>
                </c:pt>
                <c:pt idx="196">
                  <c:v>0.67796610169491534</c:v>
                </c:pt>
                <c:pt idx="197">
                  <c:v>0.40677966101695018</c:v>
                </c:pt>
                <c:pt idx="198">
                  <c:v>0.5423728813559302</c:v>
                </c:pt>
                <c:pt idx="199">
                  <c:v>0.67796610169491534</c:v>
                </c:pt>
                <c:pt idx="200">
                  <c:v>1.2203389830508475</c:v>
                </c:pt>
                <c:pt idx="201">
                  <c:v>0.40677966101695018</c:v>
                </c:pt>
                <c:pt idx="202">
                  <c:v>0.67796610169491534</c:v>
                </c:pt>
                <c:pt idx="203">
                  <c:v>0.5423728813559302</c:v>
                </c:pt>
                <c:pt idx="204">
                  <c:v>0.81355932203390002</c:v>
                </c:pt>
                <c:pt idx="205">
                  <c:v>0.67796610169491534</c:v>
                </c:pt>
                <c:pt idx="206">
                  <c:v>0.27118644067796632</c:v>
                </c:pt>
                <c:pt idx="207">
                  <c:v>0.67796610169491534</c:v>
                </c:pt>
                <c:pt idx="208">
                  <c:v>0.5423728813559302</c:v>
                </c:pt>
                <c:pt idx="209">
                  <c:v>0.13559322033898305</c:v>
                </c:pt>
                <c:pt idx="210">
                  <c:v>0.5423728813559302</c:v>
                </c:pt>
                <c:pt idx="211">
                  <c:v>0.9491525423728816</c:v>
                </c:pt>
                <c:pt idx="212">
                  <c:v>0.67796610169491534</c:v>
                </c:pt>
                <c:pt idx="213">
                  <c:v>0.13559322033898305</c:v>
                </c:pt>
                <c:pt idx="214">
                  <c:v>0.5423728813559302</c:v>
                </c:pt>
                <c:pt idx="215">
                  <c:v>0.81355932203390002</c:v>
                </c:pt>
                <c:pt idx="216">
                  <c:v>0.5423728813559302</c:v>
                </c:pt>
                <c:pt idx="217">
                  <c:v>0.27118644067796632</c:v>
                </c:pt>
                <c:pt idx="218">
                  <c:v>0.81355932203390002</c:v>
                </c:pt>
                <c:pt idx="219">
                  <c:v>0.5423728813559302</c:v>
                </c:pt>
                <c:pt idx="220">
                  <c:v>0.9491525423728816</c:v>
                </c:pt>
                <c:pt idx="221">
                  <c:v>0.40677966101695018</c:v>
                </c:pt>
                <c:pt idx="222">
                  <c:v>0.5423728813559302</c:v>
                </c:pt>
                <c:pt idx="223">
                  <c:v>0.5423728813559302</c:v>
                </c:pt>
                <c:pt idx="224">
                  <c:v>0.5423728813559302</c:v>
                </c:pt>
                <c:pt idx="225">
                  <c:v>0.5423728813559302</c:v>
                </c:pt>
                <c:pt idx="226">
                  <c:v>0.81355932203390002</c:v>
                </c:pt>
                <c:pt idx="227">
                  <c:v>0.40677966101695018</c:v>
                </c:pt>
                <c:pt idx="228">
                  <c:v>0.67796610169491534</c:v>
                </c:pt>
                <c:pt idx="229">
                  <c:v>0.5423728813559302</c:v>
                </c:pt>
                <c:pt idx="230">
                  <c:v>0.13559322033898305</c:v>
                </c:pt>
                <c:pt idx="231">
                  <c:v>0.81355932203390002</c:v>
                </c:pt>
                <c:pt idx="232">
                  <c:v>0.40677966101695018</c:v>
                </c:pt>
                <c:pt idx="233">
                  <c:v>0.67796610169491534</c:v>
                </c:pt>
                <c:pt idx="234">
                  <c:v>0.5423728813559302</c:v>
                </c:pt>
                <c:pt idx="235">
                  <c:v>0.40677966101695018</c:v>
                </c:pt>
                <c:pt idx="236">
                  <c:v>0.67796610169491534</c:v>
                </c:pt>
                <c:pt idx="237">
                  <c:v>0.5423728813559302</c:v>
                </c:pt>
                <c:pt idx="238">
                  <c:v>0.5423728813559302</c:v>
                </c:pt>
                <c:pt idx="239">
                  <c:v>0.40677966101695018</c:v>
                </c:pt>
                <c:pt idx="240">
                  <c:v>0</c:v>
                </c:pt>
                <c:pt idx="241">
                  <c:v>0.13559322033898305</c:v>
                </c:pt>
                <c:pt idx="242">
                  <c:v>0.5423728813559302</c:v>
                </c:pt>
                <c:pt idx="243">
                  <c:v>0.81355932203390002</c:v>
                </c:pt>
                <c:pt idx="244">
                  <c:v>0.81355932203390002</c:v>
                </c:pt>
                <c:pt idx="245">
                  <c:v>0.9491525423728816</c:v>
                </c:pt>
                <c:pt idx="246">
                  <c:v>0.5423728813559302</c:v>
                </c:pt>
                <c:pt idx="247">
                  <c:v>0.27118644067796632</c:v>
                </c:pt>
                <c:pt idx="248">
                  <c:v>0.67796610169491534</c:v>
                </c:pt>
                <c:pt idx="249">
                  <c:v>0.67796610169491534</c:v>
                </c:pt>
                <c:pt idx="250">
                  <c:v>0.5423728813559302</c:v>
                </c:pt>
                <c:pt idx="251">
                  <c:v>0.5423728813559302</c:v>
                </c:pt>
                <c:pt idx="252">
                  <c:v>0.40677966101695018</c:v>
                </c:pt>
                <c:pt idx="253">
                  <c:v>0.13559322033898305</c:v>
                </c:pt>
                <c:pt idx="254">
                  <c:v>0</c:v>
                </c:pt>
                <c:pt idx="255">
                  <c:v>0.67796610169491534</c:v>
                </c:pt>
                <c:pt idx="256">
                  <c:v>0.5423728813559302</c:v>
                </c:pt>
                <c:pt idx="257">
                  <c:v>0.81355932203390002</c:v>
                </c:pt>
                <c:pt idx="258">
                  <c:v>0.27118644067796632</c:v>
                </c:pt>
                <c:pt idx="259">
                  <c:v>0.40677966101695018</c:v>
                </c:pt>
                <c:pt idx="260">
                  <c:v>0.5423728813559302</c:v>
                </c:pt>
                <c:pt idx="261">
                  <c:v>0.5423728813559302</c:v>
                </c:pt>
                <c:pt idx="262">
                  <c:v>0.27118644067796632</c:v>
                </c:pt>
                <c:pt idx="263">
                  <c:v>0.5423728813559302</c:v>
                </c:pt>
                <c:pt idx="264">
                  <c:v>0.40677966101695018</c:v>
                </c:pt>
                <c:pt idx="265">
                  <c:v>0.40677966101695018</c:v>
                </c:pt>
                <c:pt idx="266">
                  <c:v>0.40677966101695018</c:v>
                </c:pt>
                <c:pt idx="267">
                  <c:v>0.67796610169491534</c:v>
                </c:pt>
                <c:pt idx="268">
                  <c:v>0.67796610169491534</c:v>
                </c:pt>
                <c:pt idx="269">
                  <c:v>0.81355932203390002</c:v>
                </c:pt>
                <c:pt idx="270">
                  <c:v>0.27118644067796632</c:v>
                </c:pt>
                <c:pt idx="271">
                  <c:v>0.5423728813559302</c:v>
                </c:pt>
                <c:pt idx="272">
                  <c:v>0.40677966101695018</c:v>
                </c:pt>
                <c:pt idx="273">
                  <c:v>0.13559322033898305</c:v>
                </c:pt>
                <c:pt idx="274">
                  <c:v>0.5423728813559302</c:v>
                </c:pt>
                <c:pt idx="275">
                  <c:v>0.40677966101695018</c:v>
                </c:pt>
                <c:pt idx="276">
                  <c:v>0.5423728813559302</c:v>
                </c:pt>
                <c:pt idx="277">
                  <c:v>0.27118644067796632</c:v>
                </c:pt>
                <c:pt idx="278">
                  <c:v>0.40677966101695018</c:v>
                </c:pt>
                <c:pt idx="279">
                  <c:v>0.5423728813559302</c:v>
                </c:pt>
                <c:pt idx="280">
                  <c:v>0.40677966101695018</c:v>
                </c:pt>
                <c:pt idx="281">
                  <c:v>0.5423728813559302</c:v>
                </c:pt>
                <c:pt idx="282">
                  <c:v>0.40677966101695018</c:v>
                </c:pt>
                <c:pt idx="283">
                  <c:v>0.81355932203390002</c:v>
                </c:pt>
                <c:pt idx="284">
                  <c:v>0.13559322033898305</c:v>
                </c:pt>
                <c:pt idx="285">
                  <c:v>0.5423728813559302</c:v>
                </c:pt>
                <c:pt idx="286">
                  <c:v>0.5423728813559302</c:v>
                </c:pt>
                <c:pt idx="287">
                  <c:v>0.81355932203390002</c:v>
                </c:pt>
                <c:pt idx="288">
                  <c:v>0.5423728813559302</c:v>
                </c:pt>
                <c:pt idx="289">
                  <c:v>0.40677966101695018</c:v>
                </c:pt>
                <c:pt idx="290">
                  <c:v>0.40677966101695018</c:v>
                </c:pt>
                <c:pt idx="291">
                  <c:v>0.27118644067796632</c:v>
                </c:pt>
                <c:pt idx="292">
                  <c:v>0.40677966101695018</c:v>
                </c:pt>
                <c:pt idx="293">
                  <c:v>0.27118644067796632</c:v>
                </c:pt>
                <c:pt idx="294">
                  <c:v>0.81355932203390002</c:v>
                </c:pt>
                <c:pt idx="295">
                  <c:v>0.40677966101695018</c:v>
                </c:pt>
                <c:pt idx="296">
                  <c:v>0.67796610169491534</c:v>
                </c:pt>
                <c:pt idx="297">
                  <c:v>0.5423728813559302</c:v>
                </c:pt>
                <c:pt idx="298">
                  <c:v>0.5423728813559302</c:v>
                </c:pt>
                <c:pt idx="299">
                  <c:v>0.40677966101695018</c:v>
                </c:pt>
                <c:pt idx="300">
                  <c:v>0.40677966101695018</c:v>
                </c:pt>
                <c:pt idx="301">
                  <c:v>0.40677966101695018</c:v>
                </c:pt>
                <c:pt idx="302">
                  <c:v>0.9491525423728816</c:v>
                </c:pt>
                <c:pt idx="303">
                  <c:v>0.40677966101695018</c:v>
                </c:pt>
                <c:pt idx="304">
                  <c:v>0.5423728813559302</c:v>
                </c:pt>
                <c:pt idx="305">
                  <c:v>0.81355932203390002</c:v>
                </c:pt>
                <c:pt idx="306">
                  <c:v>0.5423728813559302</c:v>
                </c:pt>
                <c:pt idx="307">
                  <c:v>0.5423728813559302</c:v>
                </c:pt>
                <c:pt idx="308">
                  <c:v>0.81355932203390002</c:v>
                </c:pt>
                <c:pt idx="309">
                  <c:v>0.40677966101695018</c:v>
                </c:pt>
                <c:pt idx="310">
                  <c:v>0.5423728813559302</c:v>
                </c:pt>
                <c:pt idx="311">
                  <c:v>0.27118644067796632</c:v>
                </c:pt>
                <c:pt idx="312">
                  <c:v>0.81355932203390002</c:v>
                </c:pt>
                <c:pt idx="313">
                  <c:v>0.40677966101695018</c:v>
                </c:pt>
                <c:pt idx="314">
                  <c:v>0.5423728813559302</c:v>
                </c:pt>
                <c:pt idx="315">
                  <c:v>0.5423728813559302</c:v>
                </c:pt>
                <c:pt idx="316">
                  <c:v>0.5423728813559302</c:v>
                </c:pt>
                <c:pt idx="317">
                  <c:v>0.5423728813559302</c:v>
                </c:pt>
                <c:pt idx="318">
                  <c:v>0.40677966101695018</c:v>
                </c:pt>
                <c:pt idx="319">
                  <c:v>0.81355932203390002</c:v>
                </c:pt>
                <c:pt idx="320">
                  <c:v>1.2203389830508475</c:v>
                </c:pt>
                <c:pt idx="321">
                  <c:v>0.5423728813559302</c:v>
                </c:pt>
                <c:pt idx="322">
                  <c:v>0.40677966101695018</c:v>
                </c:pt>
                <c:pt idx="323">
                  <c:v>0.5423728813559302</c:v>
                </c:pt>
                <c:pt idx="324">
                  <c:v>0.5423728813559302</c:v>
                </c:pt>
                <c:pt idx="325">
                  <c:v>0.67796610169491534</c:v>
                </c:pt>
                <c:pt idx="326">
                  <c:v>0.5423728813559302</c:v>
                </c:pt>
                <c:pt idx="327">
                  <c:v>0.5423728813559302</c:v>
                </c:pt>
                <c:pt idx="328">
                  <c:v>0.27118644067796632</c:v>
                </c:pt>
                <c:pt idx="329">
                  <c:v>0.27118644067796632</c:v>
                </c:pt>
                <c:pt idx="330">
                  <c:v>0.40677966101695018</c:v>
                </c:pt>
                <c:pt idx="331">
                  <c:v>0.40677966101695018</c:v>
                </c:pt>
                <c:pt idx="332">
                  <c:v>0.81355932203390002</c:v>
                </c:pt>
                <c:pt idx="333">
                  <c:v>0.40677966101695018</c:v>
                </c:pt>
                <c:pt idx="334">
                  <c:v>0.67796610169491534</c:v>
                </c:pt>
                <c:pt idx="335">
                  <c:v>0.27118644067796632</c:v>
                </c:pt>
                <c:pt idx="336">
                  <c:v>0.5423728813559302</c:v>
                </c:pt>
                <c:pt idx="337">
                  <c:v>0.40677966101695018</c:v>
                </c:pt>
                <c:pt idx="338">
                  <c:v>0.5423728813559302</c:v>
                </c:pt>
                <c:pt idx="339">
                  <c:v>0.40677966101695018</c:v>
                </c:pt>
                <c:pt idx="340">
                  <c:v>0.40677966101695018</c:v>
                </c:pt>
                <c:pt idx="341">
                  <c:v>0.5423728813559302</c:v>
                </c:pt>
                <c:pt idx="342">
                  <c:v>0.27118644067796632</c:v>
                </c:pt>
                <c:pt idx="343">
                  <c:v>0.5423728813559302</c:v>
                </c:pt>
                <c:pt idx="344">
                  <c:v>0.5423728813559302</c:v>
                </c:pt>
                <c:pt idx="345">
                  <c:v>0.40677966101695018</c:v>
                </c:pt>
                <c:pt idx="346">
                  <c:v>0.5423728813559302</c:v>
                </c:pt>
                <c:pt idx="347">
                  <c:v>0.5423728813559302</c:v>
                </c:pt>
                <c:pt idx="348">
                  <c:v>0.81355932203390002</c:v>
                </c:pt>
                <c:pt idx="349">
                  <c:v>0.5423728813559302</c:v>
                </c:pt>
                <c:pt idx="350">
                  <c:v>0.5423728813559302</c:v>
                </c:pt>
                <c:pt idx="351">
                  <c:v>0.9491525423728816</c:v>
                </c:pt>
                <c:pt idx="352">
                  <c:v>0.40677966101695018</c:v>
                </c:pt>
                <c:pt idx="353">
                  <c:v>0.40677966101695018</c:v>
                </c:pt>
                <c:pt idx="354">
                  <c:v>0.5423728813559302</c:v>
                </c:pt>
                <c:pt idx="355">
                  <c:v>0.40677966101695018</c:v>
                </c:pt>
                <c:pt idx="356">
                  <c:v>0.5423728813559302</c:v>
                </c:pt>
                <c:pt idx="357">
                  <c:v>0.67796610169491534</c:v>
                </c:pt>
                <c:pt idx="358">
                  <c:v>0.27118644067796632</c:v>
                </c:pt>
                <c:pt idx="359">
                  <c:v>0.40677966101695018</c:v>
                </c:pt>
                <c:pt idx="360">
                  <c:v>0.67796610169491534</c:v>
                </c:pt>
                <c:pt idx="361">
                  <c:v>0.27118644067796632</c:v>
                </c:pt>
                <c:pt idx="362">
                  <c:v>0.5423728813559302</c:v>
                </c:pt>
                <c:pt idx="363">
                  <c:v>0.5423728813559302</c:v>
                </c:pt>
                <c:pt idx="364">
                  <c:v>0.81355932203390002</c:v>
                </c:pt>
                <c:pt idx="365">
                  <c:v>0.67796610169491534</c:v>
                </c:pt>
                <c:pt idx="366">
                  <c:v>0.27118644067796632</c:v>
                </c:pt>
                <c:pt idx="367">
                  <c:v>0.67796610169491534</c:v>
                </c:pt>
                <c:pt idx="368">
                  <c:v>0.27118644067796632</c:v>
                </c:pt>
                <c:pt idx="369">
                  <c:v>0.27118644067796632</c:v>
                </c:pt>
                <c:pt idx="370">
                  <c:v>0.5423728813559302</c:v>
                </c:pt>
                <c:pt idx="371">
                  <c:v>0.40677966101695018</c:v>
                </c:pt>
                <c:pt idx="372">
                  <c:v>0.67796610169491534</c:v>
                </c:pt>
                <c:pt idx="373">
                  <c:v>0.5423728813559302</c:v>
                </c:pt>
                <c:pt idx="374">
                  <c:v>0.5423728813559302</c:v>
                </c:pt>
                <c:pt idx="375">
                  <c:v>0.5423728813559302</c:v>
                </c:pt>
                <c:pt idx="376">
                  <c:v>0.40677966101695018</c:v>
                </c:pt>
                <c:pt idx="377">
                  <c:v>0.67796610169491534</c:v>
                </c:pt>
                <c:pt idx="378">
                  <c:v>0.5423728813559302</c:v>
                </c:pt>
                <c:pt idx="379">
                  <c:v>0.9491525423728816</c:v>
                </c:pt>
                <c:pt idx="380">
                  <c:v>0.81355932203390002</c:v>
                </c:pt>
                <c:pt idx="381">
                  <c:v>0.67796610169491534</c:v>
                </c:pt>
                <c:pt idx="382">
                  <c:v>0.67796610169491534</c:v>
                </c:pt>
                <c:pt idx="383">
                  <c:v>0.67796610169491534</c:v>
                </c:pt>
                <c:pt idx="384">
                  <c:v>0.5423728813559302</c:v>
                </c:pt>
                <c:pt idx="385">
                  <c:v>0.5423728813559302</c:v>
                </c:pt>
                <c:pt idx="386">
                  <c:v>0.5423728813559302</c:v>
                </c:pt>
                <c:pt idx="387">
                  <c:v>0.40677966101695018</c:v>
                </c:pt>
                <c:pt idx="388">
                  <c:v>0.40677966101695018</c:v>
                </c:pt>
                <c:pt idx="389">
                  <c:v>0.67796610169491534</c:v>
                </c:pt>
                <c:pt idx="390">
                  <c:v>0.67796610169491534</c:v>
                </c:pt>
                <c:pt idx="391">
                  <c:v>0.5423728813559302</c:v>
                </c:pt>
                <c:pt idx="392">
                  <c:v>0.81355932203390002</c:v>
                </c:pt>
                <c:pt idx="393">
                  <c:v>0.5423728813559302</c:v>
                </c:pt>
                <c:pt idx="394">
                  <c:v>0.40677966101695018</c:v>
                </c:pt>
                <c:pt idx="395">
                  <c:v>0.27118644067796632</c:v>
                </c:pt>
                <c:pt idx="396">
                  <c:v>0.27118644067796632</c:v>
                </c:pt>
                <c:pt idx="397">
                  <c:v>0.40677966101695018</c:v>
                </c:pt>
                <c:pt idx="398">
                  <c:v>0.5423728813559302</c:v>
                </c:pt>
                <c:pt idx="399">
                  <c:v>0.9491525423728816</c:v>
                </c:pt>
                <c:pt idx="400">
                  <c:v>0.67796610169491534</c:v>
                </c:pt>
                <c:pt idx="401">
                  <c:v>0.67796610169491534</c:v>
                </c:pt>
                <c:pt idx="402">
                  <c:v>0.5423728813559302</c:v>
                </c:pt>
                <c:pt idx="403">
                  <c:v>0.13559322033898305</c:v>
                </c:pt>
                <c:pt idx="404">
                  <c:v>0.40677966101695018</c:v>
                </c:pt>
                <c:pt idx="405">
                  <c:v>0.67796610169491534</c:v>
                </c:pt>
                <c:pt idx="406">
                  <c:v>0.5423728813559302</c:v>
                </c:pt>
                <c:pt idx="407">
                  <c:v>1.084745762711868</c:v>
                </c:pt>
                <c:pt idx="408">
                  <c:v>0.5423728813559302</c:v>
                </c:pt>
                <c:pt idx="409">
                  <c:v>0.5423728813559302</c:v>
                </c:pt>
                <c:pt idx="410">
                  <c:v>0.5423728813559302</c:v>
                </c:pt>
                <c:pt idx="411">
                  <c:v>0.40677966101695018</c:v>
                </c:pt>
                <c:pt idx="412">
                  <c:v>0.5423728813559302</c:v>
                </c:pt>
                <c:pt idx="413">
                  <c:v>0.5423728813559302</c:v>
                </c:pt>
                <c:pt idx="414">
                  <c:v>0.27118644067796632</c:v>
                </c:pt>
                <c:pt idx="415">
                  <c:v>0.27118644067796632</c:v>
                </c:pt>
                <c:pt idx="416">
                  <c:v>0.27118644067796632</c:v>
                </c:pt>
                <c:pt idx="417">
                  <c:v>0.67796610169491534</c:v>
                </c:pt>
                <c:pt idx="418">
                  <c:v>0.67796610169491534</c:v>
                </c:pt>
                <c:pt idx="419">
                  <c:v>0.5423728813559302</c:v>
                </c:pt>
                <c:pt idx="420">
                  <c:v>0.27118644067796632</c:v>
                </c:pt>
                <c:pt idx="421">
                  <c:v>0.67796610169491534</c:v>
                </c:pt>
                <c:pt idx="422">
                  <c:v>0.40677966101695018</c:v>
                </c:pt>
                <c:pt idx="423">
                  <c:v>0.5423728813559302</c:v>
                </c:pt>
                <c:pt idx="424">
                  <c:v>0.67796610169491534</c:v>
                </c:pt>
                <c:pt idx="425">
                  <c:v>0.5423728813559302</c:v>
                </c:pt>
                <c:pt idx="426">
                  <c:v>0.5423728813559302</c:v>
                </c:pt>
                <c:pt idx="427">
                  <c:v>0.5423728813559302</c:v>
                </c:pt>
                <c:pt idx="428">
                  <c:v>0.27118644067796632</c:v>
                </c:pt>
                <c:pt idx="429">
                  <c:v>-0.13559322033898305</c:v>
                </c:pt>
                <c:pt idx="430">
                  <c:v>0.5423728813559302</c:v>
                </c:pt>
                <c:pt idx="431">
                  <c:v>0.40677966101695018</c:v>
                </c:pt>
                <c:pt idx="432">
                  <c:v>0.5423728813559302</c:v>
                </c:pt>
                <c:pt idx="433">
                  <c:v>0.27118644067796632</c:v>
                </c:pt>
                <c:pt idx="434">
                  <c:v>0.81355932203390002</c:v>
                </c:pt>
                <c:pt idx="435">
                  <c:v>0.67796610169491534</c:v>
                </c:pt>
                <c:pt idx="436">
                  <c:v>0.67796610169491534</c:v>
                </c:pt>
                <c:pt idx="437">
                  <c:v>0.40677966101695018</c:v>
                </c:pt>
                <c:pt idx="438">
                  <c:v>0.40677966101695018</c:v>
                </c:pt>
                <c:pt idx="439">
                  <c:v>0.40677966101695018</c:v>
                </c:pt>
                <c:pt idx="440">
                  <c:v>0.40677966101695018</c:v>
                </c:pt>
                <c:pt idx="441">
                  <c:v>0.67796610169491534</c:v>
                </c:pt>
                <c:pt idx="442">
                  <c:v>0.5423728813559302</c:v>
                </c:pt>
                <c:pt idx="443">
                  <c:v>0.5423728813559302</c:v>
                </c:pt>
                <c:pt idx="444">
                  <c:v>0.81355932203390002</c:v>
                </c:pt>
                <c:pt idx="445">
                  <c:v>0.5423728813559302</c:v>
                </c:pt>
                <c:pt idx="446">
                  <c:v>0.67796610169491534</c:v>
                </c:pt>
                <c:pt idx="447">
                  <c:v>0.81355932203390002</c:v>
                </c:pt>
                <c:pt idx="448">
                  <c:v>0.67796610169491534</c:v>
                </c:pt>
                <c:pt idx="449">
                  <c:v>0.27118644067796632</c:v>
                </c:pt>
                <c:pt idx="450">
                  <c:v>0.67796610169491534</c:v>
                </c:pt>
                <c:pt idx="451">
                  <c:v>-0.13559322033898305</c:v>
                </c:pt>
                <c:pt idx="452">
                  <c:v>0.81355932203390002</c:v>
                </c:pt>
                <c:pt idx="453">
                  <c:v>0.81355932203390002</c:v>
                </c:pt>
                <c:pt idx="454">
                  <c:v>0.67796610169491534</c:v>
                </c:pt>
                <c:pt idx="455">
                  <c:v>0.81355932203390002</c:v>
                </c:pt>
                <c:pt idx="456">
                  <c:v>0.5423728813559302</c:v>
                </c:pt>
                <c:pt idx="457">
                  <c:v>0.5423728813559302</c:v>
                </c:pt>
                <c:pt idx="458">
                  <c:v>0.5423728813559302</c:v>
                </c:pt>
                <c:pt idx="459">
                  <c:v>0.40677966101695018</c:v>
                </c:pt>
                <c:pt idx="460">
                  <c:v>0.5423728813559302</c:v>
                </c:pt>
                <c:pt idx="461">
                  <c:v>0.5423728813559302</c:v>
                </c:pt>
                <c:pt idx="462">
                  <c:v>0.67796610169491534</c:v>
                </c:pt>
                <c:pt idx="463">
                  <c:v>0.5423728813559302</c:v>
                </c:pt>
                <c:pt idx="464">
                  <c:v>0.40677966101695018</c:v>
                </c:pt>
                <c:pt idx="465">
                  <c:v>0.67796610169491534</c:v>
                </c:pt>
                <c:pt idx="466">
                  <c:v>0.5423728813559302</c:v>
                </c:pt>
                <c:pt idx="467">
                  <c:v>0.40677966101695018</c:v>
                </c:pt>
                <c:pt idx="468">
                  <c:v>0.5423728813559302</c:v>
                </c:pt>
                <c:pt idx="469">
                  <c:v>0.27118644067796632</c:v>
                </c:pt>
                <c:pt idx="470">
                  <c:v>0.40677966101695018</c:v>
                </c:pt>
                <c:pt idx="471">
                  <c:v>0.40677966101695018</c:v>
                </c:pt>
                <c:pt idx="472">
                  <c:v>0.5423728813559302</c:v>
                </c:pt>
                <c:pt idx="473">
                  <c:v>0.5423728813559302</c:v>
                </c:pt>
                <c:pt idx="474">
                  <c:v>0.5423728813559302</c:v>
                </c:pt>
                <c:pt idx="475">
                  <c:v>0.9491525423728816</c:v>
                </c:pt>
                <c:pt idx="476">
                  <c:v>0.27118644067796632</c:v>
                </c:pt>
                <c:pt idx="477">
                  <c:v>0.40677966101695018</c:v>
                </c:pt>
                <c:pt idx="478">
                  <c:v>0.40677966101695018</c:v>
                </c:pt>
                <c:pt idx="479">
                  <c:v>0.27118644067796632</c:v>
                </c:pt>
                <c:pt idx="480">
                  <c:v>0.27118644067796632</c:v>
                </c:pt>
                <c:pt idx="481">
                  <c:v>0.27118644067796632</c:v>
                </c:pt>
                <c:pt idx="482">
                  <c:v>0.67796610169491534</c:v>
                </c:pt>
                <c:pt idx="483">
                  <c:v>0.5423728813559302</c:v>
                </c:pt>
                <c:pt idx="484">
                  <c:v>0.5423728813559302</c:v>
                </c:pt>
                <c:pt idx="485">
                  <c:v>0.5423728813559302</c:v>
                </c:pt>
                <c:pt idx="486">
                  <c:v>0.40677966101695018</c:v>
                </c:pt>
                <c:pt idx="487">
                  <c:v>0.5423728813559302</c:v>
                </c:pt>
                <c:pt idx="488">
                  <c:v>0.27118644067796632</c:v>
                </c:pt>
                <c:pt idx="489">
                  <c:v>0.5423728813559302</c:v>
                </c:pt>
                <c:pt idx="490">
                  <c:v>0.40677966101695018</c:v>
                </c:pt>
                <c:pt idx="491">
                  <c:v>0.67796610169491534</c:v>
                </c:pt>
                <c:pt idx="492">
                  <c:v>0.81355932203390002</c:v>
                </c:pt>
                <c:pt idx="493">
                  <c:v>0.40677966101695018</c:v>
                </c:pt>
                <c:pt idx="494">
                  <c:v>0.67796610169491534</c:v>
                </c:pt>
                <c:pt idx="495">
                  <c:v>0.40677966101695018</c:v>
                </c:pt>
                <c:pt idx="496">
                  <c:v>0.67796610169491534</c:v>
                </c:pt>
                <c:pt idx="497">
                  <c:v>0.81355932203390002</c:v>
                </c:pt>
                <c:pt idx="498">
                  <c:v>0.5423728813559302</c:v>
                </c:pt>
                <c:pt idx="499">
                  <c:v>0.5423728813559302</c:v>
                </c:pt>
                <c:pt idx="500">
                  <c:v>0.27118644067796632</c:v>
                </c:pt>
                <c:pt idx="501">
                  <c:v>0.27118644067796632</c:v>
                </c:pt>
                <c:pt idx="502">
                  <c:v>0.5423728813559302</c:v>
                </c:pt>
                <c:pt idx="503">
                  <c:v>0.81355932203390002</c:v>
                </c:pt>
                <c:pt idx="504">
                  <c:v>0.67796610169491534</c:v>
                </c:pt>
                <c:pt idx="505">
                  <c:v>0.40677966101695018</c:v>
                </c:pt>
                <c:pt idx="506">
                  <c:v>0.5423728813559302</c:v>
                </c:pt>
                <c:pt idx="507">
                  <c:v>0.5423728813559302</c:v>
                </c:pt>
                <c:pt idx="508">
                  <c:v>0.5423728813559302</c:v>
                </c:pt>
                <c:pt idx="509">
                  <c:v>0.5423728813559302</c:v>
                </c:pt>
                <c:pt idx="510">
                  <c:v>0.67796610169491534</c:v>
                </c:pt>
                <c:pt idx="511">
                  <c:v>0.5423728813559302</c:v>
                </c:pt>
                <c:pt idx="512">
                  <c:v>0.81355932203390002</c:v>
                </c:pt>
                <c:pt idx="513">
                  <c:v>0.27118644067796632</c:v>
                </c:pt>
                <c:pt idx="514">
                  <c:v>0.5423728813559302</c:v>
                </c:pt>
                <c:pt idx="515">
                  <c:v>0.5423728813559302</c:v>
                </c:pt>
                <c:pt idx="516">
                  <c:v>0.5423728813559302</c:v>
                </c:pt>
                <c:pt idx="517">
                  <c:v>0.27118644067796632</c:v>
                </c:pt>
                <c:pt idx="518">
                  <c:v>0.5423728813559302</c:v>
                </c:pt>
                <c:pt idx="519">
                  <c:v>0.81355932203390002</c:v>
                </c:pt>
                <c:pt idx="520">
                  <c:v>0.67796610169491534</c:v>
                </c:pt>
                <c:pt idx="521">
                  <c:v>0.81355932203390002</c:v>
                </c:pt>
                <c:pt idx="522">
                  <c:v>0.5423728813559302</c:v>
                </c:pt>
                <c:pt idx="523">
                  <c:v>0.67796610169491534</c:v>
                </c:pt>
                <c:pt idx="524">
                  <c:v>0.81355932203390002</c:v>
                </c:pt>
                <c:pt idx="525">
                  <c:v>0.81355932203390002</c:v>
                </c:pt>
                <c:pt idx="526">
                  <c:v>0.5423728813559302</c:v>
                </c:pt>
                <c:pt idx="527">
                  <c:v>0.5423728813559302</c:v>
                </c:pt>
                <c:pt idx="528">
                  <c:v>0.5423728813559302</c:v>
                </c:pt>
                <c:pt idx="529">
                  <c:v>0.5423728813559302</c:v>
                </c:pt>
                <c:pt idx="530">
                  <c:v>0.40677966101695018</c:v>
                </c:pt>
                <c:pt idx="531">
                  <c:v>0.40677966101695018</c:v>
                </c:pt>
                <c:pt idx="532">
                  <c:v>0.40677966101695018</c:v>
                </c:pt>
                <c:pt idx="533">
                  <c:v>0.81355932203390002</c:v>
                </c:pt>
                <c:pt idx="534">
                  <c:v>0.40677966101695018</c:v>
                </c:pt>
                <c:pt idx="535">
                  <c:v>0.27118644067796632</c:v>
                </c:pt>
                <c:pt idx="536">
                  <c:v>0.40677966101695018</c:v>
                </c:pt>
                <c:pt idx="537">
                  <c:v>0.40677966101695018</c:v>
                </c:pt>
                <c:pt idx="538">
                  <c:v>0.67796610169491534</c:v>
                </c:pt>
                <c:pt idx="539">
                  <c:v>0.81355932203390002</c:v>
                </c:pt>
                <c:pt idx="540">
                  <c:v>0.5423728813559302</c:v>
                </c:pt>
                <c:pt idx="541">
                  <c:v>0.5423728813559302</c:v>
                </c:pt>
                <c:pt idx="542">
                  <c:v>0.67796610169491534</c:v>
                </c:pt>
                <c:pt idx="543">
                  <c:v>0.67796610169491534</c:v>
                </c:pt>
                <c:pt idx="544">
                  <c:v>0.67796610169491534</c:v>
                </c:pt>
                <c:pt idx="545">
                  <c:v>0.40677966101695018</c:v>
                </c:pt>
                <c:pt idx="546">
                  <c:v>0.9491525423728816</c:v>
                </c:pt>
                <c:pt idx="547">
                  <c:v>0.81355932203390002</c:v>
                </c:pt>
                <c:pt idx="548">
                  <c:v>0.67796610169491534</c:v>
                </c:pt>
                <c:pt idx="549">
                  <c:v>0.9491525423728816</c:v>
                </c:pt>
                <c:pt idx="550">
                  <c:v>0.27118644067796632</c:v>
                </c:pt>
                <c:pt idx="551">
                  <c:v>0.5423728813559302</c:v>
                </c:pt>
                <c:pt idx="552">
                  <c:v>0.5423728813559302</c:v>
                </c:pt>
                <c:pt idx="553">
                  <c:v>0.5423728813559302</c:v>
                </c:pt>
                <c:pt idx="554">
                  <c:v>0.5423728813559302</c:v>
                </c:pt>
                <c:pt idx="555">
                  <c:v>0.40677966101695018</c:v>
                </c:pt>
                <c:pt idx="556">
                  <c:v>0.67796610169491534</c:v>
                </c:pt>
                <c:pt idx="557">
                  <c:v>0.67796610169491534</c:v>
                </c:pt>
                <c:pt idx="558">
                  <c:v>0.40677966101695018</c:v>
                </c:pt>
                <c:pt idx="559">
                  <c:v>0.81355932203390002</c:v>
                </c:pt>
                <c:pt idx="560">
                  <c:v>0.9491525423728816</c:v>
                </c:pt>
                <c:pt idx="561">
                  <c:v>0.5423728813559302</c:v>
                </c:pt>
                <c:pt idx="562">
                  <c:v>0.81355932203390002</c:v>
                </c:pt>
                <c:pt idx="563">
                  <c:v>0.5423728813559302</c:v>
                </c:pt>
                <c:pt idx="564">
                  <c:v>0.40677966101695018</c:v>
                </c:pt>
                <c:pt idx="565">
                  <c:v>0.5423728813559302</c:v>
                </c:pt>
                <c:pt idx="566">
                  <c:v>0.5423728813559302</c:v>
                </c:pt>
                <c:pt idx="567">
                  <c:v>0.67796610169491534</c:v>
                </c:pt>
                <c:pt idx="568">
                  <c:v>0.27118644067796632</c:v>
                </c:pt>
                <c:pt idx="569">
                  <c:v>0.40677966101695018</c:v>
                </c:pt>
                <c:pt idx="570">
                  <c:v>0.81355932203390002</c:v>
                </c:pt>
                <c:pt idx="571">
                  <c:v>0.67796610169491534</c:v>
                </c:pt>
                <c:pt idx="572">
                  <c:v>0.40677966101695018</c:v>
                </c:pt>
                <c:pt idx="573">
                  <c:v>0.27118644067796632</c:v>
                </c:pt>
                <c:pt idx="574">
                  <c:v>0.81355932203390002</c:v>
                </c:pt>
                <c:pt idx="575">
                  <c:v>0.67796610169491534</c:v>
                </c:pt>
                <c:pt idx="576">
                  <c:v>0.67796610169491534</c:v>
                </c:pt>
                <c:pt idx="577">
                  <c:v>0.81355932203390002</c:v>
                </c:pt>
                <c:pt idx="578">
                  <c:v>0.67796610169491534</c:v>
                </c:pt>
                <c:pt idx="579">
                  <c:v>0.5423728813559302</c:v>
                </c:pt>
                <c:pt idx="580">
                  <c:v>0.67796610169491534</c:v>
                </c:pt>
                <c:pt idx="581">
                  <c:v>0.5423728813559302</c:v>
                </c:pt>
                <c:pt idx="582">
                  <c:v>0.27118644067796632</c:v>
                </c:pt>
                <c:pt idx="583">
                  <c:v>0.67796610169491534</c:v>
                </c:pt>
                <c:pt idx="584">
                  <c:v>0.27118644067796632</c:v>
                </c:pt>
                <c:pt idx="585">
                  <c:v>0.67796610169491534</c:v>
                </c:pt>
                <c:pt idx="586">
                  <c:v>0.5423728813559302</c:v>
                </c:pt>
                <c:pt idx="587">
                  <c:v>0.67796610169491534</c:v>
                </c:pt>
                <c:pt idx="588">
                  <c:v>0.81355932203390002</c:v>
                </c:pt>
                <c:pt idx="589">
                  <c:v>0.27118644067796632</c:v>
                </c:pt>
                <c:pt idx="590">
                  <c:v>0.5423728813559302</c:v>
                </c:pt>
                <c:pt idx="591">
                  <c:v>0.81355932203390002</c:v>
                </c:pt>
                <c:pt idx="592">
                  <c:v>0.13559322033898305</c:v>
                </c:pt>
                <c:pt idx="593">
                  <c:v>0.40677966101695018</c:v>
                </c:pt>
                <c:pt idx="594">
                  <c:v>0.40677966101695018</c:v>
                </c:pt>
                <c:pt idx="595">
                  <c:v>0.67796610169491534</c:v>
                </c:pt>
                <c:pt idx="596">
                  <c:v>0.67796610169491534</c:v>
                </c:pt>
                <c:pt idx="597">
                  <c:v>0.5423728813559302</c:v>
                </c:pt>
                <c:pt idx="598">
                  <c:v>0.27118644067796632</c:v>
                </c:pt>
                <c:pt idx="599">
                  <c:v>0.81355932203390002</c:v>
                </c:pt>
                <c:pt idx="600">
                  <c:v>0.5423728813559302</c:v>
                </c:pt>
                <c:pt idx="601">
                  <c:v>0.5423728813559302</c:v>
                </c:pt>
                <c:pt idx="602">
                  <c:v>0.27118644067796632</c:v>
                </c:pt>
                <c:pt idx="603">
                  <c:v>0.67796610169491534</c:v>
                </c:pt>
                <c:pt idx="604">
                  <c:v>0.9491525423728816</c:v>
                </c:pt>
                <c:pt idx="605">
                  <c:v>0.40677966101695018</c:v>
                </c:pt>
                <c:pt idx="606">
                  <c:v>0.81355932203390002</c:v>
                </c:pt>
                <c:pt idx="607">
                  <c:v>0.67796610169491534</c:v>
                </c:pt>
                <c:pt idx="608">
                  <c:v>0.40677966101695018</c:v>
                </c:pt>
                <c:pt idx="609">
                  <c:v>0.40677966101695018</c:v>
                </c:pt>
                <c:pt idx="610">
                  <c:v>0.40677966101695018</c:v>
                </c:pt>
                <c:pt idx="611">
                  <c:v>0.67796610169491534</c:v>
                </c:pt>
                <c:pt idx="612">
                  <c:v>0.67796610169491534</c:v>
                </c:pt>
                <c:pt idx="613">
                  <c:v>0.67796610169491534</c:v>
                </c:pt>
                <c:pt idx="614">
                  <c:v>0.81355932203390002</c:v>
                </c:pt>
                <c:pt idx="615">
                  <c:v>0.5423728813559302</c:v>
                </c:pt>
                <c:pt idx="616">
                  <c:v>0.67796610169491534</c:v>
                </c:pt>
                <c:pt idx="617">
                  <c:v>0.5423728813559302</c:v>
                </c:pt>
                <c:pt idx="618">
                  <c:v>0.81355932203390002</c:v>
                </c:pt>
                <c:pt idx="619">
                  <c:v>0.81355932203390002</c:v>
                </c:pt>
                <c:pt idx="620">
                  <c:v>0.67796610169491534</c:v>
                </c:pt>
                <c:pt idx="621">
                  <c:v>0.67796610169491534</c:v>
                </c:pt>
                <c:pt idx="622">
                  <c:v>0.5423728813559302</c:v>
                </c:pt>
                <c:pt idx="623">
                  <c:v>0.5423728813559302</c:v>
                </c:pt>
                <c:pt idx="624">
                  <c:v>0.40677966101695018</c:v>
                </c:pt>
                <c:pt idx="625">
                  <c:v>0.40677966101695018</c:v>
                </c:pt>
                <c:pt idx="626">
                  <c:v>0.81355932203390002</c:v>
                </c:pt>
                <c:pt idx="627">
                  <c:v>0.67796610169491534</c:v>
                </c:pt>
                <c:pt idx="628">
                  <c:v>0.40677966101695018</c:v>
                </c:pt>
                <c:pt idx="629">
                  <c:v>0.5423728813559302</c:v>
                </c:pt>
                <c:pt idx="630">
                  <c:v>0.81355932203390002</c:v>
                </c:pt>
                <c:pt idx="631">
                  <c:v>0.5423728813559302</c:v>
                </c:pt>
                <c:pt idx="632">
                  <c:v>0.81355932203390002</c:v>
                </c:pt>
                <c:pt idx="633">
                  <c:v>0.40677966101695018</c:v>
                </c:pt>
                <c:pt idx="634">
                  <c:v>0.40677966101695018</c:v>
                </c:pt>
                <c:pt idx="635">
                  <c:v>0.67796610169491534</c:v>
                </c:pt>
                <c:pt idx="636">
                  <c:v>0.5423728813559302</c:v>
                </c:pt>
                <c:pt idx="637">
                  <c:v>0.40677966101695018</c:v>
                </c:pt>
                <c:pt idx="638">
                  <c:v>0.67796610169491534</c:v>
                </c:pt>
                <c:pt idx="639">
                  <c:v>0.5423728813559302</c:v>
                </c:pt>
                <c:pt idx="640">
                  <c:v>1.2203389830508475</c:v>
                </c:pt>
                <c:pt idx="641">
                  <c:v>0.27118644067796632</c:v>
                </c:pt>
                <c:pt idx="642">
                  <c:v>0.9491525423728816</c:v>
                </c:pt>
                <c:pt idx="643">
                  <c:v>0.5423728813559302</c:v>
                </c:pt>
                <c:pt idx="644">
                  <c:v>0.81355932203390002</c:v>
                </c:pt>
                <c:pt idx="645">
                  <c:v>0.40677966101695018</c:v>
                </c:pt>
                <c:pt idx="646">
                  <c:v>0.5423728813559302</c:v>
                </c:pt>
                <c:pt idx="647">
                  <c:v>0.40677966101695018</c:v>
                </c:pt>
                <c:pt idx="648">
                  <c:v>0.40677966101695018</c:v>
                </c:pt>
                <c:pt idx="649">
                  <c:v>0.5423728813559302</c:v>
                </c:pt>
                <c:pt idx="650">
                  <c:v>1.084745762711868</c:v>
                </c:pt>
                <c:pt idx="651">
                  <c:v>0.67796610169491534</c:v>
                </c:pt>
                <c:pt idx="652">
                  <c:v>0.5423728813559302</c:v>
                </c:pt>
                <c:pt idx="653">
                  <c:v>0.67796610169491534</c:v>
                </c:pt>
                <c:pt idx="654">
                  <c:v>0.67796610169491534</c:v>
                </c:pt>
                <c:pt idx="655">
                  <c:v>0.67796610169491534</c:v>
                </c:pt>
                <c:pt idx="656">
                  <c:v>0.5423728813559302</c:v>
                </c:pt>
                <c:pt idx="657">
                  <c:v>0.81355932203390002</c:v>
                </c:pt>
                <c:pt idx="658">
                  <c:v>0.5423728813559302</c:v>
                </c:pt>
                <c:pt idx="659">
                  <c:v>0.5423728813559302</c:v>
                </c:pt>
                <c:pt idx="660">
                  <c:v>0.67796610169491534</c:v>
                </c:pt>
                <c:pt idx="661">
                  <c:v>0.27118644067796632</c:v>
                </c:pt>
                <c:pt idx="662">
                  <c:v>0.13559322033898305</c:v>
                </c:pt>
                <c:pt idx="663">
                  <c:v>0.27118644067796632</c:v>
                </c:pt>
                <c:pt idx="664">
                  <c:v>0.40677966101695018</c:v>
                </c:pt>
                <c:pt idx="665">
                  <c:v>0.27118644067796632</c:v>
                </c:pt>
                <c:pt idx="666">
                  <c:v>0.40677966101695018</c:v>
                </c:pt>
                <c:pt idx="667">
                  <c:v>0.40677966101695018</c:v>
                </c:pt>
                <c:pt idx="668">
                  <c:v>0.27118644067796632</c:v>
                </c:pt>
                <c:pt idx="669">
                  <c:v>0.40677966101695018</c:v>
                </c:pt>
                <c:pt idx="670">
                  <c:v>0.40677966101695018</c:v>
                </c:pt>
                <c:pt idx="671">
                  <c:v>0.81355932203390002</c:v>
                </c:pt>
                <c:pt idx="672">
                  <c:v>0.27118644067796632</c:v>
                </c:pt>
                <c:pt idx="673">
                  <c:v>0.5423728813559302</c:v>
                </c:pt>
                <c:pt idx="674">
                  <c:v>0.67796610169491534</c:v>
                </c:pt>
                <c:pt idx="675">
                  <c:v>0.5423728813559302</c:v>
                </c:pt>
                <c:pt idx="676">
                  <c:v>0.5423728813559302</c:v>
                </c:pt>
                <c:pt idx="677">
                  <c:v>0.5423728813559302</c:v>
                </c:pt>
                <c:pt idx="678">
                  <c:v>0.81355932203390002</c:v>
                </c:pt>
                <c:pt idx="679">
                  <c:v>0.5423728813559302</c:v>
                </c:pt>
                <c:pt idx="680">
                  <c:v>0.40677966101695018</c:v>
                </c:pt>
                <c:pt idx="681">
                  <c:v>0.5423728813559302</c:v>
                </c:pt>
                <c:pt idx="682">
                  <c:v>0.67796610169491534</c:v>
                </c:pt>
                <c:pt idx="683">
                  <c:v>0.27118644067796632</c:v>
                </c:pt>
                <c:pt idx="684">
                  <c:v>0.27118644067796632</c:v>
                </c:pt>
                <c:pt idx="685">
                  <c:v>0.9491525423728816</c:v>
                </c:pt>
                <c:pt idx="686">
                  <c:v>0.5423728813559302</c:v>
                </c:pt>
                <c:pt idx="687">
                  <c:v>0.5423728813559302</c:v>
                </c:pt>
                <c:pt idx="688">
                  <c:v>0.27118644067796632</c:v>
                </c:pt>
                <c:pt idx="689">
                  <c:v>0.67796610169491534</c:v>
                </c:pt>
                <c:pt idx="690">
                  <c:v>0.5423728813559302</c:v>
                </c:pt>
                <c:pt idx="691">
                  <c:v>0.5423728813559302</c:v>
                </c:pt>
                <c:pt idx="692">
                  <c:v>0.40677966101695018</c:v>
                </c:pt>
                <c:pt idx="693">
                  <c:v>0.67796610169491534</c:v>
                </c:pt>
                <c:pt idx="694">
                  <c:v>0.67796610169491534</c:v>
                </c:pt>
                <c:pt idx="695">
                  <c:v>0.67796610169491534</c:v>
                </c:pt>
                <c:pt idx="696">
                  <c:v>0.67796610169491534</c:v>
                </c:pt>
                <c:pt idx="697">
                  <c:v>0</c:v>
                </c:pt>
                <c:pt idx="698">
                  <c:v>0.67796610169491534</c:v>
                </c:pt>
                <c:pt idx="699">
                  <c:v>0.81355932203390002</c:v>
                </c:pt>
                <c:pt idx="700">
                  <c:v>0.5423728813559302</c:v>
                </c:pt>
                <c:pt idx="701">
                  <c:v>0.81355932203390002</c:v>
                </c:pt>
                <c:pt idx="702">
                  <c:v>0.5423728813559302</c:v>
                </c:pt>
                <c:pt idx="703">
                  <c:v>0.5423728813559302</c:v>
                </c:pt>
                <c:pt idx="704">
                  <c:v>0.5423728813559302</c:v>
                </c:pt>
                <c:pt idx="705">
                  <c:v>0.5423728813559302</c:v>
                </c:pt>
                <c:pt idx="706">
                  <c:v>0.5423728813559302</c:v>
                </c:pt>
                <c:pt idx="707">
                  <c:v>0.40677966101695018</c:v>
                </c:pt>
                <c:pt idx="708">
                  <c:v>0.5423728813559302</c:v>
                </c:pt>
                <c:pt idx="709">
                  <c:v>0.5423728813559302</c:v>
                </c:pt>
                <c:pt idx="710">
                  <c:v>0.40677966101695018</c:v>
                </c:pt>
                <c:pt idx="711">
                  <c:v>0.5423728813559302</c:v>
                </c:pt>
                <c:pt idx="712">
                  <c:v>0.27118644067796632</c:v>
                </c:pt>
                <c:pt idx="713">
                  <c:v>0.5423728813559302</c:v>
                </c:pt>
                <c:pt idx="714">
                  <c:v>0.27118644067796632</c:v>
                </c:pt>
                <c:pt idx="715">
                  <c:v>0.81355932203390002</c:v>
                </c:pt>
                <c:pt idx="716">
                  <c:v>0.5423728813559302</c:v>
                </c:pt>
                <c:pt idx="717">
                  <c:v>0.5423728813559302</c:v>
                </c:pt>
                <c:pt idx="718">
                  <c:v>0.81355932203390002</c:v>
                </c:pt>
                <c:pt idx="719">
                  <c:v>0.5423728813559302</c:v>
                </c:pt>
                <c:pt idx="720">
                  <c:v>0.5423728813559302</c:v>
                </c:pt>
                <c:pt idx="721">
                  <c:v>0.67796610169491534</c:v>
                </c:pt>
                <c:pt idx="722">
                  <c:v>0.40677966101695018</c:v>
                </c:pt>
                <c:pt idx="723">
                  <c:v>0.5423728813559302</c:v>
                </c:pt>
                <c:pt idx="724">
                  <c:v>0.81355932203390002</c:v>
                </c:pt>
                <c:pt idx="725">
                  <c:v>0.27118644067796632</c:v>
                </c:pt>
                <c:pt idx="726">
                  <c:v>0.67796610169491534</c:v>
                </c:pt>
                <c:pt idx="727">
                  <c:v>0.40677966101695018</c:v>
                </c:pt>
                <c:pt idx="728">
                  <c:v>1.084745762711868</c:v>
                </c:pt>
                <c:pt idx="729">
                  <c:v>0.5423728813559302</c:v>
                </c:pt>
                <c:pt idx="730">
                  <c:v>0.13559322033898305</c:v>
                </c:pt>
                <c:pt idx="731">
                  <c:v>0.40677966101695018</c:v>
                </c:pt>
                <c:pt idx="732">
                  <c:v>0.5423728813559302</c:v>
                </c:pt>
                <c:pt idx="733">
                  <c:v>0.40677966101695018</c:v>
                </c:pt>
                <c:pt idx="734">
                  <c:v>0.81355932203390002</c:v>
                </c:pt>
                <c:pt idx="735">
                  <c:v>0.40677966101695018</c:v>
                </c:pt>
                <c:pt idx="736">
                  <c:v>0.5423728813559302</c:v>
                </c:pt>
                <c:pt idx="737">
                  <c:v>0.40677966101695018</c:v>
                </c:pt>
                <c:pt idx="738">
                  <c:v>0.5423728813559302</c:v>
                </c:pt>
                <c:pt idx="739">
                  <c:v>0.81355932203390002</c:v>
                </c:pt>
                <c:pt idx="740">
                  <c:v>0.67796610169491534</c:v>
                </c:pt>
                <c:pt idx="741">
                  <c:v>0.81355932203390002</c:v>
                </c:pt>
                <c:pt idx="742">
                  <c:v>0.67796610169491534</c:v>
                </c:pt>
                <c:pt idx="743">
                  <c:v>0.5423728813559302</c:v>
                </c:pt>
                <c:pt idx="744">
                  <c:v>0.40677966101695018</c:v>
                </c:pt>
                <c:pt idx="745">
                  <c:v>0.9491525423728816</c:v>
                </c:pt>
                <c:pt idx="746">
                  <c:v>0.81355932203390002</c:v>
                </c:pt>
                <c:pt idx="747">
                  <c:v>0.5423728813559302</c:v>
                </c:pt>
                <c:pt idx="748">
                  <c:v>0.27118644067796632</c:v>
                </c:pt>
                <c:pt idx="749">
                  <c:v>0.40677966101695018</c:v>
                </c:pt>
                <c:pt idx="750">
                  <c:v>0.81355932203390002</c:v>
                </c:pt>
                <c:pt idx="751">
                  <c:v>0.5423728813559302</c:v>
                </c:pt>
                <c:pt idx="752">
                  <c:v>0.81355932203390002</c:v>
                </c:pt>
                <c:pt idx="753">
                  <c:v>0.67796610169491534</c:v>
                </c:pt>
                <c:pt idx="754">
                  <c:v>0.5423728813559302</c:v>
                </c:pt>
                <c:pt idx="755">
                  <c:v>0.5423728813559302</c:v>
                </c:pt>
                <c:pt idx="756">
                  <c:v>0.40677966101695018</c:v>
                </c:pt>
                <c:pt idx="757">
                  <c:v>0.81355932203390002</c:v>
                </c:pt>
                <c:pt idx="758">
                  <c:v>0.40677966101695018</c:v>
                </c:pt>
                <c:pt idx="759">
                  <c:v>0.40677966101695018</c:v>
                </c:pt>
                <c:pt idx="760">
                  <c:v>0.40677966101695018</c:v>
                </c:pt>
                <c:pt idx="761">
                  <c:v>0.40677966101695018</c:v>
                </c:pt>
                <c:pt idx="762">
                  <c:v>0.13559322033898305</c:v>
                </c:pt>
                <c:pt idx="763">
                  <c:v>0.40677966101695018</c:v>
                </c:pt>
                <c:pt idx="764">
                  <c:v>0.5423728813559302</c:v>
                </c:pt>
                <c:pt idx="765">
                  <c:v>0.40677966101695018</c:v>
                </c:pt>
                <c:pt idx="766">
                  <c:v>0.5423728813559302</c:v>
                </c:pt>
                <c:pt idx="767">
                  <c:v>0.81355932203390002</c:v>
                </c:pt>
                <c:pt idx="768">
                  <c:v>1.2203389830508475</c:v>
                </c:pt>
                <c:pt idx="769">
                  <c:v>0.67796610169491534</c:v>
                </c:pt>
                <c:pt idx="770">
                  <c:v>0.67796610169491534</c:v>
                </c:pt>
                <c:pt idx="771">
                  <c:v>0.5423728813559302</c:v>
                </c:pt>
                <c:pt idx="772">
                  <c:v>0.81355932203390002</c:v>
                </c:pt>
                <c:pt idx="773">
                  <c:v>0.67796610169491534</c:v>
                </c:pt>
                <c:pt idx="774">
                  <c:v>0.5423728813559302</c:v>
                </c:pt>
                <c:pt idx="775">
                  <c:v>0.5423728813559302</c:v>
                </c:pt>
                <c:pt idx="776">
                  <c:v>0.40677966101695018</c:v>
                </c:pt>
                <c:pt idx="777">
                  <c:v>0.27118644067796632</c:v>
                </c:pt>
                <c:pt idx="778">
                  <c:v>0.40677966101695018</c:v>
                </c:pt>
                <c:pt idx="779">
                  <c:v>0.27118644067796632</c:v>
                </c:pt>
                <c:pt idx="780">
                  <c:v>0.40677966101695018</c:v>
                </c:pt>
                <c:pt idx="781">
                  <c:v>0.81355932203390002</c:v>
                </c:pt>
                <c:pt idx="782">
                  <c:v>0.40677966101695018</c:v>
                </c:pt>
                <c:pt idx="783">
                  <c:v>0.27118644067796632</c:v>
                </c:pt>
                <c:pt idx="784">
                  <c:v>0.67796610169491534</c:v>
                </c:pt>
                <c:pt idx="785">
                  <c:v>0.5423728813559302</c:v>
                </c:pt>
                <c:pt idx="786">
                  <c:v>0.40677966101695018</c:v>
                </c:pt>
                <c:pt idx="787">
                  <c:v>0.13559322033898305</c:v>
                </c:pt>
                <c:pt idx="788">
                  <c:v>0.5423728813559302</c:v>
                </c:pt>
                <c:pt idx="789">
                  <c:v>0.5423728813559302</c:v>
                </c:pt>
                <c:pt idx="790">
                  <c:v>0.40677966101695018</c:v>
                </c:pt>
                <c:pt idx="791">
                  <c:v>0.5423728813559302</c:v>
                </c:pt>
                <c:pt idx="792">
                  <c:v>0.67796610169491534</c:v>
                </c:pt>
                <c:pt idx="793">
                  <c:v>0.40677966101695018</c:v>
                </c:pt>
                <c:pt idx="794">
                  <c:v>0.40677966101695018</c:v>
                </c:pt>
                <c:pt idx="795">
                  <c:v>0.27118644067796632</c:v>
                </c:pt>
                <c:pt idx="796">
                  <c:v>0.5423728813559302</c:v>
                </c:pt>
                <c:pt idx="797">
                  <c:v>0.67796610169491534</c:v>
                </c:pt>
                <c:pt idx="798">
                  <c:v>0.5423728813559302</c:v>
                </c:pt>
                <c:pt idx="799">
                  <c:v>0.67796610169491534</c:v>
                </c:pt>
                <c:pt idx="800">
                  <c:v>0.5423728813559302</c:v>
                </c:pt>
                <c:pt idx="801">
                  <c:v>0.40677966101695018</c:v>
                </c:pt>
                <c:pt idx="802">
                  <c:v>0.81355932203390002</c:v>
                </c:pt>
                <c:pt idx="803">
                  <c:v>0.67796610169491534</c:v>
                </c:pt>
                <c:pt idx="804">
                  <c:v>0.40677966101695018</c:v>
                </c:pt>
                <c:pt idx="805">
                  <c:v>0.27118644067796632</c:v>
                </c:pt>
                <c:pt idx="806">
                  <c:v>0.67796610169491534</c:v>
                </c:pt>
                <c:pt idx="807">
                  <c:v>0.27118644067796632</c:v>
                </c:pt>
                <c:pt idx="808">
                  <c:v>0.5423728813559302</c:v>
                </c:pt>
                <c:pt idx="809">
                  <c:v>0.5423728813559302</c:v>
                </c:pt>
                <c:pt idx="810">
                  <c:v>0.67796610169491534</c:v>
                </c:pt>
                <c:pt idx="811">
                  <c:v>0.40677966101695018</c:v>
                </c:pt>
                <c:pt idx="812">
                  <c:v>0.67796610169491534</c:v>
                </c:pt>
                <c:pt idx="813">
                  <c:v>0.5423728813559302</c:v>
                </c:pt>
                <c:pt idx="814">
                  <c:v>0.40677966101695018</c:v>
                </c:pt>
                <c:pt idx="815">
                  <c:v>0.9491525423728816</c:v>
                </c:pt>
                <c:pt idx="816">
                  <c:v>0.67796610169491534</c:v>
                </c:pt>
                <c:pt idx="817">
                  <c:v>0.5423728813559302</c:v>
                </c:pt>
                <c:pt idx="818">
                  <c:v>0.5423728813559302</c:v>
                </c:pt>
                <c:pt idx="819">
                  <c:v>0.67796610169491534</c:v>
                </c:pt>
                <c:pt idx="820">
                  <c:v>0.67796610169491534</c:v>
                </c:pt>
                <c:pt idx="821">
                  <c:v>0.67796610169491534</c:v>
                </c:pt>
                <c:pt idx="822">
                  <c:v>0.67796610169491534</c:v>
                </c:pt>
                <c:pt idx="823">
                  <c:v>0.67796610169491534</c:v>
                </c:pt>
                <c:pt idx="824">
                  <c:v>0.27118644067796632</c:v>
                </c:pt>
                <c:pt idx="825">
                  <c:v>0.40677966101695018</c:v>
                </c:pt>
                <c:pt idx="826">
                  <c:v>0.5423728813559302</c:v>
                </c:pt>
                <c:pt idx="827">
                  <c:v>0.40677966101695018</c:v>
                </c:pt>
                <c:pt idx="828">
                  <c:v>0.40677966101695018</c:v>
                </c:pt>
                <c:pt idx="829">
                  <c:v>0.67796610169491534</c:v>
                </c:pt>
                <c:pt idx="830">
                  <c:v>0.5423728813559302</c:v>
                </c:pt>
                <c:pt idx="831">
                  <c:v>0.27118644067796632</c:v>
                </c:pt>
                <c:pt idx="832">
                  <c:v>0.40677966101695018</c:v>
                </c:pt>
                <c:pt idx="833">
                  <c:v>0.5423728813559302</c:v>
                </c:pt>
                <c:pt idx="834">
                  <c:v>0.5423728813559302</c:v>
                </c:pt>
                <c:pt idx="835">
                  <c:v>0.67796610169491534</c:v>
                </c:pt>
                <c:pt idx="836">
                  <c:v>0.27118644067796632</c:v>
                </c:pt>
                <c:pt idx="837">
                  <c:v>0.40677966101695018</c:v>
                </c:pt>
                <c:pt idx="838">
                  <c:v>0.5423728813559302</c:v>
                </c:pt>
                <c:pt idx="839">
                  <c:v>0.5423728813559302</c:v>
                </c:pt>
                <c:pt idx="840">
                  <c:v>0.81355932203390002</c:v>
                </c:pt>
                <c:pt idx="841">
                  <c:v>0.27118644067796632</c:v>
                </c:pt>
                <c:pt idx="842">
                  <c:v>0.5423728813559302</c:v>
                </c:pt>
                <c:pt idx="843">
                  <c:v>0.27118644067796632</c:v>
                </c:pt>
                <c:pt idx="844">
                  <c:v>0.5423728813559302</c:v>
                </c:pt>
                <c:pt idx="845">
                  <c:v>0.27118644067796632</c:v>
                </c:pt>
                <c:pt idx="846">
                  <c:v>0.40677966101695018</c:v>
                </c:pt>
                <c:pt idx="847">
                  <c:v>0.5423728813559302</c:v>
                </c:pt>
                <c:pt idx="848">
                  <c:v>0.5423728813559302</c:v>
                </c:pt>
                <c:pt idx="849">
                  <c:v>0.67796610169491534</c:v>
                </c:pt>
                <c:pt idx="850">
                  <c:v>0.67796610169491534</c:v>
                </c:pt>
                <c:pt idx="851">
                  <c:v>0.5423728813559302</c:v>
                </c:pt>
                <c:pt idx="852">
                  <c:v>0.40677966101695018</c:v>
                </c:pt>
                <c:pt idx="853">
                  <c:v>0.5423728813559302</c:v>
                </c:pt>
                <c:pt idx="854">
                  <c:v>0.40677966101695018</c:v>
                </c:pt>
                <c:pt idx="855">
                  <c:v>0.27118644067796632</c:v>
                </c:pt>
                <c:pt idx="856">
                  <c:v>0.81355932203390002</c:v>
                </c:pt>
                <c:pt idx="857">
                  <c:v>0.5423728813559302</c:v>
                </c:pt>
                <c:pt idx="858">
                  <c:v>0.40677966101695018</c:v>
                </c:pt>
                <c:pt idx="859">
                  <c:v>0.5423728813559302</c:v>
                </c:pt>
                <c:pt idx="860">
                  <c:v>0.27118644067796632</c:v>
                </c:pt>
                <c:pt idx="861">
                  <c:v>0.81355932203390002</c:v>
                </c:pt>
                <c:pt idx="862">
                  <c:v>0.40677966101695018</c:v>
                </c:pt>
                <c:pt idx="863">
                  <c:v>0.67796610169491534</c:v>
                </c:pt>
                <c:pt idx="864">
                  <c:v>0.67796610169491534</c:v>
                </c:pt>
                <c:pt idx="865">
                  <c:v>0.40677966101695018</c:v>
                </c:pt>
                <c:pt idx="866">
                  <c:v>0.27118644067796632</c:v>
                </c:pt>
                <c:pt idx="867">
                  <c:v>0.40677966101695018</c:v>
                </c:pt>
                <c:pt idx="868">
                  <c:v>0.27118644067796632</c:v>
                </c:pt>
                <c:pt idx="869">
                  <c:v>0.5423728813559302</c:v>
                </c:pt>
                <c:pt idx="870">
                  <c:v>0.40677966101695018</c:v>
                </c:pt>
                <c:pt idx="871">
                  <c:v>1.084745762711868</c:v>
                </c:pt>
                <c:pt idx="872">
                  <c:v>0.5423728813559302</c:v>
                </c:pt>
                <c:pt idx="873">
                  <c:v>0.67796610169491534</c:v>
                </c:pt>
                <c:pt idx="874">
                  <c:v>0.13559322033898305</c:v>
                </c:pt>
                <c:pt idx="875">
                  <c:v>0.40677966101695018</c:v>
                </c:pt>
                <c:pt idx="876">
                  <c:v>0.27118644067796632</c:v>
                </c:pt>
                <c:pt idx="877">
                  <c:v>0.5423728813559302</c:v>
                </c:pt>
                <c:pt idx="878">
                  <c:v>0.5423728813559302</c:v>
                </c:pt>
                <c:pt idx="879">
                  <c:v>0.5423728813559302</c:v>
                </c:pt>
                <c:pt idx="880">
                  <c:v>0.5423728813559302</c:v>
                </c:pt>
                <c:pt idx="881">
                  <c:v>0.5423728813559302</c:v>
                </c:pt>
                <c:pt idx="882">
                  <c:v>0.27118644067796632</c:v>
                </c:pt>
                <c:pt idx="883">
                  <c:v>0.40677966101695018</c:v>
                </c:pt>
                <c:pt idx="884">
                  <c:v>0.5423728813559302</c:v>
                </c:pt>
                <c:pt idx="885">
                  <c:v>0.81355932203390002</c:v>
                </c:pt>
                <c:pt idx="886">
                  <c:v>0.13559322033898305</c:v>
                </c:pt>
                <c:pt idx="887">
                  <c:v>0.81355932203390002</c:v>
                </c:pt>
                <c:pt idx="888">
                  <c:v>0.40677966101695018</c:v>
                </c:pt>
                <c:pt idx="889">
                  <c:v>0.27118644067796632</c:v>
                </c:pt>
                <c:pt idx="890">
                  <c:v>0.27118644067796632</c:v>
                </c:pt>
                <c:pt idx="891">
                  <c:v>0.40677966101695018</c:v>
                </c:pt>
                <c:pt idx="892">
                  <c:v>0.40677966101695018</c:v>
                </c:pt>
                <c:pt idx="893">
                  <c:v>0.5423728813559302</c:v>
                </c:pt>
                <c:pt idx="894">
                  <c:v>0.27118644067796632</c:v>
                </c:pt>
                <c:pt idx="895">
                  <c:v>0.67796610169491534</c:v>
                </c:pt>
                <c:pt idx="896">
                  <c:v>0.5423728813559302</c:v>
                </c:pt>
                <c:pt idx="897">
                  <c:v>0.5423728813559302</c:v>
                </c:pt>
                <c:pt idx="898">
                  <c:v>0.67796610169491534</c:v>
                </c:pt>
                <c:pt idx="899">
                  <c:v>0.81355932203390002</c:v>
                </c:pt>
                <c:pt idx="900">
                  <c:v>0.40677966101695018</c:v>
                </c:pt>
                <c:pt idx="901">
                  <c:v>0.67796610169491534</c:v>
                </c:pt>
                <c:pt idx="902">
                  <c:v>0.67796610169491534</c:v>
                </c:pt>
                <c:pt idx="903">
                  <c:v>0.27118644067796632</c:v>
                </c:pt>
                <c:pt idx="904">
                  <c:v>0.40677966101695018</c:v>
                </c:pt>
                <c:pt idx="905">
                  <c:v>0.40677966101695018</c:v>
                </c:pt>
                <c:pt idx="906">
                  <c:v>0.40677966101695018</c:v>
                </c:pt>
                <c:pt idx="907">
                  <c:v>0.5423728813559302</c:v>
                </c:pt>
                <c:pt idx="908">
                  <c:v>0.5423728813559302</c:v>
                </c:pt>
                <c:pt idx="909">
                  <c:v>0.5423728813559302</c:v>
                </c:pt>
                <c:pt idx="910">
                  <c:v>0.5423728813559302</c:v>
                </c:pt>
                <c:pt idx="911">
                  <c:v>0.40677966101695018</c:v>
                </c:pt>
                <c:pt idx="912">
                  <c:v>-0.13559322033898305</c:v>
                </c:pt>
                <c:pt idx="913">
                  <c:v>0.40677966101695018</c:v>
                </c:pt>
                <c:pt idx="914">
                  <c:v>0.5423728813559302</c:v>
                </c:pt>
                <c:pt idx="915">
                  <c:v>0.5423728813559302</c:v>
                </c:pt>
                <c:pt idx="916">
                  <c:v>0.27118644067796632</c:v>
                </c:pt>
                <c:pt idx="917">
                  <c:v>0.81355932203390002</c:v>
                </c:pt>
                <c:pt idx="918">
                  <c:v>0.5423728813559302</c:v>
                </c:pt>
                <c:pt idx="919">
                  <c:v>0.81355932203390002</c:v>
                </c:pt>
                <c:pt idx="920">
                  <c:v>0.5423728813559302</c:v>
                </c:pt>
                <c:pt idx="921">
                  <c:v>0.5423728813559302</c:v>
                </c:pt>
                <c:pt idx="922">
                  <c:v>0.40677966101695018</c:v>
                </c:pt>
                <c:pt idx="923">
                  <c:v>0.5423728813559302</c:v>
                </c:pt>
                <c:pt idx="924">
                  <c:v>0.40677966101695018</c:v>
                </c:pt>
                <c:pt idx="925">
                  <c:v>0.40677966101695018</c:v>
                </c:pt>
                <c:pt idx="926">
                  <c:v>0.40677966101695018</c:v>
                </c:pt>
                <c:pt idx="927">
                  <c:v>1.084745762711868</c:v>
                </c:pt>
                <c:pt idx="928">
                  <c:v>0.40677966101695018</c:v>
                </c:pt>
                <c:pt idx="929">
                  <c:v>0.67796610169491534</c:v>
                </c:pt>
                <c:pt idx="930">
                  <c:v>0.81355932203390002</c:v>
                </c:pt>
                <c:pt idx="931">
                  <c:v>0.27118644067796632</c:v>
                </c:pt>
                <c:pt idx="932">
                  <c:v>0.67796610169491534</c:v>
                </c:pt>
                <c:pt idx="933">
                  <c:v>0.40677966101695018</c:v>
                </c:pt>
                <c:pt idx="934">
                  <c:v>0.67796610169491534</c:v>
                </c:pt>
                <c:pt idx="935">
                  <c:v>0.5423728813559302</c:v>
                </c:pt>
                <c:pt idx="936">
                  <c:v>0.40677966101695018</c:v>
                </c:pt>
                <c:pt idx="937">
                  <c:v>0.5423728813559302</c:v>
                </c:pt>
                <c:pt idx="938">
                  <c:v>0.67796610169491534</c:v>
                </c:pt>
                <c:pt idx="939">
                  <c:v>0.5423728813559302</c:v>
                </c:pt>
                <c:pt idx="940">
                  <c:v>0</c:v>
                </c:pt>
                <c:pt idx="941">
                  <c:v>0.27118644067796632</c:v>
                </c:pt>
                <c:pt idx="942">
                  <c:v>0.5423728813559302</c:v>
                </c:pt>
                <c:pt idx="943">
                  <c:v>0.5423728813559302</c:v>
                </c:pt>
                <c:pt idx="944">
                  <c:v>0.67796610169491534</c:v>
                </c:pt>
                <c:pt idx="945">
                  <c:v>0.5423728813559302</c:v>
                </c:pt>
                <c:pt idx="946">
                  <c:v>0.67796610169491534</c:v>
                </c:pt>
                <c:pt idx="947">
                  <c:v>0.27118644067796632</c:v>
                </c:pt>
                <c:pt idx="948">
                  <c:v>0.40677966101695018</c:v>
                </c:pt>
                <c:pt idx="949">
                  <c:v>0.27118644067796632</c:v>
                </c:pt>
                <c:pt idx="950">
                  <c:v>0.67796610169491534</c:v>
                </c:pt>
                <c:pt idx="951">
                  <c:v>0.67796610169491534</c:v>
                </c:pt>
                <c:pt idx="952">
                  <c:v>0.67796610169491534</c:v>
                </c:pt>
                <c:pt idx="953">
                  <c:v>0.27118644067796632</c:v>
                </c:pt>
                <c:pt idx="954">
                  <c:v>0.40677966101695018</c:v>
                </c:pt>
                <c:pt idx="955">
                  <c:v>0.5423728813559302</c:v>
                </c:pt>
                <c:pt idx="956">
                  <c:v>0.67796610169491534</c:v>
                </c:pt>
                <c:pt idx="957">
                  <c:v>0.27118644067796632</c:v>
                </c:pt>
                <c:pt idx="958">
                  <c:v>0.5423728813559302</c:v>
                </c:pt>
                <c:pt idx="959">
                  <c:v>0.5423728813559302</c:v>
                </c:pt>
                <c:pt idx="960">
                  <c:v>0.27118644067796632</c:v>
                </c:pt>
                <c:pt idx="961">
                  <c:v>0.40677966101695018</c:v>
                </c:pt>
                <c:pt idx="962">
                  <c:v>0.5423728813559302</c:v>
                </c:pt>
                <c:pt idx="963">
                  <c:v>0.40677966101695018</c:v>
                </c:pt>
                <c:pt idx="964">
                  <c:v>0.40677966101695018</c:v>
                </c:pt>
                <c:pt idx="965">
                  <c:v>0.40677966101695018</c:v>
                </c:pt>
                <c:pt idx="966">
                  <c:v>0.40677966101695018</c:v>
                </c:pt>
                <c:pt idx="967">
                  <c:v>0.5423728813559302</c:v>
                </c:pt>
                <c:pt idx="968">
                  <c:v>0.67796610169491534</c:v>
                </c:pt>
                <c:pt idx="969">
                  <c:v>0.5423728813559302</c:v>
                </c:pt>
                <c:pt idx="970">
                  <c:v>0.67796610169491534</c:v>
                </c:pt>
                <c:pt idx="971">
                  <c:v>0.40677966101695018</c:v>
                </c:pt>
                <c:pt idx="972">
                  <c:v>1.084745762711868</c:v>
                </c:pt>
                <c:pt idx="973">
                  <c:v>0.67796610169491534</c:v>
                </c:pt>
                <c:pt idx="974">
                  <c:v>0.5423728813559302</c:v>
                </c:pt>
                <c:pt idx="975">
                  <c:v>0.5423728813559302</c:v>
                </c:pt>
                <c:pt idx="976">
                  <c:v>0.81355932203390002</c:v>
                </c:pt>
                <c:pt idx="977">
                  <c:v>0.40677966101695018</c:v>
                </c:pt>
                <c:pt idx="978">
                  <c:v>0.40677966101695018</c:v>
                </c:pt>
                <c:pt idx="979">
                  <c:v>0.67796610169491534</c:v>
                </c:pt>
                <c:pt idx="980">
                  <c:v>0.67796610169491534</c:v>
                </c:pt>
                <c:pt idx="981">
                  <c:v>0.5423728813559302</c:v>
                </c:pt>
                <c:pt idx="982">
                  <c:v>0.81355932203390002</c:v>
                </c:pt>
                <c:pt idx="983">
                  <c:v>0.9491525423728816</c:v>
                </c:pt>
                <c:pt idx="984">
                  <c:v>0.5423728813559302</c:v>
                </c:pt>
                <c:pt idx="985">
                  <c:v>0.40677966101695018</c:v>
                </c:pt>
                <c:pt idx="986">
                  <c:v>0.5423728813559302</c:v>
                </c:pt>
                <c:pt idx="987">
                  <c:v>0.40677966101695018</c:v>
                </c:pt>
                <c:pt idx="988">
                  <c:v>0.40677966101695018</c:v>
                </c:pt>
                <c:pt idx="989">
                  <c:v>0.5423728813559302</c:v>
                </c:pt>
                <c:pt idx="990">
                  <c:v>0.27118644067796632</c:v>
                </c:pt>
                <c:pt idx="991">
                  <c:v>0</c:v>
                </c:pt>
                <c:pt idx="992">
                  <c:v>0.9491525423728816</c:v>
                </c:pt>
                <c:pt idx="993">
                  <c:v>0.40677966101695018</c:v>
                </c:pt>
                <c:pt idx="994">
                  <c:v>0.40677966101695018</c:v>
                </c:pt>
                <c:pt idx="995">
                  <c:v>0.67796610169491534</c:v>
                </c:pt>
                <c:pt idx="996">
                  <c:v>0.5423728813559302</c:v>
                </c:pt>
                <c:pt idx="997">
                  <c:v>0.81355932203390002</c:v>
                </c:pt>
                <c:pt idx="998">
                  <c:v>0.27118644067796632</c:v>
                </c:pt>
                <c:pt idx="999">
                  <c:v>0.40677966101695018</c:v>
                </c:pt>
                <c:pt idx="1000">
                  <c:v>-5.2881355932203391</c:v>
                </c:pt>
                <c:pt idx="1001">
                  <c:v>-1.762711864406785</c:v>
                </c:pt>
                <c:pt idx="1002">
                  <c:v>26.576271186440731</c:v>
                </c:pt>
                <c:pt idx="1003">
                  <c:v>26.847457627118711</c:v>
                </c:pt>
                <c:pt idx="1004">
                  <c:v>26.711864406779728</c:v>
                </c:pt>
                <c:pt idx="1005">
                  <c:v>27.11864406779663</c:v>
                </c:pt>
                <c:pt idx="1006">
                  <c:v>26.847457627118711</c:v>
                </c:pt>
                <c:pt idx="1007">
                  <c:v>26.711864406779728</c:v>
                </c:pt>
                <c:pt idx="1008">
                  <c:v>26.847457627118711</c:v>
                </c:pt>
                <c:pt idx="1009">
                  <c:v>27.389830508474578</c:v>
                </c:pt>
                <c:pt idx="1010">
                  <c:v>26.983050847457626</c:v>
                </c:pt>
                <c:pt idx="1011">
                  <c:v>26.847457627118711</c:v>
                </c:pt>
                <c:pt idx="1012">
                  <c:v>27.11864406779663</c:v>
                </c:pt>
                <c:pt idx="1013">
                  <c:v>27.11864406779663</c:v>
                </c:pt>
                <c:pt idx="1014">
                  <c:v>27.389830508474578</c:v>
                </c:pt>
                <c:pt idx="1015">
                  <c:v>27.661016949152543</c:v>
                </c:pt>
                <c:pt idx="1016">
                  <c:v>27.254237288135524</c:v>
                </c:pt>
                <c:pt idx="1017">
                  <c:v>27.254237288135524</c:v>
                </c:pt>
                <c:pt idx="1018">
                  <c:v>27.254237288135524</c:v>
                </c:pt>
                <c:pt idx="1019">
                  <c:v>27.11864406779663</c:v>
                </c:pt>
                <c:pt idx="1020">
                  <c:v>27.11864406779663</c:v>
                </c:pt>
                <c:pt idx="1021">
                  <c:v>27.389830508474578</c:v>
                </c:pt>
                <c:pt idx="1022">
                  <c:v>27.389830508474578</c:v>
                </c:pt>
                <c:pt idx="1023">
                  <c:v>27.389830508474578</c:v>
                </c:pt>
                <c:pt idx="1024">
                  <c:v>27.525423728813557</c:v>
                </c:pt>
                <c:pt idx="1025">
                  <c:v>27.525423728813557</c:v>
                </c:pt>
                <c:pt idx="1026">
                  <c:v>27.525423728813557</c:v>
                </c:pt>
                <c:pt idx="1027">
                  <c:v>27.661016949152543</c:v>
                </c:pt>
                <c:pt idx="1028">
                  <c:v>27.525423728813557</c:v>
                </c:pt>
                <c:pt idx="1029">
                  <c:v>27.389830508474578</c:v>
                </c:pt>
                <c:pt idx="1030">
                  <c:v>27.525423728813557</c:v>
                </c:pt>
                <c:pt idx="1031">
                  <c:v>27.932203389830512</c:v>
                </c:pt>
                <c:pt idx="1032">
                  <c:v>27.525423728813557</c:v>
                </c:pt>
                <c:pt idx="1033">
                  <c:v>27.661016949152543</c:v>
                </c:pt>
                <c:pt idx="1034">
                  <c:v>27.661016949152543</c:v>
                </c:pt>
                <c:pt idx="1035">
                  <c:v>27.525423728813557</c:v>
                </c:pt>
                <c:pt idx="1036">
                  <c:v>27.525423728813557</c:v>
                </c:pt>
                <c:pt idx="1037">
                  <c:v>27.932203389830512</c:v>
                </c:pt>
                <c:pt idx="1038">
                  <c:v>27.932203389830512</c:v>
                </c:pt>
                <c:pt idx="1039">
                  <c:v>27.525423728813557</c:v>
                </c:pt>
                <c:pt idx="1040">
                  <c:v>27.79661016949153</c:v>
                </c:pt>
                <c:pt idx="1041">
                  <c:v>27.661016949152543</c:v>
                </c:pt>
                <c:pt idx="1042">
                  <c:v>27.389830508474578</c:v>
                </c:pt>
                <c:pt idx="1043">
                  <c:v>27.525423728813557</c:v>
                </c:pt>
                <c:pt idx="1044">
                  <c:v>27.661016949152543</c:v>
                </c:pt>
                <c:pt idx="1045">
                  <c:v>27.661016949152543</c:v>
                </c:pt>
                <c:pt idx="1046">
                  <c:v>27.525423728813557</c:v>
                </c:pt>
                <c:pt idx="1047">
                  <c:v>27.661016949152543</c:v>
                </c:pt>
                <c:pt idx="1048">
                  <c:v>27.932203389830512</c:v>
                </c:pt>
                <c:pt idx="1049">
                  <c:v>27.79661016949153</c:v>
                </c:pt>
                <c:pt idx="1050">
                  <c:v>27.932203389830512</c:v>
                </c:pt>
                <c:pt idx="1051">
                  <c:v>27.389830508474578</c:v>
                </c:pt>
                <c:pt idx="1052">
                  <c:v>27.525423728813557</c:v>
                </c:pt>
                <c:pt idx="1053">
                  <c:v>27.932203389830512</c:v>
                </c:pt>
                <c:pt idx="1054">
                  <c:v>27.525423728813557</c:v>
                </c:pt>
                <c:pt idx="1055">
                  <c:v>27.932203389830512</c:v>
                </c:pt>
                <c:pt idx="1056">
                  <c:v>27.525423728813557</c:v>
                </c:pt>
                <c:pt idx="1057">
                  <c:v>27.79661016949153</c:v>
                </c:pt>
                <c:pt idx="1058">
                  <c:v>27.389830508474578</c:v>
                </c:pt>
                <c:pt idx="1059">
                  <c:v>27.79661016949153</c:v>
                </c:pt>
                <c:pt idx="1060">
                  <c:v>27.661016949152543</c:v>
                </c:pt>
                <c:pt idx="1061">
                  <c:v>27.525423728813557</c:v>
                </c:pt>
                <c:pt idx="1062">
                  <c:v>27.661016949152543</c:v>
                </c:pt>
                <c:pt idx="1063">
                  <c:v>27.79661016949153</c:v>
                </c:pt>
                <c:pt idx="1064">
                  <c:v>27.79661016949153</c:v>
                </c:pt>
                <c:pt idx="1065">
                  <c:v>27.661016949152543</c:v>
                </c:pt>
                <c:pt idx="1066">
                  <c:v>27.389830508474578</c:v>
                </c:pt>
                <c:pt idx="1067">
                  <c:v>27.79661016949153</c:v>
                </c:pt>
                <c:pt idx="1068">
                  <c:v>27.389830508474578</c:v>
                </c:pt>
                <c:pt idx="1069">
                  <c:v>27.389830508474578</c:v>
                </c:pt>
                <c:pt idx="1070">
                  <c:v>27.79661016949153</c:v>
                </c:pt>
                <c:pt idx="1071">
                  <c:v>27.79661016949153</c:v>
                </c:pt>
                <c:pt idx="1072">
                  <c:v>27.932203389830512</c:v>
                </c:pt>
                <c:pt idx="1073">
                  <c:v>27.661016949152543</c:v>
                </c:pt>
                <c:pt idx="1074">
                  <c:v>27.661016949152543</c:v>
                </c:pt>
                <c:pt idx="1075">
                  <c:v>27.525423728813557</c:v>
                </c:pt>
                <c:pt idx="1076">
                  <c:v>27.661016949152543</c:v>
                </c:pt>
                <c:pt idx="1077">
                  <c:v>27.525423728813557</c:v>
                </c:pt>
                <c:pt idx="1078">
                  <c:v>27.525423728813557</c:v>
                </c:pt>
                <c:pt idx="1079">
                  <c:v>27.661016949152543</c:v>
                </c:pt>
                <c:pt idx="1080">
                  <c:v>27.661016949152543</c:v>
                </c:pt>
                <c:pt idx="1081">
                  <c:v>27.79661016949153</c:v>
                </c:pt>
                <c:pt idx="1082">
                  <c:v>28.06779661016942</c:v>
                </c:pt>
                <c:pt idx="1083">
                  <c:v>27.525423728813557</c:v>
                </c:pt>
                <c:pt idx="1084">
                  <c:v>27.525423728813557</c:v>
                </c:pt>
                <c:pt idx="1085">
                  <c:v>27.79661016949153</c:v>
                </c:pt>
                <c:pt idx="1086">
                  <c:v>27.661016949152543</c:v>
                </c:pt>
                <c:pt idx="1087">
                  <c:v>27.254237288135524</c:v>
                </c:pt>
                <c:pt idx="1088">
                  <c:v>27.932203389830512</c:v>
                </c:pt>
                <c:pt idx="1089">
                  <c:v>27.932203389830512</c:v>
                </c:pt>
                <c:pt idx="1090">
                  <c:v>27.79661016949153</c:v>
                </c:pt>
                <c:pt idx="1091">
                  <c:v>27.661016949152543</c:v>
                </c:pt>
                <c:pt idx="1092">
                  <c:v>27.525423728813557</c:v>
                </c:pt>
                <c:pt idx="1093">
                  <c:v>27.932203389830512</c:v>
                </c:pt>
                <c:pt idx="1094">
                  <c:v>27.79661016949153</c:v>
                </c:pt>
                <c:pt idx="1095">
                  <c:v>27.661016949152543</c:v>
                </c:pt>
                <c:pt idx="1096">
                  <c:v>27.661016949152543</c:v>
                </c:pt>
                <c:pt idx="1097">
                  <c:v>27.932203389830512</c:v>
                </c:pt>
                <c:pt idx="1098">
                  <c:v>27.79661016949153</c:v>
                </c:pt>
                <c:pt idx="1099">
                  <c:v>27.525423728813557</c:v>
                </c:pt>
                <c:pt idx="1100">
                  <c:v>27.79661016949153</c:v>
                </c:pt>
                <c:pt idx="1101">
                  <c:v>27.79661016949153</c:v>
                </c:pt>
                <c:pt idx="1102">
                  <c:v>27.525423728813557</c:v>
                </c:pt>
                <c:pt idx="1103">
                  <c:v>27.932203389830512</c:v>
                </c:pt>
                <c:pt idx="1104">
                  <c:v>27.525423728813557</c:v>
                </c:pt>
                <c:pt idx="1105">
                  <c:v>27.661016949152543</c:v>
                </c:pt>
                <c:pt idx="1106">
                  <c:v>27.661016949152543</c:v>
                </c:pt>
                <c:pt idx="1107">
                  <c:v>27.932203389830512</c:v>
                </c:pt>
                <c:pt idx="1108">
                  <c:v>27.661016949152543</c:v>
                </c:pt>
                <c:pt idx="1109">
                  <c:v>27.79661016949153</c:v>
                </c:pt>
                <c:pt idx="1110">
                  <c:v>28.06779661016942</c:v>
                </c:pt>
                <c:pt idx="1111">
                  <c:v>27.79661016949153</c:v>
                </c:pt>
                <c:pt idx="1112">
                  <c:v>28.06779661016942</c:v>
                </c:pt>
                <c:pt idx="1113">
                  <c:v>27.79661016949153</c:v>
                </c:pt>
                <c:pt idx="1114">
                  <c:v>27.525423728813557</c:v>
                </c:pt>
                <c:pt idx="1115">
                  <c:v>27.661016949152543</c:v>
                </c:pt>
                <c:pt idx="1116">
                  <c:v>27.79661016949153</c:v>
                </c:pt>
                <c:pt idx="1117">
                  <c:v>27.79661016949153</c:v>
                </c:pt>
                <c:pt idx="1118">
                  <c:v>27.932203389830512</c:v>
                </c:pt>
                <c:pt idx="1119">
                  <c:v>27.79661016949153</c:v>
                </c:pt>
                <c:pt idx="1120">
                  <c:v>27.79661016949153</c:v>
                </c:pt>
                <c:pt idx="1121">
                  <c:v>27.661016949152543</c:v>
                </c:pt>
                <c:pt idx="1122">
                  <c:v>27.79661016949153</c:v>
                </c:pt>
                <c:pt idx="1123">
                  <c:v>27.932203389830512</c:v>
                </c:pt>
                <c:pt idx="1124">
                  <c:v>27.661016949152543</c:v>
                </c:pt>
                <c:pt idx="1125">
                  <c:v>28.06779661016942</c:v>
                </c:pt>
                <c:pt idx="1126">
                  <c:v>27.661016949152543</c:v>
                </c:pt>
                <c:pt idx="1127">
                  <c:v>27.525423728813557</c:v>
                </c:pt>
                <c:pt idx="1128">
                  <c:v>27.525423728813557</c:v>
                </c:pt>
                <c:pt idx="1129">
                  <c:v>27.254237288135524</c:v>
                </c:pt>
                <c:pt idx="1130">
                  <c:v>27.661016949152543</c:v>
                </c:pt>
                <c:pt idx="1131">
                  <c:v>27.661016949152543</c:v>
                </c:pt>
                <c:pt idx="1132">
                  <c:v>27.389830508474578</c:v>
                </c:pt>
                <c:pt idx="1133">
                  <c:v>27.254237288135524</c:v>
                </c:pt>
                <c:pt idx="1134">
                  <c:v>27.254237288135524</c:v>
                </c:pt>
                <c:pt idx="1135">
                  <c:v>26.983050847457626</c:v>
                </c:pt>
                <c:pt idx="1136">
                  <c:v>26.847457627118711</c:v>
                </c:pt>
                <c:pt idx="1137">
                  <c:v>26.983050847457626</c:v>
                </c:pt>
                <c:pt idx="1138">
                  <c:v>26.983050847457626</c:v>
                </c:pt>
                <c:pt idx="1139">
                  <c:v>26.983050847457626</c:v>
                </c:pt>
                <c:pt idx="1140">
                  <c:v>26.711864406779728</c:v>
                </c:pt>
                <c:pt idx="1141">
                  <c:v>26.847457627118711</c:v>
                </c:pt>
                <c:pt idx="1142">
                  <c:v>26.576271186440731</c:v>
                </c:pt>
                <c:pt idx="1143">
                  <c:v>26.576271186440731</c:v>
                </c:pt>
                <c:pt idx="1144">
                  <c:v>26.576271186440731</c:v>
                </c:pt>
                <c:pt idx="1145">
                  <c:v>26.033898305084819</c:v>
                </c:pt>
                <c:pt idx="1146">
                  <c:v>26.440677966101639</c:v>
                </c:pt>
                <c:pt idx="1147">
                  <c:v>26.169491525423727</c:v>
                </c:pt>
                <c:pt idx="1148">
                  <c:v>26.576271186440731</c:v>
                </c:pt>
                <c:pt idx="1149">
                  <c:v>26.847457627118711</c:v>
                </c:pt>
                <c:pt idx="1150">
                  <c:v>26.576271186440731</c:v>
                </c:pt>
                <c:pt idx="1151">
                  <c:v>26.576271186440731</c:v>
                </c:pt>
                <c:pt idx="1152">
                  <c:v>26.033898305084819</c:v>
                </c:pt>
                <c:pt idx="1153">
                  <c:v>26.169491525423727</c:v>
                </c:pt>
                <c:pt idx="1154">
                  <c:v>25.898305084745729</c:v>
                </c:pt>
                <c:pt idx="1155">
                  <c:v>25.762711864406779</c:v>
                </c:pt>
                <c:pt idx="1156">
                  <c:v>26.169491525423727</c:v>
                </c:pt>
                <c:pt idx="1157">
                  <c:v>25.762711864406779</c:v>
                </c:pt>
                <c:pt idx="1158">
                  <c:v>25.627118644067796</c:v>
                </c:pt>
                <c:pt idx="1159">
                  <c:v>25.627118644067796</c:v>
                </c:pt>
                <c:pt idx="1160">
                  <c:v>26.033898305084819</c:v>
                </c:pt>
                <c:pt idx="1161">
                  <c:v>26.033898305084819</c:v>
                </c:pt>
                <c:pt idx="1162">
                  <c:v>25.355932203389766</c:v>
                </c:pt>
                <c:pt idx="1163">
                  <c:v>25.898305084745729</c:v>
                </c:pt>
                <c:pt idx="1164">
                  <c:v>25.627118644067796</c:v>
                </c:pt>
                <c:pt idx="1165">
                  <c:v>25.491525423728813</c:v>
                </c:pt>
                <c:pt idx="1166">
                  <c:v>25.491525423728813</c:v>
                </c:pt>
                <c:pt idx="1167">
                  <c:v>25.220338983050826</c:v>
                </c:pt>
                <c:pt idx="1168">
                  <c:v>25.355932203389766</c:v>
                </c:pt>
                <c:pt idx="1169">
                  <c:v>24.8135593220339</c:v>
                </c:pt>
                <c:pt idx="1170">
                  <c:v>25.627118644067796</c:v>
                </c:pt>
                <c:pt idx="1171">
                  <c:v>25.355932203389766</c:v>
                </c:pt>
                <c:pt idx="1172">
                  <c:v>24.949152542372783</c:v>
                </c:pt>
                <c:pt idx="1173">
                  <c:v>24.949152542372783</c:v>
                </c:pt>
                <c:pt idx="1174">
                  <c:v>24.8135593220339</c:v>
                </c:pt>
                <c:pt idx="1175">
                  <c:v>24.8135593220339</c:v>
                </c:pt>
                <c:pt idx="1176">
                  <c:v>24.54237288135581</c:v>
                </c:pt>
                <c:pt idx="1177">
                  <c:v>25.084745762711869</c:v>
                </c:pt>
                <c:pt idx="1178">
                  <c:v>24.67796610169502</c:v>
                </c:pt>
                <c:pt idx="1179">
                  <c:v>24.8135593220339</c:v>
                </c:pt>
                <c:pt idx="1180">
                  <c:v>24.67796610169502</c:v>
                </c:pt>
                <c:pt idx="1181">
                  <c:v>24.54237288135581</c:v>
                </c:pt>
                <c:pt idx="1182">
                  <c:v>24.67796610169502</c:v>
                </c:pt>
                <c:pt idx="1183">
                  <c:v>24.406779661016952</c:v>
                </c:pt>
                <c:pt idx="1184">
                  <c:v>24.54237288135581</c:v>
                </c:pt>
                <c:pt idx="1185">
                  <c:v>24</c:v>
                </c:pt>
                <c:pt idx="1186">
                  <c:v>24.406779661016952</c:v>
                </c:pt>
                <c:pt idx="1187">
                  <c:v>24.67796610169502</c:v>
                </c:pt>
                <c:pt idx="1188">
                  <c:v>24.406779661016952</c:v>
                </c:pt>
                <c:pt idx="1189">
                  <c:v>24</c:v>
                </c:pt>
                <c:pt idx="1190">
                  <c:v>24.406779661016952</c:v>
                </c:pt>
                <c:pt idx="1191">
                  <c:v>24</c:v>
                </c:pt>
                <c:pt idx="1192">
                  <c:v>24.271186440677969</c:v>
                </c:pt>
                <c:pt idx="1193">
                  <c:v>23.864406779660989</c:v>
                </c:pt>
                <c:pt idx="1194">
                  <c:v>24</c:v>
                </c:pt>
                <c:pt idx="1195">
                  <c:v>24</c:v>
                </c:pt>
                <c:pt idx="1196">
                  <c:v>24.135593220338986</c:v>
                </c:pt>
                <c:pt idx="1197">
                  <c:v>23.864406779660989</c:v>
                </c:pt>
                <c:pt idx="1198">
                  <c:v>23.728813559321949</c:v>
                </c:pt>
                <c:pt idx="1199">
                  <c:v>23.593220338982981</c:v>
                </c:pt>
                <c:pt idx="1200">
                  <c:v>23.864406779660989</c:v>
                </c:pt>
                <c:pt idx="1201">
                  <c:v>23.728813559321949</c:v>
                </c:pt>
                <c:pt idx="1202">
                  <c:v>23.457627118644091</c:v>
                </c:pt>
                <c:pt idx="1203">
                  <c:v>24.135593220338986</c:v>
                </c:pt>
                <c:pt idx="1204">
                  <c:v>23.864406779660989</c:v>
                </c:pt>
                <c:pt idx="1205">
                  <c:v>23.728813559321949</c:v>
                </c:pt>
                <c:pt idx="1206">
                  <c:v>23.593220338982981</c:v>
                </c:pt>
                <c:pt idx="1207">
                  <c:v>23.457627118644091</c:v>
                </c:pt>
                <c:pt idx="1208">
                  <c:v>23.186440677966008</c:v>
                </c:pt>
                <c:pt idx="1209">
                  <c:v>23.322033898305001</c:v>
                </c:pt>
                <c:pt idx="1210">
                  <c:v>23.186440677966008</c:v>
                </c:pt>
                <c:pt idx="1211">
                  <c:v>23.050847457627118</c:v>
                </c:pt>
                <c:pt idx="1212">
                  <c:v>23.322033898305001</c:v>
                </c:pt>
                <c:pt idx="1213">
                  <c:v>23.186440677966008</c:v>
                </c:pt>
                <c:pt idx="1214">
                  <c:v>23.186440677966008</c:v>
                </c:pt>
                <c:pt idx="1215">
                  <c:v>22.915254237288128</c:v>
                </c:pt>
                <c:pt idx="1216">
                  <c:v>23.186440677966008</c:v>
                </c:pt>
                <c:pt idx="1217">
                  <c:v>22.915254237288128</c:v>
                </c:pt>
                <c:pt idx="1218">
                  <c:v>22.915254237288128</c:v>
                </c:pt>
                <c:pt idx="1219">
                  <c:v>22.915254237288128</c:v>
                </c:pt>
                <c:pt idx="1220">
                  <c:v>22.915254237288128</c:v>
                </c:pt>
                <c:pt idx="1221">
                  <c:v>22.915254237288128</c:v>
                </c:pt>
                <c:pt idx="1222">
                  <c:v>23.050847457627118</c:v>
                </c:pt>
                <c:pt idx="1223">
                  <c:v>22.372881355932204</c:v>
                </c:pt>
                <c:pt idx="1224">
                  <c:v>22.372881355932204</c:v>
                </c:pt>
                <c:pt idx="1225">
                  <c:v>22.644067796610251</c:v>
                </c:pt>
                <c:pt idx="1226">
                  <c:v>22.508474576271112</c:v>
                </c:pt>
                <c:pt idx="1227">
                  <c:v>22.644067796610251</c:v>
                </c:pt>
                <c:pt idx="1228">
                  <c:v>21.966101694915189</c:v>
                </c:pt>
                <c:pt idx="1229">
                  <c:v>22.372881355932204</c:v>
                </c:pt>
                <c:pt idx="1230">
                  <c:v>22.644067796610251</c:v>
                </c:pt>
                <c:pt idx="1231">
                  <c:v>22.372881355932204</c:v>
                </c:pt>
                <c:pt idx="1232">
                  <c:v>22.508474576271112</c:v>
                </c:pt>
                <c:pt idx="1233">
                  <c:v>22.101694915254235</c:v>
                </c:pt>
                <c:pt idx="1234">
                  <c:v>22.372881355932204</c:v>
                </c:pt>
                <c:pt idx="1235">
                  <c:v>22.508474576271112</c:v>
                </c:pt>
                <c:pt idx="1236">
                  <c:v>22.372881355932204</c:v>
                </c:pt>
                <c:pt idx="1237">
                  <c:v>22.237288135593221</c:v>
                </c:pt>
                <c:pt idx="1238">
                  <c:v>22.101694915254235</c:v>
                </c:pt>
                <c:pt idx="1239">
                  <c:v>22.101694915254235</c:v>
                </c:pt>
                <c:pt idx="1240">
                  <c:v>22.101694915254235</c:v>
                </c:pt>
                <c:pt idx="1241">
                  <c:v>21.966101694915189</c:v>
                </c:pt>
                <c:pt idx="1242">
                  <c:v>21.966101694915189</c:v>
                </c:pt>
                <c:pt idx="1243">
                  <c:v>21.830508474576273</c:v>
                </c:pt>
                <c:pt idx="1244">
                  <c:v>21.694915254237291</c:v>
                </c:pt>
                <c:pt idx="1245">
                  <c:v>21.423728813559229</c:v>
                </c:pt>
                <c:pt idx="1246">
                  <c:v>21.830508474576273</c:v>
                </c:pt>
                <c:pt idx="1247">
                  <c:v>21.830508474576273</c:v>
                </c:pt>
                <c:pt idx="1248">
                  <c:v>21.830508474576273</c:v>
                </c:pt>
                <c:pt idx="1249">
                  <c:v>21.28813559322024</c:v>
                </c:pt>
                <c:pt idx="1250">
                  <c:v>21.423728813559229</c:v>
                </c:pt>
                <c:pt idx="1251">
                  <c:v>21.694915254237291</c:v>
                </c:pt>
                <c:pt idx="1252">
                  <c:v>21.559322033898287</c:v>
                </c:pt>
                <c:pt idx="1253">
                  <c:v>21.830508474576273</c:v>
                </c:pt>
                <c:pt idx="1254">
                  <c:v>21.152542372881243</c:v>
                </c:pt>
                <c:pt idx="1255">
                  <c:v>21.559322033898287</c:v>
                </c:pt>
                <c:pt idx="1256">
                  <c:v>21.152542372881243</c:v>
                </c:pt>
                <c:pt idx="1257">
                  <c:v>21.423728813559229</c:v>
                </c:pt>
                <c:pt idx="1258">
                  <c:v>21.152542372881243</c:v>
                </c:pt>
                <c:pt idx="1259">
                  <c:v>21.152542372881243</c:v>
                </c:pt>
                <c:pt idx="1260">
                  <c:v>21.28813559322024</c:v>
                </c:pt>
                <c:pt idx="1261">
                  <c:v>21.016949152542374</c:v>
                </c:pt>
                <c:pt idx="1262">
                  <c:v>21.152542372881243</c:v>
                </c:pt>
                <c:pt idx="1263">
                  <c:v>21.016949152542374</c:v>
                </c:pt>
                <c:pt idx="1264">
                  <c:v>20.881355932203387</c:v>
                </c:pt>
                <c:pt idx="1265">
                  <c:v>20.881355932203387</c:v>
                </c:pt>
                <c:pt idx="1266">
                  <c:v>20.881355932203387</c:v>
                </c:pt>
                <c:pt idx="1267">
                  <c:v>21.016949152542374</c:v>
                </c:pt>
                <c:pt idx="1268">
                  <c:v>20.610169491525433</c:v>
                </c:pt>
                <c:pt idx="1269">
                  <c:v>20.610169491525433</c:v>
                </c:pt>
                <c:pt idx="1270">
                  <c:v>21.016949152542374</c:v>
                </c:pt>
                <c:pt idx="1271">
                  <c:v>20.610169491525433</c:v>
                </c:pt>
                <c:pt idx="1272">
                  <c:v>20.745762711864334</c:v>
                </c:pt>
                <c:pt idx="1273">
                  <c:v>20.610169491525433</c:v>
                </c:pt>
                <c:pt idx="1274">
                  <c:v>20.610169491525433</c:v>
                </c:pt>
                <c:pt idx="1275">
                  <c:v>20.745762711864334</c:v>
                </c:pt>
                <c:pt idx="1276">
                  <c:v>20.610169491525433</c:v>
                </c:pt>
                <c:pt idx="1277">
                  <c:v>20.338983050847524</c:v>
                </c:pt>
                <c:pt idx="1278">
                  <c:v>20.338983050847524</c:v>
                </c:pt>
                <c:pt idx="1279">
                  <c:v>20.610169491525433</c:v>
                </c:pt>
                <c:pt idx="1280">
                  <c:v>20.06779661016942</c:v>
                </c:pt>
                <c:pt idx="1281">
                  <c:v>20.06779661016942</c:v>
                </c:pt>
                <c:pt idx="1282">
                  <c:v>20.338983050847524</c:v>
                </c:pt>
                <c:pt idx="1283">
                  <c:v>20.474576271186429</c:v>
                </c:pt>
                <c:pt idx="1284">
                  <c:v>20.203389830508414</c:v>
                </c:pt>
                <c:pt idx="1285">
                  <c:v>19.525423728813561</c:v>
                </c:pt>
                <c:pt idx="1286">
                  <c:v>20.06779661016942</c:v>
                </c:pt>
                <c:pt idx="1287">
                  <c:v>20.06779661016942</c:v>
                </c:pt>
                <c:pt idx="1288">
                  <c:v>20.06779661016942</c:v>
                </c:pt>
                <c:pt idx="1289">
                  <c:v>19.932203389830509</c:v>
                </c:pt>
                <c:pt idx="1290">
                  <c:v>19.932203389830509</c:v>
                </c:pt>
                <c:pt idx="1291">
                  <c:v>20.203389830508414</c:v>
                </c:pt>
                <c:pt idx="1292">
                  <c:v>19.932203389830509</c:v>
                </c:pt>
                <c:pt idx="1293">
                  <c:v>19.79661016949153</c:v>
                </c:pt>
                <c:pt idx="1294">
                  <c:v>20.06779661016942</c:v>
                </c:pt>
                <c:pt idx="1295">
                  <c:v>20.06779661016942</c:v>
                </c:pt>
                <c:pt idx="1296">
                  <c:v>19.932203389830509</c:v>
                </c:pt>
                <c:pt idx="1297">
                  <c:v>19.932203389830509</c:v>
                </c:pt>
                <c:pt idx="1298">
                  <c:v>19.79661016949153</c:v>
                </c:pt>
                <c:pt idx="1299">
                  <c:v>19.525423728813561</c:v>
                </c:pt>
                <c:pt idx="1300">
                  <c:v>19.525423728813561</c:v>
                </c:pt>
                <c:pt idx="1301">
                  <c:v>19.254237288135524</c:v>
                </c:pt>
                <c:pt idx="1302">
                  <c:v>19.254237288135524</c:v>
                </c:pt>
                <c:pt idx="1303">
                  <c:v>19.525423728813561</c:v>
                </c:pt>
                <c:pt idx="1304">
                  <c:v>19.79661016949153</c:v>
                </c:pt>
                <c:pt idx="1305">
                  <c:v>19.79661016949153</c:v>
                </c:pt>
                <c:pt idx="1306">
                  <c:v>19.525423728813561</c:v>
                </c:pt>
                <c:pt idx="1307">
                  <c:v>19.525423728813561</c:v>
                </c:pt>
                <c:pt idx="1308">
                  <c:v>19.11864406779663</c:v>
                </c:pt>
                <c:pt idx="1309">
                  <c:v>19.254237288135524</c:v>
                </c:pt>
                <c:pt idx="1310">
                  <c:v>19.11864406779663</c:v>
                </c:pt>
                <c:pt idx="1311">
                  <c:v>19.11864406779663</c:v>
                </c:pt>
                <c:pt idx="1312">
                  <c:v>19.11864406779663</c:v>
                </c:pt>
                <c:pt idx="1313">
                  <c:v>19.525423728813561</c:v>
                </c:pt>
                <c:pt idx="1314">
                  <c:v>18.983050847457626</c:v>
                </c:pt>
                <c:pt idx="1315">
                  <c:v>19.11864406779663</c:v>
                </c:pt>
                <c:pt idx="1316">
                  <c:v>18.983050847457626</c:v>
                </c:pt>
                <c:pt idx="1317">
                  <c:v>18.847457627118711</c:v>
                </c:pt>
                <c:pt idx="1318">
                  <c:v>18.983050847457626</c:v>
                </c:pt>
                <c:pt idx="1319">
                  <c:v>18.847457627118711</c:v>
                </c:pt>
                <c:pt idx="1320">
                  <c:v>19.11864406779663</c:v>
                </c:pt>
                <c:pt idx="1321">
                  <c:v>18.847457627118711</c:v>
                </c:pt>
                <c:pt idx="1322">
                  <c:v>18.847457627118711</c:v>
                </c:pt>
                <c:pt idx="1323">
                  <c:v>18.847457627118711</c:v>
                </c:pt>
                <c:pt idx="1324">
                  <c:v>18.440677966101639</c:v>
                </c:pt>
                <c:pt idx="1325">
                  <c:v>18.847457627118711</c:v>
                </c:pt>
                <c:pt idx="1326">
                  <c:v>18.711864406779728</c:v>
                </c:pt>
                <c:pt idx="1327">
                  <c:v>18.847457627118711</c:v>
                </c:pt>
                <c:pt idx="1328">
                  <c:v>18.711864406779728</c:v>
                </c:pt>
                <c:pt idx="1329">
                  <c:v>18.711864406779728</c:v>
                </c:pt>
                <c:pt idx="1330">
                  <c:v>18.305084745762713</c:v>
                </c:pt>
                <c:pt idx="1331">
                  <c:v>18.576271186440731</c:v>
                </c:pt>
                <c:pt idx="1332">
                  <c:v>18.169491525423727</c:v>
                </c:pt>
                <c:pt idx="1333">
                  <c:v>18.576271186440731</c:v>
                </c:pt>
                <c:pt idx="1334">
                  <c:v>18.440677966101639</c:v>
                </c:pt>
                <c:pt idx="1335">
                  <c:v>18.440677966101639</c:v>
                </c:pt>
                <c:pt idx="1336">
                  <c:v>18.169491525423727</c:v>
                </c:pt>
                <c:pt idx="1337">
                  <c:v>18.440677966101639</c:v>
                </c:pt>
                <c:pt idx="1338">
                  <c:v>18.169491525423727</c:v>
                </c:pt>
                <c:pt idx="1339">
                  <c:v>18.305084745762713</c:v>
                </c:pt>
                <c:pt idx="1340">
                  <c:v>18.169491525423727</c:v>
                </c:pt>
                <c:pt idx="1341">
                  <c:v>18.033898305084819</c:v>
                </c:pt>
                <c:pt idx="1342">
                  <c:v>18.305084745762713</c:v>
                </c:pt>
                <c:pt idx="1343">
                  <c:v>18.033898305084819</c:v>
                </c:pt>
                <c:pt idx="1344">
                  <c:v>17.898305084745729</c:v>
                </c:pt>
                <c:pt idx="1345">
                  <c:v>18.440677966101639</c:v>
                </c:pt>
                <c:pt idx="1346">
                  <c:v>18.169491525423727</c:v>
                </c:pt>
                <c:pt idx="1347">
                  <c:v>18.033898305084819</c:v>
                </c:pt>
                <c:pt idx="1348">
                  <c:v>17.898305084745729</c:v>
                </c:pt>
                <c:pt idx="1349">
                  <c:v>18.033898305084819</c:v>
                </c:pt>
                <c:pt idx="1350">
                  <c:v>17.762711864406782</c:v>
                </c:pt>
                <c:pt idx="1351">
                  <c:v>18.033898305084819</c:v>
                </c:pt>
                <c:pt idx="1352">
                  <c:v>18.033898305084819</c:v>
                </c:pt>
                <c:pt idx="1353">
                  <c:v>17.627118644067799</c:v>
                </c:pt>
                <c:pt idx="1354">
                  <c:v>18.305084745762713</c:v>
                </c:pt>
                <c:pt idx="1355">
                  <c:v>17.762711864406782</c:v>
                </c:pt>
                <c:pt idx="1356">
                  <c:v>17.627118644067799</c:v>
                </c:pt>
                <c:pt idx="1357">
                  <c:v>17.762711864406782</c:v>
                </c:pt>
                <c:pt idx="1358">
                  <c:v>17.898305084745729</c:v>
                </c:pt>
                <c:pt idx="1359">
                  <c:v>17.355932203389763</c:v>
                </c:pt>
                <c:pt idx="1360">
                  <c:v>17.355932203389763</c:v>
                </c:pt>
                <c:pt idx="1361">
                  <c:v>17.627118644067799</c:v>
                </c:pt>
                <c:pt idx="1362">
                  <c:v>17.627118644067799</c:v>
                </c:pt>
                <c:pt idx="1363">
                  <c:v>17.627118644067799</c:v>
                </c:pt>
                <c:pt idx="1364">
                  <c:v>17.491525423728817</c:v>
                </c:pt>
                <c:pt idx="1365">
                  <c:v>17.220338983050826</c:v>
                </c:pt>
                <c:pt idx="1366">
                  <c:v>17.355932203389763</c:v>
                </c:pt>
                <c:pt idx="1367">
                  <c:v>17.491525423728817</c:v>
                </c:pt>
                <c:pt idx="1368">
                  <c:v>17.355932203389763</c:v>
                </c:pt>
                <c:pt idx="1369">
                  <c:v>17.084745762711862</c:v>
                </c:pt>
                <c:pt idx="1370">
                  <c:v>17.355932203389763</c:v>
                </c:pt>
                <c:pt idx="1371">
                  <c:v>17.491525423728817</c:v>
                </c:pt>
                <c:pt idx="1372">
                  <c:v>17.220338983050826</c:v>
                </c:pt>
                <c:pt idx="1373">
                  <c:v>17.220338983050826</c:v>
                </c:pt>
                <c:pt idx="1374">
                  <c:v>17.220338983050826</c:v>
                </c:pt>
                <c:pt idx="1375">
                  <c:v>17.220338983050826</c:v>
                </c:pt>
                <c:pt idx="1376">
                  <c:v>16.949152542372783</c:v>
                </c:pt>
                <c:pt idx="1377">
                  <c:v>17.220338983050826</c:v>
                </c:pt>
                <c:pt idx="1378">
                  <c:v>17.491525423728817</c:v>
                </c:pt>
                <c:pt idx="1379">
                  <c:v>16.949152542372783</c:v>
                </c:pt>
                <c:pt idx="1380">
                  <c:v>16.67796610169502</c:v>
                </c:pt>
                <c:pt idx="1381">
                  <c:v>16.949152542372783</c:v>
                </c:pt>
                <c:pt idx="1382">
                  <c:v>16.949152542372783</c:v>
                </c:pt>
                <c:pt idx="1383">
                  <c:v>16.8135593220339</c:v>
                </c:pt>
                <c:pt idx="1384">
                  <c:v>16.406779661016927</c:v>
                </c:pt>
                <c:pt idx="1385">
                  <c:v>17.220338983050826</c:v>
                </c:pt>
                <c:pt idx="1386">
                  <c:v>16.8135593220339</c:v>
                </c:pt>
                <c:pt idx="1387">
                  <c:v>16.949152542372783</c:v>
                </c:pt>
                <c:pt idx="1388">
                  <c:v>16.67796610169502</c:v>
                </c:pt>
                <c:pt idx="1389">
                  <c:v>16.54237288135581</c:v>
                </c:pt>
                <c:pt idx="1390">
                  <c:v>17.084745762711862</c:v>
                </c:pt>
                <c:pt idx="1391">
                  <c:v>16.67796610169502</c:v>
                </c:pt>
                <c:pt idx="1392">
                  <c:v>16.8135593220339</c:v>
                </c:pt>
                <c:pt idx="1393">
                  <c:v>16.67796610169502</c:v>
                </c:pt>
                <c:pt idx="1394">
                  <c:v>16.406779661016927</c:v>
                </c:pt>
                <c:pt idx="1395">
                  <c:v>16.406779661016927</c:v>
                </c:pt>
                <c:pt idx="1396">
                  <c:v>16.54237288135581</c:v>
                </c:pt>
                <c:pt idx="1397">
                  <c:v>16.8135593220339</c:v>
                </c:pt>
                <c:pt idx="1398">
                  <c:v>16.67796610169502</c:v>
                </c:pt>
                <c:pt idx="1399">
                  <c:v>16.54237288135581</c:v>
                </c:pt>
                <c:pt idx="1400">
                  <c:v>16.271186440677962</c:v>
                </c:pt>
                <c:pt idx="1401">
                  <c:v>16.8135593220339</c:v>
                </c:pt>
                <c:pt idx="1402">
                  <c:v>16.271186440677962</c:v>
                </c:pt>
                <c:pt idx="1403">
                  <c:v>16.135593220338983</c:v>
                </c:pt>
                <c:pt idx="1404">
                  <c:v>16.406779661016927</c:v>
                </c:pt>
                <c:pt idx="1405">
                  <c:v>16.406779661016927</c:v>
                </c:pt>
                <c:pt idx="1406">
                  <c:v>16.135593220338983</c:v>
                </c:pt>
                <c:pt idx="1407">
                  <c:v>16.271186440677962</c:v>
                </c:pt>
                <c:pt idx="1408">
                  <c:v>16.271186440677962</c:v>
                </c:pt>
                <c:pt idx="1409">
                  <c:v>16.54237288135581</c:v>
                </c:pt>
                <c:pt idx="1410">
                  <c:v>16.271186440677962</c:v>
                </c:pt>
                <c:pt idx="1411">
                  <c:v>16.135593220338983</c:v>
                </c:pt>
                <c:pt idx="1412">
                  <c:v>16</c:v>
                </c:pt>
                <c:pt idx="1413">
                  <c:v>16.135593220338983</c:v>
                </c:pt>
                <c:pt idx="1414">
                  <c:v>16.406779661016927</c:v>
                </c:pt>
                <c:pt idx="1415">
                  <c:v>15.864406779661069</c:v>
                </c:pt>
                <c:pt idx="1416">
                  <c:v>16.271186440677962</c:v>
                </c:pt>
                <c:pt idx="1417">
                  <c:v>15.728813559322033</c:v>
                </c:pt>
                <c:pt idx="1418">
                  <c:v>16.271186440677962</c:v>
                </c:pt>
                <c:pt idx="1419">
                  <c:v>15.728813559322033</c:v>
                </c:pt>
                <c:pt idx="1420">
                  <c:v>15.864406779661069</c:v>
                </c:pt>
                <c:pt idx="1421">
                  <c:v>15.728813559322033</c:v>
                </c:pt>
                <c:pt idx="1422">
                  <c:v>15.322033898305131</c:v>
                </c:pt>
                <c:pt idx="1423">
                  <c:v>15.728813559322033</c:v>
                </c:pt>
                <c:pt idx="1424">
                  <c:v>15.864406779661069</c:v>
                </c:pt>
                <c:pt idx="1425">
                  <c:v>15.728813559322033</c:v>
                </c:pt>
                <c:pt idx="1426">
                  <c:v>15.864406779661069</c:v>
                </c:pt>
                <c:pt idx="1427">
                  <c:v>15.728813559322033</c:v>
                </c:pt>
                <c:pt idx="1428">
                  <c:v>15.59322033898305</c:v>
                </c:pt>
                <c:pt idx="1429">
                  <c:v>15.322033898305131</c:v>
                </c:pt>
                <c:pt idx="1430">
                  <c:v>15.59322033898305</c:v>
                </c:pt>
                <c:pt idx="1431">
                  <c:v>15.457627118644076</c:v>
                </c:pt>
                <c:pt idx="1432">
                  <c:v>15.322033898305131</c:v>
                </c:pt>
                <c:pt idx="1433">
                  <c:v>15.728813559322033</c:v>
                </c:pt>
                <c:pt idx="1434">
                  <c:v>15.728813559322033</c:v>
                </c:pt>
                <c:pt idx="1435">
                  <c:v>15.728813559322033</c:v>
                </c:pt>
                <c:pt idx="1436">
                  <c:v>15.322033898305131</c:v>
                </c:pt>
                <c:pt idx="1437">
                  <c:v>15.186440677966141</c:v>
                </c:pt>
                <c:pt idx="1438">
                  <c:v>15.322033898305131</c:v>
                </c:pt>
                <c:pt idx="1439">
                  <c:v>15.322033898305131</c:v>
                </c:pt>
                <c:pt idx="1440">
                  <c:v>15.322033898305131</c:v>
                </c:pt>
                <c:pt idx="1441">
                  <c:v>15.728813559322033</c:v>
                </c:pt>
                <c:pt idx="1442">
                  <c:v>15.457627118644076</c:v>
                </c:pt>
                <c:pt idx="1443">
                  <c:v>15.186440677966141</c:v>
                </c:pt>
                <c:pt idx="1444">
                  <c:v>15.322033898305131</c:v>
                </c:pt>
                <c:pt idx="1445">
                  <c:v>15.322033898305131</c:v>
                </c:pt>
                <c:pt idx="1446">
                  <c:v>15.457627118644076</c:v>
                </c:pt>
                <c:pt idx="1447">
                  <c:v>15.186440677966141</c:v>
                </c:pt>
                <c:pt idx="1448">
                  <c:v>15.186440677966141</c:v>
                </c:pt>
                <c:pt idx="1449">
                  <c:v>15.050847457627153</c:v>
                </c:pt>
                <c:pt idx="1450">
                  <c:v>15.050847457627153</c:v>
                </c:pt>
                <c:pt idx="1451">
                  <c:v>15.050847457627153</c:v>
                </c:pt>
                <c:pt idx="1452">
                  <c:v>15.050847457627153</c:v>
                </c:pt>
                <c:pt idx="1453">
                  <c:v>15.186440677966141</c:v>
                </c:pt>
                <c:pt idx="1454">
                  <c:v>14.779661016949154</c:v>
                </c:pt>
                <c:pt idx="1455">
                  <c:v>14.915254237288185</c:v>
                </c:pt>
                <c:pt idx="1456">
                  <c:v>15.050847457627153</c:v>
                </c:pt>
                <c:pt idx="1457">
                  <c:v>15.322033898305131</c:v>
                </c:pt>
                <c:pt idx="1458">
                  <c:v>15.186440677966141</c:v>
                </c:pt>
                <c:pt idx="1459">
                  <c:v>14.644067796610122</c:v>
                </c:pt>
                <c:pt idx="1460">
                  <c:v>15.050847457627153</c:v>
                </c:pt>
                <c:pt idx="1461">
                  <c:v>14.779661016949154</c:v>
                </c:pt>
                <c:pt idx="1462">
                  <c:v>14.508474576271189</c:v>
                </c:pt>
                <c:pt idx="1463">
                  <c:v>14.915254237288185</c:v>
                </c:pt>
                <c:pt idx="1464">
                  <c:v>14.915254237288185</c:v>
                </c:pt>
                <c:pt idx="1465">
                  <c:v>14.915254237288185</c:v>
                </c:pt>
                <c:pt idx="1466">
                  <c:v>14.644067796610122</c:v>
                </c:pt>
                <c:pt idx="1467">
                  <c:v>15.050847457627153</c:v>
                </c:pt>
                <c:pt idx="1468">
                  <c:v>14.779661016949154</c:v>
                </c:pt>
                <c:pt idx="1469">
                  <c:v>14.779661016949154</c:v>
                </c:pt>
                <c:pt idx="1470">
                  <c:v>14.372881355932245</c:v>
                </c:pt>
                <c:pt idx="1471">
                  <c:v>14.101694915254271</c:v>
                </c:pt>
                <c:pt idx="1472">
                  <c:v>14.644067796610122</c:v>
                </c:pt>
                <c:pt idx="1473">
                  <c:v>14.372881355932245</c:v>
                </c:pt>
                <c:pt idx="1474">
                  <c:v>14.372881355932245</c:v>
                </c:pt>
                <c:pt idx="1475">
                  <c:v>14.237288135593218</c:v>
                </c:pt>
                <c:pt idx="1476">
                  <c:v>14.644067796610122</c:v>
                </c:pt>
                <c:pt idx="1477">
                  <c:v>14.508474576271189</c:v>
                </c:pt>
                <c:pt idx="1478">
                  <c:v>14.372881355932245</c:v>
                </c:pt>
                <c:pt idx="1479">
                  <c:v>14.101694915254271</c:v>
                </c:pt>
                <c:pt idx="1480">
                  <c:v>14.237288135593218</c:v>
                </c:pt>
                <c:pt idx="1481">
                  <c:v>14.372881355932245</c:v>
                </c:pt>
                <c:pt idx="1482">
                  <c:v>14.372881355932245</c:v>
                </c:pt>
                <c:pt idx="1483">
                  <c:v>14.101694915254271</c:v>
                </c:pt>
                <c:pt idx="1484">
                  <c:v>14.508474576271189</c:v>
                </c:pt>
                <c:pt idx="1485">
                  <c:v>14.237288135593218</c:v>
                </c:pt>
                <c:pt idx="1486">
                  <c:v>14.101694915254271</c:v>
                </c:pt>
                <c:pt idx="1487">
                  <c:v>14.237288135593218</c:v>
                </c:pt>
                <c:pt idx="1488">
                  <c:v>14.101694915254271</c:v>
                </c:pt>
                <c:pt idx="1489">
                  <c:v>13.966101694915256</c:v>
                </c:pt>
                <c:pt idx="1490">
                  <c:v>14.508474576271189</c:v>
                </c:pt>
                <c:pt idx="1491">
                  <c:v>14.372881355932245</c:v>
                </c:pt>
                <c:pt idx="1492">
                  <c:v>14.101694915254271</c:v>
                </c:pt>
                <c:pt idx="1493">
                  <c:v>14.237288135593218</c:v>
                </c:pt>
                <c:pt idx="1494">
                  <c:v>14.237288135593218</c:v>
                </c:pt>
                <c:pt idx="1495">
                  <c:v>14.101694915254271</c:v>
                </c:pt>
                <c:pt idx="1496">
                  <c:v>14.644067796610122</c:v>
                </c:pt>
                <c:pt idx="1497">
                  <c:v>14.237288135593218</c:v>
                </c:pt>
                <c:pt idx="1498">
                  <c:v>13.830508474576272</c:v>
                </c:pt>
                <c:pt idx="1499">
                  <c:v>13.559322033898306</c:v>
                </c:pt>
                <c:pt idx="1500">
                  <c:v>13.830508474576272</c:v>
                </c:pt>
                <c:pt idx="1501">
                  <c:v>13.830508474576272</c:v>
                </c:pt>
                <c:pt idx="1502">
                  <c:v>14.101694915254271</c:v>
                </c:pt>
                <c:pt idx="1503">
                  <c:v>13.694915254237289</c:v>
                </c:pt>
                <c:pt idx="1504">
                  <c:v>13.694915254237289</c:v>
                </c:pt>
                <c:pt idx="1505">
                  <c:v>13.559322033898306</c:v>
                </c:pt>
                <c:pt idx="1506">
                  <c:v>13.966101694915256</c:v>
                </c:pt>
                <c:pt idx="1507">
                  <c:v>13.830508474576272</c:v>
                </c:pt>
                <c:pt idx="1508">
                  <c:v>13.694915254237289</c:v>
                </c:pt>
                <c:pt idx="1509">
                  <c:v>13.966101694915256</c:v>
                </c:pt>
                <c:pt idx="1510">
                  <c:v>13.559322033898306</c:v>
                </c:pt>
                <c:pt idx="1511">
                  <c:v>13.830508474576272</c:v>
                </c:pt>
                <c:pt idx="1512">
                  <c:v>13.830508474576272</c:v>
                </c:pt>
                <c:pt idx="1513">
                  <c:v>13.288135593220339</c:v>
                </c:pt>
                <c:pt idx="1514">
                  <c:v>13.694915254237289</c:v>
                </c:pt>
                <c:pt idx="1515">
                  <c:v>13.694915254237289</c:v>
                </c:pt>
                <c:pt idx="1516">
                  <c:v>13.423728813559322</c:v>
                </c:pt>
                <c:pt idx="1517">
                  <c:v>13.559322033898306</c:v>
                </c:pt>
                <c:pt idx="1518">
                  <c:v>13.288135593220339</c:v>
                </c:pt>
                <c:pt idx="1519">
                  <c:v>13.694915254237289</c:v>
                </c:pt>
                <c:pt idx="1520">
                  <c:v>13.694915254237289</c:v>
                </c:pt>
                <c:pt idx="1521">
                  <c:v>13.966101694915256</c:v>
                </c:pt>
                <c:pt idx="1522">
                  <c:v>13.288135593220339</c:v>
                </c:pt>
                <c:pt idx="1523">
                  <c:v>13.559322033898306</c:v>
                </c:pt>
                <c:pt idx="1524">
                  <c:v>13.288135593220339</c:v>
                </c:pt>
                <c:pt idx="1525">
                  <c:v>13.152542372881406</c:v>
                </c:pt>
                <c:pt idx="1526">
                  <c:v>13.559322033898306</c:v>
                </c:pt>
                <c:pt idx="1527">
                  <c:v>13.423728813559322</c:v>
                </c:pt>
                <c:pt idx="1528">
                  <c:v>13.152542372881406</c:v>
                </c:pt>
                <c:pt idx="1529">
                  <c:v>13.016949152542374</c:v>
                </c:pt>
                <c:pt idx="1530">
                  <c:v>13.152542372881406</c:v>
                </c:pt>
                <c:pt idx="1531">
                  <c:v>13.152542372881406</c:v>
                </c:pt>
                <c:pt idx="1532">
                  <c:v>13.152542372881406</c:v>
                </c:pt>
                <c:pt idx="1533">
                  <c:v>13.152542372881406</c:v>
                </c:pt>
                <c:pt idx="1534">
                  <c:v>13.016949152542374</c:v>
                </c:pt>
                <c:pt idx="1535">
                  <c:v>12.881355932203389</c:v>
                </c:pt>
                <c:pt idx="1536">
                  <c:v>13.423728813559322</c:v>
                </c:pt>
                <c:pt idx="1537">
                  <c:v>13.152542372881406</c:v>
                </c:pt>
                <c:pt idx="1538">
                  <c:v>13.152542372881406</c:v>
                </c:pt>
                <c:pt idx="1539">
                  <c:v>13.423728813559322</c:v>
                </c:pt>
                <c:pt idx="1540">
                  <c:v>13.288135593220339</c:v>
                </c:pt>
                <c:pt idx="1541">
                  <c:v>12.474576271186478</c:v>
                </c:pt>
                <c:pt idx="1542">
                  <c:v>12.745762711864407</c:v>
                </c:pt>
                <c:pt idx="1543">
                  <c:v>12.745762711864407</c:v>
                </c:pt>
                <c:pt idx="1544">
                  <c:v>13.016949152542374</c:v>
                </c:pt>
                <c:pt idx="1545">
                  <c:v>13.423728813559322</c:v>
                </c:pt>
                <c:pt idx="1546">
                  <c:v>12.881355932203389</c:v>
                </c:pt>
                <c:pt idx="1547">
                  <c:v>12.745762711864407</c:v>
                </c:pt>
                <c:pt idx="1548">
                  <c:v>12.610169491525419</c:v>
                </c:pt>
                <c:pt idx="1549">
                  <c:v>13.016949152542374</c:v>
                </c:pt>
                <c:pt idx="1550">
                  <c:v>12.881355932203389</c:v>
                </c:pt>
                <c:pt idx="1551">
                  <c:v>12.745762711864407</c:v>
                </c:pt>
                <c:pt idx="1552">
                  <c:v>13.016949152542374</c:v>
                </c:pt>
                <c:pt idx="1553">
                  <c:v>13.288135593220339</c:v>
                </c:pt>
                <c:pt idx="1554">
                  <c:v>12.881355932203389</c:v>
                </c:pt>
                <c:pt idx="1555">
                  <c:v>13.016949152542374</c:v>
                </c:pt>
                <c:pt idx="1556">
                  <c:v>12.881355932203389</c:v>
                </c:pt>
                <c:pt idx="1557">
                  <c:v>12.745762711864407</c:v>
                </c:pt>
                <c:pt idx="1558">
                  <c:v>12.745762711864407</c:v>
                </c:pt>
                <c:pt idx="1559">
                  <c:v>13.016949152542374</c:v>
                </c:pt>
                <c:pt idx="1560">
                  <c:v>12.338983050847459</c:v>
                </c:pt>
                <c:pt idx="1561">
                  <c:v>12.474576271186478</c:v>
                </c:pt>
                <c:pt idx="1562">
                  <c:v>12.474576271186478</c:v>
                </c:pt>
                <c:pt idx="1563">
                  <c:v>12.474576271186478</c:v>
                </c:pt>
                <c:pt idx="1564">
                  <c:v>12.610169491525419</c:v>
                </c:pt>
                <c:pt idx="1565">
                  <c:v>12.338983050847459</c:v>
                </c:pt>
                <c:pt idx="1566">
                  <c:v>12.610169491525419</c:v>
                </c:pt>
                <c:pt idx="1567">
                  <c:v>12.474576271186478</c:v>
                </c:pt>
                <c:pt idx="1568">
                  <c:v>12.745762711864407</c:v>
                </c:pt>
                <c:pt idx="1569">
                  <c:v>12.610169491525419</c:v>
                </c:pt>
                <c:pt idx="1570">
                  <c:v>12.610169491525419</c:v>
                </c:pt>
                <c:pt idx="1571">
                  <c:v>12.474576271186478</c:v>
                </c:pt>
                <c:pt idx="1572">
                  <c:v>12.338983050847459</c:v>
                </c:pt>
                <c:pt idx="1573">
                  <c:v>12.338983050847459</c:v>
                </c:pt>
                <c:pt idx="1574">
                  <c:v>12.474576271186478</c:v>
                </c:pt>
                <c:pt idx="1575">
                  <c:v>12.474576271186478</c:v>
                </c:pt>
                <c:pt idx="1576">
                  <c:v>12.474576271186478</c:v>
                </c:pt>
                <c:pt idx="1577">
                  <c:v>12.067796610169529</c:v>
                </c:pt>
                <c:pt idx="1578">
                  <c:v>12.338983050847459</c:v>
                </c:pt>
                <c:pt idx="1579">
                  <c:v>12.474576271186478</c:v>
                </c:pt>
                <c:pt idx="1580">
                  <c:v>12.474576271186478</c:v>
                </c:pt>
                <c:pt idx="1581">
                  <c:v>12.338983050847459</c:v>
                </c:pt>
                <c:pt idx="1582">
                  <c:v>12.203389830508476</c:v>
                </c:pt>
                <c:pt idx="1583">
                  <c:v>12.203389830508476</c:v>
                </c:pt>
                <c:pt idx="1584">
                  <c:v>12.610169491525419</c:v>
                </c:pt>
                <c:pt idx="1585">
                  <c:v>12.203389830508476</c:v>
                </c:pt>
                <c:pt idx="1586">
                  <c:v>12.338983050847459</c:v>
                </c:pt>
                <c:pt idx="1587">
                  <c:v>12.067796610169529</c:v>
                </c:pt>
                <c:pt idx="1588">
                  <c:v>12.203389830508476</c:v>
                </c:pt>
                <c:pt idx="1589">
                  <c:v>11.661016949152543</c:v>
                </c:pt>
                <c:pt idx="1590">
                  <c:v>12.067796610169529</c:v>
                </c:pt>
                <c:pt idx="1591">
                  <c:v>11.932203389830498</c:v>
                </c:pt>
                <c:pt idx="1592">
                  <c:v>11.932203389830498</c:v>
                </c:pt>
                <c:pt idx="1593">
                  <c:v>11.796610169491498</c:v>
                </c:pt>
                <c:pt idx="1594">
                  <c:v>12.067796610169529</c:v>
                </c:pt>
                <c:pt idx="1595">
                  <c:v>11.932203389830498</c:v>
                </c:pt>
                <c:pt idx="1596">
                  <c:v>11.796610169491498</c:v>
                </c:pt>
                <c:pt idx="1597">
                  <c:v>12.067796610169529</c:v>
                </c:pt>
                <c:pt idx="1598">
                  <c:v>11.796610169491498</c:v>
                </c:pt>
                <c:pt idx="1599">
                  <c:v>12.067796610169529</c:v>
                </c:pt>
                <c:pt idx="1600">
                  <c:v>12.067796610169529</c:v>
                </c:pt>
                <c:pt idx="1601">
                  <c:v>11.932203389830498</c:v>
                </c:pt>
                <c:pt idx="1602">
                  <c:v>11.932203389830498</c:v>
                </c:pt>
                <c:pt idx="1603">
                  <c:v>11.932203389830498</c:v>
                </c:pt>
                <c:pt idx="1604">
                  <c:v>11.525423728813548</c:v>
                </c:pt>
                <c:pt idx="1605">
                  <c:v>12.067796610169529</c:v>
                </c:pt>
                <c:pt idx="1606">
                  <c:v>11.796610169491498</c:v>
                </c:pt>
                <c:pt idx="1607">
                  <c:v>11.661016949152543</c:v>
                </c:pt>
                <c:pt idx="1608">
                  <c:v>11.796610169491498</c:v>
                </c:pt>
                <c:pt idx="1609">
                  <c:v>11.796610169491498</c:v>
                </c:pt>
                <c:pt idx="1610">
                  <c:v>11.796610169491498</c:v>
                </c:pt>
                <c:pt idx="1611">
                  <c:v>12.067796610169529</c:v>
                </c:pt>
                <c:pt idx="1612">
                  <c:v>11.661016949152543</c:v>
                </c:pt>
                <c:pt idx="1613">
                  <c:v>11.796610169491498</c:v>
                </c:pt>
                <c:pt idx="1614">
                  <c:v>11.525423728813548</c:v>
                </c:pt>
                <c:pt idx="1615">
                  <c:v>11.661016949152543</c:v>
                </c:pt>
                <c:pt idx="1616">
                  <c:v>11.796610169491498</c:v>
                </c:pt>
                <c:pt idx="1617">
                  <c:v>12.067796610169529</c:v>
                </c:pt>
                <c:pt idx="1618">
                  <c:v>11.796610169491498</c:v>
                </c:pt>
                <c:pt idx="1619">
                  <c:v>11.661016949152543</c:v>
                </c:pt>
                <c:pt idx="1620">
                  <c:v>11.796610169491498</c:v>
                </c:pt>
                <c:pt idx="1621">
                  <c:v>11.254237288135593</c:v>
                </c:pt>
                <c:pt idx="1622">
                  <c:v>11.661016949152543</c:v>
                </c:pt>
                <c:pt idx="1623">
                  <c:v>11.389830508474576</c:v>
                </c:pt>
                <c:pt idx="1624">
                  <c:v>11.254237288135593</c:v>
                </c:pt>
                <c:pt idx="1625">
                  <c:v>11.661016949152543</c:v>
                </c:pt>
                <c:pt idx="1626">
                  <c:v>11.525423728813548</c:v>
                </c:pt>
                <c:pt idx="1627">
                  <c:v>11.389830508474576</c:v>
                </c:pt>
                <c:pt idx="1628">
                  <c:v>11.525423728813548</c:v>
                </c:pt>
                <c:pt idx="1629">
                  <c:v>11.389830508474576</c:v>
                </c:pt>
                <c:pt idx="1630">
                  <c:v>11.118644067796614</c:v>
                </c:pt>
                <c:pt idx="1631">
                  <c:v>11.525423728813548</c:v>
                </c:pt>
                <c:pt idx="1632">
                  <c:v>11.118644067796614</c:v>
                </c:pt>
                <c:pt idx="1633">
                  <c:v>11.389830508474576</c:v>
                </c:pt>
                <c:pt idx="1634">
                  <c:v>11.389830508474576</c:v>
                </c:pt>
                <c:pt idx="1635">
                  <c:v>11.118644067796614</c:v>
                </c:pt>
                <c:pt idx="1636">
                  <c:v>11.254237288135593</c:v>
                </c:pt>
                <c:pt idx="1637">
                  <c:v>11.254237288135593</c:v>
                </c:pt>
                <c:pt idx="1638">
                  <c:v>11.118644067796614</c:v>
                </c:pt>
                <c:pt idx="1639">
                  <c:v>11.525423728813548</c:v>
                </c:pt>
                <c:pt idx="1640">
                  <c:v>11.254237288135593</c:v>
                </c:pt>
                <c:pt idx="1641">
                  <c:v>11.118644067796614</c:v>
                </c:pt>
                <c:pt idx="1642">
                  <c:v>11.525423728813548</c:v>
                </c:pt>
                <c:pt idx="1643">
                  <c:v>10.983050847457656</c:v>
                </c:pt>
                <c:pt idx="1644">
                  <c:v>11.389830508474576</c:v>
                </c:pt>
                <c:pt idx="1645">
                  <c:v>11.118644067796614</c:v>
                </c:pt>
                <c:pt idx="1646">
                  <c:v>10.983050847457656</c:v>
                </c:pt>
                <c:pt idx="1647">
                  <c:v>10.847457627118652</c:v>
                </c:pt>
                <c:pt idx="1648">
                  <c:v>11.254237288135593</c:v>
                </c:pt>
                <c:pt idx="1649">
                  <c:v>10.847457627118652</c:v>
                </c:pt>
                <c:pt idx="1650">
                  <c:v>10.847457627118652</c:v>
                </c:pt>
                <c:pt idx="1651">
                  <c:v>11.389830508474576</c:v>
                </c:pt>
                <c:pt idx="1652">
                  <c:v>10.847457627118652</c:v>
                </c:pt>
                <c:pt idx="1653">
                  <c:v>11.389830508474576</c:v>
                </c:pt>
                <c:pt idx="1654">
                  <c:v>10.983050847457656</c:v>
                </c:pt>
                <c:pt idx="1655">
                  <c:v>11.254237288135593</c:v>
                </c:pt>
                <c:pt idx="1656">
                  <c:v>10.847457627118652</c:v>
                </c:pt>
                <c:pt idx="1657">
                  <c:v>11.118644067796614</c:v>
                </c:pt>
                <c:pt idx="1658">
                  <c:v>11.118644067796614</c:v>
                </c:pt>
                <c:pt idx="1659">
                  <c:v>10.983050847457656</c:v>
                </c:pt>
                <c:pt idx="1660">
                  <c:v>10.576271186440668</c:v>
                </c:pt>
                <c:pt idx="1661">
                  <c:v>10.305084745762754</c:v>
                </c:pt>
                <c:pt idx="1662">
                  <c:v>11.118644067796614</c:v>
                </c:pt>
                <c:pt idx="1663">
                  <c:v>10.711864406779663</c:v>
                </c:pt>
                <c:pt idx="1664">
                  <c:v>10.711864406779663</c:v>
                </c:pt>
                <c:pt idx="1665">
                  <c:v>10.847457627118652</c:v>
                </c:pt>
                <c:pt idx="1666">
                  <c:v>10.983050847457656</c:v>
                </c:pt>
                <c:pt idx="1667">
                  <c:v>10.711864406779663</c:v>
                </c:pt>
                <c:pt idx="1668">
                  <c:v>10.711864406779663</c:v>
                </c:pt>
                <c:pt idx="1669">
                  <c:v>10.847457627118652</c:v>
                </c:pt>
                <c:pt idx="1670">
                  <c:v>10.711864406779663</c:v>
                </c:pt>
                <c:pt idx="1671">
                  <c:v>10.711864406779663</c:v>
                </c:pt>
                <c:pt idx="1672">
                  <c:v>10.847457627118652</c:v>
                </c:pt>
                <c:pt idx="1673">
                  <c:v>11.118644067796614</c:v>
                </c:pt>
                <c:pt idx="1674">
                  <c:v>10.711864406779663</c:v>
                </c:pt>
                <c:pt idx="1675">
                  <c:v>10.711864406779663</c:v>
                </c:pt>
                <c:pt idx="1676">
                  <c:v>10.983050847457656</c:v>
                </c:pt>
                <c:pt idx="1677">
                  <c:v>10.847457627118652</c:v>
                </c:pt>
                <c:pt idx="1678">
                  <c:v>10.711864406779663</c:v>
                </c:pt>
                <c:pt idx="1679">
                  <c:v>10.711864406779663</c:v>
                </c:pt>
                <c:pt idx="1680">
                  <c:v>10.847457627118652</c:v>
                </c:pt>
                <c:pt idx="1681">
                  <c:v>10.033898305084746</c:v>
                </c:pt>
                <c:pt idx="1682">
                  <c:v>10.711864406779663</c:v>
                </c:pt>
                <c:pt idx="1683">
                  <c:v>10.711864406779663</c:v>
                </c:pt>
                <c:pt idx="1684">
                  <c:v>10.440677966101696</c:v>
                </c:pt>
                <c:pt idx="1685">
                  <c:v>10.711864406779663</c:v>
                </c:pt>
                <c:pt idx="1686">
                  <c:v>10.440677966101696</c:v>
                </c:pt>
                <c:pt idx="1687">
                  <c:v>10.440677966101696</c:v>
                </c:pt>
                <c:pt idx="1688">
                  <c:v>10.305084745762754</c:v>
                </c:pt>
                <c:pt idx="1689">
                  <c:v>10.305084745762754</c:v>
                </c:pt>
                <c:pt idx="1690">
                  <c:v>10.440677966101696</c:v>
                </c:pt>
                <c:pt idx="1691">
                  <c:v>10.305084745762754</c:v>
                </c:pt>
                <c:pt idx="1692">
                  <c:v>10.711864406779663</c:v>
                </c:pt>
                <c:pt idx="1693">
                  <c:v>10.440677966101696</c:v>
                </c:pt>
                <c:pt idx="1694">
                  <c:v>10.169491525423762</c:v>
                </c:pt>
                <c:pt idx="1695">
                  <c:v>10.440677966101696</c:v>
                </c:pt>
                <c:pt idx="1696">
                  <c:v>10.305084745762754</c:v>
                </c:pt>
                <c:pt idx="1697">
                  <c:v>10.305084745762754</c:v>
                </c:pt>
                <c:pt idx="1698">
                  <c:v>10.305084745762754</c:v>
                </c:pt>
                <c:pt idx="1699">
                  <c:v>10.305084745762754</c:v>
                </c:pt>
                <c:pt idx="1700">
                  <c:v>10.576271186440668</c:v>
                </c:pt>
                <c:pt idx="1701">
                  <c:v>10.169491525423762</c:v>
                </c:pt>
                <c:pt idx="1702">
                  <c:v>10.169491525423762</c:v>
                </c:pt>
                <c:pt idx="1703">
                  <c:v>9.898305084745763</c:v>
                </c:pt>
                <c:pt idx="1704">
                  <c:v>10.440677966101696</c:v>
                </c:pt>
                <c:pt idx="1705">
                  <c:v>10.033898305084746</c:v>
                </c:pt>
                <c:pt idx="1706">
                  <c:v>10.305084745762754</c:v>
                </c:pt>
                <c:pt idx="1707">
                  <c:v>10.305084745762754</c:v>
                </c:pt>
                <c:pt idx="1708">
                  <c:v>10.305084745762754</c:v>
                </c:pt>
                <c:pt idx="1709">
                  <c:v>10.440677966101696</c:v>
                </c:pt>
                <c:pt idx="1710">
                  <c:v>10.033898305084746</c:v>
                </c:pt>
                <c:pt idx="1711">
                  <c:v>10.033898305084746</c:v>
                </c:pt>
                <c:pt idx="1712">
                  <c:v>10.033898305084746</c:v>
                </c:pt>
                <c:pt idx="1713">
                  <c:v>10.033898305084746</c:v>
                </c:pt>
                <c:pt idx="1714">
                  <c:v>9.7627118644067803</c:v>
                </c:pt>
                <c:pt idx="1715">
                  <c:v>9.898305084745763</c:v>
                </c:pt>
                <c:pt idx="1716">
                  <c:v>9.898305084745763</c:v>
                </c:pt>
                <c:pt idx="1717">
                  <c:v>10.305084745762754</c:v>
                </c:pt>
                <c:pt idx="1718">
                  <c:v>10.033898305084746</c:v>
                </c:pt>
                <c:pt idx="1719">
                  <c:v>10.305084745762754</c:v>
                </c:pt>
                <c:pt idx="1720">
                  <c:v>9.898305084745763</c:v>
                </c:pt>
                <c:pt idx="1721">
                  <c:v>10.169491525423762</c:v>
                </c:pt>
                <c:pt idx="1722">
                  <c:v>10.169491525423762</c:v>
                </c:pt>
                <c:pt idx="1723">
                  <c:v>10.169491525423762</c:v>
                </c:pt>
                <c:pt idx="1724">
                  <c:v>10.305084745762754</c:v>
                </c:pt>
                <c:pt idx="1725">
                  <c:v>9.898305084745763</c:v>
                </c:pt>
                <c:pt idx="1726">
                  <c:v>10.033898305084746</c:v>
                </c:pt>
                <c:pt idx="1727">
                  <c:v>9.898305084745763</c:v>
                </c:pt>
                <c:pt idx="1728">
                  <c:v>9.7627118644067803</c:v>
                </c:pt>
                <c:pt idx="1729">
                  <c:v>9.898305084745763</c:v>
                </c:pt>
                <c:pt idx="1730">
                  <c:v>9.6271186440677639</c:v>
                </c:pt>
                <c:pt idx="1731">
                  <c:v>9.3559322033898891</c:v>
                </c:pt>
                <c:pt idx="1732">
                  <c:v>9.898305084745763</c:v>
                </c:pt>
                <c:pt idx="1733">
                  <c:v>9.898305084745763</c:v>
                </c:pt>
                <c:pt idx="1734">
                  <c:v>9.7627118644067803</c:v>
                </c:pt>
                <c:pt idx="1735">
                  <c:v>10.305084745762754</c:v>
                </c:pt>
                <c:pt idx="1736">
                  <c:v>9.898305084745763</c:v>
                </c:pt>
                <c:pt idx="1737">
                  <c:v>9.898305084745763</c:v>
                </c:pt>
                <c:pt idx="1738">
                  <c:v>10.033898305084746</c:v>
                </c:pt>
                <c:pt idx="1739">
                  <c:v>9.7627118644067803</c:v>
                </c:pt>
                <c:pt idx="1740">
                  <c:v>9.4915254237288131</c:v>
                </c:pt>
                <c:pt idx="1741">
                  <c:v>9.7627118644067803</c:v>
                </c:pt>
                <c:pt idx="1742">
                  <c:v>9.7627118644067803</c:v>
                </c:pt>
                <c:pt idx="1743">
                  <c:v>9.898305084745763</c:v>
                </c:pt>
                <c:pt idx="1744">
                  <c:v>9.6271186440677639</c:v>
                </c:pt>
                <c:pt idx="1745">
                  <c:v>9.6271186440677639</c:v>
                </c:pt>
                <c:pt idx="1746">
                  <c:v>9.7627118644067803</c:v>
                </c:pt>
                <c:pt idx="1747">
                  <c:v>9.898305084745763</c:v>
                </c:pt>
                <c:pt idx="1748">
                  <c:v>9.6271186440677639</c:v>
                </c:pt>
                <c:pt idx="1749">
                  <c:v>9.7627118644067803</c:v>
                </c:pt>
                <c:pt idx="1750">
                  <c:v>9.898305084745763</c:v>
                </c:pt>
                <c:pt idx="1751">
                  <c:v>10.033898305084746</c:v>
                </c:pt>
                <c:pt idx="1752">
                  <c:v>9.898305084745763</c:v>
                </c:pt>
                <c:pt idx="1753">
                  <c:v>9.7627118644067803</c:v>
                </c:pt>
                <c:pt idx="1754">
                  <c:v>9.6271186440677639</c:v>
                </c:pt>
                <c:pt idx="1755">
                  <c:v>9.6271186440677639</c:v>
                </c:pt>
                <c:pt idx="1756">
                  <c:v>9.898305084745763</c:v>
                </c:pt>
                <c:pt idx="1757">
                  <c:v>9.6271186440677639</c:v>
                </c:pt>
                <c:pt idx="1758">
                  <c:v>9.4915254237288131</c:v>
                </c:pt>
                <c:pt idx="1759">
                  <c:v>9.3559322033898891</c:v>
                </c:pt>
                <c:pt idx="1760">
                  <c:v>9.3559322033898891</c:v>
                </c:pt>
                <c:pt idx="1761">
                  <c:v>9.4915254237288131</c:v>
                </c:pt>
                <c:pt idx="1762">
                  <c:v>9.3559322033898891</c:v>
                </c:pt>
                <c:pt idx="1763">
                  <c:v>9.4915254237288131</c:v>
                </c:pt>
                <c:pt idx="1764">
                  <c:v>9.4915254237288131</c:v>
                </c:pt>
                <c:pt idx="1765">
                  <c:v>9.7627118644067803</c:v>
                </c:pt>
                <c:pt idx="1766">
                  <c:v>9.0847457627118295</c:v>
                </c:pt>
                <c:pt idx="1767">
                  <c:v>9.4915254237288131</c:v>
                </c:pt>
                <c:pt idx="1768">
                  <c:v>9.4915254237288131</c:v>
                </c:pt>
                <c:pt idx="1769">
                  <c:v>9.6271186440677639</c:v>
                </c:pt>
                <c:pt idx="1770">
                  <c:v>9.0847457627118295</c:v>
                </c:pt>
                <c:pt idx="1771">
                  <c:v>9.4915254237288131</c:v>
                </c:pt>
                <c:pt idx="1772">
                  <c:v>9.4915254237288131</c:v>
                </c:pt>
                <c:pt idx="1773">
                  <c:v>9.3559322033898891</c:v>
                </c:pt>
                <c:pt idx="1774">
                  <c:v>9.4915254237288131</c:v>
                </c:pt>
                <c:pt idx="1775">
                  <c:v>9.0847457627118295</c:v>
                </c:pt>
                <c:pt idx="1776">
                  <c:v>9.3559322033898891</c:v>
                </c:pt>
                <c:pt idx="1777">
                  <c:v>8.8135593220338997</c:v>
                </c:pt>
                <c:pt idx="1778">
                  <c:v>9.4915254237288131</c:v>
                </c:pt>
                <c:pt idx="1779">
                  <c:v>9.6271186440677639</c:v>
                </c:pt>
                <c:pt idx="1780">
                  <c:v>8.9491525423728699</c:v>
                </c:pt>
                <c:pt idx="1781">
                  <c:v>9.0847457627118295</c:v>
                </c:pt>
                <c:pt idx="1782">
                  <c:v>9.2203389830507891</c:v>
                </c:pt>
                <c:pt idx="1783">
                  <c:v>9.2203389830507891</c:v>
                </c:pt>
                <c:pt idx="1784">
                  <c:v>9.2203389830507891</c:v>
                </c:pt>
                <c:pt idx="1785">
                  <c:v>9.3559322033898891</c:v>
                </c:pt>
                <c:pt idx="1786">
                  <c:v>9.2203389830507891</c:v>
                </c:pt>
                <c:pt idx="1787">
                  <c:v>8.8135593220338997</c:v>
                </c:pt>
                <c:pt idx="1788">
                  <c:v>9.2203389830507891</c:v>
                </c:pt>
                <c:pt idx="1789">
                  <c:v>9.0847457627118295</c:v>
                </c:pt>
                <c:pt idx="1790">
                  <c:v>8.9491525423728699</c:v>
                </c:pt>
                <c:pt idx="1791">
                  <c:v>9.0847457627118295</c:v>
                </c:pt>
                <c:pt idx="1792">
                  <c:v>9.2203389830507891</c:v>
                </c:pt>
                <c:pt idx="1793">
                  <c:v>8.8135593220338997</c:v>
                </c:pt>
                <c:pt idx="1794">
                  <c:v>9.2203389830507891</c:v>
                </c:pt>
                <c:pt idx="1795">
                  <c:v>8.5423728813559219</c:v>
                </c:pt>
                <c:pt idx="1796">
                  <c:v>9.0847457627118295</c:v>
                </c:pt>
                <c:pt idx="1797">
                  <c:v>9.3559322033898891</c:v>
                </c:pt>
                <c:pt idx="1798">
                  <c:v>9.0847457627118295</c:v>
                </c:pt>
                <c:pt idx="1799">
                  <c:v>9.2203389830507891</c:v>
                </c:pt>
                <c:pt idx="1800">
                  <c:v>8.9491525423728699</c:v>
                </c:pt>
                <c:pt idx="1801">
                  <c:v>8.9491525423728699</c:v>
                </c:pt>
                <c:pt idx="1802">
                  <c:v>8.9491525423728699</c:v>
                </c:pt>
                <c:pt idx="1803">
                  <c:v>8.6779661016949152</c:v>
                </c:pt>
                <c:pt idx="1804">
                  <c:v>8.9491525423728699</c:v>
                </c:pt>
                <c:pt idx="1805">
                  <c:v>8.6779661016949152</c:v>
                </c:pt>
                <c:pt idx="1806">
                  <c:v>8.9491525423728699</c:v>
                </c:pt>
                <c:pt idx="1807">
                  <c:v>8.9491525423728699</c:v>
                </c:pt>
                <c:pt idx="1808">
                  <c:v>8.8135593220338997</c:v>
                </c:pt>
                <c:pt idx="1809">
                  <c:v>8.9491525423728699</c:v>
                </c:pt>
                <c:pt idx="1810">
                  <c:v>8.9491525423728699</c:v>
                </c:pt>
                <c:pt idx="1811">
                  <c:v>8.6779661016949152</c:v>
                </c:pt>
                <c:pt idx="1812">
                  <c:v>8.9491525423728699</c:v>
                </c:pt>
                <c:pt idx="1813">
                  <c:v>8.6779661016949152</c:v>
                </c:pt>
                <c:pt idx="1814">
                  <c:v>8.8135593220338997</c:v>
                </c:pt>
                <c:pt idx="1815">
                  <c:v>8.9491525423728699</c:v>
                </c:pt>
                <c:pt idx="1816">
                  <c:v>8.4067796610169498</c:v>
                </c:pt>
                <c:pt idx="1817">
                  <c:v>8.6779661016949152</c:v>
                </c:pt>
                <c:pt idx="1818">
                  <c:v>8.6779661016949152</c:v>
                </c:pt>
                <c:pt idx="1819">
                  <c:v>8.6779661016949152</c:v>
                </c:pt>
                <c:pt idx="1820">
                  <c:v>8.6779661016949152</c:v>
                </c:pt>
                <c:pt idx="1821">
                  <c:v>8.9491525423728699</c:v>
                </c:pt>
                <c:pt idx="1822">
                  <c:v>9.2203389830507891</c:v>
                </c:pt>
                <c:pt idx="1823">
                  <c:v>8.9491525423728699</c:v>
                </c:pt>
                <c:pt idx="1824">
                  <c:v>8.9491525423728699</c:v>
                </c:pt>
                <c:pt idx="1825">
                  <c:v>8.9491525423728699</c:v>
                </c:pt>
                <c:pt idx="1826">
                  <c:v>8.5423728813559219</c:v>
                </c:pt>
                <c:pt idx="1827">
                  <c:v>8.6779661016949152</c:v>
                </c:pt>
                <c:pt idx="1828">
                  <c:v>8.8135593220338997</c:v>
                </c:pt>
                <c:pt idx="1829">
                  <c:v>9.0847457627118295</c:v>
                </c:pt>
                <c:pt idx="1830">
                  <c:v>9.0847457627118295</c:v>
                </c:pt>
                <c:pt idx="1831">
                  <c:v>8.6779661016949152</c:v>
                </c:pt>
                <c:pt idx="1832">
                  <c:v>8.9491525423728699</c:v>
                </c:pt>
                <c:pt idx="1833">
                  <c:v>8.9491525423728699</c:v>
                </c:pt>
                <c:pt idx="1834">
                  <c:v>8.8135593220338997</c:v>
                </c:pt>
                <c:pt idx="1835">
                  <c:v>8.9491525423728699</c:v>
                </c:pt>
                <c:pt idx="1836">
                  <c:v>8.8135593220338997</c:v>
                </c:pt>
                <c:pt idx="1837">
                  <c:v>8.6779661016949152</c:v>
                </c:pt>
                <c:pt idx="1838">
                  <c:v>8.5423728813559219</c:v>
                </c:pt>
                <c:pt idx="1839">
                  <c:v>8.2711864406779672</c:v>
                </c:pt>
                <c:pt idx="1840">
                  <c:v>8.4067796610169498</c:v>
                </c:pt>
                <c:pt idx="1841">
                  <c:v>8.4067796610169498</c:v>
                </c:pt>
                <c:pt idx="1842">
                  <c:v>8.4067796610169498</c:v>
                </c:pt>
                <c:pt idx="1843">
                  <c:v>8.4067796610169498</c:v>
                </c:pt>
                <c:pt idx="1844">
                  <c:v>8.5423728813559219</c:v>
                </c:pt>
                <c:pt idx="1845">
                  <c:v>8.4067796610169498</c:v>
                </c:pt>
                <c:pt idx="1846">
                  <c:v>8.6779661016949152</c:v>
                </c:pt>
                <c:pt idx="1847">
                  <c:v>8.9491525423728699</c:v>
                </c:pt>
                <c:pt idx="1848">
                  <c:v>8.4067796610169498</c:v>
                </c:pt>
                <c:pt idx="1849">
                  <c:v>8.8135593220338997</c:v>
                </c:pt>
                <c:pt idx="1850">
                  <c:v>8.5423728813559219</c:v>
                </c:pt>
                <c:pt idx="1851">
                  <c:v>8.4067796610169498</c:v>
                </c:pt>
                <c:pt idx="1852">
                  <c:v>8.4067796610169498</c:v>
                </c:pt>
                <c:pt idx="1853">
                  <c:v>8.8135593220338997</c:v>
                </c:pt>
                <c:pt idx="1854">
                  <c:v>8.6779661016949152</c:v>
                </c:pt>
                <c:pt idx="1855">
                  <c:v>8.5423728813559219</c:v>
                </c:pt>
                <c:pt idx="1856">
                  <c:v>8.4067796610169498</c:v>
                </c:pt>
                <c:pt idx="1857">
                  <c:v>8.5423728813559219</c:v>
                </c:pt>
                <c:pt idx="1858">
                  <c:v>8.2711864406779672</c:v>
                </c:pt>
                <c:pt idx="1859">
                  <c:v>8.4067796610169498</c:v>
                </c:pt>
                <c:pt idx="1860">
                  <c:v>8.1355932203389827</c:v>
                </c:pt>
                <c:pt idx="1861">
                  <c:v>8.4067796610169498</c:v>
                </c:pt>
                <c:pt idx="1862">
                  <c:v>8.4067796610169498</c:v>
                </c:pt>
                <c:pt idx="1863">
                  <c:v>8.1355932203389827</c:v>
                </c:pt>
                <c:pt idx="1864">
                  <c:v>8.5423728813559219</c:v>
                </c:pt>
                <c:pt idx="1865">
                  <c:v>8</c:v>
                </c:pt>
                <c:pt idx="1866">
                  <c:v>8</c:v>
                </c:pt>
                <c:pt idx="1867">
                  <c:v>8.2711864406779672</c:v>
                </c:pt>
                <c:pt idx="1868">
                  <c:v>8.4067796610169498</c:v>
                </c:pt>
                <c:pt idx="1869">
                  <c:v>8.2711864406779672</c:v>
                </c:pt>
                <c:pt idx="1870">
                  <c:v>8.4067796610169498</c:v>
                </c:pt>
                <c:pt idx="1871">
                  <c:v>8.1355932203389827</c:v>
                </c:pt>
                <c:pt idx="1872">
                  <c:v>7.7288135593220275</c:v>
                </c:pt>
                <c:pt idx="1873">
                  <c:v>8.4067796610169498</c:v>
                </c:pt>
                <c:pt idx="1874">
                  <c:v>8.4067796610169498</c:v>
                </c:pt>
                <c:pt idx="1875">
                  <c:v>8.2711864406779672</c:v>
                </c:pt>
                <c:pt idx="1876">
                  <c:v>8.4067796610169498</c:v>
                </c:pt>
                <c:pt idx="1877">
                  <c:v>8.1355932203389827</c:v>
                </c:pt>
                <c:pt idx="1878">
                  <c:v>8.4067796610169498</c:v>
                </c:pt>
                <c:pt idx="1879">
                  <c:v>8.1355932203389827</c:v>
                </c:pt>
                <c:pt idx="1880">
                  <c:v>8</c:v>
                </c:pt>
                <c:pt idx="1881">
                  <c:v>7.8644067796609924</c:v>
                </c:pt>
                <c:pt idx="1882">
                  <c:v>8.2711864406779672</c:v>
                </c:pt>
                <c:pt idx="1883">
                  <c:v>7.8644067796609924</c:v>
                </c:pt>
                <c:pt idx="1884">
                  <c:v>8.4067796610169498</c:v>
                </c:pt>
                <c:pt idx="1885">
                  <c:v>7.8644067796609924</c:v>
                </c:pt>
                <c:pt idx="1886">
                  <c:v>8.4067796610169498</c:v>
                </c:pt>
                <c:pt idx="1887">
                  <c:v>7.7288135593220275</c:v>
                </c:pt>
                <c:pt idx="1888">
                  <c:v>8.1355932203389827</c:v>
                </c:pt>
                <c:pt idx="1889">
                  <c:v>8.2711864406779672</c:v>
                </c:pt>
                <c:pt idx="1890">
                  <c:v>8.1355932203389827</c:v>
                </c:pt>
                <c:pt idx="1891">
                  <c:v>8</c:v>
                </c:pt>
                <c:pt idx="1892">
                  <c:v>8.1355932203389827</c:v>
                </c:pt>
                <c:pt idx="1893">
                  <c:v>8.1355932203389827</c:v>
                </c:pt>
                <c:pt idx="1894">
                  <c:v>7.8644067796609924</c:v>
                </c:pt>
                <c:pt idx="1895">
                  <c:v>7.8644067796609924</c:v>
                </c:pt>
                <c:pt idx="1896">
                  <c:v>8</c:v>
                </c:pt>
                <c:pt idx="1897">
                  <c:v>7.8644067796609924</c:v>
                </c:pt>
                <c:pt idx="1898">
                  <c:v>7.5932203389830519</c:v>
                </c:pt>
                <c:pt idx="1899">
                  <c:v>7.8644067796609924</c:v>
                </c:pt>
                <c:pt idx="1900">
                  <c:v>8</c:v>
                </c:pt>
                <c:pt idx="1901">
                  <c:v>7.8644067796609924</c:v>
                </c:pt>
                <c:pt idx="1902">
                  <c:v>8.1355932203389827</c:v>
                </c:pt>
                <c:pt idx="1903">
                  <c:v>7.8644067796609924</c:v>
                </c:pt>
                <c:pt idx="1904">
                  <c:v>8.2711864406779672</c:v>
                </c:pt>
                <c:pt idx="1905">
                  <c:v>7.8644067796609924</c:v>
                </c:pt>
                <c:pt idx="1906">
                  <c:v>8.1355932203389827</c:v>
                </c:pt>
                <c:pt idx="1907">
                  <c:v>8.1355932203389827</c:v>
                </c:pt>
                <c:pt idx="1908">
                  <c:v>7.5932203389830519</c:v>
                </c:pt>
                <c:pt idx="1909">
                  <c:v>7.8644067796609924</c:v>
                </c:pt>
                <c:pt idx="1910">
                  <c:v>7.8644067796609924</c:v>
                </c:pt>
                <c:pt idx="1911">
                  <c:v>7.8644067796609924</c:v>
                </c:pt>
                <c:pt idx="1912">
                  <c:v>7.7288135593220275</c:v>
                </c:pt>
                <c:pt idx="1913">
                  <c:v>8</c:v>
                </c:pt>
                <c:pt idx="1914">
                  <c:v>8.1355932203389827</c:v>
                </c:pt>
                <c:pt idx="1915">
                  <c:v>7.8644067796609924</c:v>
                </c:pt>
                <c:pt idx="1916">
                  <c:v>7.8644067796609924</c:v>
                </c:pt>
                <c:pt idx="1917">
                  <c:v>7.8644067796609924</c:v>
                </c:pt>
                <c:pt idx="1918">
                  <c:v>7.5932203389830519</c:v>
                </c:pt>
                <c:pt idx="1919">
                  <c:v>7.7288135593220275</c:v>
                </c:pt>
                <c:pt idx="1920">
                  <c:v>7.7288135593220275</c:v>
                </c:pt>
                <c:pt idx="1921">
                  <c:v>7.7288135593220275</c:v>
                </c:pt>
                <c:pt idx="1922">
                  <c:v>7.5932203389830519</c:v>
                </c:pt>
                <c:pt idx="1923">
                  <c:v>8</c:v>
                </c:pt>
                <c:pt idx="1924">
                  <c:v>7.5932203389830519</c:v>
                </c:pt>
                <c:pt idx="1925">
                  <c:v>7.7288135593220275</c:v>
                </c:pt>
                <c:pt idx="1926">
                  <c:v>7.5932203389830519</c:v>
                </c:pt>
                <c:pt idx="1927">
                  <c:v>7.4576271186440835</c:v>
                </c:pt>
                <c:pt idx="1928">
                  <c:v>7.7288135593220275</c:v>
                </c:pt>
                <c:pt idx="1929">
                  <c:v>7.7288135593220275</c:v>
                </c:pt>
                <c:pt idx="1930">
                  <c:v>8</c:v>
                </c:pt>
                <c:pt idx="1931">
                  <c:v>7.3220338983050679</c:v>
                </c:pt>
                <c:pt idx="1932">
                  <c:v>7.8644067796609924</c:v>
                </c:pt>
                <c:pt idx="1933">
                  <c:v>7.4576271186440835</c:v>
                </c:pt>
                <c:pt idx="1934">
                  <c:v>7.7288135593220275</c:v>
                </c:pt>
                <c:pt idx="1935">
                  <c:v>8.1355932203389827</c:v>
                </c:pt>
                <c:pt idx="1936">
                  <c:v>7.5932203389830519</c:v>
                </c:pt>
                <c:pt idx="1937">
                  <c:v>7.5932203389830519</c:v>
                </c:pt>
                <c:pt idx="1938">
                  <c:v>7.3220338983050679</c:v>
                </c:pt>
                <c:pt idx="1939">
                  <c:v>7.7288135593220275</c:v>
                </c:pt>
                <c:pt idx="1940">
                  <c:v>7.8644067796609924</c:v>
                </c:pt>
                <c:pt idx="1941">
                  <c:v>7.4576271186440835</c:v>
                </c:pt>
                <c:pt idx="1942">
                  <c:v>7.3220338983050679</c:v>
                </c:pt>
                <c:pt idx="1943">
                  <c:v>7.5932203389830519</c:v>
                </c:pt>
                <c:pt idx="1944">
                  <c:v>7.8644067796609924</c:v>
                </c:pt>
                <c:pt idx="1945">
                  <c:v>7.5932203389830519</c:v>
                </c:pt>
                <c:pt idx="1946">
                  <c:v>7.7288135593220275</c:v>
                </c:pt>
                <c:pt idx="1947">
                  <c:v>7.4576271186440835</c:v>
                </c:pt>
                <c:pt idx="1948">
                  <c:v>8</c:v>
                </c:pt>
                <c:pt idx="1949">
                  <c:v>7.4576271186440835</c:v>
                </c:pt>
                <c:pt idx="1950">
                  <c:v>7.5932203389830519</c:v>
                </c:pt>
                <c:pt idx="1951">
                  <c:v>7.1864406779660852</c:v>
                </c:pt>
                <c:pt idx="1952">
                  <c:v>7.7288135593220275</c:v>
                </c:pt>
                <c:pt idx="1953">
                  <c:v>7.4576271186440835</c:v>
                </c:pt>
                <c:pt idx="1954">
                  <c:v>7.5932203389830519</c:v>
                </c:pt>
                <c:pt idx="1955">
                  <c:v>7.7288135593220275</c:v>
                </c:pt>
                <c:pt idx="1956">
                  <c:v>7.4576271186440835</c:v>
                </c:pt>
                <c:pt idx="1957">
                  <c:v>7.3220338983050679</c:v>
                </c:pt>
                <c:pt idx="1958">
                  <c:v>7.4576271186440835</c:v>
                </c:pt>
                <c:pt idx="1959">
                  <c:v>7.4576271186440835</c:v>
                </c:pt>
                <c:pt idx="1960">
                  <c:v>7.8644067796609924</c:v>
                </c:pt>
                <c:pt idx="1961">
                  <c:v>7.3220338983050679</c:v>
                </c:pt>
                <c:pt idx="1962">
                  <c:v>7.4576271186440835</c:v>
                </c:pt>
                <c:pt idx="1963">
                  <c:v>7.4576271186440835</c:v>
                </c:pt>
                <c:pt idx="1964">
                  <c:v>7.4576271186440835</c:v>
                </c:pt>
                <c:pt idx="1965">
                  <c:v>7.4576271186440835</c:v>
                </c:pt>
                <c:pt idx="1966">
                  <c:v>7.4576271186440835</c:v>
                </c:pt>
                <c:pt idx="1967">
                  <c:v>6.9152542372881358</c:v>
                </c:pt>
                <c:pt idx="1968">
                  <c:v>7.1864406779660852</c:v>
                </c:pt>
                <c:pt idx="1969">
                  <c:v>7.1864406779660852</c:v>
                </c:pt>
                <c:pt idx="1970">
                  <c:v>7.3220338983050679</c:v>
                </c:pt>
                <c:pt idx="1971">
                  <c:v>7.3220338983050679</c:v>
                </c:pt>
                <c:pt idx="1972">
                  <c:v>7.7288135593220275</c:v>
                </c:pt>
                <c:pt idx="1973">
                  <c:v>7.4576271186440835</c:v>
                </c:pt>
                <c:pt idx="1974">
                  <c:v>7.3220338983050679</c:v>
                </c:pt>
                <c:pt idx="1975">
                  <c:v>7.3220338983050679</c:v>
                </c:pt>
                <c:pt idx="1976">
                  <c:v>7.1864406779660852</c:v>
                </c:pt>
                <c:pt idx="1977">
                  <c:v>7.3220338983050679</c:v>
                </c:pt>
                <c:pt idx="1978">
                  <c:v>7.4576271186440835</c:v>
                </c:pt>
                <c:pt idx="1979">
                  <c:v>7.4576271186440835</c:v>
                </c:pt>
                <c:pt idx="1980">
                  <c:v>6.9152542372881358</c:v>
                </c:pt>
                <c:pt idx="1981">
                  <c:v>7.4576271186440835</c:v>
                </c:pt>
                <c:pt idx="1982">
                  <c:v>7.1864406779660852</c:v>
                </c:pt>
                <c:pt idx="1983">
                  <c:v>7.3220338983050679</c:v>
                </c:pt>
                <c:pt idx="1984">
                  <c:v>7.3220338983050679</c:v>
                </c:pt>
                <c:pt idx="1985">
                  <c:v>7.4576271186440835</c:v>
                </c:pt>
                <c:pt idx="1986">
                  <c:v>6.7796610169491807</c:v>
                </c:pt>
                <c:pt idx="1987">
                  <c:v>7.1864406779660852</c:v>
                </c:pt>
                <c:pt idx="1988">
                  <c:v>7.1864406779660852</c:v>
                </c:pt>
                <c:pt idx="1989">
                  <c:v>7.3220338983050679</c:v>
                </c:pt>
                <c:pt idx="1990">
                  <c:v>7.1864406779660852</c:v>
                </c:pt>
                <c:pt idx="1991">
                  <c:v>7.1864406779660852</c:v>
                </c:pt>
                <c:pt idx="1992">
                  <c:v>7.0508474576271185</c:v>
                </c:pt>
                <c:pt idx="1993">
                  <c:v>7.0508474576271185</c:v>
                </c:pt>
                <c:pt idx="1994">
                  <c:v>7.0508474576271185</c:v>
                </c:pt>
                <c:pt idx="1995">
                  <c:v>6.9152542372881358</c:v>
                </c:pt>
                <c:pt idx="1996">
                  <c:v>7.3220338983050679</c:v>
                </c:pt>
                <c:pt idx="1997">
                  <c:v>7.1864406779660852</c:v>
                </c:pt>
                <c:pt idx="1998">
                  <c:v>6.9152542372881358</c:v>
                </c:pt>
                <c:pt idx="1999">
                  <c:v>7.3220338983050679</c:v>
                </c:pt>
                <c:pt idx="2000">
                  <c:v>6.9152542372881358</c:v>
                </c:pt>
                <c:pt idx="2001">
                  <c:v>7.3220338983050679</c:v>
                </c:pt>
                <c:pt idx="2002">
                  <c:v>6.9152542372881358</c:v>
                </c:pt>
                <c:pt idx="2003">
                  <c:v>7.0508474576271185</c:v>
                </c:pt>
                <c:pt idx="2004">
                  <c:v>7.1864406779660852</c:v>
                </c:pt>
                <c:pt idx="2005">
                  <c:v>7.0508474576271185</c:v>
                </c:pt>
                <c:pt idx="2006">
                  <c:v>7.3220338983050679</c:v>
                </c:pt>
                <c:pt idx="2007">
                  <c:v>6.9152542372881358</c:v>
                </c:pt>
                <c:pt idx="2008">
                  <c:v>6.7796610169491807</c:v>
                </c:pt>
                <c:pt idx="2009">
                  <c:v>6.9152542372881358</c:v>
                </c:pt>
                <c:pt idx="2010">
                  <c:v>6.7796610169491807</c:v>
                </c:pt>
                <c:pt idx="2011">
                  <c:v>7.3220338983050679</c:v>
                </c:pt>
                <c:pt idx="2012">
                  <c:v>7.0508474576271185</c:v>
                </c:pt>
                <c:pt idx="2013">
                  <c:v>6.7796610169491807</c:v>
                </c:pt>
                <c:pt idx="2014">
                  <c:v>7.0508474576271185</c:v>
                </c:pt>
                <c:pt idx="2015">
                  <c:v>7.1864406779660852</c:v>
                </c:pt>
                <c:pt idx="2016">
                  <c:v>6.6440677966101704</c:v>
                </c:pt>
                <c:pt idx="2017">
                  <c:v>7.3220338983050679</c:v>
                </c:pt>
                <c:pt idx="2018">
                  <c:v>6.9152542372881358</c:v>
                </c:pt>
                <c:pt idx="2019">
                  <c:v>7.0508474576271185</c:v>
                </c:pt>
                <c:pt idx="2020">
                  <c:v>6.7796610169491807</c:v>
                </c:pt>
                <c:pt idx="2021">
                  <c:v>7.1864406779660852</c:v>
                </c:pt>
                <c:pt idx="2022">
                  <c:v>7.1864406779660852</c:v>
                </c:pt>
                <c:pt idx="2023">
                  <c:v>6.7796610169491807</c:v>
                </c:pt>
                <c:pt idx="2024">
                  <c:v>6.9152542372881358</c:v>
                </c:pt>
                <c:pt idx="2025">
                  <c:v>6.9152542372881358</c:v>
                </c:pt>
                <c:pt idx="2026">
                  <c:v>7.0508474576271185</c:v>
                </c:pt>
                <c:pt idx="2027">
                  <c:v>6.7796610169491807</c:v>
                </c:pt>
                <c:pt idx="2028">
                  <c:v>7.0508474576271185</c:v>
                </c:pt>
                <c:pt idx="2029">
                  <c:v>6.6440677966101704</c:v>
                </c:pt>
                <c:pt idx="2030">
                  <c:v>6.9152542372881358</c:v>
                </c:pt>
                <c:pt idx="2031">
                  <c:v>7.0508474576271185</c:v>
                </c:pt>
                <c:pt idx="2032">
                  <c:v>6.5084745762711718</c:v>
                </c:pt>
                <c:pt idx="2033">
                  <c:v>6.6440677966101704</c:v>
                </c:pt>
                <c:pt idx="2034">
                  <c:v>6.6440677966101704</c:v>
                </c:pt>
                <c:pt idx="2035">
                  <c:v>7.1864406779660852</c:v>
                </c:pt>
                <c:pt idx="2036">
                  <c:v>6.6440677966101704</c:v>
                </c:pt>
                <c:pt idx="2037">
                  <c:v>6.9152542372881358</c:v>
                </c:pt>
                <c:pt idx="2038">
                  <c:v>6.9152542372881358</c:v>
                </c:pt>
                <c:pt idx="2039">
                  <c:v>6.5084745762711718</c:v>
                </c:pt>
                <c:pt idx="2040">
                  <c:v>6.7796610169491807</c:v>
                </c:pt>
                <c:pt idx="2041">
                  <c:v>6.7796610169491807</c:v>
                </c:pt>
                <c:pt idx="2042">
                  <c:v>6.7796610169491807</c:v>
                </c:pt>
                <c:pt idx="2043">
                  <c:v>6.6440677966101704</c:v>
                </c:pt>
                <c:pt idx="2044">
                  <c:v>6.6440677966101704</c:v>
                </c:pt>
                <c:pt idx="2045">
                  <c:v>6.6440677966101704</c:v>
                </c:pt>
                <c:pt idx="2046">
                  <c:v>6.6440677966101704</c:v>
                </c:pt>
                <c:pt idx="2047">
                  <c:v>6.9152542372881358</c:v>
                </c:pt>
                <c:pt idx="2048">
                  <c:v>6.6440677966101704</c:v>
                </c:pt>
                <c:pt idx="2049">
                  <c:v>6.5084745762711718</c:v>
                </c:pt>
                <c:pt idx="2050">
                  <c:v>7.0508474576271185</c:v>
                </c:pt>
                <c:pt idx="2051">
                  <c:v>6.5084745762711718</c:v>
                </c:pt>
                <c:pt idx="2052">
                  <c:v>6.6440677966101704</c:v>
                </c:pt>
                <c:pt idx="2053">
                  <c:v>6.7796610169491807</c:v>
                </c:pt>
                <c:pt idx="2054">
                  <c:v>7.1864406779660852</c:v>
                </c:pt>
                <c:pt idx="2055">
                  <c:v>6.5084745762711718</c:v>
                </c:pt>
                <c:pt idx="2056">
                  <c:v>6.1016949152542423</c:v>
                </c:pt>
                <c:pt idx="2057">
                  <c:v>6.7796610169491807</c:v>
                </c:pt>
                <c:pt idx="2058">
                  <c:v>6.5084745762711718</c:v>
                </c:pt>
                <c:pt idx="2059">
                  <c:v>6.7796610169491807</c:v>
                </c:pt>
                <c:pt idx="2060">
                  <c:v>6.6440677966101704</c:v>
                </c:pt>
                <c:pt idx="2061">
                  <c:v>6.237288135593241</c:v>
                </c:pt>
                <c:pt idx="2062">
                  <c:v>6.237288135593241</c:v>
                </c:pt>
                <c:pt idx="2063">
                  <c:v>6.6440677966101704</c:v>
                </c:pt>
                <c:pt idx="2064">
                  <c:v>6.9152542372881358</c:v>
                </c:pt>
                <c:pt idx="2065">
                  <c:v>6.7796610169491807</c:v>
                </c:pt>
                <c:pt idx="2066">
                  <c:v>6.7796610169491807</c:v>
                </c:pt>
                <c:pt idx="2067">
                  <c:v>6.1016949152542423</c:v>
                </c:pt>
                <c:pt idx="2068">
                  <c:v>6.1016949152542423</c:v>
                </c:pt>
                <c:pt idx="2069">
                  <c:v>6.7796610169491807</c:v>
                </c:pt>
                <c:pt idx="2070">
                  <c:v>6.6440677966101704</c:v>
                </c:pt>
                <c:pt idx="2071">
                  <c:v>6.6440677966101704</c:v>
                </c:pt>
                <c:pt idx="2072">
                  <c:v>6.7796610169491807</c:v>
                </c:pt>
                <c:pt idx="2073">
                  <c:v>6.237288135593241</c:v>
                </c:pt>
                <c:pt idx="2074">
                  <c:v>6.237288135593241</c:v>
                </c:pt>
                <c:pt idx="2075">
                  <c:v>6.6440677966101704</c:v>
                </c:pt>
                <c:pt idx="2076">
                  <c:v>6.5084745762711718</c:v>
                </c:pt>
                <c:pt idx="2077">
                  <c:v>6.3728813559322015</c:v>
                </c:pt>
                <c:pt idx="2078">
                  <c:v>6.7796610169491807</c:v>
                </c:pt>
                <c:pt idx="2079">
                  <c:v>6.237288135593241</c:v>
                </c:pt>
                <c:pt idx="2080">
                  <c:v>6.6440677966101704</c:v>
                </c:pt>
                <c:pt idx="2081">
                  <c:v>6.1016949152542423</c:v>
                </c:pt>
                <c:pt idx="2082">
                  <c:v>6.237288135593241</c:v>
                </c:pt>
                <c:pt idx="2083">
                  <c:v>6.6440677966101704</c:v>
                </c:pt>
                <c:pt idx="2084">
                  <c:v>6.7796610169491807</c:v>
                </c:pt>
                <c:pt idx="2085">
                  <c:v>6.6440677966101704</c:v>
                </c:pt>
                <c:pt idx="2086">
                  <c:v>6.7796610169491807</c:v>
                </c:pt>
                <c:pt idx="2087">
                  <c:v>6.7796610169491807</c:v>
                </c:pt>
                <c:pt idx="2088">
                  <c:v>6.237288135593241</c:v>
                </c:pt>
                <c:pt idx="2089">
                  <c:v>6.6440677966101704</c:v>
                </c:pt>
                <c:pt idx="2090">
                  <c:v>6.9152542372881358</c:v>
                </c:pt>
                <c:pt idx="2091">
                  <c:v>6.6440677966101704</c:v>
                </c:pt>
                <c:pt idx="2092">
                  <c:v>6.3728813559322015</c:v>
                </c:pt>
                <c:pt idx="2093">
                  <c:v>6.237288135593241</c:v>
                </c:pt>
                <c:pt idx="2094">
                  <c:v>6.7796610169491807</c:v>
                </c:pt>
                <c:pt idx="2095">
                  <c:v>6.3728813559322015</c:v>
                </c:pt>
                <c:pt idx="2096">
                  <c:v>6.237288135593241</c:v>
                </c:pt>
                <c:pt idx="2097">
                  <c:v>6.6440677966101704</c:v>
                </c:pt>
                <c:pt idx="2098">
                  <c:v>6.1016949152542423</c:v>
                </c:pt>
                <c:pt idx="2099">
                  <c:v>6.1016949152542423</c:v>
                </c:pt>
                <c:pt idx="2100">
                  <c:v>6.5084745762711718</c:v>
                </c:pt>
                <c:pt idx="2101">
                  <c:v>6.3728813559322015</c:v>
                </c:pt>
                <c:pt idx="2102">
                  <c:v>6.3728813559322015</c:v>
                </c:pt>
                <c:pt idx="2103">
                  <c:v>6.237288135593241</c:v>
                </c:pt>
                <c:pt idx="2104">
                  <c:v>6.1016949152542423</c:v>
                </c:pt>
                <c:pt idx="2105">
                  <c:v>6.5084745762711718</c:v>
                </c:pt>
                <c:pt idx="2106">
                  <c:v>6.3728813559322015</c:v>
                </c:pt>
                <c:pt idx="2107">
                  <c:v>6.237288135593241</c:v>
                </c:pt>
                <c:pt idx="2108">
                  <c:v>6.1016949152542423</c:v>
                </c:pt>
                <c:pt idx="2109">
                  <c:v>5.9661016949152543</c:v>
                </c:pt>
                <c:pt idx="2110">
                  <c:v>6.1016949152542423</c:v>
                </c:pt>
                <c:pt idx="2111">
                  <c:v>6.237288135593241</c:v>
                </c:pt>
                <c:pt idx="2112">
                  <c:v>5.694915254237249</c:v>
                </c:pt>
                <c:pt idx="2113">
                  <c:v>6.6440677966101704</c:v>
                </c:pt>
                <c:pt idx="2114">
                  <c:v>6.1016949152542423</c:v>
                </c:pt>
                <c:pt idx="2115">
                  <c:v>6.3728813559322015</c:v>
                </c:pt>
                <c:pt idx="2116">
                  <c:v>6.237288135593241</c:v>
                </c:pt>
                <c:pt idx="2117">
                  <c:v>5.9661016949152543</c:v>
                </c:pt>
                <c:pt idx="2118">
                  <c:v>6.1016949152542423</c:v>
                </c:pt>
                <c:pt idx="2119">
                  <c:v>5.8305084745762716</c:v>
                </c:pt>
                <c:pt idx="2120">
                  <c:v>6.1016949152542423</c:v>
                </c:pt>
                <c:pt idx="2121">
                  <c:v>6.1016949152542423</c:v>
                </c:pt>
                <c:pt idx="2122">
                  <c:v>6.237288135593241</c:v>
                </c:pt>
                <c:pt idx="2123">
                  <c:v>5.9661016949152543</c:v>
                </c:pt>
                <c:pt idx="2124">
                  <c:v>6.1016949152542423</c:v>
                </c:pt>
                <c:pt idx="2125">
                  <c:v>6.237288135593241</c:v>
                </c:pt>
                <c:pt idx="2126">
                  <c:v>6.237288135593241</c:v>
                </c:pt>
                <c:pt idx="2127">
                  <c:v>6.237288135593241</c:v>
                </c:pt>
                <c:pt idx="2128">
                  <c:v>5.8305084745762716</c:v>
                </c:pt>
                <c:pt idx="2129">
                  <c:v>5.8305084745762716</c:v>
                </c:pt>
                <c:pt idx="2130">
                  <c:v>6.1016949152542423</c:v>
                </c:pt>
                <c:pt idx="2131">
                  <c:v>5.9661016949152543</c:v>
                </c:pt>
                <c:pt idx="2132">
                  <c:v>6.1016949152542423</c:v>
                </c:pt>
                <c:pt idx="2133">
                  <c:v>6.237288135593241</c:v>
                </c:pt>
                <c:pt idx="2134">
                  <c:v>5.9661016949152543</c:v>
                </c:pt>
                <c:pt idx="2135">
                  <c:v>5.9661016949152543</c:v>
                </c:pt>
                <c:pt idx="2136">
                  <c:v>5.9661016949152543</c:v>
                </c:pt>
                <c:pt idx="2137">
                  <c:v>6.237288135593241</c:v>
                </c:pt>
                <c:pt idx="2138">
                  <c:v>5.9661016949152543</c:v>
                </c:pt>
                <c:pt idx="2139">
                  <c:v>6.1016949152542423</c:v>
                </c:pt>
                <c:pt idx="2140">
                  <c:v>6.237288135593241</c:v>
                </c:pt>
                <c:pt idx="2141">
                  <c:v>5.9661016949152543</c:v>
                </c:pt>
                <c:pt idx="2142">
                  <c:v>6.1016949152542423</c:v>
                </c:pt>
                <c:pt idx="2143">
                  <c:v>5.694915254237249</c:v>
                </c:pt>
                <c:pt idx="2144">
                  <c:v>5.9661016949152543</c:v>
                </c:pt>
                <c:pt idx="2145">
                  <c:v>5.8305084745762716</c:v>
                </c:pt>
                <c:pt idx="2146">
                  <c:v>6.1016949152542423</c:v>
                </c:pt>
                <c:pt idx="2147">
                  <c:v>6.237288135593241</c:v>
                </c:pt>
                <c:pt idx="2148">
                  <c:v>6.237288135593241</c:v>
                </c:pt>
                <c:pt idx="2149">
                  <c:v>6.237288135593241</c:v>
                </c:pt>
                <c:pt idx="2150">
                  <c:v>6.237288135593241</c:v>
                </c:pt>
                <c:pt idx="2151">
                  <c:v>5.9661016949152543</c:v>
                </c:pt>
                <c:pt idx="2152">
                  <c:v>6.1016949152542423</c:v>
                </c:pt>
                <c:pt idx="2153">
                  <c:v>5.8305084745762716</c:v>
                </c:pt>
                <c:pt idx="2154">
                  <c:v>6.1016949152542423</c:v>
                </c:pt>
                <c:pt idx="2155">
                  <c:v>5.8305084745762716</c:v>
                </c:pt>
                <c:pt idx="2156">
                  <c:v>6.1016949152542423</c:v>
                </c:pt>
                <c:pt idx="2157">
                  <c:v>6.1016949152542423</c:v>
                </c:pt>
                <c:pt idx="2158">
                  <c:v>6.237288135593241</c:v>
                </c:pt>
                <c:pt idx="2159">
                  <c:v>5.694915254237249</c:v>
                </c:pt>
                <c:pt idx="2160">
                  <c:v>5.9661016949152543</c:v>
                </c:pt>
                <c:pt idx="2161">
                  <c:v>5.9661016949152543</c:v>
                </c:pt>
                <c:pt idx="2162">
                  <c:v>5.8305084745762716</c:v>
                </c:pt>
                <c:pt idx="2163">
                  <c:v>6.5084745762711718</c:v>
                </c:pt>
                <c:pt idx="2164">
                  <c:v>5.4237288135593333</c:v>
                </c:pt>
                <c:pt idx="2165">
                  <c:v>5.694915254237249</c:v>
                </c:pt>
                <c:pt idx="2166">
                  <c:v>5.8305084745762716</c:v>
                </c:pt>
                <c:pt idx="2167">
                  <c:v>6.1016949152542423</c:v>
                </c:pt>
                <c:pt idx="2168">
                  <c:v>5.9661016949152543</c:v>
                </c:pt>
                <c:pt idx="2169">
                  <c:v>5.694915254237249</c:v>
                </c:pt>
                <c:pt idx="2170">
                  <c:v>6.1016949152542423</c:v>
                </c:pt>
                <c:pt idx="2171">
                  <c:v>5.8305084745762716</c:v>
                </c:pt>
                <c:pt idx="2172">
                  <c:v>5.694915254237249</c:v>
                </c:pt>
                <c:pt idx="2173">
                  <c:v>5.8305084745762716</c:v>
                </c:pt>
                <c:pt idx="2174">
                  <c:v>5.694915254237249</c:v>
                </c:pt>
                <c:pt idx="2175">
                  <c:v>6.1016949152542423</c:v>
                </c:pt>
                <c:pt idx="2176">
                  <c:v>5.5593220338983134</c:v>
                </c:pt>
                <c:pt idx="2177">
                  <c:v>6.1016949152542423</c:v>
                </c:pt>
                <c:pt idx="2178">
                  <c:v>6.1016949152542423</c:v>
                </c:pt>
                <c:pt idx="2179">
                  <c:v>5.9661016949152543</c:v>
                </c:pt>
                <c:pt idx="2180">
                  <c:v>6.237288135593241</c:v>
                </c:pt>
                <c:pt idx="2181">
                  <c:v>5.5593220338983134</c:v>
                </c:pt>
                <c:pt idx="2182">
                  <c:v>6.1016949152542423</c:v>
                </c:pt>
                <c:pt idx="2183">
                  <c:v>5.5593220338983134</c:v>
                </c:pt>
                <c:pt idx="2184">
                  <c:v>5.8305084745762716</c:v>
                </c:pt>
                <c:pt idx="2185">
                  <c:v>5.694915254237249</c:v>
                </c:pt>
                <c:pt idx="2186">
                  <c:v>5.8305084745762716</c:v>
                </c:pt>
                <c:pt idx="2187">
                  <c:v>5.4237288135593333</c:v>
                </c:pt>
                <c:pt idx="2188">
                  <c:v>5.5593220338983134</c:v>
                </c:pt>
                <c:pt idx="2189">
                  <c:v>5.5593220338983134</c:v>
                </c:pt>
                <c:pt idx="2190">
                  <c:v>5.4237288135593333</c:v>
                </c:pt>
                <c:pt idx="2191">
                  <c:v>5.4237288135593333</c:v>
                </c:pt>
                <c:pt idx="2192">
                  <c:v>5.694915254237249</c:v>
                </c:pt>
                <c:pt idx="2193">
                  <c:v>5.694915254237249</c:v>
                </c:pt>
                <c:pt idx="2194">
                  <c:v>5.4237288135593333</c:v>
                </c:pt>
                <c:pt idx="2195">
                  <c:v>5.2881355932203391</c:v>
                </c:pt>
                <c:pt idx="2196">
                  <c:v>5.5593220338983134</c:v>
                </c:pt>
                <c:pt idx="2197">
                  <c:v>5.694915254237249</c:v>
                </c:pt>
                <c:pt idx="2198">
                  <c:v>5.9661016949152543</c:v>
                </c:pt>
                <c:pt idx="2199">
                  <c:v>5.694915254237249</c:v>
                </c:pt>
                <c:pt idx="2200">
                  <c:v>5.8305084745762716</c:v>
                </c:pt>
                <c:pt idx="2201">
                  <c:v>5.694915254237249</c:v>
                </c:pt>
                <c:pt idx="2202">
                  <c:v>5.8305084745762716</c:v>
                </c:pt>
                <c:pt idx="2203">
                  <c:v>5.9661016949152543</c:v>
                </c:pt>
                <c:pt idx="2204">
                  <c:v>5.5593220338983134</c:v>
                </c:pt>
                <c:pt idx="2205">
                  <c:v>5.2881355932203391</c:v>
                </c:pt>
                <c:pt idx="2206">
                  <c:v>5.694915254237249</c:v>
                </c:pt>
                <c:pt idx="2207">
                  <c:v>5.5593220338983134</c:v>
                </c:pt>
                <c:pt idx="2208">
                  <c:v>5.8305084745762716</c:v>
                </c:pt>
                <c:pt idx="2209">
                  <c:v>5.5593220338983134</c:v>
                </c:pt>
                <c:pt idx="2210">
                  <c:v>5.694915254237249</c:v>
                </c:pt>
                <c:pt idx="2211">
                  <c:v>5.5593220338983134</c:v>
                </c:pt>
                <c:pt idx="2212">
                  <c:v>5.8305084745762716</c:v>
                </c:pt>
                <c:pt idx="2213">
                  <c:v>5.4237288135593333</c:v>
                </c:pt>
                <c:pt idx="2214">
                  <c:v>5.694915254237249</c:v>
                </c:pt>
                <c:pt idx="2215">
                  <c:v>5.9661016949152543</c:v>
                </c:pt>
                <c:pt idx="2216">
                  <c:v>5.8305084745762716</c:v>
                </c:pt>
                <c:pt idx="2217">
                  <c:v>5.694915254237249</c:v>
                </c:pt>
                <c:pt idx="2218">
                  <c:v>5.694915254237249</c:v>
                </c:pt>
                <c:pt idx="2219">
                  <c:v>5.694915254237249</c:v>
                </c:pt>
                <c:pt idx="2220">
                  <c:v>5.9661016949152543</c:v>
                </c:pt>
                <c:pt idx="2221">
                  <c:v>5.8305084745762716</c:v>
                </c:pt>
                <c:pt idx="2222">
                  <c:v>5.2881355932203391</c:v>
                </c:pt>
                <c:pt idx="2223">
                  <c:v>5.4237288135593333</c:v>
                </c:pt>
                <c:pt idx="2224">
                  <c:v>5.5593220338983134</c:v>
                </c:pt>
                <c:pt idx="2225">
                  <c:v>5.4237288135593333</c:v>
                </c:pt>
                <c:pt idx="2226">
                  <c:v>5.4237288135593333</c:v>
                </c:pt>
                <c:pt idx="2227">
                  <c:v>5.2881355932203391</c:v>
                </c:pt>
                <c:pt idx="2228">
                  <c:v>5.694915254237249</c:v>
                </c:pt>
                <c:pt idx="2229">
                  <c:v>5.8305084745762716</c:v>
                </c:pt>
                <c:pt idx="2230">
                  <c:v>5.694915254237249</c:v>
                </c:pt>
                <c:pt idx="2231">
                  <c:v>5.2881355932203391</c:v>
                </c:pt>
                <c:pt idx="2232">
                  <c:v>5.4237288135593333</c:v>
                </c:pt>
                <c:pt idx="2233">
                  <c:v>5.5593220338983134</c:v>
                </c:pt>
                <c:pt idx="2234">
                  <c:v>5.5593220338983134</c:v>
                </c:pt>
                <c:pt idx="2235">
                  <c:v>5.2881355932203391</c:v>
                </c:pt>
                <c:pt idx="2236">
                  <c:v>5.694915254237249</c:v>
                </c:pt>
                <c:pt idx="2237">
                  <c:v>5.694915254237249</c:v>
                </c:pt>
                <c:pt idx="2238">
                  <c:v>5.4237288135593333</c:v>
                </c:pt>
                <c:pt idx="2239">
                  <c:v>5.4237288135593333</c:v>
                </c:pt>
                <c:pt idx="2240">
                  <c:v>5.2881355932203391</c:v>
                </c:pt>
                <c:pt idx="2241">
                  <c:v>5.2881355932203391</c:v>
                </c:pt>
                <c:pt idx="2242">
                  <c:v>5.2881355932203391</c:v>
                </c:pt>
                <c:pt idx="2243">
                  <c:v>5.5593220338983134</c:v>
                </c:pt>
                <c:pt idx="2244">
                  <c:v>5.4237288135593333</c:v>
                </c:pt>
                <c:pt idx="2245">
                  <c:v>5.5593220338983134</c:v>
                </c:pt>
                <c:pt idx="2246">
                  <c:v>5.4237288135593333</c:v>
                </c:pt>
                <c:pt idx="2247">
                  <c:v>5.5593220338983134</c:v>
                </c:pt>
                <c:pt idx="2248">
                  <c:v>5.694915254237249</c:v>
                </c:pt>
                <c:pt idx="2249">
                  <c:v>5.694915254237249</c:v>
                </c:pt>
                <c:pt idx="2250">
                  <c:v>5.694915254237249</c:v>
                </c:pt>
                <c:pt idx="2251">
                  <c:v>5.694915254237249</c:v>
                </c:pt>
                <c:pt idx="2252">
                  <c:v>5.694915254237249</c:v>
                </c:pt>
                <c:pt idx="2253">
                  <c:v>5.1525423728813555</c:v>
                </c:pt>
                <c:pt idx="2254">
                  <c:v>5.1525423728813555</c:v>
                </c:pt>
                <c:pt idx="2255">
                  <c:v>5.4237288135593333</c:v>
                </c:pt>
                <c:pt idx="2256">
                  <c:v>5.2881355932203391</c:v>
                </c:pt>
                <c:pt idx="2257">
                  <c:v>5.5593220338983134</c:v>
                </c:pt>
                <c:pt idx="2258">
                  <c:v>5.694915254237249</c:v>
                </c:pt>
                <c:pt idx="2259">
                  <c:v>5.5593220338983134</c:v>
                </c:pt>
                <c:pt idx="2260">
                  <c:v>5.694915254237249</c:v>
                </c:pt>
                <c:pt idx="2261">
                  <c:v>5.4237288135593333</c:v>
                </c:pt>
                <c:pt idx="2262">
                  <c:v>5.4237288135593333</c:v>
                </c:pt>
                <c:pt idx="2263">
                  <c:v>5.694915254237249</c:v>
                </c:pt>
                <c:pt idx="2264">
                  <c:v>5.4237288135593333</c:v>
                </c:pt>
                <c:pt idx="2265">
                  <c:v>5.4237288135593333</c:v>
                </c:pt>
                <c:pt idx="2266">
                  <c:v>5.4237288135593333</c:v>
                </c:pt>
                <c:pt idx="2267">
                  <c:v>5.4237288135593333</c:v>
                </c:pt>
                <c:pt idx="2268">
                  <c:v>5.2881355932203391</c:v>
                </c:pt>
                <c:pt idx="2269">
                  <c:v>5.694915254237249</c:v>
                </c:pt>
                <c:pt idx="2270">
                  <c:v>5.1525423728813555</c:v>
                </c:pt>
                <c:pt idx="2271">
                  <c:v>5.2881355932203391</c:v>
                </c:pt>
                <c:pt idx="2272">
                  <c:v>5.2881355932203391</c:v>
                </c:pt>
                <c:pt idx="2273">
                  <c:v>5.2881355932203391</c:v>
                </c:pt>
                <c:pt idx="2274">
                  <c:v>5.1525423728813555</c:v>
                </c:pt>
                <c:pt idx="2275">
                  <c:v>5.5593220338983134</c:v>
                </c:pt>
                <c:pt idx="2276">
                  <c:v>5.5593220338983134</c:v>
                </c:pt>
                <c:pt idx="2277">
                  <c:v>5.0169491525423879</c:v>
                </c:pt>
                <c:pt idx="2278">
                  <c:v>5.4237288135593333</c:v>
                </c:pt>
                <c:pt idx="2279">
                  <c:v>5.2881355932203391</c:v>
                </c:pt>
                <c:pt idx="2280">
                  <c:v>5.694915254237249</c:v>
                </c:pt>
                <c:pt idx="2281">
                  <c:v>5.1525423728813555</c:v>
                </c:pt>
                <c:pt idx="2282">
                  <c:v>5.0169491525423879</c:v>
                </c:pt>
                <c:pt idx="2283">
                  <c:v>5.8305084745762716</c:v>
                </c:pt>
                <c:pt idx="2284">
                  <c:v>5.1525423728813555</c:v>
                </c:pt>
                <c:pt idx="2285">
                  <c:v>5.2881355932203391</c:v>
                </c:pt>
                <c:pt idx="2286">
                  <c:v>5.0169491525423879</c:v>
                </c:pt>
                <c:pt idx="2287">
                  <c:v>5.4237288135593333</c:v>
                </c:pt>
                <c:pt idx="2288">
                  <c:v>5.4237288135593333</c:v>
                </c:pt>
                <c:pt idx="2289">
                  <c:v>5.2881355932203391</c:v>
                </c:pt>
                <c:pt idx="2290">
                  <c:v>5.2881355932203391</c:v>
                </c:pt>
                <c:pt idx="2291">
                  <c:v>5.2881355932203391</c:v>
                </c:pt>
                <c:pt idx="2292">
                  <c:v>5.0169491525423879</c:v>
                </c:pt>
                <c:pt idx="2293">
                  <c:v>5.2881355932203391</c:v>
                </c:pt>
                <c:pt idx="2294">
                  <c:v>5.4237288135593333</c:v>
                </c:pt>
                <c:pt idx="2295">
                  <c:v>5.2881355932203391</c:v>
                </c:pt>
                <c:pt idx="2296">
                  <c:v>5.1525423728813555</c:v>
                </c:pt>
                <c:pt idx="2297">
                  <c:v>5.4237288135593333</c:v>
                </c:pt>
                <c:pt idx="2298">
                  <c:v>5.2881355932203391</c:v>
                </c:pt>
                <c:pt idx="2299">
                  <c:v>5.694915254237249</c:v>
                </c:pt>
                <c:pt idx="2300">
                  <c:v>5.0169491525423879</c:v>
                </c:pt>
                <c:pt idx="2301">
                  <c:v>4.8813559322033901</c:v>
                </c:pt>
                <c:pt idx="2302">
                  <c:v>5.2881355932203391</c:v>
                </c:pt>
                <c:pt idx="2303">
                  <c:v>5.2881355932203391</c:v>
                </c:pt>
                <c:pt idx="2304">
                  <c:v>5.4237288135593333</c:v>
                </c:pt>
                <c:pt idx="2305">
                  <c:v>5.2881355932203391</c:v>
                </c:pt>
                <c:pt idx="2306">
                  <c:v>5.2881355932203391</c:v>
                </c:pt>
                <c:pt idx="2307">
                  <c:v>5.1525423728813555</c:v>
                </c:pt>
                <c:pt idx="2308">
                  <c:v>5.2881355932203391</c:v>
                </c:pt>
                <c:pt idx="2309">
                  <c:v>5.5593220338983134</c:v>
                </c:pt>
                <c:pt idx="2310">
                  <c:v>5.1525423728813555</c:v>
                </c:pt>
                <c:pt idx="2311">
                  <c:v>5.2881355932203391</c:v>
                </c:pt>
                <c:pt idx="2312">
                  <c:v>5.2881355932203391</c:v>
                </c:pt>
                <c:pt idx="2313">
                  <c:v>5.2881355932203391</c:v>
                </c:pt>
                <c:pt idx="2314">
                  <c:v>5.4237288135593333</c:v>
                </c:pt>
                <c:pt idx="2315">
                  <c:v>5.2881355932203391</c:v>
                </c:pt>
                <c:pt idx="2316">
                  <c:v>5.1525423728813555</c:v>
                </c:pt>
                <c:pt idx="2317">
                  <c:v>5.2881355932203391</c:v>
                </c:pt>
                <c:pt idx="2318">
                  <c:v>5.2881355932203391</c:v>
                </c:pt>
                <c:pt idx="2319">
                  <c:v>4.7457627118644243</c:v>
                </c:pt>
                <c:pt idx="2320">
                  <c:v>4.8813559322033901</c:v>
                </c:pt>
                <c:pt idx="2321">
                  <c:v>5.1525423728813555</c:v>
                </c:pt>
                <c:pt idx="2322">
                  <c:v>5.1525423728813555</c:v>
                </c:pt>
                <c:pt idx="2323">
                  <c:v>5.0169491525423879</c:v>
                </c:pt>
                <c:pt idx="2324">
                  <c:v>5.2881355932203391</c:v>
                </c:pt>
                <c:pt idx="2325">
                  <c:v>5.2881355932203391</c:v>
                </c:pt>
                <c:pt idx="2326">
                  <c:v>4.8813559322033901</c:v>
                </c:pt>
                <c:pt idx="2327">
                  <c:v>4.8813559322033901</c:v>
                </c:pt>
                <c:pt idx="2328">
                  <c:v>5.0169491525423879</c:v>
                </c:pt>
                <c:pt idx="2329">
                  <c:v>5.2881355932203391</c:v>
                </c:pt>
                <c:pt idx="2330">
                  <c:v>5.0169491525423879</c:v>
                </c:pt>
                <c:pt idx="2331">
                  <c:v>4.8813559322033901</c:v>
                </c:pt>
                <c:pt idx="2332">
                  <c:v>4.7457627118644243</c:v>
                </c:pt>
                <c:pt idx="2333">
                  <c:v>5.0169491525423879</c:v>
                </c:pt>
                <c:pt idx="2334">
                  <c:v>4.6101694915254239</c:v>
                </c:pt>
                <c:pt idx="2335">
                  <c:v>4.7457627118644243</c:v>
                </c:pt>
                <c:pt idx="2336">
                  <c:v>4.8813559322033901</c:v>
                </c:pt>
                <c:pt idx="2337">
                  <c:v>4.7457627118644243</c:v>
                </c:pt>
                <c:pt idx="2338">
                  <c:v>4.7457627118644243</c:v>
                </c:pt>
                <c:pt idx="2339">
                  <c:v>5.0169491525423879</c:v>
                </c:pt>
                <c:pt idx="2340">
                  <c:v>4.8813559322033901</c:v>
                </c:pt>
                <c:pt idx="2341">
                  <c:v>4.7457627118644243</c:v>
                </c:pt>
                <c:pt idx="2342">
                  <c:v>5.0169491525423879</c:v>
                </c:pt>
                <c:pt idx="2343">
                  <c:v>4.7457627118644243</c:v>
                </c:pt>
                <c:pt idx="2344">
                  <c:v>4.8813559322033901</c:v>
                </c:pt>
                <c:pt idx="2345">
                  <c:v>4.7457627118644243</c:v>
                </c:pt>
                <c:pt idx="2346">
                  <c:v>5.2881355932203391</c:v>
                </c:pt>
                <c:pt idx="2347">
                  <c:v>4.4745762711864234</c:v>
                </c:pt>
                <c:pt idx="2348">
                  <c:v>5.0169491525423879</c:v>
                </c:pt>
                <c:pt idx="2349">
                  <c:v>4.7457627118644243</c:v>
                </c:pt>
                <c:pt idx="2350">
                  <c:v>5.4237288135593333</c:v>
                </c:pt>
                <c:pt idx="2351">
                  <c:v>5.0169491525423879</c:v>
                </c:pt>
                <c:pt idx="2352">
                  <c:v>4.7457627118644243</c:v>
                </c:pt>
                <c:pt idx="2353">
                  <c:v>5.1525423728813555</c:v>
                </c:pt>
                <c:pt idx="2354">
                  <c:v>4.8813559322033901</c:v>
                </c:pt>
                <c:pt idx="2355">
                  <c:v>4.7457627118644243</c:v>
                </c:pt>
                <c:pt idx="2356">
                  <c:v>4.7457627118644243</c:v>
                </c:pt>
                <c:pt idx="2357">
                  <c:v>4.7457627118644243</c:v>
                </c:pt>
                <c:pt idx="2358">
                  <c:v>5.0169491525423879</c:v>
                </c:pt>
                <c:pt idx="2359">
                  <c:v>4.8813559322033901</c:v>
                </c:pt>
                <c:pt idx="2360">
                  <c:v>4.7457627118644243</c:v>
                </c:pt>
                <c:pt idx="2361">
                  <c:v>4.8813559322033901</c:v>
                </c:pt>
                <c:pt idx="2362">
                  <c:v>4.7457627118644243</c:v>
                </c:pt>
                <c:pt idx="2363">
                  <c:v>4.7457627118644243</c:v>
                </c:pt>
                <c:pt idx="2364">
                  <c:v>4.8813559322033901</c:v>
                </c:pt>
                <c:pt idx="2365">
                  <c:v>4.3389830508474407</c:v>
                </c:pt>
                <c:pt idx="2366">
                  <c:v>5.0169491525423879</c:v>
                </c:pt>
                <c:pt idx="2367">
                  <c:v>4.6101694915254239</c:v>
                </c:pt>
                <c:pt idx="2368">
                  <c:v>5.0169491525423879</c:v>
                </c:pt>
                <c:pt idx="2369">
                  <c:v>4.7457627118644243</c:v>
                </c:pt>
                <c:pt idx="2370">
                  <c:v>5.2881355932203391</c:v>
                </c:pt>
                <c:pt idx="2371">
                  <c:v>4.7457627118644243</c:v>
                </c:pt>
                <c:pt idx="2372">
                  <c:v>4.6101694915254239</c:v>
                </c:pt>
                <c:pt idx="2373">
                  <c:v>4.6101694915254239</c:v>
                </c:pt>
                <c:pt idx="2374">
                  <c:v>4.4745762711864234</c:v>
                </c:pt>
                <c:pt idx="2375">
                  <c:v>5.0169491525423879</c:v>
                </c:pt>
                <c:pt idx="2376">
                  <c:v>4.7457627118644243</c:v>
                </c:pt>
                <c:pt idx="2377">
                  <c:v>4.4745762711864234</c:v>
                </c:pt>
                <c:pt idx="2378">
                  <c:v>4.8813559322033901</c:v>
                </c:pt>
                <c:pt idx="2379">
                  <c:v>4.8813559322033901</c:v>
                </c:pt>
                <c:pt idx="2380">
                  <c:v>5.0169491525423879</c:v>
                </c:pt>
                <c:pt idx="2381">
                  <c:v>5.0169491525423879</c:v>
                </c:pt>
                <c:pt idx="2382">
                  <c:v>5.0169491525423879</c:v>
                </c:pt>
                <c:pt idx="2383">
                  <c:v>4.7457627118644243</c:v>
                </c:pt>
                <c:pt idx="2384">
                  <c:v>4.8813559322033901</c:v>
                </c:pt>
                <c:pt idx="2385">
                  <c:v>4.7457627118644243</c:v>
                </c:pt>
                <c:pt idx="2386">
                  <c:v>4.7457627118644243</c:v>
                </c:pt>
                <c:pt idx="2387">
                  <c:v>4.8813559322033901</c:v>
                </c:pt>
                <c:pt idx="2388">
                  <c:v>4.7457627118644243</c:v>
                </c:pt>
                <c:pt idx="2389">
                  <c:v>4.6101694915254239</c:v>
                </c:pt>
                <c:pt idx="2390">
                  <c:v>4.7457627118644243</c:v>
                </c:pt>
                <c:pt idx="2391">
                  <c:v>4.7457627118644243</c:v>
                </c:pt>
                <c:pt idx="2392">
                  <c:v>4.7457627118644243</c:v>
                </c:pt>
                <c:pt idx="2393">
                  <c:v>4.7457627118644243</c:v>
                </c:pt>
                <c:pt idx="2394">
                  <c:v>5.0169491525423879</c:v>
                </c:pt>
                <c:pt idx="2395">
                  <c:v>4.6101694915254239</c:v>
                </c:pt>
                <c:pt idx="2396">
                  <c:v>4.7457627118644243</c:v>
                </c:pt>
                <c:pt idx="2397">
                  <c:v>4.6101694915254239</c:v>
                </c:pt>
                <c:pt idx="2398">
                  <c:v>4.8813559322033901</c:v>
                </c:pt>
                <c:pt idx="2399">
                  <c:v>4.8813559322033901</c:v>
                </c:pt>
                <c:pt idx="2400">
                  <c:v>4.6101694915254239</c:v>
                </c:pt>
                <c:pt idx="2401">
                  <c:v>5.2881355932203391</c:v>
                </c:pt>
                <c:pt idx="2402">
                  <c:v>4.6101694915254239</c:v>
                </c:pt>
                <c:pt idx="2403">
                  <c:v>4.7457627118644243</c:v>
                </c:pt>
                <c:pt idx="2404">
                  <c:v>4.6101694915254239</c:v>
                </c:pt>
                <c:pt idx="2405">
                  <c:v>4.6101694915254239</c:v>
                </c:pt>
                <c:pt idx="2406">
                  <c:v>4.8813559322033901</c:v>
                </c:pt>
                <c:pt idx="2407">
                  <c:v>4.7457627118644243</c:v>
                </c:pt>
                <c:pt idx="2408">
                  <c:v>4.7457627118644243</c:v>
                </c:pt>
                <c:pt idx="2409">
                  <c:v>4.6101694915254239</c:v>
                </c:pt>
                <c:pt idx="2410">
                  <c:v>4.7457627118644243</c:v>
                </c:pt>
                <c:pt idx="2411">
                  <c:v>4.8813559322033901</c:v>
                </c:pt>
                <c:pt idx="2412">
                  <c:v>4.6101694915254239</c:v>
                </c:pt>
                <c:pt idx="2413">
                  <c:v>4.7457627118644243</c:v>
                </c:pt>
                <c:pt idx="2414">
                  <c:v>4.4745762711864234</c:v>
                </c:pt>
                <c:pt idx="2415">
                  <c:v>4.6101694915254239</c:v>
                </c:pt>
                <c:pt idx="2416">
                  <c:v>4.4745762711864234</c:v>
                </c:pt>
                <c:pt idx="2417">
                  <c:v>4.4745762711864234</c:v>
                </c:pt>
                <c:pt idx="2418">
                  <c:v>4.7457627118644243</c:v>
                </c:pt>
                <c:pt idx="2419">
                  <c:v>4.4745762711864234</c:v>
                </c:pt>
                <c:pt idx="2420">
                  <c:v>4.2033898305084749</c:v>
                </c:pt>
                <c:pt idx="2421">
                  <c:v>4.8813559322033901</c:v>
                </c:pt>
                <c:pt idx="2422">
                  <c:v>4.7457627118644243</c:v>
                </c:pt>
                <c:pt idx="2423">
                  <c:v>4.8813559322033901</c:v>
                </c:pt>
                <c:pt idx="2424">
                  <c:v>4.7457627118644243</c:v>
                </c:pt>
                <c:pt idx="2425">
                  <c:v>4.4745762711864234</c:v>
                </c:pt>
                <c:pt idx="2426">
                  <c:v>5.0169491525423879</c:v>
                </c:pt>
                <c:pt idx="2427">
                  <c:v>4.3389830508474407</c:v>
                </c:pt>
                <c:pt idx="2428">
                  <c:v>4.8813559322033901</c:v>
                </c:pt>
                <c:pt idx="2429">
                  <c:v>4.7457627118644243</c:v>
                </c:pt>
                <c:pt idx="2430">
                  <c:v>4.4745762711864234</c:v>
                </c:pt>
                <c:pt idx="2431">
                  <c:v>4.6101694915254239</c:v>
                </c:pt>
                <c:pt idx="2432">
                  <c:v>5.0169491525423879</c:v>
                </c:pt>
                <c:pt idx="2433">
                  <c:v>4.7457627118644243</c:v>
                </c:pt>
                <c:pt idx="2434">
                  <c:v>5.1525423728813555</c:v>
                </c:pt>
                <c:pt idx="2435">
                  <c:v>4.4745762711864234</c:v>
                </c:pt>
                <c:pt idx="2436">
                  <c:v>4.8813559322033901</c:v>
                </c:pt>
                <c:pt idx="2437">
                  <c:v>4.7457627118644243</c:v>
                </c:pt>
                <c:pt idx="2438">
                  <c:v>4.8813559322033901</c:v>
                </c:pt>
                <c:pt idx="2439">
                  <c:v>4.4745762711864234</c:v>
                </c:pt>
                <c:pt idx="2440">
                  <c:v>4.4745762711864234</c:v>
                </c:pt>
                <c:pt idx="2441">
                  <c:v>4.7457627118644243</c:v>
                </c:pt>
                <c:pt idx="2442">
                  <c:v>4.2033898305084749</c:v>
                </c:pt>
                <c:pt idx="2443">
                  <c:v>4.4745762711864234</c:v>
                </c:pt>
                <c:pt idx="2444">
                  <c:v>4.6101694915254239</c:v>
                </c:pt>
                <c:pt idx="2445">
                  <c:v>4.4745762711864234</c:v>
                </c:pt>
                <c:pt idx="2446">
                  <c:v>4.6101694915254239</c:v>
                </c:pt>
                <c:pt idx="2447">
                  <c:v>4.4745762711864234</c:v>
                </c:pt>
                <c:pt idx="2448">
                  <c:v>4.4745762711864234</c:v>
                </c:pt>
                <c:pt idx="2449">
                  <c:v>4.4745762711864234</c:v>
                </c:pt>
                <c:pt idx="2450">
                  <c:v>4.4745762711864234</c:v>
                </c:pt>
                <c:pt idx="2451">
                  <c:v>4.3389830508474407</c:v>
                </c:pt>
                <c:pt idx="2452">
                  <c:v>4.4745762711864234</c:v>
                </c:pt>
                <c:pt idx="2453">
                  <c:v>4.8813559322033901</c:v>
                </c:pt>
                <c:pt idx="2454">
                  <c:v>4.3389830508474407</c:v>
                </c:pt>
                <c:pt idx="2455">
                  <c:v>4.7457627118644243</c:v>
                </c:pt>
                <c:pt idx="2456">
                  <c:v>3.9322033898304989</c:v>
                </c:pt>
                <c:pt idx="2457">
                  <c:v>4.7457627118644243</c:v>
                </c:pt>
                <c:pt idx="2458">
                  <c:v>4.3389830508474407</c:v>
                </c:pt>
                <c:pt idx="2459">
                  <c:v>4.3389830508474407</c:v>
                </c:pt>
                <c:pt idx="2460">
                  <c:v>4.0677966101694754</c:v>
                </c:pt>
                <c:pt idx="2461">
                  <c:v>4.3389830508474407</c:v>
                </c:pt>
                <c:pt idx="2462">
                  <c:v>4.2033898305084749</c:v>
                </c:pt>
                <c:pt idx="2463">
                  <c:v>4.7457627118644243</c:v>
                </c:pt>
                <c:pt idx="2464">
                  <c:v>4.3389830508474407</c:v>
                </c:pt>
                <c:pt idx="2465">
                  <c:v>4.3389830508474407</c:v>
                </c:pt>
                <c:pt idx="2466">
                  <c:v>4.4745762711864234</c:v>
                </c:pt>
                <c:pt idx="2467">
                  <c:v>4.7457627118644243</c:v>
                </c:pt>
                <c:pt idx="2468">
                  <c:v>4.3389830508474407</c:v>
                </c:pt>
                <c:pt idx="2469">
                  <c:v>4.3389830508474407</c:v>
                </c:pt>
                <c:pt idx="2470">
                  <c:v>4.7457627118644243</c:v>
                </c:pt>
                <c:pt idx="2471">
                  <c:v>4.2033898305084749</c:v>
                </c:pt>
                <c:pt idx="2472">
                  <c:v>4.2033898305084749</c:v>
                </c:pt>
                <c:pt idx="2473">
                  <c:v>4.4745762711864234</c:v>
                </c:pt>
                <c:pt idx="2474">
                  <c:v>4.4745762711864234</c:v>
                </c:pt>
                <c:pt idx="2475">
                  <c:v>4.2033898305084749</c:v>
                </c:pt>
                <c:pt idx="2476">
                  <c:v>4.3389830508474407</c:v>
                </c:pt>
                <c:pt idx="2477">
                  <c:v>3.9322033898304989</c:v>
                </c:pt>
                <c:pt idx="2478">
                  <c:v>4.4745762711864234</c:v>
                </c:pt>
                <c:pt idx="2479">
                  <c:v>4.4745762711864234</c:v>
                </c:pt>
                <c:pt idx="2480">
                  <c:v>4.2033898305084749</c:v>
                </c:pt>
                <c:pt idx="2481">
                  <c:v>4.3389830508474407</c:v>
                </c:pt>
                <c:pt idx="2482">
                  <c:v>4.6101694915254239</c:v>
                </c:pt>
                <c:pt idx="2483">
                  <c:v>3.9322033898304989</c:v>
                </c:pt>
                <c:pt idx="2484">
                  <c:v>4.6101694915254239</c:v>
                </c:pt>
                <c:pt idx="2485">
                  <c:v>4.6101694915254239</c:v>
                </c:pt>
                <c:pt idx="2486">
                  <c:v>4.4745762711864234</c:v>
                </c:pt>
                <c:pt idx="2487">
                  <c:v>4.4745762711864234</c:v>
                </c:pt>
                <c:pt idx="2488">
                  <c:v>4.3389830508474407</c:v>
                </c:pt>
                <c:pt idx="2489">
                  <c:v>4.2033898305084749</c:v>
                </c:pt>
                <c:pt idx="2490">
                  <c:v>4.3389830508474407</c:v>
                </c:pt>
                <c:pt idx="2491">
                  <c:v>4.2033898305084749</c:v>
                </c:pt>
                <c:pt idx="2492">
                  <c:v>4.6101694915254239</c:v>
                </c:pt>
                <c:pt idx="2493">
                  <c:v>4.3389830508474407</c:v>
                </c:pt>
                <c:pt idx="2494">
                  <c:v>4.4745762711864234</c:v>
                </c:pt>
                <c:pt idx="2495">
                  <c:v>4.3389830508474407</c:v>
                </c:pt>
                <c:pt idx="2496">
                  <c:v>4.4745762711864234</c:v>
                </c:pt>
                <c:pt idx="2497">
                  <c:v>4.3389830508474407</c:v>
                </c:pt>
                <c:pt idx="2498">
                  <c:v>4.3389830508474407</c:v>
                </c:pt>
                <c:pt idx="2499">
                  <c:v>4.2033898305084749</c:v>
                </c:pt>
                <c:pt idx="2500">
                  <c:v>4.2033898305084749</c:v>
                </c:pt>
                <c:pt idx="2501">
                  <c:v>4.6101694915254239</c:v>
                </c:pt>
                <c:pt idx="2502">
                  <c:v>4.2033898305084749</c:v>
                </c:pt>
                <c:pt idx="2503">
                  <c:v>4.4745762711864234</c:v>
                </c:pt>
                <c:pt idx="2504">
                  <c:v>4.0677966101694754</c:v>
                </c:pt>
                <c:pt idx="2505">
                  <c:v>4.3389830508474407</c:v>
                </c:pt>
                <c:pt idx="2506">
                  <c:v>4.2033898305084749</c:v>
                </c:pt>
                <c:pt idx="2507">
                  <c:v>4.2033898305084749</c:v>
                </c:pt>
                <c:pt idx="2508">
                  <c:v>4.2033898305084749</c:v>
                </c:pt>
                <c:pt idx="2509">
                  <c:v>4.4745762711864234</c:v>
                </c:pt>
                <c:pt idx="2510">
                  <c:v>4.6101694915254239</c:v>
                </c:pt>
                <c:pt idx="2511">
                  <c:v>4.7457627118644243</c:v>
                </c:pt>
                <c:pt idx="2512">
                  <c:v>4.3389830508474407</c:v>
                </c:pt>
                <c:pt idx="2513">
                  <c:v>4.2033898305084749</c:v>
                </c:pt>
                <c:pt idx="2514">
                  <c:v>4.0677966101694754</c:v>
                </c:pt>
                <c:pt idx="2515">
                  <c:v>4.3389830508474407</c:v>
                </c:pt>
                <c:pt idx="2516">
                  <c:v>4.3389830508474407</c:v>
                </c:pt>
                <c:pt idx="2517">
                  <c:v>4.3389830508474407</c:v>
                </c:pt>
                <c:pt idx="2518">
                  <c:v>4.6101694915254239</c:v>
                </c:pt>
                <c:pt idx="2519">
                  <c:v>4.2033898305084749</c:v>
                </c:pt>
                <c:pt idx="2520">
                  <c:v>4.0677966101694754</c:v>
                </c:pt>
                <c:pt idx="2521">
                  <c:v>4.3389830508474407</c:v>
                </c:pt>
                <c:pt idx="2522">
                  <c:v>4.2033898305084749</c:v>
                </c:pt>
                <c:pt idx="2523">
                  <c:v>4.2033898305084749</c:v>
                </c:pt>
                <c:pt idx="2524">
                  <c:v>4.4745762711864234</c:v>
                </c:pt>
                <c:pt idx="2525">
                  <c:v>3.9322033898304989</c:v>
                </c:pt>
                <c:pt idx="2526">
                  <c:v>4.4745762711864234</c:v>
                </c:pt>
                <c:pt idx="2527">
                  <c:v>4.2033898305084749</c:v>
                </c:pt>
                <c:pt idx="2528">
                  <c:v>4.3389830508474407</c:v>
                </c:pt>
                <c:pt idx="2529">
                  <c:v>4.6101694915254239</c:v>
                </c:pt>
                <c:pt idx="2530">
                  <c:v>4.0677966101694754</c:v>
                </c:pt>
                <c:pt idx="2531">
                  <c:v>4.0677966101694754</c:v>
                </c:pt>
                <c:pt idx="2532">
                  <c:v>4.2033898305084749</c:v>
                </c:pt>
                <c:pt idx="2533">
                  <c:v>4.2033898305084749</c:v>
                </c:pt>
                <c:pt idx="2534">
                  <c:v>4.3389830508474407</c:v>
                </c:pt>
                <c:pt idx="2535">
                  <c:v>4.0677966101694754</c:v>
                </c:pt>
                <c:pt idx="2536">
                  <c:v>4.3389830508474407</c:v>
                </c:pt>
                <c:pt idx="2537">
                  <c:v>4.3389830508474407</c:v>
                </c:pt>
                <c:pt idx="2538">
                  <c:v>4.2033898305084749</c:v>
                </c:pt>
                <c:pt idx="2539">
                  <c:v>4.3389830508474407</c:v>
                </c:pt>
                <c:pt idx="2540">
                  <c:v>4.3389830508474407</c:v>
                </c:pt>
                <c:pt idx="2541">
                  <c:v>3.9322033898304989</c:v>
                </c:pt>
                <c:pt idx="2542">
                  <c:v>4.3389830508474407</c:v>
                </c:pt>
                <c:pt idx="2543">
                  <c:v>4.0677966101694754</c:v>
                </c:pt>
                <c:pt idx="2544">
                  <c:v>4.2033898305084749</c:v>
                </c:pt>
                <c:pt idx="2545">
                  <c:v>4.0677966101694754</c:v>
                </c:pt>
                <c:pt idx="2546">
                  <c:v>4.0677966101694754</c:v>
                </c:pt>
                <c:pt idx="2547">
                  <c:v>4.3389830508474407</c:v>
                </c:pt>
                <c:pt idx="2548">
                  <c:v>4.0677966101694754</c:v>
                </c:pt>
                <c:pt idx="2549">
                  <c:v>4.2033898305084749</c:v>
                </c:pt>
                <c:pt idx="2550">
                  <c:v>4.2033898305084749</c:v>
                </c:pt>
                <c:pt idx="2551">
                  <c:v>4.2033898305084749</c:v>
                </c:pt>
                <c:pt idx="2552">
                  <c:v>4.4745762711864234</c:v>
                </c:pt>
                <c:pt idx="2553">
                  <c:v>4.0677966101694754</c:v>
                </c:pt>
                <c:pt idx="2554">
                  <c:v>4.2033898305084749</c:v>
                </c:pt>
                <c:pt idx="2555">
                  <c:v>4.0677966101694754</c:v>
                </c:pt>
                <c:pt idx="2556">
                  <c:v>4.0677966101694754</c:v>
                </c:pt>
                <c:pt idx="2557">
                  <c:v>4.3389830508474407</c:v>
                </c:pt>
                <c:pt idx="2558">
                  <c:v>4.0677966101694754</c:v>
                </c:pt>
                <c:pt idx="2559">
                  <c:v>3.9322033898304989</c:v>
                </c:pt>
                <c:pt idx="2560">
                  <c:v>4.3389830508474407</c:v>
                </c:pt>
                <c:pt idx="2561">
                  <c:v>4.4745762711864234</c:v>
                </c:pt>
                <c:pt idx="2562">
                  <c:v>3.6610169491525442</c:v>
                </c:pt>
                <c:pt idx="2563">
                  <c:v>4.2033898305084749</c:v>
                </c:pt>
                <c:pt idx="2564">
                  <c:v>3.6610169491525442</c:v>
                </c:pt>
                <c:pt idx="2565">
                  <c:v>4.2033898305084749</c:v>
                </c:pt>
                <c:pt idx="2566">
                  <c:v>4.2033898305084749</c:v>
                </c:pt>
                <c:pt idx="2567">
                  <c:v>4.0677966101694754</c:v>
                </c:pt>
                <c:pt idx="2568">
                  <c:v>4.3389830508474407</c:v>
                </c:pt>
                <c:pt idx="2569">
                  <c:v>4.0677966101694754</c:v>
                </c:pt>
                <c:pt idx="2570">
                  <c:v>4.0677966101694754</c:v>
                </c:pt>
                <c:pt idx="2571">
                  <c:v>4.0677966101694754</c:v>
                </c:pt>
                <c:pt idx="2572">
                  <c:v>4.0677966101694754</c:v>
                </c:pt>
                <c:pt idx="2573">
                  <c:v>3.9322033898304989</c:v>
                </c:pt>
                <c:pt idx="2574">
                  <c:v>4.2033898305084749</c:v>
                </c:pt>
                <c:pt idx="2575">
                  <c:v>3.9322033898304989</c:v>
                </c:pt>
                <c:pt idx="2576">
                  <c:v>4.2033898305084749</c:v>
                </c:pt>
                <c:pt idx="2577">
                  <c:v>4.0677966101694754</c:v>
                </c:pt>
                <c:pt idx="2578">
                  <c:v>4.2033898305084749</c:v>
                </c:pt>
                <c:pt idx="2579">
                  <c:v>4.0677966101694754</c:v>
                </c:pt>
                <c:pt idx="2580">
                  <c:v>3.9322033898304989</c:v>
                </c:pt>
                <c:pt idx="2581">
                  <c:v>4.0677966101694754</c:v>
                </c:pt>
                <c:pt idx="2582">
                  <c:v>3.6610169491525442</c:v>
                </c:pt>
                <c:pt idx="2583">
                  <c:v>3.9322033898304989</c:v>
                </c:pt>
                <c:pt idx="2584">
                  <c:v>3.9322033898304989</c:v>
                </c:pt>
                <c:pt idx="2585">
                  <c:v>3.9322033898304989</c:v>
                </c:pt>
                <c:pt idx="2586">
                  <c:v>4.2033898305084749</c:v>
                </c:pt>
                <c:pt idx="2587">
                  <c:v>4.2033898305084749</c:v>
                </c:pt>
                <c:pt idx="2588">
                  <c:v>4.2033898305084749</c:v>
                </c:pt>
                <c:pt idx="2589">
                  <c:v>4.0677966101694754</c:v>
                </c:pt>
                <c:pt idx="2590">
                  <c:v>4.0677966101694754</c:v>
                </c:pt>
                <c:pt idx="2591">
                  <c:v>4.3389830508474407</c:v>
                </c:pt>
                <c:pt idx="2592">
                  <c:v>3.9322033898304989</c:v>
                </c:pt>
                <c:pt idx="2593">
                  <c:v>4.2033898305084749</c:v>
                </c:pt>
                <c:pt idx="2594">
                  <c:v>4.2033898305084749</c:v>
                </c:pt>
                <c:pt idx="2595">
                  <c:v>4.0677966101694754</c:v>
                </c:pt>
                <c:pt idx="2596">
                  <c:v>3.796610169491526</c:v>
                </c:pt>
                <c:pt idx="2597">
                  <c:v>3.6610169491525442</c:v>
                </c:pt>
                <c:pt idx="2598">
                  <c:v>4.2033898305084749</c:v>
                </c:pt>
                <c:pt idx="2599">
                  <c:v>4.0677966101694754</c:v>
                </c:pt>
                <c:pt idx="2600">
                  <c:v>4.2033898305084749</c:v>
                </c:pt>
                <c:pt idx="2601">
                  <c:v>4.2033898305084749</c:v>
                </c:pt>
                <c:pt idx="2602">
                  <c:v>4.0677966101694754</c:v>
                </c:pt>
                <c:pt idx="2603">
                  <c:v>3.796610169491526</c:v>
                </c:pt>
                <c:pt idx="2604">
                  <c:v>4.3389830508474407</c:v>
                </c:pt>
                <c:pt idx="2605">
                  <c:v>4.3389830508474407</c:v>
                </c:pt>
                <c:pt idx="2606">
                  <c:v>3.6610169491525442</c:v>
                </c:pt>
                <c:pt idx="2607">
                  <c:v>3.6610169491525442</c:v>
                </c:pt>
                <c:pt idx="2608">
                  <c:v>3.796610169491526</c:v>
                </c:pt>
                <c:pt idx="2609">
                  <c:v>3.796610169491526</c:v>
                </c:pt>
                <c:pt idx="2610">
                  <c:v>4.0677966101694754</c:v>
                </c:pt>
                <c:pt idx="2611">
                  <c:v>3.9322033898304989</c:v>
                </c:pt>
                <c:pt idx="2612">
                  <c:v>4.0677966101694754</c:v>
                </c:pt>
                <c:pt idx="2613">
                  <c:v>4.0677966101694754</c:v>
                </c:pt>
                <c:pt idx="2614">
                  <c:v>4.0677966101694754</c:v>
                </c:pt>
                <c:pt idx="2615">
                  <c:v>4.0677966101694754</c:v>
                </c:pt>
                <c:pt idx="2616">
                  <c:v>4.0677966101694754</c:v>
                </c:pt>
                <c:pt idx="2617">
                  <c:v>3.9322033898304989</c:v>
                </c:pt>
                <c:pt idx="2618">
                  <c:v>4.0677966101694754</c:v>
                </c:pt>
                <c:pt idx="2619">
                  <c:v>3.6610169491525442</c:v>
                </c:pt>
                <c:pt idx="2620">
                  <c:v>3.9322033898304989</c:v>
                </c:pt>
                <c:pt idx="2621">
                  <c:v>4.2033898305084749</c:v>
                </c:pt>
                <c:pt idx="2622">
                  <c:v>4.2033898305084749</c:v>
                </c:pt>
                <c:pt idx="2623">
                  <c:v>4.0677966101694754</c:v>
                </c:pt>
                <c:pt idx="2624">
                  <c:v>4.0677966101694754</c:v>
                </c:pt>
                <c:pt idx="2625">
                  <c:v>3.796610169491526</c:v>
                </c:pt>
                <c:pt idx="2626">
                  <c:v>4.2033898305084749</c:v>
                </c:pt>
                <c:pt idx="2627">
                  <c:v>3.796610169491526</c:v>
                </c:pt>
                <c:pt idx="2628">
                  <c:v>3.9322033898304989</c:v>
                </c:pt>
                <c:pt idx="2629">
                  <c:v>3.6610169491525442</c:v>
                </c:pt>
                <c:pt idx="2630">
                  <c:v>3.9322033898304989</c:v>
                </c:pt>
                <c:pt idx="2631">
                  <c:v>3.9322033898304989</c:v>
                </c:pt>
                <c:pt idx="2632">
                  <c:v>4.0677966101694754</c:v>
                </c:pt>
                <c:pt idx="2633">
                  <c:v>4.3389830508474407</c:v>
                </c:pt>
                <c:pt idx="2634">
                  <c:v>3.9322033898304989</c:v>
                </c:pt>
                <c:pt idx="2635">
                  <c:v>4.2033898305084749</c:v>
                </c:pt>
                <c:pt idx="2636">
                  <c:v>3.9322033898304989</c:v>
                </c:pt>
                <c:pt idx="2637">
                  <c:v>3.3898305084745792</c:v>
                </c:pt>
                <c:pt idx="2638">
                  <c:v>3.796610169491526</c:v>
                </c:pt>
                <c:pt idx="2639">
                  <c:v>3.796610169491526</c:v>
                </c:pt>
                <c:pt idx="2640">
                  <c:v>3.796610169491526</c:v>
                </c:pt>
                <c:pt idx="2641">
                  <c:v>3.796610169491526</c:v>
                </c:pt>
                <c:pt idx="2642">
                  <c:v>3.796610169491526</c:v>
                </c:pt>
                <c:pt idx="2643">
                  <c:v>3.796610169491526</c:v>
                </c:pt>
                <c:pt idx="2644">
                  <c:v>4.0677966101694754</c:v>
                </c:pt>
                <c:pt idx="2645">
                  <c:v>4.2033898305084749</c:v>
                </c:pt>
                <c:pt idx="2646">
                  <c:v>3.6610169491525442</c:v>
                </c:pt>
                <c:pt idx="2647">
                  <c:v>3.9322033898304989</c:v>
                </c:pt>
                <c:pt idx="2648">
                  <c:v>3.9322033898304989</c:v>
                </c:pt>
                <c:pt idx="2649">
                  <c:v>3.6610169491525442</c:v>
                </c:pt>
                <c:pt idx="2650">
                  <c:v>3.9322033898304989</c:v>
                </c:pt>
                <c:pt idx="2651">
                  <c:v>3.796610169491526</c:v>
                </c:pt>
                <c:pt idx="2652">
                  <c:v>3.796610169491526</c:v>
                </c:pt>
                <c:pt idx="2653">
                  <c:v>3.6610169491525442</c:v>
                </c:pt>
                <c:pt idx="2654">
                  <c:v>4.0677966101694754</c:v>
                </c:pt>
                <c:pt idx="2655">
                  <c:v>3.9322033898304989</c:v>
                </c:pt>
                <c:pt idx="2656">
                  <c:v>3.6610169491525442</c:v>
                </c:pt>
                <c:pt idx="2657">
                  <c:v>3.6610169491525442</c:v>
                </c:pt>
                <c:pt idx="2658">
                  <c:v>3.796610169491526</c:v>
                </c:pt>
                <c:pt idx="2659">
                  <c:v>3.796610169491526</c:v>
                </c:pt>
                <c:pt idx="2660">
                  <c:v>3.6610169491525442</c:v>
                </c:pt>
                <c:pt idx="2661">
                  <c:v>3.5254237288135601</c:v>
                </c:pt>
                <c:pt idx="2662">
                  <c:v>3.6610169491525442</c:v>
                </c:pt>
                <c:pt idx="2663">
                  <c:v>3.9322033898304989</c:v>
                </c:pt>
                <c:pt idx="2664">
                  <c:v>3.6610169491525442</c:v>
                </c:pt>
                <c:pt idx="2665">
                  <c:v>3.796610169491526</c:v>
                </c:pt>
                <c:pt idx="2666">
                  <c:v>3.9322033898304989</c:v>
                </c:pt>
                <c:pt idx="2667">
                  <c:v>3.796610169491526</c:v>
                </c:pt>
                <c:pt idx="2668">
                  <c:v>3.796610169491526</c:v>
                </c:pt>
                <c:pt idx="2669">
                  <c:v>3.9322033898304989</c:v>
                </c:pt>
                <c:pt idx="2670">
                  <c:v>4.0677966101694754</c:v>
                </c:pt>
                <c:pt idx="2671">
                  <c:v>3.6610169491525442</c:v>
                </c:pt>
                <c:pt idx="2672">
                  <c:v>3.6610169491525442</c:v>
                </c:pt>
                <c:pt idx="2673">
                  <c:v>3.6610169491525442</c:v>
                </c:pt>
                <c:pt idx="2674">
                  <c:v>3.796610169491526</c:v>
                </c:pt>
                <c:pt idx="2675">
                  <c:v>3.3898305084745792</c:v>
                </c:pt>
                <c:pt idx="2676">
                  <c:v>3.6610169491525442</c:v>
                </c:pt>
                <c:pt idx="2677">
                  <c:v>3.796610169491526</c:v>
                </c:pt>
                <c:pt idx="2678">
                  <c:v>3.6610169491525442</c:v>
                </c:pt>
                <c:pt idx="2679">
                  <c:v>3.9322033898304989</c:v>
                </c:pt>
                <c:pt idx="2680">
                  <c:v>3.796610169491526</c:v>
                </c:pt>
                <c:pt idx="2681">
                  <c:v>3.5254237288135601</c:v>
                </c:pt>
                <c:pt idx="2682">
                  <c:v>3.796610169491526</c:v>
                </c:pt>
                <c:pt idx="2683">
                  <c:v>3.9322033898304989</c:v>
                </c:pt>
                <c:pt idx="2684">
                  <c:v>3.5254237288135601</c:v>
                </c:pt>
                <c:pt idx="2685">
                  <c:v>3.6610169491525442</c:v>
                </c:pt>
                <c:pt idx="2686">
                  <c:v>4.0677966101694754</c:v>
                </c:pt>
                <c:pt idx="2687">
                  <c:v>3.6610169491525442</c:v>
                </c:pt>
                <c:pt idx="2688">
                  <c:v>3.6610169491525442</c:v>
                </c:pt>
                <c:pt idx="2689">
                  <c:v>3.5254237288135601</c:v>
                </c:pt>
                <c:pt idx="2690">
                  <c:v>4.0677966101694754</c:v>
                </c:pt>
                <c:pt idx="2691">
                  <c:v>4.0677966101694754</c:v>
                </c:pt>
                <c:pt idx="2692">
                  <c:v>3.796610169491526</c:v>
                </c:pt>
                <c:pt idx="2693">
                  <c:v>3.6610169491525442</c:v>
                </c:pt>
                <c:pt idx="2694">
                  <c:v>3.5254237288135601</c:v>
                </c:pt>
                <c:pt idx="2695">
                  <c:v>3.796610169491526</c:v>
                </c:pt>
                <c:pt idx="2696">
                  <c:v>3.796610169491526</c:v>
                </c:pt>
                <c:pt idx="2697">
                  <c:v>3.6610169491525442</c:v>
                </c:pt>
                <c:pt idx="2698">
                  <c:v>3.5254237288135601</c:v>
                </c:pt>
                <c:pt idx="2699">
                  <c:v>3.5254237288135601</c:v>
                </c:pt>
                <c:pt idx="2700">
                  <c:v>3.796610169491526</c:v>
                </c:pt>
                <c:pt idx="2701">
                  <c:v>3.796610169491526</c:v>
                </c:pt>
                <c:pt idx="2702">
                  <c:v>3.6610169491525442</c:v>
                </c:pt>
                <c:pt idx="2703">
                  <c:v>3.796610169491526</c:v>
                </c:pt>
                <c:pt idx="2704">
                  <c:v>3.6610169491525442</c:v>
                </c:pt>
                <c:pt idx="2705">
                  <c:v>3.6610169491525442</c:v>
                </c:pt>
                <c:pt idx="2706">
                  <c:v>3.796610169491526</c:v>
                </c:pt>
                <c:pt idx="2707">
                  <c:v>3.2542372881356036</c:v>
                </c:pt>
                <c:pt idx="2708">
                  <c:v>3.6610169491525442</c:v>
                </c:pt>
                <c:pt idx="2709">
                  <c:v>3.6610169491525442</c:v>
                </c:pt>
                <c:pt idx="2710">
                  <c:v>3.796610169491526</c:v>
                </c:pt>
                <c:pt idx="2711">
                  <c:v>3.5254237288135601</c:v>
                </c:pt>
                <c:pt idx="2712">
                  <c:v>3.9322033898304989</c:v>
                </c:pt>
                <c:pt idx="2713">
                  <c:v>3.5254237288135601</c:v>
                </c:pt>
                <c:pt idx="2714">
                  <c:v>3.5254237288135601</c:v>
                </c:pt>
                <c:pt idx="2715">
                  <c:v>3.3898305084745792</c:v>
                </c:pt>
                <c:pt idx="2716">
                  <c:v>3.6610169491525442</c:v>
                </c:pt>
                <c:pt idx="2717">
                  <c:v>3.9322033898304989</c:v>
                </c:pt>
                <c:pt idx="2718">
                  <c:v>3.5254237288135601</c:v>
                </c:pt>
                <c:pt idx="2719">
                  <c:v>3.9322033898304989</c:v>
                </c:pt>
                <c:pt idx="2720">
                  <c:v>3.5254237288135601</c:v>
                </c:pt>
                <c:pt idx="2721">
                  <c:v>3.3898305084745792</c:v>
                </c:pt>
                <c:pt idx="2722">
                  <c:v>3.796610169491526</c:v>
                </c:pt>
                <c:pt idx="2723">
                  <c:v>3.5254237288135601</c:v>
                </c:pt>
                <c:pt idx="2724">
                  <c:v>3.5254237288135601</c:v>
                </c:pt>
                <c:pt idx="2725">
                  <c:v>3.6610169491525442</c:v>
                </c:pt>
                <c:pt idx="2726">
                  <c:v>3.796610169491526</c:v>
                </c:pt>
                <c:pt idx="2727">
                  <c:v>3.6610169491525442</c:v>
                </c:pt>
                <c:pt idx="2728">
                  <c:v>3.3898305084745792</c:v>
                </c:pt>
                <c:pt idx="2729">
                  <c:v>3.5254237288135601</c:v>
                </c:pt>
                <c:pt idx="2730">
                  <c:v>3.6610169491525442</c:v>
                </c:pt>
                <c:pt idx="2731">
                  <c:v>3.2542372881356036</c:v>
                </c:pt>
                <c:pt idx="2732">
                  <c:v>3.5254237288135601</c:v>
                </c:pt>
                <c:pt idx="2733">
                  <c:v>3.3898305084745792</c:v>
                </c:pt>
                <c:pt idx="2734">
                  <c:v>3.6610169491525442</c:v>
                </c:pt>
                <c:pt idx="2735">
                  <c:v>3.796610169491526</c:v>
                </c:pt>
                <c:pt idx="2736">
                  <c:v>3.796610169491526</c:v>
                </c:pt>
                <c:pt idx="2737">
                  <c:v>3.796610169491526</c:v>
                </c:pt>
                <c:pt idx="2738">
                  <c:v>3.6610169491525442</c:v>
                </c:pt>
                <c:pt idx="2739">
                  <c:v>3.6610169491525442</c:v>
                </c:pt>
                <c:pt idx="2740">
                  <c:v>3.796610169491526</c:v>
                </c:pt>
                <c:pt idx="2741">
                  <c:v>3.6610169491525442</c:v>
                </c:pt>
                <c:pt idx="2742">
                  <c:v>3.5254237288135601</c:v>
                </c:pt>
                <c:pt idx="2743">
                  <c:v>3.5254237288135601</c:v>
                </c:pt>
                <c:pt idx="2744">
                  <c:v>3.796610169491526</c:v>
                </c:pt>
                <c:pt idx="2745">
                  <c:v>3.3898305084745792</c:v>
                </c:pt>
                <c:pt idx="2746">
                  <c:v>3.9322033898304989</c:v>
                </c:pt>
                <c:pt idx="2747">
                  <c:v>3.6610169491525442</c:v>
                </c:pt>
                <c:pt idx="2748">
                  <c:v>3.9322033898304989</c:v>
                </c:pt>
                <c:pt idx="2749">
                  <c:v>3.3898305084745792</c:v>
                </c:pt>
                <c:pt idx="2750">
                  <c:v>3.6610169491525442</c:v>
                </c:pt>
                <c:pt idx="2751">
                  <c:v>3.5254237288135601</c:v>
                </c:pt>
                <c:pt idx="2752">
                  <c:v>3.796610169491526</c:v>
                </c:pt>
                <c:pt idx="2753">
                  <c:v>3.5254237288135601</c:v>
                </c:pt>
                <c:pt idx="2754">
                  <c:v>3.796610169491526</c:v>
                </c:pt>
                <c:pt idx="2755">
                  <c:v>3.796610169491526</c:v>
                </c:pt>
                <c:pt idx="2756">
                  <c:v>3.3898305084745792</c:v>
                </c:pt>
                <c:pt idx="2757">
                  <c:v>3.3898305084745792</c:v>
                </c:pt>
                <c:pt idx="2758">
                  <c:v>3.796610169491526</c:v>
                </c:pt>
                <c:pt idx="2759">
                  <c:v>3.5254237288135601</c:v>
                </c:pt>
                <c:pt idx="2760">
                  <c:v>3.6610169491525442</c:v>
                </c:pt>
                <c:pt idx="2761">
                  <c:v>3.796610169491526</c:v>
                </c:pt>
                <c:pt idx="2762">
                  <c:v>3.6610169491525442</c:v>
                </c:pt>
                <c:pt idx="2763">
                  <c:v>3.3898305084745792</c:v>
                </c:pt>
                <c:pt idx="2764">
                  <c:v>3.6610169491525442</c:v>
                </c:pt>
                <c:pt idx="2765">
                  <c:v>3.5254237288135601</c:v>
                </c:pt>
                <c:pt idx="2766">
                  <c:v>3.6610169491525442</c:v>
                </c:pt>
                <c:pt idx="2767">
                  <c:v>3.5254237288135601</c:v>
                </c:pt>
                <c:pt idx="2768">
                  <c:v>3.5254237288135601</c:v>
                </c:pt>
                <c:pt idx="2769">
                  <c:v>3.5254237288135601</c:v>
                </c:pt>
                <c:pt idx="2770">
                  <c:v>3.6610169491525442</c:v>
                </c:pt>
                <c:pt idx="2771">
                  <c:v>3.3898305084745792</c:v>
                </c:pt>
                <c:pt idx="2772">
                  <c:v>3.5254237288135601</c:v>
                </c:pt>
                <c:pt idx="2773">
                  <c:v>3.3898305084745792</c:v>
                </c:pt>
                <c:pt idx="2774">
                  <c:v>3.5254237288135601</c:v>
                </c:pt>
                <c:pt idx="2775">
                  <c:v>3.5254237288135601</c:v>
                </c:pt>
                <c:pt idx="2776">
                  <c:v>3.796610169491526</c:v>
                </c:pt>
                <c:pt idx="2777">
                  <c:v>3.6610169491525442</c:v>
                </c:pt>
                <c:pt idx="2778">
                  <c:v>3.3898305084745792</c:v>
                </c:pt>
                <c:pt idx="2779">
                  <c:v>3.796610169491526</c:v>
                </c:pt>
                <c:pt idx="2780">
                  <c:v>3.796610169491526</c:v>
                </c:pt>
                <c:pt idx="2781">
                  <c:v>3.6610169491525442</c:v>
                </c:pt>
                <c:pt idx="2782">
                  <c:v>3.9322033898304989</c:v>
                </c:pt>
                <c:pt idx="2783">
                  <c:v>3.3898305084745792</c:v>
                </c:pt>
                <c:pt idx="2784">
                  <c:v>3.5254237288135601</c:v>
                </c:pt>
                <c:pt idx="2785">
                  <c:v>3.3898305084745792</c:v>
                </c:pt>
                <c:pt idx="2786">
                  <c:v>3.3898305084745792</c:v>
                </c:pt>
                <c:pt idx="2787">
                  <c:v>3.5254237288135601</c:v>
                </c:pt>
                <c:pt idx="2788">
                  <c:v>3.796610169491526</c:v>
                </c:pt>
                <c:pt idx="2789">
                  <c:v>3.3898305084745792</c:v>
                </c:pt>
                <c:pt idx="2790">
                  <c:v>3.5254237288135601</c:v>
                </c:pt>
                <c:pt idx="2791">
                  <c:v>3.6610169491525442</c:v>
                </c:pt>
                <c:pt idx="2792">
                  <c:v>3.3898305084745792</c:v>
                </c:pt>
                <c:pt idx="2793">
                  <c:v>3.5254237288135601</c:v>
                </c:pt>
                <c:pt idx="2794">
                  <c:v>3.796610169491526</c:v>
                </c:pt>
                <c:pt idx="2795">
                  <c:v>3.796610169491526</c:v>
                </c:pt>
                <c:pt idx="2796">
                  <c:v>3.796610169491526</c:v>
                </c:pt>
                <c:pt idx="2797">
                  <c:v>3.5254237288135601</c:v>
                </c:pt>
                <c:pt idx="2798">
                  <c:v>3.796610169491526</c:v>
                </c:pt>
                <c:pt idx="2799">
                  <c:v>3.3898305084745792</c:v>
                </c:pt>
                <c:pt idx="2800">
                  <c:v>3.5254237288135601</c:v>
                </c:pt>
                <c:pt idx="2801">
                  <c:v>3.1186440677966112</c:v>
                </c:pt>
                <c:pt idx="2802">
                  <c:v>3.6610169491525442</c:v>
                </c:pt>
                <c:pt idx="2803">
                  <c:v>3.9322033898304989</c:v>
                </c:pt>
                <c:pt idx="2804">
                  <c:v>3.2542372881356036</c:v>
                </c:pt>
                <c:pt idx="2805">
                  <c:v>2.9830508474576369</c:v>
                </c:pt>
                <c:pt idx="2806">
                  <c:v>3.5254237288135601</c:v>
                </c:pt>
                <c:pt idx="2807">
                  <c:v>3.5254237288135601</c:v>
                </c:pt>
                <c:pt idx="2808">
                  <c:v>3.6610169491525442</c:v>
                </c:pt>
                <c:pt idx="2809">
                  <c:v>3.3898305084745792</c:v>
                </c:pt>
                <c:pt idx="2810">
                  <c:v>3.6610169491525442</c:v>
                </c:pt>
                <c:pt idx="2811">
                  <c:v>3.2542372881356036</c:v>
                </c:pt>
                <c:pt idx="2812">
                  <c:v>3.5254237288135601</c:v>
                </c:pt>
                <c:pt idx="2813">
                  <c:v>3.6610169491525442</c:v>
                </c:pt>
                <c:pt idx="2814">
                  <c:v>3.5254237288135601</c:v>
                </c:pt>
                <c:pt idx="2815">
                  <c:v>3.5254237288135601</c:v>
                </c:pt>
                <c:pt idx="2816">
                  <c:v>3.5254237288135601</c:v>
                </c:pt>
                <c:pt idx="2817">
                  <c:v>3.3898305084745792</c:v>
                </c:pt>
                <c:pt idx="2818">
                  <c:v>3.5254237288135601</c:v>
                </c:pt>
                <c:pt idx="2819">
                  <c:v>3.6610169491525442</c:v>
                </c:pt>
                <c:pt idx="2820">
                  <c:v>3.2542372881356036</c:v>
                </c:pt>
                <c:pt idx="2821">
                  <c:v>3.2542372881356036</c:v>
                </c:pt>
                <c:pt idx="2822">
                  <c:v>3.5254237288135601</c:v>
                </c:pt>
                <c:pt idx="2823">
                  <c:v>3.3898305084745792</c:v>
                </c:pt>
                <c:pt idx="2824">
                  <c:v>3.6610169491525442</c:v>
                </c:pt>
                <c:pt idx="2825">
                  <c:v>3.2542372881356036</c:v>
                </c:pt>
                <c:pt idx="2826">
                  <c:v>3.5254237288135601</c:v>
                </c:pt>
                <c:pt idx="2827">
                  <c:v>3.2542372881356036</c:v>
                </c:pt>
                <c:pt idx="2828">
                  <c:v>3.2542372881356036</c:v>
                </c:pt>
                <c:pt idx="2829">
                  <c:v>3.1186440677966112</c:v>
                </c:pt>
                <c:pt idx="2830">
                  <c:v>3.3898305084745792</c:v>
                </c:pt>
                <c:pt idx="2831">
                  <c:v>3.6610169491525442</c:v>
                </c:pt>
                <c:pt idx="2832">
                  <c:v>3.3898305084745792</c:v>
                </c:pt>
                <c:pt idx="2833">
                  <c:v>3.5254237288135601</c:v>
                </c:pt>
                <c:pt idx="2834">
                  <c:v>3.5254237288135601</c:v>
                </c:pt>
                <c:pt idx="2835">
                  <c:v>3.796610169491526</c:v>
                </c:pt>
                <c:pt idx="2836">
                  <c:v>3.5254237288135601</c:v>
                </c:pt>
                <c:pt idx="2837">
                  <c:v>3.796610169491526</c:v>
                </c:pt>
                <c:pt idx="2838">
                  <c:v>3.3898305084745792</c:v>
                </c:pt>
                <c:pt idx="2839">
                  <c:v>3.3898305084745792</c:v>
                </c:pt>
                <c:pt idx="2840">
                  <c:v>3.5254237288135601</c:v>
                </c:pt>
                <c:pt idx="2841">
                  <c:v>3.6610169491525442</c:v>
                </c:pt>
                <c:pt idx="2842">
                  <c:v>3.3898305084745792</c:v>
                </c:pt>
                <c:pt idx="2843">
                  <c:v>3.796610169491526</c:v>
                </c:pt>
                <c:pt idx="2844">
                  <c:v>3.3898305084745792</c:v>
                </c:pt>
                <c:pt idx="2845">
                  <c:v>3.2542372881356036</c:v>
                </c:pt>
                <c:pt idx="2846">
                  <c:v>3.5254237288135601</c:v>
                </c:pt>
                <c:pt idx="2847">
                  <c:v>3.5254237288135601</c:v>
                </c:pt>
                <c:pt idx="2848">
                  <c:v>3.5254237288135601</c:v>
                </c:pt>
                <c:pt idx="2849">
                  <c:v>3.2542372881356036</c:v>
                </c:pt>
                <c:pt idx="2850">
                  <c:v>3.796610169491526</c:v>
                </c:pt>
                <c:pt idx="2851">
                  <c:v>3.1186440677966112</c:v>
                </c:pt>
                <c:pt idx="2852">
                  <c:v>3.2542372881356036</c:v>
                </c:pt>
                <c:pt idx="2853">
                  <c:v>3.2542372881356036</c:v>
                </c:pt>
                <c:pt idx="2854">
                  <c:v>3.3898305084745792</c:v>
                </c:pt>
                <c:pt idx="2855">
                  <c:v>3.1186440677966112</c:v>
                </c:pt>
                <c:pt idx="2856">
                  <c:v>3.6610169491525442</c:v>
                </c:pt>
                <c:pt idx="2857">
                  <c:v>3.5254237288135601</c:v>
                </c:pt>
                <c:pt idx="2858">
                  <c:v>3.2542372881356036</c:v>
                </c:pt>
                <c:pt idx="2859">
                  <c:v>3.2542372881356036</c:v>
                </c:pt>
                <c:pt idx="2860">
                  <c:v>3.1186440677966112</c:v>
                </c:pt>
                <c:pt idx="2861">
                  <c:v>3.5254237288135601</c:v>
                </c:pt>
                <c:pt idx="2862">
                  <c:v>3.5254237288135601</c:v>
                </c:pt>
                <c:pt idx="2863">
                  <c:v>3.796610169491526</c:v>
                </c:pt>
                <c:pt idx="2864">
                  <c:v>3.1186440677966112</c:v>
                </c:pt>
                <c:pt idx="2865">
                  <c:v>3.1186440677966112</c:v>
                </c:pt>
                <c:pt idx="2866">
                  <c:v>3.5254237288135601</c:v>
                </c:pt>
                <c:pt idx="2867">
                  <c:v>3.5254237288135601</c:v>
                </c:pt>
                <c:pt idx="2868">
                  <c:v>3.6610169491525442</c:v>
                </c:pt>
                <c:pt idx="2869">
                  <c:v>3.2542372881356036</c:v>
                </c:pt>
                <c:pt idx="2870">
                  <c:v>3.3898305084745792</c:v>
                </c:pt>
                <c:pt idx="2871">
                  <c:v>3.3898305084745792</c:v>
                </c:pt>
                <c:pt idx="2872">
                  <c:v>3.3898305084745792</c:v>
                </c:pt>
                <c:pt idx="2873">
                  <c:v>3.2542372881356036</c:v>
                </c:pt>
                <c:pt idx="2874">
                  <c:v>3.6610169491525442</c:v>
                </c:pt>
                <c:pt idx="2875">
                  <c:v>3.3898305084745792</c:v>
                </c:pt>
                <c:pt idx="2876">
                  <c:v>3.2542372881356036</c:v>
                </c:pt>
                <c:pt idx="2877">
                  <c:v>3.3898305084745792</c:v>
                </c:pt>
                <c:pt idx="2878">
                  <c:v>3.5254237288135601</c:v>
                </c:pt>
                <c:pt idx="2879">
                  <c:v>3.3898305084745792</c:v>
                </c:pt>
                <c:pt idx="2880">
                  <c:v>3.1186440677966112</c:v>
                </c:pt>
                <c:pt idx="2881">
                  <c:v>3.5254237288135601</c:v>
                </c:pt>
                <c:pt idx="2882">
                  <c:v>3.2542372881356036</c:v>
                </c:pt>
                <c:pt idx="2883">
                  <c:v>3.2542372881356036</c:v>
                </c:pt>
                <c:pt idx="2884">
                  <c:v>3.3898305084745792</c:v>
                </c:pt>
                <c:pt idx="2885">
                  <c:v>3.1186440677966112</c:v>
                </c:pt>
                <c:pt idx="2886">
                  <c:v>3.3898305084745792</c:v>
                </c:pt>
                <c:pt idx="2887">
                  <c:v>3.5254237288135601</c:v>
                </c:pt>
                <c:pt idx="2888">
                  <c:v>3.1186440677966112</c:v>
                </c:pt>
                <c:pt idx="2889">
                  <c:v>3.2542372881356036</c:v>
                </c:pt>
                <c:pt idx="2890">
                  <c:v>3.3898305084745792</c:v>
                </c:pt>
                <c:pt idx="2891">
                  <c:v>3.3898305084745792</c:v>
                </c:pt>
                <c:pt idx="2892">
                  <c:v>2.9830508474576369</c:v>
                </c:pt>
                <c:pt idx="2893">
                  <c:v>3.3898305084745792</c:v>
                </c:pt>
                <c:pt idx="2894">
                  <c:v>3.5254237288135601</c:v>
                </c:pt>
                <c:pt idx="2895">
                  <c:v>2.9830508474576369</c:v>
                </c:pt>
                <c:pt idx="2896">
                  <c:v>3.2542372881356036</c:v>
                </c:pt>
                <c:pt idx="2897">
                  <c:v>3.3898305084745792</c:v>
                </c:pt>
                <c:pt idx="2898">
                  <c:v>3.2542372881356036</c:v>
                </c:pt>
                <c:pt idx="2899">
                  <c:v>3.5254237288135601</c:v>
                </c:pt>
                <c:pt idx="2900">
                  <c:v>3.2542372881356036</c:v>
                </c:pt>
                <c:pt idx="2901">
                  <c:v>3.3898305084745792</c:v>
                </c:pt>
                <c:pt idx="2902">
                  <c:v>3.3898305084745792</c:v>
                </c:pt>
                <c:pt idx="2903">
                  <c:v>3.1186440677966112</c:v>
                </c:pt>
                <c:pt idx="2904">
                  <c:v>3.2542372881356036</c:v>
                </c:pt>
                <c:pt idx="2905">
                  <c:v>3.2542372881356036</c:v>
                </c:pt>
                <c:pt idx="2906">
                  <c:v>3.2542372881356036</c:v>
                </c:pt>
                <c:pt idx="2907">
                  <c:v>2.9830508474576369</c:v>
                </c:pt>
                <c:pt idx="2908">
                  <c:v>3.3898305084745792</c:v>
                </c:pt>
                <c:pt idx="2909">
                  <c:v>3.1186440677966112</c:v>
                </c:pt>
                <c:pt idx="2910">
                  <c:v>3.2542372881356036</c:v>
                </c:pt>
                <c:pt idx="2911">
                  <c:v>3.2542372881356036</c:v>
                </c:pt>
                <c:pt idx="2912">
                  <c:v>3.3898305084745792</c:v>
                </c:pt>
                <c:pt idx="2913">
                  <c:v>3.3898305084745792</c:v>
                </c:pt>
                <c:pt idx="2914">
                  <c:v>3.3898305084745792</c:v>
                </c:pt>
                <c:pt idx="2915">
                  <c:v>3.1186440677966112</c:v>
                </c:pt>
                <c:pt idx="2916">
                  <c:v>2.9830508474576369</c:v>
                </c:pt>
                <c:pt idx="2917">
                  <c:v>3.5254237288135601</c:v>
                </c:pt>
                <c:pt idx="2918">
                  <c:v>3.5254237288135601</c:v>
                </c:pt>
                <c:pt idx="2919">
                  <c:v>3.2542372881356036</c:v>
                </c:pt>
                <c:pt idx="2920">
                  <c:v>3.5254237288135601</c:v>
                </c:pt>
                <c:pt idx="2921">
                  <c:v>3.2542372881356036</c:v>
                </c:pt>
                <c:pt idx="2922">
                  <c:v>2.9830508474576369</c:v>
                </c:pt>
                <c:pt idx="2923">
                  <c:v>3.3898305084745792</c:v>
                </c:pt>
                <c:pt idx="2924">
                  <c:v>2.9830508474576369</c:v>
                </c:pt>
                <c:pt idx="2925">
                  <c:v>2.9830508474576369</c:v>
                </c:pt>
                <c:pt idx="2926">
                  <c:v>3.1186440677966112</c:v>
                </c:pt>
                <c:pt idx="2927">
                  <c:v>3.6610169491525442</c:v>
                </c:pt>
                <c:pt idx="2928">
                  <c:v>2.9830508474576369</c:v>
                </c:pt>
                <c:pt idx="2929">
                  <c:v>3.3898305084745792</c:v>
                </c:pt>
                <c:pt idx="2930">
                  <c:v>3.2542372881356036</c:v>
                </c:pt>
                <c:pt idx="2931">
                  <c:v>2.9830508474576369</c:v>
                </c:pt>
                <c:pt idx="2932">
                  <c:v>3.5254237288135601</c:v>
                </c:pt>
                <c:pt idx="2933">
                  <c:v>3.3898305084745792</c:v>
                </c:pt>
                <c:pt idx="2934">
                  <c:v>2.9830508474576369</c:v>
                </c:pt>
                <c:pt idx="2935">
                  <c:v>3.3898305084745792</c:v>
                </c:pt>
                <c:pt idx="2936">
                  <c:v>3.2542372881356036</c:v>
                </c:pt>
                <c:pt idx="2937">
                  <c:v>2.9830508474576369</c:v>
                </c:pt>
                <c:pt idx="2938">
                  <c:v>3.2542372881356036</c:v>
                </c:pt>
                <c:pt idx="2939">
                  <c:v>2.9830508474576369</c:v>
                </c:pt>
                <c:pt idx="2940">
                  <c:v>3.1186440677966112</c:v>
                </c:pt>
                <c:pt idx="2941">
                  <c:v>3.2542372881356036</c:v>
                </c:pt>
                <c:pt idx="2942">
                  <c:v>2.9830508474576369</c:v>
                </c:pt>
                <c:pt idx="2943">
                  <c:v>3.2542372881356036</c:v>
                </c:pt>
                <c:pt idx="2944">
                  <c:v>2.8474576271186427</c:v>
                </c:pt>
                <c:pt idx="2945">
                  <c:v>3.2542372881356036</c:v>
                </c:pt>
                <c:pt idx="2946">
                  <c:v>3.3898305084745792</c:v>
                </c:pt>
                <c:pt idx="2947">
                  <c:v>3.1186440677966112</c:v>
                </c:pt>
                <c:pt idx="2948">
                  <c:v>2.9830508474576369</c:v>
                </c:pt>
                <c:pt idx="2949">
                  <c:v>3.3898305084745792</c:v>
                </c:pt>
                <c:pt idx="2950">
                  <c:v>3.3898305084745792</c:v>
                </c:pt>
                <c:pt idx="2951">
                  <c:v>3.2542372881356036</c:v>
                </c:pt>
                <c:pt idx="2952">
                  <c:v>3.1186440677966112</c:v>
                </c:pt>
                <c:pt idx="2953">
                  <c:v>3.1186440677966112</c:v>
                </c:pt>
                <c:pt idx="2954">
                  <c:v>3.2542372881356036</c:v>
                </c:pt>
                <c:pt idx="2955">
                  <c:v>3.2542372881356036</c:v>
                </c:pt>
                <c:pt idx="2956">
                  <c:v>2.9830508474576369</c:v>
                </c:pt>
                <c:pt idx="2957">
                  <c:v>2.7118644067796587</c:v>
                </c:pt>
                <c:pt idx="2958">
                  <c:v>3.3898305084745792</c:v>
                </c:pt>
                <c:pt idx="2959">
                  <c:v>3.5254237288135601</c:v>
                </c:pt>
                <c:pt idx="2960">
                  <c:v>2.9830508474576369</c:v>
                </c:pt>
                <c:pt idx="2961">
                  <c:v>3.2542372881356036</c:v>
                </c:pt>
                <c:pt idx="2962">
                  <c:v>3.2542372881356036</c:v>
                </c:pt>
                <c:pt idx="2963">
                  <c:v>2.7118644067796587</c:v>
                </c:pt>
                <c:pt idx="2964">
                  <c:v>3.1186440677966112</c:v>
                </c:pt>
                <c:pt idx="2965">
                  <c:v>3.2542372881356036</c:v>
                </c:pt>
                <c:pt idx="2966">
                  <c:v>3.3898305084745792</c:v>
                </c:pt>
                <c:pt idx="2967">
                  <c:v>3.2542372881356036</c:v>
                </c:pt>
                <c:pt idx="2968">
                  <c:v>2.8474576271186427</c:v>
                </c:pt>
                <c:pt idx="2969">
                  <c:v>2.8474576271186427</c:v>
                </c:pt>
                <c:pt idx="2970">
                  <c:v>3.2542372881356036</c:v>
                </c:pt>
                <c:pt idx="2971">
                  <c:v>3.2542372881356036</c:v>
                </c:pt>
                <c:pt idx="2972">
                  <c:v>3.1186440677966112</c:v>
                </c:pt>
                <c:pt idx="2973">
                  <c:v>2.8474576271186427</c:v>
                </c:pt>
                <c:pt idx="2974">
                  <c:v>3.1186440677966112</c:v>
                </c:pt>
                <c:pt idx="2975">
                  <c:v>3.3898305084745792</c:v>
                </c:pt>
                <c:pt idx="2976">
                  <c:v>3.1186440677966112</c:v>
                </c:pt>
                <c:pt idx="2977">
                  <c:v>3.1186440677966112</c:v>
                </c:pt>
                <c:pt idx="2978">
                  <c:v>3.3898305084745792</c:v>
                </c:pt>
                <c:pt idx="2979">
                  <c:v>2.8474576271186427</c:v>
                </c:pt>
                <c:pt idx="2980">
                  <c:v>3.1186440677966112</c:v>
                </c:pt>
                <c:pt idx="2981">
                  <c:v>3.1186440677966112</c:v>
                </c:pt>
                <c:pt idx="2982">
                  <c:v>2.9830508474576369</c:v>
                </c:pt>
                <c:pt idx="2983">
                  <c:v>2.8474576271186427</c:v>
                </c:pt>
                <c:pt idx="2984">
                  <c:v>2.9830508474576369</c:v>
                </c:pt>
                <c:pt idx="2985">
                  <c:v>3.1186440677966112</c:v>
                </c:pt>
                <c:pt idx="2986">
                  <c:v>3.2542372881356036</c:v>
                </c:pt>
                <c:pt idx="2987">
                  <c:v>3.3898305084745792</c:v>
                </c:pt>
                <c:pt idx="2988">
                  <c:v>3.2542372881356036</c:v>
                </c:pt>
                <c:pt idx="2989">
                  <c:v>3.2542372881356036</c:v>
                </c:pt>
                <c:pt idx="2990">
                  <c:v>3.3898305084745792</c:v>
                </c:pt>
                <c:pt idx="2991">
                  <c:v>3.1186440677966112</c:v>
                </c:pt>
                <c:pt idx="2992">
                  <c:v>3.2542372881356036</c:v>
                </c:pt>
                <c:pt idx="2993">
                  <c:v>2.7118644067796587</c:v>
                </c:pt>
                <c:pt idx="2994">
                  <c:v>2.9830508474576369</c:v>
                </c:pt>
                <c:pt idx="2995">
                  <c:v>2.9830508474576369</c:v>
                </c:pt>
                <c:pt idx="2996">
                  <c:v>3.1186440677966112</c:v>
                </c:pt>
                <c:pt idx="2997">
                  <c:v>2.9830508474576369</c:v>
                </c:pt>
                <c:pt idx="2998">
                  <c:v>3.2542372881356036</c:v>
                </c:pt>
                <c:pt idx="2999">
                  <c:v>2.9830508474576369</c:v>
                </c:pt>
                <c:pt idx="3000">
                  <c:v>3.2542372881356036</c:v>
                </c:pt>
                <c:pt idx="3001">
                  <c:v>2.9830508474576369</c:v>
                </c:pt>
                <c:pt idx="3002">
                  <c:v>2.9830508474576369</c:v>
                </c:pt>
                <c:pt idx="3003">
                  <c:v>3.2542372881356036</c:v>
                </c:pt>
                <c:pt idx="3004">
                  <c:v>2.9830508474576369</c:v>
                </c:pt>
                <c:pt idx="3005">
                  <c:v>2.9830508474576369</c:v>
                </c:pt>
                <c:pt idx="3006">
                  <c:v>3.2542372881356036</c:v>
                </c:pt>
                <c:pt idx="3007">
                  <c:v>3.3898305084745792</c:v>
                </c:pt>
                <c:pt idx="3008">
                  <c:v>3.1186440677966112</c:v>
                </c:pt>
                <c:pt idx="3009">
                  <c:v>2.7118644067796587</c:v>
                </c:pt>
                <c:pt idx="3010">
                  <c:v>2.8474576271186427</c:v>
                </c:pt>
                <c:pt idx="3011">
                  <c:v>3.3898305084745792</c:v>
                </c:pt>
                <c:pt idx="3012">
                  <c:v>3.5254237288135601</c:v>
                </c:pt>
                <c:pt idx="3013">
                  <c:v>3.1186440677966112</c:v>
                </c:pt>
                <c:pt idx="3014">
                  <c:v>3.2542372881356036</c:v>
                </c:pt>
                <c:pt idx="3015">
                  <c:v>2.9830508474576369</c:v>
                </c:pt>
                <c:pt idx="3016">
                  <c:v>3.1186440677966112</c:v>
                </c:pt>
                <c:pt idx="3017">
                  <c:v>3.1186440677966112</c:v>
                </c:pt>
                <c:pt idx="3018">
                  <c:v>2.9830508474576369</c:v>
                </c:pt>
                <c:pt idx="3019">
                  <c:v>2.9830508474576369</c:v>
                </c:pt>
                <c:pt idx="3020">
                  <c:v>3.1186440677966112</c:v>
                </c:pt>
                <c:pt idx="3021">
                  <c:v>2.9830508474576369</c:v>
                </c:pt>
                <c:pt idx="3022">
                  <c:v>2.9830508474576369</c:v>
                </c:pt>
                <c:pt idx="3023">
                  <c:v>2.7118644067796587</c:v>
                </c:pt>
                <c:pt idx="3024">
                  <c:v>2.8474576271186427</c:v>
                </c:pt>
                <c:pt idx="3025">
                  <c:v>2.9830508474576369</c:v>
                </c:pt>
                <c:pt idx="3026">
                  <c:v>2.8474576271186427</c:v>
                </c:pt>
                <c:pt idx="3027">
                  <c:v>2.8474576271186427</c:v>
                </c:pt>
                <c:pt idx="3028">
                  <c:v>3.1186440677966112</c:v>
                </c:pt>
                <c:pt idx="3029">
                  <c:v>2.8474576271186427</c:v>
                </c:pt>
                <c:pt idx="3030">
                  <c:v>2.7118644067796587</c:v>
                </c:pt>
                <c:pt idx="3031">
                  <c:v>3.5254237288135601</c:v>
                </c:pt>
                <c:pt idx="3032">
                  <c:v>3.2542372881356036</c:v>
                </c:pt>
                <c:pt idx="3033">
                  <c:v>2.9830508474576369</c:v>
                </c:pt>
                <c:pt idx="3034">
                  <c:v>3.1186440677966112</c:v>
                </c:pt>
                <c:pt idx="3035">
                  <c:v>3.1186440677966112</c:v>
                </c:pt>
                <c:pt idx="3036">
                  <c:v>3.1186440677966112</c:v>
                </c:pt>
                <c:pt idx="3037">
                  <c:v>2.9830508474576369</c:v>
                </c:pt>
                <c:pt idx="3038">
                  <c:v>2.7118644067796587</c:v>
                </c:pt>
                <c:pt idx="3039">
                  <c:v>3.2542372881356036</c:v>
                </c:pt>
                <c:pt idx="3040">
                  <c:v>2.9830508474576369</c:v>
                </c:pt>
                <c:pt idx="3041">
                  <c:v>3.2542372881356036</c:v>
                </c:pt>
                <c:pt idx="3042">
                  <c:v>3.2542372881356036</c:v>
                </c:pt>
                <c:pt idx="3043">
                  <c:v>3.3898305084745792</c:v>
                </c:pt>
                <c:pt idx="3044">
                  <c:v>2.9830508474576369</c:v>
                </c:pt>
                <c:pt idx="3045">
                  <c:v>2.9830508474576369</c:v>
                </c:pt>
                <c:pt idx="3046">
                  <c:v>3.1186440677966112</c:v>
                </c:pt>
                <c:pt idx="3047">
                  <c:v>2.7118644067796587</c:v>
                </c:pt>
                <c:pt idx="3048">
                  <c:v>3.1186440677966112</c:v>
                </c:pt>
                <c:pt idx="3049">
                  <c:v>3.3898305084745792</c:v>
                </c:pt>
                <c:pt idx="3050">
                  <c:v>2.9830508474576369</c:v>
                </c:pt>
                <c:pt idx="3051">
                  <c:v>2.9830508474576369</c:v>
                </c:pt>
                <c:pt idx="3052">
                  <c:v>3.2542372881356036</c:v>
                </c:pt>
                <c:pt idx="3053">
                  <c:v>2.8474576271186427</c:v>
                </c:pt>
                <c:pt idx="3054">
                  <c:v>3.2542372881356036</c:v>
                </c:pt>
                <c:pt idx="3055">
                  <c:v>3.1186440677966112</c:v>
                </c:pt>
                <c:pt idx="3056">
                  <c:v>2.9830508474576369</c:v>
                </c:pt>
                <c:pt idx="3057">
                  <c:v>3.2542372881356036</c:v>
                </c:pt>
                <c:pt idx="3058">
                  <c:v>2.9830508474576369</c:v>
                </c:pt>
                <c:pt idx="3059">
                  <c:v>3.1186440677966112</c:v>
                </c:pt>
                <c:pt idx="3060">
                  <c:v>2.9830508474576369</c:v>
                </c:pt>
                <c:pt idx="3061">
                  <c:v>3.2542372881356036</c:v>
                </c:pt>
                <c:pt idx="3062">
                  <c:v>2.9830508474576369</c:v>
                </c:pt>
                <c:pt idx="3063">
                  <c:v>3.1186440677966112</c:v>
                </c:pt>
                <c:pt idx="3064">
                  <c:v>2.9830508474576369</c:v>
                </c:pt>
                <c:pt idx="3065">
                  <c:v>3.1186440677966112</c:v>
                </c:pt>
                <c:pt idx="3066">
                  <c:v>2.7118644067796587</c:v>
                </c:pt>
                <c:pt idx="3067">
                  <c:v>2.7118644067796587</c:v>
                </c:pt>
                <c:pt idx="3068">
                  <c:v>2.9830508474576369</c:v>
                </c:pt>
                <c:pt idx="3069">
                  <c:v>2.9830508474576369</c:v>
                </c:pt>
                <c:pt idx="3070">
                  <c:v>3.3898305084745792</c:v>
                </c:pt>
                <c:pt idx="3071">
                  <c:v>3.1186440677966112</c:v>
                </c:pt>
                <c:pt idx="3072">
                  <c:v>2.9830508474576369</c:v>
                </c:pt>
                <c:pt idx="3073">
                  <c:v>3.3898305084745792</c:v>
                </c:pt>
                <c:pt idx="3074">
                  <c:v>2.8474576271186427</c:v>
                </c:pt>
                <c:pt idx="3075">
                  <c:v>2.8474576271186427</c:v>
                </c:pt>
                <c:pt idx="3076">
                  <c:v>3.1186440677966112</c:v>
                </c:pt>
                <c:pt idx="3077">
                  <c:v>3.2542372881356036</c:v>
                </c:pt>
                <c:pt idx="3078">
                  <c:v>3.2542372881356036</c:v>
                </c:pt>
                <c:pt idx="3079">
                  <c:v>2.9830508474576369</c:v>
                </c:pt>
                <c:pt idx="3080">
                  <c:v>2.8474576271186427</c:v>
                </c:pt>
                <c:pt idx="3081">
                  <c:v>2.8474576271186427</c:v>
                </c:pt>
                <c:pt idx="3082">
                  <c:v>3.1186440677966112</c:v>
                </c:pt>
                <c:pt idx="3083">
                  <c:v>2.5762711864406778</c:v>
                </c:pt>
                <c:pt idx="3084">
                  <c:v>2.8474576271186427</c:v>
                </c:pt>
                <c:pt idx="3085">
                  <c:v>3.1186440677966112</c:v>
                </c:pt>
                <c:pt idx="3086">
                  <c:v>2.9830508474576369</c:v>
                </c:pt>
                <c:pt idx="3087">
                  <c:v>3.2542372881356036</c:v>
                </c:pt>
                <c:pt idx="3088">
                  <c:v>2.8474576271186427</c:v>
                </c:pt>
                <c:pt idx="3089">
                  <c:v>3.1186440677966112</c:v>
                </c:pt>
                <c:pt idx="3090">
                  <c:v>3.1186440677966112</c:v>
                </c:pt>
                <c:pt idx="3091">
                  <c:v>2.8474576271186427</c:v>
                </c:pt>
                <c:pt idx="3092">
                  <c:v>2.7118644067796587</c:v>
                </c:pt>
                <c:pt idx="3093">
                  <c:v>3.2542372881356036</c:v>
                </c:pt>
                <c:pt idx="3094">
                  <c:v>2.8474576271186427</c:v>
                </c:pt>
                <c:pt idx="3095">
                  <c:v>2.7118644067796587</c:v>
                </c:pt>
                <c:pt idx="3096">
                  <c:v>3.1186440677966112</c:v>
                </c:pt>
                <c:pt idx="3097">
                  <c:v>3.2542372881356036</c:v>
                </c:pt>
                <c:pt idx="3098">
                  <c:v>3.3898305084745792</c:v>
                </c:pt>
                <c:pt idx="3099">
                  <c:v>3.2542372881356036</c:v>
                </c:pt>
                <c:pt idx="3100">
                  <c:v>2.7118644067796587</c:v>
                </c:pt>
                <c:pt idx="3101">
                  <c:v>2.9830508474576369</c:v>
                </c:pt>
                <c:pt idx="3102">
                  <c:v>2.8474576271186427</c:v>
                </c:pt>
                <c:pt idx="3103">
                  <c:v>2.8474576271186427</c:v>
                </c:pt>
                <c:pt idx="3104">
                  <c:v>3.2542372881356036</c:v>
                </c:pt>
                <c:pt idx="3105">
                  <c:v>2.9830508474576369</c:v>
                </c:pt>
                <c:pt idx="3106">
                  <c:v>2.5762711864406778</c:v>
                </c:pt>
                <c:pt idx="3107">
                  <c:v>3.2542372881356036</c:v>
                </c:pt>
                <c:pt idx="3108">
                  <c:v>3.3898305084745792</c:v>
                </c:pt>
                <c:pt idx="3109">
                  <c:v>2.8474576271186427</c:v>
                </c:pt>
                <c:pt idx="3110">
                  <c:v>2.9830508474576369</c:v>
                </c:pt>
                <c:pt idx="3111">
                  <c:v>2.9830508474576369</c:v>
                </c:pt>
                <c:pt idx="3112">
                  <c:v>2.7118644067796587</c:v>
                </c:pt>
                <c:pt idx="3113">
                  <c:v>2.8474576271186427</c:v>
                </c:pt>
                <c:pt idx="3114">
                  <c:v>2.8474576271186427</c:v>
                </c:pt>
                <c:pt idx="3115">
                  <c:v>3.1186440677966112</c:v>
                </c:pt>
                <c:pt idx="3116">
                  <c:v>2.8474576271186427</c:v>
                </c:pt>
                <c:pt idx="3117">
                  <c:v>2.9830508474576369</c:v>
                </c:pt>
                <c:pt idx="3118">
                  <c:v>2.8474576271186427</c:v>
                </c:pt>
                <c:pt idx="3119">
                  <c:v>3.2542372881356036</c:v>
                </c:pt>
                <c:pt idx="3120">
                  <c:v>3.1186440677966112</c:v>
                </c:pt>
                <c:pt idx="3121">
                  <c:v>2.8474576271186427</c:v>
                </c:pt>
                <c:pt idx="3122">
                  <c:v>2.7118644067796587</c:v>
                </c:pt>
                <c:pt idx="3123">
                  <c:v>2.7118644067796587</c:v>
                </c:pt>
                <c:pt idx="3124">
                  <c:v>2.7118644067796587</c:v>
                </c:pt>
                <c:pt idx="3125">
                  <c:v>2.8474576271186427</c:v>
                </c:pt>
                <c:pt idx="3126">
                  <c:v>2.9830508474576369</c:v>
                </c:pt>
                <c:pt idx="3127">
                  <c:v>2.9830508474576369</c:v>
                </c:pt>
                <c:pt idx="3128">
                  <c:v>2.5762711864406778</c:v>
                </c:pt>
                <c:pt idx="3129">
                  <c:v>2.5762711864406778</c:v>
                </c:pt>
                <c:pt idx="3130">
                  <c:v>3.1186440677966112</c:v>
                </c:pt>
                <c:pt idx="3131">
                  <c:v>2.7118644067796587</c:v>
                </c:pt>
                <c:pt idx="3132">
                  <c:v>2.8474576271186427</c:v>
                </c:pt>
                <c:pt idx="3133">
                  <c:v>2.7118644067796587</c:v>
                </c:pt>
                <c:pt idx="3134">
                  <c:v>2.7118644067796587</c:v>
                </c:pt>
                <c:pt idx="3135">
                  <c:v>2.8474576271186427</c:v>
                </c:pt>
                <c:pt idx="3136">
                  <c:v>3.1186440677966112</c:v>
                </c:pt>
                <c:pt idx="3137">
                  <c:v>2.9830508474576369</c:v>
                </c:pt>
                <c:pt idx="3138">
                  <c:v>2.9830508474576369</c:v>
                </c:pt>
                <c:pt idx="3139">
                  <c:v>2.5762711864406778</c:v>
                </c:pt>
                <c:pt idx="3140">
                  <c:v>3.2542372881356036</c:v>
                </c:pt>
                <c:pt idx="3141">
                  <c:v>2.8474576271186427</c:v>
                </c:pt>
                <c:pt idx="3142">
                  <c:v>2.5762711864406778</c:v>
                </c:pt>
                <c:pt idx="3143">
                  <c:v>2.7118644067796587</c:v>
                </c:pt>
                <c:pt idx="3144">
                  <c:v>3.2542372881356036</c:v>
                </c:pt>
                <c:pt idx="3145">
                  <c:v>2.9830508474576369</c:v>
                </c:pt>
                <c:pt idx="3146">
                  <c:v>2.9830508474576369</c:v>
                </c:pt>
                <c:pt idx="3147">
                  <c:v>2.9830508474576369</c:v>
                </c:pt>
                <c:pt idx="3148">
                  <c:v>3.1186440677966112</c:v>
                </c:pt>
                <c:pt idx="3149">
                  <c:v>3.3898305084745792</c:v>
                </c:pt>
                <c:pt idx="3150">
                  <c:v>3.1186440677966112</c:v>
                </c:pt>
                <c:pt idx="3151">
                  <c:v>2.9830508474576369</c:v>
                </c:pt>
                <c:pt idx="3152">
                  <c:v>3.1186440677966112</c:v>
                </c:pt>
                <c:pt idx="3153">
                  <c:v>2.8474576271186427</c:v>
                </c:pt>
                <c:pt idx="3154">
                  <c:v>3.2542372881356036</c:v>
                </c:pt>
                <c:pt idx="3155">
                  <c:v>2.8474576271186427</c:v>
                </c:pt>
                <c:pt idx="3156">
                  <c:v>2.8474576271186427</c:v>
                </c:pt>
                <c:pt idx="3157">
                  <c:v>2.7118644067796587</c:v>
                </c:pt>
                <c:pt idx="3158">
                  <c:v>2.8474576271186427</c:v>
                </c:pt>
                <c:pt idx="3159">
                  <c:v>2.7118644067796587</c:v>
                </c:pt>
                <c:pt idx="3160">
                  <c:v>2.9830508474576369</c:v>
                </c:pt>
                <c:pt idx="3161">
                  <c:v>2.9830508474576369</c:v>
                </c:pt>
                <c:pt idx="3162">
                  <c:v>3.1186440677966112</c:v>
                </c:pt>
                <c:pt idx="3163">
                  <c:v>2.4406779661016951</c:v>
                </c:pt>
                <c:pt idx="3164">
                  <c:v>2.7118644067796587</c:v>
                </c:pt>
                <c:pt idx="3165">
                  <c:v>2.7118644067796587</c:v>
                </c:pt>
                <c:pt idx="3166">
                  <c:v>2.5762711864406778</c:v>
                </c:pt>
                <c:pt idx="3167">
                  <c:v>2.5762711864406778</c:v>
                </c:pt>
                <c:pt idx="3168">
                  <c:v>2.8474576271186427</c:v>
                </c:pt>
                <c:pt idx="3169">
                  <c:v>2.8474576271186427</c:v>
                </c:pt>
                <c:pt idx="3170">
                  <c:v>2.8474576271186427</c:v>
                </c:pt>
                <c:pt idx="3171">
                  <c:v>2.8474576271186427</c:v>
                </c:pt>
                <c:pt idx="3172">
                  <c:v>2.9830508474576369</c:v>
                </c:pt>
                <c:pt idx="3173">
                  <c:v>2.8474576271186427</c:v>
                </c:pt>
                <c:pt idx="3174">
                  <c:v>3.2542372881356036</c:v>
                </c:pt>
                <c:pt idx="3175">
                  <c:v>2.9830508474576369</c:v>
                </c:pt>
                <c:pt idx="3176">
                  <c:v>2.7118644067796587</c:v>
                </c:pt>
                <c:pt idx="3177">
                  <c:v>2.5762711864406778</c:v>
                </c:pt>
                <c:pt idx="3178">
                  <c:v>2.7118644067796587</c:v>
                </c:pt>
                <c:pt idx="3179">
                  <c:v>2.5762711864406778</c:v>
                </c:pt>
                <c:pt idx="3180">
                  <c:v>2.8474576271186427</c:v>
                </c:pt>
                <c:pt idx="3181">
                  <c:v>2.8474576271186427</c:v>
                </c:pt>
                <c:pt idx="3182">
                  <c:v>2.5762711864406778</c:v>
                </c:pt>
                <c:pt idx="3183">
                  <c:v>2.5762711864406778</c:v>
                </c:pt>
                <c:pt idx="3184">
                  <c:v>2.9830508474576369</c:v>
                </c:pt>
                <c:pt idx="3185">
                  <c:v>2.9830508474576369</c:v>
                </c:pt>
                <c:pt idx="3186">
                  <c:v>2.8474576271186427</c:v>
                </c:pt>
                <c:pt idx="3187">
                  <c:v>2.8474576271186427</c:v>
                </c:pt>
                <c:pt idx="3188">
                  <c:v>2.9830508474576369</c:v>
                </c:pt>
                <c:pt idx="3189">
                  <c:v>3.2542372881356036</c:v>
                </c:pt>
                <c:pt idx="3190">
                  <c:v>2.8474576271186427</c:v>
                </c:pt>
                <c:pt idx="3191">
                  <c:v>3.1186440677966112</c:v>
                </c:pt>
                <c:pt idx="3192">
                  <c:v>2.9830508474576369</c:v>
                </c:pt>
                <c:pt idx="3193">
                  <c:v>2.7118644067796587</c:v>
                </c:pt>
                <c:pt idx="3194">
                  <c:v>2.4406779661016951</c:v>
                </c:pt>
                <c:pt idx="3195">
                  <c:v>2.9830508474576369</c:v>
                </c:pt>
                <c:pt idx="3196">
                  <c:v>2.7118644067796587</c:v>
                </c:pt>
                <c:pt idx="3197">
                  <c:v>2.9830508474576369</c:v>
                </c:pt>
                <c:pt idx="3198">
                  <c:v>2.9830508474576369</c:v>
                </c:pt>
                <c:pt idx="3199">
                  <c:v>2.5762711864406778</c:v>
                </c:pt>
                <c:pt idx="3200">
                  <c:v>2.5762711864406778</c:v>
                </c:pt>
                <c:pt idx="3201">
                  <c:v>2.5762711864406778</c:v>
                </c:pt>
                <c:pt idx="3202">
                  <c:v>3.1186440677966112</c:v>
                </c:pt>
                <c:pt idx="3203">
                  <c:v>2.8474576271186427</c:v>
                </c:pt>
                <c:pt idx="3204">
                  <c:v>2.9830508474576369</c:v>
                </c:pt>
                <c:pt idx="3205">
                  <c:v>2.4406779661016951</c:v>
                </c:pt>
                <c:pt idx="3206">
                  <c:v>2.5762711864406778</c:v>
                </c:pt>
                <c:pt idx="3207">
                  <c:v>3.2542372881356036</c:v>
                </c:pt>
                <c:pt idx="3208">
                  <c:v>2.8474576271186427</c:v>
                </c:pt>
                <c:pt idx="3209">
                  <c:v>2.9830508474576369</c:v>
                </c:pt>
                <c:pt idx="3210">
                  <c:v>2.7118644067796587</c:v>
                </c:pt>
                <c:pt idx="3211">
                  <c:v>2.7118644067796587</c:v>
                </c:pt>
                <c:pt idx="3212">
                  <c:v>2.9830508474576369</c:v>
                </c:pt>
                <c:pt idx="3213">
                  <c:v>3.1186440677966112</c:v>
                </c:pt>
                <c:pt idx="3214">
                  <c:v>2.8474576271186427</c:v>
                </c:pt>
                <c:pt idx="3215">
                  <c:v>2.9830508474576369</c:v>
                </c:pt>
                <c:pt idx="3216">
                  <c:v>2.5762711864406778</c:v>
                </c:pt>
                <c:pt idx="3217">
                  <c:v>2.4406779661016951</c:v>
                </c:pt>
                <c:pt idx="3218">
                  <c:v>2.4406779661016951</c:v>
                </c:pt>
                <c:pt idx="3219">
                  <c:v>2.8474576271186427</c:v>
                </c:pt>
                <c:pt idx="3220">
                  <c:v>2.7118644067796587</c:v>
                </c:pt>
                <c:pt idx="3221">
                  <c:v>2.5762711864406778</c:v>
                </c:pt>
                <c:pt idx="3222">
                  <c:v>2.4406779661016951</c:v>
                </c:pt>
                <c:pt idx="3223">
                  <c:v>2.5762711864406778</c:v>
                </c:pt>
                <c:pt idx="3224">
                  <c:v>2.7118644067796587</c:v>
                </c:pt>
                <c:pt idx="3225">
                  <c:v>2.7118644067796587</c:v>
                </c:pt>
                <c:pt idx="3226">
                  <c:v>2.7118644067796587</c:v>
                </c:pt>
                <c:pt idx="3227">
                  <c:v>2.7118644067796587</c:v>
                </c:pt>
                <c:pt idx="3228">
                  <c:v>2.5762711864406778</c:v>
                </c:pt>
                <c:pt idx="3229">
                  <c:v>2.9830508474576369</c:v>
                </c:pt>
                <c:pt idx="3230">
                  <c:v>2.7118644067796587</c:v>
                </c:pt>
                <c:pt idx="3231">
                  <c:v>2.5762711864406778</c:v>
                </c:pt>
                <c:pt idx="3232">
                  <c:v>2.7118644067796587</c:v>
                </c:pt>
                <c:pt idx="3233">
                  <c:v>2.7118644067796587</c:v>
                </c:pt>
                <c:pt idx="3234">
                  <c:v>2.5762711864406778</c:v>
                </c:pt>
                <c:pt idx="3235">
                  <c:v>2.7118644067796587</c:v>
                </c:pt>
                <c:pt idx="3236">
                  <c:v>2.7118644067796587</c:v>
                </c:pt>
                <c:pt idx="3237">
                  <c:v>2.5762711864406778</c:v>
                </c:pt>
                <c:pt idx="3238">
                  <c:v>2.8474576271186427</c:v>
                </c:pt>
                <c:pt idx="3239">
                  <c:v>2.7118644067796587</c:v>
                </c:pt>
                <c:pt idx="3240">
                  <c:v>2.7118644067796587</c:v>
                </c:pt>
                <c:pt idx="3241">
                  <c:v>2.8474576271186427</c:v>
                </c:pt>
                <c:pt idx="3242">
                  <c:v>2.5762711864406778</c:v>
                </c:pt>
                <c:pt idx="3243">
                  <c:v>2.4406779661016951</c:v>
                </c:pt>
                <c:pt idx="3244">
                  <c:v>2.9830508474576369</c:v>
                </c:pt>
                <c:pt idx="3245">
                  <c:v>2.9830508474576369</c:v>
                </c:pt>
                <c:pt idx="3246">
                  <c:v>2.7118644067796587</c:v>
                </c:pt>
                <c:pt idx="3247">
                  <c:v>2.9830508474576369</c:v>
                </c:pt>
                <c:pt idx="3248">
                  <c:v>2.4406779661016951</c:v>
                </c:pt>
                <c:pt idx="3249">
                  <c:v>3.1186440677966112</c:v>
                </c:pt>
                <c:pt idx="3250">
                  <c:v>2.1694915254237288</c:v>
                </c:pt>
                <c:pt idx="3251">
                  <c:v>2.5762711864406778</c:v>
                </c:pt>
                <c:pt idx="3252">
                  <c:v>2.7118644067796587</c:v>
                </c:pt>
                <c:pt idx="3253">
                  <c:v>2.9830508474576369</c:v>
                </c:pt>
                <c:pt idx="3254">
                  <c:v>2.5762711864406778</c:v>
                </c:pt>
                <c:pt idx="3255">
                  <c:v>2.8474576271186427</c:v>
                </c:pt>
                <c:pt idx="3256">
                  <c:v>2.4406779661016951</c:v>
                </c:pt>
                <c:pt idx="3257">
                  <c:v>2.7118644067796587</c:v>
                </c:pt>
                <c:pt idx="3258">
                  <c:v>2.7118644067796587</c:v>
                </c:pt>
                <c:pt idx="3259">
                  <c:v>2.9830508474576369</c:v>
                </c:pt>
                <c:pt idx="3260">
                  <c:v>2.9830508474576369</c:v>
                </c:pt>
                <c:pt idx="3261">
                  <c:v>2.7118644067796587</c:v>
                </c:pt>
                <c:pt idx="3262">
                  <c:v>2.7118644067796587</c:v>
                </c:pt>
                <c:pt idx="3263">
                  <c:v>2.7118644067796587</c:v>
                </c:pt>
                <c:pt idx="3264">
                  <c:v>2.1694915254237288</c:v>
                </c:pt>
                <c:pt idx="3265">
                  <c:v>2.9830508474576369</c:v>
                </c:pt>
                <c:pt idx="3266">
                  <c:v>2.5762711864406778</c:v>
                </c:pt>
                <c:pt idx="3267">
                  <c:v>2.4406779661016951</c:v>
                </c:pt>
                <c:pt idx="3268">
                  <c:v>2.7118644067796587</c:v>
                </c:pt>
                <c:pt idx="3269">
                  <c:v>3.1186440677966112</c:v>
                </c:pt>
                <c:pt idx="3270">
                  <c:v>2.4406779661016951</c:v>
                </c:pt>
                <c:pt idx="3271">
                  <c:v>2.9830508474576369</c:v>
                </c:pt>
                <c:pt idx="3272">
                  <c:v>2.7118644067796587</c:v>
                </c:pt>
                <c:pt idx="3273">
                  <c:v>2.4406779661016951</c:v>
                </c:pt>
                <c:pt idx="3274">
                  <c:v>2.4406779661016951</c:v>
                </c:pt>
                <c:pt idx="3275">
                  <c:v>2.8474576271186427</c:v>
                </c:pt>
                <c:pt idx="3276">
                  <c:v>2.7118644067796587</c:v>
                </c:pt>
                <c:pt idx="3277">
                  <c:v>2.7118644067796587</c:v>
                </c:pt>
                <c:pt idx="3278">
                  <c:v>2.7118644067796587</c:v>
                </c:pt>
                <c:pt idx="3279">
                  <c:v>2.7118644067796587</c:v>
                </c:pt>
                <c:pt idx="3280">
                  <c:v>2.9830508474576369</c:v>
                </c:pt>
                <c:pt idx="3281">
                  <c:v>2.5762711864406778</c:v>
                </c:pt>
                <c:pt idx="3282">
                  <c:v>2.4406779661016951</c:v>
                </c:pt>
                <c:pt idx="3283">
                  <c:v>2.5762711864406778</c:v>
                </c:pt>
                <c:pt idx="3284">
                  <c:v>2.5762711864406778</c:v>
                </c:pt>
                <c:pt idx="3285">
                  <c:v>2.3050847457627208</c:v>
                </c:pt>
                <c:pt idx="3286">
                  <c:v>2.8474576271186427</c:v>
                </c:pt>
                <c:pt idx="3287">
                  <c:v>2.9830508474576369</c:v>
                </c:pt>
                <c:pt idx="3288">
                  <c:v>2.5762711864406778</c:v>
                </c:pt>
                <c:pt idx="3289">
                  <c:v>2.8474576271186427</c:v>
                </c:pt>
                <c:pt idx="3290">
                  <c:v>2.7118644067796587</c:v>
                </c:pt>
                <c:pt idx="3291">
                  <c:v>2.5762711864406778</c:v>
                </c:pt>
                <c:pt idx="3292">
                  <c:v>2.5762711864406778</c:v>
                </c:pt>
                <c:pt idx="3293">
                  <c:v>2.7118644067796587</c:v>
                </c:pt>
                <c:pt idx="3294">
                  <c:v>2.8474576271186427</c:v>
                </c:pt>
                <c:pt idx="3295">
                  <c:v>2.9830508474576369</c:v>
                </c:pt>
                <c:pt idx="3296">
                  <c:v>2.8474576271186427</c:v>
                </c:pt>
                <c:pt idx="3297">
                  <c:v>2.9830508474576369</c:v>
                </c:pt>
                <c:pt idx="3298">
                  <c:v>2.7118644067796587</c:v>
                </c:pt>
                <c:pt idx="3299">
                  <c:v>2.5762711864406778</c:v>
                </c:pt>
                <c:pt idx="3300">
                  <c:v>2.5762711864406778</c:v>
                </c:pt>
                <c:pt idx="3301">
                  <c:v>2.9830508474576369</c:v>
                </c:pt>
                <c:pt idx="3302">
                  <c:v>2.5762711864406778</c:v>
                </c:pt>
                <c:pt idx="3303">
                  <c:v>2.5762711864406778</c:v>
                </c:pt>
                <c:pt idx="3304">
                  <c:v>2.5762711864406778</c:v>
                </c:pt>
                <c:pt idx="3305">
                  <c:v>2.9830508474576369</c:v>
                </c:pt>
                <c:pt idx="3306">
                  <c:v>2.7118644067796587</c:v>
                </c:pt>
                <c:pt idx="3307">
                  <c:v>2.7118644067796587</c:v>
                </c:pt>
                <c:pt idx="3308">
                  <c:v>2.8474576271186427</c:v>
                </c:pt>
                <c:pt idx="3309">
                  <c:v>2.5762711864406778</c:v>
                </c:pt>
                <c:pt idx="3310">
                  <c:v>2.7118644067796587</c:v>
                </c:pt>
                <c:pt idx="3311">
                  <c:v>2.8474576271186427</c:v>
                </c:pt>
                <c:pt idx="3312">
                  <c:v>2.4406779661016951</c:v>
                </c:pt>
                <c:pt idx="3313">
                  <c:v>3.1186440677966112</c:v>
                </c:pt>
                <c:pt idx="3314">
                  <c:v>2.8474576271186427</c:v>
                </c:pt>
                <c:pt idx="3315">
                  <c:v>2.5762711864406778</c:v>
                </c:pt>
                <c:pt idx="3316">
                  <c:v>2.9830508474576369</c:v>
                </c:pt>
                <c:pt idx="3317">
                  <c:v>2.4406779661016951</c:v>
                </c:pt>
                <c:pt idx="3318">
                  <c:v>2.5762711864406778</c:v>
                </c:pt>
                <c:pt idx="3319">
                  <c:v>2.5762711864406778</c:v>
                </c:pt>
                <c:pt idx="3320">
                  <c:v>2.5762711864406778</c:v>
                </c:pt>
                <c:pt idx="3321">
                  <c:v>3.1186440677966112</c:v>
                </c:pt>
                <c:pt idx="3322">
                  <c:v>2.3050847457627208</c:v>
                </c:pt>
                <c:pt idx="3323">
                  <c:v>2.8474576271186427</c:v>
                </c:pt>
                <c:pt idx="3324">
                  <c:v>2.4406779661016951</c:v>
                </c:pt>
                <c:pt idx="3325">
                  <c:v>2.4406779661016951</c:v>
                </c:pt>
                <c:pt idx="3326">
                  <c:v>2.5762711864406778</c:v>
                </c:pt>
                <c:pt idx="3327">
                  <c:v>2.5762711864406778</c:v>
                </c:pt>
                <c:pt idx="3328">
                  <c:v>2.4406779661016951</c:v>
                </c:pt>
                <c:pt idx="3329">
                  <c:v>2.7118644067796587</c:v>
                </c:pt>
                <c:pt idx="3330">
                  <c:v>2.7118644067796587</c:v>
                </c:pt>
                <c:pt idx="3331">
                  <c:v>2.5762711864406778</c:v>
                </c:pt>
                <c:pt idx="3332">
                  <c:v>2.7118644067796587</c:v>
                </c:pt>
                <c:pt idx="3333">
                  <c:v>2.5762711864406778</c:v>
                </c:pt>
                <c:pt idx="3334">
                  <c:v>2.8474576271186427</c:v>
                </c:pt>
                <c:pt idx="3335">
                  <c:v>2.7118644067796587</c:v>
                </c:pt>
                <c:pt idx="3336">
                  <c:v>2.5762711864406778</c:v>
                </c:pt>
                <c:pt idx="3337">
                  <c:v>2.7118644067796587</c:v>
                </c:pt>
                <c:pt idx="3338">
                  <c:v>2.5762711864406778</c:v>
                </c:pt>
                <c:pt idx="3339">
                  <c:v>2.4406779661016951</c:v>
                </c:pt>
                <c:pt idx="3340">
                  <c:v>2.5762711864406778</c:v>
                </c:pt>
                <c:pt idx="3341">
                  <c:v>2.5762711864406778</c:v>
                </c:pt>
                <c:pt idx="3342">
                  <c:v>2.9830508474576369</c:v>
                </c:pt>
                <c:pt idx="3343">
                  <c:v>2.5762711864406778</c:v>
                </c:pt>
                <c:pt idx="3344">
                  <c:v>2.3050847457627208</c:v>
                </c:pt>
                <c:pt idx="3345">
                  <c:v>2.7118644067796587</c:v>
                </c:pt>
                <c:pt idx="3346">
                  <c:v>2.7118644067796587</c:v>
                </c:pt>
                <c:pt idx="3347">
                  <c:v>2.5762711864406778</c:v>
                </c:pt>
                <c:pt idx="3348">
                  <c:v>2.4406779661016951</c:v>
                </c:pt>
                <c:pt idx="3349">
                  <c:v>2.9830508474576369</c:v>
                </c:pt>
                <c:pt idx="3350">
                  <c:v>2.7118644067796587</c:v>
                </c:pt>
                <c:pt idx="3351">
                  <c:v>2.5762711864406778</c:v>
                </c:pt>
                <c:pt idx="3352">
                  <c:v>2.4406779661016951</c:v>
                </c:pt>
                <c:pt idx="3353">
                  <c:v>2.4406779661016951</c:v>
                </c:pt>
                <c:pt idx="3354">
                  <c:v>2.5762711864406778</c:v>
                </c:pt>
                <c:pt idx="3355">
                  <c:v>2.7118644067796587</c:v>
                </c:pt>
                <c:pt idx="3356">
                  <c:v>2.7118644067796587</c:v>
                </c:pt>
                <c:pt idx="3357">
                  <c:v>2.7118644067796587</c:v>
                </c:pt>
                <c:pt idx="3358">
                  <c:v>2.9830508474576369</c:v>
                </c:pt>
                <c:pt idx="3359">
                  <c:v>2.5762711864406778</c:v>
                </c:pt>
                <c:pt idx="3360">
                  <c:v>2.9830508474576369</c:v>
                </c:pt>
                <c:pt idx="3361">
                  <c:v>2.4406779661016951</c:v>
                </c:pt>
                <c:pt idx="3362">
                  <c:v>2.7118644067796587</c:v>
                </c:pt>
                <c:pt idx="3363">
                  <c:v>2.5762711864406778</c:v>
                </c:pt>
                <c:pt idx="3364">
                  <c:v>2.5762711864406778</c:v>
                </c:pt>
                <c:pt idx="3365">
                  <c:v>2.5762711864406778</c:v>
                </c:pt>
                <c:pt idx="3366">
                  <c:v>2.4406779661016951</c:v>
                </c:pt>
                <c:pt idx="3367">
                  <c:v>2.4406779661016951</c:v>
                </c:pt>
                <c:pt idx="3368">
                  <c:v>2.1694915254237288</c:v>
                </c:pt>
                <c:pt idx="3369">
                  <c:v>2.1694915254237288</c:v>
                </c:pt>
                <c:pt idx="3370">
                  <c:v>2.4406779661016951</c:v>
                </c:pt>
                <c:pt idx="3371">
                  <c:v>2.7118644067796587</c:v>
                </c:pt>
                <c:pt idx="3372">
                  <c:v>2.7118644067796587</c:v>
                </c:pt>
                <c:pt idx="3373">
                  <c:v>2.7118644067796587</c:v>
                </c:pt>
                <c:pt idx="3374">
                  <c:v>2.5762711864406778</c:v>
                </c:pt>
                <c:pt idx="3375">
                  <c:v>2.4406779661016951</c:v>
                </c:pt>
                <c:pt idx="3376">
                  <c:v>2.9830508474576369</c:v>
                </c:pt>
                <c:pt idx="3377">
                  <c:v>2.5762711864406778</c:v>
                </c:pt>
                <c:pt idx="3378">
                  <c:v>2.4406779661016951</c:v>
                </c:pt>
                <c:pt idx="3379">
                  <c:v>2.4406779661016951</c:v>
                </c:pt>
                <c:pt idx="3380">
                  <c:v>2.8474576271186427</c:v>
                </c:pt>
                <c:pt idx="3381">
                  <c:v>2.5762711864406778</c:v>
                </c:pt>
                <c:pt idx="3382">
                  <c:v>2.7118644067796587</c:v>
                </c:pt>
                <c:pt idx="3383">
                  <c:v>2.7118644067796587</c:v>
                </c:pt>
                <c:pt idx="3384">
                  <c:v>2.5762711864406778</c:v>
                </c:pt>
                <c:pt idx="3385">
                  <c:v>2.1694915254237288</c:v>
                </c:pt>
                <c:pt idx="3386">
                  <c:v>2.4406779661016951</c:v>
                </c:pt>
                <c:pt idx="3387">
                  <c:v>2.4406779661016951</c:v>
                </c:pt>
                <c:pt idx="3388">
                  <c:v>2.7118644067796587</c:v>
                </c:pt>
                <c:pt idx="3389">
                  <c:v>2.5762711864406778</c:v>
                </c:pt>
                <c:pt idx="3390">
                  <c:v>2.5762711864406778</c:v>
                </c:pt>
                <c:pt idx="3391">
                  <c:v>2.7118644067796587</c:v>
                </c:pt>
                <c:pt idx="3392">
                  <c:v>2.5762711864406778</c:v>
                </c:pt>
                <c:pt idx="3393">
                  <c:v>2.7118644067796587</c:v>
                </c:pt>
                <c:pt idx="3394">
                  <c:v>2.5762711864406778</c:v>
                </c:pt>
                <c:pt idx="3395">
                  <c:v>2.7118644067796587</c:v>
                </c:pt>
                <c:pt idx="3396">
                  <c:v>2.7118644067796587</c:v>
                </c:pt>
                <c:pt idx="3397">
                  <c:v>2.7118644067796587</c:v>
                </c:pt>
                <c:pt idx="3398">
                  <c:v>2.4406779661016951</c:v>
                </c:pt>
                <c:pt idx="3399">
                  <c:v>2.8474576271186427</c:v>
                </c:pt>
                <c:pt idx="3400">
                  <c:v>2.7118644067796587</c:v>
                </c:pt>
                <c:pt idx="3401">
                  <c:v>2.5762711864406778</c:v>
                </c:pt>
                <c:pt idx="3402">
                  <c:v>2.5762711864406778</c:v>
                </c:pt>
                <c:pt idx="3403">
                  <c:v>2.4406779661016951</c:v>
                </c:pt>
                <c:pt idx="3404">
                  <c:v>2.5762711864406778</c:v>
                </c:pt>
                <c:pt idx="3405">
                  <c:v>2.4406779661016951</c:v>
                </c:pt>
                <c:pt idx="3406">
                  <c:v>2.0338983050847377</c:v>
                </c:pt>
                <c:pt idx="3407">
                  <c:v>2.5762711864406778</c:v>
                </c:pt>
                <c:pt idx="3408">
                  <c:v>2.5762711864406778</c:v>
                </c:pt>
                <c:pt idx="3409">
                  <c:v>2.4406779661016951</c:v>
                </c:pt>
                <c:pt idx="3410">
                  <c:v>2.5762711864406778</c:v>
                </c:pt>
                <c:pt idx="3411">
                  <c:v>2.5762711864406778</c:v>
                </c:pt>
                <c:pt idx="3412">
                  <c:v>2.1694915254237288</c:v>
                </c:pt>
                <c:pt idx="3413">
                  <c:v>2.5762711864406778</c:v>
                </c:pt>
                <c:pt idx="3414">
                  <c:v>2.5762711864406778</c:v>
                </c:pt>
                <c:pt idx="3415">
                  <c:v>2.4406779661016951</c:v>
                </c:pt>
                <c:pt idx="3416">
                  <c:v>2.8474576271186427</c:v>
                </c:pt>
                <c:pt idx="3417">
                  <c:v>2.1694915254237288</c:v>
                </c:pt>
                <c:pt idx="3418">
                  <c:v>2.4406779661016951</c:v>
                </c:pt>
                <c:pt idx="3419">
                  <c:v>2.5762711864406778</c:v>
                </c:pt>
                <c:pt idx="3420">
                  <c:v>2.7118644067796587</c:v>
                </c:pt>
                <c:pt idx="3421">
                  <c:v>2.4406779661016951</c:v>
                </c:pt>
                <c:pt idx="3422">
                  <c:v>2.4406779661016951</c:v>
                </c:pt>
                <c:pt idx="3423">
                  <c:v>2.4406779661016951</c:v>
                </c:pt>
                <c:pt idx="3424">
                  <c:v>2.7118644067796587</c:v>
                </c:pt>
                <c:pt idx="3425">
                  <c:v>2.5762711864406778</c:v>
                </c:pt>
                <c:pt idx="3426">
                  <c:v>2.5762711864406778</c:v>
                </c:pt>
                <c:pt idx="3427">
                  <c:v>2.9830508474576369</c:v>
                </c:pt>
                <c:pt idx="3428">
                  <c:v>2.1694915254237288</c:v>
                </c:pt>
                <c:pt idx="3429">
                  <c:v>2.4406779661016951</c:v>
                </c:pt>
                <c:pt idx="3430">
                  <c:v>2.7118644067796587</c:v>
                </c:pt>
                <c:pt idx="3431">
                  <c:v>2.5762711864406778</c:v>
                </c:pt>
                <c:pt idx="3432">
                  <c:v>2.4406779661016951</c:v>
                </c:pt>
                <c:pt idx="3433">
                  <c:v>2.1694915254237288</c:v>
                </c:pt>
                <c:pt idx="3434">
                  <c:v>2.4406779661016951</c:v>
                </c:pt>
                <c:pt idx="3435">
                  <c:v>2.7118644067796587</c:v>
                </c:pt>
                <c:pt idx="3436">
                  <c:v>2.7118644067796587</c:v>
                </c:pt>
                <c:pt idx="3437">
                  <c:v>2.7118644067796587</c:v>
                </c:pt>
                <c:pt idx="3438">
                  <c:v>2.7118644067796587</c:v>
                </c:pt>
                <c:pt idx="3439">
                  <c:v>2.4406779661016951</c:v>
                </c:pt>
                <c:pt idx="3440">
                  <c:v>2.7118644067796587</c:v>
                </c:pt>
                <c:pt idx="3441">
                  <c:v>2.3050847457627208</c:v>
                </c:pt>
                <c:pt idx="3442">
                  <c:v>2.0338983050847377</c:v>
                </c:pt>
                <c:pt idx="3443">
                  <c:v>2.7118644067796587</c:v>
                </c:pt>
                <c:pt idx="3444">
                  <c:v>2.1694915254237288</c:v>
                </c:pt>
                <c:pt idx="3445">
                  <c:v>2.4406779661016951</c:v>
                </c:pt>
                <c:pt idx="3446">
                  <c:v>2.7118644067796587</c:v>
                </c:pt>
                <c:pt idx="3447">
                  <c:v>2.9830508474576369</c:v>
                </c:pt>
                <c:pt idx="3448">
                  <c:v>2.5762711864406778</c:v>
                </c:pt>
                <c:pt idx="3449">
                  <c:v>2.7118644067796587</c:v>
                </c:pt>
                <c:pt idx="3450">
                  <c:v>2.1694915254237288</c:v>
                </c:pt>
                <c:pt idx="3451">
                  <c:v>2.1694915254237288</c:v>
                </c:pt>
                <c:pt idx="3452">
                  <c:v>2.4406779661016951</c:v>
                </c:pt>
                <c:pt idx="3453">
                  <c:v>2.3050847457627208</c:v>
                </c:pt>
                <c:pt idx="3454">
                  <c:v>2.5762711864406778</c:v>
                </c:pt>
                <c:pt idx="3455">
                  <c:v>2.7118644067796587</c:v>
                </c:pt>
                <c:pt idx="3456">
                  <c:v>2.5762711864406778</c:v>
                </c:pt>
                <c:pt idx="3457">
                  <c:v>2.1694915254237288</c:v>
                </c:pt>
                <c:pt idx="3458">
                  <c:v>2.5762711864406778</c:v>
                </c:pt>
                <c:pt idx="3459">
                  <c:v>2.4406779661016951</c:v>
                </c:pt>
                <c:pt idx="3460">
                  <c:v>2.5762711864406778</c:v>
                </c:pt>
                <c:pt idx="3461">
                  <c:v>2.5762711864406778</c:v>
                </c:pt>
                <c:pt idx="3462">
                  <c:v>2.7118644067796587</c:v>
                </c:pt>
                <c:pt idx="3463">
                  <c:v>2.5762711864406778</c:v>
                </c:pt>
                <c:pt idx="3464">
                  <c:v>2.5762711864406778</c:v>
                </c:pt>
                <c:pt idx="3465">
                  <c:v>2.5762711864406778</c:v>
                </c:pt>
                <c:pt idx="3466">
                  <c:v>2.5762711864406778</c:v>
                </c:pt>
                <c:pt idx="3467">
                  <c:v>2.4406779661016951</c:v>
                </c:pt>
                <c:pt idx="3468">
                  <c:v>2.5762711864406778</c:v>
                </c:pt>
                <c:pt idx="3469">
                  <c:v>2.7118644067796587</c:v>
                </c:pt>
                <c:pt idx="3470">
                  <c:v>2.5762711864406778</c:v>
                </c:pt>
                <c:pt idx="3471">
                  <c:v>2.4406779661016951</c:v>
                </c:pt>
                <c:pt idx="3472">
                  <c:v>2.5762711864406778</c:v>
                </c:pt>
                <c:pt idx="3473">
                  <c:v>2.4406779661016951</c:v>
                </c:pt>
                <c:pt idx="3474">
                  <c:v>2.5762711864406778</c:v>
                </c:pt>
                <c:pt idx="3475">
                  <c:v>2.5762711864406778</c:v>
                </c:pt>
                <c:pt idx="3476">
                  <c:v>2.5762711864406778</c:v>
                </c:pt>
                <c:pt idx="3477">
                  <c:v>2.4406779661016951</c:v>
                </c:pt>
                <c:pt idx="3478">
                  <c:v>2.7118644067796587</c:v>
                </c:pt>
                <c:pt idx="3479">
                  <c:v>2.4406779661016951</c:v>
                </c:pt>
                <c:pt idx="3480">
                  <c:v>2.4406779661016951</c:v>
                </c:pt>
                <c:pt idx="3481">
                  <c:v>2.0338983050847377</c:v>
                </c:pt>
                <c:pt idx="3482">
                  <c:v>2.4406779661016951</c:v>
                </c:pt>
                <c:pt idx="3483">
                  <c:v>2.8474576271186427</c:v>
                </c:pt>
                <c:pt idx="3484">
                  <c:v>2.5762711864406778</c:v>
                </c:pt>
                <c:pt idx="3485">
                  <c:v>2.4406779661016951</c:v>
                </c:pt>
                <c:pt idx="3486">
                  <c:v>2.5762711864406778</c:v>
                </c:pt>
                <c:pt idx="3487">
                  <c:v>2.4406779661016951</c:v>
                </c:pt>
                <c:pt idx="3488">
                  <c:v>2.4406779661016951</c:v>
                </c:pt>
                <c:pt idx="3489">
                  <c:v>2.4406779661016951</c:v>
                </c:pt>
                <c:pt idx="3490">
                  <c:v>2.3050847457627208</c:v>
                </c:pt>
                <c:pt idx="3491">
                  <c:v>2.7118644067796587</c:v>
                </c:pt>
                <c:pt idx="3492">
                  <c:v>2.5762711864406778</c:v>
                </c:pt>
                <c:pt idx="3493">
                  <c:v>2.4406779661016951</c:v>
                </c:pt>
                <c:pt idx="3494">
                  <c:v>2.5762711864406778</c:v>
                </c:pt>
                <c:pt idx="3495">
                  <c:v>2.1694915254237288</c:v>
                </c:pt>
                <c:pt idx="3496">
                  <c:v>2.7118644067796587</c:v>
                </c:pt>
                <c:pt idx="3497">
                  <c:v>1.8983050847457685</c:v>
                </c:pt>
                <c:pt idx="3498">
                  <c:v>2.5762711864406778</c:v>
                </c:pt>
                <c:pt idx="3499">
                  <c:v>2.3050847457627208</c:v>
                </c:pt>
                <c:pt idx="3500">
                  <c:v>2.5762711864406778</c:v>
                </c:pt>
                <c:pt idx="3501">
                  <c:v>2.0338983050847377</c:v>
                </c:pt>
                <c:pt idx="3502">
                  <c:v>2.0338983050847377</c:v>
                </c:pt>
                <c:pt idx="3503">
                  <c:v>2.5762711864406778</c:v>
                </c:pt>
                <c:pt idx="3504">
                  <c:v>2.5762711864406778</c:v>
                </c:pt>
                <c:pt idx="3505">
                  <c:v>2.3050847457627208</c:v>
                </c:pt>
                <c:pt idx="3506">
                  <c:v>2.4406779661016951</c:v>
                </c:pt>
                <c:pt idx="3507">
                  <c:v>2.4406779661016951</c:v>
                </c:pt>
                <c:pt idx="3508">
                  <c:v>2.3050847457627208</c:v>
                </c:pt>
                <c:pt idx="3509">
                  <c:v>2.4406779661016951</c:v>
                </c:pt>
                <c:pt idx="3510">
                  <c:v>2.1694915254237288</c:v>
                </c:pt>
                <c:pt idx="3511">
                  <c:v>2.5762711864406778</c:v>
                </c:pt>
                <c:pt idx="3512">
                  <c:v>2.4406779661016951</c:v>
                </c:pt>
                <c:pt idx="3513">
                  <c:v>2.0338983050847377</c:v>
                </c:pt>
                <c:pt idx="3514">
                  <c:v>2.4406779661016951</c:v>
                </c:pt>
                <c:pt idx="3515">
                  <c:v>2.5762711864406778</c:v>
                </c:pt>
                <c:pt idx="3516">
                  <c:v>2.8474576271186427</c:v>
                </c:pt>
                <c:pt idx="3517">
                  <c:v>2.4406779661016951</c:v>
                </c:pt>
                <c:pt idx="3518">
                  <c:v>2.7118644067796587</c:v>
                </c:pt>
                <c:pt idx="3519">
                  <c:v>2.3050847457627208</c:v>
                </c:pt>
                <c:pt idx="3520">
                  <c:v>1.8983050847457685</c:v>
                </c:pt>
                <c:pt idx="3521">
                  <c:v>2.0338983050847377</c:v>
                </c:pt>
                <c:pt idx="3522">
                  <c:v>2.3050847457627208</c:v>
                </c:pt>
                <c:pt idx="3523">
                  <c:v>2.5762711864406778</c:v>
                </c:pt>
                <c:pt idx="3524">
                  <c:v>2.7118644067796587</c:v>
                </c:pt>
                <c:pt idx="3525">
                  <c:v>2.4406779661016951</c:v>
                </c:pt>
                <c:pt idx="3526">
                  <c:v>2.1694915254237288</c:v>
                </c:pt>
                <c:pt idx="3527">
                  <c:v>2.4406779661016951</c:v>
                </c:pt>
                <c:pt idx="3528">
                  <c:v>2.0338983050847377</c:v>
                </c:pt>
                <c:pt idx="3529">
                  <c:v>2.0338983050847377</c:v>
                </c:pt>
                <c:pt idx="3530">
                  <c:v>2.4406779661016951</c:v>
                </c:pt>
                <c:pt idx="3531">
                  <c:v>2.3050847457627208</c:v>
                </c:pt>
                <c:pt idx="3532">
                  <c:v>2.1694915254237288</c:v>
                </c:pt>
                <c:pt idx="3533">
                  <c:v>2.4406779661016951</c:v>
                </c:pt>
                <c:pt idx="3534">
                  <c:v>2.4406779661016951</c:v>
                </c:pt>
                <c:pt idx="3535">
                  <c:v>2.4406779661016951</c:v>
                </c:pt>
                <c:pt idx="3536">
                  <c:v>2.4406779661016951</c:v>
                </c:pt>
                <c:pt idx="3537">
                  <c:v>1.8983050847457685</c:v>
                </c:pt>
                <c:pt idx="3538">
                  <c:v>2.3050847457627208</c:v>
                </c:pt>
                <c:pt idx="3539">
                  <c:v>2.0338983050847377</c:v>
                </c:pt>
                <c:pt idx="3540">
                  <c:v>2.7118644067796587</c:v>
                </c:pt>
                <c:pt idx="3541">
                  <c:v>2.3050847457627208</c:v>
                </c:pt>
                <c:pt idx="3542">
                  <c:v>2.4406779661016951</c:v>
                </c:pt>
                <c:pt idx="3543">
                  <c:v>2.4406779661016951</c:v>
                </c:pt>
                <c:pt idx="3544">
                  <c:v>2.7118644067796587</c:v>
                </c:pt>
                <c:pt idx="3545">
                  <c:v>2.4406779661016951</c:v>
                </c:pt>
                <c:pt idx="3546">
                  <c:v>2.4406779661016951</c:v>
                </c:pt>
                <c:pt idx="3547">
                  <c:v>2.4406779661016951</c:v>
                </c:pt>
                <c:pt idx="3548">
                  <c:v>2.1694915254237288</c:v>
                </c:pt>
                <c:pt idx="3549">
                  <c:v>2.1694915254237288</c:v>
                </c:pt>
                <c:pt idx="3550">
                  <c:v>2.4406779661016951</c:v>
                </c:pt>
                <c:pt idx="3551">
                  <c:v>2.0338983050847377</c:v>
                </c:pt>
                <c:pt idx="3552">
                  <c:v>2.0338983050847377</c:v>
                </c:pt>
                <c:pt idx="3553">
                  <c:v>2.5762711864406778</c:v>
                </c:pt>
                <c:pt idx="3554">
                  <c:v>2.1694915254237288</c:v>
                </c:pt>
                <c:pt idx="3555">
                  <c:v>2.1694915254237288</c:v>
                </c:pt>
                <c:pt idx="3556">
                  <c:v>2.1694915254237288</c:v>
                </c:pt>
                <c:pt idx="3557">
                  <c:v>2.4406779661016951</c:v>
                </c:pt>
                <c:pt idx="3558">
                  <c:v>2.1694915254237288</c:v>
                </c:pt>
                <c:pt idx="3559">
                  <c:v>1.8983050847457685</c:v>
                </c:pt>
                <c:pt idx="3560">
                  <c:v>2.1694915254237288</c:v>
                </c:pt>
                <c:pt idx="3561">
                  <c:v>2.5762711864406778</c:v>
                </c:pt>
                <c:pt idx="3562">
                  <c:v>2.0338983050847377</c:v>
                </c:pt>
                <c:pt idx="3563">
                  <c:v>2.0338983050847377</c:v>
                </c:pt>
                <c:pt idx="3564">
                  <c:v>2.3050847457627208</c:v>
                </c:pt>
                <c:pt idx="3565">
                  <c:v>2.3050847457627208</c:v>
                </c:pt>
                <c:pt idx="3566">
                  <c:v>2.8474576271186427</c:v>
                </c:pt>
                <c:pt idx="3567">
                  <c:v>2.1694915254237288</c:v>
                </c:pt>
                <c:pt idx="3568">
                  <c:v>2.5762711864406778</c:v>
                </c:pt>
                <c:pt idx="3569">
                  <c:v>2.5762711864406778</c:v>
                </c:pt>
                <c:pt idx="3570">
                  <c:v>2.7118644067796587</c:v>
                </c:pt>
                <c:pt idx="3571">
                  <c:v>2.1694915254237288</c:v>
                </c:pt>
                <c:pt idx="3572">
                  <c:v>2.3050847457627208</c:v>
                </c:pt>
                <c:pt idx="3573">
                  <c:v>2.3050847457627208</c:v>
                </c:pt>
                <c:pt idx="3574">
                  <c:v>2.5762711864406778</c:v>
                </c:pt>
                <c:pt idx="3575">
                  <c:v>2.0338983050847377</c:v>
                </c:pt>
                <c:pt idx="3576">
                  <c:v>2.4406779661016951</c:v>
                </c:pt>
                <c:pt idx="3577">
                  <c:v>2.8474576271186427</c:v>
                </c:pt>
                <c:pt idx="3578">
                  <c:v>2.5762711864406778</c:v>
                </c:pt>
                <c:pt idx="3579">
                  <c:v>2.3050847457627208</c:v>
                </c:pt>
                <c:pt idx="3580">
                  <c:v>2.1694915254237288</c:v>
                </c:pt>
                <c:pt idx="3581">
                  <c:v>2.5762711864406778</c:v>
                </c:pt>
                <c:pt idx="3582">
                  <c:v>2.4406779661016951</c:v>
                </c:pt>
                <c:pt idx="3583">
                  <c:v>2.3050847457627208</c:v>
                </c:pt>
                <c:pt idx="3584">
                  <c:v>2.3050847457627208</c:v>
                </c:pt>
                <c:pt idx="3585">
                  <c:v>2.1694915254237288</c:v>
                </c:pt>
                <c:pt idx="3586">
                  <c:v>2.3050847457627208</c:v>
                </c:pt>
                <c:pt idx="3587">
                  <c:v>2.4406779661016951</c:v>
                </c:pt>
                <c:pt idx="3588">
                  <c:v>2.5762711864406778</c:v>
                </c:pt>
                <c:pt idx="3589">
                  <c:v>2.8474576271186427</c:v>
                </c:pt>
                <c:pt idx="3590">
                  <c:v>2.7118644067796587</c:v>
                </c:pt>
                <c:pt idx="3591">
                  <c:v>2.4406779661016951</c:v>
                </c:pt>
                <c:pt idx="3592">
                  <c:v>2.1694915254237288</c:v>
                </c:pt>
                <c:pt idx="3593">
                  <c:v>2.4406779661016951</c:v>
                </c:pt>
                <c:pt idx="3594">
                  <c:v>2.4406779661016951</c:v>
                </c:pt>
                <c:pt idx="3595">
                  <c:v>2.1694915254237288</c:v>
                </c:pt>
                <c:pt idx="3596">
                  <c:v>2.3050847457627208</c:v>
                </c:pt>
                <c:pt idx="3597">
                  <c:v>2.3050847457627208</c:v>
                </c:pt>
                <c:pt idx="3598">
                  <c:v>2.5762711864406778</c:v>
                </c:pt>
                <c:pt idx="3599">
                  <c:v>2.5762711864406778</c:v>
                </c:pt>
                <c:pt idx="3600">
                  <c:v>2.5762711864406778</c:v>
                </c:pt>
                <c:pt idx="3601">
                  <c:v>2.1694915254237288</c:v>
                </c:pt>
                <c:pt idx="3602">
                  <c:v>2.7118644067796587</c:v>
                </c:pt>
                <c:pt idx="3603">
                  <c:v>2.1694915254237288</c:v>
                </c:pt>
                <c:pt idx="3604">
                  <c:v>2.4406779661016951</c:v>
                </c:pt>
                <c:pt idx="3605">
                  <c:v>2.0338983050847377</c:v>
                </c:pt>
                <c:pt idx="3606">
                  <c:v>2.3050847457627208</c:v>
                </c:pt>
                <c:pt idx="3607">
                  <c:v>2.3050847457627208</c:v>
                </c:pt>
                <c:pt idx="3608">
                  <c:v>2.5762711864406778</c:v>
                </c:pt>
                <c:pt idx="3609">
                  <c:v>2.4406779661016951</c:v>
                </c:pt>
                <c:pt idx="3610">
                  <c:v>2.0338983050847377</c:v>
                </c:pt>
                <c:pt idx="3611">
                  <c:v>2.5762711864406778</c:v>
                </c:pt>
                <c:pt idx="3612">
                  <c:v>2.4406779661016951</c:v>
                </c:pt>
                <c:pt idx="3613">
                  <c:v>1.8983050847457685</c:v>
                </c:pt>
                <c:pt idx="3614">
                  <c:v>2.4406779661016951</c:v>
                </c:pt>
                <c:pt idx="3615">
                  <c:v>2.1694915254237288</c:v>
                </c:pt>
                <c:pt idx="3616">
                  <c:v>2.7118644067796587</c:v>
                </c:pt>
                <c:pt idx="3617">
                  <c:v>2.5762711864406778</c:v>
                </c:pt>
                <c:pt idx="3618">
                  <c:v>2.7118644067796587</c:v>
                </c:pt>
                <c:pt idx="3619">
                  <c:v>2.3050847457627208</c:v>
                </c:pt>
                <c:pt idx="3620">
                  <c:v>2.3050847457627208</c:v>
                </c:pt>
                <c:pt idx="3621">
                  <c:v>2.3050847457627208</c:v>
                </c:pt>
                <c:pt idx="3622">
                  <c:v>2.4406779661016951</c:v>
                </c:pt>
                <c:pt idx="3623">
                  <c:v>2.1694915254237288</c:v>
                </c:pt>
                <c:pt idx="3624">
                  <c:v>2.1694915254237288</c:v>
                </c:pt>
                <c:pt idx="3625">
                  <c:v>1.762711864406785</c:v>
                </c:pt>
                <c:pt idx="3626">
                  <c:v>2.1694915254237288</c:v>
                </c:pt>
                <c:pt idx="3627">
                  <c:v>2.1694915254237288</c:v>
                </c:pt>
                <c:pt idx="3628">
                  <c:v>2.4406779661016951</c:v>
                </c:pt>
                <c:pt idx="3629">
                  <c:v>2.4406779661016951</c:v>
                </c:pt>
                <c:pt idx="3630">
                  <c:v>2.0338983050847377</c:v>
                </c:pt>
                <c:pt idx="3631">
                  <c:v>2.3050847457627208</c:v>
                </c:pt>
                <c:pt idx="3632">
                  <c:v>2.7118644067796587</c:v>
                </c:pt>
                <c:pt idx="3633">
                  <c:v>2.5762711864406778</c:v>
                </c:pt>
                <c:pt idx="3634">
                  <c:v>2.4406779661016951</c:v>
                </c:pt>
                <c:pt idx="3635">
                  <c:v>2.5762711864406778</c:v>
                </c:pt>
                <c:pt idx="3636">
                  <c:v>2.1694915254237288</c:v>
                </c:pt>
                <c:pt idx="3637">
                  <c:v>2.3050847457627208</c:v>
                </c:pt>
                <c:pt idx="3638">
                  <c:v>2.1694915254237288</c:v>
                </c:pt>
                <c:pt idx="3639">
                  <c:v>2.1694915254237288</c:v>
                </c:pt>
                <c:pt idx="3640">
                  <c:v>2.5762711864406778</c:v>
                </c:pt>
                <c:pt idx="3641">
                  <c:v>2.3050847457627208</c:v>
                </c:pt>
                <c:pt idx="3642">
                  <c:v>2.4406779661016951</c:v>
                </c:pt>
                <c:pt idx="3643">
                  <c:v>2.1694915254237288</c:v>
                </c:pt>
                <c:pt idx="3644">
                  <c:v>2.3050847457627208</c:v>
                </c:pt>
                <c:pt idx="3645">
                  <c:v>2.4406779661016951</c:v>
                </c:pt>
                <c:pt idx="3646">
                  <c:v>2.3050847457627208</c:v>
                </c:pt>
                <c:pt idx="3647">
                  <c:v>2.4406779661016951</c:v>
                </c:pt>
                <c:pt idx="3648">
                  <c:v>2.5762711864406778</c:v>
                </c:pt>
                <c:pt idx="3649">
                  <c:v>2.4406779661016951</c:v>
                </c:pt>
                <c:pt idx="3650">
                  <c:v>2.0338983050847377</c:v>
                </c:pt>
                <c:pt idx="3651">
                  <c:v>2.5762711864406778</c:v>
                </c:pt>
                <c:pt idx="3652">
                  <c:v>2.0338983050847377</c:v>
                </c:pt>
                <c:pt idx="3653">
                  <c:v>2.5762711864406778</c:v>
                </c:pt>
                <c:pt idx="3654">
                  <c:v>2.3050847457627208</c:v>
                </c:pt>
                <c:pt idx="3655">
                  <c:v>2.7118644067796587</c:v>
                </c:pt>
                <c:pt idx="3656">
                  <c:v>2.1694915254237288</c:v>
                </c:pt>
                <c:pt idx="3657">
                  <c:v>2.0338983050847377</c:v>
                </c:pt>
                <c:pt idx="3658">
                  <c:v>1.8983050847457685</c:v>
                </c:pt>
                <c:pt idx="3659">
                  <c:v>2.3050847457627208</c:v>
                </c:pt>
                <c:pt idx="3660">
                  <c:v>2.7118644067796587</c:v>
                </c:pt>
                <c:pt idx="3661">
                  <c:v>2.5762711864406778</c:v>
                </c:pt>
                <c:pt idx="3662">
                  <c:v>2.5762711864406778</c:v>
                </c:pt>
                <c:pt idx="3663">
                  <c:v>2.3050847457627208</c:v>
                </c:pt>
                <c:pt idx="3664">
                  <c:v>2.1694915254237288</c:v>
                </c:pt>
                <c:pt idx="3665">
                  <c:v>2.0338983050847377</c:v>
                </c:pt>
                <c:pt idx="3666">
                  <c:v>2.1694915254237288</c:v>
                </c:pt>
                <c:pt idx="3667">
                  <c:v>2.1694915254237288</c:v>
                </c:pt>
                <c:pt idx="3668">
                  <c:v>1.8983050847457685</c:v>
                </c:pt>
                <c:pt idx="3669">
                  <c:v>2.1694915254237288</c:v>
                </c:pt>
                <c:pt idx="3670">
                  <c:v>2.4406779661016951</c:v>
                </c:pt>
                <c:pt idx="3671">
                  <c:v>2.1694915254237288</c:v>
                </c:pt>
                <c:pt idx="3672">
                  <c:v>2.1694915254237288</c:v>
                </c:pt>
                <c:pt idx="3673">
                  <c:v>2.5762711864406778</c:v>
                </c:pt>
                <c:pt idx="3674">
                  <c:v>2.5762711864406778</c:v>
                </c:pt>
                <c:pt idx="3675">
                  <c:v>2.3050847457627208</c:v>
                </c:pt>
                <c:pt idx="3676">
                  <c:v>2.0338983050847377</c:v>
                </c:pt>
                <c:pt idx="3677">
                  <c:v>2.4406779661016951</c:v>
                </c:pt>
                <c:pt idx="3678">
                  <c:v>2.0338983050847377</c:v>
                </c:pt>
                <c:pt idx="3679">
                  <c:v>2.4406779661016951</c:v>
                </c:pt>
                <c:pt idx="3680">
                  <c:v>2.0338983050847377</c:v>
                </c:pt>
                <c:pt idx="3681">
                  <c:v>2.1694915254237288</c:v>
                </c:pt>
                <c:pt idx="3682">
                  <c:v>2.3050847457627208</c:v>
                </c:pt>
                <c:pt idx="3683">
                  <c:v>2.1694915254237288</c:v>
                </c:pt>
                <c:pt idx="3684">
                  <c:v>2.1694915254237288</c:v>
                </c:pt>
                <c:pt idx="3685">
                  <c:v>2.4406779661016951</c:v>
                </c:pt>
                <c:pt idx="3686">
                  <c:v>2.4406779661016951</c:v>
                </c:pt>
                <c:pt idx="3687">
                  <c:v>2.5762711864406778</c:v>
                </c:pt>
                <c:pt idx="3688">
                  <c:v>2.0338983050847377</c:v>
                </c:pt>
                <c:pt idx="3689">
                  <c:v>2.1694915254237288</c:v>
                </c:pt>
                <c:pt idx="3690">
                  <c:v>2.0338983050847377</c:v>
                </c:pt>
                <c:pt idx="3691">
                  <c:v>2.3050847457627208</c:v>
                </c:pt>
                <c:pt idx="3692">
                  <c:v>2.1694915254237288</c:v>
                </c:pt>
                <c:pt idx="3693">
                  <c:v>2.1694915254237288</c:v>
                </c:pt>
                <c:pt idx="3694">
                  <c:v>2.5762711864406778</c:v>
                </c:pt>
                <c:pt idx="3695">
                  <c:v>2.3050847457627208</c:v>
                </c:pt>
                <c:pt idx="3696">
                  <c:v>2.4406779661016951</c:v>
                </c:pt>
                <c:pt idx="3697">
                  <c:v>2.3050847457627208</c:v>
                </c:pt>
                <c:pt idx="3698">
                  <c:v>2.0338983050847377</c:v>
                </c:pt>
                <c:pt idx="3699">
                  <c:v>2.0338983050847377</c:v>
                </c:pt>
                <c:pt idx="3700">
                  <c:v>2.4406779661016951</c:v>
                </c:pt>
                <c:pt idx="3701">
                  <c:v>2.0338983050847377</c:v>
                </c:pt>
                <c:pt idx="3702">
                  <c:v>2.1694915254237288</c:v>
                </c:pt>
                <c:pt idx="3703">
                  <c:v>2.3050847457627208</c:v>
                </c:pt>
                <c:pt idx="3704">
                  <c:v>2.1694915254237288</c:v>
                </c:pt>
                <c:pt idx="3705">
                  <c:v>2.0338983050847377</c:v>
                </c:pt>
                <c:pt idx="3706">
                  <c:v>2.0338983050847377</c:v>
                </c:pt>
                <c:pt idx="3707">
                  <c:v>2.1694915254237288</c:v>
                </c:pt>
                <c:pt idx="3708">
                  <c:v>2.0338983050847377</c:v>
                </c:pt>
                <c:pt idx="3709">
                  <c:v>2.5762711864406778</c:v>
                </c:pt>
                <c:pt idx="3710">
                  <c:v>2.1694915254237288</c:v>
                </c:pt>
                <c:pt idx="3711">
                  <c:v>2.4406779661016951</c:v>
                </c:pt>
                <c:pt idx="3712">
                  <c:v>2.5762711864406778</c:v>
                </c:pt>
                <c:pt idx="3713">
                  <c:v>2.0338983050847377</c:v>
                </c:pt>
                <c:pt idx="3714">
                  <c:v>2.0338983050847377</c:v>
                </c:pt>
                <c:pt idx="3715">
                  <c:v>2.4406779661016951</c:v>
                </c:pt>
                <c:pt idx="3716">
                  <c:v>2.0338983050847377</c:v>
                </c:pt>
                <c:pt idx="3717">
                  <c:v>2.4406779661016951</c:v>
                </c:pt>
                <c:pt idx="3718">
                  <c:v>2.0338983050847377</c:v>
                </c:pt>
                <c:pt idx="3719">
                  <c:v>2.0338983050847377</c:v>
                </c:pt>
                <c:pt idx="3720">
                  <c:v>2.3050847457627208</c:v>
                </c:pt>
                <c:pt idx="3721">
                  <c:v>1.8983050847457685</c:v>
                </c:pt>
                <c:pt idx="3722">
                  <c:v>2.0338983050847377</c:v>
                </c:pt>
                <c:pt idx="3723">
                  <c:v>1.8983050847457685</c:v>
                </c:pt>
                <c:pt idx="3724">
                  <c:v>2.7118644067796587</c:v>
                </c:pt>
                <c:pt idx="3725">
                  <c:v>2.4406779661016951</c:v>
                </c:pt>
                <c:pt idx="3726">
                  <c:v>1.8983050847457685</c:v>
                </c:pt>
                <c:pt idx="3727">
                  <c:v>2.1694915254237288</c:v>
                </c:pt>
                <c:pt idx="3728">
                  <c:v>2.1694915254237288</c:v>
                </c:pt>
                <c:pt idx="3729">
                  <c:v>2.1694915254237288</c:v>
                </c:pt>
                <c:pt idx="3730">
                  <c:v>2.1694915254237288</c:v>
                </c:pt>
                <c:pt idx="3731">
                  <c:v>2.4406779661016951</c:v>
                </c:pt>
                <c:pt idx="3732">
                  <c:v>1.8983050847457685</c:v>
                </c:pt>
                <c:pt idx="3733">
                  <c:v>2.0338983050847377</c:v>
                </c:pt>
                <c:pt idx="3734">
                  <c:v>2.4406779661016951</c:v>
                </c:pt>
                <c:pt idx="3735">
                  <c:v>2.3050847457627208</c:v>
                </c:pt>
                <c:pt idx="3736">
                  <c:v>1.8983050847457685</c:v>
                </c:pt>
                <c:pt idx="3737">
                  <c:v>2.3050847457627208</c:v>
                </c:pt>
                <c:pt idx="3738">
                  <c:v>2.1694915254237288</c:v>
                </c:pt>
                <c:pt idx="3739">
                  <c:v>2.4406779661016951</c:v>
                </c:pt>
                <c:pt idx="3740">
                  <c:v>2.3050847457627208</c:v>
                </c:pt>
                <c:pt idx="3741">
                  <c:v>2.1694915254237288</c:v>
                </c:pt>
                <c:pt idx="3742">
                  <c:v>2.0338983050847377</c:v>
                </c:pt>
                <c:pt idx="3743">
                  <c:v>2.1694915254237288</c:v>
                </c:pt>
                <c:pt idx="3744">
                  <c:v>2.1694915254237288</c:v>
                </c:pt>
                <c:pt idx="3745">
                  <c:v>2.5762711864406778</c:v>
                </c:pt>
                <c:pt idx="3746">
                  <c:v>2.4406779661016951</c:v>
                </c:pt>
                <c:pt idx="3747">
                  <c:v>2.0338983050847377</c:v>
                </c:pt>
                <c:pt idx="3748">
                  <c:v>2.1694915254237288</c:v>
                </c:pt>
                <c:pt idx="3749">
                  <c:v>2.1694915254237288</c:v>
                </c:pt>
                <c:pt idx="3750">
                  <c:v>2.0338983050847377</c:v>
                </c:pt>
                <c:pt idx="3751">
                  <c:v>2.1694915254237288</c:v>
                </c:pt>
                <c:pt idx="3752">
                  <c:v>2.1694915254237288</c:v>
                </c:pt>
                <c:pt idx="3753">
                  <c:v>2.1694915254237288</c:v>
                </c:pt>
                <c:pt idx="3754">
                  <c:v>2.7118644067796587</c:v>
                </c:pt>
                <c:pt idx="3755">
                  <c:v>2.5762711864406778</c:v>
                </c:pt>
                <c:pt idx="3756">
                  <c:v>2.5762711864406778</c:v>
                </c:pt>
                <c:pt idx="3757">
                  <c:v>2.3050847457627208</c:v>
                </c:pt>
                <c:pt idx="3758">
                  <c:v>2.1694915254237288</c:v>
                </c:pt>
                <c:pt idx="3759">
                  <c:v>2.7118644067796587</c:v>
                </c:pt>
                <c:pt idx="3760">
                  <c:v>2.0338983050847377</c:v>
                </c:pt>
                <c:pt idx="3761">
                  <c:v>2.1694915254237288</c:v>
                </c:pt>
                <c:pt idx="3762">
                  <c:v>2.3050847457627208</c:v>
                </c:pt>
                <c:pt idx="3763">
                  <c:v>2.1694915254237288</c:v>
                </c:pt>
                <c:pt idx="3764">
                  <c:v>2.4406779661016951</c:v>
                </c:pt>
                <c:pt idx="3765">
                  <c:v>2.1694915254237288</c:v>
                </c:pt>
                <c:pt idx="3766">
                  <c:v>2.1694915254237288</c:v>
                </c:pt>
                <c:pt idx="3767">
                  <c:v>2.4406779661016951</c:v>
                </c:pt>
                <c:pt idx="3768">
                  <c:v>2.1694915254237288</c:v>
                </c:pt>
                <c:pt idx="3769">
                  <c:v>2.4406779661016951</c:v>
                </c:pt>
                <c:pt idx="3770">
                  <c:v>2.1694915254237288</c:v>
                </c:pt>
                <c:pt idx="3771">
                  <c:v>2.5762711864406778</c:v>
                </c:pt>
                <c:pt idx="3772">
                  <c:v>2.5762711864406778</c:v>
                </c:pt>
                <c:pt idx="3773">
                  <c:v>2.3050847457627208</c:v>
                </c:pt>
                <c:pt idx="3774">
                  <c:v>2.7118644067796587</c:v>
                </c:pt>
                <c:pt idx="3775">
                  <c:v>2.4406779661016951</c:v>
                </c:pt>
                <c:pt idx="3776">
                  <c:v>2.0338983050847377</c:v>
                </c:pt>
                <c:pt idx="3777">
                  <c:v>2.0338983050847377</c:v>
                </c:pt>
                <c:pt idx="3778">
                  <c:v>2.4406779661016951</c:v>
                </c:pt>
                <c:pt idx="3779">
                  <c:v>2.1694915254237288</c:v>
                </c:pt>
                <c:pt idx="3780">
                  <c:v>2.1694915254237288</c:v>
                </c:pt>
                <c:pt idx="3781">
                  <c:v>2.4406779661016951</c:v>
                </c:pt>
                <c:pt idx="3782">
                  <c:v>2.1694915254237288</c:v>
                </c:pt>
                <c:pt idx="3783">
                  <c:v>2.1694915254237288</c:v>
                </c:pt>
                <c:pt idx="3784">
                  <c:v>2.1694915254237288</c:v>
                </c:pt>
                <c:pt idx="3785">
                  <c:v>2.1694915254237288</c:v>
                </c:pt>
                <c:pt idx="3786">
                  <c:v>2.4406779661016951</c:v>
                </c:pt>
                <c:pt idx="3787">
                  <c:v>2.5762711864406778</c:v>
                </c:pt>
                <c:pt idx="3788">
                  <c:v>2.1694915254237288</c:v>
                </c:pt>
                <c:pt idx="3789">
                  <c:v>2.1694915254237288</c:v>
                </c:pt>
                <c:pt idx="3790">
                  <c:v>2.5762711864406778</c:v>
                </c:pt>
                <c:pt idx="3791">
                  <c:v>2.0338983050847377</c:v>
                </c:pt>
                <c:pt idx="3792">
                  <c:v>2.1694915254237288</c:v>
                </c:pt>
                <c:pt idx="3793">
                  <c:v>2.3050847457627208</c:v>
                </c:pt>
                <c:pt idx="3794">
                  <c:v>1.8983050847457685</c:v>
                </c:pt>
                <c:pt idx="3795">
                  <c:v>2.4406779661016951</c:v>
                </c:pt>
                <c:pt idx="3796">
                  <c:v>2.0338983050847377</c:v>
                </c:pt>
                <c:pt idx="3797">
                  <c:v>2.0338983050847377</c:v>
                </c:pt>
                <c:pt idx="3798">
                  <c:v>2.5762711864406778</c:v>
                </c:pt>
                <c:pt idx="3799">
                  <c:v>2.5762711864406778</c:v>
                </c:pt>
                <c:pt idx="3800">
                  <c:v>2.7118644067796587</c:v>
                </c:pt>
                <c:pt idx="3801">
                  <c:v>2.4406779661016951</c:v>
                </c:pt>
                <c:pt idx="3802">
                  <c:v>2.0338983050847377</c:v>
                </c:pt>
                <c:pt idx="3803">
                  <c:v>2.0338983050847377</c:v>
                </c:pt>
                <c:pt idx="3804">
                  <c:v>2.1694915254237288</c:v>
                </c:pt>
                <c:pt idx="3805">
                  <c:v>2.0338983050847377</c:v>
                </c:pt>
                <c:pt idx="3806">
                  <c:v>2.3050847457627208</c:v>
                </c:pt>
                <c:pt idx="3807">
                  <c:v>2.1694915254237288</c:v>
                </c:pt>
                <c:pt idx="3808">
                  <c:v>2.0338983050847377</c:v>
                </c:pt>
                <c:pt idx="3809">
                  <c:v>2.1694915254237288</c:v>
                </c:pt>
                <c:pt idx="3810">
                  <c:v>2.0338983050847377</c:v>
                </c:pt>
                <c:pt idx="3811">
                  <c:v>2.1694915254237288</c:v>
                </c:pt>
                <c:pt idx="3812">
                  <c:v>2.4406779661016951</c:v>
                </c:pt>
                <c:pt idx="3813">
                  <c:v>2.0338983050847377</c:v>
                </c:pt>
                <c:pt idx="3814">
                  <c:v>2.1694915254237288</c:v>
                </c:pt>
                <c:pt idx="3815">
                  <c:v>2.3050847457627208</c:v>
                </c:pt>
                <c:pt idx="3816">
                  <c:v>2.0338983050847377</c:v>
                </c:pt>
                <c:pt idx="3817">
                  <c:v>2.0338983050847377</c:v>
                </c:pt>
                <c:pt idx="3818">
                  <c:v>2.1694915254237288</c:v>
                </c:pt>
                <c:pt idx="3819">
                  <c:v>2.0338983050847377</c:v>
                </c:pt>
                <c:pt idx="3820">
                  <c:v>2.1694915254237288</c:v>
                </c:pt>
                <c:pt idx="3821">
                  <c:v>2.4406779661016951</c:v>
                </c:pt>
                <c:pt idx="3822">
                  <c:v>2.0338983050847377</c:v>
                </c:pt>
                <c:pt idx="3823">
                  <c:v>2.1694915254237288</c:v>
                </c:pt>
                <c:pt idx="3824">
                  <c:v>2.0338983050847377</c:v>
                </c:pt>
                <c:pt idx="3825">
                  <c:v>2.5762711864406778</c:v>
                </c:pt>
                <c:pt idx="3826">
                  <c:v>1.8983050847457685</c:v>
                </c:pt>
                <c:pt idx="3827">
                  <c:v>2.1694915254237288</c:v>
                </c:pt>
                <c:pt idx="3828">
                  <c:v>2.0338983050847377</c:v>
                </c:pt>
                <c:pt idx="3829">
                  <c:v>2.0338983050847377</c:v>
                </c:pt>
                <c:pt idx="3830">
                  <c:v>2.4406779661016951</c:v>
                </c:pt>
                <c:pt idx="3831">
                  <c:v>2.1694915254237288</c:v>
                </c:pt>
                <c:pt idx="3832">
                  <c:v>2.5762711864406778</c:v>
                </c:pt>
                <c:pt idx="3833">
                  <c:v>2.1694915254237288</c:v>
                </c:pt>
                <c:pt idx="3834">
                  <c:v>1.8983050847457685</c:v>
                </c:pt>
                <c:pt idx="3835">
                  <c:v>2.0338983050847377</c:v>
                </c:pt>
                <c:pt idx="3836">
                  <c:v>2.0338983050847377</c:v>
                </c:pt>
                <c:pt idx="3837">
                  <c:v>1.8983050847457685</c:v>
                </c:pt>
                <c:pt idx="3838">
                  <c:v>2.0338983050847377</c:v>
                </c:pt>
                <c:pt idx="3839">
                  <c:v>2.4406779661016951</c:v>
                </c:pt>
                <c:pt idx="3840">
                  <c:v>2.3050847457627208</c:v>
                </c:pt>
                <c:pt idx="3841">
                  <c:v>2.1694915254237288</c:v>
                </c:pt>
                <c:pt idx="3842">
                  <c:v>2.0338983050847377</c:v>
                </c:pt>
                <c:pt idx="3843">
                  <c:v>2.3050847457627208</c:v>
                </c:pt>
                <c:pt idx="3844">
                  <c:v>2.0338983050847377</c:v>
                </c:pt>
                <c:pt idx="3845">
                  <c:v>2.0338983050847377</c:v>
                </c:pt>
                <c:pt idx="3846">
                  <c:v>2.1694915254237288</c:v>
                </c:pt>
                <c:pt idx="3847">
                  <c:v>2.1694915254237288</c:v>
                </c:pt>
                <c:pt idx="3848">
                  <c:v>2.3050847457627208</c:v>
                </c:pt>
                <c:pt idx="3849">
                  <c:v>2.3050847457627208</c:v>
                </c:pt>
                <c:pt idx="3850">
                  <c:v>2.0338983050847377</c:v>
                </c:pt>
                <c:pt idx="3851">
                  <c:v>2.1694915254237288</c:v>
                </c:pt>
                <c:pt idx="3852">
                  <c:v>2.4406779661016951</c:v>
                </c:pt>
                <c:pt idx="3853">
                  <c:v>2.1694915254237288</c:v>
                </c:pt>
                <c:pt idx="3854">
                  <c:v>2.1694915254237288</c:v>
                </c:pt>
                <c:pt idx="3855">
                  <c:v>2.1694915254237288</c:v>
                </c:pt>
                <c:pt idx="3856">
                  <c:v>2.3050847457627208</c:v>
                </c:pt>
                <c:pt idx="3857">
                  <c:v>2.0338983050847377</c:v>
                </c:pt>
                <c:pt idx="3858">
                  <c:v>2.4406779661016951</c:v>
                </c:pt>
                <c:pt idx="3859">
                  <c:v>2.3050847457627208</c:v>
                </c:pt>
                <c:pt idx="3860">
                  <c:v>2.3050847457627208</c:v>
                </c:pt>
                <c:pt idx="3861">
                  <c:v>2.3050847457627208</c:v>
                </c:pt>
                <c:pt idx="3862">
                  <c:v>2.1694915254237288</c:v>
                </c:pt>
                <c:pt idx="3863">
                  <c:v>2.4406779661016951</c:v>
                </c:pt>
                <c:pt idx="3864">
                  <c:v>2.0338983050847377</c:v>
                </c:pt>
                <c:pt idx="3865">
                  <c:v>2.0338983050847377</c:v>
                </c:pt>
                <c:pt idx="3866">
                  <c:v>2.4406779661016951</c:v>
                </c:pt>
                <c:pt idx="3867">
                  <c:v>2.1694915254237288</c:v>
                </c:pt>
                <c:pt idx="3868">
                  <c:v>2.1694915254237288</c:v>
                </c:pt>
                <c:pt idx="3869">
                  <c:v>2.0338983050847377</c:v>
                </c:pt>
                <c:pt idx="3870">
                  <c:v>2.1694915254237288</c:v>
                </c:pt>
                <c:pt idx="3871">
                  <c:v>2.0338983050847377</c:v>
                </c:pt>
                <c:pt idx="3872">
                  <c:v>2.0338983050847377</c:v>
                </c:pt>
                <c:pt idx="3873">
                  <c:v>2.0338983050847377</c:v>
                </c:pt>
                <c:pt idx="3874">
                  <c:v>2.0338983050847377</c:v>
                </c:pt>
                <c:pt idx="3875">
                  <c:v>2.4406779661016951</c:v>
                </c:pt>
                <c:pt idx="3876">
                  <c:v>2.0338983050847377</c:v>
                </c:pt>
                <c:pt idx="3877">
                  <c:v>2.3050847457627208</c:v>
                </c:pt>
                <c:pt idx="3878">
                  <c:v>2.3050847457627208</c:v>
                </c:pt>
                <c:pt idx="3879">
                  <c:v>2.1694915254237288</c:v>
                </c:pt>
                <c:pt idx="3880">
                  <c:v>2.0338983050847377</c:v>
                </c:pt>
                <c:pt idx="3881">
                  <c:v>2.1694915254237288</c:v>
                </c:pt>
                <c:pt idx="3882">
                  <c:v>1.762711864406785</c:v>
                </c:pt>
                <c:pt idx="3883">
                  <c:v>1.8983050847457685</c:v>
                </c:pt>
                <c:pt idx="3884">
                  <c:v>2.1694915254237288</c:v>
                </c:pt>
                <c:pt idx="3885">
                  <c:v>2.1694915254237288</c:v>
                </c:pt>
                <c:pt idx="3886">
                  <c:v>2.0338983050847377</c:v>
                </c:pt>
                <c:pt idx="3887">
                  <c:v>2.0338983050847377</c:v>
                </c:pt>
                <c:pt idx="3888">
                  <c:v>2.0338983050847377</c:v>
                </c:pt>
                <c:pt idx="3889">
                  <c:v>2.4406779661016951</c:v>
                </c:pt>
                <c:pt idx="3890">
                  <c:v>1.8983050847457685</c:v>
                </c:pt>
                <c:pt idx="3891">
                  <c:v>2.0338983050847377</c:v>
                </c:pt>
                <c:pt idx="3892">
                  <c:v>2.1694915254237288</c:v>
                </c:pt>
                <c:pt idx="3893">
                  <c:v>1.8983050847457685</c:v>
                </c:pt>
                <c:pt idx="3894">
                  <c:v>2.1694915254237288</c:v>
                </c:pt>
                <c:pt idx="3895">
                  <c:v>2.0338983050847377</c:v>
                </c:pt>
                <c:pt idx="3896">
                  <c:v>2.0338983050847377</c:v>
                </c:pt>
                <c:pt idx="3897">
                  <c:v>2.3050847457627208</c:v>
                </c:pt>
                <c:pt idx="3898">
                  <c:v>1.762711864406785</c:v>
                </c:pt>
                <c:pt idx="3899">
                  <c:v>2.0338983050847377</c:v>
                </c:pt>
                <c:pt idx="3900">
                  <c:v>2.1694915254237288</c:v>
                </c:pt>
                <c:pt idx="3901">
                  <c:v>1.8983050847457685</c:v>
                </c:pt>
                <c:pt idx="3902">
                  <c:v>2.1694915254237288</c:v>
                </c:pt>
                <c:pt idx="3903">
                  <c:v>1.762711864406785</c:v>
                </c:pt>
                <c:pt idx="3904">
                  <c:v>1.8983050847457685</c:v>
                </c:pt>
                <c:pt idx="3905">
                  <c:v>2.0338983050847377</c:v>
                </c:pt>
                <c:pt idx="3906">
                  <c:v>2.1694915254237288</c:v>
                </c:pt>
                <c:pt idx="3907">
                  <c:v>2.1694915254237288</c:v>
                </c:pt>
                <c:pt idx="3908">
                  <c:v>1.8983050847457685</c:v>
                </c:pt>
                <c:pt idx="3909">
                  <c:v>2.1694915254237288</c:v>
                </c:pt>
                <c:pt idx="3910">
                  <c:v>1.8983050847457685</c:v>
                </c:pt>
                <c:pt idx="3911">
                  <c:v>2.3050847457627208</c:v>
                </c:pt>
                <c:pt idx="3912">
                  <c:v>2.0338983050847377</c:v>
                </c:pt>
                <c:pt idx="3913">
                  <c:v>2.7118644067796587</c:v>
                </c:pt>
                <c:pt idx="3914">
                  <c:v>2.1694915254237288</c:v>
                </c:pt>
                <c:pt idx="3915">
                  <c:v>2.1694915254237288</c:v>
                </c:pt>
                <c:pt idx="3916">
                  <c:v>1.8983050847457685</c:v>
                </c:pt>
                <c:pt idx="3917">
                  <c:v>2.0338983050847377</c:v>
                </c:pt>
                <c:pt idx="3918">
                  <c:v>1.8983050847457685</c:v>
                </c:pt>
                <c:pt idx="3919">
                  <c:v>2.3050847457627208</c:v>
                </c:pt>
                <c:pt idx="3920">
                  <c:v>1.8983050847457685</c:v>
                </c:pt>
                <c:pt idx="3921">
                  <c:v>2.0338983050847377</c:v>
                </c:pt>
                <c:pt idx="3922">
                  <c:v>2.1694915254237288</c:v>
                </c:pt>
                <c:pt idx="3923">
                  <c:v>1.8983050847457685</c:v>
                </c:pt>
                <c:pt idx="3924">
                  <c:v>2.1694915254237288</c:v>
                </c:pt>
                <c:pt idx="3925">
                  <c:v>2.1694915254237288</c:v>
                </c:pt>
                <c:pt idx="3926">
                  <c:v>2.1694915254237288</c:v>
                </c:pt>
                <c:pt idx="3927">
                  <c:v>2.0338983050847377</c:v>
                </c:pt>
                <c:pt idx="3928">
                  <c:v>2.0338983050847377</c:v>
                </c:pt>
                <c:pt idx="3929">
                  <c:v>1.8983050847457685</c:v>
                </c:pt>
                <c:pt idx="3930">
                  <c:v>2.3050847457627208</c:v>
                </c:pt>
                <c:pt idx="3931">
                  <c:v>1.762711864406785</c:v>
                </c:pt>
                <c:pt idx="3932">
                  <c:v>2.1694915254237288</c:v>
                </c:pt>
                <c:pt idx="3933">
                  <c:v>2.0338983050847377</c:v>
                </c:pt>
                <c:pt idx="3934">
                  <c:v>1.762711864406785</c:v>
                </c:pt>
                <c:pt idx="3935">
                  <c:v>2.0338983050847377</c:v>
                </c:pt>
                <c:pt idx="3936">
                  <c:v>2.4406779661016951</c:v>
                </c:pt>
                <c:pt idx="3937">
                  <c:v>2.0338983050847377</c:v>
                </c:pt>
                <c:pt idx="3938">
                  <c:v>2.3050847457627208</c:v>
                </c:pt>
                <c:pt idx="3939">
                  <c:v>1.8983050847457685</c:v>
                </c:pt>
                <c:pt idx="3940">
                  <c:v>2.1694915254237288</c:v>
                </c:pt>
                <c:pt idx="3941">
                  <c:v>2.1694915254237288</c:v>
                </c:pt>
                <c:pt idx="3942">
                  <c:v>2.1694915254237288</c:v>
                </c:pt>
                <c:pt idx="3943">
                  <c:v>2.0338983050847377</c:v>
                </c:pt>
                <c:pt idx="3944">
                  <c:v>2.1694915254237288</c:v>
                </c:pt>
                <c:pt idx="3945">
                  <c:v>2.1694915254237288</c:v>
                </c:pt>
                <c:pt idx="3946">
                  <c:v>2.1694915254237288</c:v>
                </c:pt>
                <c:pt idx="3947">
                  <c:v>1.762711864406785</c:v>
                </c:pt>
                <c:pt idx="3948">
                  <c:v>1.8983050847457685</c:v>
                </c:pt>
                <c:pt idx="3949">
                  <c:v>2.1694915254237288</c:v>
                </c:pt>
                <c:pt idx="3950">
                  <c:v>2.0338983050847377</c:v>
                </c:pt>
                <c:pt idx="3951">
                  <c:v>2.1694915254237288</c:v>
                </c:pt>
                <c:pt idx="3952">
                  <c:v>2.1694915254237288</c:v>
                </c:pt>
                <c:pt idx="3953">
                  <c:v>2.0338983050847377</c:v>
                </c:pt>
                <c:pt idx="3954">
                  <c:v>2.0338983050847377</c:v>
                </c:pt>
                <c:pt idx="3955">
                  <c:v>1.762711864406785</c:v>
                </c:pt>
                <c:pt idx="3956">
                  <c:v>2.0338983050847377</c:v>
                </c:pt>
                <c:pt idx="3957">
                  <c:v>1.8983050847457685</c:v>
                </c:pt>
                <c:pt idx="3958">
                  <c:v>1.8983050847457685</c:v>
                </c:pt>
                <c:pt idx="3959">
                  <c:v>1.8983050847457685</c:v>
                </c:pt>
                <c:pt idx="3960">
                  <c:v>2.0338983050847377</c:v>
                </c:pt>
                <c:pt idx="3961">
                  <c:v>2.0338983050847377</c:v>
                </c:pt>
                <c:pt idx="3962">
                  <c:v>2.0338983050847377</c:v>
                </c:pt>
                <c:pt idx="3963">
                  <c:v>2.0338983050847377</c:v>
                </c:pt>
                <c:pt idx="3964">
                  <c:v>1.8983050847457685</c:v>
                </c:pt>
                <c:pt idx="3965">
                  <c:v>2.0338983050847377</c:v>
                </c:pt>
                <c:pt idx="3966">
                  <c:v>2.4406779661016951</c:v>
                </c:pt>
                <c:pt idx="3967">
                  <c:v>2.4406779661016951</c:v>
                </c:pt>
                <c:pt idx="3968">
                  <c:v>2.1694915254237288</c:v>
                </c:pt>
                <c:pt idx="3969">
                  <c:v>2.1694915254237288</c:v>
                </c:pt>
                <c:pt idx="3970">
                  <c:v>2.1694915254237288</c:v>
                </c:pt>
                <c:pt idx="3971">
                  <c:v>2.0338983050847377</c:v>
                </c:pt>
                <c:pt idx="3972">
                  <c:v>1.8983050847457685</c:v>
                </c:pt>
                <c:pt idx="3973">
                  <c:v>2.0338983050847377</c:v>
                </c:pt>
                <c:pt idx="3974">
                  <c:v>1.762711864406785</c:v>
                </c:pt>
                <c:pt idx="3975">
                  <c:v>2.0338983050847377</c:v>
                </c:pt>
                <c:pt idx="3976">
                  <c:v>2.1694915254237288</c:v>
                </c:pt>
                <c:pt idx="3977">
                  <c:v>2.0338983050847377</c:v>
                </c:pt>
                <c:pt idx="3978">
                  <c:v>1.8983050847457685</c:v>
                </c:pt>
                <c:pt idx="3979">
                  <c:v>2.0338983050847377</c:v>
                </c:pt>
                <c:pt idx="3980">
                  <c:v>2.0338983050847377</c:v>
                </c:pt>
                <c:pt idx="3981">
                  <c:v>2.1694915254237288</c:v>
                </c:pt>
                <c:pt idx="3982">
                  <c:v>1.8983050847457685</c:v>
                </c:pt>
                <c:pt idx="3983">
                  <c:v>2.1694915254237288</c:v>
                </c:pt>
                <c:pt idx="3984">
                  <c:v>1.8983050847457685</c:v>
                </c:pt>
                <c:pt idx="3985">
                  <c:v>2.1694915254237288</c:v>
                </c:pt>
                <c:pt idx="3986">
                  <c:v>2.0338983050847377</c:v>
                </c:pt>
                <c:pt idx="3987">
                  <c:v>2.0338983050847377</c:v>
                </c:pt>
                <c:pt idx="3988">
                  <c:v>2.1694915254237288</c:v>
                </c:pt>
                <c:pt idx="3989">
                  <c:v>2.3050847457627208</c:v>
                </c:pt>
                <c:pt idx="3990">
                  <c:v>2.1694915254237288</c:v>
                </c:pt>
                <c:pt idx="3991">
                  <c:v>2.1694915254237288</c:v>
                </c:pt>
                <c:pt idx="3992">
                  <c:v>2.0338983050847377</c:v>
                </c:pt>
                <c:pt idx="3993">
                  <c:v>1.8983050847457685</c:v>
                </c:pt>
                <c:pt idx="3994">
                  <c:v>1.8983050847457685</c:v>
                </c:pt>
                <c:pt idx="3995">
                  <c:v>1.762711864406785</c:v>
                </c:pt>
                <c:pt idx="3996">
                  <c:v>2.0338983050847377</c:v>
                </c:pt>
                <c:pt idx="3997">
                  <c:v>2.1694915254237288</c:v>
                </c:pt>
                <c:pt idx="3998">
                  <c:v>2.1694915254237288</c:v>
                </c:pt>
                <c:pt idx="3999">
                  <c:v>2.1694915254237288</c:v>
                </c:pt>
                <c:pt idx="4000">
                  <c:v>2.0338983050847377</c:v>
                </c:pt>
                <c:pt idx="4001">
                  <c:v>2.0338983050847377</c:v>
                </c:pt>
                <c:pt idx="4002">
                  <c:v>2.0338983050847377</c:v>
                </c:pt>
                <c:pt idx="4003">
                  <c:v>2.0338983050847377</c:v>
                </c:pt>
                <c:pt idx="4004">
                  <c:v>2.0338983050847377</c:v>
                </c:pt>
                <c:pt idx="4005">
                  <c:v>2.1694915254237288</c:v>
                </c:pt>
                <c:pt idx="4006">
                  <c:v>1.8983050847457685</c:v>
                </c:pt>
                <c:pt idx="4007">
                  <c:v>2.1694915254237288</c:v>
                </c:pt>
                <c:pt idx="4008">
                  <c:v>2.1694915254237288</c:v>
                </c:pt>
                <c:pt idx="4009">
                  <c:v>1.6271186440677967</c:v>
                </c:pt>
                <c:pt idx="4010">
                  <c:v>2.4406779661016951</c:v>
                </c:pt>
                <c:pt idx="4011">
                  <c:v>2.1694915254237288</c:v>
                </c:pt>
                <c:pt idx="4012">
                  <c:v>2.0338983050847377</c:v>
                </c:pt>
                <c:pt idx="4013">
                  <c:v>2.3050847457627208</c:v>
                </c:pt>
                <c:pt idx="4014">
                  <c:v>2.1694915254237288</c:v>
                </c:pt>
                <c:pt idx="4015">
                  <c:v>2.0338983050847377</c:v>
                </c:pt>
                <c:pt idx="4016">
                  <c:v>2.1694915254237288</c:v>
                </c:pt>
                <c:pt idx="4017">
                  <c:v>1.762711864406785</c:v>
                </c:pt>
                <c:pt idx="4018">
                  <c:v>1.8983050847457685</c:v>
                </c:pt>
                <c:pt idx="4019">
                  <c:v>2.1694915254237288</c:v>
                </c:pt>
                <c:pt idx="4020">
                  <c:v>2.1694915254237288</c:v>
                </c:pt>
                <c:pt idx="4021">
                  <c:v>2.1694915254237288</c:v>
                </c:pt>
                <c:pt idx="4022">
                  <c:v>2.1694915254237288</c:v>
                </c:pt>
                <c:pt idx="4023">
                  <c:v>1.8983050847457685</c:v>
                </c:pt>
                <c:pt idx="4024">
                  <c:v>2.0338983050847377</c:v>
                </c:pt>
                <c:pt idx="4025">
                  <c:v>2.1694915254237288</c:v>
                </c:pt>
                <c:pt idx="4026">
                  <c:v>2.3050847457627208</c:v>
                </c:pt>
                <c:pt idx="4027">
                  <c:v>2.0338983050847377</c:v>
                </c:pt>
                <c:pt idx="4028">
                  <c:v>1.762711864406785</c:v>
                </c:pt>
                <c:pt idx="4029">
                  <c:v>2.0338983050847377</c:v>
                </c:pt>
                <c:pt idx="4030">
                  <c:v>2.1694915254237288</c:v>
                </c:pt>
                <c:pt idx="4031">
                  <c:v>2.4406779661016951</c:v>
                </c:pt>
                <c:pt idx="4032">
                  <c:v>2.0338983050847377</c:v>
                </c:pt>
                <c:pt idx="4033">
                  <c:v>1.762711864406785</c:v>
                </c:pt>
                <c:pt idx="4034">
                  <c:v>1.8983050847457685</c:v>
                </c:pt>
                <c:pt idx="4035">
                  <c:v>2.5762711864406778</c:v>
                </c:pt>
                <c:pt idx="4036">
                  <c:v>1.762711864406785</c:v>
                </c:pt>
                <c:pt idx="4037">
                  <c:v>2.5762711864406778</c:v>
                </c:pt>
                <c:pt idx="4038">
                  <c:v>2.1694915254237288</c:v>
                </c:pt>
                <c:pt idx="4039">
                  <c:v>1.762711864406785</c:v>
                </c:pt>
                <c:pt idx="4040">
                  <c:v>2.0338983050847377</c:v>
                </c:pt>
                <c:pt idx="4041">
                  <c:v>2.0338983050847377</c:v>
                </c:pt>
                <c:pt idx="4042">
                  <c:v>1.8983050847457685</c:v>
                </c:pt>
                <c:pt idx="4043">
                  <c:v>1.762711864406785</c:v>
                </c:pt>
                <c:pt idx="4044">
                  <c:v>2.1694915254237288</c:v>
                </c:pt>
                <c:pt idx="4045">
                  <c:v>1.8983050847457685</c:v>
                </c:pt>
                <c:pt idx="4046">
                  <c:v>1.491525423728814</c:v>
                </c:pt>
                <c:pt idx="4047">
                  <c:v>1.8983050847457685</c:v>
                </c:pt>
                <c:pt idx="4048">
                  <c:v>2.0338983050847377</c:v>
                </c:pt>
                <c:pt idx="4049">
                  <c:v>1.8983050847457685</c:v>
                </c:pt>
                <c:pt idx="4050">
                  <c:v>2.0338983050847377</c:v>
                </c:pt>
                <c:pt idx="4051">
                  <c:v>2.1694915254237288</c:v>
                </c:pt>
                <c:pt idx="4052">
                  <c:v>2.1694915254237288</c:v>
                </c:pt>
                <c:pt idx="4053">
                  <c:v>1.6271186440677967</c:v>
                </c:pt>
                <c:pt idx="4054">
                  <c:v>2.0338983050847377</c:v>
                </c:pt>
                <c:pt idx="4055">
                  <c:v>2.0338983050847377</c:v>
                </c:pt>
                <c:pt idx="4056">
                  <c:v>2.0338983050847377</c:v>
                </c:pt>
                <c:pt idx="4057">
                  <c:v>1.6271186440677967</c:v>
                </c:pt>
                <c:pt idx="4058">
                  <c:v>2.4406779661016951</c:v>
                </c:pt>
                <c:pt idx="4059">
                  <c:v>1.6271186440677967</c:v>
                </c:pt>
                <c:pt idx="4060">
                  <c:v>1.8983050847457685</c:v>
                </c:pt>
                <c:pt idx="4061">
                  <c:v>1.6271186440677967</c:v>
                </c:pt>
                <c:pt idx="4062">
                  <c:v>2.1694915254237288</c:v>
                </c:pt>
                <c:pt idx="4063">
                  <c:v>1.8983050847457685</c:v>
                </c:pt>
                <c:pt idx="4064">
                  <c:v>2.1694915254237288</c:v>
                </c:pt>
                <c:pt idx="4065">
                  <c:v>2.0338983050847377</c:v>
                </c:pt>
                <c:pt idx="4066">
                  <c:v>2.4406779661016951</c:v>
                </c:pt>
                <c:pt idx="4067">
                  <c:v>2.1694915254237288</c:v>
                </c:pt>
                <c:pt idx="4068">
                  <c:v>1.8983050847457685</c:v>
                </c:pt>
                <c:pt idx="4069">
                  <c:v>2.0338983050847377</c:v>
                </c:pt>
                <c:pt idx="4070">
                  <c:v>2.0338983050847377</c:v>
                </c:pt>
                <c:pt idx="4071">
                  <c:v>2.0338983050847377</c:v>
                </c:pt>
                <c:pt idx="4072">
                  <c:v>2.0338983050847377</c:v>
                </c:pt>
                <c:pt idx="4073">
                  <c:v>1.762711864406785</c:v>
                </c:pt>
                <c:pt idx="4074">
                  <c:v>2.5762711864406778</c:v>
                </c:pt>
                <c:pt idx="4075">
                  <c:v>1.8983050847457685</c:v>
                </c:pt>
                <c:pt idx="4076">
                  <c:v>1.6271186440677967</c:v>
                </c:pt>
                <c:pt idx="4077">
                  <c:v>2.0338983050847377</c:v>
                </c:pt>
                <c:pt idx="4078">
                  <c:v>2.0338983050847377</c:v>
                </c:pt>
                <c:pt idx="4079">
                  <c:v>1.8983050847457685</c:v>
                </c:pt>
                <c:pt idx="4080">
                  <c:v>2.0338983050847377</c:v>
                </c:pt>
                <c:pt idx="4081">
                  <c:v>2.0338983050847377</c:v>
                </c:pt>
                <c:pt idx="4082">
                  <c:v>2.1694915254237288</c:v>
                </c:pt>
                <c:pt idx="4083">
                  <c:v>2.0338983050847377</c:v>
                </c:pt>
                <c:pt idx="4084">
                  <c:v>1.762711864406785</c:v>
                </c:pt>
                <c:pt idx="4085">
                  <c:v>2.4406779661016951</c:v>
                </c:pt>
                <c:pt idx="4086">
                  <c:v>2.0338983050847377</c:v>
                </c:pt>
                <c:pt idx="4087">
                  <c:v>1.762711864406785</c:v>
                </c:pt>
                <c:pt idx="4088">
                  <c:v>1.8983050847457685</c:v>
                </c:pt>
                <c:pt idx="4089">
                  <c:v>2.0338983050847377</c:v>
                </c:pt>
                <c:pt idx="4090">
                  <c:v>2.1694915254237288</c:v>
                </c:pt>
                <c:pt idx="4091">
                  <c:v>1.762711864406785</c:v>
                </c:pt>
                <c:pt idx="4092">
                  <c:v>2.0338983050847377</c:v>
                </c:pt>
                <c:pt idx="4093">
                  <c:v>2.1694915254237288</c:v>
                </c:pt>
                <c:pt idx="4094">
                  <c:v>1.491525423728814</c:v>
                </c:pt>
                <c:pt idx="4095">
                  <c:v>1.762711864406785</c:v>
                </c:pt>
                <c:pt idx="4096">
                  <c:v>2.0338983050847377</c:v>
                </c:pt>
                <c:pt idx="4097">
                  <c:v>1.762711864406785</c:v>
                </c:pt>
                <c:pt idx="4098">
                  <c:v>2.1694915254237288</c:v>
                </c:pt>
                <c:pt idx="4099">
                  <c:v>1.8983050847457685</c:v>
                </c:pt>
                <c:pt idx="4100">
                  <c:v>2.4406779661016951</c:v>
                </c:pt>
                <c:pt idx="4101">
                  <c:v>1.8983050847457685</c:v>
                </c:pt>
                <c:pt idx="4102">
                  <c:v>2.1694915254237288</c:v>
                </c:pt>
                <c:pt idx="4103">
                  <c:v>1.762711864406785</c:v>
                </c:pt>
                <c:pt idx="4104">
                  <c:v>1.762711864406785</c:v>
                </c:pt>
                <c:pt idx="4105">
                  <c:v>1.8983050847457685</c:v>
                </c:pt>
                <c:pt idx="4106">
                  <c:v>1.6271186440677967</c:v>
                </c:pt>
                <c:pt idx="4107">
                  <c:v>1.762711864406785</c:v>
                </c:pt>
                <c:pt idx="4108">
                  <c:v>1.8983050847457685</c:v>
                </c:pt>
                <c:pt idx="4109">
                  <c:v>2.0338983050847377</c:v>
                </c:pt>
                <c:pt idx="4110">
                  <c:v>1.8983050847457685</c:v>
                </c:pt>
                <c:pt idx="4111">
                  <c:v>2.1694915254237288</c:v>
                </c:pt>
                <c:pt idx="4112">
                  <c:v>2.0338983050847377</c:v>
                </c:pt>
                <c:pt idx="4113">
                  <c:v>2.1694915254237288</c:v>
                </c:pt>
                <c:pt idx="4114">
                  <c:v>1.762711864406785</c:v>
                </c:pt>
                <c:pt idx="4115">
                  <c:v>1.762711864406785</c:v>
                </c:pt>
                <c:pt idx="4116">
                  <c:v>2.0338983050847377</c:v>
                </c:pt>
                <c:pt idx="4117">
                  <c:v>1.8983050847457685</c:v>
                </c:pt>
                <c:pt idx="4118">
                  <c:v>1.762711864406785</c:v>
                </c:pt>
                <c:pt idx="4119">
                  <c:v>1.6271186440677967</c:v>
                </c:pt>
                <c:pt idx="4120">
                  <c:v>2.0338983050847377</c:v>
                </c:pt>
                <c:pt idx="4121">
                  <c:v>1.6271186440677967</c:v>
                </c:pt>
                <c:pt idx="4122">
                  <c:v>2.0338983050847377</c:v>
                </c:pt>
                <c:pt idx="4123">
                  <c:v>1.8983050847457685</c:v>
                </c:pt>
                <c:pt idx="4124">
                  <c:v>1.8983050847457685</c:v>
                </c:pt>
                <c:pt idx="4125">
                  <c:v>1.762711864406785</c:v>
                </c:pt>
                <c:pt idx="4126">
                  <c:v>2.1694915254237288</c:v>
                </c:pt>
                <c:pt idx="4127">
                  <c:v>1.8983050847457685</c:v>
                </c:pt>
                <c:pt idx="4128">
                  <c:v>1.762711864406785</c:v>
                </c:pt>
                <c:pt idx="4129">
                  <c:v>1.762711864406785</c:v>
                </c:pt>
                <c:pt idx="4130">
                  <c:v>2.0338983050847377</c:v>
                </c:pt>
                <c:pt idx="4131">
                  <c:v>1.8983050847457685</c:v>
                </c:pt>
                <c:pt idx="4132">
                  <c:v>1.8983050847457685</c:v>
                </c:pt>
                <c:pt idx="4133">
                  <c:v>1.762711864406785</c:v>
                </c:pt>
                <c:pt idx="4134">
                  <c:v>2.0338983050847377</c:v>
                </c:pt>
                <c:pt idx="4135">
                  <c:v>1.8983050847457685</c:v>
                </c:pt>
                <c:pt idx="4136">
                  <c:v>2.0338983050847377</c:v>
                </c:pt>
                <c:pt idx="4137">
                  <c:v>2.0338983050847377</c:v>
                </c:pt>
                <c:pt idx="4138">
                  <c:v>2.0338983050847377</c:v>
                </c:pt>
                <c:pt idx="4139">
                  <c:v>1.8983050847457685</c:v>
                </c:pt>
                <c:pt idx="4140">
                  <c:v>1.8983050847457685</c:v>
                </c:pt>
                <c:pt idx="4141">
                  <c:v>2.1694915254237288</c:v>
                </c:pt>
                <c:pt idx="4142">
                  <c:v>2.4406779661016951</c:v>
                </c:pt>
                <c:pt idx="4143">
                  <c:v>2.0338983050847377</c:v>
                </c:pt>
                <c:pt idx="4144">
                  <c:v>1.762711864406785</c:v>
                </c:pt>
                <c:pt idx="4145">
                  <c:v>1.8983050847457685</c:v>
                </c:pt>
                <c:pt idx="4146">
                  <c:v>2.0338983050847377</c:v>
                </c:pt>
                <c:pt idx="4147">
                  <c:v>2.0338983050847377</c:v>
                </c:pt>
                <c:pt idx="4148">
                  <c:v>1.8983050847457685</c:v>
                </c:pt>
                <c:pt idx="4149">
                  <c:v>2.1694915254237288</c:v>
                </c:pt>
                <c:pt idx="4150">
                  <c:v>1.8983050847457685</c:v>
                </c:pt>
                <c:pt idx="4151">
                  <c:v>1.762711864406785</c:v>
                </c:pt>
                <c:pt idx="4152">
                  <c:v>1.6271186440677967</c:v>
                </c:pt>
                <c:pt idx="4153">
                  <c:v>1.8983050847457685</c:v>
                </c:pt>
                <c:pt idx="4154">
                  <c:v>2.0338983050847377</c:v>
                </c:pt>
                <c:pt idx="4155">
                  <c:v>1.8983050847457685</c:v>
                </c:pt>
                <c:pt idx="4156">
                  <c:v>1.762711864406785</c:v>
                </c:pt>
                <c:pt idx="4157">
                  <c:v>2.0338983050847377</c:v>
                </c:pt>
                <c:pt idx="4158">
                  <c:v>1.8983050847457685</c:v>
                </c:pt>
                <c:pt idx="4159">
                  <c:v>1.6271186440677967</c:v>
                </c:pt>
                <c:pt idx="4160">
                  <c:v>2.0338983050847377</c:v>
                </c:pt>
                <c:pt idx="4161">
                  <c:v>2.1694915254237288</c:v>
                </c:pt>
                <c:pt idx="4162">
                  <c:v>1.491525423728814</c:v>
                </c:pt>
                <c:pt idx="4163">
                  <c:v>1.6271186440677967</c:v>
                </c:pt>
                <c:pt idx="4164">
                  <c:v>1.8983050847457685</c:v>
                </c:pt>
                <c:pt idx="4165">
                  <c:v>2.1694915254237288</c:v>
                </c:pt>
                <c:pt idx="4166">
                  <c:v>1.762711864406785</c:v>
                </c:pt>
                <c:pt idx="4167">
                  <c:v>1.762711864406785</c:v>
                </c:pt>
                <c:pt idx="4168">
                  <c:v>1.6271186440677967</c:v>
                </c:pt>
                <c:pt idx="4169">
                  <c:v>1.762711864406785</c:v>
                </c:pt>
                <c:pt idx="4170">
                  <c:v>2.0338983050847377</c:v>
                </c:pt>
                <c:pt idx="4171">
                  <c:v>1.762711864406785</c:v>
                </c:pt>
                <c:pt idx="4172">
                  <c:v>1.8983050847457685</c:v>
                </c:pt>
                <c:pt idx="4173">
                  <c:v>1.762711864406785</c:v>
                </c:pt>
                <c:pt idx="4174">
                  <c:v>1.8983050847457685</c:v>
                </c:pt>
                <c:pt idx="4175">
                  <c:v>1.8983050847457685</c:v>
                </c:pt>
                <c:pt idx="4176">
                  <c:v>1.762711864406785</c:v>
                </c:pt>
                <c:pt idx="4177">
                  <c:v>1.8983050847457685</c:v>
                </c:pt>
                <c:pt idx="4178">
                  <c:v>2.1694915254237288</c:v>
                </c:pt>
                <c:pt idx="4179">
                  <c:v>1.8983050847457685</c:v>
                </c:pt>
                <c:pt idx="4180">
                  <c:v>2.1694915254237288</c:v>
                </c:pt>
                <c:pt idx="4181">
                  <c:v>2.1694915254237288</c:v>
                </c:pt>
                <c:pt idx="4182">
                  <c:v>1.8983050847457685</c:v>
                </c:pt>
                <c:pt idx="4183">
                  <c:v>1.6271186440677967</c:v>
                </c:pt>
                <c:pt idx="4184">
                  <c:v>1.8983050847457685</c:v>
                </c:pt>
                <c:pt idx="4185">
                  <c:v>2.1694915254237288</c:v>
                </c:pt>
                <c:pt idx="4186">
                  <c:v>2.1694915254237288</c:v>
                </c:pt>
                <c:pt idx="4187">
                  <c:v>1.6271186440677967</c:v>
                </c:pt>
                <c:pt idx="4188">
                  <c:v>1.762711864406785</c:v>
                </c:pt>
                <c:pt idx="4189">
                  <c:v>1.762711864406785</c:v>
                </c:pt>
                <c:pt idx="4190">
                  <c:v>1.762711864406785</c:v>
                </c:pt>
                <c:pt idx="4191">
                  <c:v>1.8983050847457685</c:v>
                </c:pt>
                <c:pt idx="4192">
                  <c:v>2.1694915254237288</c:v>
                </c:pt>
                <c:pt idx="4193">
                  <c:v>1.8983050847457685</c:v>
                </c:pt>
                <c:pt idx="4194">
                  <c:v>1.762711864406785</c:v>
                </c:pt>
                <c:pt idx="4195">
                  <c:v>2.1694915254237288</c:v>
                </c:pt>
                <c:pt idx="4196">
                  <c:v>2.1694915254237288</c:v>
                </c:pt>
                <c:pt idx="4197">
                  <c:v>2.1694915254237288</c:v>
                </c:pt>
                <c:pt idx="4198">
                  <c:v>1.762711864406785</c:v>
                </c:pt>
                <c:pt idx="4199">
                  <c:v>1.491525423728814</c:v>
                </c:pt>
                <c:pt idx="4200">
                  <c:v>2.1694915254237288</c:v>
                </c:pt>
                <c:pt idx="4201">
                  <c:v>1.8983050847457685</c:v>
                </c:pt>
                <c:pt idx="4202">
                  <c:v>1.6271186440677967</c:v>
                </c:pt>
                <c:pt idx="4203">
                  <c:v>1.6271186440677967</c:v>
                </c:pt>
                <c:pt idx="4204">
                  <c:v>1.8983050847457685</c:v>
                </c:pt>
                <c:pt idx="4205">
                  <c:v>2.0338983050847377</c:v>
                </c:pt>
                <c:pt idx="4206">
                  <c:v>2.0338983050847377</c:v>
                </c:pt>
                <c:pt idx="4207">
                  <c:v>1.8983050847457685</c:v>
                </c:pt>
                <c:pt idx="4208">
                  <c:v>1.8983050847457685</c:v>
                </c:pt>
                <c:pt idx="4209">
                  <c:v>2.0338983050847377</c:v>
                </c:pt>
                <c:pt idx="4210">
                  <c:v>2.0338983050847377</c:v>
                </c:pt>
                <c:pt idx="4211">
                  <c:v>1.8983050847457685</c:v>
                </c:pt>
                <c:pt idx="4212">
                  <c:v>1.6271186440677967</c:v>
                </c:pt>
                <c:pt idx="4213">
                  <c:v>1.8983050847457685</c:v>
                </c:pt>
                <c:pt idx="4214">
                  <c:v>2.0338983050847377</c:v>
                </c:pt>
                <c:pt idx="4215">
                  <c:v>2.3050847457627208</c:v>
                </c:pt>
                <c:pt idx="4216">
                  <c:v>1.8983050847457685</c:v>
                </c:pt>
                <c:pt idx="4217">
                  <c:v>2.0338983050847377</c:v>
                </c:pt>
                <c:pt idx="4218">
                  <c:v>2.0338983050847377</c:v>
                </c:pt>
                <c:pt idx="4219">
                  <c:v>1.8983050847457685</c:v>
                </c:pt>
                <c:pt idx="4220">
                  <c:v>1.8983050847457685</c:v>
                </c:pt>
                <c:pt idx="4221">
                  <c:v>2.0338983050847377</c:v>
                </c:pt>
                <c:pt idx="4222">
                  <c:v>2.1694915254237288</c:v>
                </c:pt>
                <c:pt idx="4223">
                  <c:v>1.6271186440677967</c:v>
                </c:pt>
                <c:pt idx="4224">
                  <c:v>1.491525423728814</c:v>
                </c:pt>
                <c:pt idx="4225">
                  <c:v>1.762711864406785</c:v>
                </c:pt>
                <c:pt idx="4226">
                  <c:v>1.8983050847457685</c:v>
                </c:pt>
                <c:pt idx="4227">
                  <c:v>1.6271186440677967</c:v>
                </c:pt>
                <c:pt idx="4228">
                  <c:v>1.8983050847457685</c:v>
                </c:pt>
                <c:pt idx="4229">
                  <c:v>1.8983050847457685</c:v>
                </c:pt>
                <c:pt idx="4230">
                  <c:v>2.0338983050847377</c:v>
                </c:pt>
                <c:pt idx="4231">
                  <c:v>2.0338983050847377</c:v>
                </c:pt>
                <c:pt idx="4232">
                  <c:v>1.6271186440677967</c:v>
                </c:pt>
                <c:pt idx="4233">
                  <c:v>1.6271186440677967</c:v>
                </c:pt>
                <c:pt idx="4234">
                  <c:v>1.8983050847457685</c:v>
                </c:pt>
                <c:pt idx="4235">
                  <c:v>1.8983050847457685</c:v>
                </c:pt>
                <c:pt idx="4236">
                  <c:v>2.1694915254237288</c:v>
                </c:pt>
                <c:pt idx="4237">
                  <c:v>2.1694915254237288</c:v>
                </c:pt>
                <c:pt idx="4238">
                  <c:v>1.762711864406785</c:v>
                </c:pt>
                <c:pt idx="4239">
                  <c:v>1.762711864406785</c:v>
                </c:pt>
                <c:pt idx="4240">
                  <c:v>1.8983050847457685</c:v>
                </c:pt>
                <c:pt idx="4241">
                  <c:v>1.762711864406785</c:v>
                </c:pt>
                <c:pt idx="4242">
                  <c:v>1.6271186440677967</c:v>
                </c:pt>
                <c:pt idx="4243">
                  <c:v>2.1694915254237288</c:v>
                </c:pt>
                <c:pt idx="4244">
                  <c:v>1.6271186440677967</c:v>
                </c:pt>
                <c:pt idx="4245">
                  <c:v>1.6271186440677967</c:v>
                </c:pt>
                <c:pt idx="4246">
                  <c:v>1.491525423728814</c:v>
                </c:pt>
                <c:pt idx="4247">
                  <c:v>2.0338983050847377</c:v>
                </c:pt>
                <c:pt idx="4248">
                  <c:v>1.491525423728814</c:v>
                </c:pt>
                <c:pt idx="4249">
                  <c:v>2.0338983050847377</c:v>
                </c:pt>
                <c:pt idx="4250">
                  <c:v>1.8983050847457685</c:v>
                </c:pt>
                <c:pt idx="4251">
                  <c:v>1.8983050847457685</c:v>
                </c:pt>
                <c:pt idx="4252">
                  <c:v>2.0338983050847377</c:v>
                </c:pt>
                <c:pt idx="4253">
                  <c:v>1.8983050847457685</c:v>
                </c:pt>
                <c:pt idx="4254">
                  <c:v>2.1694915254237288</c:v>
                </c:pt>
                <c:pt idx="4255">
                  <c:v>1.762711864406785</c:v>
                </c:pt>
                <c:pt idx="4256">
                  <c:v>1.762711864406785</c:v>
                </c:pt>
                <c:pt idx="4257">
                  <c:v>1.491525423728814</c:v>
                </c:pt>
                <c:pt idx="4258">
                  <c:v>2.1694915254237288</c:v>
                </c:pt>
                <c:pt idx="4259">
                  <c:v>1.6271186440677967</c:v>
                </c:pt>
                <c:pt idx="4260">
                  <c:v>1.6271186440677967</c:v>
                </c:pt>
                <c:pt idx="4261">
                  <c:v>1.6271186440677967</c:v>
                </c:pt>
                <c:pt idx="4262">
                  <c:v>1.6271186440677967</c:v>
                </c:pt>
                <c:pt idx="4263">
                  <c:v>1.491525423728814</c:v>
                </c:pt>
                <c:pt idx="4264">
                  <c:v>1.8983050847457685</c:v>
                </c:pt>
                <c:pt idx="4265">
                  <c:v>2.1694915254237288</c:v>
                </c:pt>
                <c:pt idx="4266">
                  <c:v>2.0338983050847377</c:v>
                </c:pt>
                <c:pt idx="4267">
                  <c:v>1.6271186440677967</c:v>
                </c:pt>
                <c:pt idx="4268">
                  <c:v>1.6271186440677967</c:v>
                </c:pt>
                <c:pt idx="4269">
                  <c:v>1.762711864406785</c:v>
                </c:pt>
                <c:pt idx="4270">
                  <c:v>2.0338983050847377</c:v>
                </c:pt>
                <c:pt idx="4271">
                  <c:v>2.0338983050847377</c:v>
                </c:pt>
                <c:pt idx="4272">
                  <c:v>1.762711864406785</c:v>
                </c:pt>
                <c:pt idx="4273">
                  <c:v>1.762711864406785</c:v>
                </c:pt>
                <c:pt idx="4274">
                  <c:v>1.762711864406785</c:v>
                </c:pt>
                <c:pt idx="4275">
                  <c:v>1.8983050847457685</c:v>
                </c:pt>
                <c:pt idx="4276">
                  <c:v>1.6271186440677967</c:v>
                </c:pt>
                <c:pt idx="4277">
                  <c:v>2.0338983050847377</c:v>
                </c:pt>
                <c:pt idx="4278">
                  <c:v>1.762711864406785</c:v>
                </c:pt>
                <c:pt idx="4279">
                  <c:v>2.1694915254237288</c:v>
                </c:pt>
                <c:pt idx="4280">
                  <c:v>1.6271186440677967</c:v>
                </c:pt>
                <c:pt idx="4281">
                  <c:v>1.8983050847457685</c:v>
                </c:pt>
                <c:pt idx="4282">
                  <c:v>1.491525423728814</c:v>
                </c:pt>
                <c:pt idx="4283">
                  <c:v>1.6271186440677967</c:v>
                </c:pt>
                <c:pt idx="4284">
                  <c:v>1.8983050847457685</c:v>
                </c:pt>
                <c:pt idx="4285">
                  <c:v>2.1694915254237288</c:v>
                </c:pt>
                <c:pt idx="4286">
                  <c:v>1.8983050847457685</c:v>
                </c:pt>
                <c:pt idx="4287">
                  <c:v>1.762711864406785</c:v>
                </c:pt>
                <c:pt idx="4288">
                  <c:v>2.0338983050847377</c:v>
                </c:pt>
                <c:pt idx="4289">
                  <c:v>1.762711864406785</c:v>
                </c:pt>
                <c:pt idx="4290">
                  <c:v>2.0338983050847377</c:v>
                </c:pt>
                <c:pt idx="4291">
                  <c:v>1.6271186440677967</c:v>
                </c:pt>
                <c:pt idx="4292">
                  <c:v>1.6271186440677967</c:v>
                </c:pt>
                <c:pt idx="4293">
                  <c:v>1.8983050847457685</c:v>
                </c:pt>
                <c:pt idx="4294">
                  <c:v>1.8983050847457685</c:v>
                </c:pt>
                <c:pt idx="4295">
                  <c:v>1.491525423728814</c:v>
                </c:pt>
                <c:pt idx="4296">
                  <c:v>2.0338983050847377</c:v>
                </c:pt>
                <c:pt idx="4297">
                  <c:v>1.762711864406785</c:v>
                </c:pt>
                <c:pt idx="4298">
                  <c:v>1.8983050847457685</c:v>
                </c:pt>
                <c:pt idx="4299">
                  <c:v>1.762711864406785</c:v>
                </c:pt>
                <c:pt idx="4300">
                  <c:v>2.0338983050847377</c:v>
                </c:pt>
                <c:pt idx="4301">
                  <c:v>1.8983050847457685</c:v>
                </c:pt>
                <c:pt idx="4302">
                  <c:v>1.762711864406785</c:v>
                </c:pt>
                <c:pt idx="4303">
                  <c:v>2.0338983050847377</c:v>
                </c:pt>
                <c:pt idx="4304">
                  <c:v>1.6271186440677967</c:v>
                </c:pt>
                <c:pt idx="4305">
                  <c:v>1.8983050847457685</c:v>
                </c:pt>
                <c:pt idx="4306">
                  <c:v>2.0338983050847377</c:v>
                </c:pt>
                <c:pt idx="4307">
                  <c:v>1.762711864406785</c:v>
                </c:pt>
                <c:pt idx="4308">
                  <c:v>2.1694915254237288</c:v>
                </c:pt>
                <c:pt idx="4309">
                  <c:v>1.8983050847457685</c:v>
                </c:pt>
                <c:pt idx="4310">
                  <c:v>2.0338983050847377</c:v>
                </c:pt>
                <c:pt idx="4311">
                  <c:v>1.6271186440677967</c:v>
                </c:pt>
                <c:pt idx="4312">
                  <c:v>1.762711864406785</c:v>
                </c:pt>
                <c:pt idx="4313">
                  <c:v>1.8983050847457685</c:v>
                </c:pt>
                <c:pt idx="4314">
                  <c:v>1.762711864406785</c:v>
                </c:pt>
                <c:pt idx="4315">
                  <c:v>1.491525423728814</c:v>
                </c:pt>
                <c:pt idx="4316">
                  <c:v>1.3559322033898298</c:v>
                </c:pt>
                <c:pt idx="4317">
                  <c:v>1.8983050847457685</c:v>
                </c:pt>
                <c:pt idx="4318">
                  <c:v>1.762711864406785</c:v>
                </c:pt>
                <c:pt idx="4319">
                  <c:v>2.0338983050847377</c:v>
                </c:pt>
                <c:pt idx="4320">
                  <c:v>1.6271186440677967</c:v>
                </c:pt>
                <c:pt idx="4321">
                  <c:v>1.8983050847457685</c:v>
                </c:pt>
                <c:pt idx="4322">
                  <c:v>1.762711864406785</c:v>
                </c:pt>
                <c:pt idx="4323">
                  <c:v>1.762711864406785</c:v>
                </c:pt>
                <c:pt idx="4324">
                  <c:v>1.6271186440677967</c:v>
                </c:pt>
                <c:pt idx="4325">
                  <c:v>1.6271186440677967</c:v>
                </c:pt>
                <c:pt idx="4326">
                  <c:v>2.0338983050847377</c:v>
                </c:pt>
                <c:pt idx="4327">
                  <c:v>1.8983050847457685</c:v>
                </c:pt>
                <c:pt idx="4328">
                  <c:v>1.762711864406785</c:v>
                </c:pt>
                <c:pt idx="4329">
                  <c:v>1.491525423728814</c:v>
                </c:pt>
                <c:pt idx="4330">
                  <c:v>1.6271186440677967</c:v>
                </c:pt>
                <c:pt idx="4331">
                  <c:v>1.762711864406785</c:v>
                </c:pt>
                <c:pt idx="4332">
                  <c:v>2.0338983050847377</c:v>
                </c:pt>
                <c:pt idx="4333">
                  <c:v>1.762711864406785</c:v>
                </c:pt>
                <c:pt idx="4334">
                  <c:v>1.762711864406785</c:v>
                </c:pt>
                <c:pt idx="4335">
                  <c:v>1.8983050847457685</c:v>
                </c:pt>
                <c:pt idx="4336">
                  <c:v>1.8983050847457685</c:v>
                </c:pt>
                <c:pt idx="4337">
                  <c:v>1.762711864406785</c:v>
                </c:pt>
                <c:pt idx="4338">
                  <c:v>2.0338983050847377</c:v>
                </c:pt>
                <c:pt idx="4339">
                  <c:v>1.762711864406785</c:v>
                </c:pt>
                <c:pt idx="4340">
                  <c:v>2.5762711864406778</c:v>
                </c:pt>
                <c:pt idx="4341">
                  <c:v>2.0338983050847377</c:v>
                </c:pt>
                <c:pt idx="4342">
                  <c:v>1.8983050847457685</c:v>
                </c:pt>
                <c:pt idx="4343">
                  <c:v>2.0338983050847377</c:v>
                </c:pt>
                <c:pt idx="4344">
                  <c:v>1.491525423728814</c:v>
                </c:pt>
                <c:pt idx="4345">
                  <c:v>1.6271186440677967</c:v>
                </c:pt>
                <c:pt idx="4346">
                  <c:v>1.491525423728814</c:v>
                </c:pt>
                <c:pt idx="4347">
                  <c:v>1.8983050847457685</c:v>
                </c:pt>
                <c:pt idx="4348">
                  <c:v>1.8983050847457685</c:v>
                </c:pt>
                <c:pt idx="4349">
                  <c:v>2.0338983050847377</c:v>
                </c:pt>
                <c:pt idx="4350">
                  <c:v>1.8983050847457685</c:v>
                </c:pt>
                <c:pt idx="4351">
                  <c:v>1.762711864406785</c:v>
                </c:pt>
                <c:pt idx="4352">
                  <c:v>2.0338983050847377</c:v>
                </c:pt>
                <c:pt idx="4353">
                  <c:v>2.1694915254237288</c:v>
                </c:pt>
                <c:pt idx="4354">
                  <c:v>1.762711864406785</c:v>
                </c:pt>
                <c:pt idx="4355">
                  <c:v>1.762711864406785</c:v>
                </c:pt>
                <c:pt idx="4356">
                  <c:v>1.6271186440677967</c:v>
                </c:pt>
                <c:pt idx="4357">
                  <c:v>1.8983050847457685</c:v>
                </c:pt>
                <c:pt idx="4358">
                  <c:v>1.491525423728814</c:v>
                </c:pt>
                <c:pt idx="4359">
                  <c:v>1.8983050847457685</c:v>
                </c:pt>
                <c:pt idx="4360">
                  <c:v>1.762711864406785</c:v>
                </c:pt>
                <c:pt idx="4361">
                  <c:v>1.762711864406785</c:v>
                </c:pt>
                <c:pt idx="4362">
                  <c:v>1.6271186440677967</c:v>
                </c:pt>
                <c:pt idx="4363">
                  <c:v>2.1694915254237288</c:v>
                </c:pt>
                <c:pt idx="4364">
                  <c:v>1.6271186440677967</c:v>
                </c:pt>
                <c:pt idx="4365">
                  <c:v>2.0338983050847377</c:v>
                </c:pt>
                <c:pt idx="4366">
                  <c:v>1.762711864406785</c:v>
                </c:pt>
                <c:pt idx="4367">
                  <c:v>1.491525423728814</c:v>
                </c:pt>
                <c:pt idx="4368">
                  <c:v>1.8983050847457685</c:v>
                </c:pt>
                <c:pt idx="4369">
                  <c:v>1.6271186440677967</c:v>
                </c:pt>
                <c:pt idx="4370">
                  <c:v>1.491525423728814</c:v>
                </c:pt>
                <c:pt idx="4371">
                  <c:v>1.8983050847457685</c:v>
                </c:pt>
                <c:pt idx="4372">
                  <c:v>1.8983050847457685</c:v>
                </c:pt>
                <c:pt idx="4373">
                  <c:v>1.8983050847457685</c:v>
                </c:pt>
                <c:pt idx="4374">
                  <c:v>1.8983050847457685</c:v>
                </c:pt>
                <c:pt idx="4375">
                  <c:v>1.491525423728814</c:v>
                </c:pt>
                <c:pt idx="4376">
                  <c:v>1.8983050847457685</c:v>
                </c:pt>
                <c:pt idx="4377">
                  <c:v>1.6271186440677967</c:v>
                </c:pt>
                <c:pt idx="4378">
                  <c:v>1.6271186440677967</c:v>
                </c:pt>
                <c:pt idx="4379">
                  <c:v>1.6271186440677967</c:v>
                </c:pt>
                <c:pt idx="4380">
                  <c:v>1.8983050847457685</c:v>
                </c:pt>
                <c:pt idx="4381">
                  <c:v>1.8983050847457685</c:v>
                </c:pt>
                <c:pt idx="4382">
                  <c:v>1.2203389830508475</c:v>
                </c:pt>
                <c:pt idx="4383">
                  <c:v>1.762711864406785</c:v>
                </c:pt>
                <c:pt idx="4384">
                  <c:v>1.762711864406785</c:v>
                </c:pt>
                <c:pt idx="4385">
                  <c:v>1.8983050847457685</c:v>
                </c:pt>
                <c:pt idx="4386">
                  <c:v>1.8983050847457685</c:v>
                </c:pt>
                <c:pt idx="4387">
                  <c:v>1.8983050847457685</c:v>
                </c:pt>
                <c:pt idx="4388">
                  <c:v>1.762711864406785</c:v>
                </c:pt>
                <c:pt idx="4389">
                  <c:v>1.6271186440677967</c:v>
                </c:pt>
                <c:pt idx="4390">
                  <c:v>1.6271186440677967</c:v>
                </c:pt>
                <c:pt idx="4391">
                  <c:v>1.8983050847457685</c:v>
                </c:pt>
                <c:pt idx="4392">
                  <c:v>1.8983050847457685</c:v>
                </c:pt>
                <c:pt idx="4393">
                  <c:v>2.1694915254237288</c:v>
                </c:pt>
                <c:pt idx="4394">
                  <c:v>2.0338983050847377</c:v>
                </c:pt>
                <c:pt idx="4395">
                  <c:v>1.762711864406785</c:v>
                </c:pt>
                <c:pt idx="4396">
                  <c:v>1.6271186440677967</c:v>
                </c:pt>
                <c:pt idx="4397">
                  <c:v>1.3559322033898298</c:v>
                </c:pt>
                <c:pt idx="4398">
                  <c:v>1.762711864406785</c:v>
                </c:pt>
                <c:pt idx="4399">
                  <c:v>1.762711864406785</c:v>
                </c:pt>
                <c:pt idx="4400">
                  <c:v>1.762711864406785</c:v>
                </c:pt>
                <c:pt idx="4401">
                  <c:v>1.762711864406785</c:v>
                </c:pt>
                <c:pt idx="4402">
                  <c:v>1.762711864406785</c:v>
                </c:pt>
                <c:pt idx="4403">
                  <c:v>2.1694915254237288</c:v>
                </c:pt>
                <c:pt idx="4404">
                  <c:v>1.762711864406785</c:v>
                </c:pt>
                <c:pt idx="4405">
                  <c:v>1.3559322033898298</c:v>
                </c:pt>
                <c:pt idx="4406">
                  <c:v>2.1694915254237288</c:v>
                </c:pt>
                <c:pt idx="4407">
                  <c:v>1.491525423728814</c:v>
                </c:pt>
                <c:pt idx="4408">
                  <c:v>1.6271186440677967</c:v>
                </c:pt>
                <c:pt idx="4409">
                  <c:v>1.3559322033898298</c:v>
                </c:pt>
                <c:pt idx="4410">
                  <c:v>1.491525423728814</c:v>
                </c:pt>
                <c:pt idx="4411">
                  <c:v>1.2203389830508475</c:v>
                </c:pt>
                <c:pt idx="4412">
                  <c:v>1.6271186440677967</c:v>
                </c:pt>
                <c:pt idx="4413">
                  <c:v>1.491525423728814</c:v>
                </c:pt>
                <c:pt idx="4414">
                  <c:v>2.1694915254237288</c:v>
                </c:pt>
                <c:pt idx="4415">
                  <c:v>1.491525423728814</c:v>
                </c:pt>
                <c:pt idx="4416">
                  <c:v>1.3559322033898298</c:v>
                </c:pt>
                <c:pt idx="4417">
                  <c:v>1.8983050847457685</c:v>
                </c:pt>
                <c:pt idx="4418">
                  <c:v>1.762711864406785</c:v>
                </c:pt>
                <c:pt idx="4419">
                  <c:v>2.0338983050847377</c:v>
                </c:pt>
                <c:pt idx="4420">
                  <c:v>1.6271186440677967</c:v>
                </c:pt>
                <c:pt idx="4421">
                  <c:v>1.491525423728814</c:v>
                </c:pt>
                <c:pt idx="4422">
                  <c:v>1.491525423728814</c:v>
                </c:pt>
                <c:pt idx="4423">
                  <c:v>1.6271186440677967</c:v>
                </c:pt>
                <c:pt idx="4424">
                  <c:v>1.491525423728814</c:v>
                </c:pt>
                <c:pt idx="4425">
                  <c:v>1.8983050847457685</c:v>
                </c:pt>
                <c:pt idx="4426">
                  <c:v>1.762711864406785</c:v>
                </c:pt>
                <c:pt idx="4427">
                  <c:v>1.6271186440677967</c:v>
                </c:pt>
                <c:pt idx="4428">
                  <c:v>1.762711864406785</c:v>
                </c:pt>
                <c:pt idx="4429">
                  <c:v>1.6271186440677967</c:v>
                </c:pt>
                <c:pt idx="4430">
                  <c:v>1.762711864406785</c:v>
                </c:pt>
                <c:pt idx="4431">
                  <c:v>1.2203389830508475</c:v>
                </c:pt>
                <c:pt idx="4432">
                  <c:v>1.8983050847457685</c:v>
                </c:pt>
                <c:pt idx="4433">
                  <c:v>2.0338983050847377</c:v>
                </c:pt>
                <c:pt idx="4434">
                  <c:v>1.762711864406785</c:v>
                </c:pt>
                <c:pt idx="4435">
                  <c:v>1.491525423728814</c:v>
                </c:pt>
                <c:pt idx="4436">
                  <c:v>1.491525423728814</c:v>
                </c:pt>
                <c:pt idx="4437">
                  <c:v>1.8983050847457685</c:v>
                </c:pt>
                <c:pt idx="4438">
                  <c:v>2.0338983050847377</c:v>
                </c:pt>
                <c:pt idx="4439">
                  <c:v>1.491525423728814</c:v>
                </c:pt>
                <c:pt idx="4440">
                  <c:v>1.6271186440677967</c:v>
                </c:pt>
                <c:pt idx="4441">
                  <c:v>1.762711864406785</c:v>
                </c:pt>
                <c:pt idx="4442">
                  <c:v>1.762711864406785</c:v>
                </c:pt>
                <c:pt idx="4443">
                  <c:v>1.3559322033898298</c:v>
                </c:pt>
                <c:pt idx="4444">
                  <c:v>2.1694915254237288</c:v>
                </c:pt>
                <c:pt idx="4445">
                  <c:v>1.8983050847457685</c:v>
                </c:pt>
                <c:pt idx="4446">
                  <c:v>1.6271186440677967</c:v>
                </c:pt>
                <c:pt idx="4447">
                  <c:v>2.0338983050847377</c:v>
                </c:pt>
                <c:pt idx="4448">
                  <c:v>2.0338983050847377</c:v>
                </c:pt>
                <c:pt idx="4449">
                  <c:v>1.6271186440677967</c:v>
                </c:pt>
                <c:pt idx="4450">
                  <c:v>1.6271186440677967</c:v>
                </c:pt>
                <c:pt idx="4451">
                  <c:v>1.762711864406785</c:v>
                </c:pt>
                <c:pt idx="4452">
                  <c:v>1.8983050847457685</c:v>
                </c:pt>
                <c:pt idx="4453">
                  <c:v>1.6271186440677967</c:v>
                </c:pt>
                <c:pt idx="4454">
                  <c:v>1.491525423728814</c:v>
                </c:pt>
                <c:pt idx="4455">
                  <c:v>1.491525423728814</c:v>
                </c:pt>
                <c:pt idx="4456">
                  <c:v>1.6271186440677967</c:v>
                </c:pt>
                <c:pt idx="4457">
                  <c:v>1.762711864406785</c:v>
                </c:pt>
                <c:pt idx="4458">
                  <c:v>1.762711864406785</c:v>
                </c:pt>
                <c:pt idx="4459">
                  <c:v>1.762711864406785</c:v>
                </c:pt>
                <c:pt idx="4460">
                  <c:v>1.8983050847457685</c:v>
                </c:pt>
                <c:pt idx="4461">
                  <c:v>1.762711864406785</c:v>
                </c:pt>
                <c:pt idx="4462">
                  <c:v>1.8983050847457685</c:v>
                </c:pt>
                <c:pt idx="4463">
                  <c:v>1.6271186440677967</c:v>
                </c:pt>
                <c:pt idx="4464">
                  <c:v>1.8983050847457685</c:v>
                </c:pt>
                <c:pt idx="4465">
                  <c:v>1.6271186440677967</c:v>
                </c:pt>
                <c:pt idx="4466">
                  <c:v>1.6271186440677967</c:v>
                </c:pt>
                <c:pt idx="4467">
                  <c:v>1.8983050847457685</c:v>
                </c:pt>
                <c:pt idx="4468">
                  <c:v>1.8983050847457685</c:v>
                </c:pt>
                <c:pt idx="4469">
                  <c:v>1.6271186440677967</c:v>
                </c:pt>
                <c:pt idx="4470">
                  <c:v>1.762711864406785</c:v>
                </c:pt>
                <c:pt idx="4471">
                  <c:v>1.3559322033898298</c:v>
                </c:pt>
                <c:pt idx="4472">
                  <c:v>1.491525423728814</c:v>
                </c:pt>
                <c:pt idx="4473">
                  <c:v>1.8983050847457685</c:v>
                </c:pt>
                <c:pt idx="4474">
                  <c:v>1.762711864406785</c:v>
                </c:pt>
                <c:pt idx="4475">
                  <c:v>2.0338983050847377</c:v>
                </c:pt>
                <c:pt idx="4476">
                  <c:v>1.3559322033898298</c:v>
                </c:pt>
                <c:pt idx="4477">
                  <c:v>1.762711864406785</c:v>
                </c:pt>
                <c:pt idx="4478">
                  <c:v>1.6271186440677967</c:v>
                </c:pt>
                <c:pt idx="4479">
                  <c:v>1.3559322033898298</c:v>
                </c:pt>
                <c:pt idx="4480">
                  <c:v>1.3559322033898298</c:v>
                </c:pt>
                <c:pt idx="4481">
                  <c:v>1.6271186440677967</c:v>
                </c:pt>
                <c:pt idx="4482">
                  <c:v>1.8983050847457685</c:v>
                </c:pt>
                <c:pt idx="4483">
                  <c:v>1.8983050847457685</c:v>
                </c:pt>
                <c:pt idx="4484">
                  <c:v>1.8983050847457685</c:v>
                </c:pt>
                <c:pt idx="4485">
                  <c:v>2.1694915254237288</c:v>
                </c:pt>
                <c:pt idx="4486">
                  <c:v>1.2203389830508475</c:v>
                </c:pt>
                <c:pt idx="4487">
                  <c:v>1.6271186440677967</c:v>
                </c:pt>
                <c:pt idx="4488">
                  <c:v>1.8983050847457685</c:v>
                </c:pt>
                <c:pt idx="4489">
                  <c:v>1.8983050847457685</c:v>
                </c:pt>
                <c:pt idx="4490">
                  <c:v>1.762711864406785</c:v>
                </c:pt>
                <c:pt idx="4491">
                  <c:v>1.762711864406785</c:v>
                </c:pt>
                <c:pt idx="4492">
                  <c:v>1.762711864406785</c:v>
                </c:pt>
                <c:pt idx="4493">
                  <c:v>1.491525423728814</c:v>
                </c:pt>
                <c:pt idx="4494">
                  <c:v>1.8983050847457685</c:v>
                </c:pt>
                <c:pt idx="4495">
                  <c:v>1.6271186440677967</c:v>
                </c:pt>
                <c:pt idx="4496">
                  <c:v>1.762711864406785</c:v>
                </c:pt>
                <c:pt idx="4497">
                  <c:v>1.491525423728814</c:v>
                </c:pt>
                <c:pt idx="4498">
                  <c:v>1.8983050847457685</c:v>
                </c:pt>
                <c:pt idx="4499">
                  <c:v>1.6271186440677967</c:v>
                </c:pt>
                <c:pt idx="4500">
                  <c:v>1.762711864406785</c:v>
                </c:pt>
                <c:pt idx="4501">
                  <c:v>1.762711864406785</c:v>
                </c:pt>
                <c:pt idx="4502">
                  <c:v>2.1694915254237288</c:v>
                </c:pt>
                <c:pt idx="4503">
                  <c:v>1.491525423728814</c:v>
                </c:pt>
                <c:pt idx="4504">
                  <c:v>1.8983050847457685</c:v>
                </c:pt>
                <c:pt idx="4505">
                  <c:v>2.0338983050847377</c:v>
                </c:pt>
                <c:pt idx="4506">
                  <c:v>1.762711864406785</c:v>
                </c:pt>
                <c:pt idx="4507">
                  <c:v>2.0338983050847377</c:v>
                </c:pt>
                <c:pt idx="4508">
                  <c:v>1.8983050847457685</c:v>
                </c:pt>
                <c:pt idx="4509">
                  <c:v>1.8983050847457685</c:v>
                </c:pt>
                <c:pt idx="4510">
                  <c:v>1.762711864406785</c:v>
                </c:pt>
                <c:pt idx="4511">
                  <c:v>1.491525423728814</c:v>
                </c:pt>
                <c:pt idx="4512">
                  <c:v>1.8983050847457685</c:v>
                </c:pt>
                <c:pt idx="4513">
                  <c:v>1.762711864406785</c:v>
                </c:pt>
                <c:pt idx="4514">
                  <c:v>1.762711864406785</c:v>
                </c:pt>
                <c:pt idx="4515">
                  <c:v>1.6271186440677967</c:v>
                </c:pt>
                <c:pt idx="4516">
                  <c:v>1.6271186440677967</c:v>
                </c:pt>
                <c:pt idx="4517">
                  <c:v>1.762711864406785</c:v>
                </c:pt>
                <c:pt idx="4518">
                  <c:v>1.491525423728814</c:v>
                </c:pt>
                <c:pt idx="4519">
                  <c:v>1.762711864406785</c:v>
                </c:pt>
                <c:pt idx="4520">
                  <c:v>1.8983050847457685</c:v>
                </c:pt>
                <c:pt idx="4521">
                  <c:v>1.491525423728814</c:v>
                </c:pt>
                <c:pt idx="4522">
                  <c:v>1.8983050847457685</c:v>
                </c:pt>
                <c:pt idx="4523">
                  <c:v>2.0338983050847377</c:v>
                </c:pt>
                <c:pt idx="4524">
                  <c:v>1.762711864406785</c:v>
                </c:pt>
                <c:pt idx="4525">
                  <c:v>1.8983050847457685</c:v>
                </c:pt>
                <c:pt idx="4526">
                  <c:v>1.8983050847457685</c:v>
                </c:pt>
                <c:pt idx="4527">
                  <c:v>1.491525423728814</c:v>
                </c:pt>
                <c:pt idx="4528">
                  <c:v>1.6271186440677967</c:v>
                </c:pt>
                <c:pt idx="4529">
                  <c:v>1.491525423728814</c:v>
                </c:pt>
                <c:pt idx="4530">
                  <c:v>2.1694915254237288</c:v>
                </c:pt>
                <c:pt idx="4531">
                  <c:v>1.762711864406785</c:v>
                </c:pt>
                <c:pt idx="4532">
                  <c:v>1.762711864406785</c:v>
                </c:pt>
                <c:pt idx="4533">
                  <c:v>1.491525423728814</c:v>
                </c:pt>
                <c:pt idx="4534">
                  <c:v>1.6271186440677967</c:v>
                </c:pt>
                <c:pt idx="4535">
                  <c:v>1.6271186440677967</c:v>
                </c:pt>
                <c:pt idx="4536">
                  <c:v>1.6271186440677967</c:v>
                </c:pt>
                <c:pt idx="4537">
                  <c:v>1.762711864406785</c:v>
                </c:pt>
                <c:pt idx="4538">
                  <c:v>1.6271186440677967</c:v>
                </c:pt>
                <c:pt idx="4539">
                  <c:v>1.6271186440677967</c:v>
                </c:pt>
                <c:pt idx="4540">
                  <c:v>1.6271186440677967</c:v>
                </c:pt>
                <c:pt idx="4541">
                  <c:v>1.491525423728814</c:v>
                </c:pt>
                <c:pt idx="4542">
                  <c:v>1.6271186440677967</c:v>
                </c:pt>
                <c:pt idx="4543">
                  <c:v>1.762711864406785</c:v>
                </c:pt>
                <c:pt idx="4544">
                  <c:v>1.8983050847457685</c:v>
                </c:pt>
                <c:pt idx="4545">
                  <c:v>1.6271186440677967</c:v>
                </c:pt>
                <c:pt idx="4546">
                  <c:v>1.6271186440677967</c:v>
                </c:pt>
                <c:pt idx="4547">
                  <c:v>1.491525423728814</c:v>
                </c:pt>
                <c:pt idx="4548">
                  <c:v>1.762711864406785</c:v>
                </c:pt>
                <c:pt idx="4549">
                  <c:v>1.762711864406785</c:v>
                </c:pt>
                <c:pt idx="4550">
                  <c:v>1.762711864406785</c:v>
                </c:pt>
                <c:pt idx="4551">
                  <c:v>1.762711864406785</c:v>
                </c:pt>
                <c:pt idx="4552">
                  <c:v>1.491525423728814</c:v>
                </c:pt>
                <c:pt idx="4553">
                  <c:v>1.491525423728814</c:v>
                </c:pt>
                <c:pt idx="4554">
                  <c:v>1.491525423728814</c:v>
                </c:pt>
                <c:pt idx="4555">
                  <c:v>1.6271186440677967</c:v>
                </c:pt>
                <c:pt idx="4556">
                  <c:v>1.6271186440677967</c:v>
                </c:pt>
                <c:pt idx="4557">
                  <c:v>1.762711864406785</c:v>
                </c:pt>
                <c:pt idx="4558">
                  <c:v>1.3559322033898298</c:v>
                </c:pt>
                <c:pt idx="4559">
                  <c:v>1.8983050847457685</c:v>
                </c:pt>
                <c:pt idx="4560">
                  <c:v>1.3559322033898298</c:v>
                </c:pt>
                <c:pt idx="4561">
                  <c:v>1.6271186440677967</c:v>
                </c:pt>
                <c:pt idx="4562">
                  <c:v>1.491525423728814</c:v>
                </c:pt>
                <c:pt idx="4563">
                  <c:v>1.6271186440677967</c:v>
                </c:pt>
                <c:pt idx="4564">
                  <c:v>1.6271186440677967</c:v>
                </c:pt>
                <c:pt idx="4565">
                  <c:v>1.762711864406785</c:v>
                </c:pt>
                <c:pt idx="4566">
                  <c:v>1.3559322033898298</c:v>
                </c:pt>
                <c:pt idx="4567">
                  <c:v>1.6271186440677967</c:v>
                </c:pt>
                <c:pt idx="4568">
                  <c:v>1.2203389830508475</c:v>
                </c:pt>
                <c:pt idx="4569">
                  <c:v>1.762711864406785</c:v>
                </c:pt>
                <c:pt idx="4570">
                  <c:v>2.0338983050847377</c:v>
                </c:pt>
                <c:pt idx="4571">
                  <c:v>1.6271186440677967</c:v>
                </c:pt>
                <c:pt idx="4572">
                  <c:v>1.2203389830508475</c:v>
                </c:pt>
                <c:pt idx="4573">
                  <c:v>1.491525423728814</c:v>
                </c:pt>
                <c:pt idx="4574">
                  <c:v>1.491525423728814</c:v>
                </c:pt>
                <c:pt idx="4575">
                  <c:v>1.8983050847457685</c:v>
                </c:pt>
                <c:pt idx="4576">
                  <c:v>1.8983050847457685</c:v>
                </c:pt>
                <c:pt idx="4577">
                  <c:v>1.6271186440677967</c:v>
                </c:pt>
                <c:pt idx="4578">
                  <c:v>1.6271186440677967</c:v>
                </c:pt>
                <c:pt idx="4579">
                  <c:v>1.6271186440677967</c:v>
                </c:pt>
                <c:pt idx="4580">
                  <c:v>1.762711864406785</c:v>
                </c:pt>
                <c:pt idx="4581">
                  <c:v>1.8983050847457685</c:v>
                </c:pt>
                <c:pt idx="4582">
                  <c:v>2.0338983050847377</c:v>
                </c:pt>
                <c:pt idx="4583">
                  <c:v>1.6271186440677967</c:v>
                </c:pt>
                <c:pt idx="4584">
                  <c:v>1.6271186440677967</c:v>
                </c:pt>
                <c:pt idx="4585">
                  <c:v>1.8983050847457685</c:v>
                </c:pt>
                <c:pt idx="4586">
                  <c:v>1.491525423728814</c:v>
                </c:pt>
                <c:pt idx="4587">
                  <c:v>1.491525423728814</c:v>
                </c:pt>
                <c:pt idx="4588">
                  <c:v>1.762711864406785</c:v>
                </c:pt>
                <c:pt idx="4589">
                  <c:v>1.8983050847457685</c:v>
                </c:pt>
                <c:pt idx="4590">
                  <c:v>1.762711864406785</c:v>
                </c:pt>
                <c:pt idx="4591">
                  <c:v>2.0338983050847377</c:v>
                </c:pt>
                <c:pt idx="4592">
                  <c:v>1.8983050847457685</c:v>
                </c:pt>
                <c:pt idx="4593">
                  <c:v>1.8983050847457685</c:v>
                </c:pt>
                <c:pt idx="4594">
                  <c:v>1.762711864406785</c:v>
                </c:pt>
                <c:pt idx="4595">
                  <c:v>1.6271186440677967</c:v>
                </c:pt>
                <c:pt idx="4596">
                  <c:v>1.8983050847457685</c:v>
                </c:pt>
                <c:pt idx="4597">
                  <c:v>1.8983050847457685</c:v>
                </c:pt>
                <c:pt idx="4598">
                  <c:v>1.6271186440677967</c:v>
                </c:pt>
                <c:pt idx="4599">
                  <c:v>1.3559322033898298</c:v>
                </c:pt>
                <c:pt idx="4600">
                  <c:v>1.6271186440677967</c:v>
                </c:pt>
                <c:pt idx="4601">
                  <c:v>1.6271186440677967</c:v>
                </c:pt>
                <c:pt idx="4602">
                  <c:v>1.8983050847457685</c:v>
                </c:pt>
                <c:pt idx="4603">
                  <c:v>1.6271186440677967</c:v>
                </c:pt>
                <c:pt idx="4604">
                  <c:v>1.3559322033898298</c:v>
                </c:pt>
                <c:pt idx="4605">
                  <c:v>1.8983050847457685</c:v>
                </c:pt>
                <c:pt idx="4606">
                  <c:v>1.491525423728814</c:v>
                </c:pt>
                <c:pt idx="4607">
                  <c:v>1.491525423728814</c:v>
                </c:pt>
                <c:pt idx="4608">
                  <c:v>1.762711864406785</c:v>
                </c:pt>
                <c:pt idx="4609">
                  <c:v>1.6271186440677967</c:v>
                </c:pt>
                <c:pt idx="4610">
                  <c:v>1.8983050847457685</c:v>
                </c:pt>
                <c:pt idx="4611">
                  <c:v>1.491525423728814</c:v>
                </c:pt>
                <c:pt idx="4612">
                  <c:v>1.8983050847457685</c:v>
                </c:pt>
                <c:pt idx="4613">
                  <c:v>1.6271186440677967</c:v>
                </c:pt>
                <c:pt idx="4614">
                  <c:v>1.762711864406785</c:v>
                </c:pt>
                <c:pt idx="4615">
                  <c:v>2.0338983050847377</c:v>
                </c:pt>
                <c:pt idx="4616">
                  <c:v>1.762711864406785</c:v>
                </c:pt>
                <c:pt idx="4617">
                  <c:v>1.762711864406785</c:v>
                </c:pt>
                <c:pt idx="4618">
                  <c:v>2.1694915254237288</c:v>
                </c:pt>
                <c:pt idx="4619">
                  <c:v>2.0338983050847377</c:v>
                </c:pt>
                <c:pt idx="4620">
                  <c:v>1.762711864406785</c:v>
                </c:pt>
                <c:pt idx="4621">
                  <c:v>1.762711864406785</c:v>
                </c:pt>
                <c:pt idx="4622">
                  <c:v>1.762711864406785</c:v>
                </c:pt>
                <c:pt idx="4623">
                  <c:v>1.6271186440677967</c:v>
                </c:pt>
                <c:pt idx="4624">
                  <c:v>1.8983050847457685</c:v>
                </c:pt>
                <c:pt idx="4625">
                  <c:v>1.762711864406785</c:v>
                </c:pt>
                <c:pt idx="4626">
                  <c:v>1.762711864406785</c:v>
                </c:pt>
                <c:pt idx="4627">
                  <c:v>1.6271186440677967</c:v>
                </c:pt>
                <c:pt idx="4628">
                  <c:v>1.491525423728814</c:v>
                </c:pt>
                <c:pt idx="4629">
                  <c:v>1.3559322033898298</c:v>
                </c:pt>
                <c:pt idx="4630">
                  <c:v>1.491525423728814</c:v>
                </c:pt>
                <c:pt idx="4631">
                  <c:v>1.762711864406785</c:v>
                </c:pt>
                <c:pt idx="4632">
                  <c:v>1.6271186440677967</c:v>
                </c:pt>
                <c:pt idx="4633">
                  <c:v>1.762711864406785</c:v>
                </c:pt>
                <c:pt idx="4634">
                  <c:v>1.8983050847457685</c:v>
                </c:pt>
                <c:pt idx="4635">
                  <c:v>1.6271186440677967</c:v>
                </c:pt>
                <c:pt idx="4636">
                  <c:v>1.491525423728814</c:v>
                </c:pt>
                <c:pt idx="4637">
                  <c:v>2.0338983050847377</c:v>
                </c:pt>
                <c:pt idx="4638">
                  <c:v>1.762711864406785</c:v>
                </c:pt>
                <c:pt idx="4639">
                  <c:v>1.6271186440677967</c:v>
                </c:pt>
                <c:pt idx="4640">
                  <c:v>1.491525423728814</c:v>
                </c:pt>
                <c:pt idx="4641">
                  <c:v>1.491525423728814</c:v>
                </c:pt>
                <c:pt idx="4642">
                  <c:v>1.762711864406785</c:v>
                </c:pt>
                <c:pt idx="4643">
                  <c:v>1.762711864406785</c:v>
                </c:pt>
                <c:pt idx="4644">
                  <c:v>1.8983050847457685</c:v>
                </c:pt>
                <c:pt idx="4645">
                  <c:v>1.8983050847457685</c:v>
                </c:pt>
                <c:pt idx="4646">
                  <c:v>1.762711864406785</c:v>
                </c:pt>
                <c:pt idx="4647">
                  <c:v>2.1694915254237288</c:v>
                </c:pt>
                <c:pt idx="4648">
                  <c:v>1.762711864406785</c:v>
                </c:pt>
                <c:pt idx="4649">
                  <c:v>1.762711864406785</c:v>
                </c:pt>
                <c:pt idx="4650">
                  <c:v>1.8983050847457685</c:v>
                </c:pt>
                <c:pt idx="4651">
                  <c:v>1.491525423728814</c:v>
                </c:pt>
                <c:pt idx="4652">
                  <c:v>1.8983050847457685</c:v>
                </c:pt>
                <c:pt idx="4653">
                  <c:v>1.491525423728814</c:v>
                </c:pt>
                <c:pt idx="4654">
                  <c:v>1.6271186440677967</c:v>
                </c:pt>
                <c:pt idx="4655">
                  <c:v>1.6271186440677967</c:v>
                </c:pt>
                <c:pt idx="4656">
                  <c:v>1.6271186440677967</c:v>
                </c:pt>
                <c:pt idx="4657">
                  <c:v>1.6271186440677967</c:v>
                </c:pt>
                <c:pt idx="4658">
                  <c:v>1.762711864406785</c:v>
                </c:pt>
                <c:pt idx="4659">
                  <c:v>1.6271186440677967</c:v>
                </c:pt>
                <c:pt idx="4660">
                  <c:v>1.8983050847457685</c:v>
                </c:pt>
                <c:pt idx="4661">
                  <c:v>1.8983050847457685</c:v>
                </c:pt>
                <c:pt idx="4662">
                  <c:v>1.762711864406785</c:v>
                </c:pt>
                <c:pt idx="4663">
                  <c:v>1.762711864406785</c:v>
                </c:pt>
                <c:pt idx="4664">
                  <c:v>1.491525423728814</c:v>
                </c:pt>
                <c:pt idx="4665">
                  <c:v>1.762711864406785</c:v>
                </c:pt>
                <c:pt idx="4666">
                  <c:v>1.8983050847457685</c:v>
                </c:pt>
                <c:pt idx="4667">
                  <c:v>1.491525423728814</c:v>
                </c:pt>
                <c:pt idx="4668">
                  <c:v>1.6271186440677967</c:v>
                </c:pt>
                <c:pt idx="4669">
                  <c:v>1.3559322033898298</c:v>
                </c:pt>
                <c:pt idx="4670">
                  <c:v>1.491525423728814</c:v>
                </c:pt>
                <c:pt idx="4671">
                  <c:v>1.6271186440677967</c:v>
                </c:pt>
                <c:pt idx="4672">
                  <c:v>1.8983050847457685</c:v>
                </c:pt>
                <c:pt idx="4673">
                  <c:v>1.3559322033898298</c:v>
                </c:pt>
                <c:pt idx="4674">
                  <c:v>1.491525423728814</c:v>
                </c:pt>
                <c:pt idx="4675">
                  <c:v>1.491525423728814</c:v>
                </c:pt>
                <c:pt idx="4676">
                  <c:v>1.8983050847457685</c:v>
                </c:pt>
                <c:pt idx="4677">
                  <c:v>1.6271186440677967</c:v>
                </c:pt>
                <c:pt idx="4678">
                  <c:v>1.762711864406785</c:v>
                </c:pt>
                <c:pt idx="4679">
                  <c:v>2.0338983050847377</c:v>
                </c:pt>
                <c:pt idx="4680">
                  <c:v>1.491525423728814</c:v>
                </c:pt>
                <c:pt idx="4681">
                  <c:v>1.762711864406785</c:v>
                </c:pt>
                <c:pt idx="4682">
                  <c:v>1.6271186440677967</c:v>
                </c:pt>
                <c:pt idx="4683">
                  <c:v>2.0338983050847377</c:v>
                </c:pt>
                <c:pt idx="4684">
                  <c:v>1.6271186440677967</c:v>
                </c:pt>
                <c:pt idx="4685">
                  <c:v>1.762711864406785</c:v>
                </c:pt>
                <c:pt idx="4686">
                  <c:v>1.6271186440677967</c:v>
                </c:pt>
                <c:pt idx="4687">
                  <c:v>1.762711864406785</c:v>
                </c:pt>
                <c:pt idx="4688">
                  <c:v>1.6271186440677967</c:v>
                </c:pt>
                <c:pt idx="4689">
                  <c:v>1.6271186440677967</c:v>
                </c:pt>
                <c:pt idx="4690">
                  <c:v>1.6271186440677967</c:v>
                </c:pt>
                <c:pt idx="4691">
                  <c:v>1.3559322033898298</c:v>
                </c:pt>
                <c:pt idx="4692">
                  <c:v>1.6271186440677967</c:v>
                </c:pt>
                <c:pt idx="4693">
                  <c:v>1.6271186440677967</c:v>
                </c:pt>
                <c:pt idx="4694">
                  <c:v>1.8983050847457685</c:v>
                </c:pt>
                <c:pt idx="4695">
                  <c:v>1.6271186440677967</c:v>
                </c:pt>
                <c:pt idx="4696">
                  <c:v>1.6271186440677967</c:v>
                </c:pt>
                <c:pt idx="4697">
                  <c:v>1.6271186440677967</c:v>
                </c:pt>
                <c:pt idx="4698">
                  <c:v>1.6271186440677967</c:v>
                </c:pt>
                <c:pt idx="4699">
                  <c:v>1.6271186440677967</c:v>
                </c:pt>
                <c:pt idx="4700">
                  <c:v>1.6271186440677967</c:v>
                </c:pt>
                <c:pt idx="4701">
                  <c:v>1.6271186440677967</c:v>
                </c:pt>
                <c:pt idx="4702">
                  <c:v>1.762711864406785</c:v>
                </c:pt>
                <c:pt idx="4703">
                  <c:v>1.6271186440677967</c:v>
                </c:pt>
                <c:pt idx="4704">
                  <c:v>1.6271186440677967</c:v>
                </c:pt>
                <c:pt idx="4705">
                  <c:v>1.8983050847457685</c:v>
                </c:pt>
                <c:pt idx="4706">
                  <c:v>1.6271186440677967</c:v>
                </c:pt>
                <c:pt idx="4707">
                  <c:v>1.6271186440677967</c:v>
                </c:pt>
                <c:pt idx="4708">
                  <c:v>1.6271186440677967</c:v>
                </c:pt>
                <c:pt idx="4709">
                  <c:v>1.491525423728814</c:v>
                </c:pt>
                <c:pt idx="4710">
                  <c:v>1.762711864406785</c:v>
                </c:pt>
                <c:pt idx="4711">
                  <c:v>1.3559322033898298</c:v>
                </c:pt>
                <c:pt idx="4712">
                  <c:v>1.2203389830508475</c:v>
                </c:pt>
                <c:pt idx="4713">
                  <c:v>1.8983050847457685</c:v>
                </c:pt>
                <c:pt idx="4714">
                  <c:v>1.6271186440677967</c:v>
                </c:pt>
                <c:pt idx="4715">
                  <c:v>1.6271186440677967</c:v>
                </c:pt>
                <c:pt idx="4716">
                  <c:v>1.491525423728814</c:v>
                </c:pt>
                <c:pt idx="4717">
                  <c:v>1.3559322033898298</c:v>
                </c:pt>
                <c:pt idx="4718">
                  <c:v>1.762711864406785</c:v>
                </c:pt>
                <c:pt idx="4719">
                  <c:v>1.491525423728814</c:v>
                </c:pt>
                <c:pt idx="4720">
                  <c:v>1.762711864406785</c:v>
                </c:pt>
                <c:pt idx="4721">
                  <c:v>1.762711864406785</c:v>
                </c:pt>
                <c:pt idx="4722">
                  <c:v>1.491525423728814</c:v>
                </c:pt>
                <c:pt idx="4723">
                  <c:v>1.491525423728814</c:v>
                </c:pt>
                <c:pt idx="4724">
                  <c:v>1.762711864406785</c:v>
                </c:pt>
                <c:pt idx="4725">
                  <c:v>1.6271186440677967</c:v>
                </c:pt>
                <c:pt idx="4726">
                  <c:v>1.762711864406785</c:v>
                </c:pt>
                <c:pt idx="4727">
                  <c:v>1.762711864406785</c:v>
                </c:pt>
                <c:pt idx="4728">
                  <c:v>1.762711864406785</c:v>
                </c:pt>
                <c:pt idx="4729">
                  <c:v>1.2203389830508475</c:v>
                </c:pt>
                <c:pt idx="4730">
                  <c:v>1.491525423728814</c:v>
                </c:pt>
                <c:pt idx="4731">
                  <c:v>1.762711864406785</c:v>
                </c:pt>
                <c:pt idx="4732">
                  <c:v>1.6271186440677967</c:v>
                </c:pt>
                <c:pt idx="4733">
                  <c:v>1.6271186440677967</c:v>
                </c:pt>
                <c:pt idx="4734">
                  <c:v>1.6271186440677967</c:v>
                </c:pt>
                <c:pt idx="4735">
                  <c:v>1.6271186440677967</c:v>
                </c:pt>
                <c:pt idx="4736">
                  <c:v>1.762711864406785</c:v>
                </c:pt>
                <c:pt idx="4737">
                  <c:v>1.8983050847457685</c:v>
                </c:pt>
                <c:pt idx="4738">
                  <c:v>1.8983050847457685</c:v>
                </c:pt>
                <c:pt idx="4739">
                  <c:v>1.084745762711868</c:v>
                </c:pt>
                <c:pt idx="4740">
                  <c:v>1.491525423728814</c:v>
                </c:pt>
                <c:pt idx="4741">
                  <c:v>1.491525423728814</c:v>
                </c:pt>
                <c:pt idx="4742">
                  <c:v>1.491525423728814</c:v>
                </c:pt>
                <c:pt idx="4743">
                  <c:v>1.8983050847457685</c:v>
                </c:pt>
                <c:pt idx="4744">
                  <c:v>1.6271186440677967</c:v>
                </c:pt>
                <c:pt idx="4745">
                  <c:v>1.6271186440677967</c:v>
                </c:pt>
                <c:pt idx="4746">
                  <c:v>1.6271186440677967</c:v>
                </c:pt>
                <c:pt idx="4747">
                  <c:v>1.491525423728814</c:v>
                </c:pt>
                <c:pt idx="4748">
                  <c:v>1.8983050847457685</c:v>
                </c:pt>
                <c:pt idx="4749">
                  <c:v>1.6271186440677967</c:v>
                </c:pt>
                <c:pt idx="4750">
                  <c:v>1.762711864406785</c:v>
                </c:pt>
                <c:pt idx="4751">
                  <c:v>1.6271186440677967</c:v>
                </c:pt>
                <c:pt idx="4752">
                  <c:v>1.762711864406785</c:v>
                </c:pt>
                <c:pt idx="4753">
                  <c:v>1.3559322033898298</c:v>
                </c:pt>
                <c:pt idx="4754">
                  <c:v>1.8983050847457685</c:v>
                </c:pt>
                <c:pt idx="4755">
                  <c:v>1.762711864406785</c:v>
                </c:pt>
                <c:pt idx="4756">
                  <c:v>2.0338983050847377</c:v>
                </c:pt>
                <c:pt idx="4757">
                  <c:v>1.762711864406785</c:v>
                </c:pt>
                <c:pt idx="4758">
                  <c:v>2.1694915254237288</c:v>
                </c:pt>
                <c:pt idx="4759">
                  <c:v>1.6271186440677967</c:v>
                </c:pt>
                <c:pt idx="4760">
                  <c:v>1.6271186440677967</c:v>
                </c:pt>
                <c:pt idx="4761">
                  <c:v>1.762711864406785</c:v>
                </c:pt>
                <c:pt idx="4762">
                  <c:v>1.8983050847457685</c:v>
                </c:pt>
                <c:pt idx="4763">
                  <c:v>1.8983050847457685</c:v>
                </c:pt>
                <c:pt idx="4764">
                  <c:v>1.6271186440677967</c:v>
                </c:pt>
                <c:pt idx="4765">
                  <c:v>1.6271186440677967</c:v>
                </c:pt>
                <c:pt idx="4766">
                  <c:v>1.491525423728814</c:v>
                </c:pt>
                <c:pt idx="4767">
                  <c:v>1.3559322033898298</c:v>
                </c:pt>
                <c:pt idx="4768">
                  <c:v>1.8983050847457685</c:v>
                </c:pt>
                <c:pt idx="4769">
                  <c:v>1.6271186440677967</c:v>
                </c:pt>
                <c:pt idx="4770">
                  <c:v>1.491525423728814</c:v>
                </c:pt>
                <c:pt idx="4771">
                  <c:v>1.491525423728814</c:v>
                </c:pt>
                <c:pt idx="4772">
                  <c:v>1.3559322033898298</c:v>
                </c:pt>
                <c:pt idx="4773">
                  <c:v>1.6271186440677967</c:v>
                </c:pt>
                <c:pt idx="4774">
                  <c:v>1.762711864406785</c:v>
                </c:pt>
                <c:pt idx="4775">
                  <c:v>1.3559322033898298</c:v>
                </c:pt>
                <c:pt idx="4776">
                  <c:v>1.3559322033898298</c:v>
                </c:pt>
                <c:pt idx="4777">
                  <c:v>1.6271186440677967</c:v>
                </c:pt>
                <c:pt idx="4778">
                  <c:v>1.762711864406785</c:v>
                </c:pt>
                <c:pt idx="4779">
                  <c:v>1.8983050847457685</c:v>
                </c:pt>
                <c:pt idx="4780">
                  <c:v>1.6271186440677967</c:v>
                </c:pt>
                <c:pt idx="4781">
                  <c:v>1.491525423728814</c:v>
                </c:pt>
                <c:pt idx="4782">
                  <c:v>1.6271186440677967</c:v>
                </c:pt>
                <c:pt idx="4783">
                  <c:v>1.6271186440677967</c:v>
                </c:pt>
                <c:pt idx="4784">
                  <c:v>1.762711864406785</c:v>
                </c:pt>
                <c:pt idx="4785">
                  <c:v>1.6271186440677967</c:v>
                </c:pt>
                <c:pt idx="4786">
                  <c:v>1.8983050847457685</c:v>
                </c:pt>
                <c:pt idx="4787">
                  <c:v>1.6271186440677967</c:v>
                </c:pt>
                <c:pt idx="4788">
                  <c:v>1.762711864406785</c:v>
                </c:pt>
                <c:pt idx="4789">
                  <c:v>2.1694915254237288</c:v>
                </c:pt>
                <c:pt idx="4790">
                  <c:v>1.6271186440677967</c:v>
                </c:pt>
                <c:pt idx="4791">
                  <c:v>1.491525423728814</c:v>
                </c:pt>
                <c:pt idx="4792">
                  <c:v>1.8983050847457685</c:v>
                </c:pt>
                <c:pt idx="4793">
                  <c:v>1.491525423728814</c:v>
                </c:pt>
                <c:pt idx="4794">
                  <c:v>1.6271186440677967</c:v>
                </c:pt>
                <c:pt idx="4795">
                  <c:v>1.2203389830508475</c:v>
                </c:pt>
                <c:pt idx="4796">
                  <c:v>1.491525423728814</c:v>
                </c:pt>
                <c:pt idx="4797">
                  <c:v>1.762711864406785</c:v>
                </c:pt>
                <c:pt idx="4798">
                  <c:v>1.3559322033898298</c:v>
                </c:pt>
                <c:pt idx="4799">
                  <c:v>1.3559322033898298</c:v>
                </c:pt>
                <c:pt idx="4800">
                  <c:v>1.491525423728814</c:v>
                </c:pt>
                <c:pt idx="4801">
                  <c:v>1.3559322033898298</c:v>
                </c:pt>
                <c:pt idx="4802">
                  <c:v>1.6271186440677967</c:v>
                </c:pt>
                <c:pt idx="4803">
                  <c:v>1.491525423728814</c:v>
                </c:pt>
                <c:pt idx="4804">
                  <c:v>1.6271186440677967</c:v>
                </c:pt>
                <c:pt idx="4805">
                  <c:v>1.491525423728814</c:v>
                </c:pt>
                <c:pt idx="4806">
                  <c:v>1.491525423728814</c:v>
                </c:pt>
                <c:pt idx="4807">
                  <c:v>1.762711864406785</c:v>
                </c:pt>
                <c:pt idx="4808">
                  <c:v>1.6271186440677967</c:v>
                </c:pt>
                <c:pt idx="4809">
                  <c:v>1.491525423728814</c:v>
                </c:pt>
                <c:pt idx="4810">
                  <c:v>1.8983050847457685</c:v>
                </c:pt>
                <c:pt idx="4811">
                  <c:v>1.6271186440677967</c:v>
                </c:pt>
                <c:pt idx="4812">
                  <c:v>1.6271186440677967</c:v>
                </c:pt>
                <c:pt idx="4813">
                  <c:v>1.8983050847457685</c:v>
                </c:pt>
                <c:pt idx="4814">
                  <c:v>1.762711864406785</c:v>
                </c:pt>
                <c:pt idx="4815">
                  <c:v>1.491525423728814</c:v>
                </c:pt>
                <c:pt idx="4816">
                  <c:v>1.491525423728814</c:v>
                </c:pt>
                <c:pt idx="4817">
                  <c:v>2.0338983050847377</c:v>
                </c:pt>
                <c:pt idx="4818">
                  <c:v>1.491525423728814</c:v>
                </c:pt>
                <c:pt idx="4819">
                  <c:v>1.6271186440677967</c:v>
                </c:pt>
                <c:pt idx="4820">
                  <c:v>1.3559322033898298</c:v>
                </c:pt>
                <c:pt idx="4821">
                  <c:v>1.762711864406785</c:v>
                </c:pt>
                <c:pt idx="4822">
                  <c:v>1.8983050847457685</c:v>
                </c:pt>
                <c:pt idx="4823">
                  <c:v>1.491525423728814</c:v>
                </c:pt>
                <c:pt idx="4824">
                  <c:v>1.6271186440677967</c:v>
                </c:pt>
                <c:pt idx="4825">
                  <c:v>1.6271186440677967</c:v>
                </c:pt>
                <c:pt idx="4826">
                  <c:v>1.6271186440677967</c:v>
                </c:pt>
                <c:pt idx="4827">
                  <c:v>1.6271186440677967</c:v>
                </c:pt>
                <c:pt idx="4828">
                  <c:v>1.762711864406785</c:v>
                </c:pt>
                <c:pt idx="4829">
                  <c:v>1.491525423728814</c:v>
                </c:pt>
                <c:pt idx="4830">
                  <c:v>1.6271186440677967</c:v>
                </c:pt>
                <c:pt idx="4831">
                  <c:v>1.762711864406785</c:v>
                </c:pt>
                <c:pt idx="4832">
                  <c:v>1.491525423728814</c:v>
                </c:pt>
                <c:pt idx="4833">
                  <c:v>1.6271186440677967</c:v>
                </c:pt>
                <c:pt idx="4834">
                  <c:v>1.491525423728814</c:v>
                </c:pt>
                <c:pt idx="4835">
                  <c:v>1.8983050847457685</c:v>
                </c:pt>
                <c:pt idx="4836">
                  <c:v>1.491525423728814</c:v>
                </c:pt>
                <c:pt idx="4837">
                  <c:v>1.8983050847457685</c:v>
                </c:pt>
                <c:pt idx="4838">
                  <c:v>1.2203389830508475</c:v>
                </c:pt>
                <c:pt idx="4839">
                  <c:v>1.084745762711868</c:v>
                </c:pt>
                <c:pt idx="4840">
                  <c:v>1.762711864406785</c:v>
                </c:pt>
                <c:pt idx="4841">
                  <c:v>1.3559322033898298</c:v>
                </c:pt>
                <c:pt idx="4842">
                  <c:v>1.6271186440677967</c:v>
                </c:pt>
                <c:pt idx="4843">
                  <c:v>1.491525423728814</c:v>
                </c:pt>
                <c:pt idx="4844">
                  <c:v>1.6271186440677967</c:v>
                </c:pt>
                <c:pt idx="4845">
                  <c:v>1.6271186440677967</c:v>
                </c:pt>
                <c:pt idx="4846">
                  <c:v>1.3559322033898298</c:v>
                </c:pt>
                <c:pt idx="4847">
                  <c:v>1.491525423728814</c:v>
                </c:pt>
                <c:pt idx="4848">
                  <c:v>1.2203389830508475</c:v>
                </c:pt>
                <c:pt idx="4849">
                  <c:v>1.491525423728814</c:v>
                </c:pt>
                <c:pt idx="4850">
                  <c:v>1.6271186440677967</c:v>
                </c:pt>
                <c:pt idx="4851">
                  <c:v>1.6271186440677967</c:v>
                </c:pt>
                <c:pt idx="4852">
                  <c:v>1.6271186440677967</c:v>
                </c:pt>
                <c:pt idx="4853">
                  <c:v>1.6271186440677967</c:v>
                </c:pt>
                <c:pt idx="4854">
                  <c:v>1.6271186440677967</c:v>
                </c:pt>
                <c:pt idx="4855">
                  <c:v>1.8983050847457685</c:v>
                </c:pt>
                <c:pt idx="4856">
                  <c:v>1.6271186440677967</c:v>
                </c:pt>
                <c:pt idx="4857">
                  <c:v>1.2203389830508475</c:v>
                </c:pt>
                <c:pt idx="4858">
                  <c:v>1.8983050847457685</c:v>
                </c:pt>
                <c:pt idx="4859">
                  <c:v>1.6271186440677967</c:v>
                </c:pt>
                <c:pt idx="4860">
                  <c:v>1.491525423728814</c:v>
                </c:pt>
                <c:pt idx="4861">
                  <c:v>1.491525423728814</c:v>
                </c:pt>
                <c:pt idx="4862">
                  <c:v>1.491525423728814</c:v>
                </c:pt>
                <c:pt idx="4863">
                  <c:v>1.6271186440677967</c:v>
                </c:pt>
                <c:pt idx="4864">
                  <c:v>1.8983050847457685</c:v>
                </c:pt>
                <c:pt idx="4865">
                  <c:v>1.2203389830508475</c:v>
                </c:pt>
                <c:pt idx="4866">
                  <c:v>1.6271186440677967</c:v>
                </c:pt>
                <c:pt idx="4867">
                  <c:v>1.6271186440677967</c:v>
                </c:pt>
                <c:pt idx="4868">
                  <c:v>1.491525423728814</c:v>
                </c:pt>
                <c:pt idx="4869">
                  <c:v>1.6271186440677967</c:v>
                </c:pt>
                <c:pt idx="4870">
                  <c:v>1.762711864406785</c:v>
                </c:pt>
                <c:pt idx="4871">
                  <c:v>1.491525423728814</c:v>
                </c:pt>
                <c:pt idx="4872">
                  <c:v>1.491525423728814</c:v>
                </c:pt>
                <c:pt idx="4873">
                  <c:v>2.0338983050847377</c:v>
                </c:pt>
                <c:pt idx="4874">
                  <c:v>1.3559322033898298</c:v>
                </c:pt>
                <c:pt idx="4875">
                  <c:v>1.6271186440677967</c:v>
                </c:pt>
                <c:pt idx="4876">
                  <c:v>1.2203389830508475</c:v>
                </c:pt>
                <c:pt idx="4877">
                  <c:v>1.6271186440677967</c:v>
                </c:pt>
                <c:pt idx="4878">
                  <c:v>2.0338983050847377</c:v>
                </c:pt>
                <c:pt idx="4879">
                  <c:v>1.762711864406785</c:v>
                </c:pt>
                <c:pt idx="4880">
                  <c:v>1.6271186440677967</c:v>
                </c:pt>
                <c:pt idx="4881">
                  <c:v>1.491525423728814</c:v>
                </c:pt>
                <c:pt idx="4882">
                  <c:v>1.491525423728814</c:v>
                </c:pt>
                <c:pt idx="4883">
                  <c:v>1.491525423728814</c:v>
                </c:pt>
                <c:pt idx="4884">
                  <c:v>1.3559322033898298</c:v>
                </c:pt>
                <c:pt idx="4885">
                  <c:v>1.3559322033898298</c:v>
                </c:pt>
                <c:pt idx="4886">
                  <c:v>1.491525423728814</c:v>
                </c:pt>
                <c:pt idx="4887">
                  <c:v>1.491525423728814</c:v>
                </c:pt>
                <c:pt idx="4888">
                  <c:v>1.6271186440677967</c:v>
                </c:pt>
                <c:pt idx="4889">
                  <c:v>1.2203389830508475</c:v>
                </c:pt>
                <c:pt idx="4890">
                  <c:v>1.6271186440677967</c:v>
                </c:pt>
                <c:pt idx="4891">
                  <c:v>1.3559322033898298</c:v>
                </c:pt>
                <c:pt idx="4892">
                  <c:v>1.6271186440677967</c:v>
                </c:pt>
                <c:pt idx="4893">
                  <c:v>1.2203389830508475</c:v>
                </c:pt>
                <c:pt idx="4894">
                  <c:v>1.491525423728814</c:v>
                </c:pt>
                <c:pt idx="4895">
                  <c:v>1.491525423728814</c:v>
                </c:pt>
                <c:pt idx="4896">
                  <c:v>1.2203389830508475</c:v>
                </c:pt>
                <c:pt idx="4897">
                  <c:v>1.6271186440677967</c:v>
                </c:pt>
                <c:pt idx="4898">
                  <c:v>1.3559322033898298</c:v>
                </c:pt>
                <c:pt idx="4899">
                  <c:v>1.491525423728814</c:v>
                </c:pt>
                <c:pt idx="4900">
                  <c:v>1.6271186440677967</c:v>
                </c:pt>
                <c:pt idx="4901">
                  <c:v>1.2203389830508475</c:v>
                </c:pt>
                <c:pt idx="4902">
                  <c:v>1.491525423728814</c:v>
                </c:pt>
                <c:pt idx="4903">
                  <c:v>1.491525423728814</c:v>
                </c:pt>
                <c:pt idx="4904">
                  <c:v>1.491525423728814</c:v>
                </c:pt>
                <c:pt idx="4905">
                  <c:v>1.491525423728814</c:v>
                </c:pt>
                <c:pt idx="4906">
                  <c:v>1.491525423728814</c:v>
                </c:pt>
                <c:pt idx="4907">
                  <c:v>1.6271186440677967</c:v>
                </c:pt>
                <c:pt idx="4908">
                  <c:v>1.491525423728814</c:v>
                </c:pt>
                <c:pt idx="4909">
                  <c:v>1.491525423728814</c:v>
                </c:pt>
                <c:pt idx="4910">
                  <c:v>1.491525423728814</c:v>
                </c:pt>
                <c:pt idx="4911">
                  <c:v>1.2203389830508475</c:v>
                </c:pt>
                <c:pt idx="4912">
                  <c:v>1.6271186440677967</c:v>
                </c:pt>
                <c:pt idx="4913">
                  <c:v>1.491525423728814</c:v>
                </c:pt>
                <c:pt idx="4914">
                  <c:v>0.9491525423728816</c:v>
                </c:pt>
                <c:pt idx="4915">
                  <c:v>1.6271186440677967</c:v>
                </c:pt>
                <c:pt idx="4916">
                  <c:v>1.762711864406785</c:v>
                </c:pt>
                <c:pt idx="4917">
                  <c:v>1.491525423728814</c:v>
                </c:pt>
                <c:pt idx="4918">
                  <c:v>1.762711864406785</c:v>
                </c:pt>
                <c:pt idx="4919">
                  <c:v>1.6271186440677967</c:v>
                </c:pt>
                <c:pt idx="4920">
                  <c:v>1.084745762711868</c:v>
                </c:pt>
                <c:pt idx="4921">
                  <c:v>1.491525423728814</c:v>
                </c:pt>
                <c:pt idx="4922">
                  <c:v>1.8983050847457685</c:v>
                </c:pt>
                <c:pt idx="4923">
                  <c:v>1.491525423728814</c:v>
                </c:pt>
                <c:pt idx="4924">
                  <c:v>1.491525423728814</c:v>
                </c:pt>
                <c:pt idx="4925">
                  <c:v>1.491525423728814</c:v>
                </c:pt>
                <c:pt idx="4926">
                  <c:v>1.6271186440677967</c:v>
                </c:pt>
                <c:pt idx="4927">
                  <c:v>1.491525423728814</c:v>
                </c:pt>
                <c:pt idx="4928">
                  <c:v>1.762711864406785</c:v>
                </c:pt>
                <c:pt idx="4929">
                  <c:v>1.6271186440677967</c:v>
                </c:pt>
                <c:pt idx="4930">
                  <c:v>1.6271186440677967</c:v>
                </c:pt>
                <c:pt idx="4931">
                  <c:v>1.762711864406785</c:v>
                </c:pt>
                <c:pt idx="4932">
                  <c:v>1.6271186440677967</c:v>
                </c:pt>
                <c:pt idx="4933">
                  <c:v>1.2203389830508475</c:v>
                </c:pt>
                <c:pt idx="4934">
                  <c:v>1.6271186440677967</c:v>
                </c:pt>
                <c:pt idx="4935">
                  <c:v>1.2203389830508475</c:v>
                </c:pt>
                <c:pt idx="4936">
                  <c:v>1.6271186440677967</c:v>
                </c:pt>
                <c:pt idx="4937">
                  <c:v>1.3559322033898298</c:v>
                </c:pt>
                <c:pt idx="4938">
                  <c:v>1.084745762711868</c:v>
                </c:pt>
                <c:pt idx="4939">
                  <c:v>1.6271186440677967</c:v>
                </c:pt>
                <c:pt idx="4940">
                  <c:v>1.6271186440677967</c:v>
                </c:pt>
                <c:pt idx="4941">
                  <c:v>1.6271186440677967</c:v>
                </c:pt>
                <c:pt idx="4942">
                  <c:v>1.6271186440677967</c:v>
                </c:pt>
                <c:pt idx="4943">
                  <c:v>1.491525423728814</c:v>
                </c:pt>
                <c:pt idx="4944">
                  <c:v>1.6271186440677967</c:v>
                </c:pt>
                <c:pt idx="4945">
                  <c:v>1.491525423728814</c:v>
                </c:pt>
                <c:pt idx="4946">
                  <c:v>1.6271186440677967</c:v>
                </c:pt>
                <c:pt idx="4947">
                  <c:v>1.6271186440677967</c:v>
                </c:pt>
                <c:pt idx="4948">
                  <c:v>1.6271186440677967</c:v>
                </c:pt>
                <c:pt idx="4949">
                  <c:v>1.6271186440677967</c:v>
                </c:pt>
                <c:pt idx="4950">
                  <c:v>1.491525423728814</c:v>
                </c:pt>
                <c:pt idx="4951">
                  <c:v>1.6271186440677967</c:v>
                </c:pt>
                <c:pt idx="4952">
                  <c:v>1.6271186440677967</c:v>
                </c:pt>
                <c:pt idx="4953">
                  <c:v>1.491525423728814</c:v>
                </c:pt>
                <c:pt idx="4954">
                  <c:v>1.3559322033898298</c:v>
                </c:pt>
                <c:pt idx="4955">
                  <c:v>1.3559322033898298</c:v>
                </c:pt>
                <c:pt idx="4956">
                  <c:v>1.6271186440677967</c:v>
                </c:pt>
                <c:pt idx="4957">
                  <c:v>1.3559322033898298</c:v>
                </c:pt>
                <c:pt idx="4958">
                  <c:v>1.3559322033898298</c:v>
                </c:pt>
                <c:pt idx="4959">
                  <c:v>1.2203389830508475</c:v>
                </c:pt>
                <c:pt idx="4960">
                  <c:v>1.762711864406785</c:v>
                </c:pt>
                <c:pt idx="4961">
                  <c:v>1.762711864406785</c:v>
                </c:pt>
                <c:pt idx="4962">
                  <c:v>1.6271186440677967</c:v>
                </c:pt>
                <c:pt idx="4963">
                  <c:v>1.084745762711868</c:v>
                </c:pt>
                <c:pt idx="4964">
                  <c:v>1.084745762711868</c:v>
                </c:pt>
                <c:pt idx="4965">
                  <c:v>1.762711864406785</c:v>
                </c:pt>
                <c:pt idx="4966">
                  <c:v>1.491525423728814</c:v>
                </c:pt>
                <c:pt idx="4967">
                  <c:v>1.8983050847457685</c:v>
                </c:pt>
                <c:pt idx="4968">
                  <c:v>1.6271186440677967</c:v>
                </c:pt>
                <c:pt idx="4969">
                  <c:v>1.3559322033898298</c:v>
                </c:pt>
                <c:pt idx="4970">
                  <c:v>1.491525423728814</c:v>
                </c:pt>
                <c:pt idx="4971">
                  <c:v>1.6271186440677967</c:v>
                </c:pt>
                <c:pt idx="4972">
                  <c:v>1.3559322033898298</c:v>
                </c:pt>
                <c:pt idx="4973">
                  <c:v>1.491525423728814</c:v>
                </c:pt>
                <c:pt idx="4974">
                  <c:v>1.3559322033898298</c:v>
                </c:pt>
                <c:pt idx="4975">
                  <c:v>1.8983050847457685</c:v>
                </c:pt>
                <c:pt idx="4976">
                  <c:v>1.762711864406785</c:v>
                </c:pt>
                <c:pt idx="4977">
                  <c:v>1.6271186440677967</c:v>
                </c:pt>
                <c:pt idx="4978">
                  <c:v>1.491525423728814</c:v>
                </c:pt>
                <c:pt idx="4979">
                  <c:v>1.2203389830508475</c:v>
                </c:pt>
                <c:pt idx="4980">
                  <c:v>1.6271186440677967</c:v>
                </c:pt>
                <c:pt idx="4981">
                  <c:v>1.6271186440677967</c:v>
                </c:pt>
                <c:pt idx="4982">
                  <c:v>1.491525423728814</c:v>
                </c:pt>
                <c:pt idx="4983">
                  <c:v>1.6271186440677967</c:v>
                </c:pt>
                <c:pt idx="4984">
                  <c:v>1.8983050847457685</c:v>
                </c:pt>
                <c:pt idx="4985">
                  <c:v>1.6271186440677967</c:v>
                </c:pt>
                <c:pt idx="4986">
                  <c:v>1.6271186440677967</c:v>
                </c:pt>
                <c:pt idx="4987">
                  <c:v>1.2203389830508475</c:v>
                </c:pt>
                <c:pt idx="4988">
                  <c:v>1.8983050847457685</c:v>
                </c:pt>
                <c:pt idx="4989">
                  <c:v>1.491525423728814</c:v>
                </c:pt>
                <c:pt idx="4990">
                  <c:v>1.491525423728814</c:v>
                </c:pt>
                <c:pt idx="4991">
                  <c:v>1.6271186440677967</c:v>
                </c:pt>
                <c:pt idx="4992">
                  <c:v>1.762711864406785</c:v>
                </c:pt>
                <c:pt idx="4993">
                  <c:v>1.3559322033898298</c:v>
                </c:pt>
                <c:pt idx="4994">
                  <c:v>1.8983050847457685</c:v>
                </c:pt>
                <c:pt idx="4995">
                  <c:v>1.3559322033898298</c:v>
                </c:pt>
                <c:pt idx="4996">
                  <c:v>1.762711864406785</c:v>
                </c:pt>
                <c:pt idx="4997">
                  <c:v>1.491525423728814</c:v>
                </c:pt>
                <c:pt idx="4998">
                  <c:v>1.3559322033898298</c:v>
                </c:pt>
                <c:pt idx="4999">
                  <c:v>1.491525423728814</c:v>
                </c:pt>
                <c:pt idx="5000">
                  <c:v>1.491525423728814</c:v>
                </c:pt>
                <c:pt idx="5001">
                  <c:v>1.3559322033898298</c:v>
                </c:pt>
                <c:pt idx="5002">
                  <c:v>1.6271186440677967</c:v>
                </c:pt>
                <c:pt idx="5003">
                  <c:v>1.3559322033898298</c:v>
                </c:pt>
                <c:pt idx="5004">
                  <c:v>1.491525423728814</c:v>
                </c:pt>
                <c:pt idx="5005">
                  <c:v>1.6271186440677967</c:v>
                </c:pt>
                <c:pt idx="5006">
                  <c:v>1.6271186440677967</c:v>
                </c:pt>
                <c:pt idx="5007">
                  <c:v>1.6271186440677967</c:v>
                </c:pt>
                <c:pt idx="5008">
                  <c:v>1.491525423728814</c:v>
                </c:pt>
                <c:pt idx="5009">
                  <c:v>1.3559322033898298</c:v>
                </c:pt>
                <c:pt idx="5010">
                  <c:v>1.762711864406785</c:v>
                </c:pt>
                <c:pt idx="5011">
                  <c:v>1.6271186440677967</c:v>
                </c:pt>
                <c:pt idx="5012">
                  <c:v>1.762711864406785</c:v>
                </c:pt>
                <c:pt idx="5013">
                  <c:v>1.491525423728814</c:v>
                </c:pt>
                <c:pt idx="5014">
                  <c:v>1.3559322033898298</c:v>
                </c:pt>
                <c:pt idx="5015">
                  <c:v>1.762711864406785</c:v>
                </c:pt>
                <c:pt idx="5016">
                  <c:v>1.3559322033898298</c:v>
                </c:pt>
                <c:pt idx="5017">
                  <c:v>1.6271186440677967</c:v>
                </c:pt>
                <c:pt idx="5018">
                  <c:v>1.491525423728814</c:v>
                </c:pt>
                <c:pt idx="5019">
                  <c:v>1.6271186440677967</c:v>
                </c:pt>
                <c:pt idx="5020">
                  <c:v>1.762711864406785</c:v>
                </c:pt>
                <c:pt idx="5021">
                  <c:v>1.491525423728814</c:v>
                </c:pt>
                <c:pt idx="5022">
                  <c:v>1.3559322033898298</c:v>
                </c:pt>
                <c:pt idx="5023">
                  <c:v>1.084745762711868</c:v>
                </c:pt>
                <c:pt idx="5024">
                  <c:v>1.491525423728814</c:v>
                </c:pt>
                <c:pt idx="5025">
                  <c:v>1.491525423728814</c:v>
                </c:pt>
                <c:pt idx="5026">
                  <c:v>1.762711864406785</c:v>
                </c:pt>
                <c:pt idx="5027">
                  <c:v>1.491525423728814</c:v>
                </c:pt>
                <c:pt idx="5028">
                  <c:v>1.6271186440677967</c:v>
                </c:pt>
                <c:pt idx="5029">
                  <c:v>1.6271186440677967</c:v>
                </c:pt>
                <c:pt idx="5030">
                  <c:v>1.084745762711868</c:v>
                </c:pt>
                <c:pt idx="5031">
                  <c:v>1.762711864406785</c:v>
                </c:pt>
                <c:pt idx="5032">
                  <c:v>1.762711864406785</c:v>
                </c:pt>
                <c:pt idx="5033">
                  <c:v>1.3559322033898298</c:v>
                </c:pt>
                <c:pt idx="5034">
                  <c:v>1.6271186440677967</c:v>
                </c:pt>
                <c:pt idx="5035">
                  <c:v>1.6271186440677967</c:v>
                </c:pt>
                <c:pt idx="5036">
                  <c:v>1.491525423728814</c:v>
                </c:pt>
                <c:pt idx="5037">
                  <c:v>1.2203389830508475</c:v>
                </c:pt>
                <c:pt idx="5038">
                  <c:v>1.491525423728814</c:v>
                </c:pt>
                <c:pt idx="5039">
                  <c:v>1.762711864406785</c:v>
                </c:pt>
                <c:pt idx="5040">
                  <c:v>1.2203389830508475</c:v>
                </c:pt>
                <c:pt idx="5041">
                  <c:v>1.491525423728814</c:v>
                </c:pt>
                <c:pt idx="5042">
                  <c:v>1.2203389830508475</c:v>
                </c:pt>
                <c:pt idx="5043">
                  <c:v>1.491525423728814</c:v>
                </c:pt>
                <c:pt idx="5044">
                  <c:v>1.3559322033898298</c:v>
                </c:pt>
                <c:pt idx="5045">
                  <c:v>1.762711864406785</c:v>
                </c:pt>
                <c:pt idx="5046">
                  <c:v>1.2203389830508475</c:v>
                </c:pt>
                <c:pt idx="5047">
                  <c:v>1.6271186440677967</c:v>
                </c:pt>
                <c:pt idx="5048">
                  <c:v>1.2203389830508475</c:v>
                </c:pt>
                <c:pt idx="5049">
                  <c:v>1.3559322033898298</c:v>
                </c:pt>
                <c:pt idx="5050">
                  <c:v>1.6271186440677967</c:v>
                </c:pt>
                <c:pt idx="5051">
                  <c:v>1.8983050847457685</c:v>
                </c:pt>
                <c:pt idx="5052">
                  <c:v>1.6271186440677967</c:v>
                </c:pt>
                <c:pt idx="5053">
                  <c:v>1.3559322033898298</c:v>
                </c:pt>
                <c:pt idx="5054">
                  <c:v>1.491525423728814</c:v>
                </c:pt>
                <c:pt idx="5055">
                  <c:v>1.6271186440677967</c:v>
                </c:pt>
                <c:pt idx="5056">
                  <c:v>1.8983050847457685</c:v>
                </c:pt>
                <c:pt idx="5057">
                  <c:v>1.6271186440677967</c:v>
                </c:pt>
                <c:pt idx="5058">
                  <c:v>1.6271186440677967</c:v>
                </c:pt>
                <c:pt idx="5059">
                  <c:v>1.491525423728814</c:v>
                </c:pt>
                <c:pt idx="5060">
                  <c:v>1.6271186440677967</c:v>
                </c:pt>
                <c:pt idx="5061">
                  <c:v>1.491525423728814</c:v>
                </c:pt>
                <c:pt idx="5062">
                  <c:v>1.2203389830508475</c:v>
                </c:pt>
                <c:pt idx="5063">
                  <c:v>1.491525423728814</c:v>
                </c:pt>
                <c:pt idx="5064">
                  <c:v>1.3559322033898298</c:v>
                </c:pt>
                <c:pt idx="5065">
                  <c:v>1.491525423728814</c:v>
                </c:pt>
                <c:pt idx="5066">
                  <c:v>1.8983050847457685</c:v>
                </c:pt>
                <c:pt idx="5067">
                  <c:v>1.2203389830508475</c:v>
                </c:pt>
                <c:pt idx="5068">
                  <c:v>1.6271186440677967</c:v>
                </c:pt>
                <c:pt idx="5069">
                  <c:v>1.6271186440677967</c:v>
                </c:pt>
                <c:pt idx="5070">
                  <c:v>1.3559322033898298</c:v>
                </c:pt>
                <c:pt idx="5071">
                  <c:v>1.6271186440677967</c:v>
                </c:pt>
                <c:pt idx="5072">
                  <c:v>1.2203389830508475</c:v>
                </c:pt>
                <c:pt idx="5073">
                  <c:v>1.762711864406785</c:v>
                </c:pt>
                <c:pt idx="5074">
                  <c:v>0.81355932203390002</c:v>
                </c:pt>
                <c:pt idx="5075">
                  <c:v>1.3559322033898298</c:v>
                </c:pt>
                <c:pt idx="5076">
                  <c:v>1.2203389830508475</c:v>
                </c:pt>
                <c:pt idx="5077">
                  <c:v>1.6271186440677967</c:v>
                </c:pt>
                <c:pt idx="5078">
                  <c:v>1.6271186440677967</c:v>
                </c:pt>
                <c:pt idx="5079">
                  <c:v>1.3559322033898298</c:v>
                </c:pt>
                <c:pt idx="5080">
                  <c:v>1.3559322033898298</c:v>
                </c:pt>
                <c:pt idx="5081">
                  <c:v>1.3559322033898298</c:v>
                </c:pt>
                <c:pt idx="5082">
                  <c:v>1.6271186440677967</c:v>
                </c:pt>
                <c:pt idx="5083">
                  <c:v>1.2203389830508475</c:v>
                </c:pt>
                <c:pt idx="5084">
                  <c:v>1.491525423728814</c:v>
                </c:pt>
                <c:pt idx="5085">
                  <c:v>1.491525423728814</c:v>
                </c:pt>
                <c:pt idx="5086">
                  <c:v>1.3559322033898298</c:v>
                </c:pt>
                <c:pt idx="5087">
                  <c:v>1.491525423728814</c:v>
                </c:pt>
                <c:pt idx="5088">
                  <c:v>1.2203389830508475</c:v>
                </c:pt>
                <c:pt idx="5089">
                  <c:v>1.491525423728814</c:v>
                </c:pt>
                <c:pt idx="5090">
                  <c:v>1.6271186440677967</c:v>
                </c:pt>
                <c:pt idx="5091">
                  <c:v>1.491525423728814</c:v>
                </c:pt>
                <c:pt idx="5092">
                  <c:v>1.6271186440677967</c:v>
                </c:pt>
                <c:pt idx="5093">
                  <c:v>1.491525423728814</c:v>
                </c:pt>
                <c:pt idx="5094">
                  <c:v>1.3559322033898298</c:v>
                </c:pt>
                <c:pt idx="5095">
                  <c:v>1.3559322033898298</c:v>
                </c:pt>
                <c:pt idx="5096">
                  <c:v>1.3559322033898298</c:v>
                </c:pt>
                <c:pt idx="5097">
                  <c:v>1.2203389830508475</c:v>
                </c:pt>
                <c:pt idx="5098">
                  <c:v>1.762711864406785</c:v>
                </c:pt>
                <c:pt idx="5099">
                  <c:v>1.491525423728814</c:v>
                </c:pt>
                <c:pt idx="5100">
                  <c:v>1.2203389830508475</c:v>
                </c:pt>
                <c:pt idx="5101">
                  <c:v>1.762711864406785</c:v>
                </c:pt>
                <c:pt idx="5102">
                  <c:v>1.491525423728814</c:v>
                </c:pt>
                <c:pt idx="5103">
                  <c:v>1.491525423728814</c:v>
                </c:pt>
                <c:pt idx="5104">
                  <c:v>1.491525423728814</c:v>
                </c:pt>
                <c:pt idx="5105">
                  <c:v>1.491525423728814</c:v>
                </c:pt>
                <c:pt idx="5106">
                  <c:v>1.762711864406785</c:v>
                </c:pt>
                <c:pt idx="5107">
                  <c:v>1.2203389830508475</c:v>
                </c:pt>
                <c:pt idx="5108">
                  <c:v>1.3559322033898298</c:v>
                </c:pt>
                <c:pt idx="5109">
                  <c:v>1.2203389830508475</c:v>
                </c:pt>
                <c:pt idx="5110">
                  <c:v>1.6271186440677967</c:v>
                </c:pt>
                <c:pt idx="5111">
                  <c:v>1.3559322033898298</c:v>
                </c:pt>
                <c:pt idx="5112">
                  <c:v>1.2203389830508475</c:v>
                </c:pt>
                <c:pt idx="5113">
                  <c:v>1.762711864406785</c:v>
                </c:pt>
                <c:pt idx="5114">
                  <c:v>1.762711864406785</c:v>
                </c:pt>
                <c:pt idx="5115">
                  <c:v>1.491525423728814</c:v>
                </c:pt>
                <c:pt idx="5116">
                  <c:v>1.491525423728814</c:v>
                </c:pt>
                <c:pt idx="5117">
                  <c:v>1.491525423728814</c:v>
                </c:pt>
                <c:pt idx="5118">
                  <c:v>1.2203389830508475</c:v>
                </c:pt>
                <c:pt idx="5119">
                  <c:v>1.3559322033898298</c:v>
                </c:pt>
                <c:pt idx="5120">
                  <c:v>1.3559322033898298</c:v>
                </c:pt>
                <c:pt idx="5121">
                  <c:v>1.2203389830508475</c:v>
                </c:pt>
                <c:pt idx="5122">
                  <c:v>1.762711864406785</c:v>
                </c:pt>
                <c:pt idx="5123">
                  <c:v>1.491525423728814</c:v>
                </c:pt>
                <c:pt idx="5124">
                  <c:v>1.6271186440677967</c:v>
                </c:pt>
                <c:pt idx="5125">
                  <c:v>1.491525423728814</c:v>
                </c:pt>
                <c:pt idx="5126">
                  <c:v>1.6271186440677967</c:v>
                </c:pt>
                <c:pt idx="5127">
                  <c:v>1.3559322033898298</c:v>
                </c:pt>
                <c:pt idx="5128">
                  <c:v>1.762711864406785</c:v>
                </c:pt>
                <c:pt idx="5129">
                  <c:v>1.6271186440677967</c:v>
                </c:pt>
                <c:pt idx="5130">
                  <c:v>1.3559322033898298</c:v>
                </c:pt>
                <c:pt idx="5131">
                  <c:v>1.6271186440677967</c:v>
                </c:pt>
                <c:pt idx="5132">
                  <c:v>1.491525423728814</c:v>
                </c:pt>
                <c:pt idx="5133">
                  <c:v>1.6271186440677967</c:v>
                </c:pt>
                <c:pt idx="5134">
                  <c:v>1.6271186440677967</c:v>
                </c:pt>
                <c:pt idx="5135">
                  <c:v>1.491525423728814</c:v>
                </c:pt>
                <c:pt idx="5136">
                  <c:v>1.491525423728814</c:v>
                </c:pt>
                <c:pt idx="5137">
                  <c:v>1.762711864406785</c:v>
                </c:pt>
                <c:pt idx="5138">
                  <c:v>1.3559322033898298</c:v>
                </c:pt>
                <c:pt idx="5139">
                  <c:v>1.491525423728814</c:v>
                </c:pt>
                <c:pt idx="5140">
                  <c:v>1.491525423728814</c:v>
                </c:pt>
                <c:pt idx="5141">
                  <c:v>1.491525423728814</c:v>
                </c:pt>
                <c:pt idx="5142">
                  <c:v>1.6271186440677967</c:v>
                </c:pt>
                <c:pt idx="5143">
                  <c:v>1.3559322033898298</c:v>
                </c:pt>
                <c:pt idx="5144">
                  <c:v>1.6271186440677967</c:v>
                </c:pt>
                <c:pt idx="5145">
                  <c:v>1.3559322033898298</c:v>
                </c:pt>
                <c:pt idx="5146">
                  <c:v>1.491525423728814</c:v>
                </c:pt>
                <c:pt idx="5147">
                  <c:v>1.491525423728814</c:v>
                </c:pt>
                <c:pt idx="5148">
                  <c:v>1.3559322033898298</c:v>
                </c:pt>
                <c:pt idx="5149">
                  <c:v>1.762711864406785</c:v>
                </c:pt>
                <c:pt idx="5150">
                  <c:v>1.2203389830508475</c:v>
                </c:pt>
                <c:pt idx="5151">
                  <c:v>1.2203389830508475</c:v>
                </c:pt>
                <c:pt idx="5152">
                  <c:v>1.491525423728814</c:v>
                </c:pt>
                <c:pt idx="5153">
                  <c:v>1.491525423728814</c:v>
                </c:pt>
                <c:pt idx="5154">
                  <c:v>1.8983050847457685</c:v>
                </c:pt>
                <c:pt idx="5155">
                  <c:v>1.762711864406785</c:v>
                </c:pt>
                <c:pt idx="5156">
                  <c:v>1.3559322033898298</c:v>
                </c:pt>
                <c:pt idx="5157">
                  <c:v>1.6271186440677967</c:v>
                </c:pt>
                <c:pt idx="5158">
                  <c:v>2.1694915254237288</c:v>
                </c:pt>
                <c:pt idx="5159">
                  <c:v>1.491525423728814</c:v>
                </c:pt>
                <c:pt idx="5160">
                  <c:v>1.6271186440677967</c:v>
                </c:pt>
                <c:pt idx="5161">
                  <c:v>1.2203389830508475</c:v>
                </c:pt>
                <c:pt idx="5162">
                  <c:v>1.6271186440677967</c:v>
                </c:pt>
                <c:pt idx="5163">
                  <c:v>1.491525423728814</c:v>
                </c:pt>
                <c:pt idx="5164">
                  <c:v>1.762711864406785</c:v>
                </c:pt>
                <c:pt idx="5165">
                  <c:v>1.491525423728814</c:v>
                </c:pt>
                <c:pt idx="5166">
                  <c:v>1.3559322033898298</c:v>
                </c:pt>
                <c:pt idx="5167">
                  <c:v>1.2203389830508475</c:v>
                </c:pt>
                <c:pt idx="5168">
                  <c:v>1.3559322033898298</c:v>
                </c:pt>
                <c:pt idx="5169">
                  <c:v>1.762711864406785</c:v>
                </c:pt>
                <c:pt idx="5170">
                  <c:v>1.084745762711868</c:v>
                </c:pt>
                <c:pt idx="5171">
                  <c:v>1.491525423728814</c:v>
                </c:pt>
                <c:pt idx="5172">
                  <c:v>1.491525423728814</c:v>
                </c:pt>
                <c:pt idx="5173">
                  <c:v>1.6271186440677967</c:v>
                </c:pt>
                <c:pt idx="5174">
                  <c:v>1.762711864406785</c:v>
                </c:pt>
                <c:pt idx="5175">
                  <c:v>1.2203389830508475</c:v>
                </c:pt>
                <c:pt idx="5176">
                  <c:v>1.762711864406785</c:v>
                </c:pt>
                <c:pt idx="5177">
                  <c:v>1.491525423728814</c:v>
                </c:pt>
                <c:pt idx="5178">
                  <c:v>1.3559322033898298</c:v>
                </c:pt>
                <c:pt idx="5179">
                  <c:v>1.3559322033898298</c:v>
                </c:pt>
                <c:pt idx="5180">
                  <c:v>1.491525423728814</c:v>
                </c:pt>
                <c:pt idx="5181">
                  <c:v>1.491525423728814</c:v>
                </c:pt>
                <c:pt idx="5182">
                  <c:v>1.491525423728814</c:v>
                </c:pt>
                <c:pt idx="5183">
                  <c:v>1.2203389830508475</c:v>
                </c:pt>
                <c:pt idx="5184">
                  <c:v>1.3559322033898298</c:v>
                </c:pt>
                <c:pt idx="5185">
                  <c:v>1.491525423728814</c:v>
                </c:pt>
                <c:pt idx="5186">
                  <c:v>1.3559322033898298</c:v>
                </c:pt>
                <c:pt idx="5187">
                  <c:v>1.6271186440677967</c:v>
                </c:pt>
                <c:pt idx="5188">
                  <c:v>1.3559322033898298</c:v>
                </c:pt>
                <c:pt idx="5189">
                  <c:v>1.491525423728814</c:v>
                </c:pt>
                <c:pt idx="5190">
                  <c:v>1.491525423728814</c:v>
                </c:pt>
                <c:pt idx="5191">
                  <c:v>1.491525423728814</c:v>
                </c:pt>
                <c:pt idx="5192">
                  <c:v>1.491525423728814</c:v>
                </c:pt>
                <c:pt idx="5193">
                  <c:v>0.9491525423728816</c:v>
                </c:pt>
                <c:pt idx="5194">
                  <c:v>1.3559322033898298</c:v>
                </c:pt>
                <c:pt idx="5195">
                  <c:v>1.8983050847457685</c:v>
                </c:pt>
                <c:pt idx="5196">
                  <c:v>1.491525423728814</c:v>
                </c:pt>
                <c:pt idx="5197">
                  <c:v>1.2203389830508475</c:v>
                </c:pt>
                <c:pt idx="5198">
                  <c:v>1.491525423728814</c:v>
                </c:pt>
                <c:pt idx="5199">
                  <c:v>1.3559322033898298</c:v>
                </c:pt>
                <c:pt idx="5200">
                  <c:v>1.491525423728814</c:v>
                </c:pt>
                <c:pt idx="5201">
                  <c:v>1.3559322033898298</c:v>
                </c:pt>
                <c:pt idx="5202">
                  <c:v>1.491525423728814</c:v>
                </c:pt>
                <c:pt idx="5203">
                  <c:v>1.762711864406785</c:v>
                </c:pt>
                <c:pt idx="5204">
                  <c:v>1.6271186440677967</c:v>
                </c:pt>
                <c:pt idx="5205">
                  <c:v>1.2203389830508475</c:v>
                </c:pt>
                <c:pt idx="5206">
                  <c:v>1.2203389830508475</c:v>
                </c:pt>
                <c:pt idx="5207">
                  <c:v>1.8983050847457685</c:v>
                </c:pt>
                <c:pt idx="5208">
                  <c:v>1.491525423728814</c:v>
                </c:pt>
                <c:pt idx="5209">
                  <c:v>1.6271186440677967</c:v>
                </c:pt>
                <c:pt idx="5210">
                  <c:v>1.6271186440677967</c:v>
                </c:pt>
                <c:pt idx="5211">
                  <c:v>1.491525423728814</c:v>
                </c:pt>
                <c:pt idx="5212">
                  <c:v>1.3559322033898298</c:v>
                </c:pt>
                <c:pt idx="5213">
                  <c:v>1.3559322033898298</c:v>
                </c:pt>
                <c:pt idx="5214">
                  <c:v>1.762711864406785</c:v>
                </c:pt>
                <c:pt idx="5215">
                  <c:v>1.084745762711868</c:v>
                </c:pt>
                <c:pt idx="5216">
                  <c:v>1.491525423728814</c:v>
                </c:pt>
                <c:pt idx="5217">
                  <c:v>1.6271186440677967</c:v>
                </c:pt>
                <c:pt idx="5218">
                  <c:v>1.6271186440677967</c:v>
                </c:pt>
                <c:pt idx="5219">
                  <c:v>2.0338983050847377</c:v>
                </c:pt>
                <c:pt idx="5220">
                  <c:v>1.491525423728814</c:v>
                </c:pt>
                <c:pt idx="5221">
                  <c:v>1.2203389830508475</c:v>
                </c:pt>
                <c:pt idx="5222">
                  <c:v>1.3559322033898298</c:v>
                </c:pt>
                <c:pt idx="5223">
                  <c:v>1.3559322033898298</c:v>
                </c:pt>
                <c:pt idx="5224">
                  <c:v>1.2203389830508475</c:v>
                </c:pt>
                <c:pt idx="5225">
                  <c:v>1.491525423728814</c:v>
                </c:pt>
                <c:pt idx="5226">
                  <c:v>1.2203389830508475</c:v>
                </c:pt>
                <c:pt idx="5227">
                  <c:v>1.6271186440677967</c:v>
                </c:pt>
                <c:pt idx="5228">
                  <c:v>1.3559322033898298</c:v>
                </c:pt>
                <c:pt idx="5229">
                  <c:v>1.3559322033898298</c:v>
                </c:pt>
                <c:pt idx="5230">
                  <c:v>1.491525423728814</c:v>
                </c:pt>
                <c:pt idx="5231">
                  <c:v>1.2203389830508475</c:v>
                </c:pt>
                <c:pt idx="5232">
                  <c:v>1.491525423728814</c:v>
                </c:pt>
                <c:pt idx="5233">
                  <c:v>1.3559322033898298</c:v>
                </c:pt>
                <c:pt idx="5234">
                  <c:v>1.3559322033898298</c:v>
                </c:pt>
                <c:pt idx="5235">
                  <c:v>1.491525423728814</c:v>
                </c:pt>
                <c:pt idx="5236">
                  <c:v>1.2203389830508475</c:v>
                </c:pt>
                <c:pt idx="5237">
                  <c:v>1.6271186440677967</c:v>
                </c:pt>
                <c:pt idx="5238">
                  <c:v>1.491525423728814</c:v>
                </c:pt>
                <c:pt idx="5239">
                  <c:v>1.6271186440677967</c:v>
                </c:pt>
                <c:pt idx="5240">
                  <c:v>1.2203389830508475</c:v>
                </c:pt>
                <c:pt idx="5241">
                  <c:v>1.491525423728814</c:v>
                </c:pt>
                <c:pt idx="5242">
                  <c:v>1.3559322033898298</c:v>
                </c:pt>
                <c:pt idx="5243">
                  <c:v>1.2203389830508475</c:v>
                </c:pt>
                <c:pt idx="5244">
                  <c:v>1.2203389830508475</c:v>
                </c:pt>
                <c:pt idx="5245">
                  <c:v>1.491525423728814</c:v>
                </c:pt>
                <c:pt idx="5246">
                  <c:v>1.491525423728814</c:v>
                </c:pt>
                <c:pt idx="5247">
                  <c:v>1.491525423728814</c:v>
                </c:pt>
                <c:pt idx="5248">
                  <c:v>1.3559322033898298</c:v>
                </c:pt>
                <c:pt idx="5249">
                  <c:v>1.2203389830508475</c:v>
                </c:pt>
                <c:pt idx="5250">
                  <c:v>1.2203389830508475</c:v>
                </c:pt>
                <c:pt idx="5251">
                  <c:v>1.6271186440677967</c:v>
                </c:pt>
                <c:pt idx="5252">
                  <c:v>1.6271186440677967</c:v>
                </c:pt>
                <c:pt idx="5253">
                  <c:v>1.6271186440677967</c:v>
                </c:pt>
                <c:pt idx="5254">
                  <c:v>1.491525423728814</c:v>
                </c:pt>
                <c:pt idx="5255">
                  <c:v>1.6271186440677967</c:v>
                </c:pt>
                <c:pt idx="5256">
                  <c:v>1.491525423728814</c:v>
                </c:pt>
                <c:pt idx="5257">
                  <c:v>1.6271186440677967</c:v>
                </c:pt>
                <c:pt idx="5258">
                  <c:v>1.2203389830508475</c:v>
                </c:pt>
                <c:pt idx="5259">
                  <c:v>1.6271186440677967</c:v>
                </c:pt>
                <c:pt idx="5260">
                  <c:v>1.3559322033898298</c:v>
                </c:pt>
                <c:pt idx="5261">
                  <c:v>1.491525423728814</c:v>
                </c:pt>
                <c:pt idx="5262">
                  <c:v>1.2203389830508475</c:v>
                </c:pt>
                <c:pt idx="5263">
                  <c:v>1.491525423728814</c:v>
                </c:pt>
                <c:pt idx="5264">
                  <c:v>0.9491525423728816</c:v>
                </c:pt>
                <c:pt idx="5265">
                  <c:v>1.2203389830508475</c:v>
                </c:pt>
                <c:pt idx="5266">
                  <c:v>1.3559322033898298</c:v>
                </c:pt>
                <c:pt idx="5267">
                  <c:v>1.2203389830508475</c:v>
                </c:pt>
                <c:pt idx="5268">
                  <c:v>1.491525423728814</c:v>
                </c:pt>
                <c:pt idx="5269">
                  <c:v>1.6271186440677967</c:v>
                </c:pt>
                <c:pt idx="5270">
                  <c:v>1.6271186440677967</c:v>
                </c:pt>
                <c:pt idx="5271">
                  <c:v>1.2203389830508475</c:v>
                </c:pt>
                <c:pt idx="5272">
                  <c:v>1.2203389830508475</c:v>
                </c:pt>
                <c:pt idx="5273">
                  <c:v>1.491525423728814</c:v>
                </c:pt>
                <c:pt idx="5274">
                  <c:v>1.3559322033898298</c:v>
                </c:pt>
                <c:pt idx="5275">
                  <c:v>1.6271186440677967</c:v>
                </c:pt>
                <c:pt idx="5276">
                  <c:v>1.3559322033898298</c:v>
                </c:pt>
                <c:pt idx="5277">
                  <c:v>1.491525423728814</c:v>
                </c:pt>
                <c:pt idx="5278">
                  <c:v>1.6271186440677967</c:v>
                </c:pt>
                <c:pt idx="5279">
                  <c:v>1.8983050847457685</c:v>
                </c:pt>
                <c:pt idx="5280">
                  <c:v>1.762711864406785</c:v>
                </c:pt>
                <c:pt idx="5281">
                  <c:v>1.491525423728814</c:v>
                </c:pt>
                <c:pt idx="5282">
                  <c:v>1.491525423728814</c:v>
                </c:pt>
                <c:pt idx="5283">
                  <c:v>1.762711864406785</c:v>
                </c:pt>
                <c:pt idx="5284">
                  <c:v>1.3559322033898298</c:v>
                </c:pt>
                <c:pt idx="5285">
                  <c:v>1.2203389830508475</c:v>
                </c:pt>
                <c:pt idx="5286">
                  <c:v>1.491525423728814</c:v>
                </c:pt>
                <c:pt idx="5287">
                  <c:v>1.2203389830508475</c:v>
                </c:pt>
                <c:pt idx="5288">
                  <c:v>1.6271186440677967</c:v>
                </c:pt>
                <c:pt idx="5289">
                  <c:v>1.084745762711868</c:v>
                </c:pt>
                <c:pt idx="5290">
                  <c:v>1.6271186440677967</c:v>
                </c:pt>
                <c:pt idx="5291">
                  <c:v>1.2203389830508475</c:v>
                </c:pt>
                <c:pt idx="5292">
                  <c:v>1.491525423728814</c:v>
                </c:pt>
                <c:pt idx="5293">
                  <c:v>1.6271186440677967</c:v>
                </c:pt>
                <c:pt idx="5294">
                  <c:v>1.2203389830508475</c:v>
                </c:pt>
                <c:pt idx="5295">
                  <c:v>1.491525423728814</c:v>
                </c:pt>
                <c:pt idx="5296">
                  <c:v>1.491525423728814</c:v>
                </c:pt>
                <c:pt idx="5297">
                  <c:v>1.491525423728814</c:v>
                </c:pt>
                <c:pt idx="5298">
                  <c:v>1.3559322033898298</c:v>
                </c:pt>
                <c:pt idx="5299">
                  <c:v>1.2203389830508475</c:v>
                </c:pt>
                <c:pt idx="5300">
                  <c:v>1.3559322033898298</c:v>
                </c:pt>
                <c:pt idx="5301">
                  <c:v>1.6271186440677967</c:v>
                </c:pt>
                <c:pt idx="5302">
                  <c:v>1.084745762711868</c:v>
                </c:pt>
                <c:pt idx="5303">
                  <c:v>1.491525423728814</c:v>
                </c:pt>
                <c:pt idx="5304">
                  <c:v>1.3559322033898298</c:v>
                </c:pt>
                <c:pt idx="5305">
                  <c:v>1.2203389830508475</c:v>
                </c:pt>
                <c:pt idx="5306">
                  <c:v>1.2203389830508475</c:v>
                </c:pt>
                <c:pt idx="5307">
                  <c:v>1.084745762711868</c:v>
                </c:pt>
                <c:pt idx="5308">
                  <c:v>1.6271186440677967</c:v>
                </c:pt>
                <c:pt idx="5309">
                  <c:v>1.6271186440677967</c:v>
                </c:pt>
                <c:pt idx="5310">
                  <c:v>2.0338983050847377</c:v>
                </c:pt>
                <c:pt idx="5311">
                  <c:v>1.491525423728814</c:v>
                </c:pt>
                <c:pt idx="5312">
                  <c:v>1.3559322033898298</c:v>
                </c:pt>
                <c:pt idx="5313">
                  <c:v>1.2203389830508475</c:v>
                </c:pt>
                <c:pt idx="5314">
                  <c:v>1.491525423728814</c:v>
                </c:pt>
                <c:pt idx="5315">
                  <c:v>1.2203389830508475</c:v>
                </c:pt>
                <c:pt idx="5316">
                  <c:v>1.2203389830508475</c:v>
                </c:pt>
                <c:pt idx="5317">
                  <c:v>1.491525423728814</c:v>
                </c:pt>
                <c:pt idx="5318">
                  <c:v>1.491525423728814</c:v>
                </c:pt>
                <c:pt idx="5319">
                  <c:v>0.81355932203390002</c:v>
                </c:pt>
                <c:pt idx="5320">
                  <c:v>1.762711864406785</c:v>
                </c:pt>
                <c:pt idx="5321">
                  <c:v>1.3559322033898298</c:v>
                </c:pt>
                <c:pt idx="5322">
                  <c:v>1.491525423728814</c:v>
                </c:pt>
                <c:pt idx="5323">
                  <c:v>1.3559322033898298</c:v>
                </c:pt>
                <c:pt idx="5324">
                  <c:v>1.6271186440677967</c:v>
                </c:pt>
                <c:pt idx="5325">
                  <c:v>1.8983050847457685</c:v>
                </c:pt>
                <c:pt idx="5326">
                  <c:v>1.3559322033898298</c:v>
                </c:pt>
                <c:pt idx="5327">
                  <c:v>1.6271186440677967</c:v>
                </c:pt>
                <c:pt idx="5328">
                  <c:v>1.3559322033898298</c:v>
                </c:pt>
                <c:pt idx="5329">
                  <c:v>1.6271186440677967</c:v>
                </c:pt>
                <c:pt idx="5330">
                  <c:v>1.2203389830508475</c:v>
                </c:pt>
                <c:pt idx="5331">
                  <c:v>1.3559322033898298</c:v>
                </c:pt>
                <c:pt idx="5332">
                  <c:v>1.762711864406785</c:v>
                </c:pt>
                <c:pt idx="5333">
                  <c:v>1.762711864406785</c:v>
                </c:pt>
                <c:pt idx="5334">
                  <c:v>1.3559322033898298</c:v>
                </c:pt>
                <c:pt idx="5335">
                  <c:v>1.6271186440677967</c:v>
                </c:pt>
                <c:pt idx="5336">
                  <c:v>1.6271186440677967</c:v>
                </c:pt>
                <c:pt idx="5337">
                  <c:v>1.491525423728814</c:v>
                </c:pt>
                <c:pt idx="5338">
                  <c:v>1.6271186440677967</c:v>
                </c:pt>
                <c:pt idx="5339">
                  <c:v>1.2203389830508475</c:v>
                </c:pt>
                <c:pt idx="5340">
                  <c:v>1.084745762711868</c:v>
                </c:pt>
                <c:pt idx="5341">
                  <c:v>1.3559322033898298</c:v>
                </c:pt>
                <c:pt idx="5342">
                  <c:v>1.6271186440677967</c:v>
                </c:pt>
                <c:pt idx="5343">
                  <c:v>1.6271186440677967</c:v>
                </c:pt>
                <c:pt idx="5344">
                  <c:v>1.084745762711868</c:v>
                </c:pt>
                <c:pt idx="5345">
                  <c:v>1.2203389830508475</c:v>
                </c:pt>
                <c:pt idx="5346">
                  <c:v>1.2203389830508475</c:v>
                </c:pt>
                <c:pt idx="5347">
                  <c:v>1.3559322033898298</c:v>
                </c:pt>
                <c:pt idx="5348">
                  <c:v>1.3559322033898298</c:v>
                </c:pt>
                <c:pt idx="5349">
                  <c:v>1.3559322033898298</c:v>
                </c:pt>
                <c:pt idx="5350">
                  <c:v>1.491525423728814</c:v>
                </c:pt>
                <c:pt idx="5351">
                  <c:v>1.6271186440677967</c:v>
                </c:pt>
                <c:pt idx="5352">
                  <c:v>1.2203389830508475</c:v>
                </c:pt>
                <c:pt idx="5353">
                  <c:v>1.3559322033898298</c:v>
                </c:pt>
                <c:pt idx="5354">
                  <c:v>1.084745762711868</c:v>
                </c:pt>
                <c:pt idx="5355">
                  <c:v>1.491525423728814</c:v>
                </c:pt>
                <c:pt idx="5356">
                  <c:v>1.762711864406785</c:v>
                </c:pt>
                <c:pt idx="5357">
                  <c:v>1.491525423728814</c:v>
                </c:pt>
                <c:pt idx="5358">
                  <c:v>0.81355932203390002</c:v>
                </c:pt>
                <c:pt idx="5359">
                  <c:v>1.2203389830508475</c:v>
                </c:pt>
                <c:pt idx="5360">
                  <c:v>1.3559322033898298</c:v>
                </c:pt>
                <c:pt idx="5361">
                  <c:v>1.6271186440677967</c:v>
                </c:pt>
                <c:pt idx="5362">
                  <c:v>1.6271186440677967</c:v>
                </c:pt>
                <c:pt idx="5363">
                  <c:v>1.3559322033898298</c:v>
                </c:pt>
                <c:pt idx="5364">
                  <c:v>1.6271186440677967</c:v>
                </c:pt>
                <c:pt idx="5365">
                  <c:v>1.084745762711868</c:v>
                </c:pt>
                <c:pt idx="5366">
                  <c:v>1.491525423728814</c:v>
                </c:pt>
                <c:pt idx="5367">
                  <c:v>1.6271186440677967</c:v>
                </c:pt>
                <c:pt idx="5368">
                  <c:v>1.491525423728814</c:v>
                </c:pt>
                <c:pt idx="5369">
                  <c:v>1.3559322033898298</c:v>
                </c:pt>
                <c:pt idx="5370">
                  <c:v>1.3559322033898298</c:v>
                </c:pt>
                <c:pt idx="5371">
                  <c:v>1.491525423728814</c:v>
                </c:pt>
                <c:pt idx="5372">
                  <c:v>1.2203389830508475</c:v>
                </c:pt>
                <c:pt idx="5373">
                  <c:v>1.2203389830508475</c:v>
                </c:pt>
                <c:pt idx="5374">
                  <c:v>1.762711864406785</c:v>
                </c:pt>
                <c:pt idx="5375">
                  <c:v>1.3559322033898298</c:v>
                </c:pt>
                <c:pt idx="5376">
                  <c:v>1.6271186440677967</c:v>
                </c:pt>
                <c:pt idx="5377">
                  <c:v>1.2203389830508475</c:v>
                </c:pt>
                <c:pt idx="5378">
                  <c:v>1.3559322033898298</c:v>
                </c:pt>
                <c:pt idx="5379">
                  <c:v>1.084745762711868</c:v>
                </c:pt>
                <c:pt idx="5380">
                  <c:v>1.2203389830508475</c:v>
                </c:pt>
                <c:pt idx="5381">
                  <c:v>1.762711864406785</c:v>
                </c:pt>
                <c:pt idx="5382">
                  <c:v>1.6271186440677967</c:v>
                </c:pt>
                <c:pt idx="5383">
                  <c:v>1.2203389830508475</c:v>
                </c:pt>
                <c:pt idx="5384">
                  <c:v>1.2203389830508475</c:v>
                </c:pt>
                <c:pt idx="5385">
                  <c:v>1.6271186440677967</c:v>
                </c:pt>
                <c:pt idx="5386">
                  <c:v>1.3559322033898298</c:v>
                </c:pt>
                <c:pt idx="5387">
                  <c:v>1.3559322033898298</c:v>
                </c:pt>
                <c:pt idx="5388">
                  <c:v>1.762711864406785</c:v>
                </c:pt>
                <c:pt idx="5389">
                  <c:v>1.2203389830508475</c:v>
                </c:pt>
                <c:pt idx="5390">
                  <c:v>1.491525423728814</c:v>
                </c:pt>
                <c:pt idx="5391">
                  <c:v>1.2203389830508475</c:v>
                </c:pt>
                <c:pt idx="5392">
                  <c:v>1.3559322033898298</c:v>
                </c:pt>
                <c:pt idx="5393">
                  <c:v>1.762711864406785</c:v>
                </c:pt>
                <c:pt idx="5394">
                  <c:v>1.2203389830508475</c:v>
                </c:pt>
                <c:pt idx="5395">
                  <c:v>1.3559322033898298</c:v>
                </c:pt>
                <c:pt idx="5396">
                  <c:v>1.6271186440677967</c:v>
                </c:pt>
                <c:pt idx="5397">
                  <c:v>1.3559322033898298</c:v>
                </c:pt>
                <c:pt idx="5398">
                  <c:v>1.8983050847457685</c:v>
                </c:pt>
                <c:pt idx="5399">
                  <c:v>1.084745762711868</c:v>
                </c:pt>
                <c:pt idx="5400">
                  <c:v>1.491525423728814</c:v>
                </c:pt>
                <c:pt idx="5401">
                  <c:v>1.084745762711868</c:v>
                </c:pt>
                <c:pt idx="5402">
                  <c:v>1.2203389830508475</c:v>
                </c:pt>
                <c:pt idx="5403">
                  <c:v>1.3559322033898298</c:v>
                </c:pt>
                <c:pt idx="5404">
                  <c:v>1.6271186440677967</c:v>
                </c:pt>
                <c:pt idx="5405">
                  <c:v>1.491525423728814</c:v>
                </c:pt>
                <c:pt idx="5406">
                  <c:v>1.2203389830508475</c:v>
                </c:pt>
                <c:pt idx="5407">
                  <c:v>1.762711864406785</c:v>
                </c:pt>
                <c:pt idx="5408">
                  <c:v>1.3559322033898298</c:v>
                </c:pt>
                <c:pt idx="5409">
                  <c:v>0.9491525423728816</c:v>
                </c:pt>
                <c:pt idx="5410">
                  <c:v>1.491525423728814</c:v>
                </c:pt>
                <c:pt idx="5411">
                  <c:v>1.3559322033898298</c:v>
                </c:pt>
                <c:pt idx="5412">
                  <c:v>1.3559322033898298</c:v>
                </c:pt>
                <c:pt idx="5413">
                  <c:v>1.491525423728814</c:v>
                </c:pt>
                <c:pt idx="5414">
                  <c:v>1.3559322033898298</c:v>
                </c:pt>
                <c:pt idx="5415">
                  <c:v>1.491525423728814</c:v>
                </c:pt>
                <c:pt idx="5416">
                  <c:v>1.762711864406785</c:v>
                </c:pt>
                <c:pt idx="5417">
                  <c:v>1.2203389830508475</c:v>
                </c:pt>
                <c:pt idx="5418">
                  <c:v>1.3559322033898298</c:v>
                </c:pt>
                <c:pt idx="5419">
                  <c:v>1.3559322033898298</c:v>
                </c:pt>
                <c:pt idx="5420">
                  <c:v>1.6271186440677967</c:v>
                </c:pt>
                <c:pt idx="5421">
                  <c:v>1.491525423728814</c:v>
                </c:pt>
                <c:pt idx="5422">
                  <c:v>1.491525423728814</c:v>
                </c:pt>
                <c:pt idx="5423">
                  <c:v>1.6271186440677967</c:v>
                </c:pt>
                <c:pt idx="5424">
                  <c:v>1.491525423728814</c:v>
                </c:pt>
                <c:pt idx="5425">
                  <c:v>1.3559322033898298</c:v>
                </c:pt>
                <c:pt idx="5426">
                  <c:v>1.2203389830508475</c:v>
                </c:pt>
                <c:pt idx="5427">
                  <c:v>1.6271186440677967</c:v>
                </c:pt>
                <c:pt idx="5428">
                  <c:v>1.2203389830508475</c:v>
                </c:pt>
                <c:pt idx="5429">
                  <c:v>1.491525423728814</c:v>
                </c:pt>
                <c:pt idx="5430">
                  <c:v>1.6271186440677967</c:v>
                </c:pt>
                <c:pt idx="5431">
                  <c:v>1.491525423728814</c:v>
                </c:pt>
                <c:pt idx="5432">
                  <c:v>1.2203389830508475</c:v>
                </c:pt>
                <c:pt idx="5433">
                  <c:v>1.491525423728814</c:v>
                </c:pt>
                <c:pt idx="5434">
                  <c:v>1.3559322033898298</c:v>
                </c:pt>
                <c:pt idx="5435">
                  <c:v>1.3559322033898298</c:v>
                </c:pt>
                <c:pt idx="5436">
                  <c:v>1.491525423728814</c:v>
                </c:pt>
                <c:pt idx="5437">
                  <c:v>1.6271186440677967</c:v>
                </c:pt>
                <c:pt idx="5438">
                  <c:v>0.9491525423728816</c:v>
                </c:pt>
                <c:pt idx="5439">
                  <c:v>1.2203389830508475</c:v>
                </c:pt>
                <c:pt idx="5440">
                  <c:v>1.491525423728814</c:v>
                </c:pt>
                <c:pt idx="5441">
                  <c:v>1.084745762711868</c:v>
                </c:pt>
                <c:pt idx="5442">
                  <c:v>1.491525423728814</c:v>
                </c:pt>
                <c:pt idx="5443">
                  <c:v>1.3559322033898298</c:v>
                </c:pt>
                <c:pt idx="5444">
                  <c:v>1.084745762711868</c:v>
                </c:pt>
                <c:pt idx="5445">
                  <c:v>1.491525423728814</c:v>
                </c:pt>
                <c:pt idx="5446">
                  <c:v>1.6271186440677967</c:v>
                </c:pt>
                <c:pt idx="5447">
                  <c:v>1.6271186440677967</c:v>
                </c:pt>
                <c:pt idx="5448">
                  <c:v>1.3559322033898298</c:v>
                </c:pt>
                <c:pt idx="5449">
                  <c:v>1.491525423728814</c:v>
                </c:pt>
                <c:pt idx="5450">
                  <c:v>1.491525423728814</c:v>
                </c:pt>
                <c:pt idx="5451">
                  <c:v>1.3559322033898298</c:v>
                </c:pt>
                <c:pt idx="5452">
                  <c:v>1.3559322033898298</c:v>
                </c:pt>
                <c:pt idx="5453">
                  <c:v>1.762711864406785</c:v>
                </c:pt>
                <c:pt idx="5454">
                  <c:v>1.762711864406785</c:v>
                </c:pt>
                <c:pt idx="5455">
                  <c:v>1.6271186440677967</c:v>
                </c:pt>
                <c:pt idx="5456">
                  <c:v>1.491525423728814</c:v>
                </c:pt>
                <c:pt idx="5457">
                  <c:v>1.2203389830508475</c:v>
                </c:pt>
                <c:pt idx="5458">
                  <c:v>1.491525423728814</c:v>
                </c:pt>
                <c:pt idx="5459">
                  <c:v>1.2203389830508475</c:v>
                </c:pt>
                <c:pt idx="5460">
                  <c:v>1.491525423728814</c:v>
                </c:pt>
                <c:pt idx="5461">
                  <c:v>1.491525423728814</c:v>
                </c:pt>
                <c:pt idx="5462">
                  <c:v>1.2203389830508475</c:v>
                </c:pt>
                <c:pt idx="5463">
                  <c:v>1.3559322033898298</c:v>
                </c:pt>
                <c:pt idx="5464">
                  <c:v>1.491525423728814</c:v>
                </c:pt>
                <c:pt idx="5465">
                  <c:v>1.2203389830508475</c:v>
                </c:pt>
                <c:pt idx="5466">
                  <c:v>1.491525423728814</c:v>
                </c:pt>
                <c:pt idx="5467">
                  <c:v>0.81355932203390002</c:v>
                </c:pt>
                <c:pt idx="5468">
                  <c:v>1.762711864406785</c:v>
                </c:pt>
                <c:pt idx="5469">
                  <c:v>1.3559322033898298</c:v>
                </c:pt>
                <c:pt idx="5470">
                  <c:v>1.3559322033898298</c:v>
                </c:pt>
                <c:pt idx="5471">
                  <c:v>1.762711864406785</c:v>
                </c:pt>
                <c:pt idx="5472">
                  <c:v>1.6271186440677967</c:v>
                </c:pt>
                <c:pt idx="5473">
                  <c:v>1.6271186440677967</c:v>
                </c:pt>
                <c:pt idx="5474">
                  <c:v>1.491525423728814</c:v>
                </c:pt>
                <c:pt idx="5475">
                  <c:v>1.2203389830508475</c:v>
                </c:pt>
                <c:pt idx="5476">
                  <c:v>1.491525423728814</c:v>
                </c:pt>
                <c:pt idx="5477">
                  <c:v>1.491525423728814</c:v>
                </c:pt>
                <c:pt idx="5478">
                  <c:v>1.3559322033898298</c:v>
                </c:pt>
                <c:pt idx="5479">
                  <c:v>1.084745762711868</c:v>
                </c:pt>
                <c:pt idx="5480">
                  <c:v>1.3559322033898298</c:v>
                </c:pt>
                <c:pt idx="5481">
                  <c:v>1.6271186440677967</c:v>
                </c:pt>
                <c:pt idx="5482">
                  <c:v>1.491525423728814</c:v>
                </c:pt>
                <c:pt idx="5483">
                  <c:v>1.491525423728814</c:v>
                </c:pt>
                <c:pt idx="5484">
                  <c:v>1.3559322033898298</c:v>
                </c:pt>
                <c:pt idx="5485">
                  <c:v>1.762711864406785</c:v>
                </c:pt>
                <c:pt idx="5486">
                  <c:v>1.762711864406785</c:v>
                </c:pt>
                <c:pt idx="5487">
                  <c:v>1.3559322033898298</c:v>
                </c:pt>
                <c:pt idx="5488">
                  <c:v>1.6271186440677967</c:v>
                </c:pt>
                <c:pt idx="5489">
                  <c:v>1.6271186440677967</c:v>
                </c:pt>
                <c:pt idx="5490">
                  <c:v>1.3559322033898298</c:v>
                </c:pt>
                <c:pt idx="5491">
                  <c:v>1.3559322033898298</c:v>
                </c:pt>
                <c:pt idx="5492">
                  <c:v>1.2203389830508475</c:v>
                </c:pt>
                <c:pt idx="5493">
                  <c:v>1.8983050847457685</c:v>
                </c:pt>
                <c:pt idx="5494">
                  <c:v>1.491525423728814</c:v>
                </c:pt>
                <c:pt idx="5495">
                  <c:v>1.491525423728814</c:v>
                </c:pt>
                <c:pt idx="5496">
                  <c:v>1.2203389830508475</c:v>
                </c:pt>
                <c:pt idx="5497">
                  <c:v>1.762711864406785</c:v>
                </c:pt>
                <c:pt idx="5498">
                  <c:v>1.3559322033898298</c:v>
                </c:pt>
                <c:pt idx="5499">
                  <c:v>1.491525423728814</c:v>
                </c:pt>
                <c:pt idx="5500">
                  <c:v>1.084745762711868</c:v>
                </c:pt>
                <c:pt idx="5501">
                  <c:v>1.084745762711868</c:v>
                </c:pt>
                <c:pt idx="5502">
                  <c:v>1.491525423728814</c:v>
                </c:pt>
                <c:pt idx="5503">
                  <c:v>1.084745762711868</c:v>
                </c:pt>
                <c:pt idx="5504">
                  <c:v>1.3559322033898298</c:v>
                </c:pt>
                <c:pt idx="5505">
                  <c:v>1.084745762711868</c:v>
                </c:pt>
                <c:pt idx="5506">
                  <c:v>1.3559322033898298</c:v>
                </c:pt>
                <c:pt idx="5507">
                  <c:v>1.3559322033898298</c:v>
                </c:pt>
                <c:pt idx="5508">
                  <c:v>1.3559322033898298</c:v>
                </c:pt>
                <c:pt idx="5509">
                  <c:v>1.6271186440677967</c:v>
                </c:pt>
                <c:pt idx="5510">
                  <c:v>1.2203389830508475</c:v>
                </c:pt>
                <c:pt idx="5511">
                  <c:v>1.2203389830508475</c:v>
                </c:pt>
                <c:pt idx="5512">
                  <c:v>1.2203389830508475</c:v>
                </c:pt>
                <c:pt idx="5513">
                  <c:v>1.3559322033898298</c:v>
                </c:pt>
                <c:pt idx="5514">
                  <c:v>1.084745762711868</c:v>
                </c:pt>
                <c:pt idx="5515">
                  <c:v>1.3559322033898298</c:v>
                </c:pt>
                <c:pt idx="5516">
                  <c:v>1.491525423728814</c:v>
                </c:pt>
                <c:pt idx="5517">
                  <c:v>1.3559322033898298</c:v>
                </c:pt>
                <c:pt idx="5518">
                  <c:v>1.491525423728814</c:v>
                </c:pt>
                <c:pt idx="5519">
                  <c:v>1.2203389830508475</c:v>
                </c:pt>
                <c:pt idx="5520">
                  <c:v>1.3559322033898298</c:v>
                </c:pt>
                <c:pt idx="5521">
                  <c:v>1.2203389830508475</c:v>
                </c:pt>
                <c:pt idx="5522">
                  <c:v>1.2203389830508475</c:v>
                </c:pt>
                <c:pt idx="5523">
                  <c:v>1.491525423728814</c:v>
                </c:pt>
                <c:pt idx="5524">
                  <c:v>1.2203389830508475</c:v>
                </c:pt>
                <c:pt idx="5525">
                  <c:v>0.9491525423728816</c:v>
                </c:pt>
                <c:pt idx="5526">
                  <c:v>1.2203389830508475</c:v>
                </c:pt>
                <c:pt idx="5527">
                  <c:v>1.2203389830508475</c:v>
                </c:pt>
                <c:pt idx="5528">
                  <c:v>1.491525423728814</c:v>
                </c:pt>
                <c:pt idx="5529">
                  <c:v>1.2203389830508475</c:v>
                </c:pt>
                <c:pt idx="5530">
                  <c:v>1.6271186440677967</c:v>
                </c:pt>
                <c:pt idx="5531">
                  <c:v>1.3559322033898298</c:v>
                </c:pt>
                <c:pt idx="5532">
                  <c:v>0.9491525423728816</c:v>
                </c:pt>
                <c:pt idx="5533">
                  <c:v>1.2203389830508475</c:v>
                </c:pt>
                <c:pt idx="5534">
                  <c:v>1.084745762711868</c:v>
                </c:pt>
                <c:pt idx="5535">
                  <c:v>1.2203389830508475</c:v>
                </c:pt>
                <c:pt idx="5536">
                  <c:v>0.9491525423728816</c:v>
                </c:pt>
                <c:pt idx="5537">
                  <c:v>1.6271186440677967</c:v>
                </c:pt>
                <c:pt idx="5538">
                  <c:v>1.6271186440677967</c:v>
                </c:pt>
                <c:pt idx="5539">
                  <c:v>0.9491525423728816</c:v>
                </c:pt>
                <c:pt idx="5540">
                  <c:v>1.6271186440677967</c:v>
                </c:pt>
                <c:pt idx="5541">
                  <c:v>1.2203389830508475</c:v>
                </c:pt>
                <c:pt idx="5542">
                  <c:v>0.81355932203390002</c:v>
                </c:pt>
                <c:pt idx="5543">
                  <c:v>1.491525423728814</c:v>
                </c:pt>
                <c:pt idx="5544">
                  <c:v>1.2203389830508475</c:v>
                </c:pt>
                <c:pt idx="5545">
                  <c:v>1.3559322033898298</c:v>
                </c:pt>
                <c:pt idx="5546">
                  <c:v>1.491525423728814</c:v>
                </c:pt>
                <c:pt idx="5547">
                  <c:v>1.2203389830508475</c:v>
                </c:pt>
                <c:pt idx="5548">
                  <c:v>1.3559322033898298</c:v>
                </c:pt>
                <c:pt idx="5549">
                  <c:v>1.3559322033898298</c:v>
                </c:pt>
                <c:pt idx="5550">
                  <c:v>1.491525423728814</c:v>
                </c:pt>
                <c:pt idx="5551">
                  <c:v>1.3559322033898298</c:v>
                </c:pt>
                <c:pt idx="5552">
                  <c:v>1.3559322033898298</c:v>
                </c:pt>
                <c:pt idx="5553">
                  <c:v>1.3559322033898298</c:v>
                </c:pt>
                <c:pt idx="5554">
                  <c:v>1.491525423728814</c:v>
                </c:pt>
                <c:pt idx="5555">
                  <c:v>1.491525423728814</c:v>
                </c:pt>
                <c:pt idx="5556">
                  <c:v>1.2203389830508475</c:v>
                </c:pt>
                <c:pt idx="5557">
                  <c:v>1.3559322033898298</c:v>
                </c:pt>
                <c:pt idx="5558">
                  <c:v>1.2203389830508475</c:v>
                </c:pt>
                <c:pt idx="5559">
                  <c:v>1.084745762711868</c:v>
                </c:pt>
                <c:pt idx="5560">
                  <c:v>1.3559322033898298</c:v>
                </c:pt>
                <c:pt idx="5561">
                  <c:v>1.491525423728814</c:v>
                </c:pt>
                <c:pt idx="5562">
                  <c:v>1.3559322033898298</c:v>
                </c:pt>
                <c:pt idx="5563">
                  <c:v>1.2203389830508475</c:v>
                </c:pt>
                <c:pt idx="5564">
                  <c:v>0.9491525423728816</c:v>
                </c:pt>
                <c:pt idx="5565">
                  <c:v>1.491525423728814</c:v>
                </c:pt>
                <c:pt idx="5566">
                  <c:v>1.3559322033898298</c:v>
                </c:pt>
                <c:pt idx="5567">
                  <c:v>1.2203389830508475</c:v>
                </c:pt>
                <c:pt idx="5568">
                  <c:v>1.3559322033898298</c:v>
                </c:pt>
                <c:pt idx="5569">
                  <c:v>1.3559322033898298</c:v>
                </c:pt>
                <c:pt idx="5570">
                  <c:v>1.6271186440677967</c:v>
                </c:pt>
                <c:pt idx="5571">
                  <c:v>1.3559322033898298</c:v>
                </c:pt>
                <c:pt idx="5572">
                  <c:v>1.3559322033898298</c:v>
                </c:pt>
                <c:pt idx="5573">
                  <c:v>1.491525423728814</c:v>
                </c:pt>
                <c:pt idx="5574">
                  <c:v>1.491525423728814</c:v>
                </c:pt>
                <c:pt idx="5575">
                  <c:v>1.8983050847457685</c:v>
                </c:pt>
                <c:pt idx="5576">
                  <c:v>1.084745762711868</c:v>
                </c:pt>
                <c:pt idx="5577">
                  <c:v>0.81355932203390002</c:v>
                </c:pt>
                <c:pt idx="5578">
                  <c:v>0.9491525423728816</c:v>
                </c:pt>
                <c:pt idx="5579">
                  <c:v>1.2203389830508475</c:v>
                </c:pt>
                <c:pt idx="5580">
                  <c:v>1.2203389830508475</c:v>
                </c:pt>
                <c:pt idx="5581">
                  <c:v>1.6271186440677967</c:v>
                </c:pt>
                <c:pt idx="5582">
                  <c:v>1.2203389830508475</c:v>
                </c:pt>
                <c:pt idx="5583">
                  <c:v>1.3559322033898298</c:v>
                </c:pt>
                <c:pt idx="5584">
                  <c:v>1.3559322033898298</c:v>
                </c:pt>
                <c:pt idx="5585">
                  <c:v>1.084745762711868</c:v>
                </c:pt>
                <c:pt idx="5586">
                  <c:v>1.6271186440677967</c:v>
                </c:pt>
                <c:pt idx="5587">
                  <c:v>1.084745762711868</c:v>
                </c:pt>
                <c:pt idx="5588">
                  <c:v>1.8983050847457685</c:v>
                </c:pt>
                <c:pt idx="5589">
                  <c:v>1.3559322033898298</c:v>
                </c:pt>
                <c:pt idx="5590">
                  <c:v>1.6271186440677967</c:v>
                </c:pt>
                <c:pt idx="5591">
                  <c:v>1.2203389830508475</c:v>
                </c:pt>
                <c:pt idx="5592">
                  <c:v>1.3559322033898298</c:v>
                </c:pt>
                <c:pt idx="5593">
                  <c:v>1.084745762711868</c:v>
                </c:pt>
                <c:pt idx="5594">
                  <c:v>1.2203389830508475</c:v>
                </c:pt>
                <c:pt idx="5595">
                  <c:v>1.3559322033898298</c:v>
                </c:pt>
                <c:pt idx="5596">
                  <c:v>1.3559322033898298</c:v>
                </c:pt>
                <c:pt idx="5597">
                  <c:v>1.6271186440677967</c:v>
                </c:pt>
                <c:pt idx="5598">
                  <c:v>1.2203389830508475</c:v>
                </c:pt>
                <c:pt idx="5599">
                  <c:v>1.2203389830508475</c:v>
                </c:pt>
                <c:pt idx="5600">
                  <c:v>1.2203389830508475</c:v>
                </c:pt>
                <c:pt idx="5601">
                  <c:v>1.2203389830508475</c:v>
                </c:pt>
                <c:pt idx="5602">
                  <c:v>1.491525423728814</c:v>
                </c:pt>
                <c:pt idx="5603">
                  <c:v>1.491525423728814</c:v>
                </c:pt>
                <c:pt idx="5604">
                  <c:v>1.3559322033898298</c:v>
                </c:pt>
                <c:pt idx="5605">
                  <c:v>1.2203389830508475</c:v>
                </c:pt>
                <c:pt idx="5606">
                  <c:v>1.2203389830508475</c:v>
                </c:pt>
                <c:pt idx="5607">
                  <c:v>1.3559322033898298</c:v>
                </c:pt>
                <c:pt idx="5608">
                  <c:v>1.491525423728814</c:v>
                </c:pt>
                <c:pt idx="5609">
                  <c:v>1.491525423728814</c:v>
                </c:pt>
                <c:pt idx="5610">
                  <c:v>1.2203389830508475</c:v>
                </c:pt>
                <c:pt idx="5611">
                  <c:v>1.3559322033898298</c:v>
                </c:pt>
                <c:pt idx="5612">
                  <c:v>1.3559322033898298</c:v>
                </c:pt>
                <c:pt idx="5613">
                  <c:v>1.3559322033898298</c:v>
                </c:pt>
                <c:pt idx="5614">
                  <c:v>1.3559322033898298</c:v>
                </c:pt>
                <c:pt idx="5615">
                  <c:v>1.491525423728814</c:v>
                </c:pt>
                <c:pt idx="5616">
                  <c:v>1.084745762711868</c:v>
                </c:pt>
                <c:pt idx="5617">
                  <c:v>1.2203389830508475</c:v>
                </c:pt>
                <c:pt idx="5618">
                  <c:v>1.2203389830508475</c:v>
                </c:pt>
                <c:pt idx="5619">
                  <c:v>0.9491525423728816</c:v>
                </c:pt>
                <c:pt idx="5620">
                  <c:v>1.2203389830508475</c:v>
                </c:pt>
                <c:pt idx="5621">
                  <c:v>1.084745762711868</c:v>
                </c:pt>
                <c:pt idx="5622">
                  <c:v>1.491525423728814</c:v>
                </c:pt>
                <c:pt idx="5623">
                  <c:v>1.3559322033898298</c:v>
                </c:pt>
                <c:pt idx="5624">
                  <c:v>1.2203389830508475</c:v>
                </c:pt>
                <c:pt idx="5625">
                  <c:v>1.2203389830508475</c:v>
                </c:pt>
                <c:pt idx="5626">
                  <c:v>1.3559322033898298</c:v>
                </c:pt>
                <c:pt idx="5627">
                  <c:v>1.2203389830508475</c:v>
                </c:pt>
                <c:pt idx="5628">
                  <c:v>1.762711864406785</c:v>
                </c:pt>
                <c:pt idx="5629">
                  <c:v>1.491525423728814</c:v>
                </c:pt>
                <c:pt idx="5630">
                  <c:v>0.81355932203390002</c:v>
                </c:pt>
                <c:pt idx="5631">
                  <c:v>1.491525423728814</c:v>
                </c:pt>
                <c:pt idx="5632">
                  <c:v>1.3559322033898298</c:v>
                </c:pt>
                <c:pt idx="5633">
                  <c:v>1.491525423728814</c:v>
                </c:pt>
                <c:pt idx="5634">
                  <c:v>1.084745762711868</c:v>
                </c:pt>
                <c:pt idx="5635">
                  <c:v>1.491525423728814</c:v>
                </c:pt>
                <c:pt idx="5636">
                  <c:v>1.3559322033898298</c:v>
                </c:pt>
                <c:pt idx="5637">
                  <c:v>1.3559322033898298</c:v>
                </c:pt>
                <c:pt idx="5638">
                  <c:v>1.084745762711868</c:v>
                </c:pt>
                <c:pt idx="5639">
                  <c:v>1.6271186440677967</c:v>
                </c:pt>
                <c:pt idx="5640">
                  <c:v>1.3559322033898298</c:v>
                </c:pt>
                <c:pt idx="5641">
                  <c:v>1.084745762711868</c:v>
                </c:pt>
                <c:pt idx="5642">
                  <c:v>1.084745762711868</c:v>
                </c:pt>
                <c:pt idx="5643">
                  <c:v>1.3559322033898298</c:v>
                </c:pt>
                <c:pt idx="5644">
                  <c:v>1.491525423728814</c:v>
                </c:pt>
                <c:pt idx="5645">
                  <c:v>1.3559322033898298</c:v>
                </c:pt>
                <c:pt idx="5646">
                  <c:v>1.3559322033898298</c:v>
                </c:pt>
                <c:pt idx="5647">
                  <c:v>1.2203389830508475</c:v>
                </c:pt>
                <c:pt idx="5648">
                  <c:v>1.3559322033898298</c:v>
                </c:pt>
                <c:pt idx="5649">
                  <c:v>1.3559322033898298</c:v>
                </c:pt>
                <c:pt idx="5650">
                  <c:v>1.2203389830508475</c:v>
                </c:pt>
                <c:pt idx="5651">
                  <c:v>1.491525423728814</c:v>
                </c:pt>
                <c:pt idx="5652">
                  <c:v>1.6271186440677967</c:v>
                </c:pt>
                <c:pt idx="5653">
                  <c:v>1.491525423728814</c:v>
                </c:pt>
                <c:pt idx="5654">
                  <c:v>1.491525423728814</c:v>
                </c:pt>
                <c:pt idx="5655">
                  <c:v>1.3559322033898298</c:v>
                </c:pt>
                <c:pt idx="5656">
                  <c:v>0.9491525423728816</c:v>
                </c:pt>
                <c:pt idx="5657">
                  <c:v>1.491525423728814</c:v>
                </c:pt>
                <c:pt idx="5658">
                  <c:v>1.491525423728814</c:v>
                </c:pt>
                <c:pt idx="5659">
                  <c:v>1.084745762711868</c:v>
                </c:pt>
                <c:pt idx="5660">
                  <c:v>1.2203389830508475</c:v>
                </c:pt>
                <c:pt idx="5661">
                  <c:v>1.3559322033898298</c:v>
                </c:pt>
                <c:pt idx="5662">
                  <c:v>1.2203389830508475</c:v>
                </c:pt>
                <c:pt idx="5663">
                  <c:v>1.2203389830508475</c:v>
                </c:pt>
                <c:pt idx="5664">
                  <c:v>1.2203389830508475</c:v>
                </c:pt>
                <c:pt idx="5665">
                  <c:v>1.491525423728814</c:v>
                </c:pt>
                <c:pt idx="5666">
                  <c:v>1.491525423728814</c:v>
                </c:pt>
                <c:pt idx="5667">
                  <c:v>0.9491525423728816</c:v>
                </c:pt>
                <c:pt idx="5668">
                  <c:v>1.084745762711868</c:v>
                </c:pt>
                <c:pt idx="5669">
                  <c:v>1.6271186440677967</c:v>
                </c:pt>
                <c:pt idx="5670">
                  <c:v>1.491525423728814</c:v>
                </c:pt>
                <c:pt idx="5671">
                  <c:v>1.3559322033898298</c:v>
                </c:pt>
                <c:pt idx="5672">
                  <c:v>1.2203389830508475</c:v>
                </c:pt>
                <c:pt idx="5673">
                  <c:v>0.81355932203390002</c:v>
                </c:pt>
                <c:pt idx="5674">
                  <c:v>1.491525423728814</c:v>
                </c:pt>
                <c:pt idx="5675">
                  <c:v>1.3559322033898298</c:v>
                </c:pt>
                <c:pt idx="5676">
                  <c:v>1.3559322033898298</c:v>
                </c:pt>
                <c:pt idx="5677">
                  <c:v>1.084745762711868</c:v>
                </c:pt>
                <c:pt idx="5678">
                  <c:v>1.084745762711868</c:v>
                </c:pt>
                <c:pt idx="5679">
                  <c:v>1.491525423728814</c:v>
                </c:pt>
                <c:pt idx="5680">
                  <c:v>1.2203389830508475</c:v>
                </c:pt>
                <c:pt idx="5681">
                  <c:v>1.2203389830508475</c:v>
                </c:pt>
                <c:pt idx="5682">
                  <c:v>1.2203389830508475</c:v>
                </c:pt>
                <c:pt idx="5683">
                  <c:v>1.491525423728814</c:v>
                </c:pt>
                <c:pt idx="5684">
                  <c:v>0.9491525423728816</c:v>
                </c:pt>
                <c:pt idx="5685">
                  <c:v>1.6271186440677967</c:v>
                </c:pt>
                <c:pt idx="5686">
                  <c:v>1.3559322033898298</c:v>
                </c:pt>
                <c:pt idx="5687">
                  <c:v>1.084745762711868</c:v>
                </c:pt>
                <c:pt idx="5688">
                  <c:v>0.9491525423728816</c:v>
                </c:pt>
                <c:pt idx="5689">
                  <c:v>1.491525423728814</c:v>
                </c:pt>
                <c:pt idx="5690">
                  <c:v>1.3559322033898298</c:v>
                </c:pt>
                <c:pt idx="5691">
                  <c:v>1.2203389830508475</c:v>
                </c:pt>
                <c:pt idx="5692">
                  <c:v>1.491525423728814</c:v>
                </c:pt>
                <c:pt idx="5693">
                  <c:v>1.2203389830508475</c:v>
                </c:pt>
                <c:pt idx="5694">
                  <c:v>1.2203389830508475</c:v>
                </c:pt>
                <c:pt idx="5695">
                  <c:v>1.3559322033898298</c:v>
                </c:pt>
                <c:pt idx="5696">
                  <c:v>1.3559322033898298</c:v>
                </c:pt>
                <c:pt idx="5697">
                  <c:v>1.3559322033898298</c:v>
                </c:pt>
                <c:pt idx="5698">
                  <c:v>1.2203389830508475</c:v>
                </c:pt>
                <c:pt idx="5699">
                  <c:v>1.084745762711868</c:v>
                </c:pt>
                <c:pt idx="5700">
                  <c:v>1.2203389830508475</c:v>
                </c:pt>
                <c:pt idx="5701">
                  <c:v>1.2203389830508475</c:v>
                </c:pt>
                <c:pt idx="5702">
                  <c:v>1.2203389830508475</c:v>
                </c:pt>
                <c:pt idx="5703">
                  <c:v>1.084745762711868</c:v>
                </c:pt>
                <c:pt idx="5704">
                  <c:v>1.2203389830508475</c:v>
                </c:pt>
                <c:pt idx="5705">
                  <c:v>1.491525423728814</c:v>
                </c:pt>
                <c:pt idx="5706">
                  <c:v>1.3559322033898298</c:v>
                </c:pt>
                <c:pt idx="5707">
                  <c:v>1.2203389830508475</c:v>
                </c:pt>
                <c:pt idx="5708">
                  <c:v>1.3559322033898298</c:v>
                </c:pt>
                <c:pt idx="5709">
                  <c:v>1.2203389830508475</c:v>
                </c:pt>
                <c:pt idx="5710">
                  <c:v>1.6271186440677967</c:v>
                </c:pt>
                <c:pt idx="5711">
                  <c:v>1.3559322033898298</c:v>
                </c:pt>
                <c:pt idx="5712">
                  <c:v>1.2203389830508475</c:v>
                </c:pt>
                <c:pt idx="5713">
                  <c:v>1.3559322033898298</c:v>
                </c:pt>
                <c:pt idx="5714">
                  <c:v>1.491525423728814</c:v>
                </c:pt>
                <c:pt idx="5715">
                  <c:v>1.084745762711868</c:v>
                </c:pt>
                <c:pt idx="5716">
                  <c:v>1.491525423728814</c:v>
                </c:pt>
                <c:pt idx="5717">
                  <c:v>1.3559322033898298</c:v>
                </c:pt>
                <c:pt idx="5718">
                  <c:v>1.6271186440677967</c:v>
                </c:pt>
                <c:pt idx="5719">
                  <c:v>1.2203389830508475</c:v>
                </c:pt>
                <c:pt idx="5720">
                  <c:v>1.2203389830508475</c:v>
                </c:pt>
                <c:pt idx="5721">
                  <c:v>1.2203389830508475</c:v>
                </c:pt>
                <c:pt idx="5722">
                  <c:v>1.3559322033898298</c:v>
                </c:pt>
                <c:pt idx="5723">
                  <c:v>1.3559322033898298</c:v>
                </c:pt>
                <c:pt idx="5724">
                  <c:v>1.3559322033898298</c:v>
                </c:pt>
                <c:pt idx="5725">
                  <c:v>1.491525423728814</c:v>
                </c:pt>
                <c:pt idx="5726">
                  <c:v>1.3559322033898298</c:v>
                </c:pt>
                <c:pt idx="5727">
                  <c:v>0.9491525423728816</c:v>
                </c:pt>
                <c:pt idx="5728">
                  <c:v>1.2203389830508475</c:v>
                </c:pt>
                <c:pt idx="5729">
                  <c:v>1.3559322033898298</c:v>
                </c:pt>
                <c:pt idx="5730">
                  <c:v>1.491525423728814</c:v>
                </c:pt>
                <c:pt idx="5731">
                  <c:v>1.2203389830508475</c:v>
                </c:pt>
                <c:pt idx="5732">
                  <c:v>1.084745762711868</c:v>
                </c:pt>
                <c:pt idx="5733">
                  <c:v>1.491525423728814</c:v>
                </c:pt>
                <c:pt idx="5734">
                  <c:v>1.2203389830508475</c:v>
                </c:pt>
                <c:pt idx="5735">
                  <c:v>1.2203389830508475</c:v>
                </c:pt>
                <c:pt idx="5736">
                  <c:v>1.2203389830508475</c:v>
                </c:pt>
                <c:pt idx="5737">
                  <c:v>1.084745762711868</c:v>
                </c:pt>
                <c:pt idx="5738">
                  <c:v>1.084745762711868</c:v>
                </c:pt>
                <c:pt idx="5739">
                  <c:v>1.2203389830508475</c:v>
                </c:pt>
                <c:pt idx="5740">
                  <c:v>1.084745762711868</c:v>
                </c:pt>
                <c:pt idx="5741">
                  <c:v>1.2203389830508475</c:v>
                </c:pt>
                <c:pt idx="5742">
                  <c:v>1.084745762711868</c:v>
                </c:pt>
                <c:pt idx="5743">
                  <c:v>1.2203389830508475</c:v>
                </c:pt>
                <c:pt idx="5744">
                  <c:v>1.3559322033898298</c:v>
                </c:pt>
                <c:pt idx="5745">
                  <c:v>1.6271186440677967</c:v>
                </c:pt>
                <c:pt idx="5746">
                  <c:v>1.2203389830508475</c:v>
                </c:pt>
                <c:pt idx="5747">
                  <c:v>1.3559322033898298</c:v>
                </c:pt>
                <c:pt idx="5748">
                  <c:v>1.084745762711868</c:v>
                </c:pt>
                <c:pt idx="5749">
                  <c:v>1.3559322033898298</c:v>
                </c:pt>
                <c:pt idx="5750">
                  <c:v>1.2203389830508475</c:v>
                </c:pt>
                <c:pt idx="5751">
                  <c:v>1.762711864406785</c:v>
                </c:pt>
                <c:pt idx="5752">
                  <c:v>1.491525423728814</c:v>
                </c:pt>
                <c:pt idx="5753">
                  <c:v>1.491525423728814</c:v>
                </c:pt>
                <c:pt idx="5754">
                  <c:v>1.3559322033898298</c:v>
                </c:pt>
                <c:pt idx="5755">
                  <c:v>1.3559322033898298</c:v>
                </c:pt>
                <c:pt idx="5756">
                  <c:v>1.084745762711868</c:v>
                </c:pt>
                <c:pt idx="5757">
                  <c:v>1.2203389830508475</c:v>
                </c:pt>
                <c:pt idx="5758">
                  <c:v>1.491525423728814</c:v>
                </c:pt>
                <c:pt idx="5759">
                  <c:v>1.3559322033898298</c:v>
                </c:pt>
                <c:pt idx="5760">
                  <c:v>1.2203389830508475</c:v>
                </c:pt>
                <c:pt idx="5761">
                  <c:v>1.084745762711868</c:v>
                </c:pt>
                <c:pt idx="5762">
                  <c:v>1.3559322033898298</c:v>
                </c:pt>
                <c:pt idx="5763">
                  <c:v>1.3559322033898298</c:v>
                </c:pt>
                <c:pt idx="5764">
                  <c:v>1.491525423728814</c:v>
                </c:pt>
                <c:pt idx="5765">
                  <c:v>1.2203389830508475</c:v>
                </c:pt>
                <c:pt idx="5766">
                  <c:v>1.2203389830508475</c:v>
                </c:pt>
                <c:pt idx="5767">
                  <c:v>1.2203389830508475</c:v>
                </c:pt>
                <c:pt idx="5768">
                  <c:v>1.2203389830508475</c:v>
                </c:pt>
                <c:pt idx="5769">
                  <c:v>0.9491525423728816</c:v>
                </c:pt>
                <c:pt idx="5770">
                  <c:v>1.491525423728814</c:v>
                </c:pt>
                <c:pt idx="5771">
                  <c:v>1.491525423728814</c:v>
                </c:pt>
                <c:pt idx="5772">
                  <c:v>1.2203389830508475</c:v>
                </c:pt>
                <c:pt idx="5773">
                  <c:v>1.2203389830508475</c:v>
                </c:pt>
                <c:pt idx="5774">
                  <c:v>1.3559322033898298</c:v>
                </c:pt>
                <c:pt idx="5775">
                  <c:v>1.3559322033898298</c:v>
                </c:pt>
                <c:pt idx="5776">
                  <c:v>1.2203389830508475</c:v>
                </c:pt>
                <c:pt idx="5777">
                  <c:v>1.491525423728814</c:v>
                </c:pt>
                <c:pt idx="5778">
                  <c:v>1.2203389830508475</c:v>
                </c:pt>
                <c:pt idx="5779">
                  <c:v>1.2203389830508475</c:v>
                </c:pt>
                <c:pt idx="5780">
                  <c:v>1.491525423728814</c:v>
                </c:pt>
                <c:pt idx="5781">
                  <c:v>1.3559322033898298</c:v>
                </c:pt>
                <c:pt idx="5782">
                  <c:v>1.6271186440677967</c:v>
                </c:pt>
                <c:pt idx="5783">
                  <c:v>1.2203389830508475</c:v>
                </c:pt>
                <c:pt idx="5784">
                  <c:v>1.6271186440677967</c:v>
                </c:pt>
                <c:pt idx="5785">
                  <c:v>1.2203389830508475</c:v>
                </c:pt>
                <c:pt idx="5786">
                  <c:v>1.084745762711868</c:v>
                </c:pt>
                <c:pt idx="5787">
                  <c:v>0.9491525423728816</c:v>
                </c:pt>
                <c:pt idx="5788">
                  <c:v>1.3559322033898298</c:v>
                </c:pt>
                <c:pt idx="5789">
                  <c:v>1.2203389830508475</c:v>
                </c:pt>
                <c:pt idx="5790">
                  <c:v>1.3559322033898298</c:v>
                </c:pt>
                <c:pt idx="5791">
                  <c:v>1.3559322033898298</c:v>
                </c:pt>
                <c:pt idx="5792">
                  <c:v>1.3559322033898298</c:v>
                </c:pt>
                <c:pt idx="5793">
                  <c:v>1.3559322033898298</c:v>
                </c:pt>
                <c:pt idx="5794">
                  <c:v>1.3559322033898298</c:v>
                </c:pt>
                <c:pt idx="5795">
                  <c:v>1.3559322033898298</c:v>
                </c:pt>
                <c:pt idx="5796">
                  <c:v>1.084745762711868</c:v>
                </c:pt>
                <c:pt idx="5797">
                  <c:v>1.2203389830508475</c:v>
                </c:pt>
                <c:pt idx="5798">
                  <c:v>1.491525423728814</c:v>
                </c:pt>
                <c:pt idx="5799">
                  <c:v>1.3559322033898298</c:v>
                </c:pt>
                <c:pt idx="5800">
                  <c:v>1.2203389830508475</c:v>
                </c:pt>
                <c:pt idx="5801">
                  <c:v>1.3559322033898298</c:v>
                </c:pt>
                <c:pt idx="5802">
                  <c:v>1.3559322033898298</c:v>
                </c:pt>
                <c:pt idx="5803">
                  <c:v>1.2203389830508475</c:v>
                </c:pt>
                <c:pt idx="5804">
                  <c:v>1.2203389830508475</c:v>
                </c:pt>
                <c:pt idx="5805">
                  <c:v>0.9491525423728816</c:v>
                </c:pt>
                <c:pt idx="5806">
                  <c:v>1.084745762711868</c:v>
                </c:pt>
                <c:pt idx="5807">
                  <c:v>1.2203389830508475</c:v>
                </c:pt>
                <c:pt idx="5808">
                  <c:v>1.2203389830508475</c:v>
                </c:pt>
                <c:pt idx="5809">
                  <c:v>1.084745762711868</c:v>
                </c:pt>
                <c:pt idx="5810">
                  <c:v>1.084745762711868</c:v>
                </c:pt>
                <c:pt idx="5811">
                  <c:v>1.2203389830508475</c:v>
                </c:pt>
                <c:pt idx="5812">
                  <c:v>1.2203389830508475</c:v>
                </c:pt>
                <c:pt idx="5813">
                  <c:v>0.9491525423728816</c:v>
                </c:pt>
                <c:pt idx="5814">
                  <c:v>1.084745762711868</c:v>
                </c:pt>
                <c:pt idx="5815">
                  <c:v>1.2203389830508475</c:v>
                </c:pt>
                <c:pt idx="5816">
                  <c:v>1.3559322033898298</c:v>
                </c:pt>
                <c:pt idx="5817">
                  <c:v>1.2203389830508475</c:v>
                </c:pt>
                <c:pt idx="5818">
                  <c:v>1.3559322033898298</c:v>
                </c:pt>
                <c:pt idx="5819">
                  <c:v>1.3559322033898298</c:v>
                </c:pt>
                <c:pt idx="5820">
                  <c:v>1.084745762711868</c:v>
                </c:pt>
                <c:pt idx="5821">
                  <c:v>1.3559322033898298</c:v>
                </c:pt>
                <c:pt idx="5822">
                  <c:v>1.084745762711868</c:v>
                </c:pt>
                <c:pt idx="5823">
                  <c:v>1.2203389830508475</c:v>
                </c:pt>
                <c:pt idx="5824">
                  <c:v>1.084745762711868</c:v>
                </c:pt>
                <c:pt idx="5825">
                  <c:v>1.084745762711868</c:v>
                </c:pt>
                <c:pt idx="5826">
                  <c:v>1.491525423728814</c:v>
                </c:pt>
                <c:pt idx="5827">
                  <c:v>1.2203389830508475</c:v>
                </c:pt>
                <c:pt idx="5828">
                  <c:v>1.2203389830508475</c:v>
                </c:pt>
                <c:pt idx="5829">
                  <c:v>0.9491525423728816</c:v>
                </c:pt>
                <c:pt idx="5830">
                  <c:v>1.2203389830508475</c:v>
                </c:pt>
                <c:pt idx="5831">
                  <c:v>1.3559322033898298</c:v>
                </c:pt>
                <c:pt idx="5832">
                  <c:v>1.084745762711868</c:v>
                </c:pt>
                <c:pt idx="5833">
                  <c:v>1.2203389830508475</c:v>
                </c:pt>
                <c:pt idx="5834">
                  <c:v>1.3559322033898298</c:v>
                </c:pt>
                <c:pt idx="5835">
                  <c:v>1.3559322033898298</c:v>
                </c:pt>
                <c:pt idx="5836">
                  <c:v>1.491525423728814</c:v>
                </c:pt>
                <c:pt idx="5837">
                  <c:v>1.084745762711868</c:v>
                </c:pt>
                <c:pt idx="5838">
                  <c:v>0.9491525423728816</c:v>
                </c:pt>
                <c:pt idx="5839">
                  <c:v>1.2203389830508475</c:v>
                </c:pt>
                <c:pt idx="5840">
                  <c:v>1.084745762711868</c:v>
                </c:pt>
                <c:pt idx="5841">
                  <c:v>1.084745762711868</c:v>
                </c:pt>
                <c:pt idx="5842">
                  <c:v>1.3559322033898298</c:v>
                </c:pt>
                <c:pt idx="5843">
                  <c:v>1.6271186440677967</c:v>
                </c:pt>
                <c:pt idx="5844">
                  <c:v>1.491525423728814</c:v>
                </c:pt>
                <c:pt idx="5845">
                  <c:v>1.3559322033898298</c:v>
                </c:pt>
                <c:pt idx="5846">
                  <c:v>1.2203389830508475</c:v>
                </c:pt>
                <c:pt idx="5847">
                  <c:v>1.2203389830508475</c:v>
                </c:pt>
                <c:pt idx="5848">
                  <c:v>1.3559322033898298</c:v>
                </c:pt>
                <c:pt idx="5849">
                  <c:v>1.491525423728814</c:v>
                </c:pt>
                <c:pt idx="5850">
                  <c:v>1.491525423728814</c:v>
                </c:pt>
                <c:pt idx="5851">
                  <c:v>1.491525423728814</c:v>
                </c:pt>
                <c:pt idx="5852">
                  <c:v>1.2203389830508475</c:v>
                </c:pt>
                <c:pt idx="5853">
                  <c:v>1.3559322033898298</c:v>
                </c:pt>
                <c:pt idx="5854">
                  <c:v>1.3559322033898298</c:v>
                </c:pt>
                <c:pt idx="5855">
                  <c:v>1.2203389830508475</c:v>
                </c:pt>
                <c:pt idx="5856">
                  <c:v>1.084745762711868</c:v>
                </c:pt>
                <c:pt idx="5857">
                  <c:v>1.3559322033898298</c:v>
                </c:pt>
                <c:pt idx="5858">
                  <c:v>1.084745762711868</c:v>
                </c:pt>
                <c:pt idx="5859">
                  <c:v>1.084745762711868</c:v>
                </c:pt>
                <c:pt idx="5860">
                  <c:v>1.3559322033898298</c:v>
                </c:pt>
                <c:pt idx="5861">
                  <c:v>1.491525423728814</c:v>
                </c:pt>
                <c:pt idx="5862">
                  <c:v>1.084745762711868</c:v>
                </c:pt>
                <c:pt idx="5863">
                  <c:v>1.8983050847457685</c:v>
                </c:pt>
                <c:pt idx="5864">
                  <c:v>1.2203389830508475</c:v>
                </c:pt>
                <c:pt idx="5865">
                  <c:v>1.2203389830508475</c:v>
                </c:pt>
                <c:pt idx="5866">
                  <c:v>1.084745762711868</c:v>
                </c:pt>
                <c:pt idx="5867">
                  <c:v>1.491525423728814</c:v>
                </c:pt>
                <c:pt idx="5868">
                  <c:v>1.6271186440677967</c:v>
                </c:pt>
                <c:pt idx="5869">
                  <c:v>1.6271186440677967</c:v>
                </c:pt>
                <c:pt idx="5870">
                  <c:v>1.6271186440677967</c:v>
                </c:pt>
                <c:pt idx="5871">
                  <c:v>1.491525423728814</c:v>
                </c:pt>
                <c:pt idx="5872">
                  <c:v>1.491525423728814</c:v>
                </c:pt>
                <c:pt idx="5873">
                  <c:v>0.81355932203390002</c:v>
                </c:pt>
                <c:pt idx="5874">
                  <c:v>1.3559322033898298</c:v>
                </c:pt>
                <c:pt idx="5875">
                  <c:v>1.084745762711868</c:v>
                </c:pt>
                <c:pt idx="5876">
                  <c:v>1.084745762711868</c:v>
                </c:pt>
                <c:pt idx="5877">
                  <c:v>1.084745762711868</c:v>
                </c:pt>
                <c:pt idx="5878">
                  <c:v>1.3559322033898298</c:v>
                </c:pt>
                <c:pt idx="5879">
                  <c:v>1.084745762711868</c:v>
                </c:pt>
                <c:pt idx="5880">
                  <c:v>1.491525423728814</c:v>
                </c:pt>
                <c:pt idx="5881">
                  <c:v>1.2203389830508475</c:v>
                </c:pt>
                <c:pt idx="5882">
                  <c:v>1.3559322033898298</c:v>
                </c:pt>
                <c:pt idx="5883">
                  <c:v>1.491525423728814</c:v>
                </c:pt>
                <c:pt idx="5884">
                  <c:v>1.2203389830508475</c:v>
                </c:pt>
                <c:pt idx="5885">
                  <c:v>1.084745762711868</c:v>
                </c:pt>
                <c:pt idx="5886">
                  <c:v>1.3559322033898298</c:v>
                </c:pt>
                <c:pt idx="5887">
                  <c:v>1.2203389830508475</c:v>
                </c:pt>
                <c:pt idx="5888">
                  <c:v>1.3559322033898298</c:v>
                </c:pt>
                <c:pt idx="5889">
                  <c:v>1.762711864406785</c:v>
                </c:pt>
                <c:pt idx="5890">
                  <c:v>1.084745762711868</c:v>
                </c:pt>
                <c:pt idx="5891">
                  <c:v>0.81355932203390002</c:v>
                </c:pt>
                <c:pt idx="5892">
                  <c:v>1.2203389830508475</c:v>
                </c:pt>
                <c:pt idx="5893">
                  <c:v>1.2203389830508475</c:v>
                </c:pt>
                <c:pt idx="5894">
                  <c:v>1.3559322033898298</c:v>
                </c:pt>
                <c:pt idx="5895">
                  <c:v>1.491525423728814</c:v>
                </c:pt>
                <c:pt idx="5896">
                  <c:v>1.2203389830508475</c:v>
                </c:pt>
                <c:pt idx="5897">
                  <c:v>1.2203389830508475</c:v>
                </c:pt>
                <c:pt idx="5898">
                  <c:v>1.3559322033898298</c:v>
                </c:pt>
                <c:pt idx="5899">
                  <c:v>1.2203389830508475</c:v>
                </c:pt>
                <c:pt idx="5900">
                  <c:v>1.084745762711868</c:v>
                </c:pt>
                <c:pt idx="5901">
                  <c:v>1.084745762711868</c:v>
                </c:pt>
                <c:pt idx="5902">
                  <c:v>1.6271186440677967</c:v>
                </c:pt>
                <c:pt idx="5903">
                  <c:v>1.2203389830508475</c:v>
                </c:pt>
                <c:pt idx="5904">
                  <c:v>1.3559322033898298</c:v>
                </c:pt>
                <c:pt idx="5905">
                  <c:v>1.2203389830508475</c:v>
                </c:pt>
                <c:pt idx="5906">
                  <c:v>1.2203389830508475</c:v>
                </c:pt>
                <c:pt idx="5907">
                  <c:v>0.81355932203390002</c:v>
                </c:pt>
                <c:pt idx="5908">
                  <c:v>1.491525423728814</c:v>
                </c:pt>
                <c:pt idx="5909">
                  <c:v>1.2203389830508475</c:v>
                </c:pt>
                <c:pt idx="5910">
                  <c:v>1.2203389830508475</c:v>
                </c:pt>
                <c:pt idx="5911">
                  <c:v>1.2203389830508475</c:v>
                </c:pt>
                <c:pt idx="5912">
                  <c:v>1.2203389830508475</c:v>
                </c:pt>
                <c:pt idx="5913">
                  <c:v>1.2203389830508475</c:v>
                </c:pt>
                <c:pt idx="5914">
                  <c:v>1.2203389830508475</c:v>
                </c:pt>
                <c:pt idx="5915">
                  <c:v>1.084745762711868</c:v>
                </c:pt>
                <c:pt idx="5916">
                  <c:v>1.2203389830508475</c:v>
                </c:pt>
                <c:pt idx="5917">
                  <c:v>1.084745762711868</c:v>
                </c:pt>
                <c:pt idx="5918">
                  <c:v>1.084745762711868</c:v>
                </c:pt>
                <c:pt idx="5919">
                  <c:v>1.491525423728814</c:v>
                </c:pt>
                <c:pt idx="5920">
                  <c:v>1.2203389830508475</c:v>
                </c:pt>
                <c:pt idx="5921">
                  <c:v>1.2203389830508475</c:v>
                </c:pt>
                <c:pt idx="5922">
                  <c:v>1.2203389830508475</c:v>
                </c:pt>
                <c:pt idx="5923">
                  <c:v>1.3559322033898298</c:v>
                </c:pt>
                <c:pt idx="5924">
                  <c:v>1.2203389830508475</c:v>
                </c:pt>
                <c:pt idx="5925">
                  <c:v>1.2203389830508475</c:v>
                </c:pt>
                <c:pt idx="5926">
                  <c:v>1.491525423728814</c:v>
                </c:pt>
                <c:pt idx="5927">
                  <c:v>0.67796610169491534</c:v>
                </c:pt>
                <c:pt idx="5928">
                  <c:v>1.084745762711868</c:v>
                </c:pt>
                <c:pt idx="5929">
                  <c:v>0.81355932203390002</c:v>
                </c:pt>
                <c:pt idx="5930">
                  <c:v>1.2203389830508475</c:v>
                </c:pt>
                <c:pt idx="5931">
                  <c:v>1.2203389830508475</c:v>
                </c:pt>
                <c:pt idx="5932">
                  <c:v>0.9491525423728816</c:v>
                </c:pt>
                <c:pt idx="5933">
                  <c:v>1.3559322033898298</c:v>
                </c:pt>
                <c:pt idx="5934">
                  <c:v>1.2203389830508475</c:v>
                </c:pt>
                <c:pt idx="5935">
                  <c:v>0.9491525423728816</c:v>
                </c:pt>
                <c:pt idx="5936">
                  <c:v>0.9491525423728816</c:v>
                </c:pt>
                <c:pt idx="5937">
                  <c:v>1.3559322033898298</c:v>
                </c:pt>
                <c:pt idx="5938">
                  <c:v>0.67796610169491534</c:v>
                </c:pt>
                <c:pt idx="5939">
                  <c:v>1.084745762711868</c:v>
                </c:pt>
                <c:pt idx="5940">
                  <c:v>1.3559322033898298</c:v>
                </c:pt>
                <c:pt idx="5941">
                  <c:v>1.2203389830508475</c:v>
                </c:pt>
                <c:pt idx="5942">
                  <c:v>0.9491525423728816</c:v>
                </c:pt>
                <c:pt idx="5943">
                  <c:v>1.3559322033898298</c:v>
                </c:pt>
                <c:pt idx="5944">
                  <c:v>1.2203389830508475</c:v>
                </c:pt>
                <c:pt idx="5945">
                  <c:v>1.3559322033898298</c:v>
                </c:pt>
                <c:pt idx="5946">
                  <c:v>1.2203389830508475</c:v>
                </c:pt>
                <c:pt idx="5947">
                  <c:v>1.491525423728814</c:v>
                </c:pt>
                <c:pt idx="5948">
                  <c:v>0.67796610169491534</c:v>
                </c:pt>
                <c:pt idx="5949">
                  <c:v>1.3559322033898298</c:v>
                </c:pt>
                <c:pt idx="5950">
                  <c:v>1.2203389830508475</c:v>
                </c:pt>
                <c:pt idx="5951">
                  <c:v>1.3559322033898298</c:v>
                </c:pt>
                <c:pt idx="5952">
                  <c:v>1.3559322033898298</c:v>
                </c:pt>
                <c:pt idx="5953">
                  <c:v>1.2203389830508475</c:v>
                </c:pt>
                <c:pt idx="5954">
                  <c:v>1.2203389830508475</c:v>
                </c:pt>
                <c:pt idx="5955">
                  <c:v>1.2203389830508475</c:v>
                </c:pt>
                <c:pt idx="5956">
                  <c:v>1.3559322033898298</c:v>
                </c:pt>
                <c:pt idx="5957">
                  <c:v>1.3559322033898298</c:v>
                </c:pt>
                <c:pt idx="5958">
                  <c:v>1.491525423728814</c:v>
                </c:pt>
                <c:pt idx="5959">
                  <c:v>0.81355932203390002</c:v>
                </c:pt>
                <c:pt idx="5960">
                  <c:v>1.3559322033898298</c:v>
                </c:pt>
                <c:pt idx="5961">
                  <c:v>1.2203389830508475</c:v>
                </c:pt>
                <c:pt idx="5962">
                  <c:v>1.084745762711868</c:v>
                </c:pt>
                <c:pt idx="5963">
                  <c:v>1.2203389830508475</c:v>
                </c:pt>
                <c:pt idx="5964">
                  <c:v>1.2203389830508475</c:v>
                </c:pt>
                <c:pt idx="5965">
                  <c:v>1.2203389830508475</c:v>
                </c:pt>
                <c:pt idx="5966">
                  <c:v>1.2203389830508475</c:v>
                </c:pt>
                <c:pt idx="5967">
                  <c:v>1.3559322033898298</c:v>
                </c:pt>
                <c:pt idx="5968">
                  <c:v>1.491525423728814</c:v>
                </c:pt>
                <c:pt idx="5969">
                  <c:v>1.084745762711868</c:v>
                </c:pt>
                <c:pt idx="5970">
                  <c:v>1.084745762711868</c:v>
                </c:pt>
                <c:pt idx="5971">
                  <c:v>1.3559322033898298</c:v>
                </c:pt>
                <c:pt idx="5972">
                  <c:v>1.084745762711868</c:v>
                </c:pt>
                <c:pt idx="5973">
                  <c:v>1.3559322033898298</c:v>
                </c:pt>
                <c:pt idx="5974">
                  <c:v>1.491525423728814</c:v>
                </c:pt>
                <c:pt idx="5975">
                  <c:v>1.2203389830508475</c:v>
                </c:pt>
                <c:pt idx="5976">
                  <c:v>0.9491525423728816</c:v>
                </c:pt>
                <c:pt idx="5977">
                  <c:v>1.2203389830508475</c:v>
                </c:pt>
                <c:pt idx="5978">
                  <c:v>1.084745762711868</c:v>
                </c:pt>
                <c:pt idx="5979">
                  <c:v>1.491525423728814</c:v>
                </c:pt>
                <c:pt idx="5980">
                  <c:v>1.3559322033898298</c:v>
                </c:pt>
                <c:pt idx="5981">
                  <c:v>1.3559322033898298</c:v>
                </c:pt>
                <c:pt idx="5982">
                  <c:v>1.2203389830508475</c:v>
                </c:pt>
                <c:pt idx="5983">
                  <c:v>0.81355932203390002</c:v>
                </c:pt>
                <c:pt idx="5984">
                  <c:v>1.084745762711868</c:v>
                </c:pt>
                <c:pt idx="5985">
                  <c:v>1.2203389830508475</c:v>
                </c:pt>
                <c:pt idx="5986">
                  <c:v>1.3559322033898298</c:v>
                </c:pt>
                <c:pt idx="5987">
                  <c:v>1.2203389830508475</c:v>
                </c:pt>
                <c:pt idx="5988">
                  <c:v>1.491525423728814</c:v>
                </c:pt>
                <c:pt idx="5989">
                  <c:v>1.3559322033898298</c:v>
                </c:pt>
                <c:pt idx="5990">
                  <c:v>1.2203389830508475</c:v>
                </c:pt>
                <c:pt idx="5991">
                  <c:v>0.9491525423728816</c:v>
                </c:pt>
                <c:pt idx="5992">
                  <c:v>1.2203389830508475</c:v>
                </c:pt>
                <c:pt idx="5993">
                  <c:v>1.2203389830508475</c:v>
                </c:pt>
                <c:pt idx="5994">
                  <c:v>1.3559322033898298</c:v>
                </c:pt>
                <c:pt idx="5995">
                  <c:v>1.2203389830508475</c:v>
                </c:pt>
                <c:pt idx="5996">
                  <c:v>1.3559322033898298</c:v>
                </c:pt>
                <c:pt idx="5997">
                  <c:v>1.2203389830508475</c:v>
                </c:pt>
                <c:pt idx="5998">
                  <c:v>1.491525423728814</c:v>
                </c:pt>
                <c:pt idx="5999">
                  <c:v>1.491525423728814</c:v>
                </c:pt>
                <c:pt idx="6000">
                  <c:v>1.491525423728814</c:v>
                </c:pt>
                <c:pt idx="6001">
                  <c:v>1.2203389830508475</c:v>
                </c:pt>
                <c:pt idx="6002">
                  <c:v>1.3559322033898298</c:v>
                </c:pt>
                <c:pt idx="6003">
                  <c:v>1.2203389830508475</c:v>
                </c:pt>
                <c:pt idx="6004">
                  <c:v>1.6271186440677967</c:v>
                </c:pt>
                <c:pt idx="6005">
                  <c:v>0.9491525423728816</c:v>
                </c:pt>
                <c:pt idx="6006">
                  <c:v>1.491525423728814</c:v>
                </c:pt>
                <c:pt idx="6007">
                  <c:v>1.491525423728814</c:v>
                </c:pt>
                <c:pt idx="6008">
                  <c:v>1.084745762711868</c:v>
                </c:pt>
                <c:pt idx="6009">
                  <c:v>1.491525423728814</c:v>
                </c:pt>
                <c:pt idx="6010">
                  <c:v>1.2203389830508475</c:v>
                </c:pt>
                <c:pt idx="6011">
                  <c:v>1.491525423728814</c:v>
                </c:pt>
                <c:pt idx="6012">
                  <c:v>1.084745762711868</c:v>
                </c:pt>
                <c:pt idx="6013">
                  <c:v>1.491525423728814</c:v>
                </c:pt>
                <c:pt idx="6014">
                  <c:v>1.3559322033898298</c:v>
                </c:pt>
                <c:pt idx="6015">
                  <c:v>1.2203389830508475</c:v>
                </c:pt>
                <c:pt idx="6016">
                  <c:v>1.084745762711868</c:v>
                </c:pt>
                <c:pt idx="6017">
                  <c:v>1.6271186440677967</c:v>
                </c:pt>
                <c:pt idx="6018">
                  <c:v>1.3559322033898298</c:v>
                </c:pt>
                <c:pt idx="6019">
                  <c:v>1.2203389830508475</c:v>
                </c:pt>
                <c:pt idx="6020">
                  <c:v>0.67796610169491534</c:v>
                </c:pt>
                <c:pt idx="6021">
                  <c:v>1.6271186440677967</c:v>
                </c:pt>
                <c:pt idx="6022">
                  <c:v>1.084745762711868</c:v>
                </c:pt>
                <c:pt idx="6023">
                  <c:v>1.084745762711868</c:v>
                </c:pt>
                <c:pt idx="6024">
                  <c:v>1.2203389830508475</c:v>
                </c:pt>
                <c:pt idx="6025">
                  <c:v>1.3559322033898298</c:v>
                </c:pt>
                <c:pt idx="6026">
                  <c:v>1.084745762711868</c:v>
                </c:pt>
                <c:pt idx="6027">
                  <c:v>1.2203389830508475</c:v>
                </c:pt>
                <c:pt idx="6028">
                  <c:v>1.3559322033898298</c:v>
                </c:pt>
                <c:pt idx="6029">
                  <c:v>1.6271186440677967</c:v>
                </c:pt>
                <c:pt idx="6030">
                  <c:v>0.81355932203390002</c:v>
                </c:pt>
                <c:pt idx="6031">
                  <c:v>1.2203389830508475</c:v>
                </c:pt>
                <c:pt idx="6032">
                  <c:v>1.491525423728814</c:v>
                </c:pt>
                <c:pt idx="6033">
                  <c:v>1.2203389830508475</c:v>
                </c:pt>
                <c:pt idx="6034">
                  <c:v>1.084745762711868</c:v>
                </c:pt>
                <c:pt idx="6035">
                  <c:v>1.084745762711868</c:v>
                </c:pt>
                <c:pt idx="6036">
                  <c:v>1.2203389830508475</c:v>
                </c:pt>
                <c:pt idx="6037">
                  <c:v>1.3559322033898298</c:v>
                </c:pt>
                <c:pt idx="6038">
                  <c:v>1.084745762711868</c:v>
                </c:pt>
                <c:pt idx="6039">
                  <c:v>1.2203389830508475</c:v>
                </c:pt>
                <c:pt idx="6040">
                  <c:v>1.762711864406785</c:v>
                </c:pt>
                <c:pt idx="6041">
                  <c:v>1.2203389830508475</c:v>
                </c:pt>
                <c:pt idx="6042">
                  <c:v>1.2203389830508475</c:v>
                </c:pt>
                <c:pt idx="6043">
                  <c:v>1.3559322033898298</c:v>
                </c:pt>
                <c:pt idx="6044">
                  <c:v>1.3559322033898298</c:v>
                </c:pt>
                <c:pt idx="6045">
                  <c:v>1.2203389830508475</c:v>
                </c:pt>
                <c:pt idx="6046">
                  <c:v>0.9491525423728816</c:v>
                </c:pt>
                <c:pt idx="6047">
                  <c:v>1.2203389830508475</c:v>
                </c:pt>
                <c:pt idx="6048">
                  <c:v>1.2203389830508475</c:v>
                </c:pt>
                <c:pt idx="6049">
                  <c:v>1.3559322033898298</c:v>
                </c:pt>
                <c:pt idx="6050">
                  <c:v>1.3559322033898298</c:v>
                </c:pt>
                <c:pt idx="6051">
                  <c:v>1.3559322033898298</c:v>
                </c:pt>
                <c:pt idx="6052">
                  <c:v>0.9491525423728816</c:v>
                </c:pt>
                <c:pt idx="6053">
                  <c:v>1.084745762711868</c:v>
                </c:pt>
                <c:pt idx="6054">
                  <c:v>1.6271186440677967</c:v>
                </c:pt>
                <c:pt idx="6055">
                  <c:v>1.084745762711868</c:v>
                </c:pt>
                <c:pt idx="6056">
                  <c:v>1.2203389830508475</c:v>
                </c:pt>
                <c:pt idx="6057">
                  <c:v>1.3559322033898298</c:v>
                </c:pt>
                <c:pt idx="6058">
                  <c:v>1.2203389830508475</c:v>
                </c:pt>
                <c:pt idx="6059">
                  <c:v>1.084745762711868</c:v>
                </c:pt>
                <c:pt idx="6060">
                  <c:v>1.491525423728814</c:v>
                </c:pt>
                <c:pt idx="6061">
                  <c:v>1.3559322033898298</c:v>
                </c:pt>
                <c:pt idx="6062">
                  <c:v>1.491525423728814</c:v>
                </c:pt>
                <c:pt idx="6063">
                  <c:v>1.491525423728814</c:v>
                </c:pt>
                <c:pt idx="6064">
                  <c:v>1.2203389830508475</c:v>
                </c:pt>
                <c:pt idx="6065">
                  <c:v>1.2203389830508475</c:v>
                </c:pt>
                <c:pt idx="6066">
                  <c:v>1.491525423728814</c:v>
                </c:pt>
                <c:pt idx="6067">
                  <c:v>1.6271186440677967</c:v>
                </c:pt>
                <c:pt idx="6068">
                  <c:v>1.2203389830508475</c:v>
                </c:pt>
                <c:pt idx="6069">
                  <c:v>1.3559322033898298</c:v>
                </c:pt>
                <c:pt idx="6070">
                  <c:v>1.2203389830508475</c:v>
                </c:pt>
                <c:pt idx="6071">
                  <c:v>1.2203389830508475</c:v>
                </c:pt>
                <c:pt idx="6072">
                  <c:v>1.2203389830508475</c:v>
                </c:pt>
                <c:pt idx="6073">
                  <c:v>0.67796610169491534</c:v>
                </c:pt>
                <c:pt idx="6074">
                  <c:v>1.2203389830508475</c:v>
                </c:pt>
                <c:pt idx="6075">
                  <c:v>1.084745762711868</c:v>
                </c:pt>
                <c:pt idx="6076">
                  <c:v>1.084745762711868</c:v>
                </c:pt>
                <c:pt idx="6077">
                  <c:v>1.2203389830508475</c:v>
                </c:pt>
                <c:pt idx="6078">
                  <c:v>1.3559322033898298</c:v>
                </c:pt>
                <c:pt idx="6079">
                  <c:v>1.2203389830508475</c:v>
                </c:pt>
                <c:pt idx="6080">
                  <c:v>0.9491525423728816</c:v>
                </c:pt>
                <c:pt idx="6081">
                  <c:v>1.3559322033898298</c:v>
                </c:pt>
                <c:pt idx="6082">
                  <c:v>0.9491525423728816</c:v>
                </c:pt>
                <c:pt idx="6083">
                  <c:v>1.3559322033898298</c:v>
                </c:pt>
                <c:pt idx="6084">
                  <c:v>1.6271186440677967</c:v>
                </c:pt>
                <c:pt idx="6085">
                  <c:v>1.3559322033898298</c:v>
                </c:pt>
                <c:pt idx="6086">
                  <c:v>1.2203389830508475</c:v>
                </c:pt>
                <c:pt idx="6087">
                  <c:v>1.2203389830508475</c:v>
                </c:pt>
                <c:pt idx="6088">
                  <c:v>1.2203389830508475</c:v>
                </c:pt>
                <c:pt idx="6089">
                  <c:v>1.084745762711868</c:v>
                </c:pt>
                <c:pt idx="6090">
                  <c:v>1.6271186440677967</c:v>
                </c:pt>
                <c:pt idx="6091">
                  <c:v>1.2203389830508475</c:v>
                </c:pt>
                <c:pt idx="6092">
                  <c:v>1.2203389830508475</c:v>
                </c:pt>
                <c:pt idx="6093">
                  <c:v>1.2203389830508475</c:v>
                </c:pt>
                <c:pt idx="6094">
                  <c:v>1.084745762711868</c:v>
                </c:pt>
                <c:pt idx="6095">
                  <c:v>1.084745762711868</c:v>
                </c:pt>
                <c:pt idx="6096">
                  <c:v>1.2203389830508475</c:v>
                </c:pt>
                <c:pt idx="6097">
                  <c:v>1.2203389830508475</c:v>
                </c:pt>
                <c:pt idx="6098">
                  <c:v>1.2203389830508475</c:v>
                </c:pt>
                <c:pt idx="6099">
                  <c:v>1.3559322033898298</c:v>
                </c:pt>
                <c:pt idx="6100">
                  <c:v>1.2203389830508475</c:v>
                </c:pt>
                <c:pt idx="6101">
                  <c:v>0.9491525423728816</c:v>
                </c:pt>
                <c:pt idx="6102">
                  <c:v>0.9491525423728816</c:v>
                </c:pt>
                <c:pt idx="6103">
                  <c:v>1.3559322033898298</c:v>
                </c:pt>
                <c:pt idx="6104">
                  <c:v>0.9491525423728816</c:v>
                </c:pt>
                <c:pt idx="6105">
                  <c:v>1.084745762711868</c:v>
                </c:pt>
                <c:pt idx="6106">
                  <c:v>1.2203389830508475</c:v>
                </c:pt>
                <c:pt idx="6107">
                  <c:v>1.2203389830508475</c:v>
                </c:pt>
                <c:pt idx="6108">
                  <c:v>1.3559322033898298</c:v>
                </c:pt>
                <c:pt idx="6109">
                  <c:v>0.81355932203390002</c:v>
                </c:pt>
                <c:pt idx="6110">
                  <c:v>0.9491525423728816</c:v>
                </c:pt>
                <c:pt idx="6111">
                  <c:v>1.2203389830508475</c:v>
                </c:pt>
                <c:pt idx="6112">
                  <c:v>1.2203389830508475</c:v>
                </c:pt>
                <c:pt idx="6113">
                  <c:v>1.3559322033898298</c:v>
                </c:pt>
                <c:pt idx="6114">
                  <c:v>1.2203389830508475</c:v>
                </c:pt>
                <c:pt idx="6115">
                  <c:v>1.084745762711868</c:v>
                </c:pt>
                <c:pt idx="6116">
                  <c:v>1.491525423728814</c:v>
                </c:pt>
                <c:pt idx="6117">
                  <c:v>1.2203389830508475</c:v>
                </c:pt>
                <c:pt idx="6118">
                  <c:v>1.2203389830508475</c:v>
                </c:pt>
                <c:pt idx="6119">
                  <c:v>1.3559322033898298</c:v>
                </c:pt>
                <c:pt idx="6120">
                  <c:v>1.3559322033898298</c:v>
                </c:pt>
                <c:pt idx="6121">
                  <c:v>1.3559322033898298</c:v>
                </c:pt>
                <c:pt idx="6122">
                  <c:v>0.9491525423728816</c:v>
                </c:pt>
                <c:pt idx="6123">
                  <c:v>1.2203389830508475</c:v>
                </c:pt>
                <c:pt idx="6124">
                  <c:v>1.2203389830508475</c:v>
                </c:pt>
                <c:pt idx="6125">
                  <c:v>1.491525423728814</c:v>
                </c:pt>
                <c:pt idx="6126">
                  <c:v>1.3559322033898298</c:v>
                </c:pt>
                <c:pt idx="6127">
                  <c:v>1.2203389830508475</c:v>
                </c:pt>
                <c:pt idx="6128">
                  <c:v>0.81355932203390002</c:v>
                </c:pt>
                <c:pt idx="6129">
                  <c:v>0.9491525423728816</c:v>
                </c:pt>
                <c:pt idx="6130">
                  <c:v>1.3559322033898298</c:v>
                </c:pt>
                <c:pt idx="6131">
                  <c:v>1.2203389830508475</c:v>
                </c:pt>
                <c:pt idx="6132">
                  <c:v>1.491525423728814</c:v>
                </c:pt>
                <c:pt idx="6133">
                  <c:v>1.2203389830508475</c:v>
                </c:pt>
                <c:pt idx="6134">
                  <c:v>1.6271186440677967</c:v>
                </c:pt>
                <c:pt idx="6135">
                  <c:v>1.8983050847457685</c:v>
                </c:pt>
                <c:pt idx="6136">
                  <c:v>1.3559322033898298</c:v>
                </c:pt>
                <c:pt idx="6137">
                  <c:v>1.084745762711868</c:v>
                </c:pt>
                <c:pt idx="6138">
                  <c:v>0.81355932203390002</c:v>
                </c:pt>
                <c:pt idx="6139">
                  <c:v>1.491525423728814</c:v>
                </c:pt>
                <c:pt idx="6140">
                  <c:v>1.2203389830508475</c:v>
                </c:pt>
                <c:pt idx="6141">
                  <c:v>1.491525423728814</c:v>
                </c:pt>
                <c:pt idx="6142">
                  <c:v>1.491525423728814</c:v>
                </c:pt>
                <c:pt idx="6143">
                  <c:v>1.3559322033898298</c:v>
                </c:pt>
                <c:pt idx="6144">
                  <c:v>1.491525423728814</c:v>
                </c:pt>
                <c:pt idx="6145">
                  <c:v>1.3559322033898298</c:v>
                </c:pt>
                <c:pt idx="6146">
                  <c:v>1.2203389830508475</c:v>
                </c:pt>
                <c:pt idx="6147">
                  <c:v>1.084745762711868</c:v>
                </c:pt>
                <c:pt idx="6148">
                  <c:v>1.491525423728814</c:v>
                </c:pt>
                <c:pt idx="6149">
                  <c:v>1.491525423728814</c:v>
                </c:pt>
                <c:pt idx="6150">
                  <c:v>1.491525423728814</c:v>
                </c:pt>
                <c:pt idx="6151">
                  <c:v>1.2203389830508475</c:v>
                </c:pt>
                <c:pt idx="6152">
                  <c:v>1.2203389830508475</c:v>
                </c:pt>
                <c:pt idx="6153">
                  <c:v>1.3559322033898298</c:v>
                </c:pt>
                <c:pt idx="6154">
                  <c:v>1.2203389830508475</c:v>
                </c:pt>
                <c:pt idx="6155">
                  <c:v>1.491525423728814</c:v>
                </c:pt>
                <c:pt idx="6156">
                  <c:v>1.491525423728814</c:v>
                </c:pt>
                <c:pt idx="6157">
                  <c:v>1.2203389830508475</c:v>
                </c:pt>
                <c:pt idx="6158">
                  <c:v>1.2203389830508475</c:v>
                </c:pt>
                <c:pt idx="6159">
                  <c:v>1.491525423728814</c:v>
                </c:pt>
                <c:pt idx="6160">
                  <c:v>1.6271186440677967</c:v>
                </c:pt>
                <c:pt idx="6161">
                  <c:v>1.2203389830508475</c:v>
                </c:pt>
                <c:pt idx="6162">
                  <c:v>1.084745762711868</c:v>
                </c:pt>
                <c:pt idx="6163">
                  <c:v>1.6271186440677967</c:v>
                </c:pt>
                <c:pt idx="6164">
                  <c:v>1.491525423728814</c:v>
                </c:pt>
                <c:pt idx="6165">
                  <c:v>0.9491525423728816</c:v>
                </c:pt>
                <c:pt idx="6166">
                  <c:v>1.6271186440677967</c:v>
                </c:pt>
                <c:pt idx="6167">
                  <c:v>1.2203389830508475</c:v>
                </c:pt>
                <c:pt idx="6168">
                  <c:v>1.6271186440677967</c:v>
                </c:pt>
                <c:pt idx="6169">
                  <c:v>1.491525423728814</c:v>
                </c:pt>
                <c:pt idx="6170">
                  <c:v>1.3559322033898298</c:v>
                </c:pt>
                <c:pt idx="6171">
                  <c:v>1.084745762711868</c:v>
                </c:pt>
                <c:pt idx="6172">
                  <c:v>1.2203389830508475</c:v>
                </c:pt>
                <c:pt idx="6173">
                  <c:v>1.084745762711868</c:v>
                </c:pt>
                <c:pt idx="6174">
                  <c:v>1.2203389830508475</c:v>
                </c:pt>
                <c:pt idx="6175">
                  <c:v>1.3559322033898298</c:v>
                </c:pt>
                <c:pt idx="6176">
                  <c:v>1.2203389830508475</c:v>
                </c:pt>
                <c:pt idx="6177">
                  <c:v>1.2203389830508475</c:v>
                </c:pt>
                <c:pt idx="6178">
                  <c:v>1.2203389830508475</c:v>
                </c:pt>
                <c:pt idx="6179">
                  <c:v>1.2203389830508475</c:v>
                </c:pt>
                <c:pt idx="6180">
                  <c:v>1.2203389830508475</c:v>
                </c:pt>
                <c:pt idx="6181">
                  <c:v>1.084745762711868</c:v>
                </c:pt>
                <c:pt idx="6182">
                  <c:v>1.2203389830508475</c:v>
                </c:pt>
                <c:pt idx="6183">
                  <c:v>1.084745762711868</c:v>
                </c:pt>
                <c:pt idx="6184">
                  <c:v>1.3559322033898298</c:v>
                </c:pt>
                <c:pt idx="6185">
                  <c:v>1.6271186440677967</c:v>
                </c:pt>
                <c:pt idx="6186">
                  <c:v>1.2203389830508475</c:v>
                </c:pt>
                <c:pt idx="6187">
                  <c:v>1.2203389830508475</c:v>
                </c:pt>
                <c:pt idx="6188">
                  <c:v>1.2203389830508475</c:v>
                </c:pt>
                <c:pt idx="6189">
                  <c:v>1.2203389830508475</c:v>
                </c:pt>
                <c:pt idx="6190">
                  <c:v>1.2203389830508475</c:v>
                </c:pt>
                <c:pt idx="6191">
                  <c:v>1.084745762711868</c:v>
                </c:pt>
                <c:pt idx="6192">
                  <c:v>1.2203389830508475</c:v>
                </c:pt>
                <c:pt idx="6193">
                  <c:v>1.084745762711868</c:v>
                </c:pt>
                <c:pt idx="6194">
                  <c:v>1.2203389830508475</c:v>
                </c:pt>
                <c:pt idx="6195">
                  <c:v>1.084745762711868</c:v>
                </c:pt>
                <c:pt idx="6196">
                  <c:v>1.491525423728814</c:v>
                </c:pt>
                <c:pt idx="6197">
                  <c:v>1.491525423728814</c:v>
                </c:pt>
                <c:pt idx="6198">
                  <c:v>1.491525423728814</c:v>
                </c:pt>
                <c:pt idx="6199">
                  <c:v>1.2203389830508475</c:v>
                </c:pt>
                <c:pt idx="6200">
                  <c:v>1.3559322033898298</c:v>
                </c:pt>
                <c:pt idx="6201">
                  <c:v>1.2203389830508475</c:v>
                </c:pt>
                <c:pt idx="6202">
                  <c:v>1.3559322033898298</c:v>
                </c:pt>
                <c:pt idx="6203">
                  <c:v>1.2203389830508475</c:v>
                </c:pt>
                <c:pt idx="6204">
                  <c:v>1.084745762711868</c:v>
                </c:pt>
                <c:pt idx="6205">
                  <c:v>1.2203389830508475</c:v>
                </c:pt>
                <c:pt idx="6206">
                  <c:v>0.67796610169491534</c:v>
                </c:pt>
                <c:pt idx="6207">
                  <c:v>1.3559322033898298</c:v>
                </c:pt>
                <c:pt idx="6208">
                  <c:v>1.2203389830508475</c:v>
                </c:pt>
                <c:pt idx="6209">
                  <c:v>1.2203389830508475</c:v>
                </c:pt>
                <c:pt idx="6210">
                  <c:v>1.084745762711868</c:v>
                </c:pt>
                <c:pt idx="6211">
                  <c:v>1.491525423728814</c:v>
                </c:pt>
                <c:pt idx="6212">
                  <c:v>1.3559322033898298</c:v>
                </c:pt>
                <c:pt idx="6213">
                  <c:v>1.3559322033898298</c:v>
                </c:pt>
                <c:pt idx="6214">
                  <c:v>1.084745762711868</c:v>
                </c:pt>
                <c:pt idx="6215">
                  <c:v>1.2203389830508475</c:v>
                </c:pt>
                <c:pt idx="6216">
                  <c:v>1.491525423728814</c:v>
                </c:pt>
                <c:pt idx="6217">
                  <c:v>1.2203389830508475</c:v>
                </c:pt>
                <c:pt idx="6218">
                  <c:v>1.2203389830508475</c:v>
                </c:pt>
                <c:pt idx="6219">
                  <c:v>1.3559322033898298</c:v>
                </c:pt>
                <c:pt idx="6220">
                  <c:v>0.67796610169491534</c:v>
                </c:pt>
                <c:pt idx="6221">
                  <c:v>1.3559322033898298</c:v>
                </c:pt>
                <c:pt idx="6222">
                  <c:v>1.2203389830508475</c:v>
                </c:pt>
                <c:pt idx="6223">
                  <c:v>1.3559322033898298</c:v>
                </c:pt>
                <c:pt idx="6224">
                  <c:v>1.084745762711868</c:v>
                </c:pt>
                <c:pt idx="6225">
                  <c:v>1.3559322033898298</c:v>
                </c:pt>
                <c:pt idx="6226">
                  <c:v>1.2203389830508475</c:v>
                </c:pt>
                <c:pt idx="6227">
                  <c:v>1.2203389830508475</c:v>
                </c:pt>
                <c:pt idx="6228">
                  <c:v>0.81355932203390002</c:v>
                </c:pt>
                <c:pt idx="6229">
                  <c:v>0.9491525423728816</c:v>
                </c:pt>
                <c:pt idx="6230">
                  <c:v>1.3559322033898298</c:v>
                </c:pt>
                <c:pt idx="6231">
                  <c:v>0.9491525423728816</c:v>
                </c:pt>
                <c:pt idx="6232">
                  <c:v>1.2203389830508475</c:v>
                </c:pt>
                <c:pt idx="6233">
                  <c:v>1.2203389830508475</c:v>
                </c:pt>
                <c:pt idx="6234">
                  <c:v>1.3559322033898298</c:v>
                </c:pt>
                <c:pt idx="6235">
                  <c:v>0.81355932203390002</c:v>
                </c:pt>
                <c:pt idx="6236">
                  <c:v>1.2203389830508475</c:v>
                </c:pt>
                <c:pt idx="6237">
                  <c:v>1.084745762711868</c:v>
                </c:pt>
                <c:pt idx="6238">
                  <c:v>1.3559322033898298</c:v>
                </c:pt>
                <c:pt idx="6239">
                  <c:v>1.3559322033898298</c:v>
                </c:pt>
                <c:pt idx="6240">
                  <c:v>1.3559322033898298</c:v>
                </c:pt>
                <c:pt idx="6241">
                  <c:v>1.491525423728814</c:v>
                </c:pt>
                <c:pt idx="6242">
                  <c:v>0.81355932203390002</c:v>
                </c:pt>
                <c:pt idx="6243">
                  <c:v>0.9491525423728816</c:v>
                </c:pt>
                <c:pt idx="6244">
                  <c:v>0.81355932203390002</c:v>
                </c:pt>
                <c:pt idx="6245">
                  <c:v>1.3559322033898298</c:v>
                </c:pt>
                <c:pt idx="6246">
                  <c:v>1.3559322033898298</c:v>
                </c:pt>
                <c:pt idx="6247">
                  <c:v>1.084745762711868</c:v>
                </c:pt>
                <c:pt idx="6248">
                  <c:v>1.3559322033898298</c:v>
                </c:pt>
                <c:pt idx="6249">
                  <c:v>1.2203389830508475</c:v>
                </c:pt>
                <c:pt idx="6250">
                  <c:v>1.2203389830508475</c:v>
                </c:pt>
                <c:pt idx="6251">
                  <c:v>0.81355932203390002</c:v>
                </c:pt>
                <c:pt idx="6252">
                  <c:v>1.3559322033898298</c:v>
                </c:pt>
                <c:pt idx="6253">
                  <c:v>1.2203389830508475</c:v>
                </c:pt>
                <c:pt idx="6254">
                  <c:v>1.491525423728814</c:v>
                </c:pt>
                <c:pt idx="6255">
                  <c:v>1.3559322033898298</c:v>
                </c:pt>
                <c:pt idx="6256">
                  <c:v>1.491525423728814</c:v>
                </c:pt>
                <c:pt idx="6257">
                  <c:v>0.81355932203390002</c:v>
                </c:pt>
                <c:pt idx="6258">
                  <c:v>1.3559322033898298</c:v>
                </c:pt>
                <c:pt idx="6259">
                  <c:v>1.2203389830508475</c:v>
                </c:pt>
                <c:pt idx="6260">
                  <c:v>1.2203389830508475</c:v>
                </c:pt>
                <c:pt idx="6261">
                  <c:v>1.2203389830508475</c:v>
                </c:pt>
                <c:pt idx="6262">
                  <c:v>0.67796610169491534</c:v>
                </c:pt>
                <c:pt idx="6263">
                  <c:v>1.3559322033898298</c:v>
                </c:pt>
                <c:pt idx="6264">
                  <c:v>1.3559322033898298</c:v>
                </c:pt>
                <c:pt idx="6265">
                  <c:v>1.2203389830508475</c:v>
                </c:pt>
                <c:pt idx="6266">
                  <c:v>0.81355932203390002</c:v>
                </c:pt>
                <c:pt idx="6267">
                  <c:v>1.2203389830508475</c:v>
                </c:pt>
                <c:pt idx="6268">
                  <c:v>1.2203389830508475</c:v>
                </c:pt>
                <c:pt idx="6269">
                  <c:v>1.2203389830508475</c:v>
                </c:pt>
                <c:pt idx="6270">
                  <c:v>1.491525423728814</c:v>
                </c:pt>
                <c:pt idx="6271">
                  <c:v>1.3559322033898298</c:v>
                </c:pt>
                <c:pt idx="6272">
                  <c:v>1.084745762711868</c:v>
                </c:pt>
                <c:pt idx="6273">
                  <c:v>1.084745762711868</c:v>
                </c:pt>
                <c:pt idx="6274">
                  <c:v>1.491525423728814</c:v>
                </c:pt>
                <c:pt idx="6275">
                  <c:v>1.2203389830508475</c:v>
                </c:pt>
                <c:pt idx="6276">
                  <c:v>1.2203389830508475</c:v>
                </c:pt>
                <c:pt idx="6277">
                  <c:v>1.084745762711868</c:v>
                </c:pt>
                <c:pt idx="6278">
                  <c:v>1.2203389830508475</c:v>
                </c:pt>
                <c:pt idx="6279">
                  <c:v>0.81355932203390002</c:v>
                </c:pt>
                <c:pt idx="6280">
                  <c:v>1.2203389830508475</c:v>
                </c:pt>
                <c:pt idx="6281">
                  <c:v>0.81355932203390002</c:v>
                </c:pt>
                <c:pt idx="6282">
                  <c:v>0.81355932203390002</c:v>
                </c:pt>
                <c:pt idx="6283">
                  <c:v>1.3559322033898298</c:v>
                </c:pt>
                <c:pt idx="6284">
                  <c:v>1.2203389830508475</c:v>
                </c:pt>
                <c:pt idx="6285">
                  <c:v>1.3559322033898298</c:v>
                </c:pt>
                <c:pt idx="6286">
                  <c:v>1.2203389830508475</c:v>
                </c:pt>
                <c:pt idx="6287">
                  <c:v>0.67796610169491534</c:v>
                </c:pt>
                <c:pt idx="6288">
                  <c:v>0.9491525423728816</c:v>
                </c:pt>
                <c:pt idx="6289">
                  <c:v>1.2203389830508475</c:v>
                </c:pt>
                <c:pt idx="6290">
                  <c:v>1.2203389830508475</c:v>
                </c:pt>
                <c:pt idx="6291">
                  <c:v>1.3559322033898298</c:v>
                </c:pt>
                <c:pt idx="6292">
                  <c:v>0.67796610169491534</c:v>
                </c:pt>
                <c:pt idx="6293">
                  <c:v>1.084745762711868</c:v>
                </c:pt>
                <c:pt idx="6294">
                  <c:v>1.2203389830508475</c:v>
                </c:pt>
                <c:pt idx="6295">
                  <c:v>0.81355932203390002</c:v>
                </c:pt>
                <c:pt idx="6296">
                  <c:v>1.2203389830508475</c:v>
                </c:pt>
                <c:pt idx="6297">
                  <c:v>1.084745762711868</c:v>
                </c:pt>
                <c:pt idx="6298">
                  <c:v>1.3559322033898298</c:v>
                </c:pt>
                <c:pt idx="6299">
                  <c:v>1.2203389830508475</c:v>
                </c:pt>
                <c:pt idx="6300">
                  <c:v>0.9491525423728816</c:v>
                </c:pt>
                <c:pt idx="6301">
                  <c:v>1.3559322033898298</c:v>
                </c:pt>
                <c:pt idx="6302">
                  <c:v>1.491525423728814</c:v>
                </c:pt>
                <c:pt idx="6303">
                  <c:v>1.491525423728814</c:v>
                </c:pt>
                <c:pt idx="6304">
                  <c:v>1.2203389830508475</c:v>
                </c:pt>
                <c:pt idx="6305">
                  <c:v>1.3559322033898298</c:v>
                </c:pt>
                <c:pt idx="6306">
                  <c:v>1.084745762711868</c:v>
                </c:pt>
                <c:pt idx="6307">
                  <c:v>1.2203389830508475</c:v>
                </c:pt>
                <c:pt idx="6308">
                  <c:v>1.491525423728814</c:v>
                </c:pt>
                <c:pt idx="6309">
                  <c:v>0.81355932203390002</c:v>
                </c:pt>
                <c:pt idx="6310">
                  <c:v>1.2203389830508475</c:v>
                </c:pt>
                <c:pt idx="6311">
                  <c:v>1.084745762711868</c:v>
                </c:pt>
                <c:pt idx="6312">
                  <c:v>1.491525423728814</c:v>
                </c:pt>
                <c:pt idx="6313">
                  <c:v>1.3559322033898298</c:v>
                </c:pt>
                <c:pt idx="6314">
                  <c:v>1.2203389830508475</c:v>
                </c:pt>
                <c:pt idx="6315">
                  <c:v>0.9491525423728816</c:v>
                </c:pt>
                <c:pt idx="6316">
                  <c:v>0.9491525423728816</c:v>
                </c:pt>
                <c:pt idx="6317">
                  <c:v>0.81355932203390002</c:v>
                </c:pt>
                <c:pt idx="6318">
                  <c:v>1.2203389830508475</c:v>
                </c:pt>
                <c:pt idx="6319">
                  <c:v>1.2203389830508475</c:v>
                </c:pt>
                <c:pt idx="6320">
                  <c:v>1.2203389830508475</c:v>
                </c:pt>
                <c:pt idx="6321">
                  <c:v>1.2203389830508475</c:v>
                </c:pt>
                <c:pt idx="6322">
                  <c:v>1.2203389830508475</c:v>
                </c:pt>
                <c:pt idx="6323">
                  <c:v>1.084745762711868</c:v>
                </c:pt>
                <c:pt idx="6324">
                  <c:v>1.2203389830508475</c:v>
                </c:pt>
                <c:pt idx="6325">
                  <c:v>1.2203389830508475</c:v>
                </c:pt>
                <c:pt idx="6326">
                  <c:v>1.084745762711868</c:v>
                </c:pt>
                <c:pt idx="6327">
                  <c:v>1.3559322033898298</c:v>
                </c:pt>
                <c:pt idx="6328">
                  <c:v>1.3559322033898298</c:v>
                </c:pt>
                <c:pt idx="6329">
                  <c:v>1.6271186440677967</c:v>
                </c:pt>
                <c:pt idx="6330">
                  <c:v>1.3559322033898298</c:v>
                </c:pt>
                <c:pt idx="6331">
                  <c:v>0.9491525423728816</c:v>
                </c:pt>
                <c:pt idx="6332">
                  <c:v>1.3559322033898298</c:v>
                </c:pt>
                <c:pt idx="6333">
                  <c:v>1.2203389830508475</c:v>
                </c:pt>
                <c:pt idx="6334">
                  <c:v>1.3559322033898298</c:v>
                </c:pt>
                <c:pt idx="6335">
                  <c:v>1.084745762711868</c:v>
                </c:pt>
                <c:pt idx="6336">
                  <c:v>1.084745762711868</c:v>
                </c:pt>
                <c:pt idx="6337">
                  <c:v>1.3559322033898298</c:v>
                </c:pt>
                <c:pt idx="6338">
                  <c:v>1.3559322033898298</c:v>
                </c:pt>
                <c:pt idx="6339">
                  <c:v>0.67796610169491534</c:v>
                </c:pt>
                <c:pt idx="6340">
                  <c:v>1.491525423728814</c:v>
                </c:pt>
                <c:pt idx="6341">
                  <c:v>1.3559322033898298</c:v>
                </c:pt>
                <c:pt idx="6342">
                  <c:v>0.9491525423728816</c:v>
                </c:pt>
                <c:pt idx="6343">
                  <c:v>1.3559322033898298</c:v>
                </c:pt>
                <c:pt idx="6344">
                  <c:v>1.2203389830508475</c:v>
                </c:pt>
                <c:pt idx="6345">
                  <c:v>1.2203389830508475</c:v>
                </c:pt>
                <c:pt idx="6346">
                  <c:v>1.3559322033898298</c:v>
                </c:pt>
                <c:pt idx="6347">
                  <c:v>1.3559322033898298</c:v>
                </c:pt>
                <c:pt idx="6348">
                  <c:v>1.2203389830508475</c:v>
                </c:pt>
                <c:pt idx="6349">
                  <c:v>1.491525423728814</c:v>
                </c:pt>
                <c:pt idx="6350">
                  <c:v>1.491525423728814</c:v>
                </c:pt>
                <c:pt idx="6351">
                  <c:v>1.084745762711868</c:v>
                </c:pt>
                <c:pt idx="6352">
                  <c:v>1.2203389830508475</c:v>
                </c:pt>
                <c:pt idx="6353">
                  <c:v>0.9491525423728816</c:v>
                </c:pt>
                <c:pt idx="6354">
                  <c:v>1.491525423728814</c:v>
                </c:pt>
                <c:pt idx="6355">
                  <c:v>1.084745762711868</c:v>
                </c:pt>
                <c:pt idx="6356">
                  <c:v>0.9491525423728816</c:v>
                </c:pt>
                <c:pt idx="6357">
                  <c:v>1.6271186440677967</c:v>
                </c:pt>
                <c:pt idx="6358">
                  <c:v>0.9491525423728816</c:v>
                </c:pt>
                <c:pt idx="6359">
                  <c:v>1.084745762711868</c:v>
                </c:pt>
                <c:pt idx="6360">
                  <c:v>1.3559322033898298</c:v>
                </c:pt>
                <c:pt idx="6361">
                  <c:v>0.5423728813559302</c:v>
                </c:pt>
                <c:pt idx="6362">
                  <c:v>0.9491525423728816</c:v>
                </c:pt>
                <c:pt idx="6363">
                  <c:v>1.2203389830508475</c:v>
                </c:pt>
                <c:pt idx="6364">
                  <c:v>1.2203389830508475</c:v>
                </c:pt>
                <c:pt idx="6365">
                  <c:v>0.9491525423728816</c:v>
                </c:pt>
                <c:pt idx="6366">
                  <c:v>0.9491525423728816</c:v>
                </c:pt>
                <c:pt idx="6367">
                  <c:v>0.9491525423728816</c:v>
                </c:pt>
                <c:pt idx="6368">
                  <c:v>1.084745762711868</c:v>
                </c:pt>
                <c:pt idx="6369">
                  <c:v>1.2203389830508475</c:v>
                </c:pt>
                <c:pt idx="6370">
                  <c:v>1.3559322033898298</c:v>
                </c:pt>
                <c:pt idx="6371">
                  <c:v>1.084745762711868</c:v>
                </c:pt>
                <c:pt idx="6372">
                  <c:v>1.2203389830508475</c:v>
                </c:pt>
                <c:pt idx="6373">
                  <c:v>1.2203389830508475</c:v>
                </c:pt>
                <c:pt idx="6374">
                  <c:v>1.491525423728814</c:v>
                </c:pt>
                <c:pt idx="6375">
                  <c:v>1.491525423728814</c:v>
                </c:pt>
                <c:pt idx="6376">
                  <c:v>0.81355932203390002</c:v>
                </c:pt>
                <c:pt idx="6377">
                  <c:v>0.81355932203390002</c:v>
                </c:pt>
                <c:pt idx="6378">
                  <c:v>1.2203389830508475</c:v>
                </c:pt>
                <c:pt idx="6379">
                  <c:v>1.2203389830508475</c:v>
                </c:pt>
                <c:pt idx="6380">
                  <c:v>1.3559322033898298</c:v>
                </c:pt>
                <c:pt idx="6381">
                  <c:v>0.9491525423728816</c:v>
                </c:pt>
                <c:pt idx="6382">
                  <c:v>1.491525423728814</c:v>
                </c:pt>
                <c:pt idx="6383">
                  <c:v>1.2203389830508475</c:v>
                </c:pt>
                <c:pt idx="6384">
                  <c:v>1.491525423728814</c:v>
                </c:pt>
                <c:pt idx="6385">
                  <c:v>0.9491525423728816</c:v>
                </c:pt>
                <c:pt idx="6386">
                  <c:v>1.3559322033898298</c:v>
                </c:pt>
                <c:pt idx="6387">
                  <c:v>1.6271186440677967</c:v>
                </c:pt>
                <c:pt idx="6388">
                  <c:v>1.3559322033898298</c:v>
                </c:pt>
                <c:pt idx="6389">
                  <c:v>1.2203389830508475</c:v>
                </c:pt>
                <c:pt idx="6390">
                  <c:v>0.9491525423728816</c:v>
                </c:pt>
                <c:pt idx="6391">
                  <c:v>1.2203389830508475</c:v>
                </c:pt>
                <c:pt idx="6392">
                  <c:v>1.2203389830508475</c:v>
                </c:pt>
                <c:pt idx="6393">
                  <c:v>0.81355932203390002</c:v>
                </c:pt>
                <c:pt idx="6394">
                  <c:v>0.9491525423728816</c:v>
                </c:pt>
                <c:pt idx="6395">
                  <c:v>1.2203389830508475</c:v>
                </c:pt>
                <c:pt idx="6396">
                  <c:v>1.2203389830508475</c:v>
                </c:pt>
                <c:pt idx="6397">
                  <c:v>0.9491525423728816</c:v>
                </c:pt>
                <c:pt idx="6398">
                  <c:v>0.9491525423728816</c:v>
                </c:pt>
                <c:pt idx="6399">
                  <c:v>0.81355932203390002</c:v>
                </c:pt>
                <c:pt idx="6400">
                  <c:v>1.2203389830508475</c:v>
                </c:pt>
                <c:pt idx="6401">
                  <c:v>1.2203389830508475</c:v>
                </c:pt>
                <c:pt idx="6402">
                  <c:v>1.2203389830508475</c:v>
                </c:pt>
                <c:pt idx="6403">
                  <c:v>1.084745762711868</c:v>
                </c:pt>
                <c:pt idx="6404">
                  <c:v>0.81355932203390002</c:v>
                </c:pt>
                <c:pt idx="6405">
                  <c:v>0.9491525423728816</c:v>
                </c:pt>
                <c:pt idx="6406">
                  <c:v>1.2203389830508475</c:v>
                </c:pt>
                <c:pt idx="6407">
                  <c:v>1.3559322033898298</c:v>
                </c:pt>
                <c:pt idx="6408">
                  <c:v>1.491525423728814</c:v>
                </c:pt>
                <c:pt idx="6409">
                  <c:v>0.67796610169491534</c:v>
                </c:pt>
                <c:pt idx="6410">
                  <c:v>1.2203389830508475</c:v>
                </c:pt>
                <c:pt idx="6411">
                  <c:v>1.2203389830508475</c:v>
                </c:pt>
                <c:pt idx="6412">
                  <c:v>1.2203389830508475</c:v>
                </c:pt>
                <c:pt idx="6413">
                  <c:v>1.6271186440677967</c:v>
                </c:pt>
                <c:pt idx="6414">
                  <c:v>0.67796610169491534</c:v>
                </c:pt>
                <c:pt idx="6415">
                  <c:v>1.6271186440677967</c:v>
                </c:pt>
                <c:pt idx="6416">
                  <c:v>1.084745762711868</c:v>
                </c:pt>
                <c:pt idx="6417">
                  <c:v>1.3559322033898298</c:v>
                </c:pt>
                <c:pt idx="6418">
                  <c:v>0.81355932203390002</c:v>
                </c:pt>
                <c:pt idx="6419">
                  <c:v>1.2203389830508475</c:v>
                </c:pt>
                <c:pt idx="6420">
                  <c:v>1.2203389830508475</c:v>
                </c:pt>
                <c:pt idx="6421">
                  <c:v>1.084745762711868</c:v>
                </c:pt>
                <c:pt idx="6422">
                  <c:v>1.2203389830508475</c:v>
                </c:pt>
                <c:pt idx="6423">
                  <c:v>0.9491525423728816</c:v>
                </c:pt>
                <c:pt idx="6424">
                  <c:v>1.2203389830508475</c:v>
                </c:pt>
                <c:pt idx="6425">
                  <c:v>1.3559322033898298</c:v>
                </c:pt>
                <c:pt idx="6426">
                  <c:v>1.084745762711868</c:v>
                </c:pt>
                <c:pt idx="6427">
                  <c:v>0.9491525423728816</c:v>
                </c:pt>
                <c:pt idx="6428">
                  <c:v>1.491525423728814</c:v>
                </c:pt>
                <c:pt idx="6429">
                  <c:v>1.2203389830508475</c:v>
                </c:pt>
                <c:pt idx="6430">
                  <c:v>0.9491525423728816</c:v>
                </c:pt>
                <c:pt idx="6431">
                  <c:v>1.2203389830508475</c:v>
                </c:pt>
                <c:pt idx="6432">
                  <c:v>1.3559322033898298</c:v>
                </c:pt>
                <c:pt idx="6433">
                  <c:v>1.2203389830508475</c:v>
                </c:pt>
                <c:pt idx="6434">
                  <c:v>0.67796610169491534</c:v>
                </c:pt>
                <c:pt idx="6435">
                  <c:v>1.2203389830508475</c:v>
                </c:pt>
                <c:pt idx="6436">
                  <c:v>1.3559322033898298</c:v>
                </c:pt>
                <c:pt idx="6437">
                  <c:v>1.3559322033898298</c:v>
                </c:pt>
                <c:pt idx="6438">
                  <c:v>0.9491525423728816</c:v>
                </c:pt>
                <c:pt idx="6439">
                  <c:v>1.491525423728814</c:v>
                </c:pt>
                <c:pt idx="6440">
                  <c:v>0.81355932203390002</c:v>
                </c:pt>
                <c:pt idx="6441">
                  <c:v>1.3559322033898298</c:v>
                </c:pt>
                <c:pt idx="6442">
                  <c:v>1.2203389830508475</c:v>
                </c:pt>
                <c:pt idx="6443">
                  <c:v>1.491525423728814</c:v>
                </c:pt>
                <c:pt idx="6444">
                  <c:v>1.2203389830508475</c:v>
                </c:pt>
                <c:pt idx="6445">
                  <c:v>1.2203389830508475</c:v>
                </c:pt>
                <c:pt idx="6446">
                  <c:v>1.2203389830508475</c:v>
                </c:pt>
                <c:pt idx="6447">
                  <c:v>0.9491525423728816</c:v>
                </c:pt>
                <c:pt idx="6448">
                  <c:v>0.9491525423728816</c:v>
                </c:pt>
                <c:pt idx="6449">
                  <c:v>1.2203389830508475</c:v>
                </c:pt>
                <c:pt idx="6450">
                  <c:v>1.084745762711868</c:v>
                </c:pt>
                <c:pt idx="6451">
                  <c:v>1.084745762711868</c:v>
                </c:pt>
                <c:pt idx="6452">
                  <c:v>1.2203389830508475</c:v>
                </c:pt>
                <c:pt idx="6453">
                  <c:v>1.3559322033898298</c:v>
                </c:pt>
                <c:pt idx="6454">
                  <c:v>1.2203389830508475</c:v>
                </c:pt>
                <c:pt idx="6455">
                  <c:v>1.2203389830508475</c:v>
                </c:pt>
                <c:pt idx="6456">
                  <c:v>1.491525423728814</c:v>
                </c:pt>
                <c:pt idx="6457">
                  <c:v>1.2203389830508475</c:v>
                </c:pt>
                <c:pt idx="6458">
                  <c:v>1.2203389830508475</c:v>
                </c:pt>
                <c:pt idx="6459">
                  <c:v>1.3559322033898298</c:v>
                </c:pt>
                <c:pt idx="6460">
                  <c:v>1.2203389830508475</c:v>
                </c:pt>
                <c:pt idx="6461">
                  <c:v>1.2203389830508475</c:v>
                </c:pt>
                <c:pt idx="6462">
                  <c:v>1.2203389830508475</c:v>
                </c:pt>
                <c:pt idx="6463">
                  <c:v>1.2203389830508475</c:v>
                </c:pt>
                <c:pt idx="6464">
                  <c:v>1.2203389830508475</c:v>
                </c:pt>
                <c:pt idx="6465">
                  <c:v>1.3559322033898298</c:v>
                </c:pt>
                <c:pt idx="6466">
                  <c:v>0.9491525423728816</c:v>
                </c:pt>
                <c:pt idx="6467">
                  <c:v>1.084745762711868</c:v>
                </c:pt>
                <c:pt idx="6468">
                  <c:v>1.2203389830508475</c:v>
                </c:pt>
                <c:pt idx="6469">
                  <c:v>0.81355932203390002</c:v>
                </c:pt>
                <c:pt idx="6470">
                  <c:v>1.084745762711868</c:v>
                </c:pt>
                <c:pt idx="6471">
                  <c:v>1.2203389830508475</c:v>
                </c:pt>
                <c:pt idx="6472">
                  <c:v>1.3559322033898298</c:v>
                </c:pt>
                <c:pt idx="6473">
                  <c:v>0.81355932203390002</c:v>
                </c:pt>
                <c:pt idx="6474">
                  <c:v>1.2203389830508475</c:v>
                </c:pt>
                <c:pt idx="6475">
                  <c:v>0.67796610169491534</c:v>
                </c:pt>
                <c:pt idx="6476">
                  <c:v>1.491525423728814</c:v>
                </c:pt>
                <c:pt idx="6477">
                  <c:v>1.084745762711868</c:v>
                </c:pt>
                <c:pt idx="6478">
                  <c:v>1.084745762711868</c:v>
                </c:pt>
                <c:pt idx="6479">
                  <c:v>1.3559322033898298</c:v>
                </c:pt>
                <c:pt idx="6480">
                  <c:v>1.2203389830508475</c:v>
                </c:pt>
                <c:pt idx="6481">
                  <c:v>0.5423728813559302</c:v>
                </c:pt>
                <c:pt idx="6482">
                  <c:v>1.2203389830508475</c:v>
                </c:pt>
                <c:pt idx="6483">
                  <c:v>1.084745762711868</c:v>
                </c:pt>
                <c:pt idx="6484">
                  <c:v>1.2203389830508475</c:v>
                </c:pt>
                <c:pt idx="6485">
                  <c:v>1.2203389830508475</c:v>
                </c:pt>
                <c:pt idx="6486">
                  <c:v>1.2203389830508475</c:v>
                </c:pt>
                <c:pt idx="6487">
                  <c:v>0.9491525423728816</c:v>
                </c:pt>
                <c:pt idx="6488">
                  <c:v>0.67796610169491534</c:v>
                </c:pt>
                <c:pt idx="6489">
                  <c:v>0.81355932203390002</c:v>
                </c:pt>
                <c:pt idx="6490">
                  <c:v>1.084745762711868</c:v>
                </c:pt>
                <c:pt idx="6491">
                  <c:v>1.084745762711868</c:v>
                </c:pt>
                <c:pt idx="6492">
                  <c:v>0.81355932203390002</c:v>
                </c:pt>
                <c:pt idx="6493">
                  <c:v>1.2203389830508475</c:v>
                </c:pt>
                <c:pt idx="6494">
                  <c:v>1.084745762711868</c:v>
                </c:pt>
                <c:pt idx="6495">
                  <c:v>1.084745762711868</c:v>
                </c:pt>
                <c:pt idx="6496">
                  <c:v>0.9491525423728816</c:v>
                </c:pt>
                <c:pt idx="6497">
                  <c:v>1.3559322033898298</c:v>
                </c:pt>
                <c:pt idx="6498">
                  <c:v>1.084745762711868</c:v>
                </c:pt>
                <c:pt idx="6499">
                  <c:v>1.2203389830508475</c:v>
                </c:pt>
                <c:pt idx="6500">
                  <c:v>1.2203389830508475</c:v>
                </c:pt>
                <c:pt idx="6501">
                  <c:v>1.2203389830508475</c:v>
                </c:pt>
                <c:pt idx="6502">
                  <c:v>1.3559322033898298</c:v>
                </c:pt>
                <c:pt idx="6503">
                  <c:v>1.3559322033898298</c:v>
                </c:pt>
                <c:pt idx="6504">
                  <c:v>1.2203389830508475</c:v>
                </c:pt>
                <c:pt idx="6505">
                  <c:v>1.084745762711868</c:v>
                </c:pt>
                <c:pt idx="6506">
                  <c:v>1.2203389830508475</c:v>
                </c:pt>
                <c:pt idx="6507">
                  <c:v>1.084745762711868</c:v>
                </c:pt>
                <c:pt idx="6508">
                  <c:v>1.2203389830508475</c:v>
                </c:pt>
                <c:pt idx="6509">
                  <c:v>1.084745762711868</c:v>
                </c:pt>
                <c:pt idx="6510">
                  <c:v>1.491525423728814</c:v>
                </c:pt>
                <c:pt idx="6511">
                  <c:v>1.084745762711868</c:v>
                </c:pt>
                <c:pt idx="6512">
                  <c:v>1.084745762711868</c:v>
                </c:pt>
                <c:pt idx="6513">
                  <c:v>1.2203389830508475</c:v>
                </c:pt>
                <c:pt idx="6514">
                  <c:v>1.2203389830508475</c:v>
                </c:pt>
                <c:pt idx="6515">
                  <c:v>1.3559322033898298</c:v>
                </c:pt>
                <c:pt idx="6516">
                  <c:v>0.9491525423728816</c:v>
                </c:pt>
                <c:pt idx="6517">
                  <c:v>1.2203389830508475</c:v>
                </c:pt>
                <c:pt idx="6518">
                  <c:v>0.9491525423728816</c:v>
                </c:pt>
                <c:pt idx="6519">
                  <c:v>1.084745762711868</c:v>
                </c:pt>
                <c:pt idx="6520">
                  <c:v>1.2203389830508475</c:v>
                </c:pt>
                <c:pt idx="6521">
                  <c:v>1.084745762711868</c:v>
                </c:pt>
                <c:pt idx="6522">
                  <c:v>0.81355932203390002</c:v>
                </c:pt>
                <c:pt idx="6523">
                  <c:v>1.491525423728814</c:v>
                </c:pt>
                <c:pt idx="6524">
                  <c:v>0.81355932203390002</c:v>
                </c:pt>
                <c:pt idx="6525">
                  <c:v>0.81355932203390002</c:v>
                </c:pt>
                <c:pt idx="6526">
                  <c:v>1.2203389830508475</c:v>
                </c:pt>
                <c:pt idx="6527">
                  <c:v>1.084745762711868</c:v>
                </c:pt>
                <c:pt idx="6528">
                  <c:v>1.2203389830508475</c:v>
                </c:pt>
                <c:pt idx="6529">
                  <c:v>0.67796610169491534</c:v>
                </c:pt>
                <c:pt idx="6530">
                  <c:v>1.3559322033898298</c:v>
                </c:pt>
                <c:pt idx="6531">
                  <c:v>0.9491525423728816</c:v>
                </c:pt>
                <c:pt idx="6532">
                  <c:v>1.2203389830508475</c:v>
                </c:pt>
                <c:pt idx="6533">
                  <c:v>1.084745762711868</c:v>
                </c:pt>
                <c:pt idx="6534">
                  <c:v>0.5423728813559302</c:v>
                </c:pt>
                <c:pt idx="6535">
                  <c:v>1.084745762711868</c:v>
                </c:pt>
                <c:pt idx="6536">
                  <c:v>0.9491525423728816</c:v>
                </c:pt>
                <c:pt idx="6537">
                  <c:v>1.2203389830508475</c:v>
                </c:pt>
                <c:pt idx="6538">
                  <c:v>1.2203389830508475</c:v>
                </c:pt>
                <c:pt idx="6539">
                  <c:v>1.2203389830508475</c:v>
                </c:pt>
                <c:pt idx="6540">
                  <c:v>1.2203389830508475</c:v>
                </c:pt>
                <c:pt idx="6541">
                  <c:v>1.3559322033898298</c:v>
                </c:pt>
                <c:pt idx="6542">
                  <c:v>0.9491525423728816</c:v>
                </c:pt>
                <c:pt idx="6543">
                  <c:v>1.084745762711868</c:v>
                </c:pt>
                <c:pt idx="6544">
                  <c:v>1.3559322033898298</c:v>
                </c:pt>
                <c:pt idx="6545">
                  <c:v>1.084745762711868</c:v>
                </c:pt>
                <c:pt idx="6546">
                  <c:v>1.2203389830508475</c:v>
                </c:pt>
                <c:pt idx="6547">
                  <c:v>1.084745762711868</c:v>
                </c:pt>
                <c:pt idx="6548">
                  <c:v>0.81355932203390002</c:v>
                </c:pt>
                <c:pt idx="6549">
                  <c:v>1.2203389830508475</c:v>
                </c:pt>
                <c:pt idx="6550">
                  <c:v>1.3559322033898298</c:v>
                </c:pt>
                <c:pt idx="6551">
                  <c:v>0.9491525423728816</c:v>
                </c:pt>
                <c:pt idx="6552">
                  <c:v>0.9491525423728816</c:v>
                </c:pt>
                <c:pt idx="6553">
                  <c:v>1.084745762711868</c:v>
                </c:pt>
                <c:pt idx="6554">
                  <c:v>1.491525423728814</c:v>
                </c:pt>
                <c:pt idx="6555">
                  <c:v>1.3559322033898298</c:v>
                </c:pt>
                <c:pt idx="6556">
                  <c:v>0.9491525423728816</c:v>
                </c:pt>
                <c:pt idx="6557">
                  <c:v>0.67796610169491534</c:v>
                </c:pt>
                <c:pt idx="6558">
                  <c:v>1.3559322033898298</c:v>
                </c:pt>
                <c:pt idx="6559">
                  <c:v>1.2203389830508475</c:v>
                </c:pt>
                <c:pt idx="6560">
                  <c:v>1.3559322033898298</c:v>
                </c:pt>
                <c:pt idx="6561">
                  <c:v>0.9491525423728816</c:v>
                </c:pt>
                <c:pt idx="6562">
                  <c:v>1.3559322033898298</c:v>
                </c:pt>
                <c:pt idx="6563">
                  <c:v>1.084745762711868</c:v>
                </c:pt>
                <c:pt idx="6564">
                  <c:v>1.3559322033898298</c:v>
                </c:pt>
                <c:pt idx="6565">
                  <c:v>1.2203389830508475</c:v>
                </c:pt>
                <c:pt idx="6566">
                  <c:v>1.3559322033898298</c:v>
                </c:pt>
                <c:pt idx="6567">
                  <c:v>1.084745762711868</c:v>
                </c:pt>
                <c:pt idx="6568">
                  <c:v>1.2203389830508475</c:v>
                </c:pt>
                <c:pt idx="6569">
                  <c:v>1.084745762711868</c:v>
                </c:pt>
                <c:pt idx="6570">
                  <c:v>1.3559322033898298</c:v>
                </c:pt>
                <c:pt idx="6571">
                  <c:v>1.2203389830508475</c:v>
                </c:pt>
                <c:pt idx="6572">
                  <c:v>0.81355932203390002</c:v>
                </c:pt>
                <c:pt idx="6573">
                  <c:v>1.2203389830508475</c:v>
                </c:pt>
                <c:pt idx="6574">
                  <c:v>0.67796610169491534</c:v>
                </c:pt>
                <c:pt idx="6575">
                  <c:v>1.084745762711868</c:v>
                </c:pt>
                <c:pt idx="6576">
                  <c:v>1.491525423728814</c:v>
                </c:pt>
                <c:pt idx="6577">
                  <c:v>0.67796610169491534</c:v>
                </c:pt>
                <c:pt idx="6578">
                  <c:v>0.67796610169491534</c:v>
                </c:pt>
                <c:pt idx="6579">
                  <c:v>0.81355932203390002</c:v>
                </c:pt>
                <c:pt idx="6580">
                  <c:v>0.81355932203390002</c:v>
                </c:pt>
                <c:pt idx="6581">
                  <c:v>1.3559322033898298</c:v>
                </c:pt>
                <c:pt idx="6582">
                  <c:v>1.084745762711868</c:v>
                </c:pt>
                <c:pt idx="6583">
                  <c:v>1.2203389830508475</c:v>
                </c:pt>
                <c:pt idx="6584">
                  <c:v>0.9491525423728816</c:v>
                </c:pt>
                <c:pt idx="6585">
                  <c:v>1.3559322033898298</c:v>
                </c:pt>
                <c:pt idx="6586">
                  <c:v>1.2203389830508475</c:v>
                </c:pt>
                <c:pt idx="6587">
                  <c:v>0.81355932203390002</c:v>
                </c:pt>
                <c:pt idx="6588">
                  <c:v>1.084745762711868</c:v>
                </c:pt>
                <c:pt idx="6589">
                  <c:v>0.81355932203390002</c:v>
                </c:pt>
                <c:pt idx="6590">
                  <c:v>1.2203389830508475</c:v>
                </c:pt>
                <c:pt idx="6591">
                  <c:v>1.084745762711868</c:v>
                </c:pt>
                <c:pt idx="6592">
                  <c:v>1.2203389830508475</c:v>
                </c:pt>
                <c:pt idx="6593">
                  <c:v>1.2203389830508475</c:v>
                </c:pt>
                <c:pt idx="6594">
                  <c:v>0.81355932203390002</c:v>
                </c:pt>
                <c:pt idx="6595">
                  <c:v>1.084745762711868</c:v>
                </c:pt>
                <c:pt idx="6596">
                  <c:v>1.2203389830508475</c:v>
                </c:pt>
                <c:pt idx="6597">
                  <c:v>1.2203389830508475</c:v>
                </c:pt>
                <c:pt idx="6598">
                  <c:v>1.2203389830508475</c:v>
                </c:pt>
                <c:pt idx="6599">
                  <c:v>1.2203389830508475</c:v>
                </c:pt>
                <c:pt idx="6600">
                  <c:v>1.3559322033898298</c:v>
                </c:pt>
                <c:pt idx="6601">
                  <c:v>1.084745762711868</c:v>
                </c:pt>
                <c:pt idx="6602">
                  <c:v>1.2203389830508475</c:v>
                </c:pt>
                <c:pt idx="6603">
                  <c:v>1.3559322033898298</c:v>
                </c:pt>
                <c:pt idx="6604">
                  <c:v>1.3559322033898298</c:v>
                </c:pt>
                <c:pt idx="6605">
                  <c:v>0.81355932203390002</c:v>
                </c:pt>
                <c:pt idx="6606">
                  <c:v>0.81355932203390002</c:v>
                </c:pt>
                <c:pt idx="6607">
                  <c:v>0.81355932203390002</c:v>
                </c:pt>
                <c:pt idx="6608">
                  <c:v>1.084745762711868</c:v>
                </c:pt>
                <c:pt idx="6609">
                  <c:v>1.3559322033898298</c:v>
                </c:pt>
                <c:pt idx="6610">
                  <c:v>1.084745762711868</c:v>
                </c:pt>
                <c:pt idx="6611">
                  <c:v>1.084745762711868</c:v>
                </c:pt>
                <c:pt idx="6612">
                  <c:v>1.2203389830508475</c:v>
                </c:pt>
                <c:pt idx="6613">
                  <c:v>1.3559322033898298</c:v>
                </c:pt>
                <c:pt idx="6614">
                  <c:v>1.084745762711868</c:v>
                </c:pt>
                <c:pt idx="6615">
                  <c:v>1.2203389830508475</c:v>
                </c:pt>
                <c:pt idx="6616">
                  <c:v>0.5423728813559302</c:v>
                </c:pt>
                <c:pt idx="6617">
                  <c:v>1.084745762711868</c:v>
                </c:pt>
                <c:pt idx="6618">
                  <c:v>1.2203389830508475</c:v>
                </c:pt>
                <c:pt idx="6619">
                  <c:v>1.491525423728814</c:v>
                </c:pt>
                <c:pt idx="6620">
                  <c:v>1.2203389830508475</c:v>
                </c:pt>
                <c:pt idx="6621">
                  <c:v>1.084745762711868</c:v>
                </c:pt>
                <c:pt idx="6622">
                  <c:v>1.084745762711868</c:v>
                </c:pt>
                <c:pt idx="6623">
                  <c:v>0.9491525423728816</c:v>
                </c:pt>
                <c:pt idx="6624">
                  <c:v>1.084745762711868</c:v>
                </c:pt>
                <c:pt idx="6625">
                  <c:v>1.2203389830508475</c:v>
                </c:pt>
                <c:pt idx="6626">
                  <c:v>1.3559322033898298</c:v>
                </c:pt>
                <c:pt idx="6627">
                  <c:v>0.9491525423728816</c:v>
                </c:pt>
                <c:pt idx="6628">
                  <c:v>1.084745762711868</c:v>
                </c:pt>
                <c:pt idx="6629">
                  <c:v>1.084745762711868</c:v>
                </c:pt>
                <c:pt idx="6630">
                  <c:v>1.3559322033898298</c:v>
                </c:pt>
                <c:pt idx="6631">
                  <c:v>1.084745762711868</c:v>
                </c:pt>
                <c:pt idx="6632">
                  <c:v>1.084745762711868</c:v>
                </c:pt>
                <c:pt idx="6633">
                  <c:v>1.084745762711868</c:v>
                </c:pt>
                <c:pt idx="6634">
                  <c:v>1.2203389830508475</c:v>
                </c:pt>
                <c:pt idx="6635">
                  <c:v>1.2203389830508475</c:v>
                </c:pt>
                <c:pt idx="6636">
                  <c:v>1.2203389830508475</c:v>
                </c:pt>
                <c:pt idx="6637">
                  <c:v>1.2203389830508475</c:v>
                </c:pt>
                <c:pt idx="6638">
                  <c:v>1.2203389830508475</c:v>
                </c:pt>
                <c:pt idx="6639">
                  <c:v>0.9491525423728816</c:v>
                </c:pt>
                <c:pt idx="6640">
                  <c:v>1.3559322033898298</c:v>
                </c:pt>
                <c:pt idx="6641">
                  <c:v>1.2203389830508475</c:v>
                </c:pt>
                <c:pt idx="6642">
                  <c:v>1.491525423728814</c:v>
                </c:pt>
                <c:pt idx="6643">
                  <c:v>1.084745762711868</c:v>
                </c:pt>
                <c:pt idx="6644">
                  <c:v>1.084745762711868</c:v>
                </c:pt>
                <c:pt idx="6645">
                  <c:v>0.81355932203390002</c:v>
                </c:pt>
                <c:pt idx="6646">
                  <c:v>1.2203389830508475</c:v>
                </c:pt>
                <c:pt idx="6647">
                  <c:v>0.81355932203390002</c:v>
                </c:pt>
                <c:pt idx="6648">
                  <c:v>1.2203389830508475</c:v>
                </c:pt>
                <c:pt idx="6649">
                  <c:v>0.81355932203390002</c:v>
                </c:pt>
                <c:pt idx="6650">
                  <c:v>1.2203389830508475</c:v>
                </c:pt>
                <c:pt idx="6651">
                  <c:v>0.81355932203390002</c:v>
                </c:pt>
                <c:pt idx="6652">
                  <c:v>1.491525423728814</c:v>
                </c:pt>
                <c:pt idx="6653">
                  <c:v>1.6271186440677967</c:v>
                </c:pt>
                <c:pt idx="6654">
                  <c:v>1.084745762711868</c:v>
                </c:pt>
                <c:pt idx="6655">
                  <c:v>0.9491525423728816</c:v>
                </c:pt>
                <c:pt idx="6656">
                  <c:v>1.3559322033898298</c:v>
                </c:pt>
                <c:pt idx="6657">
                  <c:v>1.2203389830508475</c:v>
                </c:pt>
                <c:pt idx="6658">
                  <c:v>1.3559322033898298</c:v>
                </c:pt>
                <c:pt idx="6659">
                  <c:v>1.2203389830508475</c:v>
                </c:pt>
                <c:pt idx="6660">
                  <c:v>1.762711864406785</c:v>
                </c:pt>
                <c:pt idx="6661">
                  <c:v>1.2203389830508475</c:v>
                </c:pt>
                <c:pt idx="6662">
                  <c:v>1.2203389830508475</c:v>
                </c:pt>
                <c:pt idx="6663">
                  <c:v>1.2203389830508475</c:v>
                </c:pt>
                <c:pt idx="6664">
                  <c:v>1.491525423728814</c:v>
                </c:pt>
                <c:pt idx="6665">
                  <c:v>0.5423728813559302</c:v>
                </c:pt>
                <c:pt idx="6666">
                  <c:v>1.2203389830508475</c:v>
                </c:pt>
                <c:pt idx="6667">
                  <c:v>0.81355932203390002</c:v>
                </c:pt>
                <c:pt idx="6668">
                  <c:v>0.81355932203390002</c:v>
                </c:pt>
                <c:pt idx="6669">
                  <c:v>0.81355932203390002</c:v>
                </c:pt>
                <c:pt idx="6670">
                  <c:v>1.3559322033898298</c:v>
                </c:pt>
                <c:pt idx="6671">
                  <c:v>1.084745762711868</c:v>
                </c:pt>
                <c:pt idx="6672">
                  <c:v>1.2203389830508475</c:v>
                </c:pt>
                <c:pt idx="6673">
                  <c:v>1.084745762711868</c:v>
                </c:pt>
                <c:pt idx="6674">
                  <c:v>0.9491525423728816</c:v>
                </c:pt>
                <c:pt idx="6675">
                  <c:v>1.2203389830508475</c:v>
                </c:pt>
                <c:pt idx="6676">
                  <c:v>1.491525423728814</c:v>
                </c:pt>
                <c:pt idx="6677">
                  <c:v>1.2203389830508475</c:v>
                </c:pt>
                <c:pt idx="6678">
                  <c:v>0.67796610169491534</c:v>
                </c:pt>
                <c:pt idx="6679">
                  <c:v>1.3559322033898298</c:v>
                </c:pt>
                <c:pt idx="6680">
                  <c:v>1.491525423728814</c:v>
                </c:pt>
                <c:pt idx="6681">
                  <c:v>1.2203389830508475</c:v>
                </c:pt>
                <c:pt idx="6682">
                  <c:v>1.491525423728814</c:v>
                </c:pt>
                <c:pt idx="6683">
                  <c:v>1.3559322033898298</c:v>
                </c:pt>
                <c:pt idx="6684">
                  <c:v>1.2203389830508475</c:v>
                </c:pt>
                <c:pt idx="6685">
                  <c:v>1.3559322033898298</c:v>
                </c:pt>
                <c:pt idx="6686">
                  <c:v>0.9491525423728816</c:v>
                </c:pt>
                <c:pt idx="6687">
                  <c:v>1.3559322033898298</c:v>
                </c:pt>
                <c:pt idx="6688">
                  <c:v>1.084745762711868</c:v>
                </c:pt>
                <c:pt idx="6689">
                  <c:v>0.81355932203390002</c:v>
                </c:pt>
                <c:pt idx="6690">
                  <c:v>0.81355932203390002</c:v>
                </c:pt>
                <c:pt idx="6691">
                  <c:v>1.084745762711868</c:v>
                </c:pt>
                <c:pt idx="6692">
                  <c:v>1.084745762711868</c:v>
                </c:pt>
                <c:pt idx="6693">
                  <c:v>0.81355932203390002</c:v>
                </c:pt>
                <c:pt idx="6694">
                  <c:v>1.2203389830508475</c:v>
                </c:pt>
                <c:pt idx="6695">
                  <c:v>1.2203389830508475</c:v>
                </c:pt>
                <c:pt idx="6696">
                  <c:v>1.2203389830508475</c:v>
                </c:pt>
                <c:pt idx="6697">
                  <c:v>1.3559322033898298</c:v>
                </c:pt>
                <c:pt idx="6698">
                  <c:v>1.2203389830508475</c:v>
                </c:pt>
                <c:pt idx="6699">
                  <c:v>1.2203389830508475</c:v>
                </c:pt>
                <c:pt idx="6700">
                  <c:v>1.6271186440677967</c:v>
                </c:pt>
                <c:pt idx="6701">
                  <c:v>0.9491525423728816</c:v>
                </c:pt>
                <c:pt idx="6702">
                  <c:v>0.67796610169491534</c:v>
                </c:pt>
                <c:pt idx="6703">
                  <c:v>1.491525423728814</c:v>
                </c:pt>
                <c:pt idx="6704">
                  <c:v>0.81355932203390002</c:v>
                </c:pt>
                <c:pt idx="6705">
                  <c:v>0.81355932203390002</c:v>
                </c:pt>
                <c:pt idx="6706">
                  <c:v>1.2203389830508475</c:v>
                </c:pt>
                <c:pt idx="6707">
                  <c:v>1.2203389830508475</c:v>
                </c:pt>
                <c:pt idx="6708">
                  <c:v>1.2203389830508475</c:v>
                </c:pt>
                <c:pt idx="6709">
                  <c:v>1.084745762711868</c:v>
                </c:pt>
                <c:pt idx="6710">
                  <c:v>1.3559322033898298</c:v>
                </c:pt>
                <c:pt idx="6711">
                  <c:v>1.491525423728814</c:v>
                </c:pt>
                <c:pt idx="6712">
                  <c:v>1.2203389830508475</c:v>
                </c:pt>
                <c:pt idx="6713">
                  <c:v>1.2203389830508475</c:v>
                </c:pt>
                <c:pt idx="6714">
                  <c:v>1.084745762711868</c:v>
                </c:pt>
                <c:pt idx="6715">
                  <c:v>1.3559322033898298</c:v>
                </c:pt>
                <c:pt idx="6716">
                  <c:v>1.491525423728814</c:v>
                </c:pt>
                <c:pt idx="6717">
                  <c:v>1.3559322033898298</c:v>
                </c:pt>
                <c:pt idx="6718">
                  <c:v>0.81355932203390002</c:v>
                </c:pt>
                <c:pt idx="6719">
                  <c:v>0.81355932203390002</c:v>
                </c:pt>
                <c:pt idx="6720">
                  <c:v>1.084745762711868</c:v>
                </c:pt>
                <c:pt idx="6721">
                  <c:v>0.9491525423728816</c:v>
                </c:pt>
                <c:pt idx="6722">
                  <c:v>0.81355932203390002</c:v>
                </c:pt>
                <c:pt idx="6723">
                  <c:v>0.9491525423728816</c:v>
                </c:pt>
                <c:pt idx="6724">
                  <c:v>1.2203389830508475</c:v>
                </c:pt>
                <c:pt idx="6725">
                  <c:v>1.2203389830508475</c:v>
                </c:pt>
                <c:pt idx="6726">
                  <c:v>1.2203389830508475</c:v>
                </c:pt>
                <c:pt idx="6727">
                  <c:v>1.084745762711868</c:v>
                </c:pt>
                <c:pt idx="6728">
                  <c:v>1.2203389830508475</c:v>
                </c:pt>
                <c:pt idx="6729">
                  <c:v>1.2203389830508475</c:v>
                </c:pt>
                <c:pt idx="6730">
                  <c:v>0.9491525423728816</c:v>
                </c:pt>
                <c:pt idx="6731">
                  <c:v>1.3559322033898298</c:v>
                </c:pt>
                <c:pt idx="6732">
                  <c:v>1.084745762711868</c:v>
                </c:pt>
                <c:pt idx="6733">
                  <c:v>1.2203389830508475</c:v>
                </c:pt>
                <c:pt idx="6734">
                  <c:v>1.2203389830508475</c:v>
                </c:pt>
                <c:pt idx="6735">
                  <c:v>1.2203389830508475</c:v>
                </c:pt>
                <c:pt idx="6736">
                  <c:v>0.9491525423728816</c:v>
                </c:pt>
                <c:pt idx="6737">
                  <c:v>1.2203389830508475</c:v>
                </c:pt>
                <c:pt idx="6738">
                  <c:v>1.3559322033898298</c:v>
                </c:pt>
                <c:pt idx="6739">
                  <c:v>1.084745762711868</c:v>
                </c:pt>
                <c:pt idx="6740">
                  <c:v>0.67796610169491534</c:v>
                </c:pt>
                <c:pt idx="6741">
                  <c:v>0.81355932203390002</c:v>
                </c:pt>
                <c:pt idx="6742">
                  <c:v>0.67796610169491534</c:v>
                </c:pt>
                <c:pt idx="6743">
                  <c:v>1.2203389830508475</c:v>
                </c:pt>
                <c:pt idx="6744">
                  <c:v>0.9491525423728816</c:v>
                </c:pt>
                <c:pt idx="6745">
                  <c:v>0.81355932203390002</c:v>
                </c:pt>
                <c:pt idx="6746">
                  <c:v>0.81355932203390002</c:v>
                </c:pt>
                <c:pt idx="6747">
                  <c:v>1.3559322033898298</c:v>
                </c:pt>
                <c:pt idx="6748">
                  <c:v>1.2203389830508475</c:v>
                </c:pt>
                <c:pt idx="6749">
                  <c:v>1.3559322033898298</c:v>
                </c:pt>
                <c:pt idx="6750">
                  <c:v>0.9491525423728816</c:v>
                </c:pt>
                <c:pt idx="6751">
                  <c:v>0.9491525423728816</c:v>
                </c:pt>
                <c:pt idx="6752">
                  <c:v>0.9491525423728816</c:v>
                </c:pt>
                <c:pt idx="6753">
                  <c:v>1.084745762711868</c:v>
                </c:pt>
                <c:pt idx="6754">
                  <c:v>1.084745762711868</c:v>
                </c:pt>
                <c:pt idx="6755">
                  <c:v>1.2203389830508475</c:v>
                </c:pt>
                <c:pt idx="6756">
                  <c:v>1.2203389830508475</c:v>
                </c:pt>
                <c:pt idx="6757">
                  <c:v>1.3559322033898298</c:v>
                </c:pt>
                <c:pt idx="6758">
                  <c:v>0.67796610169491534</c:v>
                </c:pt>
                <c:pt idx="6759">
                  <c:v>0.9491525423728816</c:v>
                </c:pt>
                <c:pt idx="6760">
                  <c:v>1.084745762711868</c:v>
                </c:pt>
                <c:pt idx="6761">
                  <c:v>0.5423728813559302</c:v>
                </c:pt>
                <c:pt idx="6762">
                  <c:v>0.9491525423728816</c:v>
                </c:pt>
                <c:pt idx="6763">
                  <c:v>0.67796610169491534</c:v>
                </c:pt>
                <c:pt idx="6764">
                  <c:v>0.81355932203390002</c:v>
                </c:pt>
                <c:pt idx="6765">
                  <c:v>0.9491525423728816</c:v>
                </c:pt>
                <c:pt idx="6766">
                  <c:v>0.81355932203390002</c:v>
                </c:pt>
                <c:pt idx="6767">
                  <c:v>1.084745762711868</c:v>
                </c:pt>
                <c:pt idx="6768">
                  <c:v>0.81355932203390002</c:v>
                </c:pt>
                <c:pt idx="6769">
                  <c:v>1.2203389830508475</c:v>
                </c:pt>
                <c:pt idx="6770">
                  <c:v>1.3559322033898298</c:v>
                </c:pt>
                <c:pt idx="6771">
                  <c:v>1.084745762711868</c:v>
                </c:pt>
                <c:pt idx="6772">
                  <c:v>0.81355932203390002</c:v>
                </c:pt>
                <c:pt idx="6773">
                  <c:v>1.084745762711868</c:v>
                </c:pt>
                <c:pt idx="6774">
                  <c:v>1.2203389830508475</c:v>
                </c:pt>
                <c:pt idx="6775">
                  <c:v>0.9491525423728816</c:v>
                </c:pt>
                <c:pt idx="6776">
                  <c:v>0.81355932203390002</c:v>
                </c:pt>
                <c:pt idx="6777">
                  <c:v>1.084745762711868</c:v>
                </c:pt>
                <c:pt idx="6778">
                  <c:v>0.9491525423728816</c:v>
                </c:pt>
                <c:pt idx="6779">
                  <c:v>1.2203389830508475</c:v>
                </c:pt>
                <c:pt idx="6780">
                  <c:v>0.9491525423728816</c:v>
                </c:pt>
                <c:pt idx="6781">
                  <c:v>0.9491525423728816</c:v>
                </c:pt>
                <c:pt idx="6782">
                  <c:v>1.2203389830508475</c:v>
                </c:pt>
                <c:pt idx="6783">
                  <c:v>0.81355932203390002</c:v>
                </c:pt>
                <c:pt idx="6784">
                  <c:v>0.81355932203390002</c:v>
                </c:pt>
                <c:pt idx="6785">
                  <c:v>1.084745762711868</c:v>
                </c:pt>
                <c:pt idx="6786">
                  <c:v>0.5423728813559302</c:v>
                </c:pt>
                <c:pt idx="6787">
                  <c:v>0.9491525423728816</c:v>
                </c:pt>
                <c:pt idx="6788">
                  <c:v>0.9491525423728816</c:v>
                </c:pt>
                <c:pt idx="6789">
                  <c:v>1.084745762711868</c:v>
                </c:pt>
                <c:pt idx="6790">
                  <c:v>0.9491525423728816</c:v>
                </c:pt>
                <c:pt idx="6791">
                  <c:v>1.2203389830508475</c:v>
                </c:pt>
                <c:pt idx="6792">
                  <c:v>1.2203389830508475</c:v>
                </c:pt>
                <c:pt idx="6793">
                  <c:v>1.3559322033898298</c:v>
                </c:pt>
                <c:pt idx="6794">
                  <c:v>1.2203389830508475</c:v>
                </c:pt>
                <c:pt idx="6795">
                  <c:v>1.491525423728814</c:v>
                </c:pt>
                <c:pt idx="6796">
                  <c:v>0.81355932203390002</c:v>
                </c:pt>
                <c:pt idx="6797">
                  <c:v>0.81355932203390002</c:v>
                </c:pt>
                <c:pt idx="6798">
                  <c:v>0.67796610169491534</c:v>
                </c:pt>
                <c:pt idx="6799">
                  <c:v>0.81355932203390002</c:v>
                </c:pt>
                <c:pt idx="6800">
                  <c:v>1.084745762711868</c:v>
                </c:pt>
                <c:pt idx="6801">
                  <c:v>1.2203389830508475</c:v>
                </c:pt>
                <c:pt idx="6802">
                  <c:v>1.084745762711868</c:v>
                </c:pt>
                <c:pt idx="6803">
                  <c:v>1.3559322033898298</c:v>
                </c:pt>
                <c:pt idx="6804">
                  <c:v>1.084745762711868</c:v>
                </c:pt>
                <c:pt idx="6805">
                  <c:v>0.81355932203390002</c:v>
                </c:pt>
                <c:pt idx="6806">
                  <c:v>1.084745762711868</c:v>
                </c:pt>
                <c:pt idx="6807">
                  <c:v>0.5423728813559302</c:v>
                </c:pt>
                <c:pt idx="6808">
                  <c:v>1.084745762711868</c:v>
                </c:pt>
                <c:pt idx="6809">
                  <c:v>1.3559322033898298</c:v>
                </c:pt>
                <c:pt idx="6810">
                  <c:v>1.2203389830508475</c:v>
                </c:pt>
                <c:pt idx="6811">
                  <c:v>1.2203389830508475</c:v>
                </c:pt>
                <c:pt idx="6812">
                  <c:v>0.67796610169491534</c:v>
                </c:pt>
                <c:pt idx="6813">
                  <c:v>1.3559322033898298</c:v>
                </c:pt>
                <c:pt idx="6814">
                  <c:v>1.2203389830508475</c:v>
                </c:pt>
                <c:pt idx="6815">
                  <c:v>1.084745762711868</c:v>
                </c:pt>
                <c:pt idx="6816">
                  <c:v>0.81355932203390002</c:v>
                </c:pt>
                <c:pt idx="6817">
                  <c:v>1.084745762711868</c:v>
                </c:pt>
                <c:pt idx="6818">
                  <c:v>1.084745762711868</c:v>
                </c:pt>
                <c:pt idx="6819">
                  <c:v>1.084745762711868</c:v>
                </c:pt>
                <c:pt idx="6820">
                  <c:v>1.084745762711868</c:v>
                </c:pt>
                <c:pt idx="6821">
                  <c:v>1.084745762711868</c:v>
                </c:pt>
                <c:pt idx="6822">
                  <c:v>1.084745762711868</c:v>
                </c:pt>
                <c:pt idx="6823">
                  <c:v>1.3559322033898298</c:v>
                </c:pt>
                <c:pt idx="6824">
                  <c:v>1.3559322033898298</c:v>
                </c:pt>
                <c:pt idx="6825">
                  <c:v>1.3559322033898298</c:v>
                </c:pt>
                <c:pt idx="6826">
                  <c:v>0.81355932203390002</c:v>
                </c:pt>
                <c:pt idx="6827">
                  <c:v>0.81355932203390002</c:v>
                </c:pt>
                <c:pt idx="6828">
                  <c:v>1.2203389830508475</c:v>
                </c:pt>
                <c:pt idx="6829">
                  <c:v>0.5423728813559302</c:v>
                </c:pt>
                <c:pt idx="6830">
                  <c:v>0.67796610169491534</c:v>
                </c:pt>
                <c:pt idx="6831">
                  <c:v>0.9491525423728816</c:v>
                </c:pt>
                <c:pt idx="6832">
                  <c:v>0.9491525423728816</c:v>
                </c:pt>
                <c:pt idx="6833">
                  <c:v>1.2203389830508475</c:v>
                </c:pt>
                <c:pt idx="6834">
                  <c:v>1.2203389830508475</c:v>
                </c:pt>
                <c:pt idx="6835">
                  <c:v>1.2203389830508475</c:v>
                </c:pt>
                <c:pt idx="6836">
                  <c:v>1.2203389830508475</c:v>
                </c:pt>
                <c:pt idx="6837">
                  <c:v>1.084745762711868</c:v>
                </c:pt>
                <c:pt idx="6838">
                  <c:v>1.491525423728814</c:v>
                </c:pt>
                <c:pt idx="6839">
                  <c:v>0.9491525423728816</c:v>
                </c:pt>
                <c:pt idx="6840">
                  <c:v>1.3559322033898298</c:v>
                </c:pt>
                <c:pt idx="6841">
                  <c:v>1.3559322033898298</c:v>
                </c:pt>
                <c:pt idx="6842">
                  <c:v>1.084745762711868</c:v>
                </c:pt>
                <c:pt idx="6843">
                  <c:v>0.9491525423728816</c:v>
                </c:pt>
                <c:pt idx="6844">
                  <c:v>1.491525423728814</c:v>
                </c:pt>
                <c:pt idx="6845">
                  <c:v>1.084745762711868</c:v>
                </c:pt>
                <c:pt idx="6846">
                  <c:v>1.084745762711868</c:v>
                </c:pt>
                <c:pt idx="6847">
                  <c:v>1.084745762711868</c:v>
                </c:pt>
                <c:pt idx="6848">
                  <c:v>0.81355932203390002</c:v>
                </c:pt>
                <c:pt idx="6849">
                  <c:v>1.084745762711868</c:v>
                </c:pt>
                <c:pt idx="6850">
                  <c:v>1.2203389830508475</c:v>
                </c:pt>
                <c:pt idx="6851">
                  <c:v>0.9491525423728816</c:v>
                </c:pt>
                <c:pt idx="6852">
                  <c:v>0.9491525423728816</c:v>
                </c:pt>
                <c:pt idx="6853">
                  <c:v>0.9491525423728816</c:v>
                </c:pt>
                <c:pt idx="6854">
                  <c:v>1.2203389830508475</c:v>
                </c:pt>
                <c:pt idx="6855">
                  <c:v>1.2203389830508475</c:v>
                </c:pt>
                <c:pt idx="6856">
                  <c:v>1.3559322033898298</c:v>
                </c:pt>
                <c:pt idx="6857">
                  <c:v>0.81355932203390002</c:v>
                </c:pt>
                <c:pt idx="6858">
                  <c:v>0.9491525423728816</c:v>
                </c:pt>
                <c:pt idx="6859">
                  <c:v>0.9491525423728816</c:v>
                </c:pt>
                <c:pt idx="6860">
                  <c:v>0.81355932203390002</c:v>
                </c:pt>
                <c:pt idx="6861">
                  <c:v>0.67796610169491534</c:v>
                </c:pt>
                <c:pt idx="6862">
                  <c:v>1.2203389830508475</c:v>
                </c:pt>
                <c:pt idx="6863">
                  <c:v>1.084745762711868</c:v>
                </c:pt>
                <c:pt idx="6864">
                  <c:v>1.2203389830508475</c:v>
                </c:pt>
                <c:pt idx="6865">
                  <c:v>1.2203389830508475</c:v>
                </c:pt>
                <c:pt idx="6866">
                  <c:v>1.2203389830508475</c:v>
                </c:pt>
                <c:pt idx="6867">
                  <c:v>0.5423728813559302</c:v>
                </c:pt>
                <c:pt idx="6868">
                  <c:v>1.084745762711868</c:v>
                </c:pt>
                <c:pt idx="6869">
                  <c:v>1.2203389830508475</c:v>
                </c:pt>
                <c:pt idx="6870">
                  <c:v>1.3559322033898298</c:v>
                </c:pt>
                <c:pt idx="6871">
                  <c:v>1.084745762711868</c:v>
                </c:pt>
                <c:pt idx="6872">
                  <c:v>1.3559322033898298</c:v>
                </c:pt>
                <c:pt idx="6873">
                  <c:v>1.2203389830508475</c:v>
                </c:pt>
                <c:pt idx="6874">
                  <c:v>1.3559322033898298</c:v>
                </c:pt>
                <c:pt idx="6875">
                  <c:v>1.084745762711868</c:v>
                </c:pt>
                <c:pt idx="6876">
                  <c:v>1.2203389830508475</c:v>
                </c:pt>
                <c:pt idx="6877">
                  <c:v>1.084745762711868</c:v>
                </c:pt>
                <c:pt idx="6878">
                  <c:v>0.81355932203390002</c:v>
                </c:pt>
                <c:pt idx="6879">
                  <c:v>0.81355932203390002</c:v>
                </c:pt>
                <c:pt idx="6880">
                  <c:v>1.3559322033898298</c:v>
                </c:pt>
                <c:pt idx="6881">
                  <c:v>1.084745762711868</c:v>
                </c:pt>
                <c:pt idx="6882">
                  <c:v>0.81355932203390002</c:v>
                </c:pt>
                <c:pt idx="6883">
                  <c:v>1.2203389830508475</c:v>
                </c:pt>
                <c:pt idx="6884">
                  <c:v>1.2203389830508475</c:v>
                </c:pt>
                <c:pt idx="6885">
                  <c:v>1.3559322033898298</c:v>
                </c:pt>
                <c:pt idx="6886">
                  <c:v>1.084745762711868</c:v>
                </c:pt>
                <c:pt idx="6887">
                  <c:v>0.9491525423728816</c:v>
                </c:pt>
                <c:pt idx="6888">
                  <c:v>0.5423728813559302</c:v>
                </c:pt>
                <c:pt idx="6889">
                  <c:v>0.9491525423728816</c:v>
                </c:pt>
                <c:pt idx="6890">
                  <c:v>0.81355932203390002</c:v>
                </c:pt>
                <c:pt idx="6891">
                  <c:v>0.67796610169491534</c:v>
                </c:pt>
                <c:pt idx="6892">
                  <c:v>0.9491525423728816</c:v>
                </c:pt>
                <c:pt idx="6893">
                  <c:v>0.81355932203390002</c:v>
                </c:pt>
                <c:pt idx="6894">
                  <c:v>0.5423728813559302</c:v>
                </c:pt>
                <c:pt idx="6895">
                  <c:v>0.9491525423728816</c:v>
                </c:pt>
                <c:pt idx="6896">
                  <c:v>1.2203389830508475</c:v>
                </c:pt>
                <c:pt idx="6897">
                  <c:v>1.084745762711868</c:v>
                </c:pt>
                <c:pt idx="6898">
                  <c:v>1.3559322033898298</c:v>
                </c:pt>
                <c:pt idx="6899">
                  <c:v>1.2203389830508475</c:v>
                </c:pt>
                <c:pt idx="6900">
                  <c:v>1.084745762711868</c:v>
                </c:pt>
                <c:pt idx="6901">
                  <c:v>1.2203389830508475</c:v>
                </c:pt>
                <c:pt idx="6902">
                  <c:v>1.2203389830508475</c:v>
                </c:pt>
                <c:pt idx="6903">
                  <c:v>1.084745762711868</c:v>
                </c:pt>
                <c:pt idx="6904">
                  <c:v>1.084745762711868</c:v>
                </c:pt>
                <c:pt idx="6905">
                  <c:v>1.084745762711868</c:v>
                </c:pt>
                <c:pt idx="6906">
                  <c:v>1.2203389830508475</c:v>
                </c:pt>
                <c:pt idx="6907">
                  <c:v>1.084745762711868</c:v>
                </c:pt>
                <c:pt idx="6908">
                  <c:v>1.3559322033898298</c:v>
                </c:pt>
                <c:pt idx="6909">
                  <c:v>1.2203389830508475</c:v>
                </c:pt>
                <c:pt idx="6910">
                  <c:v>1.084745762711868</c:v>
                </c:pt>
                <c:pt idx="6911">
                  <c:v>0.81355932203390002</c:v>
                </c:pt>
                <c:pt idx="6912">
                  <c:v>1.3559322033898298</c:v>
                </c:pt>
                <c:pt idx="6913">
                  <c:v>1.2203389830508475</c:v>
                </c:pt>
                <c:pt idx="6914">
                  <c:v>0.9491525423728816</c:v>
                </c:pt>
                <c:pt idx="6915">
                  <c:v>1.2203389830508475</c:v>
                </c:pt>
                <c:pt idx="6916">
                  <c:v>1.3559322033898298</c:v>
                </c:pt>
                <c:pt idx="6917">
                  <c:v>1.2203389830508475</c:v>
                </c:pt>
                <c:pt idx="6918">
                  <c:v>1.084745762711868</c:v>
                </c:pt>
                <c:pt idx="6919">
                  <c:v>1.2203389830508475</c:v>
                </c:pt>
                <c:pt idx="6920">
                  <c:v>1.2203389830508475</c:v>
                </c:pt>
                <c:pt idx="6921">
                  <c:v>1.2203389830508475</c:v>
                </c:pt>
                <c:pt idx="6922">
                  <c:v>0.9491525423728816</c:v>
                </c:pt>
                <c:pt idx="6923">
                  <c:v>1.3559322033898298</c:v>
                </c:pt>
                <c:pt idx="6924">
                  <c:v>0.9491525423728816</c:v>
                </c:pt>
                <c:pt idx="6925">
                  <c:v>1.084745762711868</c:v>
                </c:pt>
                <c:pt idx="6926">
                  <c:v>0.9491525423728816</c:v>
                </c:pt>
                <c:pt idx="6927">
                  <c:v>0.9491525423728816</c:v>
                </c:pt>
                <c:pt idx="6928">
                  <c:v>1.084745762711868</c:v>
                </c:pt>
                <c:pt idx="6929">
                  <c:v>1.084745762711868</c:v>
                </c:pt>
                <c:pt idx="6930">
                  <c:v>1.084745762711868</c:v>
                </c:pt>
                <c:pt idx="6931">
                  <c:v>0.9491525423728816</c:v>
                </c:pt>
                <c:pt idx="6932">
                  <c:v>1.2203389830508475</c:v>
                </c:pt>
                <c:pt idx="6933">
                  <c:v>0.9491525423728816</c:v>
                </c:pt>
                <c:pt idx="6934">
                  <c:v>0.9491525423728816</c:v>
                </c:pt>
                <c:pt idx="6935">
                  <c:v>0.9491525423728816</c:v>
                </c:pt>
                <c:pt idx="6936">
                  <c:v>1.3559322033898298</c:v>
                </c:pt>
                <c:pt idx="6937">
                  <c:v>1.084745762711868</c:v>
                </c:pt>
                <c:pt idx="6938">
                  <c:v>1.084745762711868</c:v>
                </c:pt>
                <c:pt idx="6939">
                  <c:v>0.81355932203390002</c:v>
                </c:pt>
                <c:pt idx="6940">
                  <c:v>0.9491525423728816</c:v>
                </c:pt>
                <c:pt idx="6941">
                  <c:v>0.81355932203390002</c:v>
                </c:pt>
                <c:pt idx="6942">
                  <c:v>1.2203389830508475</c:v>
                </c:pt>
                <c:pt idx="6943">
                  <c:v>1.084745762711868</c:v>
                </c:pt>
                <c:pt idx="6944">
                  <c:v>0.67796610169491534</c:v>
                </c:pt>
                <c:pt idx="6945">
                  <c:v>0.5423728813559302</c:v>
                </c:pt>
                <c:pt idx="6946">
                  <c:v>1.2203389830508475</c:v>
                </c:pt>
                <c:pt idx="6947">
                  <c:v>0.9491525423728816</c:v>
                </c:pt>
                <c:pt idx="6948">
                  <c:v>0.81355932203390002</c:v>
                </c:pt>
                <c:pt idx="6949">
                  <c:v>0.81355932203390002</c:v>
                </c:pt>
                <c:pt idx="6950">
                  <c:v>1.2203389830508475</c:v>
                </c:pt>
                <c:pt idx="6951">
                  <c:v>1.2203389830508475</c:v>
                </c:pt>
                <c:pt idx="6952">
                  <c:v>0.81355932203390002</c:v>
                </c:pt>
                <c:pt idx="6953">
                  <c:v>1.2203389830508475</c:v>
                </c:pt>
                <c:pt idx="6954">
                  <c:v>0.81355932203390002</c:v>
                </c:pt>
                <c:pt idx="6955">
                  <c:v>1.084745762711868</c:v>
                </c:pt>
                <c:pt idx="6956">
                  <c:v>1.2203389830508475</c:v>
                </c:pt>
                <c:pt idx="6957">
                  <c:v>1.3559322033898298</c:v>
                </c:pt>
                <c:pt idx="6958">
                  <c:v>1.084745762711868</c:v>
                </c:pt>
                <c:pt idx="6959">
                  <c:v>0.81355932203390002</c:v>
                </c:pt>
                <c:pt idx="6960">
                  <c:v>1.2203389830508475</c:v>
                </c:pt>
                <c:pt idx="6961">
                  <c:v>1.3559322033898298</c:v>
                </c:pt>
                <c:pt idx="6962">
                  <c:v>0.81355932203390002</c:v>
                </c:pt>
                <c:pt idx="6963">
                  <c:v>0.81355932203390002</c:v>
                </c:pt>
                <c:pt idx="6964">
                  <c:v>0.9491525423728816</c:v>
                </c:pt>
                <c:pt idx="6965">
                  <c:v>0.67796610169491534</c:v>
                </c:pt>
                <c:pt idx="6966">
                  <c:v>0.9491525423728816</c:v>
                </c:pt>
                <c:pt idx="6967">
                  <c:v>1.2203389830508475</c:v>
                </c:pt>
                <c:pt idx="6968">
                  <c:v>1.2203389830508475</c:v>
                </c:pt>
                <c:pt idx="6969">
                  <c:v>0.9491525423728816</c:v>
                </c:pt>
                <c:pt idx="6970">
                  <c:v>0.81355932203390002</c:v>
                </c:pt>
                <c:pt idx="6971">
                  <c:v>0.67796610169491534</c:v>
                </c:pt>
                <c:pt idx="6972">
                  <c:v>0.81355932203390002</c:v>
                </c:pt>
                <c:pt idx="6973">
                  <c:v>0.5423728813559302</c:v>
                </c:pt>
                <c:pt idx="6974">
                  <c:v>1.491525423728814</c:v>
                </c:pt>
                <c:pt idx="6975">
                  <c:v>0.9491525423728816</c:v>
                </c:pt>
                <c:pt idx="6976">
                  <c:v>1.2203389830508475</c:v>
                </c:pt>
                <c:pt idx="6977">
                  <c:v>1.2203389830508475</c:v>
                </c:pt>
                <c:pt idx="6978">
                  <c:v>1.084745762711868</c:v>
                </c:pt>
                <c:pt idx="6979">
                  <c:v>0.67796610169491534</c:v>
                </c:pt>
                <c:pt idx="6980">
                  <c:v>0.81355932203390002</c:v>
                </c:pt>
                <c:pt idx="6981">
                  <c:v>1.084745762711868</c:v>
                </c:pt>
                <c:pt idx="6982">
                  <c:v>1.084745762711868</c:v>
                </c:pt>
                <c:pt idx="6983">
                  <c:v>0.67796610169491534</c:v>
                </c:pt>
                <c:pt idx="6984">
                  <c:v>1.084745762711868</c:v>
                </c:pt>
                <c:pt idx="6985">
                  <c:v>1.084745762711868</c:v>
                </c:pt>
                <c:pt idx="6986">
                  <c:v>1.3559322033898298</c:v>
                </c:pt>
                <c:pt idx="6987">
                  <c:v>0.81355932203390002</c:v>
                </c:pt>
                <c:pt idx="6988">
                  <c:v>1.2203389830508475</c:v>
                </c:pt>
                <c:pt idx="6989">
                  <c:v>1.2203389830508475</c:v>
                </c:pt>
                <c:pt idx="6990">
                  <c:v>1.3559322033898298</c:v>
                </c:pt>
                <c:pt idx="6991">
                  <c:v>0.81355932203390002</c:v>
                </c:pt>
                <c:pt idx="6992">
                  <c:v>0.81355932203390002</c:v>
                </c:pt>
                <c:pt idx="6993">
                  <c:v>0.9491525423728816</c:v>
                </c:pt>
                <c:pt idx="6994">
                  <c:v>1.3559322033898298</c:v>
                </c:pt>
                <c:pt idx="6995">
                  <c:v>1.2203389830508475</c:v>
                </c:pt>
                <c:pt idx="6996">
                  <c:v>1.084745762711868</c:v>
                </c:pt>
                <c:pt idx="6997">
                  <c:v>0.67796610169491534</c:v>
                </c:pt>
                <c:pt idx="6998">
                  <c:v>1.084745762711868</c:v>
                </c:pt>
                <c:pt idx="6999">
                  <c:v>0.9491525423728816</c:v>
                </c:pt>
                <c:pt idx="7000">
                  <c:v>0.9491525423728816</c:v>
                </c:pt>
                <c:pt idx="7001">
                  <c:v>0.81355932203390002</c:v>
                </c:pt>
                <c:pt idx="7002">
                  <c:v>1.084745762711868</c:v>
                </c:pt>
                <c:pt idx="7003">
                  <c:v>0.81355932203390002</c:v>
                </c:pt>
                <c:pt idx="7004">
                  <c:v>1.3559322033898298</c:v>
                </c:pt>
                <c:pt idx="7005">
                  <c:v>0.81355932203390002</c:v>
                </c:pt>
                <c:pt idx="7006">
                  <c:v>1.084745762711868</c:v>
                </c:pt>
                <c:pt idx="7007">
                  <c:v>1.084745762711868</c:v>
                </c:pt>
                <c:pt idx="7008">
                  <c:v>0.81355932203390002</c:v>
                </c:pt>
                <c:pt idx="7009">
                  <c:v>0.9491525423728816</c:v>
                </c:pt>
                <c:pt idx="7010">
                  <c:v>0.67796610169491534</c:v>
                </c:pt>
                <c:pt idx="7011">
                  <c:v>1.2203389830508475</c:v>
                </c:pt>
                <c:pt idx="7012">
                  <c:v>1.084745762711868</c:v>
                </c:pt>
                <c:pt idx="7013">
                  <c:v>1.084745762711868</c:v>
                </c:pt>
                <c:pt idx="7014">
                  <c:v>1.2203389830508475</c:v>
                </c:pt>
                <c:pt idx="7015">
                  <c:v>0.81355932203390002</c:v>
                </c:pt>
                <c:pt idx="7016">
                  <c:v>0.67796610169491534</c:v>
                </c:pt>
                <c:pt idx="7017">
                  <c:v>0.67796610169491534</c:v>
                </c:pt>
                <c:pt idx="7018">
                  <c:v>1.084745762711868</c:v>
                </c:pt>
                <c:pt idx="7019">
                  <c:v>0.9491525423728816</c:v>
                </c:pt>
                <c:pt idx="7020">
                  <c:v>1.084745762711868</c:v>
                </c:pt>
                <c:pt idx="7021">
                  <c:v>0.81355932203390002</c:v>
                </c:pt>
                <c:pt idx="7022">
                  <c:v>0.9491525423728816</c:v>
                </c:pt>
                <c:pt idx="7023">
                  <c:v>0.9491525423728816</c:v>
                </c:pt>
                <c:pt idx="7024">
                  <c:v>0.9491525423728816</c:v>
                </c:pt>
                <c:pt idx="7025">
                  <c:v>0.81355932203390002</c:v>
                </c:pt>
                <c:pt idx="7026">
                  <c:v>1.3559322033898298</c:v>
                </c:pt>
                <c:pt idx="7027">
                  <c:v>0.81355932203390002</c:v>
                </c:pt>
                <c:pt idx="7028">
                  <c:v>1.084745762711868</c:v>
                </c:pt>
                <c:pt idx="7029">
                  <c:v>0.9491525423728816</c:v>
                </c:pt>
                <c:pt idx="7030">
                  <c:v>0.9491525423728816</c:v>
                </c:pt>
                <c:pt idx="7031">
                  <c:v>0.81355932203390002</c:v>
                </c:pt>
                <c:pt idx="7032">
                  <c:v>0.67796610169491534</c:v>
                </c:pt>
                <c:pt idx="7033">
                  <c:v>0.9491525423728816</c:v>
                </c:pt>
                <c:pt idx="7034">
                  <c:v>0.9491525423728816</c:v>
                </c:pt>
                <c:pt idx="7035">
                  <c:v>1.2203389830508475</c:v>
                </c:pt>
                <c:pt idx="7036">
                  <c:v>1.2203389830508475</c:v>
                </c:pt>
                <c:pt idx="7037">
                  <c:v>1.2203389830508475</c:v>
                </c:pt>
                <c:pt idx="7038">
                  <c:v>1.2203389830508475</c:v>
                </c:pt>
                <c:pt idx="7039">
                  <c:v>0.9491525423728816</c:v>
                </c:pt>
                <c:pt idx="7040">
                  <c:v>0.67796610169491534</c:v>
                </c:pt>
                <c:pt idx="7041">
                  <c:v>0.67796610169491534</c:v>
                </c:pt>
                <c:pt idx="7042">
                  <c:v>1.2203389830508475</c:v>
                </c:pt>
                <c:pt idx="7043">
                  <c:v>1.084745762711868</c:v>
                </c:pt>
                <c:pt idx="7044">
                  <c:v>0.81355932203390002</c:v>
                </c:pt>
                <c:pt idx="7045">
                  <c:v>1.2203389830508475</c:v>
                </c:pt>
                <c:pt idx="7046">
                  <c:v>0.67796610169491534</c:v>
                </c:pt>
                <c:pt idx="7047">
                  <c:v>0.81355932203390002</c:v>
                </c:pt>
                <c:pt idx="7048">
                  <c:v>1.3559322033898298</c:v>
                </c:pt>
                <c:pt idx="7049">
                  <c:v>1.2203389830508475</c:v>
                </c:pt>
                <c:pt idx="7050">
                  <c:v>0.81355932203390002</c:v>
                </c:pt>
                <c:pt idx="7051">
                  <c:v>1.084745762711868</c:v>
                </c:pt>
                <c:pt idx="7052">
                  <c:v>0.9491525423728816</c:v>
                </c:pt>
                <c:pt idx="7053">
                  <c:v>0.81355932203390002</c:v>
                </c:pt>
                <c:pt idx="7054">
                  <c:v>0.81355932203390002</c:v>
                </c:pt>
                <c:pt idx="7055">
                  <c:v>1.2203389830508475</c:v>
                </c:pt>
                <c:pt idx="7056">
                  <c:v>0.81355932203390002</c:v>
                </c:pt>
                <c:pt idx="7057">
                  <c:v>1.491525423728814</c:v>
                </c:pt>
                <c:pt idx="7058">
                  <c:v>1.2203389830508475</c:v>
                </c:pt>
                <c:pt idx="7059">
                  <c:v>0.9491525423728816</c:v>
                </c:pt>
                <c:pt idx="7060">
                  <c:v>1.2203389830508475</c:v>
                </c:pt>
                <c:pt idx="7061">
                  <c:v>1.084745762711868</c:v>
                </c:pt>
                <c:pt idx="7062">
                  <c:v>1.3559322033898298</c:v>
                </c:pt>
                <c:pt idx="7063">
                  <c:v>1.084745762711868</c:v>
                </c:pt>
                <c:pt idx="7064">
                  <c:v>0.67796610169491534</c:v>
                </c:pt>
                <c:pt idx="7065">
                  <c:v>0.81355932203390002</c:v>
                </c:pt>
                <c:pt idx="7066">
                  <c:v>1.084745762711868</c:v>
                </c:pt>
                <c:pt idx="7067">
                  <c:v>1.084745762711868</c:v>
                </c:pt>
                <c:pt idx="7068">
                  <c:v>1.2203389830508475</c:v>
                </c:pt>
                <c:pt idx="7069">
                  <c:v>0.5423728813559302</c:v>
                </c:pt>
                <c:pt idx="7070">
                  <c:v>1.2203389830508475</c:v>
                </c:pt>
                <c:pt idx="7071">
                  <c:v>0.9491525423728816</c:v>
                </c:pt>
                <c:pt idx="7072">
                  <c:v>0.9491525423728816</c:v>
                </c:pt>
                <c:pt idx="7073">
                  <c:v>1.084745762711868</c:v>
                </c:pt>
                <c:pt idx="7074">
                  <c:v>0.81355932203390002</c:v>
                </c:pt>
                <c:pt idx="7075">
                  <c:v>1.3559322033898298</c:v>
                </c:pt>
                <c:pt idx="7076">
                  <c:v>1.2203389830508475</c:v>
                </c:pt>
                <c:pt idx="7077">
                  <c:v>0.81355932203390002</c:v>
                </c:pt>
                <c:pt idx="7078">
                  <c:v>0.81355932203390002</c:v>
                </c:pt>
                <c:pt idx="7079">
                  <c:v>0.81355932203390002</c:v>
                </c:pt>
                <c:pt idx="7080">
                  <c:v>0.9491525423728816</c:v>
                </c:pt>
                <c:pt idx="7081">
                  <c:v>0.9491525423728816</c:v>
                </c:pt>
                <c:pt idx="7082">
                  <c:v>1.084745762711868</c:v>
                </c:pt>
                <c:pt idx="7083">
                  <c:v>0.9491525423728816</c:v>
                </c:pt>
                <c:pt idx="7084">
                  <c:v>1.084745762711868</c:v>
                </c:pt>
                <c:pt idx="7085">
                  <c:v>1.084745762711868</c:v>
                </c:pt>
                <c:pt idx="7086">
                  <c:v>0.81355932203390002</c:v>
                </c:pt>
                <c:pt idx="7087">
                  <c:v>1.084745762711868</c:v>
                </c:pt>
                <c:pt idx="7088">
                  <c:v>1.2203389830508475</c:v>
                </c:pt>
                <c:pt idx="7089">
                  <c:v>1.084745762711868</c:v>
                </c:pt>
                <c:pt idx="7090">
                  <c:v>0.67796610169491534</c:v>
                </c:pt>
                <c:pt idx="7091">
                  <c:v>1.3559322033898298</c:v>
                </c:pt>
                <c:pt idx="7092">
                  <c:v>1.2203389830508475</c:v>
                </c:pt>
                <c:pt idx="7093">
                  <c:v>1.2203389830508475</c:v>
                </c:pt>
                <c:pt idx="7094">
                  <c:v>1.084745762711868</c:v>
                </c:pt>
                <c:pt idx="7095">
                  <c:v>1.084745762711868</c:v>
                </c:pt>
                <c:pt idx="7096">
                  <c:v>1.2203389830508475</c:v>
                </c:pt>
                <c:pt idx="7097">
                  <c:v>1.2203389830508475</c:v>
                </c:pt>
                <c:pt idx="7098">
                  <c:v>1.084745762711868</c:v>
                </c:pt>
                <c:pt idx="7099">
                  <c:v>1.084745762711868</c:v>
                </c:pt>
                <c:pt idx="7100">
                  <c:v>0.81355932203390002</c:v>
                </c:pt>
                <c:pt idx="7101">
                  <c:v>0.81355932203390002</c:v>
                </c:pt>
                <c:pt idx="7102">
                  <c:v>1.2203389830508475</c:v>
                </c:pt>
                <c:pt idx="7103">
                  <c:v>1.2203389830508475</c:v>
                </c:pt>
                <c:pt idx="7104">
                  <c:v>1.2203389830508475</c:v>
                </c:pt>
                <c:pt idx="7105">
                  <c:v>1.2203389830508475</c:v>
                </c:pt>
                <c:pt idx="7106">
                  <c:v>1.2203389830508475</c:v>
                </c:pt>
                <c:pt idx="7107">
                  <c:v>0.9491525423728816</c:v>
                </c:pt>
                <c:pt idx="7108">
                  <c:v>1.2203389830508475</c:v>
                </c:pt>
                <c:pt idx="7109">
                  <c:v>1.3559322033898298</c:v>
                </c:pt>
                <c:pt idx="7110">
                  <c:v>1.3559322033898298</c:v>
                </c:pt>
                <c:pt idx="7111">
                  <c:v>1.491525423728814</c:v>
                </c:pt>
                <c:pt idx="7112">
                  <c:v>1.2203389830508475</c:v>
                </c:pt>
                <c:pt idx="7113">
                  <c:v>1.491525423728814</c:v>
                </c:pt>
                <c:pt idx="7114">
                  <c:v>1.3559322033898298</c:v>
                </c:pt>
                <c:pt idx="7115">
                  <c:v>1.084745762711868</c:v>
                </c:pt>
                <c:pt idx="7116">
                  <c:v>1.084745762711868</c:v>
                </c:pt>
                <c:pt idx="7117">
                  <c:v>1.491525423728814</c:v>
                </c:pt>
                <c:pt idx="7118">
                  <c:v>1.2203389830508475</c:v>
                </c:pt>
                <c:pt idx="7119">
                  <c:v>0.67796610169491534</c:v>
                </c:pt>
                <c:pt idx="7120">
                  <c:v>1.2203389830508475</c:v>
                </c:pt>
                <c:pt idx="7121">
                  <c:v>1.491525423728814</c:v>
                </c:pt>
                <c:pt idx="7122">
                  <c:v>1.084745762711868</c:v>
                </c:pt>
                <c:pt idx="7123">
                  <c:v>1.084745762711868</c:v>
                </c:pt>
                <c:pt idx="7124">
                  <c:v>1.3559322033898298</c:v>
                </c:pt>
                <c:pt idx="7125">
                  <c:v>0.9491525423728816</c:v>
                </c:pt>
                <c:pt idx="7126">
                  <c:v>1.3559322033898298</c:v>
                </c:pt>
                <c:pt idx="7127">
                  <c:v>1.084745762711868</c:v>
                </c:pt>
                <c:pt idx="7128">
                  <c:v>0.81355932203390002</c:v>
                </c:pt>
                <c:pt idx="7129">
                  <c:v>1.2203389830508475</c:v>
                </c:pt>
                <c:pt idx="7130">
                  <c:v>0.81355932203390002</c:v>
                </c:pt>
                <c:pt idx="7131">
                  <c:v>1.2203389830508475</c:v>
                </c:pt>
                <c:pt idx="7132">
                  <c:v>0.9491525423728816</c:v>
                </c:pt>
                <c:pt idx="7133">
                  <c:v>1.2203389830508475</c:v>
                </c:pt>
                <c:pt idx="7134">
                  <c:v>0.67796610169491534</c:v>
                </c:pt>
                <c:pt idx="7135">
                  <c:v>1.2203389830508475</c:v>
                </c:pt>
                <c:pt idx="7136">
                  <c:v>0.67796610169491534</c:v>
                </c:pt>
                <c:pt idx="7137">
                  <c:v>1.2203389830508475</c:v>
                </c:pt>
                <c:pt idx="7138">
                  <c:v>0.9491525423728816</c:v>
                </c:pt>
                <c:pt idx="7139">
                  <c:v>0.9491525423728816</c:v>
                </c:pt>
                <c:pt idx="7140">
                  <c:v>1.2203389830508475</c:v>
                </c:pt>
                <c:pt idx="7141">
                  <c:v>1.2203389830508475</c:v>
                </c:pt>
                <c:pt idx="7142">
                  <c:v>1.084745762711868</c:v>
                </c:pt>
                <c:pt idx="7143">
                  <c:v>1.084745762711868</c:v>
                </c:pt>
                <c:pt idx="7144">
                  <c:v>1.491525423728814</c:v>
                </c:pt>
                <c:pt idx="7145">
                  <c:v>1.2203389830508475</c:v>
                </c:pt>
                <c:pt idx="7146">
                  <c:v>1.2203389830508475</c:v>
                </c:pt>
                <c:pt idx="7147">
                  <c:v>0.81355932203390002</c:v>
                </c:pt>
                <c:pt idx="7148">
                  <c:v>0.81355932203390002</c:v>
                </c:pt>
                <c:pt idx="7149">
                  <c:v>1.3559322033898298</c:v>
                </c:pt>
                <c:pt idx="7150">
                  <c:v>1.2203389830508475</c:v>
                </c:pt>
                <c:pt idx="7151">
                  <c:v>0.9491525423728816</c:v>
                </c:pt>
                <c:pt idx="7152">
                  <c:v>1.2203389830508475</c:v>
                </c:pt>
                <c:pt idx="7153">
                  <c:v>1.491525423728814</c:v>
                </c:pt>
                <c:pt idx="7154">
                  <c:v>1.3559322033898298</c:v>
                </c:pt>
                <c:pt idx="7155">
                  <c:v>1.3559322033898298</c:v>
                </c:pt>
                <c:pt idx="7156">
                  <c:v>1.3559322033898298</c:v>
                </c:pt>
                <c:pt idx="7157">
                  <c:v>0.9491525423728816</c:v>
                </c:pt>
                <c:pt idx="7158">
                  <c:v>1.491525423728814</c:v>
                </c:pt>
                <c:pt idx="7159">
                  <c:v>1.3559322033898298</c:v>
                </c:pt>
                <c:pt idx="7160">
                  <c:v>1.2203389830508475</c:v>
                </c:pt>
                <c:pt idx="7161">
                  <c:v>1.084745762711868</c:v>
                </c:pt>
                <c:pt idx="7162">
                  <c:v>1.3559322033898298</c:v>
                </c:pt>
                <c:pt idx="7163">
                  <c:v>1.084745762711868</c:v>
                </c:pt>
                <c:pt idx="7164">
                  <c:v>1.084745762711868</c:v>
                </c:pt>
                <c:pt idx="7165">
                  <c:v>1.084745762711868</c:v>
                </c:pt>
                <c:pt idx="7166">
                  <c:v>0.9491525423728816</c:v>
                </c:pt>
                <c:pt idx="7167">
                  <c:v>1.2203389830508475</c:v>
                </c:pt>
                <c:pt idx="7168">
                  <c:v>1.084745762711868</c:v>
                </c:pt>
                <c:pt idx="7169">
                  <c:v>1.2203389830508475</c:v>
                </c:pt>
                <c:pt idx="7170">
                  <c:v>1.3559322033898298</c:v>
                </c:pt>
                <c:pt idx="7171">
                  <c:v>1.084745762711868</c:v>
                </c:pt>
                <c:pt idx="7172">
                  <c:v>1.084745762711868</c:v>
                </c:pt>
                <c:pt idx="7173">
                  <c:v>1.2203389830508475</c:v>
                </c:pt>
                <c:pt idx="7174">
                  <c:v>1.2203389830508475</c:v>
                </c:pt>
                <c:pt idx="7175">
                  <c:v>1.084745762711868</c:v>
                </c:pt>
                <c:pt idx="7176">
                  <c:v>1.084745762711868</c:v>
                </c:pt>
                <c:pt idx="7177">
                  <c:v>0.9491525423728816</c:v>
                </c:pt>
                <c:pt idx="7178">
                  <c:v>1.491525423728814</c:v>
                </c:pt>
                <c:pt idx="7179">
                  <c:v>0.67796610169491534</c:v>
                </c:pt>
                <c:pt idx="7180">
                  <c:v>1.2203389830508475</c:v>
                </c:pt>
                <c:pt idx="7181">
                  <c:v>0.81355932203390002</c:v>
                </c:pt>
                <c:pt idx="7182">
                  <c:v>1.084745762711868</c:v>
                </c:pt>
                <c:pt idx="7183">
                  <c:v>1.084745762711868</c:v>
                </c:pt>
                <c:pt idx="7184">
                  <c:v>1.084745762711868</c:v>
                </c:pt>
                <c:pt idx="7185">
                  <c:v>1.084745762711868</c:v>
                </c:pt>
                <c:pt idx="7186">
                  <c:v>1.3559322033898298</c:v>
                </c:pt>
                <c:pt idx="7187">
                  <c:v>1.2203389830508475</c:v>
                </c:pt>
                <c:pt idx="7188">
                  <c:v>1.3559322033898298</c:v>
                </c:pt>
                <c:pt idx="7189">
                  <c:v>1.2203389830508475</c:v>
                </c:pt>
                <c:pt idx="7190">
                  <c:v>1.2203389830508475</c:v>
                </c:pt>
                <c:pt idx="7191">
                  <c:v>1.3559322033898298</c:v>
                </c:pt>
                <c:pt idx="7192">
                  <c:v>1.491525423728814</c:v>
                </c:pt>
                <c:pt idx="7193">
                  <c:v>1.2203389830508475</c:v>
                </c:pt>
                <c:pt idx="7194">
                  <c:v>1.2203389830508475</c:v>
                </c:pt>
                <c:pt idx="7195">
                  <c:v>0.81355932203390002</c:v>
                </c:pt>
                <c:pt idx="7196">
                  <c:v>0.67796610169491534</c:v>
                </c:pt>
                <c:pt idx="7197">
                  <c:v>0.9491525423728816</c:v>
                </c:pt>
                <c:pt idx="7198">
                  <c:v>1.3559322033898298</c:v>
                </c:pt>
                <c:pt idx="7199">
                  <c:v>0.81355932203390002</c:v>
                </c:pt>
                <c:pt idx="7200">
                  <c:v>1.2203389830508475</c:v>
                </c:pt>
                <c:pt idx="7201">
                  <c:v>0.81355932203390002</c:v>
                </c:pt>
                <c:pt idx="7202">
                  <c:v>0.67796610169491534</c:v>
                </c:pt>
                <c:pt idx="7203">
                  <c:v>0.9491525423728816</c:v>
                </c:pt>
                <c:pt idx="7204">
                  <c:v>0.67796610169491534</c:v>
                </c:pt>
                <c:pt idx="7205">
                  <c:v>0.81355932203390002</c:v>
                </c:pt>
                <c:pt idx="7206">
                  <c:v>0.9491525423728816</c:v>
                </c:pt>
                <c:pt idx="7207">
                  <c:v>0.9491525423728816</c:v>
                </c:pt>
                <c:pt idx="7208">
                  <c:v>0.67796610169491534</c:v>
                </c:pt>
                <c:pt idx="7209">
                  <c:v>0.81355932203390002</c:v>
                </c:pt>
                <c:pt idx="7210">
                  <c:v>0.40677966101695018</c:v>
                </c:pt>
                <c:pt idx="7211">
                  <c:v>1.084745762711868</c:v>
                </c:pt>
                <c:pt idx="7212">
                  <c:v>1.2203389830508475</c:v>
                </c:pt>
                <c:pt idx="7213">
                  <c:v>1.2203389830508475</c:v>
                </c:pt>
                <c:pt idx="7214">
                  <c:v>0.9491525423728816</c:v>
                </c:pt>
                <c:pt idx="7215">
                  <c:v>1.084745762711868</c:v>
                </c:pt>
                <c:pt idx="7216">
                  <c:v>1.084745762711868</c:v>
                </c:pt>
                <c:pt idx="7217">
                  <c:v>0.9491525423728816</c:v>
                </c:pt>
                <c:pt idx="7218">
                  <c:v>0.81355932203390002</c:v>
                </c:pt>
                <c:pt idx="7219">
                  <c:v>1.3559322033898298</c:v>
                </c:pt>
                <c:pt idx="7220">
                  <c:v>0.67796610169491534</c:v>
                </c:pt>
                <c:pt idx="7221">
                  <c:v>0.9491525423728816</c:v>
                </c:pt>
                <c:pt idx="7222">
                  <c:v>1.084745762711868</c:v>
                </c:pt>
                <c:pt idx="7223">
                  <c:v>0.81355932203390002</c:v>
                </c:pt>
                <c:pt idx="7224">
                  <c:v>0.81355932203390002</c:v>
                </c:pt>
                <c:pt idx="7225">
                  <c:v>0.67796610169491534</c:v>
                </c:pt>
                <c:pt idx="7226">
                  <c:v>1.084745762711868</c:v>
                </c:pt>
                <c:pt idx="7227">
                  <c:v>1.2203389830508475</c:v>
                </c:pt>
                <c:pt idx="7228">
                  <c:v>1.084745762711868</c:v>
                </c:pt>
                <c:pt idx="7229">
                  <c:v>1.084745762711868</c:v>
                </c:pt>
                <c:pt idx="7230">
                  <c:v>1.2203389830508475</c:v>
                </c:pt>
                <c:pt idx="7231">
                  <c:v>0.81355932203390002</c:v>
                </c:pt>
                <c:pt idx="7232">
                  <c:v>1.2203389830508475</c:v>
                </c:pt>
                <c:pt idx="7233">
                  <c:v>0.81355932203390002</c:v>
                </c:pt>
                <c:pt idx="7234">
                  <c:v>1.2203389830508475</c:v>
                </c:pt>
                <c:pt idx="7235">
                  <c:v>0.9491525423728816</c:v>
                </c:pt>
                <c:pt idx="7236">
                  <c:v>0.9491525423728816</c:v>
                </c:pt>
                <c:pt idx="7237">
                  <c:v>1.2203389830508475</c:v>
                </c:pt>
                <c:pt idx="7238">
                  <c:v>0.67796610169491534</c:v>
                </c:pt>
                <c:pt idx="7239">
                  <c:v>1.2203389830508475</c:v>
                </c:pt>
                <c:pt idx="7240">
                  <c:v>1.2203389830508475</c:v>
                </c:pt>
                <c:pt idx="7241">
                  <c:v>1.084745762711868</c:v>
                </c:pt>
                <c:pt idx="7242">
                  <c:v>0.67796610169491534</c:v>
                </c:pt>
                <c:pt idx="7243">
                  <c:v>0.81355932203390002</c:v>
                </c:pt>
                <c:pt idx="7244">
                  <c:v>1.2203389830508475</c:v>
                </c:pt>
                <c:pt idx="7245">
                  <c:v>1.2203389830508475</c:v>
                </c:pt>
                <c:pt idx="7246">
                  <c:v>1.084745762711868</c:v>
                </c:pt>
                <c:pt idx="7247">
                  <c:v>0.81355932203390002</c:v>
                </c:pt>
                <c:pt idx="7248">
                  <c:v>1.084745762711868</c:v>
                </c:pt>
                <c:pt idx="7249">
                  <c:v>1.3559322033898298</c:v>
                </c:pt>
                <c:pt idx="7250">
                  <c:v>0.9491525423728816</c:v>
                </c:pt>
                <c:pt idx="7251">
                  <c:v>1.491525423728814</c:v>
                </c:pt>
                <c:pt idx="7252">
                  <c:v>1.2203389830508475</c:v>
                </c:pt>
                <c:pt idx="7253">
                  <c:v>1.2203389830508475</c:v>
                </c:pt>
                <c:pt idx="7254">
                  <c:v>1.2203389830508475</c:v>
                </c:pt>
                <c:pt idx="7255">
                  <c:v>1.491525423728814</c:v>
                </c:pt>
                <c:pt idx="7256">
                  <c:v>1.3559322033898298</c:v>
                </c:pt>
                <c:pt idx="7257">
                  <c:v>0.9491525423728816</c:v>
                </c:pt>
                <c:pt idx="7258">
                  <c:v>0.81355932203390002</c:v>
                </c:pt>
                <c:pt idx="7259">
                  <c:v>1.2203389830508475</c:v>
                </c:pt>
                <c:pt idx="7260">
                  <c:v>1.2203389830508475</c:v>
                </c:pt>
                <c:pt idx="7261">
                  <c:v>1.2203389830508475</c:v>
                </c:pt>
                <c:pt idx="7262">
                  <c:v>0.81355932203390002</c:v>
                </c:pt>
                <c:pt idx="7263">
                  <c:v>0.67796610169491534</c:v>
                </c:pt>
                <c:pt idx="7264">
                  <c:v>1.084745762711868</c:v>
                </c:pt>
                <c:pt idx="7265">
                  <c:v>1.084745762711868</c:v>
                </c:pt>
                <c:pt idx="7266">
                  <c:v>1.2203389830508475</c:v>
                </c:pt>
                <c:pt idx="7267">
                  <c:v>1.084745762711868</c:v>
                </c:pt>
                <c:pt idx="7268">
                  <c:v>1.2203389830508475</c:v>
                </c:pt>
                <c:pt idx="7269">
                  <c:v>1.084745762711868</c:v>
                </c:pt>
                <c:pt idx="7270">
                  <c:v>1.3559322033898298</c:v>
                </c:pt>
                <c:pt idx="7271">
                  <c:v>0.81355932203390002</c:v>
                </c:pt>
                <c:pt idx="7272">
                  <c:v>0.81355932203390002</c:v>
                </c:pt>
                <c:pt idx="7273">
                  <c:v>0.81355932203390002</c:v>
                </c:pt>
                <c:pt idx="7274">
                  <c:v>1.2203389830508475</c:v>
                </c:pt>
                <c:pt idx="7275">
                  <c:v>1.084745762711868</c:v>
                </c:pt>
                <c:pt idx="7276">
                  <c:v>0.9491525423728816</c:v>
                </c:pt>
                <c:pt idx="7277">
                  <c:v>1.084745762711868</c:v>
                </c:pt>
                <c:pt idx="7278">
                  <c:v>0.81355932203390002</c:v>
                </c:pt>
                <c:pt idx="7279">
                  <c:v>1.2203389830508475</c:v>
                </c:pt>
                <c:pt idx="7280">
                  <c:v>0.81355932203390002</c:v>
                </c:pt>
                <c:pt idx="7281">
                  <c:v>0.81355932203390002</c:v>
                </c:pt>
                <c:pt idx="7282">
                  <c:v>0.67796610169491534</c:v>
                </c:pt>
                <c:pt idx="7283">
                  <c:v>1.084745762711868</c:v>
                </c:pt>
                <c:pt idx="7284">
                  <c:v>1.084745762711868</c:v>
                </c:pt>
                <c:pt idx="7285">
                  <c:v>1.084745762711868</c:v>
                </c:pt>
                <c:pt idx="7286">
                  <c:v>1.084745762711868</c:v>
                </c:pt>
                <c:pt idx="7287">
                  <c:v>0.5423728813559302</c:v>
                </c:pt>
                <c:pt idx="7288">
                  <c:v>0.81355932203390002</c:v>
                </c:pt>
                <c:pt idx="7289">
                  <c:v>0.67796610169491534</c:v>
                </c:pt>
                <c:pt idx="7290">
                  <c:v>0.9491525423728816</c:v>
                </c:pt>
                <c:pt idx="7291">
                  <c:v>1.2203389830508475</c:v>
                </c:pt>
                <c:pt idx="7292">
                  <c:v>0.81355932203390002</c:v>
                </c:pt>
                <c:pt idx="7293">
                  <c:v>1.084745762711868</c:v>
                </c:pt>
                <c:pt idx="7294">
                  <c:v>0.9491525423728816</c:v>
                </c:pt>
                <c:pt idx="7295">
                  <c:v>0.81355932203390002</c:v>
                </c:pt>
                <c:pt idx="7296">
                  <c:v>1.2203389830508475</c:v>
                </c:pt>
                <c:pt idx="7297">
                  <c:v>1.084745762711868</c:v>
                </c:pt>
                <c:pt idx="7298">
                  <c:v>0.81355932203390002</c:v>
                </c:pt>
                <c:pt idx="7299">
                  <c:v>1.084745762711868</c:v>
                </c:pt>
                <c:pt idx="7300">
                  <c:v>0.67796610169491534</c:v>
                </c:pt>
                <c:pt idx="7301">
                  <c:v>1.084745762711868</c:v>
                </c:pt>
                <c:pt idx="7302">
                  <c:v>0.9491525423728816</c:v>
                </c:pt>
                <c:pt idx="7303">
                  <c:v>1.084745762711868</c:v>
                </c:pt>
                <c:pt idx="7304">
                  <c:v>1.084745762711868</c:v>
                </c:pt>
                <c:pt idx="7305">
                  <c:v>0.9491525423728816</c:v>
                </c:pt>
                <c:pt idx="7306">
                  <c:v>1.084745762711868</c:v>
                </c:pt>
                <c:pt idx="7307">
                  <c:v>0.81355932203390002</c:v>
                </c:pt>
                <c:pt idx="7308">
                  <c:v>0.9491525423728816</c:v>
                </c:pt>
                <c:pt idx="7309">
                  <c:v>1.762711864406785</c:v>
                </c:pt>
                <c:pt idx="7310">
                  <c:v>0.81355932203390002</c:v>
                </c:pt>
                <c:pt idx="7311">
                  <c:v>0.81355932203390002</c:v>
                </c:pt>
                <c:pt idx="7312">
                  <c:v>1.2203389830508475</c:v>
                </c:pt>
                <c:pt idx="7313">
                  <c:v>0.67796610169491534</c:v>
                </c:pt>
                <c:pt idx="7314">
                  <c:v>0.81355932203390002</c:v>
                </c:pt>
                <c:pt idx="7315">
                  <c:v>0.9491525423728816</c:v>
                </c:pt>
                <c:pt idx="7316">
                  <c:v>0.67796610169491534</c:v>
                </c:pt>
                <c:pt idx="7317">
                  <c:v>0.40677966101695018</c:v>
                </c:pt>
                <c:pt idx="7318">
                  <c:v>0.40677966101695018</c:v>
                </c:pt>
                <c:pt idx="7319">
                  <c:v>0.40677966101695018</c:v>
                </c:pt>
                <c:pt idx="7320">
                  <c:v>0.5423728813559302</c:v>
                </c:pt>
                <c:pt idx="7321">
                  <c:v>0.27118644067796632</c:v>
                </c:pt>
                <c:pt idx="7322">
                  <c:v>0.5423728813559302</c:v>
                </c:pt>
                <c:pt idx="7323">
                  <c:v>6.3728813559322015</c:v>
                </c:pt>
                <c:pt idx="7324">
                  <c:v>2.4406779661016951</c:v>
                </c:pt>
                <c:pt idx="7325">
                  <c:v>1.084745762711868</c:v>
                </c:pt>
                <c:pt idx="7326">
                  <c:v>0.5423728813559302</c:v>
                </c:pt>
                <c:pt idx="7327">
                  <c:v>0.67796610169491534</c:v>
                </c:pt>
                <c:pt idx="7328">
                  <c:v>0.5423728813559302</c:v>
                </c:pt>
                <c:pt idx="7329">
                  <c:v>0.5423728813559302</c:v>
                </c:pt>
                <c:pt idx="7330">
                  <c:v>0.40677966101695018</c:v>
                </c:pt>
                <c:pt idx="7331">
                  <c:v>0.5423728813559302</c:v>
                </c:pt>
                <c:pt idx="7332">
                  <c:v>0.5423728813559302</c:v>
                </c:pt>
                <c:pt idx="7333">
                  <c:v>0.81355932203390002</c:v>
                </c:pt>
                <c:pt idx="7334">
                  <c:v>0.40677966101695018</c:v>
                </c:pt>
                <c:pt idx="7335">
                  <c:v>0.5423728813559302</c:v>
                </c:pt>
                <c:pt idx="7336">
                  <c:v>0.40677966101695018</c:v>
                </c:pt>
                <c:pt idx="7337">
                  <c:v>0.67796610169491534</c:v>
                </c:pt>
                <c:pt idx="7338">
                  <c:v>0.67796610169491534</c:v>
                </c:pt>
                <c:pt idx="7339">
                  <c:v>0.13559322033898305</c:v>
                </c:pt>
                <c:pt idx="7340">
                  <c:v>0.40677966101695018</c:v>
                </c:pt>
                <c:pt idx="7341">
                  <c:v>0.67796610169491534</c:v>
                </c:pt>
                <c:pt idx="7342">
                  <c:v>0.5423728813559302</c:v>
                </c:pt>
                <c:pt idx="7343">
                  <c:v>0.13559322033898305</c:v>
                </c:pt>
                <c:pt idx="7344">
                  <c:v>0.5423728813559302</c:v>
                </c:pt>
                <c:pt idx="7345">
                  <c:v>0.40677966101695018</c:v>
                </c:pt>
                <c:pt idx="7346">
                  <c:v>0.5423728813559302</c:v>
                </c:pt>
                <c:pt idx="7347">
                  <c:v>0.5423728813559302</c:v>
                </c:pt>
                <c:pt idx="7348">
                  <c:v>1.2203389830508475</c:v>
                </c:pt>
                <c:pt idx="7349">
                  <c:v>0.5423728813559302</c:v>
                </c:pt>
                <c:pt idx="7350">
                  <c:v>0.67796610169491534</c:v>
                </c:pt>
                <c:pt idx="7351">
                  <c:v>0.81355932203390002</c:v>
                </c:pt>
                <c:pt idx="7352">
                  <c:v>0.5423728813559302</c:v>
                </c:pt>
                <c:pt idx="7353">
                  <c:v>0.81355932203390002</c:v>
                </c:pt>
                <c:pt idx="7354">
                  <c:v>0.5423728813559302</c:v>
                </c:pt>
                <c:pt idx="7355">
                  <c:v>0.5423728813559302</c:v>
                </c:pt>
                <c:pt idx="7356">
                  <c:v>0.81355932203390002</c:v>
                </c:pt>
                <c:pt idx="7357">
                  <c:v>0.27118644067796632</c:v>
                </c:pt>
                <c:pt idx="7358">
                  <c:v>0.81355932203390002</c:v>
                </c:pt>
                <c:pt idx="7359">
                  <c:v>0.5423728813559302</c:v>
                </c:pt>
                <c:pt idx="7360">
                  <c:v>0.81355932203390002</c:v>
                </c:pt>
                <c:pt idx="7361">
                  <c:v>0.5423728813559302</c:v>
                </c:pt>
                <c:pt idx="7362">
                  <c:v>0.5423728813559302</c:v>
                </c:pt>
                <c:pt idx="7363">
                  <c:v>0.81355932203390002</c:v>
                </c:pt>
                <c:pt idx="7364">
                  <c:v>0.5423728813559302</c:v>
                </c:pt>
                <c:pt idx="7365">
                  <c:v>0.27118644067796632</c:v>
                </c:pt>
                <c:pt idx="7366">
                  <c:v>0.40677966101695018</c:v>
                </c:pt>
                <c:pt idx="7367">
                  <c:v>0.40677966101695018</c:v>
                </c:pt>
                <c:pt idx="7368">
                  <c:v>0.81355932203390002</c:v>
                </c:pt>
                <c:pt idx="7369">
                  <c:v>0.40677966101695018</c:v>
                </c:pt>
                <c:pt idx="7370">
                  <c:v>0.40677966101695018</c:v>
                </c:pt>
                <c:pt idx="7371">
                  <c:v>0.5423728813559302</c:v>
                </c:pt>
                <c:pt idx="7372">
                  <c:v>0.40677966101695018</c:v>
                </c:pt>
                <c:pt idx="7373">
                  <c:v>0.67796610169491534</c:v>
                </c:pt>
                <c:pt idx="7374">
                  <c:v>0.40677966101695018</c:v>
                </c:pt>
                <c:pt idx="7375">
                  <c:v>0.67796610169491534</c:v>
                </c:pt>
                <c:pt idx="7376">
                  <c:v>0.81355932203390002</c:v>
                </c:pt>
                <c:pt idx="7377">
                  <c:v>0.5423728813559302</c:v>
                </c:pt>
                <c:pt idx="7378">
                  <c:v>0.27118644067796632</c:v>
                </c:pt>
                <c:pt idx="7379">
                  <c:v>0.40677966101695018</c:v>
                </c:pt>
                <c:pt idx="7380">
                  <c:v>0.40677966101695018</c:v>
                </c:pt>
                <c:pt idx="7381">
                  <c:v>0.40677966101695018</c:v>
                </c:pt>
                <c:pt idx="7382">
                  <c:v>1.084745762711868</c:v>
                </c:pt>
                <c:pt idx="7383">
                  <c:v>0.40677966101695018</c:v>
                </c:pt>
                <c:pt idx="7384">
                  <c:v>0.27118644067796632</c:v>
                </c:pt>
                <c:pt idx="7385">
                  <c:v>0.5423728813559302</c:v>
                </c:pt>
                <c:pt idx="7386">
                  <c:v>0.27118644067796632</c:v>
                </c:pt>
                <c:pt idx="7387">
                  <c:v>0.81355932203390002</c:v>
                </c:pt>
                <c:pt idx="7388">
                  <c:v>0.5423728813559302</c:v>
                </c:pt>
                <c:pt idx="7389">
                  <c:v>0.5423728813559302</c:v>
                </c:pt>
                <c:pt idx="7390">
                  <c:v>0.40677966101695018</c:v>
                </c:pt>
                <c:pt idx="7391">
                  <c:v>0.81355932203390002</c:v>
                </c:pt>
                <c:pt idx="7392">
                  <c:v>0.27118644067796632</c:v>
                </c:pt>
                <c:pt idx="7393">
                  <c:v>0.40677966101695018</c:v>
                </c:pt>
                <c:pt idx="7394">
                  <c:v>0.40677966101695018</c:v>
                </c:pt>
                <c:pt idx="7395">
                  <c:v>0.67796610169491534</c:v>
                </c:pt>
                <c:pt idx="7396">
                  <c:v>0.9491525423728816</c:v>
                </c:pt>
                <c:pt idx="7397">
                  <c:v>0.27118644067796632</c:v>
                </c:pt>
                <c:pt idx="7398">
                  <c:v>0.13559322033898305</c:v>
                </c:pt>
                <c:pt idx="7399">
                  <c:v>0.13559322033898305</c:v>
                </c:pt>
                <c:pt idx="7400">
                  <c:v>0.67796610169491534</c:v>
                </c:pt>
                <c:pt idx="7401">
                  <c:v>0.27118644067796632</c:v>
                </c:pt>
                <c:pt idx="7402">
                  <c:v>0.40677966101695018</c:v>
                </c:pt>
                <c:pt idx="7403">
                  <c:v>0.5423728813559302</c:v>
                </c:pt>
                <c:pt idx="7404">
                  <c:v>0.40677966101695018</c:v>
                </c:pt>
                <c:pt idx="7405">
                  <c:v>0.27118644067796632</c:v>
                </c:pt>
                <c:pt idx="7406">
                  <c:v>0.40677966101695018</c:v>
                </c:pt>
                <c:pt idx="7407">
                  <c:v>0</c:v>
                </c:pt>
                <c:pt idx="7408">
                  <c:v>0.67796610169491534</c:v>
                </c:pt>
                <c:pt idx="7409">
                  <c:v>0.13559322033898305</c:v>
                </c:pt>
                <c:pt idx="7410">
                  <c:v>0.67796610169491534</c:v>
                </c:pt>
                <c:pt idx="7411">
                  <c:v>0.40677966101695018</c:v>
                </c:pt>
                <c:pt idx="7412">
                  <c:v>0.40677966101695018</c:v>
                </c:pt>
                <c:pt idx="7413">
                  <c:v>0.40677966101695018</c:v>
                </c:pt>
                <c:pt idx="7414">
                  <c:v>0.5423728813559302</c:v>
                </c:pt>
                <c:pt idx="7415">
                  <c:v>0.40677966101695018</c:v>
                </c:pt>
                <c:pt idx="7416">
                  <c:v>0.40677966101695018</c:v>
                </c:pt>
                <c:pt idx="7417">
                  <c:v>0.5423728813559302</c:v>
                </c:pt>
                <c:pt idx="7418">
                  <c:v>0.40677966101695018</c:v>
                </c:pt>
                <c:pt idx="7419">
                  <c:v>0.5423728813559302</c:v>
                </c:pt>
                <c:pt idx="7420">
                  <c:v>0.13559322033898305</c:v>
                </c:pt>
                <c:pt idx="7421">
                  <c:v>-0.13559322033898305</c:v>
                </c:pt>
                <c:pt idx="7422">
                  <c:v>0.27118644067796632</c:v>
                </c:pt>
                <c:pt idx="7423">
                  <c:v>0.27118644067796632</c:v>
                </c:pt>
                <c:pt idx="7424">
                  <c:v>0.13559322033898305</c:v>
                </c:pt>
                <c:pt idx="7425">
                  <c:v>0.27118644067796632</c:v>
                </c:pt>
                <c:pt idx="7426">
                  <c:v>0.5423728813559302</c:v>
                </c:pt>
                <c:pt idx="7427">
                  <c:v>0.40677966101695018</c:v>
                </c:pt>
                <c:pt idx="7428">
                  <c:v>0.67796610169491534</c:v>
                </c:pt>
                <c:pt idx="7429">
                  <c:v>0.40677966101695018</c:v>
                </c:pt>
                <c:pt idx="7430">
                  <c:v>0.27118644067796632</c:v>
                </c:pt>
                <c:pt idx="7431">
                  <c:v>0.40677966101695018</c:v>
                </c:pt>
                <c:pt idx="7432">
                  <c:v>0.5423728813559302</c:v>
                </c:pt>
                <c:pt idx="7433">
                  <c:v>0.67796610169491534</c:v>
                </c:pt>
                <c:pt idx="7434">
                  <c:v>0.67796610169491534</c:v>
                </c:pt>
                <c:pt idx="7435">
                  <c:v>0.40677966101695018</c:v>
                </c:pt>
                <c:pt idx="7436">
                  <c:v>0.67796610169491534</c:v>
                </c:pt>
                <c:pt idx="7437">
                  <c:v>0.5423728813559302</c:v>
                </c:pt>
                <c:pt idx="7438">
                  <c:v>0.5423728813559302</c:v>
                </c:pt>
                <c:pt idx="7439">
                  <c:v>0.40677966101695018</c:v>
                </c:pt>
                <c:pt idx="7440">
                  <c:v>0.40677966101695018</c:v>
                </c:pt>
                <c:pt idx="7441">
                  <c:v>0.67796610169491534</c:v>
                </c:pt>
                <c:pt idx="7442">
                  <c:v>0.5423728813559302</c:v>
                </c:pt>
                <c:pt idx="7443">
                  <c:v>0.67796610169491534</c:v>
                </c:pt>
                <c:pt idx="7444">
                  <c:v>0.5423728813559302</c:v>
                </c:pt>
                <c:pt idx="7445">
                  <c:v>0.81355932203390002</c:v>
                </c:pt>
                <c:pt idx="7446">
                  <c:v>0.67796610169491534</c:v>
                </c:pt>
                <c:pt idx="7447">
                  <c:v>0.40677966101695018</c:v>
                </c:pt>
                <c:pt idx="7448">
                  <c:v>0.67796610169491534</c:v>
                </c:pt>
                <c:pt idx="7449">
                  <c:v>0.67796610169491534</c:v>
                </c:pt>
                <c:pt idx="7450">
                  <c:v>0.13559322033898305</c:v>
                </c:pt>
                <c:pt idx="7451">
                  <c:v>0.67796610169491534</c:v>
                </c:pt>
                <c:pt idx="7452">
                  <c:v>0.40677966101695018</c:v>
                </c:pt>
                <c:pt idx="7453">
                  <c:v>0.67796610169491534</c:v>
                </c:pt>
                <c:pt idx="7454">
                  <c:v>0.5423728813559302</c:v>
                </c:pt>
                <c:pt idx="7455">
                  <c:v>0.67796610169491534</c:v>
                </c:pt>
                <c:pt idx="7456">
                  <c:v>0.67796610169491534</c:v>
                </c:pt>
                <c:pt idx="7457">
                  <c:v>0.27118644067796632</c:v>
                </c:pt>
                <c:pt idx="7458">
                  <c:v>0.5423728813559302</c:v>
                </c:pt>
                <c:pt idx="7459">
                  <c:v>0.27118644067796632</c:v>
                </c:pt>
                <c:pt idx="7460">
                  <c:v>0.40677966101695018</c:v>
                </c:pt>
                <c:pt idx="7461">
                  <c:v>0.40677966101695018</c:v>
                </c:pt>
                <c:pt idx="7462">
                  <c:v>0.5423728813559302</c:v>
                </c:pt>
                <c:pt idx="7463">
                  <c:v>0.27118644067796632</c:v>
                </c:pt>
                <c:pt idx="7464">
                  <c:v>0.67796610169491534</c:v>
                </c:pt>
                <c:pt idx="7465">
                  <c:v>0.27118644067796632</c:v>
                </c:pt>
                <c:pt idx="7466">
                  <c:v>0.67796610169491534</c:v>
                </c:pt>
                <c:pt idx="7467">
                  <c:v>0.27118644067796632</c:v>
                </c:pt>
                <c:pt idx="7468">
                  <c:v>0.67796610169491534</c:v>
                </c:pt>
                <c:pt idx="7469">
                  <c:v>0.27118644067796632</c:v>
                </c:pt>
                <c:pt idx="7470">
                  <c:v>0.27118644067796632</c:v>
                </c:pt>
                <c:pt idx="7471">
                  <c:v>0</c:v>
                </c:pt>
                <c:pt idx="7472">
                  <c:v>0.40677966101695018</c:v>
                </c:pt>
                <c:pt idx="7473">
                  <c:v>0.40677966101695018</c:v>
                </c:pt>
                <c:pt idx="7474">
                  <c:v>0.5423728813559302</c:v>
                </c:pt>
                <c:pt idx="7475">
                  <c:v>0.27118644067796632</c:v>
                </c:pt>
                <c:pt idx="7476">
                  <c:v>0.40677966101695018</c:v>
                </c:pt>
                <c:pt idx="7477">
                  <c:v>0.5423728813559302</c:v>
                </c:pt>
                <c:pt idx="7478">
                  <c:v>0.5423728813559302</c:v>
                </c:pt>
                <c:pt idx="7479">
                  <c:v>0.9491525423728816</c:v>
                </c:pt>
                <c:pt idx="7480">
                  <c:v>0.5423728813559302</c:v>
                </c:pt>
                <c:pt idx="7481">
                  <c:v>0.27118644067796632</c:v>
                </c:pt>
                <c:pt idx="7482">
                  <c:v>0.67796610169491534</c:v>
                </c:pt>
                <c:pt idx="7483">
                  <c:v>0.27118644067796632</c:v>
                </c:pt>
                <c:pt idx="7484">
                  <c:v>0.40677966101695018</c:v>
                </c:pt>
                <c:pt idx="7485">
                  <c:v>0.40677966101695018</c:v>
                </c:pt>
                <c:pt idx="7486">
                  <c:v>0.5423728813559302</c:v>
                </c:pt>
                <c:pt idx="7487">
                  <c:v>0.67796610169491534</c:v>
                </c:pt>
                <c:pt idx="7488">
                  <c:v>0.5423728813559302</c:v>
                </c:pt>
                <c:pt idx="7489">
                  <c:v>0.81355932203390002</c:v>
                </c:pt>
                <c:pt idx="7490">
                  <c:v>0.40677966101695018</c:v>
                </c:pt>
                <c:pt idx="7491">
                  <c:v>0.5423728813559302</c:v>
                </c:pt>
                <c:pt idx="7492">
                  <c:v>0.67796610169491534</c:v>
                </c:pt>
                <c:pt idx="7493">
                  <c:v>0.5423728813559302</c:v>
                </c:pt>
                <c:pt idx="7494">
                  <c:v>0.5423728813559302</c:v>
                </c:pt>
                <c:pt idx="7495">
                  <c:v>0.13559322033898305</c:v>
                </c:pt>
                <c:pt idx="7496">
                  <c:v>0.5423728813559302</c:v>
                </c:pt>
                <c:pt idx="7497">
                  <c:v>0.40677966101695018</c:v>
                </c:pt>
                <c:pt idx="7498">
                  <c:v>0.5423728813559302</c:v>
                </c:pt>
                <c:pt idx="7499">
                  <c:v>0.67796610169491534</c:v>
                </c:pt>
                <c:pt idx="7500">
                  <c:v>0.5423728813559302</c:v>
                </c:pt>
                <c:pt idx="7501">
                  <c:v>0.27118644067796632</c:v>
                </c:pt>
                <c:pt idx="7502">
                  <c:v>-0.13559322033898305</c:v>
                </c:pt>
                <c:pt idx="7503">
                  <c:v>0.5423728813559302</c:v>
                </c:pt>
                <c:pt idx="7504">
                  <c:v>0.40677966101695018</c:v>
                </c:pt>
                <c:pt idx="7505">
                  <c:v>0.40677966101695018</c:v>
                </c:pt>
                <c:pt idx="7506">
                  <c:v>0.5423728813559302</c:v>
                </c:pt>
                <c:pt idx="7507">
                  <c:v>0.5423728813559302</c:v>
                </c:pt>
                <c:pt idx="7508">
                  <c:v>0.5423728813559302</c:v>
                </c:pt>
                <c:pt idx="7509">
                  <c:v>0.27118644067796632</c:v>
                </c:pt>
                <c:pt idx="7510">
                  <c:v>0.40677966101695018</c:v>
                </c:pt>
                <c:pt idx="7511">
                  <c:v>0.40677966101695018</c:v>
                </c:pt>
                <c:pt idx="7512">
                  <c:v>0.27118644067796632</c:v>
                </c:pt>
                <c:pt idx="7513">
                  <c:v>0.81355932203390002</c:v>
                </c:pt>
                <c:pt idx="7514">
                  <c:v>0.40677966101695018</c:v>
                </c:pt>
                <c:pt idx="7515">
                  <c:v>0.5423728813559302</c:v>
                </c:pt>
                <c:pt idx="7516">
                  <c:v>0.5423728813559302</c:v>
                </c:pt>
                <c:pt idx="7517">
                  <c:v>0.67796610169491534</c:v>
                </c:pt>
                <c:pt idx="7518">
                  <c:v>0.40677966101695018</c:v>
                </c:pt>
                <c:pt idx="7519">
                  <c:v>0.40677966101695018</c:v>
                </c:pt>
                <c:pt idx="7520">
                  <c:v>0.67796610169491534</c:v>
                </c:pt>
                <c:pt idx="7521">
                  <c:v>0.5423728813559302</c:v>
                </c:pt>
                <c:pt idx="7522">
                  <c:v>0.40677966101695018</c:v>
                </c:pt>
                <c:pt idx="7523">
                  <c:v>0.40677966101695018</c:v>
                </c:pt>
                <c:pt idx="7524">
                  <c:v>0.27118644067796632</c:v>
                </c:pt>
                <c:pt idx="7525">
                  <c:v>1.2203389830508475</c:v>
                </c:pt>
                <c:pt idx="7526">
                  <c:v>0.40677966101695018</c:v>
                </c:pt>
                <c:pt idx="7527">
                  <c:v>0.27118644067796632</c:v>
                </c:pt>
                <c:pt idx="7528">
                  <c:v>0.27118644067796632</c:v>
                </c:pt>
                <c:pt idx="7529">
                  <c:v>0.81355932203390002</c:v>
                </c:pt>
                <c:pt idx="7530">
                  <c:v>0.40677966101695018</c:v>
                </c:pt>
                <c:pt idx="7531">
                  <c:v>0.5423728813559302</c:v>
                </c:pt>
                <c:pt idx="7532">
                  <c:v>0.27118644067796632</c:v>
                </c:pt>
                <c:pt idx="7533">
                  <c:v>0.40677966101695018</c:v>
                </c:pt>
                <c:pt idx="7534">
                  <c:v>0.5423728813559302</c:v>
                </c:pt>
                <c:pt idx="7535">
                  <c:v>0.40677966101695018</c:v>
                </c:pt>
                <c:pt idx="7536">
                  <c:v>0.5423728813559302</c:v>
                </c:pt>
                <c:pt idx="7537">
                  <c:v>0.13559322033898305</c:v>
                </c:pt>
                <c:pt idx="7538">
                  <c:v>0.40677966101695018</c:v>
                </c:pt>
                <c:pt idx="7539">
                  <c:v>0.40677966101695018</c:v>
                </c:pt>
                <c:pt idx="7540">
                  <c:v>0.81355932203390002</c:v>
                </c:pt>
                <c:pt idx="7541">
                  <c:v>0.5423728813559302</c:v>
                </c:pt>
                <c:pt idx="7542">
                  <c:v>0.5423728813559302</c:v>
                </c:pt>
                <c:pt idx="7543">
                  <c:v>0.40677966101695018</c:v>
                </c:pt>
                <c:pt idx="7544">
                  <c:v>0.5423728813559302</c:v>
                </c:pt>
                <c:pt idx="7545">
                  <c:v>0.5423728813559302</c:v>
                </c:pt>
                <c:pt idx="7546">
                  <c:v>0.5423728813559302</c:v>
                </c:pt>
                <c:pt idx="7547">
                  <c:v>0.81355932203390002</c:v>
                </c:pt>
                <c:pt idx="7548">
                  <c:v>0.5423728813559302</c:v>
                </c:pt>
                <c:pt idx="7549">
                  <c:v>0.5423728813559302</c:v>
                </c:pt>
                <c:pt idx="7550">
                  <c:v>0.81355932203390002</c:v>
                </c:pt>
                <c:pt idx="7551">
                  <c:v>0.67796610169491534</c:v>
                </c:pt>
                <c:pt idx="7552">
                  <c:v>0.27118644067796632</c:v>
                </c:pt>
                <c:pt idx="7553">
                  <c:v>0.40677966101695018</c:v>
                </c:pt>
                <c:pt idx="7554">
                  <c:v>0.5423728813559302</c:v>
                </c:pt>
                <c:pt idx="7555">
                  <c:v>0.9491525423728816</c:v>
                </c:pt>
                <c:pt idx="7556">
                  <c:v>0.27118644067796632</c:v>
                </c:pt>
                <c:pt idx="7557">
                  <c:v>0.40677966101695018</c:v>
                </c:pt>
                <c:pt idx="7558">
                  <c:v>0.40677966101695018</c:v>
                </c:pt>
                <c:pt idx="7559">
                  <c:v>0.40677966101695018</c:v>
                </c:pt>
                <c:pt idx="7560">
                  <c:v>0.5423728813559302</c:v>
                </c:pt>
                <c:pt idx="7561">
                  <c:v>0.81355932203390002</c:v>
                </c:pt>
                <c:pt idx="7562">
                  <c:v>0.5423728813559302</c:v>
                </c:pt>
                <c:pt idx="7563">
                  <c:v>0.27118644067796632</c:v>
                </c:pt>
                <c:pt idx="7564">
                  <c:v>0.40677966101695018</c:v>
                </c:pt>
                <c:pt idx="7565">
                  <c:v>0.40677966101695018</c:v>
                </c:pt>
                <c:pt idx="7566">
                  <c:v>0.40677966101695018</c:v>
                </c:pt>
                <c:pt idx="7567">
                  <c:v>0.81355932203390002</c:v>
                </c:pt>
                <c:pt idx="7568">
                  <c:v>0.81355932203390002</c:v>
                </c:pt>
                <c:pt idx="7569">
                  <c:v>0.40677966101695018</c:v>
                </c:pt>
                <c:pt idx="7570">
                  <c:v>0.81355932203390002</c:v>
                </c:pt>
                <c:pt idx="7571">
                  <c:v>0.13559322033898305</c:v>
                </c:pt>
                <c:pt idx="7572">
                  <c:v>0.40677966101695018</c:v>
                </c:pt>
                <c:pt idx="7573">
                  <c:v>0.27118644067796632</c:v>
                </c:pt>
                <c:pt idx="7574">
                  <c:v>0.67796610169491534</c:v>
                </c:pt>
                <c:pt idx="7575">
                  <c:v>0.13559322033898305</c:v>
                </c:pt>
                <c:pt idx="7576">
                  <c:v>0.40677966101695018</c:v>
                </c:pt>
                <c:pt idx="7577">
                  <c:v>0.13559322033898305</c:v>
                </c:pt>
                <c:pt idx="7578">
                  <c:v>0.67796610169491534</c:v>
                </c:pt>
                <c:pt idx="7579">
                  <c:v>0.5423728813559302</c:v>
                </c:pt>
                <c:pt idx="7580">
                  <c:v>0.40677966101695018</c:v>
                </c:pt>
                <c:pt idx="7581">
                  <c:v>0.40677966101695018</c:v>
                </c:pt>
                <c:pt idx="7582">
                  <c:v>0.5423728813559302</c:v>
                </c:pt>
                <c:pt idx="7583">
                  <c:v>0.27118644067796632</c:v>
                </c:pt>
                <c:pt idx="7584">
                  <c:v>0.5423728813559302</c:v>
                </c:pt>
                <c:pt idx="7585">
                  <c:v>0.5423728813559302</c:v>
                </c:pt>
                <c:pt idx="7586">
                  <c:v>0.5423728813559302</c:v>
                </c:pt>
                <c:pt idx="7587">
                  <c:v>0.5423728813559302</c:v>
                </c:pt>
                <c:pt idx="7588">
                  <c:v>0.5423728813559302</c:v>
                </c:pt>
                <c:pt idx="7589">
                  <c:v>0.81355932203390002</c:v>
                </c:pt>
                <c:pt idx="7590">
                  <c:v>0.27118644067796632</c:v>
                </c:pt>
                <c:pt idx="7591">
                  <c:v>0.5423728813559302</c:v>
                </c:pt>
                <c:pt idx="7592">
                  <c:v>0.40677966101695018</c:v>
                </c:pt>
                <c:pt idx="7593">
                  <c:v>0.27118644067796632</c:v>
                </c:pt>
                <c:pt idx="7594">
                  <c:v>0.9491525423728816</c:v>
                </c:pt>
                <c:pt idx="7595">
                  <c:v>0.5423728813559302</c:v>
                </c:pt>
                <c:pt idx="7596">
                  <c:v>0.13559322033898305</c:v>
                </c:pt>
                <c:pt idx="7597">
                  <c:v>0.67796610169491534</c:v>
                </c:pt>
                <c:pt idx="7598">
                  <c:v>0.40677966101695018</c:v>
                </c:pt>
                <c:pt idx="7599">
                  <c:v>0.27118644067796632</c:v>
                </c:pt>
                <c:pt idx="7600">
                  <c:v>0.40677966101695018</c:v>
                </c:pt>
                <c:pt idx="7601">
                  <c:v>0.27118644067796632</c:v>
                </c:pt>
                <c:pt idx="7602">
                  <c:v>0.27118644067796632</c:v>
                </c:pt>
                <c:pt idx="7603">
                  <c:v>0.40677966101695018</c:v>
                </c:pt>
                <c:pt idx="7604">
                  <c:v>0.40677966101695018</c:v>
                </c:pt>
                <c:pt idx="7605">
                  <c:v>0</c:v>
                </c:pt>
                <c:pt idx="7606">
                  <c:v>0.67796610169491534</c:v>
                </c:pt>
                <c:pt idx="7607">
                  <c:v>0.40677966101695018</c:v>
                </c:pt>
                <c:pt idx="7608">
                  <c:v>0.5423728813559302</c:v>
                </c:pt>
                <c:pt idx="7609">
                  <c:v>0.5423728813559302</c:v>
                </c:pt>
                <c:pt idx="7610">
                  <c:v>0.40677966101695018</c:v>
                </c:pt>
                <c:pt idx="7611">
                  <c:v>0.40677966101695018</c:v>
                </c:pt>
                <c:pt idx="7612">
                  <c:v>0.5423728813559302</c:v>
                </c:pt>
                <c:pt idx="7613">
                  <c:v>0.81355932203390002</c:v>
                </c:pt>
                <c:pt idx="7614">
                  <c:v>0.27118644067796632</c:v>
                </c:pt>
                <c:pt idx="7615">
                  <c:v>0.27118644067796632</c:v>
                </c:pt>
                <c:pt idx="7616">
                  <c:v>0.5423728813559302</c:v>
                </c:pt>
                <c:pt idx="7617">
                  <c:v>0.5423728813559302</c:v>
                </c:pt>
                <c:pt idx="7618">
                  <c:v>0.67796610169491534</c:v>
                </c:pt>
                <c:pt idx="7619">
                  <c:v>0.27118644067796632</c:v>
                </c:pt>
                <c:pt idx="7620">
                  <c:v>0.40677966101695018</c:v>
                </c:pt>
                <c:pt idx="7621">
                  <c:v>0.27118644067796632</c:v>
                </c:pt>
                <c:pt idx="7622">
                  <c:v>0.27118644067796632</c:v>
                </c:pt>
                <c:pt idx="7623">
                  <c:v>0.40677966101695018</c:v>
                </c:pt>
                <c:pt idx="7624">
                  <c:v>0.40677966101695018</c:v>
                </c:pt>
                <c:pt idx="7625">
                  <c:v>0.27118644067796632</c:v>
                </c:pt>
                <c:pt idx="7626">
                  <c:v>0.67796610169491534</c:v>
                </c:pt>
                <c:pt idx="7627">
                  <c:v>0</c:v>
                </c:pt>
                <c:pt idx="7628">
                  <c:v>0.5423728813559302</c:v>
                </c:pt>
                <c:pt idx="7629">
                  <c:v>0.40677966101695018</c:v>
                </c:pt>
                <c:pt idx="7630">
                  <c:v>0.5423728813559302</c:v>
                </c:pt>
                <c:pt idx="7631">
                  <c:v>0.13559322033898305</c:v>
                </c:pt>
                <c:pt idx="7632">
                  <c:v>0.67796610169491534</c:v>
                </c:pt>
                <c:pt idx="7633">
                  <c:v>0.40677966101695018</c:v>
                </c:pt>
                <c:pt idx="7634">
                  <c:v>0.13559322033898305</c:v>
                </c:pt>
                <c:pt idx="7635">
                  <c:v>0.27118644067796632</c:v>
                </c:pt>
                <c:pt idx="7636">
                  <c:v>0.67796610169491534</c:v>
                </c:pt>
                <c:pt idx="7637">
                  <c:v>0</c:v>
                </c:pt>
                <c:pt idx="7638">
                  <c:v>0.40677966101695018</c:v>
                </c:pt>
                <c:pt idx="7639">
                  <c:v>0.40677966101695018</c:v>
                </c:pt>
                <c:pt idx="7640">
                  <c:v>0.27118644067796632</c:v>
                </c:pt>
                <c:pt idx="7641">
                  <c:v>0.5423728813559302</c:v>
                </c:pt>
                <c:pt idx="7642">
                  <c:v>0.5423728813559302</c:v>
                </c:pt>
                <c:pt idx="7643">
                  <c:v>0.5423728813559302</c:v>
                </c:pt>
                <c:pt idx="7644">
                  <c:v>0.40677966101695018</c:v>
                </c:pt>
                <c:pt idx="7645">
                  <c:v>0.5423728813559302</c:v>
                </c:pt>
                <c:pt idx="7646">
                  <c:v>0.67796610169491534</c:v>
                </c:pt>
                <c:pt idx="7647">
                  <c:v>0.5423728813559302</c:v>
                </c:pt>
                <c:pt idx="7648">
                  <c:v>0.13559322033898305</c:v>
                </c:pt>
                <c:pt idx="7649">
                  <c:v>0.67796610169491534</c:v>
                </c:pt>
                <c:pt idx="7650">
                  <c:v>0.5423728813559302</c:v>
                </c:pt>
                <c:pt idx="7651">
                  <c:v>0.67796610169491534</c:v>
                </c:pt>
                <c:pt idx="7652">
                  <c:v>0.5423728813559302</c:v>
                </c:pt>
                <c:pt idx="7653">
                  <c:v>0.81355932203390002</c:v>
                </c:pt>
                <c:pt idx="7654">
                  <c:v>0.5423728813559302</c:v>
                </c:pt>
                <c:pt idx="7655">
                  <c:v>0.40677966101695018</c:v>
                </c:pt>
                <c:pt idx="7656">
                  <c:v>0.40677966101695018</c:v>
                </c:pt>
                <c:pt idx="7657">
                  <c:v>0.27118644067796632</c:v>
                </c:pt>
                <c:pt idx="7658">
                  <c:v>0.27118644067796632</c:v>
                </c:pt>
                <c:pt idx="7659">
                  <c:v>0.5423728813559302</c:v>
                </c:pt>
                <c:pt idx="7660">
                  <c:v>0.27118644067796632</c:v>
                </c:pt>
                <c:pt idx="7661">
                  <c:v>0.13559322033898305</c:v>
                </c:pt>
                <c:pt idx="7662">
                  <c:v>0.40677966101695018</c:v>
                </c:pt>
                <c:pt idx="7663">
                  <c:v>0.40677966101695018</c:v>
                </c:pt>
                <c:pt idx="7664">
                  <c:v>0.5423728813559302</c:v>
                </c:pt>
                <c:pt idx="7665">
                  <c:v>0.40677966101695018</c:v>
                </c:pt>
                <c:pt idx="7666">
                  <c:v>0.5423728813559302</c:v>
                </c:pt>
                <c:pt idx="7667">
                  <c:v>0.5423728813559302</c:v>
                </c:pt>
                <c:pt idx="7668">
                  <c:v>0.67796610169491534</c:v>
                </c:pt>
                <c:pt idx="7669">
                  <c:v>0</c:v>
                </c:pt>
                <c:pt idx="7670">
                  <c:v>0.81355932203390002</c:v>
                </c:pt>
                <c:pt idx="7671">
                  <c:v>0.13559322033898305</c:v>
                </c:pt>
                <c:pt idx="7672">
                  <c:v>0.67796610169491534</c:v>
                </c:pt>
                <c:pt idx="7673">
                  <c:v>0.13559322033898305</c:v>
                </c:pt>
                <c:pt idx="7674">
                  <c:v>0.27118644067796632</c:v>
                </c:pt>
                <c:pt idx="7675">
                  <c:v>0.27118644067796632</c:v>
                </c:pt>
                <c:pt idx="7676">
                  <c:v>0.40677966101695018</c:v>
                </c:pt>
                <c:pt idx="7677">
                  <c:v>0.27118644067796632</c:v>
                </c:pt>
                <c:pt idx="7678">
                  <c:v>0.40677966101695018</c:v>
                </c:pt>
                <c:pt idx="7679">
                  <c:v>0.40677966101695018</c:v>
                </c:pt>
                <c:pt idx="7680">
                  <c:v>0.40677966101695018</c:v>
                </c:pt>
                <c:pt idx="7681">
                  <c:v>0.5423728813559302</c:v>
                </c:pt>
                <c:pt idx="7682">
                  <c:v>0.5423728813559302</c:v>
                </c:pt>
                <c:pt idx="7683">
                  <c:v>0.13559322033898305</c:v>
                </c:pt>
                <c:pt idx="7684">
                  <c:v>0.40677966101695018</c:v>
                </c:pt>
                <c:pt idx="7685">
                  <c:v>0.40677966101695018</c:v>
                </c:pt>
                <c:pt idx="7686">
                  <c:v>0.5423728813559302</c:v>
                </c:pt>
                <c:pt idx="7687">
                  <c:v>0.67796610169491534</c:v>
                </c:pt>
                <c:pt idx="7688">
                  <c:v>0.27118644067796632</c:v>
                </c:pt>
                <c:pt idx="7689">
                  <c:v>0.27118644067796632</c:v>
                </c:pt>
                <c:pt idx="7690">
                  <c:v>0.5423728813559302</c:v>
                </c:pt>
                <c:pt idx="7691">
                  <c:v>0.5423728813559302</c:v>
                </c:pt>
                <c:pt idx="7692">
                  <c:v>0.5423728813559302</c:v>
                </c:pt>
                <c:pt idx="7693">
                  <c:v>0.13559322033898305</c:v>
                </c:pt>
                <c:pt idx="7694">
                  <c:v>0.5423728813559302</c:v>
                </c:pt>
                <c:pt idx="7695">
                  <c:v>0.13559322033898305</c:v>
                </c:pt>
                <c:pt idx="7696">
                  <c:v>0.27118644067796632</c:v>
                </c:pt>
                <c:pt idx="7697">
                  <c:v>0.27118644067796632</c:v>
                </c:pt>
                <c:pt idx="7698">
                  <c:v>0.5423728813559302</c:v>
                </c:pt>
                <c:pt idx="7699">
                  <c:v>0.27118644067796632</c:v>
                </c:pt>
                <c:pt idx="7700">
                  <c:v>0.5423728813559302</c:v>
                </c:pt>
                <c:pt idx="7701">
                  <c:v>0.40677966101695018</c:v>
                </c:pt>
                <c:pt idx="7702">
                  <c:v>0</c:v>
                </c:pt>
                <c:pt idx="7703">
                  <c:v>0.5423728813559302</c:v>
                </c:pt>
                <c:pt idx="7704">
                  <c:v>0.40677966101695018</c:v>
                </c:pt>
                <c:pt idx="7705">
                  <c:v>0.40677966101695018</c:v>
                </c:pt>
                <c:pt idx="7706">
                  <c:v>0.5423728813559302</c:v>
                </c:pt>
                <c:pt idx="7707">
                  <c:v>0.5423728813559302</c:v>
                </c:pt>
                <c:pt idx="7708">
                  <c:v>0.67796610169491534</c:v>
                </c:pt>
                <c:pt idx="7709">
                  <c:v>0.13559322033898305</c:v>
                </c:pt>
                <c:pt idx="7710">
                  <c:v>0.13559322033898305</c:v>
                </c:pt>
                <c:pt idx="7711">
                  <c:v>0.5423728813559302</c:v>
                </c:pt>
                <c:pt idx="7712">
                  <c:v>0.40677966101695018</c:v>
                </c:pt>
                <c:pt idx="7713">
                  <c:v>0.81355932203390002</c:v>
                </c:pt>
                <c:pt idx="7714">
                  <c:v>0.27118644067796632</c:v>
                </c:pt>
                <c:pt idx="7715">
                  <c:v>0.5423728813559302</c:v>
                </c:pt>
                <c:pt idx="7716">
                  <c:v>0.81355932203390002</c:v>
                </c:pt>
                <c:pt idx="7717">
                  <c:v>0.27118644067796632</c:v>
                </c:pt>
                <c:pt idx="7718">
                  <c:v>0.5423728813559302</c:v>
                </c:pt>
                <c:pt idx="7719">
                  <c:v>0.27118644067796632</c:v>
                </c:pt>
                <c:pt idx="7720">
                  <c:v>0.27118644067796632</c:v>
                </c:pt>
                <c:pt idx="7721">
                  <c:v>0.27118644067796632</c:v>
                </c:pt>
                <c:pt idx="7722">
                  <c:v>0.5423728813559302</c:v>
                </c:pt>
                <c:pt idx="7723">
                  <c:v>0.5423728813559302</c:v>
                </c:pt>
                <c:pt idx="7724">
                  <c:v>0.27118644067796632</c:v>
                </c:pt>
                <c:pt idx="7725">
                  <c:v>0.5423728813559302</c:v>
                </c:pt>
                <c:pt idx="7726">
                  <c:v>0.40677966101695018</c:v>
                </c:pt>
                <c:pt idx="7727">
                  <c:v>0.5423728813559302</c:v>
                </c:pt>
                <c:pt idx="7728">
                  <c:v>0.5423728813559302</c:v>
                </c:pt>
                <c:pt idx="7729">
                  <c:v>0.5423728813559302</c:v>
                </c:pt>
                <c:pt idx="7730">
                  <c:v>0.27118644067796632</c:v>
                </c:pt>
                <c:pt idx="7731">
                  <c:v>0.13559322033898305</c:v>
                </c:pt>
                <c:pt idx="7732">
                  <c:v>0.81355932203390002</c:v>
                </c:pt>
                <c:pt idx="7733">
                  <c:v>0.27118644067796632</c:v>
                </c:pt>
                <c:pt idx="7734">
                  <c:v>0.81355932203390002</c:v>
                </c:pt>
                <c:pt idx="7735">
                  <c:v>0.40677966101695018</c:v>
                </c:pt>
                <c:pt idx="7736">
                  <c:v>0.40677966101695018</c:v>
                </c:pt>
                <c:pt idx="7737">
                  <c:v>0.40677966101695018</c:v>
                </c:pt>
                <c:pt idx="7738">
                  <c:v>0.5423728813559302</c:v>
                </c:pt>
                <c:pt idx="7739">
                  <c:v>0.40677966101695018</c:v>
                </c:pt>
                <c:pt idx="7740">
                  <c:v>0.5423728813559302</c:v>
                </c:pt>
                <c:pt idx="7741">
                  <c:v>0.40677966101695018</c:v>
                </c:pt>
                <c:pt idx="7742">
                  <c:v>0.27118644067796632</c:v>
                </c:pt>
                <c:pt idx="7743">
                  <c:v>0.67796610169491534</c:v>
                </c:pt>
                <c:pt idx="7744">
                  <c:v>0.5423728813559302</c:v>
                </c:pt>
                <c:pt idx="7745">
                  <c:v>0.40677966101695018</c:v>
                </c:pt>
                <c:pt idx="7746">
                  <c:v>0.5423728813559302</c:v>
                </c:pt>
                <c:pt idx="7747">
                  <c:v>0</c:v>
                </c:pt>
                <c:pt idx="7748">
                  <c:v>0.81355932203390002</c:v>
                </c:pt>
                <c:pt idx="7749">
                  <c:v>0.40677966101695018</c:v>
                </c:pt>
                <c:pt idx="7750">
                  <c:v>0.67796610169491534</c:v>
                </c:pt>
                <c:pt idx="7751">
                  <c:v>0.40677966101695018</c:v>
                </c:pt>
                <c:pt idx="7752">
                  <c:v>0.5423728813559302</c:v>
                </c:pt>
                <c:pt idx="7753">
                  <c:v>0.5423728813559302</c:v>
                </c:pt>
                <c:pt idx="7754">
                  <c:v>0.13559322033898305</c:v>
                </c:pt>
                <c:pt idx="7755">
                  <c:v>0.40677966101695018</c:v>
                </c:pt>
                <c:pt idx="7756">
                  <c:v>0.5423728813559302</c:v>
                </c:pt>
                <c:pt idx="7757">
                  <c:v>0.27118644067796632</c:v>
                </c:pt>
                <c:pt idx="7758">
                  <c:v>0.5423728813559302</c:v>
                </c:pt>
                <c:pt idx="7759">
                  <c:v>0.67796610169491534</c:v>
                </c:pt>
                <c:pt idx="7760">
                  <c:v>0.5423728813559302</c:v>
                </c:pt>
                <c:pt idx="7761">
                  <c:v>0.27118644067796632</c:v>
                </c:pt>
                <c:pt idx="7762">
                  <c:v>0.40677966101695018</c:v>
                </c:pt>
                <c:pt idx="7763">
                  <c:v>0.40677966101695018</c:v>
                </c:pt>
                <c:pt idx="7764">
                  <c:v>0.67796610169491534</c:v>
                </c:pt>
                <c:pt idx="7765">
                  <c:v>0.27118644067796632</c:v>
                </c:pt>
                <c:pt idx="7766">
                  <c:v>0.40677966101695018</c:v>
                </c:pt>
                <c:pt idx="7767">
                  <c:v>0.5423728813559302</c:v>
                </c:pt>
                <c:pt idx="7768">
                  <c:v>0.9491525423728816</c:v>
                </c:pt>
                <c:pt idx="7769">
                  <c:v>0.81355932203390002</c:v>
                </c:pt>
                <c:pt idx="7770">
                  <c:v>0.5423728813559302</c:v>
                </c:pt>
                <c:pt idx="7771">
                  <c:v>0.13559322033898305</c:v>
                </c:pt>
                <c:pt idx="7772">
                  <c:v>0.67796610169491534</c:v>
                </c:pt>
                <c:pt idx="7773">
                  <c:v>0.13559322033898305</c:v>
                </c:pt>
                <c:pt idx="7774">
                  <c:v>0.27118644067796632</c:v>
                </c:pt>
                <c:pt idx="7775">
                  <c:v>0.27118644067796632</c:v>
                </c:pt>
                <c:pt idx="7776">
                  <c:v>0.5423728813559302</c:v>
                </c:pt>
                <c:pt idx="7777">
                  <c:v>0.27118644067796632</c:v>
                </c:pt>
                <c:pt idx="7778">
                  <c:v>0.40677966101695018</c:v>
                </c:pt>
                <c:pt idx="7779">
                  <c:v>0.5423728813559302</c:v>
                </c:pt>
                <c:pt idx="7780">
                  <c:v>0.81355932203390002</c:v>
                </c:pt>
                <c:pt idx="7781">
                  <c:v>0.40677966101695018</c:v>
                </c:pt>
                <c:pt idx="7782">
                  <c:v>0.27118644067796632</c:v>
                </c:pt>
                <c:pt idx="7783">
                  <c:v>0.5423728813559302</c:v>
                </c:pt>
                <c:pt idx="7784">
                  <c:v>0.5423728813559302</c:v>
                </c:pt>
                <c:pt idx="7785">
                  <c:v>0.5423728813559302</c:v>
                </c:pt>
                <c:pt idx="7786">
                  <c:v>0.5423728813559302</c:v>
                </c:pt>
                <c:pt idx="7787">
                  <c:v>0.9491525423728816</c:v>
                </c:pt>
                <c:pt idx="7788">
                  <c:v>0.40677966101695018</c:v>
                </c:pt>
                <c:pt idx="7789">
                  <c:v>0.40677966101695018</c:v>
                </c:pt>
                <c:pt idx="7790">
                  <c:v>0.40677966101695018</c:v>
                </c:pt>
                <c:pt idx="7791">
                  <c:v>0.67796610169491534</c:v>
                </c:pt>
                <c:pt idx="7792">
                  <c:v>0.40677966101695018</c:v>
                </c:pt>
                <c:pt idx="7793">
                  <c:v>0.5423728813559302</c:v>
                </c:pt>
                <c:pt idx="7794">
                  <c:v>0.40677966101695018</c:v>
                </c:pt>
                <c:pt idx="7795">
                  <c:v>0.40677966101695018</c:v>
                </c:pt>
                <c:pt idx="7796">
                  <c:v>0.40677966101695018</c:v>
                </c:pt>
                <c:pt idx="7797">
                  <c:v>0.40677966101695018</c:v>
                </c:pt>
                <c:pt idx="7798">
                  <c:v>0.13559322033898305</c:v>
                </c:pt>
                <c:pt idx="7799">
                  <c:v>0.27118644067796632</c:v>
                </c:pt>
                <c:pt idx="7800">
                  <c:v>0.40677966101695018</c:v>
                </c:pt>
                <c:pt idx="7801">
                  <c:v>0</c:v>
                </c:pt>
                <c:pt idx="7802">
                  <c:v>0.27118644067796632</c:v>
                </c:pt>
                <c:pt idx="7803">
                  <c:v>0.67796610169491534</c:v>
                </c:pt>
                <c:pt idx="7804">
                  <c:v>0.40677966101695018</c:v>
                </c:pt>
                <c:pt idx="7805">
                  <c:v>0.13559322033898305</c:v>
                </c:pt>
                <c:pt idx="7806">
                  <c:v>0.67796610169491534</c:v>
                </c:pt>
                <c:pt idx="7807">
                  <c:v>0.67796610169491534</c:v>
                </c:pt>
                <c:pt idx="7808">
                  <c:v>0.13559322033898305</c:v>
                </c:pt>
                <c:pt idx="7809">
                  <c:v>0.5423728813559302</c:v>
                </c:pt>
                <c:pt idx="7810">
                  <c:v>0.27118644067796632</c:v>
                </c:pt>
                <c:pt idx="7811">
                  <c:v>0.67796610169491534</c:v>
                </c:pt>
                <c:pt idx="7812">
                  <c:v>0.13559322033898305</c:v>
                </c:pt>
                <c:pt idx="7813">
                  <c:v>0.40677966101695018</c:v>
                </c:pt>
                <c:pt idx="7814">
                  <c:v>0.67796610169491534</c:v>
                </c:pt>
                <c:pt idx="7815">
                  <c:v>0.81355932203390002</c:v>
                </c:pt>
                <c:pt idx="7816">
                  <c:v>0.40677966101695018</c:v>
                </c:pt>
                <c:pt idx="7817">
                  <c:v>0.40677966101695018</c:v>
                </c:pt>
                <c:pt idx="7818">
                  <c:v>0.81355932203390002</c:v>
                </c:pt>
                <c:pt idx="7819">
                  <c:v>0.13559322033898305</c:v>
                </c:pt>
                <c:pt idx="7820">
                  <c:v>0.40677966101695018</c:v>
                </c:pt>
                <c:pt idx="7821">
                  <c:v>0.27118644067796632</c:v>
                </c:pt>
                <c:pt idx="7822">
                  <c:v>0.40677966101695018</c:v>
                </c:pt>
                <c:pt idx="7823">
                  <c:v>0.27118644067796632</c:v>
                </c:pt>
                <c:pt idx="7824">
                  <c:v>0.5423728813559302</c:v>
                </c:pt>
                <c:pt idx="7825">
                  <c:v>0.81355932203390002</c:v>
                </c:pt>
                <c:pt idx="7826">
                  <c:v>0.5423728813559302</c:v>
                </c:pt>
                <c:pt idx="7827">
                  <c:v>0.40677966101695018</c:v>
                </c:pt>
                <c:pt idx="7828">
                  <c:v>0.5423728813559302</c:v>
                </c:pt>
                <c:pt idx="7829">
                  <c:v>0.5423728813559302</c:v>
                </c:pt>
                <c:pt idx="7830">
                  <c:v>0.67796610169491534</c:v>
                </c:pt>
                <c:pt idx="7831">
                  <c:v>0.40677966101695018</c:v>
                </c:pt>
                <c:pt idx="7832">
                  <c:v>0.40677966101695018</c:v>
                </c:pt>
                <c:pt idx="7833">
                  <c:v>0.40677966101695018</c:v>
                </c:pt>
                <c:pt idx="7834">
                  <c:v>0.5423728813559302</c:v>
                </c:pt>
                <c:pt idx="7835">
                  <c:v>0.27118644067796632</c:v>
                </c:pt>
                <c:pt idx="7836">
                  <c:v>0.40677966101695018</c:v>
                </c:pt>
                <c:pt idx="7837">
                  <c:v>0.40677966101695018</c:v>
                </c:pt>
                <c:pt idx="7838">
                  <c:v>0.40677966101695018</c:v>
                </c:pt>
                <c:pt idx="7839">
                  <c:v>0.5423728813559302</c:v>
                </c:pt>
                <c:pt idx="7840">
                  <c:v>0</c:v>
                </c:pt>
                <c:pt idx="7841">
                  <c:v>0.40677966101695018</c:v>
                </c:pt>
                <c:pt idx="7842">
                  <c:v>0.5423728813559302</c:v>
                </c:pt>
                <c:pt idx="7843">
                  <c:v>0.27118644067796632</c:v>
                </c:pt>
                <c:pt idx="7844">
                  <c:v>0.40677966101695018</c:v>
                </c:pt>
                <c:pt idx="7845">
                  <c:v>0.27118644067796632</c:v>
                </c:pt>
                <c:pt idx="7846">
                  <c:v>0.40677966101695018</c:v>
                </c:pt>
                <c:pt idx="7847">
                  <c:v>0.40677966101695018</c:v>
                </c:pt>
                <c:pt idx="7848">
                  <c:v>0.40677966101695018</c:v>
                </c:pt>
                <c:pt idx="7849">
                  <c:v>0.5423728813559302</c:v>
                </c:pt>
                <c:pt idx="7850">
                  <c:v>0.5423728813559302</c:v>
                </c:pt>
                <c:pt idx="7851">
                  <c:v>0.5423728813559302</c:v>
                </c:pt>
                <c:pt idx="7852">
                  <c:v>0.5423728813559302</c:v>
                </c:pt>
                <c:pt idx="7853">
                  <c:v>0.40677966101695018</c:v>
                </c:pt>
                <c:pt idx="7854">
                  <c:v>0.67796610169491534</c:v>
                </c:pt>
                <c:pt idx="7855">
                  <c:v>0.67796610169491534</c:v>
                </c:pt>
                <c:pt idx="7856">
                  <c:v>0.40677966101695018</c:v>
                </c:pt>
                <c:pt idx="7857">
                  <c:v>0.40677966101695018</c:v>
                </c:pt>
                <c:pt idx="7858">
                  <c:v>0.67796610169491534</c:v>
                </c:pt>
                <c:pt idx="7859">
                  <c:v>0.40677966101695018</c:v>
                </c:pt>
                <c:pt idx="7860">
                  <c:v>0.40677966101695018</c:v>
                </c:pt>
                <c:pt idx="7861">
                  <c:v>0.5423728813559302</c:v>
                </c:pt>
                <c:pt idx="7862">
                  <c:v>0.67796610169491534</c:v>
                </c:pt>
                <c:pt idx="7863">
                  <c:v>0.13559322033898305</c:v>
                </c:pt>
                <c:pt idx="7864">
                  <c:v>0.67796610169491534</c:v>
                </c:pt>
                <c:pt idx="7865">
                  <c:v>0.81355932203390002</c:v>
                </c:pt>
                <c:pt idx="7866">
                  <c:v>0</c:v>
                </c:pt>
                <c:pt idx="7867">
                  <c:v>0.5423728813559302</c:v>
                </c:pt>
                <c:pt idx="7868">
                  <c:v>0.5423728813559302</c:v>
                </c:pt>
                <c:pt idx="7869">
                  <c:v>0.40677966101695018</c:v>
                </c:pt>
                <c:pt idx="7870">
                  <c:v>0.27118644067796632</c:v>
                </c:pt>
                <c:pt idx="7871">
                  <c:v>0.40677966101695018</c:v>
                </c:pt>
                <c:pt idx="7872">
                  <c:v>0.67796610169491534</c:v>
                </c:pt>
                <c:pt idx="7873">
                  <c:v>0.5423728813559302</c:v>
                </c:pt>
                <c:pt idx="7874">
                  <c:v>0.5423728813559302</c:v>
                </c:pt>
                <c:pt idx="7875">
                  <c:v>0.67796610169491534</c:v>
                </c:pt>
                <c:pt idx="7876">
                  <c:v>0.5423728813559302</c:v>
                </c:pt>
                <c:pt idx="7877">
                  <c:v>0.40677966101695018</c:v>
                </c:pt>
                <c:pt idx="7878">
                  <c:v>0.40677966101695018</c:v>
                </c:pt>
                <c:pt idx="7879">
                  <c:v>0.40677966101695018</c:v>
                </c:pt>
                <c:pt idx="7880">
                  <c:v>-0.13559322033898305</c:v>
                </c:pt>
                <c:pt idx="7881">
                  <c:v>0.40677966101695018</c:v>
                </c:pt>
                <c:pt idx="7882">
                  <c:v>0.5423728813559302</c:v>
                </c:pt>
                <c:pt idx="7883">
                  <c:v>0.67796610169491534</c:v>
                </c:pt>
                <c:pt idx="7884">
                  <c:v>0.81355932203390002</c:v>
                </c:pt>
                <c:pt idx="7885">
                  <c:v>0.40677966101695018</c:v>
                </c:pt>
                <c:pt idx="7886">
                  <c:v>0.81355932203390002</c:v>
                </c:pt>
                <c:pt idx="7887">
                  <c:v>0.27118644067796632</c:v>
                </c:pt>
                <c:pt idx="7888">
                  <c:v>0.9491525423728816</c:v>
                </c:pt>
                <c:pt idx="7889">
                  <c:v>0.81355932203390002</c:v>
                </c:pt>
                <c:pt idx="7890">
                  <c:v>0.13559322033898305</c:v>
                </c:pt>
                <c:pt idx="7891">
                  <c:v>0.40677966101695018</c:v>
                </c:pt>
                <c:pt idx="7892">
                  <c:v>0.27118644067796632</c:v>
                </c:pt>
                <c:pt idx="7893">
                  <c:v>0.40677966101695018</c:v>
                </c:pt>
                <c:pt idx="7894">
                  <c:v>0.13559322033898305</c:v>
                </c:pt>
                <c:pt idx="7895">
                  <c:v>0.40677966101695018</c:v>
                </c:pt>
                <c:pt idx="7896">
                  <c:v>0.40677966101695018</c:v>
                </c:pt>
                <c:pt idx="7897">
                  <c:v>0.40677966101695018</c:v>
                </c:pt>
                <c:pt idx="7898">
                  <c:v>0.40677966101695018</c:v>
                </c:pt>
                <c:pt idx="7899">
                  <c:v>0.27118644067796632</c:v>
                </c:pt>
                <c:pt idx="7900">
                  <c:v>0.67796610169491534</c:v>
                </c:pt>
                <c:pt idx="7901">
                  <c:v>0.40677966101695018</c:v>
                </c:pt>
                <c:pt idx="7902">
                  <c:v>0.5423728813559302</c:v>
                </c:pt>
                <c:pt idx="7903">
                  <c:v>0.5423728813559302</c:v>
                </c:pt>
                <c:pt idx="7904">
                  <c:v>0.5423728813559302</c:v>
                </c:pt>
                <c:pt idx="7905">
                  <c:v>0.27118644067796632</c:v>
                </c:pt>
                <c:pt idx="7906">
                  <c:v>0.5423728813559302</c:v>
                </c:pt>
                <c:pt idx="7907">
                  <c:v>0.27118644067796632</c:v>
                </c:pt>
                <c:pt idx="7908">
                  <c:v>0.40677966101695018</c:v>
                </c:pt>
                <c:pt idx="7909">
                  <c:v>0.40677966101695018</c:v>
                </c:pt>
                <c:pt idx="7910">
                  <c:v>0.27118644067796632</c:v>
                </c:pt>
                <c:pt idx="7911">
                  <c:v>0.5423728813559302</c:v>
                </c:pt>
                <c:pt idx="7912">
                  <c:v>0.27118644067796632</c:v>
                </c:pt>
                <c:pt idx="7913">
                  <c:v>0.27118644067796632</c:v>
                </c:pt>
                <c:pt idx="7914">
                  <c:v>0.5423728813559302</c:v>
                </c:pt>
                <c:pt idx="7915">
                  <c:v>0.27118644067796632</c:v>
                </c:pt>
                <c:pt idx="7916">
                  <c:v>0.5423728813559302</c:v>
                </c:pt>
                <c:pt idx="7917">
                  <c:v>0.27118644067796632</c:v>
                </c:pt>
                <c:pt idx="7918">
                  <c:v>0.27118644067796632</c:v>
                </c:pt>
                <c:pt idx="7919">
                  <c:v>0.40677966101695018</c:v>
                </c:pt>
                <c:pt idx="7920">
                  <c:v>0.13559322033898305</c:v>
                </c:pt>
                <c:pt idx="7921">
                  <c:v>0</c:v>
                </c:pt>
                <c:pt idx="7922">
                  <c:v>0.40677966101695018</c:v>
                </c:pt>
                <c:pt idx="7923">
                  <c:v>0.40677966101695018</c:v>
                </c:pt>
                <c:pt idx="7924">
                  <c:v>0.40677966101695018</c:v>
                </c:pt>
                <c:pt idx="7925">
                  <c:v>0.5423728813559302</c:v>
                </c:pt>
                <c:pt idx="7926">
                  <c:v>0.5423728813559302</c:v>
                </c:pt>
                <c:pt idx="7927">
                  <c:v>0.5423728813559302</c:v>
                </c:pt>
                <c:pt idx="7928">
                  <c:v>0.13559322033898305</c:v>
                </c:pt>
                <c:pt idx="7929">
                  <c:v>0.13559322033898305</c:v>
                </c:pt>
                <c:pt idx="7930">
                  <c:v>0.5423728813559302</c:v>
                </c:pt>
                <c:pt idx="7931">
                  <c:v>0.40677966101695018</c:v>
                </c:pt>
                <c:pt idx="7932">
                  <c:v>0.40677966101695018</c:v>
                </c:pt>
                <c:pt idx="7933">
                  <c:v>-0.13559322033898305</c:v>
                </c:pt>
                <c:pt idx="7934">
                  <c:v>0.40677966101695018</c:v>
                </c:pt>
                <c:pt idx="7935">
                  <c:v>0</c:v>
                </c:pt>
                <c:pt idx="7936">
                  <c:v>0.81355932203390002</c:v>
                </c:pt>
                <c:pt idx="7937">
                  <c:v>0.40677966101695018</c:v>
                </c:pt>
                <c:pt idx="7938">
                  <c:v>0.27118644067796632</c:v>
                </c:pt>
                <c:pt idx="7939">
                  <c:v>0.40677966101695018</c:v>
                </c:pt>
                <c:pt idx="7940">
                  <c:v>0.27118644067796632</c:v>
                </c:pt>
                <c:pt idx="7941">
                  <c:v>0.81355932203390002</c:v>
                </c:pt>
                <c:pt idx="7942">
                  <c:v>0.5423728813559302</c:v>
                </c:pt>
                <c:pt idx="7943">
                  <c:v>0.27118644067796632</c:v>
                </c:pt>
                <c:pt idx="7944">
                  <c:v>0.5423728813559302</c:v>
                </c:pt>
                <c:pt idx="7945">
                  <c:v>0.67796610169491534</c:v>
                </c:pt>
                <c:pt idx="7946">
                  <c:v>0.5423728813559302</c:v>
                </c:pt>
                <c:pt idx="7947">
                  <c:v>0.27118644067796632</c:v>
                </c:pt>
                <c:pt idx="7948">
                  <c:v>0.5423728813559302</c:v>
                </c:pt>
                <c:pt idx="7949">
                  <c:v>0.5423728813559302</c:v>
                </c:pt>
                <c:pt idx="7950">
                  <c:v>0.5423728813559302</c:v>
                </c:pt>
                <c:pt idx="7951">
                  <c:v>0.67796610169491534</c:v>
                </c:pt>
                <c:pt idx="7952">
                  <c:v>0.40677966101695018</c:v>
                </c:pt>
                <c:pt idx="7953">
                  <c:v>0.40677966101695018</c:v>
                </c:pt>
                <c:pt idx="7954">
                  <c:v>0.5423728813559302</c:v>
                </c:pt>
                <c:pt idx="7955">
                  <c:v>0.67796610169491534</c:v>
                </c:pt>
                <c:pt idx="7956">
                  <c:v>0.81355932203390002</c:v>
                </c:pt>
                <c:pt idx="7957">
                  <c:v>0.27118644067796632</c:v>
                </c:pt>
                <c:pt idx="7958">
                  <c:v>0.81355932203390002</c:v>
                </c:pt>
                <c:pt idx="7959">
                  <c:v>0.40677966101695018</c:v>
                </c:pt>
                <c:pt idx="7960">
                  <c:v>0.27118644067796632</c:v>
                </c:pt>
                <c:pt idx="7961">
                  <c:v>0.40677966101695018</c:v>
                </c:pt>
                <c:pt idx="7962">
                  <c:v>0.40677966101695018</c:v>
                </c:pt>
                <c:pt idx="7963">
                  <c:v>0.5423728813559302</c:v>
                </c:pt>
                <c:pt idx="7964">
                  <c:v>0.13559322033898305</c:v>
                </c:pt>
                <c:pt idx="7965">
                  <c:v>0.40677966101695018</c:v>
                </c:pt>
                <c:pt idx="7966">
                  <c:v>0.67796610169491534</c:v>
                </c:pt>
                <c:pt idx="7967">
                  <c:v>0.5423728813559302</c:v>
                </c:pt>
                <c:pt idx="7968">
                  <c:v>0.27118644067796632</c:v>
                </c:pt>
                <c:pt idx="7969">
                  <c:v>0.27118644067796632</c:v>
                </c:pt>
                <c:pt idx="7970">
                  <c:v>0.40677966101695018</c:v>
                </c:pt>
                <c:pt idx="7971">
                  <c:v>0.27118644067796632</c:v>
                </c:pt>
                <c:pt idx="7972">
                  <c:v>0.5423728813559302</c:v>
                </c:pt>
                <c:pt idx="7973">
                  <c:v>-0.13559322033898305</c:v>
                </c:pt>
                <c:pt idx="7974">
                  <c:v>0.5423728813559302</c:v>
                </c:pt>
                <c:pt idx="7975">
                  <c:v>0.67796610169491534</c:v>
                </c:pt>
                <c:pt idx="7976">
                  <c:v>0.40677966101695018</c:v>
                </c:pt>
                <c:pt idx="7977">
                  <c:v>0.27118644067796632</c:v>
                </c:pt>
                <c:pt idx="7978">
                  <c:v>0.5423728813559302</c:v>
                </c:pt>
                <c:pt idx="7979">
                  <c:v>0.5423728813559302</c:v>
                </c:pt>
                <c:pt idx="7980">
                  <c:v>0.5423728813559302</c:v>
                </c:pt>
                <c:pt idx="7981">
                  <c:v>0.5423728813559302</c:v>
                </c:pt>
                <c:pt idx="7982">
                  <c:v>0.5423728813559302</c:v>
                </c:pt>
                <c:pt idx="7983">
                  <c:v>0.67796610169491534</c:v>
                </c:pt>
                <c:pt idx="7984">
                  <c:v>0.27118644067796632</c:v>
                </c:pt>
                <c:pt idx="7985">
                  <c:v>0.40677966101695018</c:v>
                </c:pt>
                <c:pt idx="7986">
                  <c:v>0.40677966101695018</c:v>
                </c:pt>
                <c:pt idx="7987">
                  <c:v>0.67796610169491534</c:v>
                </c:pt>
                <c:pt idx="7988">
                  <c:v>0.27118644067796632</c:v>
                </c:pt>
                <c:pt idx="7989">
                  <c:v>0.40677966101695018</c:v>
                </c:pt>
                <c:pt idx="7990">
                  <c:v>0.5423728813559302</c:v>
                </c:pt>
                <c:pt idx="7991">
                  <c:v>0.67796610169491534</c:v>
                </c:pt>
                <c:pt idx="7992">
                  <c:v>0.40677966101695018</c:v>
                </c:pt>
                <c:pt idx="7993">
                  <c:v>0.27118644067796632</c:v>
                </c:pt>
                <c:pt idx="7994">
                  <c:v>0.27118644067796632</c:v>
                </c:pt>
                <c:pt idx="7995">
                  <c:v>0.5423728813559302</c:v>
                </c:pt>
                <c:pt idx="7996">
                  <c:v>0.13559322033898305</c:v>
                </c:pt>
                <c:pt idx="7997">
                  <c:v>0.40677966101695018</c:v>
                </c:pt>
                <c:pt idx="7998">
                  <c:v>0.5423728813559302</c:v>
                </c:pt>
                <c:pt idx="7999">
                  <c:v>0.81355932203390002</c:v>
                </c:pt>
                <c:pt idx="8000">
                  <c:v>0.27118644067796632</c:v>
                </c:pt>
                <c:pt idx="8001">
                  <c:v>0.40677966101695018</c:v>
                </c:pt>
                <c:pt idx="8002">
                  <c:v>0.5423728813559302</c:v>
                </c:pt>
                <c:pt idx="8003">
                  <c:v>0.40677966101695018</c:v>
                </c:pt>
                <c:pt idx="8004">
                  <c:v>0.67796610169491534</c:v>
                </c:pt>
                <c:pt idx="8005">
                  <c:v>0.81355932203390002</c:v>
                </c:pt>
                <c:pt idx="8006">
                  <c:v>0.40677966101695018</c:v>
                </c:pt>
                <c:pt idx="8007">
                  <c:v>0.27118644067796632</c:v>
                </c:pt>
                <c:pt idx="8008">
                  <c:v>0.5423728813559302</c:v>
                </c:pt>
                <c:pt idx="8009">
                  <c:v>0.27118644067796632</c:v>
                </c:pt>
                <c:pt idx="8010">
                  <c:v>0.27118644067796632</c:v>
                </c:pt>
                <c:pt idx="8011">
                  <c:v>0.40677966101695018</c:v>
                </c:pt>
                <c:pt idx="8012">
                  <c:v>0.5423728813559302</c:v>
                </c:pt>
                <c:pt idx="8013">
                  <c:v>0.27118644067796632</c:v>
                </c:pt>
                <c:pt idx="8014">
                  <c:v>0.27118644067796632</c:v>
                </c:pt>
                <c:pt idx="8015">
                  <c:v>0.40677966101695018</c:v>
                </c:pt>
                <c:pt idx="8016">
                  <c:v>0.5423728813559302</c:v>
                </c:pt>
                <c:pt idx="8017">
                  <c:v>0.5423728813559302</c:v>
                </c:pt>
                <c:pt idx="8018">
                  <c:v>-0.13559322033898305</c:v>
                </c:pt>
                <c:pt idx="8019">
                  <c:v>0.13559322033898305</c:v>
                </c:pt>
                <c:pt idx="8020">
                  <c:v>0.5423728813559302</c:v>
                </c:pt>
                <c:pt idx="8021">
                  <c:v>0.81355932203390002</c:v>
                </c:pt>
                <c:pt idx="8022">
                  <c:v>0.13559322033898305</c:v>
                </c:pt>
                <c:pt idx="8023">
                  <c:v>0.5423728813559302</c:v>
                </c:pt>
                <c:pt idx="8024">
                  <c:v>0.5423728813559302</c:v>
                </c:pt>
                <c:pt idx="8025">
                  <c:v>0.5423728813559302</c:v>
                </c:pt>
                <c:pt idx="8026">
                  <c:v>0.5423728813559302</c:v>
                </c:pt>
                <c:pt idx="8027">
                  <c:v>0.40677966101695018</c:v>
                </c:pt>
                <c:pt idx="8028">
                  <c:v>0.67796610169491534</c:v>
                </c:pt>
                <c:pt idx="8029">
                  <c:v>0.40677966101695018</c:v>
                </c:pt>
                <c:pt idx="8030">
                  <c:v>0.40677966101695018</c:v>
                </c:pt>
                <c:pt idx="8031">
                  <c:v>0.5423728813559302</c:v>
                </c:pt>
                <c:pt idx="8032">
                  <c:v>0.13559322033898305</c:v>
                </c:pt>
                <c:pt idx="8033">
                  <c:v>0.40677966101695018</c:v>
                </c:pt>
                <c:pt idx="8034">
                  <c:v>0.40677966101695018</c:v>
                </c:pt>
                <c:pt idx="8035">
                  <c:v>0.5423728813559302</c:v>
                </c:pt>
                <c:pt idx="8036">
                  <c:v>0.5423728813559302</c:v>
                </c:pt>
                <c:pt idx="8037">
                  <c:v>0.67796610169491534</c:v>
                </c:pt>
                <c:pt idx="8038">
                  <c:v>0.40677966101695018</c:v>
                </c:pt>
                <c:pt idx="8039">
                  <c:v>0.5423728813559302</c:v>
                </c:pt>
                <c:pt idx="8040">
                  <c:v>0.67796610169491534</c:v>
                </c:pt>
                <c:pt idx="8041">
                  <c:v>0.5423728813559302</c:v>
                </c:pt>
                <c:pt idx="8042">
                  <c:v>0.40677966101695018</c:v>
                </c:pt>
                <c:pt idx="8043">
                  <c:v>0.27118644067796632</c:v>
                </c:pt>
                <c:pt idx="8044">
                  <c:v>0.40677966101695018</c:v>
                </c:pt>
                <c:pt idx="8045">
                  <c:v>0.5423728813559302</c:v>
                </c:pt>
                <c:pt idx="8046">
                  <c:v>0.40677966101695018</c:v>
                </c:pt>
                <c:pt idx="8047">
                  <c:v>0.27118644067796632</c:v>
                </c:pt>
                <c:pt idx="8048">
                  <c:v>0.5423728813559302</c:v>
                </c:pt>
                <c:pt idx="8049">
                  <c:v>0.40677966101695018</c:v>
                </c:pt>
                <c:pt idx="8050">
                  <c:v>0.5423728813559302</c:v>
                </c:pt>
                <c:pt idx="8051">
                  <c:v>0.40677966101695018</c:v>
                </c:pt>
                <c:pt idx="8052">
                  <c:v>0.40677966101695018</c:v>
                </c:pt>
                <c:pt idx="8053">
                  <c:v>0.67796610169491534</c:v>
                </c:pt>
                <c:pt idx="8054">
                  <c:v>0.40677966101695018</c:v>
                </c:pt>
                <c:pt idx="8055">
                  <c:v>0.13559322033898305</c:v>
                </c:pt>
                <c:pt idx="8056">
                  <c:v>0.40677966101695018</c:v>
                </c:pt>
                <c:pt idx="8057">
                  <c:v>-0.13559322033898305</c:v>
                </c:pt>
                <c:pt idx="8058">
                  <c:v>0.67796610169491534</c:v>
                </c:pt>
                <c:pt idx="8059">
                  <c:v>-0.13559322033898305</c:v>
                </c:pt>
                <c:pt idx="8060">
                  <c:v>0.67796610169491534</c:v>
                </c:pt>
                <c:pt idx="8061">
                  <c:v>0</c:v>
                </c:pt>
                <c:pt idx="8062">
                  <c:v>0.81355932203390002</c:v>
                </c:pt>
                <c:pt idx="8063">
                  <c:v>0.81355932203390002</c:v>
                </c:pt>
                <c:pt idx="8064">
                  <c:v>0.67796610169491534</c:v>
                </c:pt>
                <c:pt idx="8065">
                  <c:v>0.27118644067796632</c:v>
                </c:pt>
                <c:pt idx="8066">
                  <c:v>0.40677966101695018</c:v>
                </c:pt>
                <c:pt idx="8067">
                  <c:v>0.67796610169491534</c:v>
                </c:pt>
                <c:pt idx="8068">
                  <c:v>0.5423728813559302</c:v>
                </c:pt>
                <c:pt idx="8069">
                  <c:v>0.40677966101695018</c:v>
                </c:pt>
                <c:pt idx="8070">
                  <c:v>0.40677966101695018</c:v>
                </c:pt>
                <c:pt idx="8071">
                  <c:v>0</c:v>
                </c:pt>
                <c:pt idx="8072">
                  <c:v>0.27118644067796632</c:v>
                </c:pt>
                <c:pt idx="8073">
                  <c:v>0</c:v>
                </c:pt>
                <c:pt idx="8074">
                  <c:v>0.40677966101695018</c:v>
                </c:pt>
                <c:pt idx="8075">
                  <c:v>0.67796610169491534</c:v>
                </c:pt>
                <c:pt idx="8076">
                  <c:v>0.40677966101695018</c:v>
                </c:pt>
                <c:pt idx="8077">
                  <c:v>0.13559322033898305</c:v>
                </c:pt>
                <c:pt idx="8078">
                  <c:v>0.40677966101695018</c:v>
                </c:pt>
                <c:pt idx="8079">
                  <c:v>0.40677966101695018</c:v>
                </c:pt>
                <c:pt idx="8080">
                  <c:v>0.27118644067796632</c:v>
                </c:pt>
                <c:pt idx="8081">
                  <c:v>0.5423728813559302</c:v>
                </c:pt>
                <c:pt idx="8082">
                  <c:v>0.5423728813559302</c:v>
                </c:pt>
                <c:pt idx="8083">
                  <c:v>0.5423728813559302</c:v>
                </c:pt>
                <c:pt idx="8084">
                  <c:v>0.40677966101695018</c:v>
                </c:pt>
                <c:pt idx="8085">
                  <c:v>0.27118644067796632</c:v>
                </c:pt>
                <c:pt idx="8086">
                  <c:v>0.67796610169491534</c:v>
                </c:pt>
                <c:pt idx="8087">
                  <c:v>0.5423728813559302</c:v>
                </c:pt>
                <c:pt idx="8088">
                  <c:v>0.27118644067796632</c:v>
                </c:pt>
                <c:pt idx="8089">
                  <c:v>0.40677966101695018</c:v>
                </c:pt>
                <c:pt idx="8090">
                  <c:v>0.27118644067796632</c:v>
                </c:pt>
                <c:pt idx="8091">
                  <c:v>0.27118644067796632</c:v>
                </c:pt>
                <c:pt idx="8092">
                  <c:v>0.13559322033898305</c:v>
                </c:pt>
                <c:pt idx="8093">
                  <c:v>0.5423728813559302</c:v>
                </c:pt>
                <c:pt idx="8094">
                  <c:v>0.5423728813559302</c:v>
                </c:pt>
                <c:pt idx="8095">
                  <c:v>0.40677966101695018</c:v>
                </c:pt>
                <c:pt idx="8096">
                  <c:v>0.40677966101695018</c:v>
                </c:pt>
                <c:pt idx="8097">
                  <c:v>0.27118644067796632</c:v>
                </c:pt>
                <c:pt idx="8098">
                  <c:v>0.40677966101695018</c:v>
                </c:pt>
                <c:pt idx="8099">
                  <c:v>0.81355932203390002</c:v>
                </c:pt>
                <c:pt idx="8100">
                  <c:v>0.5423728813559302</c:v>
                </c:pt>
                <c:pt idx="8101">
                  <c:v>0.40677966101695018</c:v>
                </c:pt>
                <c:pt idx="8102">
                  <c:v>0.81355932203390002</c:v>
                </c:pt>
                <c:pt idx="8103">
                  <c:v>0.40677966101695018</c:v>
                </c:pt>
                <c:pt idx="8104">
                  <c:v>0.27118644067796632</c:v>
                </c:pt>
                <c:pt idx="8105">
                  <c:v>0.40677966101695018</c:v>
                </c:pt>
                <c:pt idx="8106">
                  <c:v>-0.13559322033898305</c:v>
                </c:pt>
                <c:pt idx="8107">
                  <c:v>0.40677966101695018</c:v>
                </c:pt>
                <c:pt idx="8108">
                  <c:v>0.13559322033898305</c:v>
                </c:pt>
                <c:pt idx="8109">
                  <c:v>0.27118644067796632</c:v>
                </c:pt>
                <c:pt idx="8110">
                  <c:v>0.81355932203390002</c:v>
                </c:pt>
                <c:pt idx="8111">
                  <c:v>0.67796610169491534</c:v>
                </c:pt>
                <c:pt idx="8112">
                  <c:v>0</c:v>
                </c:pt>
                <c:pt idx="8113">
                  <c:v>0.40677966101695018</c:v>
                </c:pt>
                <c:pt idx="8114">
                  <c:v>0.40677966101695018</c:v>
                </c:pt>
                <c:pt idx="8115">
                  <c:v>0.40677966101695018</c:v>
                </c:pt>
                <c:pt idx="8116">
                  <c:v>0.40677966101695018</c:v>
                </c:pt>
                <c:pt idx="8117">
                  <c:v>0.13559322033898305</c:v>
                </c:pt>
                <c:pt idx="8118">
                  <c:v>0.13559322033898305</c:v>
                </c:pt>
                <c:pt idx="8119">
                  <c:v>0.67796610169491534</c:v>
                </c:pt>
                <c:pt idx="8120">
                  <c:v>0.5423728813559302</c:v>
                </c:pt>
                <c:pt idx="8121">
                  <c:v>0.5423728813559302</c:v>
                </c:pt>
                <c:pt idx="8122">
                  <c:v>0.5423728813559302</c:v>
                </c:pt>
                <c:pt idx="8123">
                  <c:v>0.5423728813559302</c:v>
                </c:pt>
                <c:pt idx="8124">
                  <c:v>0.5423728813559302</c:v>
                </c:pt>
                <c:pt idx="8125">
                  <c:v>0.40677966101695018</c:v>
                </c:pt>
                <c:pt idx="8126">
                  <c:v>0.13559322033898305</c:v>
                </c:pt>
                <c:pt idx="8127">
                  <c:v>0.5423728813559302</c:v>
                </c:pt>
                <c:pt idx="8128">
                  <c:v>0.67796610169491534</c:v>
                </c:pt>
                <c:pt idx="8129">
                  <c:v>0.40677966101695018</c:v>
                </c:pt>
                <c:pt idx="8130">
                  <c:v>0.40677966101695018</c:v>
                </c:pt>
                <c:pt idx="8131">
                  <c:v>0.40677966101695018</c:v>
                </c:pt>
                <c:pt idx="8132">
                  <c:v>0.5423728813559302</c:v>
                </c:pt>
                <c:pt idx="8133">
                  <c:v>-0.13559322033898305</c:v>
                </c:pt>
                <c:pt idx="8134">
                  <c:v>0.9491525423728816</c:v>
                </c:pt>
                <c:pt idx="8135">
                  <c:v>0.5423728813559302</c:v>
                </c:pt>
                <c:pt idx="8136">
                  <c:v>0.27118644067796632</c:v>
                </c:pt>
                <c:pt idx="8137">
                  <c:v>0.40677966101695018</c:v>
                </c:pt>
                <c:pt idx="8138">
                  <c:v>0.27118644067796632</c:v>
                </c:pt>
                <c:pt idx="8139">
                  <c:v>0.9491525423728816</c:v>
                </c:pt>
                <c:pt idx="8140">
                  <c:v>0.5423728813559302</c:v>
                </c:pt>
                <c:pt idx="8141">
                  <c:v>0.40677966101695018</c:v>
                </c:pt>
                <c:pt idx="8142">
                  <c:v>0.27118644067796632</c:v>
                </c:pt>
                <c:pt idx="8143">
                  <c:v>0.40677966101695018</c:v>
                </c:pt>
                <c:pt idx="8144">
                  <c:v>0.40677966101695018</c:v>
                </c:pt>
                <c:pt idx="8145">
                  <c:v>0.5423728813559302</c:v>
                </c:pt>
                <c:pt idx="8146">
                  <c:v>0.5423728813559302</c:v>
                </c:pt>
                <c:pt idx="8147">
                  <c:v>0.5423728813559302</c:v>
                </c:pt>
                <c:pt idx="8148">
                  <c:v>0.5423728813559302</c:v>
                </c:pt>
                <c:pt idx="8149">
                  <c:v>0.67796610169491534</c:v>
                </c:pt>
                <c:pt idx="8150">
                  <c:v>0.67796610169491534</c:v>
                </c:pt>
                <c:pt idx="8151">
                  <c:v>0.67796610169491534</c:v>
                </c:pt>
                <c:pt idx="8152">
                  <c:v>0.81355932203390002</c:v>
                </c:pt>
                <c:pt idx="8153">
                  <c:v>0.27118644067796632</c:v>
                </c:pt>
                <c:pt idx="8154">
                  <c:v>0.5423728813559302</c:v>
                </c:pt>
                <c:pt idx="8155">
                  <c:v>0.40677966101695018</c:v>
                </c:pt>
                <c:pt idx="8156">
                  <c:v>0.27118644067796632</c:v>
                </c:pt>
                <c:pt idx="8157">
                  <c:v>0.40677966101695018</c:v>
                </c:pt>
                <c:pt idx="8158">
                  <c:v>0.5423728813559302</c:v>
                </c:pt>
                <c:pt idx="8159">
                  <c:v>0.40677966101695018</c:v>
                </c:pt>
                <c:pt idx="8160">
                  <c:v>0.67796610169491534</c:v>
                </c:pt>
                <c:pt idx="8161">
                  <c:v>0.40677966101695018</c:v>
                </c:pt>
                <c:pt idx="8162">
                  <c:v>0.5423728813559302</c:v>
                </c:pt>
                <c:pt idx="8163">
                  <c:v>0.5423728813559302</c:v>
                </c:pt>
                <c:pt idx="8164">
                  <c:v>0.5423728813559302</c:v>
                </c:pt>
                <c:pt idx="8165">
                  <c:v>0.5423728813559302</c:v>
                </c:pt>
                <c:pt idx="8166">
                  <c:v>0.40677966101695018</c:v>
                </c:pt>
                <c:pt idx="8167">
                  <c:v>0.40677966101695018</c:v>
                </c:pt>
                <c:pt idx="8168">
                  <c:v>0.5423728813559302</c:v>
                </c:pt>
                <c:pt idx="8169">
                  <c:v>0.5423728813559302</c:v>
                </c:pt>
                <c:pt idx="8170">
                  <c:v>0.5423728813559302</c:v>
                </c:pt>
                <c:pt idx="8171">
                  <c:v>0.27118644067796632</c:v>
                </c:pt>
                <c:pt idx="8172">
                  <c:v>0.67796610169491534</c:v>
                </c:pt>
                <c:pt idx="8173">
                  <c:v>0.67796610169491534</c:v>
                </c:pt>
                <c:pt idx="8174">
                  <c:v>0.5423728813559302</c:v>
                </c:pt>
                <c:pt idx="8175">
                  <c:v>0.40677966101695018</c:v>
                </c:pt>
                <c:pt idx="8176">
                  <c:v>0.5423728813559302</c:v>
                </c:pt>
                <c:pt idx="8177">
                  <c:v>0.40677966101695018</c:v>
                </c:pt>
                <c:pt idx="8178">
                  <c:v>0.27118644067796632</c:v>
                </c:pt>
                <c:pt idx="8179">
                  <c:v>0.40677966101695018</c:v>
                </c:pt>
                <c:pt idx="8180">
                  <c:v>0.9491525423728816</c:v>
                </c:pt>
                <c:pt idx="8181">
                  <c:v>0.67796610169491534</c:v>
                </c:pt>
                <c:pt idx="8182">
                  <c:v>0.5423728813559302</c:v>
                </c:pt>
                <c:pt idx="8183">
                  <c:v>0.81355932203390002</c:v>
                </c:pt>
                <c:pt idx="8184">
                  <c:v>0.40677966101695018</c:v>
                </c:pt>
                <c:pt idx="8185">
                  <c:v>0.67796610169491534</c:v>
                </c:pt>
                <c:pt idx="8186">
                  <c:v>0.5423728813559302</c:v>
                </c:pt>
                <c:pt idx="8187">
                  <c:v>0.40677966101695018</c:v>
                </c:pt>
                <c:pt idx="8188">
                  <c:v>0.5423728813559302</c:v>
                </c:pt>
                <c:pt idx="8189">
                  <c:v>0.81355932203390002</c:v>
                </c:pt>
                <c:pt idx="8190">
                  <c:v>0.27118644067796632</c:v>
                </c:pt>
                <c:pt idx="8191">
                  <c:v>0.81355932203390002</c:v>
                </c:pt>
                <c:pt idx="8192">
                  <c:v>0.5423728813559302</c:v>
                </c:pt>
                <c:pt idx="8193">
                  <c:v>0.5423728813559302</c:v>
                </c:pt>
                <c:pt idx="8194">
                  <c:v>0.5423728813559302</c:v>
                </c:pt>
                <c:pt idx="8195">
                  <c:v>0.40677966101695018</c:v>
                </c:pt>
                <c:pt idx="8196">
                  <c:v>0.67796610169491534</c:v>
                </c:pt>
                <c:pt idx="8197">
                  <c:v>0.67796610169491534</c:v>
                </c:pt>
                <c:pt idx="8198">
                  <c:v>0.67796610169491534</c:v>
                </c:pt>
                <c:pt idx="8199">
                  <c:v>0.5423728813559302</c:v>
                </c:pt>
                <c:pt idx="8200">
                  <c:v>0.5423728813559302</c:v>
                </c:pt>
                <c:pt idx="8201">
                  <c:v>0.40677966101695018</c:v>
                </c:pt>
                <c:pt idx="8202">
                  <c:v>0.27118644067796632</c:v>
                </c:pt>
                <c:pt idx="8203">
                  <c:v>0.27118644067796632</c:v>
                </c:pt>
                <c:pt idx="8204">
                  <c:v>-0.13559322033898305</c:v>
                </c:pt>
                <c:pt idx="8205">
                  <c:v>0.67796610169491534</c:v>
                </c:pt>
                <c:pt idx="8206">
                  <c:v>0.40677966101695018</c:v>
                </c:pt>
                <c:pt idx="8207">
                  <c:v>0</c:v>
                </c:pt>
                <c:pt idx="8208">
                  <c:v>0.40677966101695018</c:v>
                </c:pt>
                <c:pt idx="8209">
                  <c:v>0.81355932203390002</c:v>
                </c:pt>
                <c:pt idx="8210">
                  <c:v>0.67796610169491534</c:v>
                </c:pt>
                <c:pt idx="8211">
                  <c:v>0.40677966101695018</c:v>
                </c:pt>
                <c:pt idx="8212">
                  <c:v>0.27118644067796632</c:v>
                </c:pt>
                <c:pt idx="8213">
                  <c:v>0.40677966101695018</c:v>
                </c:pt>
                <c:pt idx="8214">
                  <c:v>0.5423728813559302</c:v>
                </c:pt>
                <c:pt idx="8215">
                  <c:v>0.40677966101695018</c:v>
                </c:pt>
                <c:pt idx="8216">
                  <c:v>0.5423728813559302</c:v>
                </c:pt>
                <c:pt idx="8217">
                  <c:v>0.40677966101695018</c:v>
                </c:pt>
                <c:pt idx="8218">
                  <c:v>0.40677966101695018</c:v>
                </c:pt>
                <c:pt idx="8219">
                  <c:v>0.5423728813559302</c:v>
                </c:pt>
                <c:pt idx="8220">
                  <c:v>0.5423728813559302</c:v>
                </c:pt>
                <c:pt idx="8221">
                  <c:v>0.27118644067796632</c:v>
                </c:pt>
                <c:pt idx="8222">
                  <c:v>0.67796610169491534</c:v>
                </c:pt>
                <c:pt idx="8223">
                  <c:v>0.5423728813559302</c:v>
                </c:pt>
                <c:pt idx="8224">
                  <c:v>0.40677966101695018</c:v>
                </c:pt>
                <c:pt idx="8225">
                  <c:v>0.9491525423728816</c:v>
                </c:pt>
                <c:pt idx="8226">
                  <c:v>0.5423728813559302</c:v>
                </c:pt>
                <c:pt idx="8227">
                  <c:v>0.67796610169491534</c:v>
                </c:pt>
                <c:pt idx="8228">
                  <c:v>0.67796610169491534</c:v>
                </c:pt>
                <c:pt idx="8229">
                  <c:v>0.5423728813559302</c:v>
                </c:pt>
                <c:pt idx="8230">
                  <c:v>0.40677966101695018</c:v>
                </c:pt>
                <c:pt idx="8231">
                  <c:v>0.40677966101695018</c:v>
                </c:pt>
                <c:pt idx="8232">
                  <c:v>0.40677966101695018</c:v>
                </c:pt>
                <c:pt idx="8233">
                  <c:v>0.40677966101695018</c:v>
                </c:pt>
                <c:pt idx="8234">
                  <c:v>0.40677966101695018</c:v>
                </c:pt>
                <c:pt idx="8235">
                  <c:v>0.81355932203390002</c:v>
                </c:pt>
                <c:pt idx="8236">
                  <c:v>0.5423728813559302</c:v>
                </c:pt>
                <c:pt idx="8237">
                  <c:v>0.40677966101695018</c:v>
                </c:pt>
                <c:pt idx="8238">
                  <c:v>0.40677966101695018</c:v>
                </c:pt>
                <c:pt idx="8239">
                  <c:v>0.40677966101695018</c:v>
                </c:pt>
                <c:pt idx="8240">
                  <c:v>0.5423728813559302</c:v>
                </c:pt>
                <c:pt idx="8241">
                  <c:v>0.67796610169491534</c:v>
                </c:pt>
                <c:pt idx="8242">
                  <c:v>0.13559322033898305</c:v>
                </c:pt>
                <c:pt idx="8243">
                  <c:v>0.81355932203390002</c:v>
                </c:pt>
                <c:pt idx="8244">
                  <c:v>0.81355932203390002</c:v>
                </c:pt>
                <c:pt idx="8245">
                  <c:v>0.5423728813559302</c:v>
                </c:pt>
                <c:pt idx="8246">
                  <c:v>0.67796610169491534</c:v>
                </c:pt>
                <c:pt idx="8247">
                  <c:v>0.81355932203390002</c:v>
                </c:pt>
                <c:pt idx="8248">
                  <c:v>0.5423728813559302</c:v>
                </c:pt>
                <c:pt idx="8249">
                  <c:v>0.40677966101695018</c:v>
                </c:pt>
                <c:pt idx="8250">
                  <c:v>0.40677966101695018</c:v>
                </c:pt>
                <c:pt idx="8251">
                  <c:v>0.40677966101695018</c:v>
                </c:pt>
                <c:pt idx="8252">
                  <c:v>0.40677966101695018</c:v>
                </c:pt>
                <c:pt idx="8253">
                  <c:v>0.40677966101695018</c:v>
                </c:pt>
                <c:pt idx="8254">
                  <c:v>0.67796610169491534</c:v>
                </c:pt>
                <c:pt idx="8255">
                  <c:v>0.27118644067796632</c:v>
                </c:pt>
                <c:pt idx="8256">
                  <c:v>0.27118644067796632</c:v>
                </c:pt>
                <c:pt idx="8257">
                  <c:v>0.40677966101695018</c:v>
                </c:pt>
                <c:pt idx="8258">
                  <c:v>0.5423728813559302</c:v>
                </c:pt>
                <c:pt idx="8259">
                  <c:v>0.27118644067796632</c:v>
                </c:pt>
                <c:pt idx="8260">
                  <c:v>0.40677966101695018</c:v>
                </c:pt>
                <c:pt idx="8261">
                  <c:v>0.40677966101695018</c:v>
                </c:pt>
                <c:pt idx="8262">
                  <c:v>0.5423728813559302</c:v>
                </c:pt>
                <c:pt idx="8263">
                  <c:v>0.40677966101695018</c:v>
                </c:pt>
                <c:pt idx="8264">
                  <c:v>0</c:v>
                </c:pt>
                <c:pt idx="8265">
                  <c:v>0.27118644067796632</c:v>
                </c:pt>
                <c:pt idx="8266">
                  <c:v>0.27118644067796632</c:v>
                </c:pt>
                <c:pt idx="8267">
                  <c:v>0.40677966101695018</c:v>
                </c:pt>
                <c:pt idx="8268">
                  <c:v>0.5423728813559302</c:v>
                </c:pt>
                <c:pt idx="8269">
                  <c:v>0.5423728813559302</c:v>
                </c:pt>
                <c:pt idx="8270">
                  <c:v>0.67796610169491534</c:v>
                </c:pt>
                <c:pt idx="8271">
                  <c:v>0.5423728813559302</c:v>
                </c:pt>
                <c:pt idx="8272">
                  <c:v>0.13559322033898305</c:v>
                </c:pt>
                <c:pt idx="8273">
                  <c:v>0.5423728813559302</c:v>
                </c:pt>
                <c:pt idx="8274">
                  <c:v>0.67796610169491534</c:v>
                </c:pt>
                <c:pt idx="8275">
                  <c:v>0.5423728813559302</c:v>
                </c:pt>
                <c:pt idx="8276">
                  <c:v>0.13559322033898305</c:v>
                </c:pt>
                <c:pt idx="8277">
                  <c:v>0.27118644067796632</c:v>
                </c:pt>
                <c:pt idx="8278">
                  <c:v>0.27118644067796632</c:v>
                </c:pt>
                <c:pt idx="8279">
                  <c:v>0.40677966101695018</c:v>
                </c:pt>
                <c:pt idx="8280">
                  <c:v>0.67796610169491534</c:v>
                </c:pt>
                <c:pt idx="8281">
                  <c:v>0.67796610169491534</c:v>
                </c:pt>
                <c:pt idx="8282">
                  <c:v>0.5423728813559302</c:v>
                </c:pt>
                <c:pt idx="8283">
                  <c:v>0.27118644067796632</c:v>
                </c:pt>
                <c:pt idx="8284">
                  <c:v>0.67796610169491534</c:v>
                </c:pt>
                <c:pt idx="8285">
                  <c:v>0.5423728813559302</c:v>
                </c:pt>
                <c:pt idx="8286">
                  <c:v>0.13559322033898305</c:v>
                </c:pt>
                <c:pt idx="8287">
                  <c:v>0.40677966101695018</c:v>
                </c:pt>
                <c:pt idx="8288">
                  <c:v>0.81355932203390002</c:v>
                </c:pt>
                <c:pt idx="8289">
                  <c:v>0.27118644067796632</c:v>
                </c:pt>
                <c:pt idx="8290">
                  <c:v>0.13559322033898305</c:v>
                </c:pt>
                <c:pt idx="8291">
                  <c:v>0.67796610169491534</c:v>
                </c:pt>
                <c:pt idx="8292">
                  <c:v>0.5423728813559302</c:v>
                </c:pt>
                <c:pt idx="8293">
                  <c:v>0.27118644067796632</c:v>
                </c:pt>
                <c:pt idx="8294">
                  <c:v>0.13559322033898305</c:v>
                </c:pt>
                <c:pt idx="8295">
                  <c:v>0.40677966101695018</c:v>
                </c:pt>
                <c:pt idx="8296">
                  <c:v>0.5423728813559302</c:v>
                </c:pt>
                <c:pt idx="8297">
                  <c:v>0</c:v>
                </c:pt>
                <c:pt idx="8298">
                  <c:v>0.27118644067796632</c:v>
                </c:pt>
                <c:pt idx="8299">
                  <c:v>0.5423728813559302</c:v>
                </c:pt>
                <c:pt idx="8300">
                  <c:v>0.5423728813559302</c:v>
                </c:pt>
                <c:pt idx="8301">
                  <c:v>0.81355932203390002</c:v>
                </c:pt>
                <c:pt idx="8302">
                  <c:v>0.5423728813559302</c:v>
                </c:pt>
                <c:pt idx="8303">
                  <c:v>0.40677966101695018</c:v>
                </c:pt>
                <c:pt idx="8304">
                  <c:v>0.67796610169491534</c:v>
                </c:pt>
                <c:pt idx="8305">
                  <c:v>0.5423728813559302</c:v>
                </c:pt>
                <c:pt idx="8306">
                  <c:v>0.40677966101695018</c:v>
                </c:pt>
                <c:pt idx="8307">
                  <c:v>0.5423728813559302</c:v>
                </c:pt>
                <c:pt idx="8308">
                  <c:v>0.81355932203390002</c:v>
                </c:pt>
                <c:pt idx="8309">
                  <c:v>0.5423728813559302</c:v>
                </c:pt>
                <c:pt idx="8310">
                  <c:v>0.13559322033898305</c:v>
                </c:pt>
                <c:pt idx="8311">
                  <c:v>0.27118644067796632</c:v>
                </c:pt>
                <c:pt idx="8312">
                  <c:v>0.40677966101695018</c:v>
                </c:pt>
                <c:pt idx="8313">
                  <c:v>0.40677966101695018</c:v>
                </c:pt>
                <c:pt idx="8314">
                  <c:v>0.9491525423728816</c:v>
                </c:pt>
                <c:pt idx="8315">
                  <c:v>0.27118644067796632</c:v>
                </c:pt>
                <c:pt idx="8316">
                  <c:v>0.27118644067796632</c:v>
                </c:pt>
                <c:pt idx="8317">
                  <c:v>0.81355932203390002</c:v>
                </c:pt>
                <c:pt idx="8318">
                  <c:v>0.67796610169491534</c:v>
                </c:pt>
                <c:pt idx="8319">
                  <c:v>0.5423728813559302</c:v>
                </c:pt>
                <c:pt idx="8320">
                  <c:v>0.5423728813559302</c:v>
                </c:pt>
                <c:pt idx="8321">
                  <c:v>0.5423728813559302</c:v>
                </c:pt>
                <c:pt idx="8322">
                  <c:v>0.27118644067796632</c:v>
                </c:pt>
                <c:pt idx="8323">
                  <c:v>0.5423728813559302</c:v>
                </c:pt>
                <c:pt idx="8324">
                  <c:v>0.27118644067796632</c:v>
                </c:pt>
                <c:pt idx="8325">
                  <c:v>0.13559322033898305</c:v>
                </c:pt>
                <c:pt idx="8326">
                  <c:v>0.40677966101695018</c:v>
                </c:pt>
                <c:pt idx="8327">
                  <c:v>0.40677966101695018</c:v>
                </c:pt>
                <c:pt idx="8328">
                  <c:v>0.27118644067796632</c:v>
                </c:pt>
                <c:pt idx="8329">
                  <c:v>0.13559322033898305</c:v>
                </c:pt>
                <c:pt idx="8330">
                  <c:v>0.40677966101695018</c:v>
                </c:pt>
                <c:pt idx="8331">
                  <c:v>0.40677966101695018</c:v>
                </c:pt>
                <c:pt idx="8332">
                  <c:v>0.5423728813559302</c:v>
                </c:pt>
                <c:pt idx="8333">
                  <c:v>0.40677966101695018</c:v>
                </c:pt>
                <c:pt idx="8334">
                  <c:v>0.5423728813559302</c:v>
                </c:pt>
                <c:pt idx="8335">
                  <c:v>0.40677966101695018</c:v>
                </c:pt>
                <c:pt idx="8336">
                  <c:v>0.67796610169491534</c:v>
                </c:pt>
                <c:pt idx="8337">
                  <c:v>0.67796610169491534</c:v>
                </c:pt>
                <c:pt idx="8338">
                  <c:v>0.5423728813559302</c:v>
                </c:pt>
                <c:pt idx="8339">
                  <c:v>0.27118644067796632</c:v>
                </c:pt>
                <c:pt idx="8340">
                  <c:v>0.40677966101695018</c:v>
                </c:pt>
                <c:pt idx="8341">
                  <c:v>0.5423728813559302</c:v>
                </c:pt>
                <c:pt idx="8342">
                  <c:v>0.5423728813559302</c:v>
                </c:pt>
                <c:pt idx="8343">
                  <c:v>0.27118644067796632</c:v>
                </c:pt>
                <c:pt idx="8344">
                  <c:v>0.81355932203390002</c:v>
                </c:pt>
                <c:pt idx="8345">
                  <c:v>0.40677966101695018</c:v>
                </c:pt>
                <c:pt idx="8346">
                  <c:v>0.5423728813559302</c:v>
                </c:pt>
                <c:pt idx="8347">
                  <c:v>0.40677966101695018</c:v>
                </c:pt>
                <c:pt idx="8348">
                  <c:v>0.5423728813559302</c:v>
                </c:pt>
                <c:pt idx="8349">
                  <c:v>0.5423728813559302</c:v>
                </c:pt>
                <c:pt idx="8350">
                  <c:v>0.5423728813559302</c:v>
                </c:pt>
                <c:pt idx="8351">
                  <c:v>0.13559322033898305</c:v>
                </c:pt>
                <c:pt idx="8352">
                  <c:v>0.5423728813559302</c:v>
                </c:pt>
                <c:pt idx="8353">
                  <c:v>0.81355932203390002</c:v>
                </c:pt>
                <c:pt idx="8354">
                  <c:v>0.81355932203390002</c:v>
                </c:pt>
                <c:pt idx="8355">
                  <c:v>0.5423728813559302</c:v>
                </c:pt>
                <c:pt idx="8356">
                  <c:v>0.40677966101695018</c:v>
                </c:pt>
                <c:pt idx="8357">
                  <c:v>0.67796610169491534</c:v>
                </c:pt>
                <c:pt idx="8358">
                  <c:v>0.81355932203390002</c:v>
                </c:pt>
                <c:pt idx="8359">
                  <c:v>0.5423728813559302</c:v>
                </c:pt>
                <c:pt idx="8360">
                  <c:v>0.67796610169491534</c:v>
                </c:pt>
                <c:pt idx="8361">
                  <c:v>0.5423728813559302</c:v>
                </c:pt>
                <c:pt idx="8362">
                  <c:v>0.5423728813559302</c:v>
                </c:pt>
                <c:pt idx="8363">
                  <c:v>0.5423728813559302</c:v>
                </c:pt>
                <c:pt idx="8364">
                  <c:v>0.67796610169491534</c:v>
                </c:pt>
                <c:pt idx="8365">
                  <c:v>0.27118644067796632</c:v>
                </c:pt>
                <c:pt idx="8366">
                  <c:v>0.81355932203390002</c:v>
                </c:pt>
                <c:pt idx="8367">
                  <c:v>0.5423728813559302</c:v>
                </c:pt>
                <c:pt idx="8368">
                  <c:v>0.67796610169491534</c:v>
                </c:pt>
                <c:pt idx="8369">
                  <c:v>0.5423728813559302</c:v>
                </c:pt>
                <c:pt idx="8370">
                  <c:v>0.40677966101695018</c:v>
                </c:pt>
                <c:pt idx="8371">
                  <c:v>0.5423728813559302</c:v>
                </c:pt>
                <c:pt idx="8372">
                  <c:v>0.81355932203390002</c:v>
                </c:pt>
                <c:pt idx="8373">
                  <c:v>0.40677966101695018</c:v>
                </c:pt>
                <c:pt idx="8374">
                  <c:v>0.5423728813559302</c:v>
                </c:pt>
                <c:pt idx="8375">
                  <c:v>0.9491525423728816</c:v>
                </c:pt>
                <c:pt idx="8376">
                  <c:v>0.67796610169491534</c:v>
                </c:pt>
                <c:pt idx="8377">
                  <c:v>0.67796610169491534</c:v>
                </c:pt>
                <c:pt idx="8378">
                  <c:v>0.5423728813559302</c:v>
                </c:pt>
                <c:pt idx="8379">
                  <c:v>0.5423728813559302</c:v>
                </c:pt>
                <c:pt idx="8380">
                  <c:v>0.40677966101695018</c:v>
                </c:pt>
                <c:pt idx="8381">
                  <c:v>0.5423728813559302</c:v>
                </c:pt>
                <c:pt idx="8382">
                  <c:v>0.40677966101695018</c:v>
                </c:pt>
                <c:pt idx="8383">
                  <c:v>0.40677966101695018</c:v>
                </c:pt>
                <c:pt idx="8384">
                  <c:v>0.40677966101695018</c:v>
                </c:pt>
                <c:pt idx="8385">
                  <c:v>0.5423728813559302</c:v>
                </c:pt>
                <c:pt idx="8386">
                  <c:v>0.27118644067796632</c:v>
                </c:pt>
                <c:pt idx="8387">
                  <c:v>0.27118644067796632</c:v>
                </c:pt>
                <c:pt idx="8388">
                  <c:v>0.27118644067796632</c:v>
                </c:pt>
                <c:pt idx="8389">
                  <c:v>0.40677966101695018</c:v>
                </c:pt>
                <c:pt idx="8390">
                  <c:v>0.27118644067796632</c:v>
                </c:pt>
                <c:pt idx="8391">
                  <c:v>0.27118644067796632</c:v>
                </c:pt>
                <c:pt idx="8392">
                  <c:v>0.27118644067796632</c:v>
                </c:pt>
                <c:pt idx="8393">
                  <c:v>0.9491525423728816</c:v>
                </c:pt>
                <c:pt idx="8394">
                  <c:v>0.27118644067796632</c:v>
                </c:pt>
                <c:pt idx="8395">
                  <c:v>0.40677966101695018</c:v>
                </c:pt>
                <c:pt idx="8396">
                  <c:v>0.67796610169491534</c:v>
                </c:pt>
                <c:pt idx="8397">
                  <c:v>-0.13559322033898305</c:v>
                </c:pt>
                <c:pt idx="8398">
                  <c:v>0.40677966101695018</c:v>
                </c:pt>
                <c:pt idx="8399">
                  <c:v>0.27118644067796632</c:v>
                </c:pt>
                <c:pt idx="8400">
                  <c:v>0.40677966101695018</c:v>
                </c:pt>
                <c:pt idx="8401">
                  <c:v>0.5423728813559302</c:v>
                </c:pt>
                <c:pt idx="8402">
                  <c:v>0.5423728813559302</c:v>
                </c:pt>
                <c:pt idx="8403">
                  <c:v>0.5423728813559302</c:v>
                </c:pt>
                <c:pt idx="8404">
                  <c:v>0.67796610169491534</c:v>
                </c:pt>
                <c:pt idx="8405">
                  <c:v>0.81355932203390002</c:v>
                </c:pt>
                <c:pt idx="8406">
                  <c:v>0.67796610169491534</c:v>
                </c:pt>
                <c:pt idx="8407">
                  <c:v>0.27118644067796632</c:v>
                </c:pt>
                <c:pt idx="8408">
                  <c:v>0.5423728813559302</c:v>
                </c:pt>
                <c:pt idx="8409">
                  <c:v>0.5423728813559302</c:v>
                </c:pt>
                <c:pt idx="8410">
                  <c:v>0.13559322033898305</c:v>
                </c:pt>
                <c:pt idx="8411">
                  <c:v>0.13559322033898305</c:v>
                </c:pt>
                <c:pt idx="8412">
                  <c:v>0.27118644067796632</c:v>
                </c:pt>
                <c:pt idx="8413">
                  <c:v>0</c:v>
                </c:pt>
                <c:pt idx="8414">
                  <c:v>0.13559322033898305</c:v>
                </c:pt>
                <c:pt idx="8415">
                  <c:v>-0.13559322033898305</c:v>
                </c:pt>
                <c:pt idx="8416">
                  <c:v>0.81355932203390002</c:v>
                </c:pt>
                <c:pt idx="8417">
                  <c:v>0.5423728813559302</c:v>
                </c:pt>
                <c:pt idx="8418">
                  <c:v>0</c:v>
                </c:pt>
                <c:pt idx="8419">
                  <c:v>0.81355932203390002</c:v>
                </c:pt>
                <c:pt idx="8420">
                  <c:v>0.67796610169491534</c:v>
                </c:pt>
                <c:pt idx="8421">
                  <c:v>0</c:v>
                </c:pt>
                <c:pt idx="8422">
                  <c:v>0.27118644067796632</c:v>
                </c:pt>
                <c:pt idx="8423">
                  <c:v>0.81355932203390002</c:v>
                </c:pt>
                <c:pt idx="8424">
                  <c:v>0.5423728813559302</c:v>
                </c:pt>
                <c:pt idx="8425">
                  <c:v>0.5423728813559302</c:v>
                </c:pt>
                <c:pt idx="8426">
                  <c:v>0.67796610169491534</c:v>
                </c:pt>
                <c:pt idx="8427">
                  <c:v>0.67796610169491534</c:v>
                </c:pt>
                <c:pt idx="8428">
                  <c:v>0.5423728813559302</c:v>
                </c:pt>
                <c:pt idx="8429">
                  <c:v>0.40677966101695018</c:v>
                </c:pt>
                <c:pt idx="8430">
                  <c:v>-0.13559322033898305</c:v>
                </c:pt>
                <c:pt idx="8431">
                  <c:v>0.40677966101695018</c:v>
                </c:pt>
                <c:pt idx="8432">
                  <c:v>0.27118644067796632</c:v>
                </c:pt>
                <c:pt idx="8433">
                  <c:v>0.5423728813559302</c:v>
                </c:pt>
                <c:pt idx="8434">
                  <c:v>0.40677966101695018</c:v>
                </c:pt>
                <c:pt idx="8435">
                  <c:v>0.5423728813559302</c:v>
                </c:pt>
                <c:pt idx="8436">
                  <c:v>0.40677966101695018</c:v>
                </c:pt>
                <c:pt idx="8437">
                  <c:v>0.40677966101695018</c:v>
                </c:pt>
                <c:pt idx="8438">
                  <c:v>0.5423728813559302</c:v>
                </c:pt>
                <c:pt idx="8439">
                  <c:v>0.40677966101695018</c:v>
                </c:pt>
                <c:pt idx="8440">
                  <c:v>0.5423728813559302</c:v>
                </c:pt>
                <c:pt idx="8441">
                  <c:v>0.5423728813559302</c:v>
                </c:pt>
                <c:pt idx="8442">
                  <c:v>0.67796610169491534</c:v>
                </c:pt>
                <c:pt idx="8443">
                  <c:v>0.27118644067796632</c:v>
                </c:pt>
                <c:pt idx="8444">
                  <c:v>0.5423728813559302</c:v>
                </c:pt>
                <c:pt idx="8445">
                  <c:v>0.40677966101695018</c:v>
                </c:pt>
                <c:pt idx="8446">
                  <c:v>0.5423728813559302</c:v>
                </c:pt>
                <c:pt idx="8447">
                  <c:v>0.40677966101695018</c:v>
                </c:pt>
                <c:pt idx="8448">
                  <c:v>0.67796610169491534</c:v>
                </c:pt>
                <c:pt idx="8449">
                  <c:v>0.40677966101695018</c:v>
                </c:pt>
                <c:pt idx="8450">
                  <c:v>0.40677966101695018</c:v>
                </c:pt>
                <c:pt idx="8451">
                  <c:v>0.40677966101695018</c:v>
                </c:pt>
                <c:pt idx="8452">
                  <c:v>0.40677966101695018</c:v>
                </c:pt>
                <c:pt idx="8453">
                  <c:v>0.40677966101695018</c:v>
                </c:pt>
                <c:pt idx="8454">
                  <c:v>0.27118644067796632</c:v>
                </c:pt>
                <c:pt idx="8455">
                  <c:v>0.67796610169491534</c:v>
                </c:pt>
                <c:pt idx="8456">
                  <c:v>0.40677966101695018</c:v>
                </c:pt>
                <c:pt idx="8457">
                  <c:v>0.27118644067796632</c:v>
                </c:pt>
                <c:pt idx="8458">
                  <c:v>0.67796610169491534</c:v>
                </c:pt>
                <c:pt idx="8459">
                  <c:v>0.27118644067796632</c:v>
                </c:pt>
                <c:pt idx="8460">
                  <c:v>0.40677966101695018</c:v>
                </c:pt>
                <c:pt idx="8461">
                  <c:v>0.40677966101695018</c:v>
                </c:pt>
                <c:pt idx="8462">
                  <c:v>0.40677966101695018</c:v>
                </c:pt>
                <c:pt idx="8463">
                  <c:v>0.40677966101695018</c:v>
                </c:pt>
                <c:pt idx="8464">
                  <c:v>0.40677966101695018</c:v>
                </c:pt>
                <c:pt idx="8465">
                  <c:v>0.40677966101695018</c:v>
                </c:pt>
                <c:pt idx="8466">
                  <c:v>0.5423728813559302</c:v>
                </c:pt>
                <c:pt idx="8467">
                  <c:v>0.40677966101695018</c:v>
                </c:pt>
                <c:pt idx="8468">
                  <c:v>0.5423728813559302</c:v>
                </c:pt>
                <c:pt idx="8469">
                  <c:v>0.5423728813559302</c:v>
                </c:pt>
                <c:pt idx="8470">
                  <c:v>0.40677966101695018</c:v>
                </c:pt>
                <c:pt idx="8471">
                  <c:v>0.40677966101695018</c:v>
                </c:pt>
                <c:pt idx="8472">
                  <c:v>0.40677966101695018</c:v>
                </c:pt>
                <c:pt idx="8473">
                  <c:v>0.81355932203390002</c:v>
                </c:pt>
                <c:pt idx="8474">
                  <c:v>0.27118644067796632</c:v>
                </c:pt>
                <c:pt idx="8475">
                  <c:v>0.13559322033898305</c:v>
                </c:pt>
                <c:pt idx="8476">
                  <c:v>0.40677966101695018</c:v>
                </c:pt>
                <c:pt idx="8477">
                  <c:v>0.40677966101695018</c:v>
                </c:pt>
                <c:pt idx="8478">
                  <c:v>0</c:v>
                </c:pt>
                <c:pt idx="8479">
                  <c:v>0.5423728813559302</c:v>
                </c:pt>
                <c:pt idx="8480">
                  <c:v>0.40677966101695018</c:v>
                </c:pt>
                <c:pt idx="8481">
                  <c:v>0.40677966101695018</c:v>
                </c:pt>
                <c:pt idx="8482">
                  <c:v>0.67796610169491534</c:v>
                </c:pt>
                <c:pt idx="8483">
                  <c:v>0.27118644067796632</c:v>
                </c:pt>
                <c:pt idx="8484">
                  <c:v>0.40677966101695018</c:v>
                </c:pt>
                <c:pt idx="8485">
                  <c:v>0.5423728813559302</c:v>
                </c:pt>
                <c:pt idx="8486">
                  <c:v>0.40677966101695018</c:v>
                </c:pt>
                <c:pt idx="8487">
                  <c:v>0.40677966101695018</c:v>
                </c:pt>
                <c:pt idx="8488">
                  <c:v>0.40677966101695018</c:v>
                </c:pt>
                <c:pt idx="8489">
                  <c:v>0.67796610169491534</c:v>
                </c:pt>
                <c:pt idx="8490">
                  <c:v>0.81355932203390002</c:v>
                </c:pt>
                <c:pt idx="8491">
                  <c:v>0.67796610169491534</c:v>
                </c:pt>
                <c:pt idx="8492">
                  <c:v>0.40677966101695018</c:v>
                </c:pt>
                <c:pt idx="8493">
                  <c:v>0.40677966101695018</c:v>
                </c:pt>
                <c:pt idx="8494">
                  <c:v>0.81355932203390002</c:v>
                </c:pt>
                <c:pt idx="8495">
                  <c:v>0.67796610169491534</c:v>
                </c:pt>
                <c:pt idx="8496">
                  <c:v>0.5423728813559302</c:v>
                </c:pt>
                <c:pt idx="8497">
                  <c:v>0.67796610169491534</c:v>
                </c:pt>
                <c:pt idx="8498">
                  <c:v>0.5423728813559302</c:v>
                </c:pt>
                <c:pt idx="8499">
                  <c:v>0.81355932203390002</c:v>
                </c:pt>
                <c:pt idx="8500">
                  <c:v>0.81355932203390002</c:v>
                </c:pt>
                <c:pt idx="8501">
                  <c:v>0.40677966101695018</c:v>
                </c:pt>
                <c:pt idx="8502">
                  <c:v>0.27118644067796632</c:v>
                </c:pt>
                <c:pt idx="8503">
                  <c:v>0.27118644067796632</c:v>
                </c:pt>
                <c:pt idx="8504">
                  <c:v>0.13559322033898305</c:v>
                </c:pt>
                <c:pt idx="8505">
                  <c:v>0.5423728813559302</c:v>
                </c:pt>
                <c:pt idx="8506">
                  <c:v>0.27118644067796632</c:v>
                </c:pt>
                <c:pt idx="8507">
                  <c:v>0.5423728813559302</c:v>
                </c:pt>
                <c:pt idx="8508">
                  <c:v>0.81355932203390002</c:v>
                </c:pt>
                <c:pt idx="8509">
                  <c:v>0.13559322033898305</c:v>
                </c:pt>
                <c:pt idx="8510">
                  <c:v>0.5423728813559302</c:v>
                </c:pt>
                <c:pt idx="8511">
                  <c:v>0.5423728813559302</c:v>
                </c:pt>
                <c:pt idx="8512">
                  <c:v>-0.13559322033898305</c:v>
                </c:pt>
                <c:pt idx="8513">
                  <c:v>0.13559322033898305</c:v>
                </c:pt>
                <c:pt idx="8514">
                  <c:v>0.40677966101695018</c:v>
                </c:pt>
                <c:pt idx="8515">
                  <c:v>0.67796610169491534</c:v>
                </c:pt>
                <c:pt idx="8516">
                  <c:v>0.5423728813559302</c:v>
                </c:pt>
                <c:pt idx="8517">
                  <c:v>0</c:v>
                </c:pt>
                <c:pt idx="8518">
                  <c:v>0.81355932203390002</c:v>
                </c:pt>
                <c:pt idx="8519">
                  <c:v>0.5423728813559302</c:v>
                </c:pt>
                <c:pt idx="8520">
                  <c:v>0.40677966101695018</c:v>
                </c:pt>
                <c:pt idx="8521">
                  <c:v>0.9491525423728816</c:v>
                </c:pt>
                <c:pt idx="8522">
                  <c:v>0.27118644067796632</c:v>
                </c:pt>
                <c:pt idx="8523">
                  <c:v>0.67796610169491534</c:v>
                </c:pt>
                <c:pt idx="8524">
                  <c:v>0.5423728813559302</c:v>
                </c:pt>
                <c:pt idx="8525">
                  <c:v>0.5423728813559302</c:v>
                </c:pt>
                <c:pt idx="8526">
                  <c:v>0.40677966101695018</c:v>
                </c:pt>
                <c:pt idx="8527">
                  <c:v>0.5423728813559302</c:v>
                </c:pt>
                <c:pt idx="8528">
                  <c:v>0.40677966101695018</c:v>
                </c:pt>
                <c:pt idx="8529">
                  <c:v>0.27118644067796632</c:v>
                </c:pt>
                <c:pt idx="8530">
                  <c:v>0.67796610169491534</c:v>
                </c:pt>
                <c:pt idx="8531">
                  <c:v>0.5423728813559302</c:v>
                </c:pt>
                <c:pt idx="8532">
                  <c:v>0.40677966101695018</c:v>
                </c:pt>
                <c:pt idx="8533">
                  <c:v>0.67796610169491534</c:v>
                </c:pt>
                <c:pt idx="8534">
                  <c:v>0.5423728813559302</c:v>
                </c:pt>
                <c:pt idx="8535">
                  <c:v>0.40677966101695018</c:v>
                </c:pt>
                <c:pt idx="8536">
                  <c:v>0.67796610169491534</c:v>
                </c:pt>
                <c:pt idx="8537">
                  <c:v>0.40677966101695018</c:v>
                </c:pt>
                <c:pt idx="8538">
                  <c:v>0.67796610169491534</c:v>
                </c:pt>
                <c:pt idx="8539">
                  <c:v>0.40677966101695018</c:v>
                </c:pt>
                <c:pt idx="8540">
                  <c:v>0.27118644067796632</c:v>
                </c:pt>
                <c:pt idx="8541">
                  <c:v>0.40677966101695018</c:v>
                </c:pt>
                <c:pt idx="8542">
                  <c:v>0.40677966101695018</c:v>
                </c:pt>
                <c:pt idx="8543">
                  <c:v>0.40677966101695018</c:v>
                </c:pt>
                <c:pt idx="8544">
                  <c:v>0.40677966101695018</c:v>
                </c:pt>
                <c:pt idx="8545">
                  <c:v>0.5423728813559302</c:v>
                </c:pt>
                <c:pt idx="8546">
                  <c:v>0.5423728813559302</c:v>
                </c:pt>
                <c:pt idx="8547">
                  <c:v>0.27118644067796632</c:v>
                </c:pt>
                <c:pt idx="8548">
                  <c:v>0.81355932203390002</c:v>
                </c:pt>
                <c:pt idx="8549">
                  <c:v>0.27118644067796632</c:v>
                </c:pt>
                <c:pt idx="8550">
                  <c:v>0.40677966101695018</c:v>
                </c:pt>
                <c:pt idx="8551">
                  <c:v>1.2203389830508475</c:v>
                </c:pt>
                <c:pt idx="8552">
                  <c:v>0.27118644067796632</c:v>
                </c:pt>
                <c:pt idx="8553">
                  <c:v>0.40677966101695018</c:v>
                </c:pt>
                <c:pt idx="8554">
                  <c:v>0.40677966101695018</c:v>
                </c:pt>
                <c:pt idx="8555">
                  <c:v>0.40677966101695018</c:v>
                </c:pt>
                <c:pt idx="8556">
                  <c:v>0.67796610169491534</c:v>
                </c:pt>
                <c:pt idx="8557">
                  <c:v>0.40677966101695018</c:v>
                </c:pt>
                <c:pt idx="8558">
                  <c:v>0.27118644067796632</c:v>
                </c:pt>
                <c:pt idx="8559">
                  <c:v>0.5423728813559302</c:v>
                </c:pt>
                <c:pt idx="8560">
                  <c:v>0.81355932203390002</c:v>
                </c:pt>
                <c:pt idx="8561">
                  <c:v>0.5423728813559302</c:v>
                </c:pt>
                <c:pt idx="8562">
                  <c:v>0.40677966101695018</c:v>
                </c:pt>
                <c:pt idx="8563">
                  <c:v>0.27118644067796632</c:v>
                </c:pt>
                <c:pt idx="8564">
                  <c:v>0.67796610169491534</c:v>
                </c:pt>
                <c:pt idx="8565">
                  <c:v>0.67796610169491534</c:v>
                </c:pt>
                <c:pt idx="8566">
                  <c:v>0.5423728813559302</c:v>
                </c:pt>
                <c:pt idx="8567">
                  <c:v>0.5423728813559302</c:v>
                </c:pt>
                <c:pt idx="8568">
                  <c:v>0.67796610169491534</c:v>
                </c:pt>
                <c:pt idx="8569">
                  <c:v>0.40677966101695018</c:v>
                </c:pt>
                <c:pt idx="8570">
                  <c:v>0.40677966101695018</c:v>
                </c:pt>
                <c:pt idx="8571">
                  <c:v>0.67796610169491534</c:v>
                </c:pt>
                <c:pt idx="8572">
                  <c:v>0.5423728813559302</c:v>
                </c:pt>
                <c:pt idx="8573">
                  <c:v>0</c:v>
                </c:pt>
                <c:pt idx="8574">
                  <c:v>0.5423728813559302</c:v>
                </c:pt>
                <c:pt idx="8575">
                  <c:v>0.5423728813559302</c:v>
                </c:pt>
                <c:pt idx="8576">
                  <c:v>0.5423728813559302</c:v>
                </c:pt>
                <c:pt idx="8577">
                  <c:v>0.67796610169491534</c:v>
                </c:pt>
                <c:pt idx="8578">
                  <c:v>0.5423728813559302</c:v>
                </c:pt>
                <c:pt idx="8579">
                  <c:v>0.5423728813559302</c:v>
                </c:pt>
                <c:pt idx="8580">
                  <c:v>0.5423728813559302</c:v>
                </c:pt>
                <c:pt idx="8581">
                  <c:v>0.13559322033898305</c:v>
                </c:pt>
                <c:pt idx="8582">
                  <c:v>0.40677966101695018</c:v>
                </c:pt>
                <c:pt idx="8583">
                  <c:v>0.5423728813559302</c:v>
                </c:pt>
                <c:pt idx="8584">
                  <c:v>0.27118644067796632</c:v>
                </c:pt>
                <c:pt idx="8585">
                  <c:v>0.5423728813559302</c:v>
                </c:pt>
                <c:pt idx="8586">
                  <c:v>0</c:v>
                </c:pt>
                <c:pt idx="8587">
                  <c:v>0.27118644067796632</c:v>
                </c:pt>
                <c:pt idx="8588">
                  <c:v>0.40677966101695018</c:v>
                </c:pt>
                <c:pt idx="8589">
                  <c:v>-0.13559322033898305</c:v>
                </c:pt>
                <c:pt idx="8590">
                  <c:v>0.40677966101695018</c:v>
                </c:pt>
                <c:pt idx="8591">
                  <c:v>0.40677966101695018</c:v>
                </c:pt>
                <c:pt idx="8592">
                  <c:v>0.5423728813559302</c:v>
                </c:pt>
                <c:pt idx="8593">
                  <c:v>0.81355932203390002</c:v>
                </c:pt>
                <c:pt idx="8594">
                  <c:v>0.13559322033898305</c:v>
                </c:pt>
                <c:pt idx="8595">
                  <c:v>0.5423728813559302</c:v>
                </c:pt>
                <c:pt idx="8596">
                  <c:v>0.5423728813559302</c:v>
                </c:pt>
                <c:pt idx="8597">
                  <c:v>0.27118644067796632</c:v>
                </c:pt>
                <c:pt idx="8598">
                  <c:v>0.40677966101695018</c:v>
                </c:pt>
                <c:pt idx="8599">
                  <c:v>0.67796610169491534</c:v>
                </c:pt>
                <c:pt idx="8600">
                  <c:v>0.40677966101695018</c:v>
                </c:pt>
                <c:pt idx="8601">
                  <c:v>0.40677966101695018</c:v>
                </c:pt>
                <c:pt idx="8602">
                  <c:v>0.5423728813559302</c:v>
                </c:pt>
                <c:pt idx="8603">
                  <c:v>0.5423728813559302</c:v>
                </c:pt>
                <c:pt idx="8604">
                  <c:v>0.5423728813559302</c:v>
                </c:pt>
                <c:pt idx="8605">
                  <c:v>0.40677966101695018</c:v>
                </c:pt>
                <c:pt idx="8606">
                  <c:v>0.9491525423728816</c:v>
                </c:pt>
                <c:pt idx="8607">
                  <c:v>0.5423728813559302</c:v>
                </c:pt>
                <c:pt idx="8608">
                  <c:v>0.40677966101695018</c:v>
                </c:pt>
                <c:pt idx="8609">
                  <c:v>0.40677966101695018</c:v>
                </c:pt>
                <c:pt idx="8610">
                  <c:v>0.40677966101695018</c:v>
                </c:pt>
                <c:pt idx="8611">
                  <c:v>0.5423728813559302</c:v>
                </c:pt>
                <c:pt idx="8612">
                  <c:v>0.27118644067796632</c:v>
                </c:pt>
                <c:pt idx="8613">
                  <c:v>0.67796610169491534</c:v>
                </c:pt>
                <c:pt idx="8614">
                  <c:v>0.5423728813559302</c:v>
                </c:pt>
                <c:pt idx="8615">
                  <c:v>0.67796610169491534</c:v>
                </c:pt>
                <c:pt idx="8616">
                  <c:v>0.27118644067796632</c:v>
                </c:pt>
                <c:pt idx="8617">
                  <c:v>0.67796610169491534</c:v>
                </c:pt>
                <c:pt idx="8618">
                  <c:v>0.5423728813559302</c:v>
                </c:pt>
                <c:pt idx="8619">
                  <c:v>0.27118644067796632</c:v>
                </c:pt>
                <c:pt idx="8620">
                  <c:v>0.27118644067796632</c:v>
                </c:pt>
                <c:pt idx="8621">
                  <c:v>0.67796610169491534</c:v>
                </c:pt>
                <c:pt idx="8622">
                  <c:v>0.27118644067796632</c:v>
                </c:pt>
                <c:pt idx="8623">
                  <c:v>0.67796610169491534</c:v>
                </c:pt>
                <c:pt idx="8624">
                  <c:v>0.5423728813559302</c:v>
                </c:pt>
                <c:pt idx="8625">
                  <c:v>0.67796610169491534</c:v>
                </c:pt>
                <c:pt idx="8626">
                  <c:v>0.27118644067796632</c:v>
                </c:pt>
                <c:pt idx="8627">
                  <c:v>0.5423728813559302</c:v>
                </c:pt>
                <c:pt idx="8628">
                  <c:v>0.40677966101695018</c:v>
                </c:pt>
                <c:pt idx="8629">
                  <c:v>0.40677966101695018</c:v>
                </c:pt>
                <c:pt idx="8630">
                  <c:v>0.13559322033898305</c:v>
                </c:pt>
                <c:pt idx="8631">
                  <c:v>0.67796610169491534</c:v>
                </c:pt>
                <c:pt idx="8632">
                  <c:v>0.5423728813559302</c:v>
                </c:pt>
                <c:pt idx="8633">
                  <c:v>0.5423728813559302</c:v>
                </c:pt>
                <c:pt idx="8634">
                  <c:v>0.40677966101695018</c:v>
                </c:pt>
                <c:pt idx="8635">
                  <c:v>0.40677966101695018</c:v>
                </c:pt>
                <c:pt idx="8636">
                  <c:v>0.81355932203390002</c:v>
                </c:pt>
                <c:pt idx="8637">
                  <c:v>0.81355932203390002</c:v>
                </c:pt>
                <c:pt idx="8638">
                  <c:v>0.13559322033898305</c:v>
                </c:pt>
                <c:pt idx="8639">
                  <c:v>0</c:v>
                </c:pt>
                <c:pt idx="8640">
                  <c:v>0.67796610169491534</c:v>
                </c:pt>
                <c:pt idx="8641">
                  <c:v>0.5423728813559302</c:v>
                </c:pt>
                <c:pt idx="8642">
                  <c:v>0.40677966101695018</c:v>
                </c:pt>
                <c:pt idx="8643">
                  <c:v>0.81355932203390002</c:v>
                </c:pt>
                <c:pt idx="8644">
                  <c:v>0.5423728813559302</c:v>
                </c:pt>
                <c:pt idx="8645">
                  <c:v>0.5423728813559302</c:v>
                </c:pt>
                <c:pt idx="8646">
                  <c:v>0.5423728813559302</c:v>
                </c:pt>
                <c:pt idx="8647">
                  <c:v>0.5423728813559302</c:v>
                </c:pt>
                <c:pt idx="8648">
                  <c:v>0.27118644067796632</c:v>
                </c:pt>
                <c:pt idx="8649">
                  <c:v>0.67796610169491534</c:v>
                </c:pt>
                <c:pt idx="8650">
                  <c:v>0.27118644067796632</c:v>
                </c:pt>
                <c:pt idx="8651">
                  <c:v>0.13559322033898305</c:v>
                </c:pt>
                <c:pt idx="8652">
                  <c:v>0</c:v>
                </c:pt>
                <c:pt idx="8653">
                  <c:v>0.67796610169491534</c:v>
                </c:pt>
                <c:pt idx="8654">
                  <c:v>0.81355932203390002</c:v>
                </c:pt>
                <c:pt idx="8655">
                  <c:v>0.81355932203390002</c:v>
                </c:pt>
                <c:pt idx="8656">
                  <c:v>0.5423728813559302</c:v>
                </c:pt>
                <c:pt idx="8657">
                  <c:v>1.084745762711868</c:v>
                </c:pt>
                <c:pt idx="8658">
                  <c:v>0.5423728813559302</c:v>
                </c:pt>
                <c:pt idx="8659">
                  <c:v>0.5423728813559302</c:v>
                </c:pt>
                <c:pt idx="8660">
                  <c:v>0.67796610169491534</c:v>
                </c:pt>
                <c:pt idx="8661">
                  <c:v>0.5423728813559302</c:v>
                </c:pt>
                <c:pt idx="8662">
                  <c:v>0.67796610169491534</c:v>
                </c:pt>
                <c:pt idx="8663">
                  <c:v>0.40677966101695018</c:v>
                </c:pt>
                <c:pt idx="8664">
                  <c:v>0.5423728813559302</c:v>
                </c:pt>
                <c:pt idx="8665">
                  <c:v>0.27118644067796632</c:v>
                </c:pt>
                <c:pt idx="8666">
                  <c:v>0.81355932203390002</c:v>
                </c:pt>
                <c:pt idx="8667">
                  <c:v>0.5423728813559302</c:v>
                </c:pt>
                <c:pt idx="8668">
                  <c:v>0.67796610169491534</c:v>
                </c:pt>
                <c:pt idx="8669">
                  <c:v>0.40677966101695018</c:v>
                </c:pt>
                <c:pt idx="8670">
                  <c:v>0.81355932203390002</c:v>
                </c:pt>
                <c:pt idx="8671">
                  <c:v>0.40677966101695018</c:v>
                </c:pt>
                <c:pt idx="8672">
                  <c:v>0.27118644067796632</c:v>
                </c:pt>
                <c:pt idx="8673">
                  <c:v>0.67796610169491534</c:v>
                </c:pt>
                <c:pt idx="8674">
                  <c:v>0.40677966101695018</c:v>
                </c:pt>
                <c:pt idx="8675">
                  <c:v>0.81355932203390002</c:v>
                </c:pt>
                <c:pt idx="8676">
                  <c:v>0.5423728813559302</c:v>
                </c:pt>
                <c:pt idx="8677">
                  <c:v>0.5423728813559302</c:v>
                </c:pt>
                <c:pt idx="8678">
                  <c:v>0.81355932203390002</c:v>
                </c:pt>
                <c:pt idx="8679">
                  <c:v>0.67796610169491534</c:v>
                </c:pt>
                <c:pt idx="8680">
                  <c:v>0.81355932203390002</c:v>
                </c:pt>
                <c:pt idx="8681">
                  <c:v>0.67796610169491534</c:v>
                </c:pt>
                <c:pt idx="8682">
                  <c:v>-0.27118644067796632</c:v>
                </c:pt>
                <c:pt idx="8683">
                  <c:v>0.67796610169491534</c:v>
                </c:pt>
                <c:pt idx="8684">
                  <c:v>0.5423728813559302</c:v>
                </c:pt>
                <c:pt idx="8685">
                  <c:v>0.40677966101695018</c:v>
                </c:pt>
                <c:pt idx="8686">
                  <c:v>0.40677966101695018</c:v>
                </c:pt>
                <c:pt idx="8687">
                  <c:v>0.67796610169491534</c:v>
                </c:pt>
                <c:pt idx="8688">
                  <c:v>0.81355932203390002</c:v>
                </c:pt>
                <c:pt idx="8689">
                  <c:v>0.40677966101695018</c:v>
                </c:pt>
                <c:pt idx="8690">
                  <c:v>0.40677966101695018</c:v>
                </c:pt>
                <c:pt idx="8691">
                  <c:v>0.5423728813559302</c:v>
                </c:pt>
                <c:pt idx="8692">
                  <c:v>0.5423728813559302</c:v>
                </c:pt>
                <c:pt idx="8693">
                  <c:v>0.5423728813559302</c:v>
                </c:pt>
                <c:pt idx="8694">
                  <c:v>0.27118644067796632</c:v>
                </c:pt>
                <c:pt idx="8695">
                  <c:v>0.5423728813559302</c:v>
                </c:pt>
                <c:pt idx="8696">
                  <c:v>0.5423728813559302</c:v>
                </c:pt>
                <c:pt idx="8697">
                  <c:v>0.5423728813559302</c:v>
                </c:pt>
                <c:pt idx="8698">
                  <c:v>0.5423728813559302</c:v>
                </c:pt>
                <c:pt idx="8699">
                  <c:v>0.81355932203390002</c:v>
                </c:pt>
                <c:pt idx="8700">
                  <c:v>0.67796610169491534</c:v>
                </c:pt>
                <c:pt idx="8701">
                  <c:v>0.5423728813559302</c:v>
                </c:pt>
                <c:pt idx="8702">
                  <c:v>0.5423728813559302</c:v>
                </c:pt>
                <c:pt idx="8703">
                  <c:v>0.40677966101695018</c:v>
                </c:pt>
                <c:pt idx="8704">
                  <c:v>0.67796610169491534</c:v>
                </c:pt>
                <c:pt idx="8705">
                  <c:v>0.5423728813559302</c:v>
                </c:pt>
                <c:pt idx="8706">
                  <c:v>0.5423728813559302</c:v>
                </c:pt>
                <c:pt idx="8707">
                  <c:v>0.27118644067796632</c:v>
                </c:pt>
                <c:pt idx="8708">
                  <c:v>0.5423728813559302</c:v>
                </c:pt>
                <c:pt idx="8709">
                  <c:v>0.67796610169491534</c:v>
                </c:pt>
                <c:pt idx="8710">
                  <c:v>0.5423728813559302</c:v>
                </c:pt>
                <c:pt idx="8711">
                  <c:v>0.67796610169491534</c:v>
                </c:pt>
                <c:pt idx="8712">
                  <c:v>0.40677966101695018</c:v>
                </c:pt>
                <c:pt idx="8713">
                  <c:v>0.5423728813559302</c:v>
                </c:pt>
                <c:pt idx="8714">
                  <c:v>0.27118644067796632</c:v>
                </c:pt>
                <c:pt idx="8715">
                  <c:v>0.5423728813559302</c:v>
                </c:pt>
                <c:pt idx="8716">
                  <c:v>0.13559322033898305</c:v>
                </c:pt>
                <c:pt idx="8717">
                  <c:v>0.5423728813559302</c:v>
                </c:pt>
                <c:pt idx="8718">
                  <c:v>0.81355932203390002</c:v>
                </c:pt>
                <c:pt idx="8719">
                  <c:v>0.5423728813559302</c:v>
                </c:pt>
                <c:pt idx="8720">
                  <c:v>0.5423728813559302</c:v>
                </c:pt>
                <c:pt idx="8721">
                  <c:v>0.40677966101695018</c:v>
                </c:pt>
                <c:pt idx="8722">
                  <c:v>0.67796610169491534</c:v>
                </c:pt>
                <c:pt idx="8723">
                  <c:v>0.40677966101695018</c:v>
                </c:pt>
                <c:pt idx="8724">
                  <c:v>0.27118644067796632</c:v>
                </c:pt>
                <c:pt idx="8725">
                  <c:v>0.13559322033898305</c:v>
                </c:pt>
                <c:pt idx="8726">
                  <c:v>0.67796610169491534</c:v>
                </c:pt>
                <c:pt idx="8727">
                  <c:v>0.40677966101695018</c:v>
                </c:pt>
                <c:pt idx="8728">
                  <c:v>0.5423728813559302</c:v>
                </c:pt>
                <c:pt idx="8729">
                  <c:v>0</c:v>
                </c:pt>
                <c:pt idx="8730">
                  <c:v>0.27118644067796632</c:v>
                </c:pt>
                <c:pt idx="8731">
                  <c:v>0.5423728813559302</c:v>
                </c:pt>
                <c:pt idx="8732">
                  <c:v>0.27118644067796632</c:v>
                </c:pt>
                <c:pt idx="8733">
                  <c:v>0.27118644067796632</c:v>
                </c:pt>
                <c:pt idx="8734">
                  <c:v>0.27118644067796632</c:v>
                </c:pt>
                <c:pt idx="8735">
                  <c:v>0.40677966101695018</c:v>
                </c:pt>
                <c:pt idx="8736">
                  <c:v>0.67796610169491534</c:v>
                </c:pt>
                <c:pt idx="8737">
                  <c:v>0.5423728813559302</c:v>
                </c:pt>
                <c:pt idx="8738">
                  <c:v>0.67796610169491534</c:v>
                </c:pt>
                <c:pt idx="8739">
                  <c:v>0.5423728813559302</c:v>
                </c:pt>
                <c:pt idx="8740">
                  <c:v>0.81355932203390002</c:v>
                </c:pt>
                <c:pt idx="8741">
                  <c:v>0.40677966101695018</c:v>
                </c:pt>
                <c:pt idx="8742">
                  <c:v>0.40677966101695018</c:v>
                </c:pt>
                <c:pt idx="8743">
                  <c:v>0.5423728813559302</c:v>
                </c:pt>
                <c:pt idx="8744">
                  <c:v>0.40677966101695018</c:v>
                </c:pt>
                <c:pt idx="8745">
                  <c:v>0.13559322033898305</c:v>
                </c:pt>
                <c:pt idx="8746">
                  <c:v>0.5423728813559302</c:v>
                </c:pt>
                <c:pt idx="8747">
                  <c:v>0.81355932203390002</c:v>
                </c:pt>
                <c:pt idx="8748">
                  <c:v>0.40677966101695018</c:v>
                </c:pt>
                <c:pt idx="8749">
                  <c:v>0.40677966101695018</c:v>
                </c:pt>
                <c:pt idx="8750">
                  <c:v>0.5423728813559302</c:v>
                </c:pt>
                <c:pt idx="8751">
                  <c:v>0.81355932203390002</c:v>
                </c:pt>
                <c:pt idx="8752">
                  <c:v>0.67796610169491534</c:v>
                </c:pt>
                <c:pt idx="8753">
                  <c:v>0.40677966101695018</c:v>
                </c:pt>
                <c:pt idx="8754">
                  <c:v>0.67796610169491534</c:v>
                </c:pt>
                <c:pt idx="8755">
                  <c:v>0.40677966101695018</c:v>
                </c:pt>
                <c:pt idx="8756">
                  <c:v>0.5423728813559302</c:v>
                </c:pt>
                <c:pt idx="8757">
                  <c:v>0.5423728813559302</c:v>
                </c:pt>
                <c:pt idx="8758">
                  <c:v>0.5423728813559302</c:v>
                </c:pt>
                <c:pt idx="8759">
                  <c:v>0.5423728813559302</c:v>
                </c:pt>
                <c:pt idx="8760">
                  <c:v>0.40677966101695018</c:v>
                </c:pt>
                <c:pt idx="8761">
                  <c:v>0.40677966101695018</c:v>
                </c:pt>
                <c:pt idx="8762">
                  <c:v>0.40677966101695018</c:v>
                </c:pt>
                <c:pt idx="8763">
                  <c:v>0.27118644067796632</c:v>
                </c:pt>
                <c:pt idx="8764">
                  <c:v>0.81355932203390002</c:v>
                </c:pt>
                <c:pt idx="8765">
                  <c:v>0.40677966101695018</c:v>
                </c:pt>
                <c:pt idx="8766">
                  <c:v>0.5423728813559302</c:v>
                </c:pt>
                <c:pt idx="8767">
                  <c:v>0.27118644067796632</c:v>
                </c:pt>
                <c:pt idx="8768">
                  <c:v>0.5423728813559302</c:v>
                </c:pt>
                <c:pt idx="8769">
                  <c:v>0.40677966101695018</c:v>
                </c:pt>
                <c:pt idx="8770">
                  <c:v>0.27118644067796632</c:v>
                </c:pt>
                <c:pt idx="8771">
                  <c:v>0.5423728813559302</c:v>
                </c:pt>
                <c:pt idx="8772">
                  <c:v>0.81355932203390002</c:v>
                </c:pt>
                <c:pt idx="8773">
                  <c:v>0.5423728813559302</c:v>
                </c:pt>
                <c:pt idx="8774">
                  <c:v>0.67796610169491534</c:v>
                </c:pt>
                <c:pt idx="8775">
                  <c:v>0.5423728813559302</c:v>
                </c:pt>
                <c:pt idx="8776">
                  <c:v>0.81355932203390002</c:v>
                </c:pt>
                <c:pt idx="8777">
                  <c:v>0.5423728813559302</c:v>
                </c:pt>
                <c:pt idx="8778">
                  <c:v>0.40677966101695018</c:v>
                </c:pt>
                <c:pt idx="8779">
                  <c:v>0.40677966101695018</c:v>
                </c:pt>
                <c:pt idx="8780">
                  <c:v>0.40677966101695018</c:v>
                </c:pt>
                <c:pt idx="8781">
                  <c:v>0.5423728813559302</c:v>
                </c:pt>
                <c:pt idx="8782">
                  <c:v>0.81355932203390002</c:v>
                </c:pt>
                <c:pt idx="8783">
                  <c:v>0.67796610169491534</c:v>
                </c:pt>
                <c:pt idx="8784">
                  <c:v>0.67796610169491534</c:v>
                </c:pt>
                <c:pt idx="8785">
                  <c:v>0.40677966101695018</c:v>
                </c:pt>
                <c:pt idx="8786">
                  <c:v>0.40677966101695018</c:v>
                </c:pt>
                <c:pt idx="8787">
                  <c:v>0.40677966101695018</c:v>
                </c:pt>
                <c:pt idx="8788">
                  <c:v>0.40677966101695018</c:v>
                </c:pt>
                <c:pt idx="8789">
                  <c:v>0.67796610169491534</c:v>
                </c:pt>
                <c:pt idx="8790">
                  <c:v>0.9491525423728816</c:v>
                </c:pt>
                <c:pt idx="8791">
                  <c:v>0.5423728813559302</c:v>
                </c:pt>
                <c:pt idx="8792">
                  <c:v>0.40677966101695018</c:v>
                </c:pt>
                <c:pt idx="8793">
                  <c:v>0.81355932203390002</c:v>
                </c:pt>
                <c:pt idx="8794">
                  <c:v>0.40677966101695018</c:v>
                </c:pt>
                <c:pt idx="8795">
                  <c:v>0.81355932203390002</c:v>
                </c:pt>
                <c:pt idx="8796">
                  <c:v>0.5423728813559302</c:v>
                </c:pt>
                <c:pt idx="8797">
                  <c:v>0.67796610169491534</c:v>
                </c:pt>
                <c:pt idx="8798">
                  <c:v>-0.13559322033898305</c:v>
                </c:pt>
                <c:pt idx="8799">
                  <c:v>0.40677966101695018</c:v>
                </c:pt>
                <c:pt idx="8800">
                  <c:v>0.40677966101695018</c:v>
                </c:pt>
                <c:pt idx="8801">
                  <c:v>0.5423728813559302</c:v>
                </c:pt>
                <c:pt idx="8802">
                  <c:v>0.27118644067796632</c:v>
                </c:pt>
                <c:pt idx="8803">
                  <c:v>0.81355932203390002</c:v>
                </c:pt>
                <c:pt idx="8804">
                  <c:v>0.5423728813559302</c:v>
                </c:pt>
                <c:pt idx="8805">
                  <c:v>0.5423728813559302</c:v>
                </c:pt>
                <c:pt idx="8806">
                  <c:v>0.27118644067796632</c:v>
                </c:pt>
                <c:pt idx="8807">
                  <c:v>0.40677966101695018</c:v>
                </c:pt>
                <c:pt idx="8808">
                  <c:v>0.40677966101695018</c:v>
                </c:pt>
                <c:pt idx="8809">
                  <c:v>0.67796610169491534</c:v>
                </c:pt>
                <c:pt idx="8810">
                  <c:v>0.67796610169491534</c:v>
                </c:pt>
                <c:pt idx="8811">
                  <c:v>0.67796610169491534</c:v>
                </c:pt>
                <c:pt idx="8812">
                  <c:v>0.5423728813559302</c:v>
                </c:pt>
                <c:pt idx="8813">
                  <c:v>0.5423728813559302</c:v>
                </c:pt>
                <c:pt idx="8814">
                  <c:v>0.67796610169491534</c:v>
                </c:pt>
                <c:pt idx="8815">
                  <c:v>0.81355932203390002</c:v>
                </c:pt>
                <c:pt idx="8816">
                  <c:v>0.5423728813559302</c:v>
                </c:pt>
                <c:pt idx="8817">
                  <c:v>0.5423728813559302</c:v>
                </c:pt>
                <c:pt idx="8818">
                  <c:v>0.40677966101695018</c:v>
                </c:pt>
                <c:pt idx="8819">
                  <c:v>0.67796610169491534</c:v>
                </c:pt>
                <c:pt idx="8820">
                  <c:v>0.67796610169491534</c:v>
                </c:pt>
                <c:pt idx="8821">
                  <c:v>0.81355932203390002</c:v>
                </c:pt>
                <c:pt idx="8822">
                  <c:v>0.81355932203390002</c:v>
                </c:pt>
                <c:pt idx="8823">
                  <c:v>0.27118644067796632</c:v>
                </c:pt>
                <c:pt idx="8824">
                  <c:v>0.81355932203390002</c:v>
                </c:pt>
                <c:pt idx="8825">
                  <c:v>0.40677966101695018</c:v>
                </c:pt>
                <c:pt idx="8826">
                  <c:v>0.40677966101695018</c:v>
                </c:pt>
                <c:pt idx="8827">
                  <c:v>0.40677966101695018</c:v>
                </c:pt>
                <c:pt idx="8828">
                  <c:v>0.13559322033898305</c:v>
                </c:pt>
                <c:pt idx="8829">
                  <c:v>0.5423728813559302</c:v>
                </c:pt>
                <c:pt idx="8830">
                  <c:v>0.5423728813559302</c:v>
                </c:pt>
                <c:pt idx="8831">
                  <c:v>0.5423728813559302</c:v>
                </c:pt>
                <c:pt idx="8832">
                  <c:v>0.40677966101695018</c:v>
                </c:pt>
                <c:pt idx="8833">
                  <c:v>0.5423728813559302</c:v>
                </c:pt>
                <c:pt idx="8834">
                  <c:v>0.5423728813559302</c:v>
                </c:pt>
                <c:pt idx="8835">
                  <c:v>0.5423728813559302</c:v>
                </c:pt>
                <c:pt idx="8836">
                  <c:v>0.40677966101695018</c:v>
                </c:pt>
                <c:pt idx="8837">
                  <c:v>0.40677966101695018</c:v>
                </c:pt>
                <c:pt idx="8838">
                  <c:v>0.5423728813559302</c:v>
                </c:pt>
                <c:pt idx="8839">
                  <c:v>0.81355932203390002</c:v>
                </c:pt>
                <c:pt idx="8840">
                  <c:v>0.67796610169491534</c:v>
                </c:pt>
                <c:pt idx="8841">
                  <c:v>0.5423728813559302</c:v>
                </c:pt>
                <c:pt idx="8842">
                  <c:v>0.27118644067796632</c:v>
                </c:pt>
                <c:pt idx="8843">
                  <c:v>0.5423728813559302</c:v>
                </c:pt>
                <c:pt idx="8844">
                  <c:v>0.67796610169491534</c:v>
                </c:pt>
                <c:pt idx="8845">
                  <c:v>0.5423728813559302</c:v>
                </c:pt>
                <c:pt idx="8846">
                  <c:v>0.40677966101695018</c:v>
                </c:pt>
                <c:pt idx="8847">
                  <c:v>0.5423728813559302</c:v>
                </c:pt>
                <c:pt idx="8848">
                  <c:v>0.67796610169491534</c:v>
                </c:pt>
                <c:pt idx="8849">
                  <c:v>0.40677966101695018</c:v>
                </c:pt>
                <c:pt idx="8850">
                  <c:v>0.27118644067796632</c:v>
                </c:pt>
                <c:pt idx="8851">
                  <c:v>0.67796610169491534</c:v>
                </c:pt>
                <c:pt idx="8852">
                  <c:v>0.81355932203390002</c:v>
                </c:pt>
                <c:pt idx="8853">
                  <c:v>0.40677966101695018</c:v>
                </c:pt>
                <c:pt idx="8854">
                  <c:v>0.81355932203390002</c:v>
                </c:pt>
                <c:pt idx="8855">
                  <c:v>0.40677966101695018</c:v>
                </c:pt>
                <c:pt idx="8856">
                  <c:v>0.67796610169491534</c:v>
                </c:pt>
                <c:pt idx="8857">
                  <c:v>0.5423728813559302</c:v>
                </c:pt>
                <c:pt idx="8858">
                  <c:v>0.81355932203390002</c:v>
                </c:pt>
                <c:pt idx="8859">
                  <c:v>0.81355932203390002</c:v>
                </c:pt>
                <c:pt idx="8860">
                  <c:v>0.5423728813559302</c:v>
                </c:pt>
                <c:pt idx="8861">
                  <c:v>0.5423728813559302</c:v>
                </c:pt>
                <c:pt idx="8862">
                  <c:v>0.81355932203390002</c:v>
                </c:pt>
                <c:pt idx="8863">
                  <c:v>0.81355932203390002</c:v>
                </c:pt>
                <c:pt idx="8864">
                  <c:v>0.5423728813559302</c:v>
                </c:pt>
                <c:pt idx="8865">
                  <c:v>0.5423728813559302</c:v>
                </c:pt>
                <c:pt idx="8866">
                  <c:v>0.5423728813559302</c:v>
                </c:pt>
                <c:pt idx="8867">
                  <c:v>0.67796610169491534</c:v>
                </c:pt>
                <c:pt idx="8868">
                  <c:v>0.67796610169491534</c:v>
                </c:pt>
                <c:pt idx="8869">
                  <c:v>0.81355932203390002</c:v>
                </c:pt>
                <c:pt idx="8870">
                  <c:v>0.67796610169491534</c:v>
                </c:pt>
                <c:pt idx="8871">
                  <c:v>0.5423728813559302</c:v>
                </c:pt>
                <c:pt idx="8872">
                  <c:v>0.40677966101695018</c:v>
                </c:pt>
                <c:pt idx="8873">
                  <c:v>0.5423728813559302</c:v>
                </c:pt>
                <c:pt idx="8874">
                  <c:v>0.81355932203390002</c:v>
                </c:pt>
                <c:pt idx="8875">
                  <c:v>0.5423728813559302</c:v>
                </c:pt>
                <c:pt idx="8876">
                  <c:v>0.5423728813559302</c:v>
                </c:pt>
                <c:pt idx="8877">
                  <c:v>0.5423728813559302</c:v>
                </c:pt>
                <c:pt idx="8878">
                  <c:v>0.5423728813559302</c:v>
                </c:pt>
                <c:pt idx="8879">
                  <c:v>0.81355932203390002</c:v>
                </c:pt>
                <c:pt idx="8880">
                  <c:v>0.67796610169491534</c:v>
                </c:pt>
                <c:pt idx="8881">
                  <c:v>0.81355932203390002</c:v>
                </c:pt>
                <c:pt idx="8882">
                  <c:v>0.5423728813559302</c:v>
                </c:pt>
                <c:pt idx="8883">
                  <c:v>0.40677966101695018</c:v>
                </c:pt>
                <c:pt idx="8884">
                  <c:v>0.27118644067796632</c:v>
                </c:pt>
                <c:pt idx="8885">
                  <c:v>0.5423728813559302</c:v>
                </c:pt>
                <c:pt idx="8886">
                  <c:v>0.67796610169491534</c:v>
                </c:pt>
                <c:pt idx="8887">
                  <c:v>0.5423728813559302</c:v>
                </c:pt>
                <c:pt idx="8888">
                  <c:v>0.40677966101695018</c:v>
                </c:pt>
                <c:pt idx="8889">
                  <c:v>0.5423728813559302</c:v>
                </c:pt>
                <c:pt idx="8890">
                  <c:v>0.81355932203390002</c:v>
                </c:pt>
                <c:pt idx="8891">
                  <c:v>0.9491525423728816</c:v>
                </c:pt>
                <c:pt idx="8892">
                  <c:v>0.40677966101695018</c:v>
                </c:pt>
                <c:pt idx="8893">
                  <c:v>0.5423728813559302</c:v>
                </c:pt>
                <c:pt idx="8894">
                  <c:v>0.5423728813559302</c:v>
                </c:pt>
                <c:pt idx="8895">
                  <c:v>0.67796610169491534</c:v>
                </c:pt>
                <c:pt idx="8896">
                  <c:v>0.27118644067796632</c:v>
                </c:pt>
                <c:pt idx="8897">
                  <c:v>-0.13559322033898305</c:v>
                </c:pt>
                <c:pt idx="8898">
                  <c:v>0.13559322033898305</c:v>
                </c:pt>
                <c:pt idx="8899">
                  <c:v>0.27118644067796632</c:v>
                </c:pt>
                <c:pt idx="8900">
                  <c:v>0.13559322033898305</c:v>
                </c:pt>
                <c:pt idx="8901">
                  <c:v>0.5423728813559302</c:v>
                </c:pt>
                <c:pt idx="8902">
                  <c:v>0.5423728813559302</c:v>
                </c:pt>
                <c:pt idx="8903">
                  <c:v>0.5423728813559302</c:v>
                </c:pt>
                <c:pt idx="8904">
                  <c:v>0.40677966101695018</c:v>
                </c:pt>
                <c:pt idx="8905">
                  <c:v>0.27118644067796632</c:v>
                </c:pt>
                <c:pt idx="8906">
                  <c:v>0.67796610169491534</c:v>
                </c:pt>
                <c:pt idx="8907">
                  <c:v>0.5423728813559302</c:v>
                </c:pt>
                <c:pt idx="8908">
                  <c:v>-0.13559322033898305</c:v>
                </c:pt>
                <c:pt idx="8909">
                  <c:v>0.13559322033898305</c:v>
                </c:pt>
                <c:pt idx="8910">
                  <c:v>0.40677966101695018</c:v>
                </c:pt>
                <c:pt idx="8911">
                  <c:v>0.5423728813559302</c:v>
                </c:pt>
                <c:pt idx="8912">
                  <c:v>0.81355932203390002</c:v>
                </c:pt>
                <c:pt idx="8913">
                  <c:v>0.40677966101695018</c:v>
                </c:pt>
                <c:pt idx="8914">
                  <c:v>0.5423728813559302</c:v>
                </c:pt>
                <c:pt idx="8915">
                  <c:v>0.40677966101695018</c:v>
                </c:pt>
                <c:pt idx="8916">
                  <c:v>0.81355932203390002</c:v>
                </c:pt>
                <c:pt idx="8917">
                  <c:v>0.5423728813559302</c:v>
                </c:pt>
                <c:pt idx="8918">
                  <c:v>0</c:v>
                </c:pt>
                <c:pt idx="8919">
                  <c:v>0.40677966101695018</c:v>
                </c:pt>
                <c:pt idx="8920">
                  <c:v>0.13559322033898305</c:v>
                </c:pt>
                <c:pt idx="8921">
                  <c:v>0.40677966101695018</c:v>
                </c:pt>
                <c:pt idx="8922">
                  <c:v>0.5423728813559302</c:v>
                </c:pt>
                <c:pt idx="8923">
                  <c:v>0.67796610169491534</c:v>
                </c:pt>
                <c:pt idx="8924">
                  <c:v>0.40677966101695018</c:v>
                </c:pt>
                <c:pt idx="8925">
                  <c:v>0.5423728813559302</c:v>
                </c:pt>
                <c:pt idx="8926">
                  <c:v>0.81355932203390002</c:v>
                </c:pt>
                <c:pt idx="8927">
                  <c:v>0.5423728813559302</c:v>
                </c:pt>
                <c:pt idx="8928">
                  <c:v>0.67796610169491534</c:v>
                </c:pt>
                <c:pt idx="8929">
                  <c:v>0.40677966101695018</c:v>
                </c:pt>
                <c:pt idx="8930">
                  <c:v>0.67796610169491534</c:v>
                </c:pt>
                <c:pt idx="8931">
                  <c:v>0.40677966101695018</c:v>
                </c:pt>
                <c:pt idx="8932">
                  <c:v>0.81355932203390002</c:v>
                </c:pt>
                <c:pt idx="8933">
                  <c:v>0.67796610169491534</c:v>
                </c:pt>
                <c:pt idx="8934">
                  <c:v>0.5423728813559302</c:v>
                </c:pt>
                <c:pt idx="8935">
                  <c:v>0.40677966101695018</c:v>
                </c:pt>
                <c:pt idx="8936">
                  <c:v>0.67796610169491534</c:v>
                </c:pt>
                <c:pt idx="8937">
                  <c:v>0.67796610169491534</c:v>
                </c:pt>
                <c:pt idx="8938">
                  <c:v>0.5423728813559302</c:v>
                </c:pt>
                <c:pt idx="8939">
                  <c:v>0.67796610169491534</c:v>
                </c:pt>
                <c:pt idx="8940">
                  <c:v>0.67796610169491534</c:v>
                </c:pt>
                <c:pt idx="8941">
                  <c:v>0.9491525423728816</c:v>
                </c:pt>
                <c:pt idx="8942">
                  <c:v>0.5423728813559302</c:v>
                </c:pt>
                <c:pt idx="8943">
                  <c:v>0.40677966101695018</c:v>
                </c:pt>
                <c:pt idx="8944">
                  <c:v>0.5423728813559302</c:v>
                </c:pt>
                <c:pt idx="8945">
                  <c:v>0.5423728813559302</c:v>
                </c:pt>
                <c:pt idx="8946">
                  <c:v>0.40677966101695018</c:v>
                </c:pt>
                <c:pt idx="8947">
                  <c:v>0.5423728813559302</c:v>
                </c:pt>
                <c:pt idx="8948">
                  <c:v>0.9491525423728816</c:v>
                </c:pt>
                <c:pt idx="8949">
                  <c:v>0</c:v>
                </c:pt>
                <c:pt idx="8950">
                  <c:v>0.40677966101695018</c:v>
                </c:pt>
                <c:pt idx="8951">
                  <c:v>0.5423728813559302</c:v>
                </c:pt>
                <c:pt idx="8952">
                  <c:v>0.40677966101695018</c:v>
                </c:pt>
                <c:pt idx="8953">
                  <c:v>0.40677966101695018</c:v>
                </c:pt>
                <c:pt idx="8954">
                  <c:v>0.40677966101695018</c:v>
                </c:pt>
                <c:pt idx="8955">
                  <c:v>0.5423728813559302</c:v>
                </c:pt>
                <c:pt idx="8956">
                  <c:v>0.67796610169491534</c:v>
                </c:pt>
                <c:pt idx="8957">
                  <c:v>0.5423728813559302</c:v>
                </c:pt>
                <c:pt idx="8958">
                  <c:v>0.40677966101695018</c:v>
                </c:pt>
                <c:pt idx="8959">
                  <c:v>0.67796610169491534</c:v>
                </c:pt>
                <c:pt idx="8960">
                  <c:v>0.5423728813559302</c:v>
                </c:pt>
                <c:pt idx="8961">
                  <c:v>0.5423728813559302</c:v>
                </c:pt>
                <c:pt idx="8962">
                  <c:v>0.67796610169491534</c:v>
                </c:pt>
                <c:pt idx="8963">
                  <c:v>0.40677966101695018</c:v>
                </c:pt>
                <c:pt idx="8964">
                  <c:v>0.40677966101695018</c:v>
                </c:pt>
                <c:pt idx="8965">
                  <c:v>0.40677966101695018</c:v>
                </c:pt>
                <c:pt idx="8966">
                  <c:v>0.81355932203390002</c:v>
                </c:pt>
                <c:pt idx="8967">
                  <c:v>0.81355932203390002</c:v>
                </c:pt>
                <c:pt idx="8968">
                  <c:v>0.9491525423728816</c:v>
                </c:pt>
                <c:pt idx="8969">
                  <c:v>0.67796610169491534</c:v>
                </c:pt>
                <c:pt idx="8970">
                  <c:v>0.67796610169491534</c:v>
                </c:pt>
                <c:pt idx="8971">
                  <c:v>0.40677966101695018</c:v>
                </c:pt>
                <c:pt idx="8972">
                  <c:v>0</c:v>
                </c:pt>
                <c:pt idx="8973">
                  <c:v>0.5423728813559302</c:v>
                </c:pt>
                <c:pt idx="8974">
                  <c:v>0.40677966101695018</c:v>
                </c:pt>
                <c:pt idx="8975">
                  <c:v>0.40677966101695018</c:v>
                </c:pt>
                <c:pt idx="8976">
                  <c:v>0.5423728813559302</c:v>
                </c:pt>
                <c:pt idx="8977">
                  <c:v>0.40677966101695018</c:v>
                </c:pt>
                <c:pt idx="8978">
                  <c:v>0.40677966101695018</c:v>
                </c:pt>
                <c:pt idx="8979">
                  <c:v>0.40677966101695018</c:v>
                </c:pt>
                <c:pt idx="8980">
                  <c:v>0.81355932203390002</c:v>
                </c:pt>
                <c:pt idx="8981">
                  <c:v>0.5423728813559302</c:v>
                </c:pt>
                <c:pt idx="8982">
                  <c:v>0.13559322033898305</c:v>
                </c:pt>
                <c:pt idx="8983">
                  <c:v>0.40677966101695018</c:v>
                </c:pt>
                <c:pt idx="8984">
                  <c:v>0.40677966101695018</c:v>
                </c:pt>
                <c:pt idx="8985">
                  <c:v>0.27118644067796632</c:v>
                </c:pt>
                <c:pt idx="8986">
                  <c:v>0.81355932203390002</c:v>
                </c:pt>
                <c:pt idx="8987">
                  <c:v>0.40677966101695018</c:v>
                </c:pt>
                <c:pt idx="8988">
                  <c:v>0.40677966101695018</c:v>
                </c:pt>
                <c:pt idx="8989">
                  <c:v>0.40677966101695018</c:v>
                </c:pt>
                <c:pt idx="8990">
                  <c:v>0.27118644067796632</c:v>
                </c:pt>
                <c:pt idx="8991">
                  <c:v>1.2203389830508475</c:v>
                </c:pt>
                <c:pt idx="8992">
                  <c:v>0.40677966101695018</c:v>
                </c:pt>
                <c:pt idx="8993">
                  <c:v>0.5423728813559302</c:v>
                </c:pt>
                <c:pt idx="8994">
                  <c:v>0.5423728813559302</c:v>
                </c:pt>
                <c:pt idx="8995">
                  <c:v>0.5423728813559302</c:v>
                </c:pt>
                <c:pt idx="8996">
                  <c:v>0.5423728813559302</c:v>
                </c:pt>
                <c:pt idx="8997">
                  <c:v>0.5423728813559302</c:v>
                </c:pt>
                <c:pt idx="8998">
                  <c:v>0.40677966101695018</c:v>
                </c:pt>
                <c:pt idx="8999">
                  <c:v>0.5423728813559302</c:v>
                </c:pt>
                <c:pt idx="9000">
                  <c:v>0.40677966101695018</c:v>
                </c:pt>
                <c:pt idx="9001">
                  <c:v>0.81355932203390002</c:v>
                </c:pt>
                <c:pt idx="9002">
                  <c:v>0.5423728813559302</c:v>
                </c:pt>
                <c:pt idx="9003">
                  <c:v>0.5423728813559302</c:v>
                </c:pt>
                <c:pt idx="9004">
                  <c:v>0.27118644067796632</c:v>
                </c:pt>
                <c:pt idx="9005">
                  <c:v>0.27118644067796632</c:v>
                </c:pt>
                <c:pt idx="9006">
                  <c:v>0.67796610169491534</c:v>
                </c:pt>
                <c:pt idx="9007">
                  <c:v>0.40677966101695018</c:v>
                </c:pt>
                <c:pt idx="9008">
                  <c:v>0.5423728813559302</c:v>
                </c:pt>
                <c:pt idx="9009">
                  <c:v>0.67796610169491534</c:v>
                </c:pt>
                <c:pt idx="9010">
                  <c:v>0.67796610169491534</c:v>
                </c:pt>
                <c:pt idx="9011">
                  <c:v>0.5423728813559302</c:v>
                </c:pt>
                <c:pt idx="9012">
                  <c:v>0.5423728813559302</c:v>
                </c:pt>
                <c:pt idx="9013">
                  <c:v>0.5423728813559302</c:v>
                </c:pt>
                <c:pt idx="9014">
                  <c:v>0.67796610169491534</c:v>
                </c:pt>
                <c:pt idx="9015">
                  <c:v>0.5423728813559302</c:v>
                </c:pt>
                <c:pt idx="9016">
                  <c:v>0.5423728813559302</c:v>
                </c:pt>
                <c:pt idx="9017">
                  <c:v>0.67796610169491534</c:v>
                </c:pt>
                <c:pt idx="9018">
                  <c:v>0.81355932203390002</c:v>
                </c:pt>
                <c:pt idx="9019">
                  <c:v>0.67796610169491534</c:v>
                </c:pt>
                <c:pt idx="9020">
                  <c:v>0.67796610169491534</c:v>
                </c:pt>
                <c:pt idx="9021">
                  <c:v>0.27118644067796632</c:v>
                </c:pt>
                <c:pt idx="9022">
                  <c:v>0.40677966101695018</c:v>
                </c:pt>
                <c:pt idx="9023">
                  <c:v>0.5423728813559302</c:v>
                </c:pt>
                <c:pt idx="9024">
                  <c:v>0.40677966101695018</c:v>
                </c:pt>
                <c:pt idx="9025">
                  <c:v>0.67796610169491534</c:v>
                </c:pt>
                <c:pt idx="9026">
                  <c:v>0.40677966101695018</c:v>
                </c:pt>
                <c:pt idx="9027">
                  <c:v>0.40677966101695018</c:v>
                </c:pt>
                <c:pt idx="9028">
                  <c:v>0.81355932203390002</c:v>
                </c:pt>
                <c:pt idx="9029">
                  <c:v>0.40677966101695018</c:v>
                </c:pt>
                <c:pt idx="9030">
                  <c:v>0.40677966101695018</c:v>
                </c:pt>
                <c:pt idx="9031">
                  <c:v>0.67796610169491534</c:v>
                </c:pt>
                <c:pt idx="9032">
                  <c:v>0.5423728813559302</c:v>
                </c:pt>
                <c:pt idx="9033">
                  <c:v>0.5423728813559302</c:v>
                </c:pt>
                <c:pt idx="9034">
                  <c:v>0.67796610169491534</c:v>
                </c:pt>
                <c:pt idx="9035">
                  <c:v>0.67796610169491534</c:v>
                </c:pt>
                <c:pt idx="9036">
                  <c:v>0.5423728813559302</c:v>
                </c:pt>
                <c:pt idx="9037">
                  <c:v>0.9491525423728816</c:v>
                </c:pt>
                <c:pt idx="9038">
                  <c:v>0.5423728813559302</c:v>
                </c:pt>
                <c:pt idx="9039">
                  <c:v>0.13559322033898305</c:v>
                </c:pt>
                <c:pt idx="9040">
                  <c:v>0.81355932203390002</c:v>
                </c:pt>
                <c:pt idx="9041">
                  <c:v>0.40677966101695018</c:v>
                </c:pt>
                <c:pt idx="9042">
                  <c:v>0.40677966101695018</c:v>
                </c:pt>
                <c:pt idx="9043">
                  <c:v>0.40677966101695018</c:v>
                </c:pt>
                <c:pt idx="9044">
                  <c:v>0.67796610169491534</c:v>
                </c:pt>
                <c:pt idx="9045">
                  <c:v>0.40677966101695018</c:v>
                </c:pt>
                <c:pt idx="9046">
                  <c:v>0.40677966101695018</c:v>
                </c:pt>
                <c:pt idx="9047">
                  <c:v>0.27118644067796632</c:v>
                </c:pt>
                <c:pt idx="9048">
                  <c:v>0.5423728813559302</c:v>
                </c:pt>
                <c:pt idx="9049">
                  <c:v>0.67796610169491534</c:v>
                </c:pt>
                <c:pt idx="9050">
                  <c:v>0.5423728813559302</c:v>
                </c:pt>
                <c:pt idx="9051">
                  <c:v>0.5423728813559302</c:v>
                </c:pt>
                <c:pt idx="9052">
                  <c:v>0.40677966101695018</c:v>
                </c:pt>
                <c:pt idx="9053">
                  <c:v>0.40677966101695018</c:v>
                </c:pt>
                <c:pt idx="9054">
                  <c:v>0.27118644067796632</c:v>
                </c:pt>
                <c:pt idx="9055">
                  <c:v>0.40677966101695018</c:v>
                </c:pt>
                <c:pt idx="9056">
                  <c:v>0.40677966101695018</c:v>
                </c:pt>
                <c:pt idx="9057">
                  <c:v>0.81355932203390002</c:v>
                </c:pt>
                <c:pt idx="9058">
                  <c:v>0.81355932203390002</c:v>
                </c:pt>
                <c:pt idx="9059">
                  <c:v>0.40677966101695018</c:v>
                </c:pt>
                <c:pt idx="9060">
                  <c:v>0.27118644067796632</c:v>
                </c:pt>
                <c:pt idx="9061">
                  <c:v>0.5423728813559302</c:v>
                </c:pt>
                <c:pt idx="9062">
                  <c:v>0.81355932203390002</c:v>
                </c:pt>
                <c:pt idx="9063">
                  <c:v>0.67796610169491534</c:v>
                </c:pt>
                <c:pt idx="9064">
                  <c:v>0.40677966101695018</c:v>
                </c:pt>
                <c:pt idx="9065">
                  <c:v>0.81355932203390002</c:v>
                </c:pt>
                <c:pt idx="9066">
                  <c:v>0.67796610169491534</c:v>
                </c:pt>
                <c:pt idx="9067">
                  <c:v>0.13559322033898305</c:v>
                </c:pt>
                <c:pt idx="9068">
                  <c:v>0.40677966101695018</c:v>
                </c:pt>
                <c:pt idx="9069">
                  <c:v>0.13559322033898305</c:v>
                </c:pt>
                <c:pt idx="9070">
                  <c:v>0.40677966101695018</c:v>
                </c:pt>
                <c:pt idx="9071">
                  <c:v>0.81355932203390002</c:v>
                </c:pt>
                <c:pt idx="9072">
                  <c:v>0.40677966101695018</c:v>
                </c:pt>
                <c:pt idx="9073">
                  <c:v>0.67796610169491534</c:v>
                </c:pt>
                <c:pt idx="9074">
                  <c:v>0.5423728813559302</c:v>
                </c:pt>
                <c:pt idx="9075">
                  <c:v>0.40677966101695018</c:v>
                </c:pt>
                <c:pt idx="9076">
                  <c:v>0.5423728813559302</c:v>
                </c:pt>
                <c:pt idx="9077">
                  <c:v>0.81355932203390002</c:v>
                </c:pt>
                <c:pt idx="9078">
                  <c:v>0.40677966101695018</c:v>
                </c:pt>
                <c:pt idx="9079">
                  <c:v>0.40677966101695018</c:v>
                </c:pt>
                <c:pt idx="9080">
                  <c:v>0.81355932203390002</c:v>
                </c:pt>
                <c:pt idx="9081">
                  <c:v>0.81355932203390002</c:v>
                </c:pt>
                <c:pt idx="9082">
                  <c:v>0.5423728813559302</c:v>
                </c:pt>
                <c:pt idx="9083">
                  <c:v>0.5423728813559302</c:v>
                </c:pt>
                <c:pt idx="9084">
                  <c:v>0.5423728813559302</c:v>
                </c:pt>
                <c:pt idx="9085">
                  <c:v>0.40677966101695018</c:v>
                </c:pt>
                <c:pt idx="9086">
                  <c:v>0.27118644067796632</c:v>
                </c:pt>
                <c:pt idx="9087">
                  <c:v>0.67796610169491534</c:v>
                </c:pt>
                <c:pt idx="9088">
                  <c:v>0.5423728813559302</c:v>
                </c:pt>
                <c:pt idx="9089">
                  <c:v>0.5423728813559302</c:v>
                </c:pt>
                <c:pt idx="9090">
                  <c:v>0.5423728813559302</c:v>
                </c:pt>
                <c:pt idx="9091">
                  <c:v>0.67796610169491534</c:v>
                </c:pt>
                <c:pt idx="9092">
                  <c:v>0.67796610169491534</c:v>
                </c:pt>
                <c:pt idx="9093">
                  <c:v>0.67796610169491534</c:v>
                </c:pt>
                <c:pt idx="9094">
                  <c:v>0.81355932203390002</c:v>
                </c:pt>
                <c:pt idx="9095">
                  <c:v>0.27118644067796632</c:v>
                </c:pt>
                <c:pt idx="9096">
                  <c:v>0.13559322033898305</c:v>
                </c:pt>
                <c:pt idx="9097">
                  <c:v>0.40677966101695018</c:v>
                </c:pt>
                <c:pt idx="9098">
                  <c:v>0.40677966101695018</c:v>
                </c:pt>
                <c:pt idx="9099">
                  <c:v>0.5423728813559302</c:v>
                </c:pt>
                <c:pt idx="9100">
                  <c:v>0.67796610169491534</c:v>
                </c:pt>
                <c:pt idx="9101">
                  <c:v>0.40677966101695018</c:v>
                </c:pt>
                <c:pt idx="9102">
                  <c:v>0.27118644067796632</c:v>
                </c:pt>
                <c:pt idx="9103">
                  <c:v>0.67796610169491534</c:v>
                </c:pt>
                <c:pt idx="9104">
                  <c:v>0.67796610169491534</c:v>
                </c:pt>
                <c:pt idx="9105">
                  <c:v>0.5423728813559302</c:v>
                </c:pt>
                <c:pt idx="9106">
                  <c:v>0.40677966101695018</c:v>
                </c:pt>
                <c:pt idx="9107">
                  <c:v>0.67796610169491534</c:v>
                </c:pt>
                <c:pt idx="9108">
                  <c:v>0.40677966101695018</c:v>
                </c:pt>
                <c:pt idx="9109">
                  <c:v>0.81355932203390002</c:v>
                </c:pt>
                <c:pt idx="9110">
                  <c:v>0.5423728813559302</c:v>
                </c:pt>
                <c:pt idx="9111">
                  <c:v>0.40677966101695018</c:v>
                </c:pt>
                <c:pt idx="9112">
                  <c:v>0.5423728813559302</c:v>
                </c:pt>
                <c:pt idx="9113">
                  <c:v>0.67796610169491534</c:v>
                </c:pt>
                <c:pt idx="9114">
                  <c:v>0.40677966101695018</c:v>
                </c:pt>
                <c:pt idx="9115">
                  <c:v>0.67796610169491534</c:v>
                </c:pt>
                <c:pt idx="9116">
                  <c:v>0.27118644067796632</c:v>
                </c:pt>
                <c:pt idx="9117">
                  <c:v>0.40677966101695018</c:v>
                </c:pt>
                <c:pt idx="9118">
                  <c:v>0.5423728813559302</c:v>
                </c:pt>
                <c:pt idx="9119">
                  <c:v>0.40677966101695018</c:v>
                </c:pt>
                <c:pt idx="9120">
                  <c:v>0.5423728813559302</c:v>
                </c:pt>
                <c:pt idx="9121">
                  <c:v>0.67796610169491534</c:v>
                </c:pt>
                <c:pt idx="9122">
                  <c:v>0.40677966101695018</c:v>
                </c:pt>
                <c:pt idx="9123">
                  <c:v>0.40677966101695018</c:v>
                </c:pt>
                <c:pt idx="9124">
                  <c:v>0</c:v>
                </c:pt>
                <c:pt idx="9125">
                  <c:v>0.5423728813559302</c:v>
                </c:pt>
                <c:pt idx="9126">
                  <c:v>0.5423728813559302</c:v>
                </c:pt>
                <c:pt idx="9127">
                  <c:v>0.27118644067796632</c:v>
                </c:pt>
                <c:pt idx="9128">
                  <c:v>0.5423728813559302</c:v>
                </c:pt>
                <c:pt idx="9129">
                  <c:v>0.27118644067796632</c:v>
                </c:pt>
                <c:pt idx="9130">
                  <c:v>0.40677966101695018</c:v>
                </c:pt>
                <c:pt idx="9131">
                  <c:v>0.40677966101695018</c:v>
                </c:pt>
                <c:pt idx="9132">
                  <c:v>0.27118644067796632</c:v>
                </c:pt>
                <c:pt idx="9133">
                  <c:v>0.81355932203390002</c:v>
                </c:pt>
                <c:pt idx="9134">
                  <c:v>0.81355932203390002</c:v>
                </c:pt>
                <c:pt idx="9135">
                  <c:v>0.40677966101695018</c:v>
                </c:pt>
                <c:pt idx="9136">
                  <c:v>0.5423728813559302</c:v>
                </c:pt>
                <c:pt idx="9137">
                  <c:v>0.5423728813559302</c:v>
                </c:pt>
                <c:pt idx="9138">
                  <c:v>0.5423728813559302</c:v>
                </c:pt>
                <c:pt idx="9139">
                  <c:v>0.81355932203390002</c:v>
                </c:pt>
                <c:pt idx="9140">
                  <c:v>0.67796610169491534</c:v>
                </c:pt>
                <c:pt idx="9141">
                  <c:v>0.5423728813559302</c:v>
                </c:pt>
                <c:pt idx="9142">
                  <c:v>0.81355932203390002</c:v>
                </c:pt>
                <c:pt idx="9143">
                  <c:v>0.5423728813559302</c:v>
                </c:pt>
                <c:pt idx="9144">
                  <c:v>0.67796610169491534</c:v>
                </c:pt>
                <c:pt idx="9145">
                  <c:v>0.5423728813559302</c:v>
                </c:pt>
                <c:pt idx="9146">
                  <c:v>0.81355932203390002</c:v>
                </c:pt>
                <c:pt idx="9147">
                  <c:v>0.5423728813559302</c:v>
                </c:pt>
                <c:pt idx="9148">
                  <c:v>0.40677966101695018</c:v>
                </c:pt>
                <c:pt idx="9149">
                  <c:v>0.67796610169491534</c:v>
                </c:pt>
                <c:pt idx="9150">
                  <c:v>0.9491525423728816</c:v>
                </c:pt>
                <c:pt idx="9151">
                  <c:v>0.67796610169491534</c:v>
                </c:pt>
                <c:pt idx="9152">
                  <c:v>0.40677966101695018</c:v>
                </c:pt>
                <c:pt idx="9153">
                  <c:v>0.5423728813559302</c:v>
                </c:pt>
                <c:pt idx="9154">
                  <c:v>0.81355932203390002</c:v>
                </c:pt>
                <c:pt idx="9155">
                  <c:v>0.5423728813559302</c:v>
                </c:pt>
                <c:pt idx="9156">
                  <c:v>0.13559322033898305</c:v>
                </c:pt>
                <c:pt idx="9157">
                  <c:v>0.5423728813559302</c:v>
                </c:pt>
                <c:pt idx="9158">
                  <c:v>0.27118644067796632</c:v>
                </c:pt>
                <c:pt idx="9159">
                  <c:v>0.40677966101695018</c:v>
                </c:pt>
                <c:pt idx="9160">
                  <c:v>0.5423728813559302</c:v>
                </c:pt>
                <c:pt idx="9161">
                  <c:v>0.5423728813559302</c:v>
                </c:pt>
                <c:pt idx="9162">
                  <c:v>0.67796610169491534</c:v>
                </c:pt>
                <c:pt idx="9163">
                  <c:v>0.40677966101695018</c:v>
                </c:pt>
                <c:pt idx="9164">
                  <c:v>0.27118644067796632</c:v>
                </c:pt>
                <c:pt idx="9165">
                  <c:v>0.27118644067796632</c:v>
                </c:pt>
                <c:pt idx="9166">
                  <c:v>0.67796610169491534</c:v>
                </c:pt>
                <c:pt idx="9167">
                  <c:v>0.9491525423728816</c:v>
                </c:pt>
                <c:pt idx="9168">
                  <c:v>0.5423728813559302</c:v>
                </c:pt>
                <c:pt idx="9169">
                  <c:v>0.5423728813559302</c:v>
                </c:pt>
                <c:pt idx="9170">
                  <c:v>0.67796610169491534</c:v>
                </c:pt>
                <c:pt idx="9171">
                  <c:v>0.81355932203390002</c:v>
                </c:pt>
                <c:pt idx="9172">
                  <c:v>0.5423728813559302</c:v>
                </c:pt>
                <c:pt idx="9173">
                  <c:v>0.81355932203390002</c:v>
                </c:pt>
                <c:pt idx="9174">
                  <c:v>0.81355932203390002</c:v>
                </c:pt>
                <c:pt idx="9175">
                  <c:v>0.67796610169491534</c:v>
                </c:pt>
                <c:pt idx="9176">
                  <c:v>0.67796610169491534</c:v>
                </c:pt>
                <c:pt idx="9177">
                  <c:v>0.81355932203390002</c:v>
                </c:pt>
                <c:pt idx="9178">
                  <c:v>0.81355932203390002</c:v>
                </c:pt>
                <c:pt idx="9179">
                  <c:v>0.5423728813559302</c:v>
                </c:pt>
                <c:pt idx="9180">
                  <c:v>0.27118644067796632</c:v>
                </c:pt>
                <c:pt idx="9181">
                  <c:v>0.67796610169491534</c:v>
                </c:pt>
                <c:pt idx="9182">
                  <c:v>0.40677966101695018</c:v>
                </c:pt>
                <c:pt idx="9183">
                  <c:v>0.5423728813559302</c:v>
                </c:pt>
                <c:pt idx="9184">
                  <c:v>0.9491525423728816</c:v>
                </c:pt>
                <c:pt idx="9185">
                  <c:v>0.67796610169491534</c:v>
                </c:pt>
                <c:pt idx="9186">
                  <c:v>0.5423728813559302</c:v>
                </c:pt>
                <c:pt idx="9187">
                  <c:v>0.13559322033898305</c:v>
                </c:pt>
                <c:pt idx="9188">
                  <c:v>0.40677966101695018</c:v>
                </c:pt>
                <c:pt idx="9189">
                  <c:v>0.81355932203390002</c:v>
                </c:pt>
                <c:pt idx="9190">
                  <c:v>0.13559322033898305</c:v>
                </c:pt>
                <c:pt idx="9191">
                  <c:v>0.67796610169491534</c:v>
                </c:pt>
                <c:pt idx="9192">
                  <c:v>0.5423728813559302</c:v>
                </c:pt>
                <c:pt idx="9193">
                  <c:v>0.5423728813559302</c:v>
                </c:pt>
                <c:pt idx="9194">
                  <c:v>0.81355932203390002</c:v>
                </c:pt>
                <c:pt idx="9195">
                  <c:v>0.5423728813559302</c:v>
                </c:pt>
                <c:pt idx="9196">
                  <c:v>0.27118644067796632</c:v>
                </c:pt>
                <c:pt idx="9197">
                  <c:v>0.9491525423728816</c:v>
                </c:pt>
                <c:pt idx="9198">
                  <c:v>0.81355932203390002</c:v>
                </c:pt>
                <c:pt idx="9199">
                  <c:v>0.81355932203390002</c:v>
                </c:pt>
                <c:pt idx="9200">
                  <c:v>0.81355932203390002</c:v>
                </c:pt>
                <c:pt idx="9201">
                  <c:v>0.27118644067796632</c:v>
                </c:pt>
                <c:pt idx="9202">
                  <c:v>0.40677966101695018</c:v>
                </c:pt>
                <c:pt idx="9203">
                  <c:v>0.40677966101695018</c:v>
                </c:pt>
                <c:pt idx="9204">
                  <c:v>0.27118644067796632</c:v>
                </c:pt>
                <c:pt idx="9205">
                  <c:v>0.81355932203390002</c:v>
                </c:pt>
                <c:pt idx="9206">
                  <c:v>0.67796610169491534</c:v>
                </c:pt>
                <c:pt idx="9207">
                  <c:v>0.5423728813559302</c:v>
                </c:pt>
                <c:pt idx="9208">
                  <c:v>0.81355932203390002</c:v>
                </c:pt>
                <c:pt idx="9209">
                  <c:v>0.5423728813559302</c:v>
                </c:pt>
                <c:pt idx="9210">
                  <c:v>0.27118644067796632</c:v>
                </c:pt>
                <c:pt idx="9211">
                  <c:v>0.67796610169491534</c:v>
                </c:pt>
                <c:pt idx="9212">
                  <c:v>0.81355932203390002</c:v>
                </c:pt>
                <c:pt idx="9213">
                  <c:v>0.81355932203390002</c:v>
                </c:pt>
                <c:pt idx="9214">
                  <c:v>1.2203389830508475</c:v>
                </c:pt>
                <c:pt idx="9215">
                  <c:v>0.81355932203390002</c:v>
                </c:pt>
                <c:pt idx="9216">
                  <c:v>0.40677966101695018</c:v>
                </c:pt>
                <c:pt idx="9217">
                  <c:v>0.81355932203390002</c:v>
                </c:pt>
                <c:pt idx="9218">
                  <c:v>0.67796610169491534</c:v>
                </c:pt>
                <c:pt idx="9219">
                  <c:v>0.5423728813559302</c:v>
                </c:pt>
                <c:pt idx="9220">
                  <c:v>0.5423728813559302</c:v>
                </c:pt>
                <c:pt idx="9221">
                  <c:v>0.5423728813559302</c:v>
                </c:pt>
                <c:pt idx="9222">
                  <c:v>0.5423728813559302</c:v>
                </c:pt>
                <c:pt idx="9223">
                  <c:v>0.67796610169491534</c:v>
                </c:pt>
                <c:pt idx="9224">
                  <c:v>0.5423728813559302</c:v>
                </c:pt>
                <c:pt idx="9225">
                  <c:v>0.5423728813559302</c:v>
                </c:pt>
                <c:pt idx="9226">
                  <c:v>0.9491525423728816</c:v>
                </c:pt>
                <c:pt idx="9227">
                  <c:v>0.5423728813559302</c:v>
                </c:pt>
                <c:pt idx="9228">
                  <c:v>0.5423728813559302</c:v>
                </c:pt>
                <c:pt idx="9229">
                  <c:v>0.5423728813559302</c:v>
                </c:pt>
                <c:pt idx="9230">
                  <c:v>0.5423728813559302</c:v>
                </c:pt>
                <c:pt idx="9231">
                  <c:v>0.40677966101695018</c:v>
                </c:pt>
                <c:pt idx="9232">
                  <c:v>0.40677966101695018</c:v>
                </c:pt>
                <c:pt idx="9233">
                  <c:v>0.9491525423728816</c:v>
                </c:pt>
                <c:pt idx="9234">
                  <c:v>0.5423728813559302</c:v>
                </c:pt>
                <c:pt idx="9235">
                  <c:v>0.5423728813559302</c:v>
                </c:pt>
                <c:pt idx="9236">
                  <c:v>0.5423728813559302</c:v>
                </c:pt>
                <c:pt idx="9237">
                  <c:v>0.81355932203390002</c:v>
                </c:pt>
                <c:pt idx="9238">
                  <c:v>0.67796610169491534</c:v>
                </c:pt>
                <c:pt idx="9239">
                  <c:v>0.67796610169491534</c:v>
                </c:pt>
                <c:pt idx="9240">
                  <c:v>0.40677966101695018</c:v>
                </c:pt>
                <c:pt idx="9241">
                  <c:v>0.40677966101695018</c:v>
                </c:pt>
                <c:pt idx="9242">
                  <c:v>0.5423728813559302</c:v>
                </c:pt>
                <c:pt idx="9243">
                  <c:v>0.40677966101695018</c:v>
                </c:pt>
                <c:pt idx="9244">
                  <c:v>0.40677966101695018</c:v>
                </c:pt>
                <c:pt idx="9245">
                  <c:v>0.13559322033898305</c:v>
                </c:pt>
                <c:pt idx="9246">
                  <c:v>0.40677966101695018</c:v>
                </c:pt>
                <c:pt idx="9247">
                  <c:v>0.5423728813559302</c:v>
                </c:pt>
                <c:pt idx="9248">
                  <c:v>0.27118644067796632</c:v>
                </c:pt>
                <c:pt idx="9249">
                  <c:v>0.40677966101695018</c:v>
                </c:pt>
                <c:pt idx="9250">
                  <c:v>0.5423728813559302</c:v>
                </c:pt>
                <c:pt idx="9251">
                  <c:v>0.5423728813559302</c:v>
                </c:pt>
                <c:pt idx="9252">
                  <c:v>0.5423728813559302</c:v>
                </c:pt>
                <c:pt idx="9253">
                  <c:v>0.9491525423728816</c:v>
                </c:pt>
                <c:pt idx="9254">
                  <c:v>0.40677966101695018</c:v>
                </c:pt>
                <c:pt idx="9255">
                  <c:v>0.5423728813559302</c:v>
                </c:pt>
                <c:pt idx="9256">
                  <c:v>0.81355932203390002</c:v>
                </c:pt>
                <c:pt idx="9257">
                  <c:v>0.67796610169491534</c:v>
                </c:pt>
                <c:pt idx="9258">
                  <c:v>0.40677966101695018</c:v>
                </c:pt>
                <c:pt idx="9259">
                  <c:v>0.5423728813559302</c:v>
                </c:pt>
                <c:pt idx="9260">
                  <c:v>0.81355932203390002</c:v>
                </c:pt>
                <c:pt idx="9261">
                  <c:v>0.67796610169491534</c:v>
                </c:pt>
                <c:pt idx="9262">
                  <c:v>0.67796610169491534</c:v>
                </c:pt>
                <c:pt idx="9263">
                  <c:v>0.5423728813559302</c:v>
                </c:pt>
                <c:pt idx="9264">
                  <c:v>0.40677966101695018</c:v>
                </c:pt>
                <c:pt idx="9265">
                  <c:v>0.40677966101695018</c:v>
                </c:pt>
                <c:pt idx="9266">
                  <c:v>0.67796610169491534</c:v>
                </c:pt>
                <c:pt idx="9267">
                  <c:v>0.40677966101695018</c:v>
                </c:pt>
                <c:pt idx="9268">
                  <c:v>0.81355932203390002</c:v>
                </c:pt>
                <c:pt idx="9269">
                  <c:v>0.67796610169491534</c:v>
                </c:pt>
                <c:pt idx="9270">
                  <c:v>0</c:v>
                </c:pt>
                <c:pt idx="9271">
                  <c:v>0.67796610169491534</c:v>
                </c:pt>
                <c:pt idx="9272">
                  <c:v>0.5423728813559302</c:v>
                </c:pt>
                <c:pt idx="9273">
                  <c:v>0.81355932203390002</c:v>
                </c:pt>
                <c:pt idx="9274">
                  <c:v>0.81355932203390002</c:v>
                </c:pt>
                <c:pt idx="9275">
                  <c:v>0.81355932203390002</c:v>
                </c:pt>
                <c:pt idx="9276">
                  <c:v>0</c:v>
                </c:pt>
                <c:pt idx="9277">
                  <c:v>0.40677966101695018</c:v>
                </c:pt>
                <c:pt idx="9278">
                  <c:v>0.9491525423728816</c:v>
                </c:pt>
                <c:pt idx="9279">
                  <c:v>0.40677966101695018</c:v>
                </c:pt>
                <c:pt idx="9280">
                  <c:v>0.40677966101695018</c:v>
                </c:pt>
                <c:pt idx="9281">
                  <c:v>0.67796610169491534</c:v>
                </c:pt>
                <c:pt idx="9282">
                  <c:v>0.81355932203390002</c:v>
                </c:pt>
                <c:pt idx="9283">
                  <c:v>0.5423728813559302</c:v>
                </c:pt>
                <c:pt idx="9284">
                  <c:v>0.67796610169491534</c:v>
                </c:pt>
                <c:pt idx="9285">
                  <c:v>0.67796610169491534</c:v>
                </c:pt>
                <c:pt idx="9286">
                  <c:v>0.5423728813559302</c:v>
                </c:pt>
                <c:pt idx="9287">
                  <c:v>0.5423728813559302</c:v>
                </c:pt>
                <c:pt idx="9288">
                  <c:v>0.81355932203390002</c:v>
                </c:pt>
                <c:pt idx="9289">
                  <c:v>0.81355932203390002</c:v>
                </c:pt>
                <c:pt idx="9290">
                  <c:v>0.40677966101695018</c:v>
                </c:pt>
                <c:pt idx="9291">
                  <c:v>0.27118644067796632</c:v>
                </c:pt>
                <c:pt idx="9292">
                  <c:v>0.5423728813559302</c:v>
                </c:pt>
                <c:pt idx="9293">
                  <c:v>0.5423728813559302</c:v>
                </c:pt>
                <c:pt idx="9294">
                  <c:v>0.5423728813559302</c:v>
                </c:pt>
                <c:pt idx="9295">
                  <c:v>0.67796610169491534</c:v>
                </c:pt>
                <c:pt idx="9296">
                  <c:v>0.13559322033898305</c:v>
                </c:pt>
                <c:pt idx="9297">
                  <c:v>0.67796610169491534</c:v>
                </c:pt>
                <c:pt idx="9298">
                  <c:v>0.67796610169491534</c:v>
                </c:pt>
                <c:pt idx="9299">
                  <c:v>0.40677966101695018</c:v>
                </c:pt>
                <c:pt idx="9300">
                  <c:v>0.40677966101695018</c:v>
                </c:pt>
                <c:pt idx="9301">
                  <c:v>0.27118644067796632</c:v>
                </c:pt>
                <c:pt idx="9302">
                  <c:v>0.5423728813559302</c:v>
                </c:pt>
                <c:pt idx="9303">
                  <c:v>0.5423728813559302</c:v>
                </c:pt>
                <c:pt idx="9304">
                  <c:v>0.40677966101695018</c:v>
                </c:pt>
                <c:pt idx="9305">
                  <c:v>0.40677966101695018</c:v>
                </c:pt>
                <c:pt idx="9306">
                  <c:v>0.5423728813559302</c:v>
                </c:pt>
                <c:pt idx="9307">
                  <c:v>0.40677966101695018</c:v>
                </c:pt>
                <c:pt idx="9308">
                  <c:v>0.5423728813559302</c:v>
                </c:pt>
                <c:pt idx="9309">
                  <c:v>0.5423728813559302</c:v>
                </c:pt>
                <c:pt idx="9310">
                  <c:v>0.27118644067796632</c:v>
                </c:pt>
                <c:pt idx="9311">
                  <c:v>0.5423728813559302</c:v>
                </c:pt>
                <c:pt idx="9312">
                  <c:v>0.27118644067796632</c:v>
                </c:pt>
                <c:pt idx="9313">
                  <c:v>0.81355932203390002</c:v>
                </c:pt>
                <c:pt idx="9314">
                  <c:v>0.5423728813559302</c:v>
                </c:pt>
                <c:pt idx="9315">
                  <c:v>0.40677966101695018</c:v>
                </c:pt>
                <c:pt idx="9316">
                  <c:v>0.40677966101695018</c:v>
                </c:pt>
                <c:pt idx="9317">
                  <c:v>0.5423728813559302</c:v>
                </c:pt>
                <c:pt idx="9318">
                  <c:v>0.5423728813559302</c:v>
                </c:pt>
                <c:pt idx="9319">
                  <c:v>0.67796610169491534</c:v>
                </c:pt>
                <c:pt idx="9320">
                  <c:v>0.40677966101695018</c:v>
                </c:pt>
                <c:pt idx="9321">
                  <c:v>0.27118644067796632</c:v>
                </c:pt>
                <c:pt idx="9322">
                  <c:v>0.67796610169491534</c:v>
                </c:pt>
                <c:pt idx="9323">
                  <c:v>0.81355932203390002</c:v>
                </c:pt>
                <c:pt idx="9324">
                  <c:v>1.084745762711868</c:v>
                </c:pt>
                <c:pt idx="9325">
                  <c:v>1.084745762711868</c:v>
                </c:pt>
                <c:pt idx="9326">
                  <c:v>0.27118644067796632</c:v>
                </c:pt>
                <c:pt idx="9327">
                  <c:v>0.5423728813559302</c:v>
                </c:pt>
                <c:pt idx="9328">
                  <c:v>0.81355932203390002</c:v>
                </c:pt>
                <c:pt idx="9329">
                  <c:v>0.67796610169491534</c:v>
                </c:pt>
                <c:pt idx="9330">
                  <c:v>0.40677966101695018</c:v>
                </c:pt>
                <c:pt idx="9331">
                  <c:v>0.5423728813559302</c:v>
                </c:pt>
                <c:pt idx="9332">
                  <c:v>0.67796610169491534</c:v>
                </c:pt>
                <c:pt idx="9333">
                  <c:v>0.5423728813559302</c:v>
                </c:pt>
                <c:pt idx="9334">
                  <c:v>0.81355932203390002</c:v>
                </c:pt>
                <c:pt idx="9335">
                  <c:v>0.67796610169491534</c:v>
                </c:pt>
                <c:pt idx="9336">
                  <c:v>0.5423728813559302</c:v>
                </c:pt>
                <c:pt idx="9337">
                  <c:v>0.81355932203390002</c:v>
                </c:pt>
                <c:pt idx="9338">
                  <c:v>0.5423728813559302</c:v>
                </c:pt>
                <c:pt idx="9339">
                  <c:v>0.40677966101695018</c:v>
                </c:pt>
                <c:pt idx="9340">
                  <c:v>0.40677966101695018</c:v>
                </c:pt>
                <c:pt idx="9341">
                  <c:v>0.5423728813559302</c:v>
                </c:pt>
                <c:pt idx="9342">
                  <c:v>0.9491525423728816</c:v>
                </c:pt>
                <c:pt idx="9343">
                  <c:v>0.40677966101695018</c:v>
                </c:pt>
                <c:pt idx="9344">
                  <c:v>0.67796610169491534</c:v>
                </c:pt>
                <c:pt idx="9345">
                  <c:v>0.81355932203390002</c:v>
                </c:pt>
                <c:pt idx="9346">
                  <c:v>0.5423728813559302</c:v>
                </c:pt>
                <c:pt idx="9347">
                  <c:v>0.5423728813559302</c:v>
                </c:pt>
                <c:pt idx="9348">
                  <c:v>0.81355932203390002</c:v>
                </c:pt>
                <c:pt idx="9349">
                  <c:v>0.67796610169491534</c:v>
                </c:pt>
                <c:pt idx="9350">
                  <c:v>0.5423728813559302</c:v>
                </c:pt>
                <c:pt idx="9351">
                  <c:v>0.81355932203390002</c:v>
                </c:pt>
                <c:pt idx="9352">
                  <c:v>0.81355932203390002</c:v>
                </c:pt>
                <c:pt idx="9353">
                  <c:v>0.5423728813559302</c:v>
                </c:pt>
                <c:pt idx="9354">
                  <c:v>1.2203389830508475</c:v>
                </c:pt>
                <c:pt idx="9355">
                  <c:v>0.5423728813559302</c:v>
                </c:pt>
                <c:pt idx="9356">
                  <c:v>0.81355932203390002</c:v>
                </c:pt>
                <c:pt idx="9357">
                  <c:v>0.67796610169491534</c:v>
                </c:pt>
                <c:pt idx="9358">
                  <c:v>0.5423728813559302</c:v>
                </c:pt>
                <c:pt idx="9359">
                  <c:v>0.81355932203390002</c:v>
                </c:pt>
                <c:pt idx="9360">
                  <c:v>0.5423728813559302</c:v>
                </c:pt>
                <c:pt idx="9361">
                  <c:v>0.67796610169491534</c:v>
                </c:pt>
                <c:pt idx="9362">
                  <c:v>0.81355932203390002</c:v>
                </c:pt>
                <c:pt idx="9363">
                  <c:v>0.5423728813559302</c:v>
                </c:pt>
                <c:pt idx="9364">
                  <c:v>0.5423728813559302</c:v>
                </c:pt>
                <c:pt idx="9365">
                  <c:v>0.67796610169491534</c:v>
                </c:pt>
                <c:pt idx="9366">
                  <c:v>0.5423728813559302</c:v>
                </c:pt>
                <c:pt idx="9367">
                  <c:v>0.5423728813559302</c:v>
                </c:pt>
                <c:pt idx="9368">
                  <c:v>0.67796610169491534</c:v>
                </c:pt>
                <c:pt idx="9369">
                  <c:v>0.5423728813559302</c:v>
                </c:pt>
                <c:pt idx="9370">
                  <c:v>0.67796610169491534</c:v>
                </c:pt>
                <c:pt idx="9371">
                  <c:v>0.40677966101695018</c:v>
                </c:pt>
                <c:pt idx="9372">
                  <c:v>0.40677966101695018</c:v>
                </c:pt>
                <c:pt idx="9373">
                  <c:v>0.67796610169491534</c:v>
                </c:pt>
                <c:pt idx="9374">
                  <c:v>0.67796610169491534</c:v>
                </c:pt>
                <c:pt idx="9375">
                  <c:v>0.5423728813559302</c:v>
                </c:pt>
                <c:pt idx="9376">
                  <c:v>0.5423728813559302</c:v>
                </c:pt>
                <c:pt idx="9377">
                  <c:v>0.67796610169491534</c:v>
                </c:pt>
                <c:pt idx="9378">
                  <c:v>0.5423728813559302</c:v>
                </c:pt>
                <c:pt idx="9379">
                  <c:v>0.5423728813559302</c:v>
                </c:pt>
                <c:pt idx="9380">
                  <c:v>0.5423728813559302</c:v>
                </c:pt>
                <c:pt idx="9381">
                  <c:v>0.5423728813559302</c:v>
                </c:pt>
                <c:pt idx="9382">
                  <c:v>0.40677966101695018</c:v>
                </c:pt>
                <c:pt idx="9383">
                  <c:v>0.40677966101695018</c:v>
                </c:pt>
                <c:pt idx="9384">
                  <c:v>0.5423728813559302</c:v>
                </c:pt>
                <c:pt idx="9385">
                  <c:v>0.81355932203390002</c:v>
                </c:pt>
                <c:pt idx="9386">
                  <c:v>0.81355932203390002</c:v>
                </c:pt>
                <c:pt idx="9387">
                  <c:v>0.81355932203390002</c:v>
                </c:pt>
                <c:pt idx="9388">
                  <c:v>0.5423728813559302</c:v>
                </c:pt>
                <c:pt idx="9389">
                  <c:v>0.5423728813559302</c:v>
                </c:pt>
                <c:pt idx="9390">
                  <c:v>1.2203389830508475</c:v>
                </c:pt>
                <c:pt idx="9391">
                  <c:v>0.9491525423728816</c:v>
                </c:pt>
                <c:pt idx="9392">
                  <c:v>0.67796610169491534</c:v>
                </c:pt>
                <c:pt idx="9393">
                  <c:v>0.40677966101695018</c:v>
                </c:pt>
                <c:pt idx="9394">
                  <c:v>0.40677966101695018</c:v>
                </c:pt>
                <c:pt idx="9395">
                  <c:v>0.67796610169491534</c:v>
                </c:pt>
                <c:pt idx="9396">
                  <c:v>0.40677966101695018</c:v>
                </c:pt>
                <c:pt idx="9397">
                  <c:v>0.5423728813559302</c:v>
                </c:pt>
                <c:pt idx="9398">
                  <c:v>0.67796610169491534</c:v>
                </c:pt>
                <c:pt idx="9399">
                  <c:v>0.5423728813559302</c:v>
                </c:pt>
                <c:pt idx="9400">
                  <c:v>0.67796610169491534</c:v>
                </c:pt>
                <c:pt idx="9401">
                  <c:v>0.67796610169491534</c:v>
                </c:pt>
                <c:pt idx="9402">
                  <c:v>0.67796610169491534</c:v>
                </c:pt>
                <c:pt idx="9403">
                  <c:v>0.40677966101695018</c:v>
                </c:pt>
                <c:pt idx="9404">
                  <c:v>0.5423728813559302</c:v>
                </c:pt>
                <c:pt idx="9405">
                  <c:v>0.40677966101695018</c:v>
                </c:pt>
                <c:pt idx="9406">
                  <c:v>0.67796610169491534</c:v>
                </c:pt>
                <c:pt idx="9407">
                  <c:v>0.40677966101695018</c:v>
                </c:pt>
                <c:pt idx="9408">
                  <c:v>0.5423728813559302</c:v>
                </c:pt>
                <c:pt idx="9409">
                  <c:v>0.5423728813559302</c:v>
                </c:pt>
                <c:pt idx="9410">
                  <c:v>0.81355932203390002</c:v>
                </c:pt>
                <c:pt idx="9411">
                  <c:v>0.5423728813559302</c:v>
                </c:pt>
                <c:pt idx="9412">
                  <c:v>0.81355932203390002</c:v>
                </c:pt>
                <c:pt idx="9413">
                  <c:v>0.9491525423728816</c:v>
                </c:pt>
                <c:pt idx="9414">
                  <c:v>0.9491525423728816</c:v>
                </c:pt>
                <c:pt idx="9415">
                  <c:v>0.9491525423728816</c:v>
                </c:pt>
                <c:pt idx="9416">
                  <c:v>0.81355932203390002</c:v>
                </c:pt>
                <c:pt idx="9417">
                  <c:v>0.5423728813559302</c:v>
                </c:pt>
                <c:pt idx="9418">
                  <c:v>0.67796610169491534</c:v>
                </c:pt>
                <c:pt idx="9419">
                  <c:v>0.40677966101695018</c:v>
                </c:pt>
                <c:pt idx="9420">
                  <c:v>0.40677966101695018</c:v>
                </c:pt>
                <c:pt idx="9421">
                  <c:v>0.40677966101695018</c:v>
                </c:pt>
                <c:pt idx="9422">
                  <c:v>0.5423728813559302</c:v>
                </c:pt>
                <c:pt idx="9423">
                  <c:v>0.67796610169491534</c:v>
                </c:pt>
                <c:pt idx="9424">
                  <c:v>0.5423728813559302</c:v>
                </c:pt>
                <c:pt idx="9425">
                  <c:v>0.81355932203390002</c:v>
                </c:pt>
                <c:pt idx="9426">
                  <c:v>0.40677966101695018</c:v>
                </c:pt>
                <c:pt idx="9427">
                  <c:v>0.81355932203390002</c:v>
                </c:pt>
                <c:pt idx="9428">
                  <c:v>0.5423728813559302</c:v>
                </c:pt>
                <c:pt idx="9429">
                  <c:v>0.40677966101695018</c:v>
                </c:pt>
                <c:pt idx="9430">
                  <c:v>0.40677966101695018</c:v>
                </c:pt>
                <c:pt idx="9431">
                  <c:v>0.5423728813559302</c:v>
                </c:pt>
                <c:pt idx="9432">
                  <c:v>0.5423728813559302</c:v>
                </c:pt>
                <c:pt idx="9433">
                  <c:v>0.5423728813559302</c:v>
                </c:pt>
                <c:pt idx="9434">
                  <c:v>0.81355932203390002</c:v>
                </c:pt>
                <c:pt idx="9435">
                  <c:v>0.5423728813559302</c:v>
                </c:pt>
                <c:pt idx="9436">
                  <c:v>0.27118644067796632</c:v>
                </c:pt>
                <c:pt idx="9437">
                  <c:v>0.67796610169491534</c:v>
                </c:pt>
                <c:pt idx="9438">
                  <c:v>0.81355932203390002</c:v>
                </c:pt>
                <c:pt idx="9439">
                  <c:v>0.67796610169491534</c:v>
                </c:pt>
                <c:pt idx="9440">
                  <c:v>0.5423728813559302</c:v>
                </c:pt>
                <c:pt idx="9441">
                  <c:v>0.40677966101695018</c:v>
                </c:pt>
                <c:pt idx="9442">
                  <c:v>0.13559322033898305</c:v>
                </c:pt>
                <c:pt idx="9443">
                  <c:v>0.67796610169491534</c:v>
                </c:pt>
                <c:pt idx="9444">
                  <c:v>0.67796610169491534</c:v>
                </c:pt>
                <c:pt idx="9445">
                  <c:v>0.67796610169491534</c:v>
                </c:pt>
                <c:pt idx="9446">
                  <c:v>0.81355932203390002</c:v>
                </c:pt>
                <c:pt idx="9447">
                  <c:v>0.40677966101695018</c:v>
                </c:pt>
                <c:pt idx="9448">
                  <c:v>0.5423728813559302</c:v>
                </c:pt>
                <c:pt idx="9449">
                  <c:v>0.81355932203390002</c:v>
                </c:pt>
                <c:pt idx="9450">
                  <c:v>0.67796610169491534</c:v>
                </c:pt>
                <c:pt idx="9451">
                  <c:v>0.5423728813559302</c:v>
                </c:pt>
                <c:pt idx="9452">
                  <c:v>0.67796610169491534</c:v>
                </c:pt>
                <c:pt idx="9453">
                  <c:v>0.67796610169491534</c:v>
                </c:pt>
                <c:pt idx="9454">
                  <c:v>0.81355932203390002</c:v>
                </c:pt>
                <c:pt idx="9455">
                  <c:v>0.9491525423728816</c:v>
                </c:pt>
                <c:pt idx="9456">
                  <c:v>0.81355932203390002</c:v>
                </c:pt>
                <c:pt idx="9457">
                  <c:v>0.5423728813559302</c:v>
                </c:pt>
                <c:pt idx="9458">
                  <c:v>0.40677966101695018</c:v>
                </c:pt>
                <c:pt idx="9459">
                  <c:v>0.67796610169491534</c:v>
                </c:pt>
                <c:pt idx="9460">
                  <c:v>0.81355932203390002</c:v>
                </c:pt>
                <c:pt idx="9461">
                  <c:v>0.5423728813559302</c:v>
                </c:pt>
                <c:pt idx="9462">
                  <c:v>0.40677966101695018</c:v>
                </c:pt>
                <c:pt idx="9463">
                  <c:v>0.5423728813559302</c:v>
                </c:pt>
                <c:pt idx="9464">
                  <c:v>0.81355932203390002</c:v>
                </c:pt>
                <c:pt idx="9465">
                  <c:v>0.67796610169491534</c:v>
                </c:pt>
                <c:pt idx="9466">
                  <c:v>0.5423728813559302</c:v>
                </c:pt>
                <c:pt idx="9467">
                  <c:v>0.5423728813559302</c:v>
                </c:pt>
                <c:pt idx="9468">
                  <c:v>0.5423728813559302</c:v>
                </c:pt>
                <c:pt idx="9469">
                  <c:v>0.5423728813559302</c:v>
                </c:pt>
                <c:pt idx="9470">
                  <c:v>0.81355932203390002</c:v>
                </c:pt>
                <c:pt idx="9471">
                  <c:v>0.27118644067796632</c:v>
                </c:pt>
                <c:pt idx="9472">
                  <c:v>0.67796610169491534</c:v>
                </c:pt>
                <c:pt idx="9473">
                  <c:v>0.5423728813559302</c:v>
                </c:pt>
                <c:pt idx="9474">
                  <c:v>0.5423728813559302</c:v>
                </c:pt>
                <c:pt idx="9475">
                  <c:v>0.13559322033898305</c:v>
                </c:pt>
                <c:pt idx="9476">
                  <c:v>0.9491525423728816</c:v>
                </c:pt>
                <c:pt idx="9477">
                  <c:v>0.67796610169491534</c:v>
                </c:pt>
                <c:pt idx="9478">
                  <c:v>0.27118644067796632</c:v>
                </c:pt>
                <c:pt idx="9479">
                  <c:v>0.27118644067796632</c:v>
                </c:pt>
                <c:pt idx="9480">
                  <c:v>1.084745762711868</c:v>
                </c:pt>
                <c:pt idx="9481">
                  <c:v>0.67796610169491534</c:v>
                </c:pt>
                <c:pt idx="9482">
                  <c:v>0.67796610169491534</c:v>
                </c:pt>
                <c:pt idx="9483">
                  <c:v>0.5423728813559302</c:v>
                </c:pt>
                <c:pt idx="9484">
                  <c:v>0.5423728813559302</c:v>
                </c:pt>
                <c:pt idx="9485">
                  <c:v>0.5423728813559302</c:v>
                </c:pt>
                <c:pt idx="9486">
                  <c:v>0.5423728813559302</c:v>
                </c:pt>
                <c:pt idx="9487">
                  <c:v>0.81355932203390002</c:v>
                </c:pt>
                <c:pt idx="9488">
                  <c:v>0.81355932203390002</c:v>
                </c:pt>
                <c:pt idx="9489">
                  <c:v>0.9491525423728816</c:v>
                </c:pt>
                <c:pt idx="9490">
                  <c:v>0.40677966101695018</c:v>
                </c:pt>
                <c:pt idx="9491">
                  <c:v>0.13559322033898305</c:v>
                </c:pt>
                <c:pt idx="9492">
                  <c:v>0.67796610169491534</c:v>
                </c:pt>
                <c:pt idx="9493">
                  <c:v>0.67796610169491534</c:v>
                </c:pt>
                <c:pt idx="9494">
                  <c:v>0.27118644067796632</c:v>
                </c:pt>
                <c:pt idx="9495">
                  <c:v>0.5423728813559302</c:v>
                </c:pt>
                <c:pt idx="9496">
                  <c:v>0.5423728813559302</c:v>
                </c:pt>
                <c:pt idx="9497">
                  <c:v>0.5423728813559302</c:v>
                </c:pt>
                <c:pt idx="9498">
                  <c:v>0.5423728813559302</c:v>
                </c:pt>
                <c:pt idx="9499">
                  <c:v>0.67796610169491534</c:v>
                </c:pt>
                <c:pt idx="9500">
                  <c:v>0.81355932203390002</c:v>
                </c:pt>
                <c:pt idx="9501">
                  <c:v>0.81355932203390002</c:v>
                </c:pt>
                <c:pt idx="9502">
                  <c:v>0.5423728813559302</c:v>
                </c:pt>
                <c:pt idx="9503">
                  <c:v>0.40677966101695018</c:v>
                </c:pt>
                <c:pt idx="9504">
                  <c:v>0.40677966101695018</c:v>
                </c:pt>
                <c:pt idx="9505">
                  <c:v>0.67796610169491534</c:v>
                </c:pt>
                <c:pt idx="9506">
                  <c:v>0.5423728813559302</c:v>
                </c:pt>
                <c:pt idx="9507">
                  <c:v>0.27118644067796632</c:v>
                </c:pt>
                <c:pt idx="9508">
                  <c:v>0.67796610169491534</c:v>
                </c:pt>
                <c:pt idx="9509">
                  <c:v>0.81355932203390002</c:v>
                </c:pt>
                <c:pt idx="9510">
                  <c:v>0.67796610169491534</c:v>
                </c:pt>
                <c:pt idx="9511">
                  <c:v>0.5423728813559302</c:v>
                </c:pt>
                <c:pt idx="9512">
                  <c:v>0.40677966101695018</c:v>
                </c:pt>
                <c:pt idx="9513">
                  <c:v>0.40677966101695018</c:v>
                </c:pt>
                <c:pt idx="9514">
                  <c:v>1.084745762711868</c:v>
                </c:pt>
                <c:pt idx="9515">
                  <c:v>0.5423728813559302</c:v>
                </c:pt>
                <c:pt idx="9516">
                  <c:v>0.5423728813559302</c:v>
                </c:pt>
                <c:pt idx="9517">
                  <c:v>0.40677966101695018</c:v>
                </c:pt>
                <c:pt idx="9518">
                  <c:v>0.5423728813559302</c:v>
                </c:pt>
                <c:pt idx="9519">
                  <c:v>0.40677966101695018</c:v>
                </c:pt>
                <c:pt idx="9520">
                  <c:v>0.67796610169491534</c:v>
                </c:pt>
                <c:pt idx="9521">
                  <c:v>0.5423728813559302</c:v>
                </c:pt>
                <c:pt idx="9522">
                  <c:v>0.5423728813559302</c:v>
                </c:pt>
                <c:pt idx="9523">
                  <c:v>0.67796610169491534</c:v>
                </c:pt>
                <c:pt idx="9524">
                  <c:v>0.40677966101695018</c:v>
                </c:pt>
                <c:pt idx="9525">
                  <c:v>0.5423728813559302</c:v>
                </c:pt>
                <c:pt idx="9526">
                  <c:v>0.81355932203390002</c:v>
                </c:pt>
                <c:pt idx="9527">
                  <c:v>0.5423728813559302</c:v>
                </c:pt>
                <c:pt idx="9528">
                  <c:v>0.5423728813559302</c:v>
                </c:pt>
                <c:pt idx="9529">
                  <c:v>0.67796610169491534</c:v>
                </c:pt>
                <c:pt idx="9530">
                  <c:v>0.81355932203390002</c:v>
                </c:pt>
                <c:pt idx="9531">
                  <c:v>0.40677966101695018</c:v>
                </c:pt>
                <c:pt idx="9532">
                  <c:v>0.81355932203390002</c:v>
                </c:pt>
                <c:pt idx="9533">
                  <c:v>0.40677966101695018</c:v>
                </c:pt>
                <c:pt idx="9534">
                  <c:v>0.40677966101695018</c:v>
                </c:pt>
                <c:pt idx="9535">
                  <c:v>0.5423728813559302</c:v>
                </c:pt>
                <c:pt idx="9536">
                  <c:v>0.81355932203390002</c:v>
                </c:pt>
                <c:pt idx="9537">
                  <c:v>0.67796610169491534</c:v>
                </c:pt>
                <c:pt idx="9538">
                  <c:v>0.9491525423728816</c:v>
                </c:pt>
                <c:pt idx="9539">
                  <c:v>0.81355932203390002</c:v>
                </c:pt>
                <c:pt idx="9540">
                  <c:v>0.5423728813559302</c:v>
                </c:pt>
                <c:pt idx="9541">
                  <c:v>0.81355932203390002</c:v>
                </c:pt>
                <c:pt idx="9542">
                  <c:v>0.5423728813559302</c:v>
                </c:pt>
                <c:pt idx="9543">
                  <c:v>0.5423728813559302</c:v>
                </c:pt>
                <c:pt idx="9544">
                  <c:v>0.40677966101695018</c:v>
                </c:pt>
                <c:pt idx="9545">
                  <c:v>0.40677966101695018</c:v>
                </c:pt>
                <c:pt idx="9546">
                  <c:v>0.5423728813559302</c:v>
                </c:pt>
                <c:pt idx="9547">
                  <c:v>0.67796610169491534</c:v>
                </c:pt>
                <c:pt idx="9548">
                  <c:v>0.81355932203390002</c:v>
                </c:pt>
                <c:pt idx="9549">
                  <c:v>0.27118644067796632</c:v>
                </c:pt>
                <c:pt idx="9550">
                  <c:v>0.67796610169491534</c:v>
                </c:pt>
                <c:pt idx="9551">
                  <c:v>0.67796610169491534</c:v>
                </c:pt>
                <c:pt idx="9552">
                  <c:v>0.40677966101695018</c:v>
                </c:pt>
                <c:pt idx="9553">
                  <c:v>0.9491525423728816</c:v>
                </c:pt>
                <c:pt idx="9554">
                  <c:v>0.67796610169491534</c:v>
                </c:pt>
                <c:pt idx="9555">
                  <c:v>0.81355932203390002</c:v>
                </c:pt>
                <c:pt idx="9556">
                  <c:v>0.5423728813559302</c:v>
                </c:pt>
                <c:pt idx="9557">
                  <c:v>0.67796610169491534</c:v>
                </c:pt>
                <c:pt idx="9558">
                  <c:v>0.67796610169491534</c:v>
                </c:pt>
                <c:pt idx="9559">
                  <c:v>0.5423728813559302</c:v>
                </c:pt>
                <c:pt idx="9560">
                  <c:v>0.27118644067796632</c:v>
                </c:pt>
                <c:pt idx="9561">
                  <c:v>0.9491525423728816</c:v>
                </c:pt>
                <c:pt idx="9562">
                  <c:v>0.67796610169491534</c:v>
                </c:pt>
                <c:pt idx="9563">
                  <c:v>0.67796610169491534</c:v>
                </c:pt>
                <c:pt idx="9564">
                  <c:v>0.5423728813559302</c:v>
                </c:pt>
                <c:pt idx="9565">
                  <c:v>0.67796610169491534</c:v>
                </c:pt>
                <c:pt idx="9566">
                  <c:v>0.5423728813559302</c:v>
                </c:pt>
                <c:pt idx="9567">
                  <c:v>0.9491525423728816</c:v>
                </c:pt>
                <c:pt idx="9568">
                  <c:v>0.5423728813559302</c:v>
                </c:pt>
                <c:pt idx="9569">
                  <c:v>0.27118644067796632</c:v>
                </c:pt>
                <c:pt idx="9570">
                  <c:v>0.9491525423728816</c:v>
                </c:pt>
                <c:pt idx="9571">
                  <c:v>0.40677966101695018</c:v>
                </c:pt>
                <c:pt idx="9572">
                  <c:v>0.67796610169491534</c:v>
                </c:pt>
                <c:pt idx="9573">
                  <c:v>0.81355932203390002</c:v>
                </c:pt>
                <c:pt idx="9574">
                  <c:v>0.81355932203390002</c:v>
                </c:pt>
                <c:pt idx="9575">
                  <c:v>0.5423728813559302</c:v>
                </c:pt>
                <c:pt idx="9576">
                  <c:v>0.27118644067796632</c:v>
                </c:pt>
                <c:pt idx="9577">
                  <c:v>0.27118644067796632</c:v>
                </c:pt>
                <c:pt idx="9578">
                  <c:v>0.5423728813559302</c:v>
                </c:pt>
                <c:pt idx="9579">
                  <c:v>0.5423728813559302</c:v>
                </c:pt>
                <c:pt idx="9580">
                  <c:v>0.5423728813559302</c:v>
                </c:pt>
                <c:pt idx="9581">
                  <c:v>0.67796610169491534</c:v>
                </c:pt>
                <c:pt idx="9582">
                  <c:v>0.67796610169491534</c:v>
                </c:pt>
                <c:pt idx="9583">
                  <c:v>0.81355932203390002</c:v>
                </c:pt>
                <c:pt idx="9584">
                  <c:v>0.40677966101695018</c:v>
                </c:pt>
                <c:pt idx="9585">
                  <c:v>0.40677966101695018</c:v>
                </c:pt>
                <c:pt idx="9586">
                  <c:v>0.81355932203390002</c:v>
                </c:pt>
                <c:pt idx="9587">
                  <c:v>0.13559322033898305</c:v>
                </c:pt>
                <c:pt idx="9588">
                  <c:v>0.5423728813559302</c:v>
                </c:pt>
                <c:pt idx="9589">
                  <c:v>0.40677966101695018</c:v>
                </c:pt>
                <c:pt idx="9590">
                  <c:v>0.40677966101695018</c:v>
                </c:pt>
                <c:pt idx="9591">
                  <c:v>0.40677966101695018</c:v>
                </c:pt>
                <c:pt idx="9592">
                  <c:v>0.27118644067796632</c:v>
                </c:pt>
                <c:pt idx="9593">
                  <c:v>0.40677966101695018</c:v>
                </c:pt>
                <c:pt idx="9594">
                  <c:v>0.40677966101695018</c:v>
                </c:pt>
                <c:pt idx="9595">
                  <c:v>0.67796610169491534</c:v>
                </c:pt>
                <c:pt idx="9596">
                  <c:v>0.81355932203390002</c:v>
                </c:pt>
                <c:pt idx="9597">
                  <c:v>0.67796610169491534</c:v>
                </c:pt>
                <c:pt idx="9598">
                  <c:v>0.40677966101695018</c:v>
                </c:pt>
                <c:pt idx="9599">
                  <c:v>0.40677966101695018</c:v>
                </c:pt>
                <c:pt idx="9600">
                  <c:v>0.67796610169491534</c:v>
                </c:pt>
                <c:pt idx="9601">
                  <c:v>0.40677966101695018</c:v>
                </c:pt>
                <c:pt idx="9602">
                  <c:v>0.81355932203390002</c:v>
                </c:pt>
                <c:pt idx="9603">
                  <c:v>0.40677966101695018</c:v>
                </c:pt>
                <c:pt idx="9604">
                  <c:v>0.5423728813559302</c:v>
                </c:pt>
                <c:pt idx="9605">
                  <c:v>0.5423728813559302</c:v>
                </c:pt>
                <c:pt idx="9606">
                  <c:v>0.27118644067796632</c:v>
                </c:pt>
                <c:pt idx="9607">
                  <c:v>0.40677966101695018</c:v>
                </c:pt>
                <c:pt idx="9608">
                  <c:v>0.9491525423728816</c:v>
                </c:pt>
                <c:pt idx="9609">
                  <c:v>0.40677966101695018</c:v>
                </c:pt>
                <c:pt idx="9610">
                  <c:v>0.5423728813559302</c:v>
                </c:pt>
                <c:pt idx="9611">
                  <c:v>0.81355932203390002</c:v>
                </c:pt>
                <c:pt idx="9612">
                  <c:v>0.40677966101695018</c:v>
                </c:pt>
                <c:pt idx="9613">
                  <c:v>0.67796610169491534</c:v>
                </c:pt>
                <c:pt idx="9614">
                  <c:v>0.13559322033898305</c:v>
                </c:pt>
                <c:pt idx="9615">
                  <c:v>0.5423728813559302</c:v>
                </c:pt>
                <c:pt idx="9616">
                  <c:v>0.5423728813559302</c:v>
                </c:pt>
                <c:pt idx="9617">
                  <c:v>0.5423728813559302</c:v>
                </c:pt>
                <c:pt idx="9618">
                  <c:v>0.40677966101695018</c:v>
                </c:pt>
                <c:pt idx="9619">
                  <c:v>0.40677966101695018</c:v>
                </c:pt>
                <c:pt idx="9620">
                  <c:v>0.5423728813559302</c:v>
                </c:pt>
                <c:pt idx="9621">
                  <c:v>0.5423728813559302</c:v>
                </c:pt>
                <c:pt idx="9622">
                  <c:v>0.5423728813559302</c:v>
                </c:pt>
                <c:pt idx="9623">
                  <c:v>0.9491525423728816</c:v>
                </c:pt>
                <c:pt idx="9624">
                  <c:v>0.67796610169491534</c:v>
                </c:pt>
                <c:pt idx="9625">
                  <c:v>0.5423728813559302</c:v>
                </c:pt>
                <c:pt idx="9626">
                  <c:v>0.5423728813559302</c:v>
                </c:pt>
                <c:pt idx="9627">
                  <c:v>0.67796610169491534</c:v>
                </c:pt>
                <c:pt idx="9628">
                  <c:v>0.5423728813559302</c:v>
                </c:pt>
                <c:pt idx="9629">
                  <c:v>0.67796610169491534</c:v>
                </c:pt>
                <c:pt idx="9630">
                  <c:v>0.27118644067796632</c:v>
                </c:pt>
                <c:pt idx="9631">
                  <c:v>0.67796610169491534</c:v>
                </c:pt>
                <c:pt idx="9632">
                  <c:v>0.67796610169491534</c:v>
                </c:pt>
                <c:pt idx="9633">
                  <c:v>0.5423728813559302</c:v>
                </c:pt>
                <c:pt idx="9634">
                  <c:v>0.67796610169491534</c:v>
                </c:pt>
                <c:pt idx="9635">
                  <c:v>0.5423728813559302</c:v>
                </c:pt>
                <c:pt idx="9636">
                  <c:v>0.67796610169491534</c:v>
                </c:pt>
                <c:pt idx="9637">
                  <c:v>0.40677966101695018</c:v>
                </c:pt>
                <c:pt idx="9638">
                  <c:v>0.5423728813559302</c:v>
                </c:pt>
                <c:pt idx="9639">
                  <c:v>0.67796610169491534</c:v>
                </c:pt>
                <c:pt idx="9640">
                  <c:v>0.67796610169491534</c:v>
                </c:pt>
                <c:pt idx="9641">
                  <c:v>0.67796610169491534</c:v>
                </c:pt>
                <c:pt idx="9642">
                  <c:v>1.2203389830508475</c:v>
                </c:pt>
                <c:pt idx="9643">
                  <c:v>0.27118644067796632</c:v>
                </c:pt>
                <c:pt idx="9644">
                  <c:v>0.5423728813559302</c:v>
                </c:pt>
                <c:pt idx="9645">
                  <c:v>0.5423728813559302</c:v>
                </c:pt>
                <c:pt idx="9646">
                  <c:v>0.40677966101695018</c:v>
                </c:pt>
                <c:pt idx="9647">
                  <c:v>0.67796610169491534</c:v>
                </c:pt>
                <c:pt idx="9648">
                  <c:v>0.5423728813559302</c:v>
                </c:pt>
                <c:pt idx="9649">
                  <c:v>0.5423728813559302</c:v>
                </c:pt>
                <c:pt idx="9650">
                  <c:v>0.67796610169491534</c:v>
                </c:pt>
                <c:pt idx="9651">
                  <c:v>0.5423728813559302</c:v>
                </c:pt>
                <c:pt idx="9652">
                  <c:v>0.81355932203390002</c:v>
                </c:pt>
                <c:pt idx="9653">
                  <c:v>0.40677966101695018</c:v>
                </c:pt>
                <c:pt idx="9654">
                  <c:v>0.5423728813559302</c:v>
                </c:pt>
                <c:pt idx="9655">
                  <c:v>0.81355932203390002</c:v>
                </c:pt>
                <c:pt idx="9656">
                  <c:v>0.9491525423728816</c:v>
                </c:pt>
                <c:pt idx="9657">
                  <c:v>0.81355932203390002</c:v>
                </c:pt>
                <c:pt idx="9658">
                  <c:v>0.67796610169491534</c:v>
                </c:pt>
                <c:pt idx="9659">
                  <c:v>0.5423728813559302</c:v>
                </c:pt>
                <c:pt idx="9660">
                  <c:v>0.67796610169491534</c:v>
                </c:pt>
                <c:pt idx="9661">
                  <c:v>0.67796610169491534</c:v>
                </c:pt>
                <c:pt idx="9662">
                  <c:v>0.81355932203390002</c:v>
                </c:pt>
                <c:pt idx="9663">
                  <c:v>0.5423728813559302</c:v>
                </c:pt>
                <c:pt idx="9664">
                  <c:v>0.81355932203390002</c:v>
                </c:pt>
                <c:pt idx="9665">
                  <c:v>0.81355932203390002</c:v>
                </c:pt>
                <c:pt idx="9666">
                  <c:v>0.67796610169491534</c:v>
                </c:pt>
                <c:pt idx="9667">
                  <c:v>1.084745762711868</c:v>
                </c:pt>
                <c:pt idx="9668">
                  <c:v>0.5423728813559302</c:v>
                </c:pt>
                <c:pt idx="9669">
                  <c:v>0.27118644067796632</c:v>
                </c:pt>
                <c:pt idx="9670">
                  <c:v>0.67796610169491534</c:v>
                </c:pt>
                <c:pt idx="9671">
                  <c:v>0.81355932203390002</c:v>
                </c:pt>
                <c:pt idx="9672">
                  <c:v>0.27118644067796632</c:v>
                </c:pt>
                <c:pt idx="9673">
                  <c:v>0.40677966101695018</c:v>
                </c:pt>
                <c:pt idx="9674">
                  <c:v>0.81355932203390002</c:v>
                </c:pt>
                <c:pt idx="9675">
                  <c:v>0.67796610169491534</c:v>
                </c:pt>
                <c:pt idx="9676">
                  <c:v>0.40677966101695018</c:v>
                </c:pt>
                <c:pt idx="9677">
                  <c:v>0.40677966101695018</c:v>
                </c:pt>
                <c:pt idx="9678">
                  <c:v>0.5423728813559302</c:v>
                </c:pt>
                <c:pt idx="9679">
                  <c:v>0.67796610169491534</c:v>
                </c:pt>
                <c:pt idx="9680">
                  <c:v>0.40677966101695018</c:v>
                </c:pt>
                <c:pt idx="9681">
                  <c:v>0.40677966101695018</c:v>
                </c:pt>
                <c:pt idx="9682">
                  <c:v>0.40677966101695018</c:v>
                </c:pt>
                <c:pt idx="9683">
                  <c:v>0.5423728813559302</c:v>
                </c:pt>
                <c:pt idx="9684">
                  <c:v>0.67796610169491534</c:v>
                </c:pt>
                <c:pt idx="9685">
                  <c:v>0.5423728813559302</c:v>
                </c:pt>
                <c:pt idx="9686">
                  <c:v>0.9491525423728816</c:v>
                </c:pt>
                <c:pt idx="9687">
                  <c:v>0.81355932203390002</c:v>
                </c:pt>
                <c:pt idx="9688">
                  <c:v>0.5423728813559302</c:v>
                </c:pt>
                <c:pt idx="9689">
                  <c:v>0.40677966101695018</c:v>
                </c:pt>
                <c:pt idx="9690">
                  <c:v>0.67796610169491534</c:v>
                </c:pt>
                <c:pt idx="9691">
                  <c:v>0.81355932203390002</c:v>
                </c:pt>
                <c:pt idx="9692">
                  <c:v>0.40677966101695018</c:v>
                </c:pt>
                <c:pt idx="9693">
                  <c:v>0.40677966101695018</c:v>
                </c:pt>
                <c:pt idx="9694">
                  <c:v>0.5423728813559302</c:v>
                </c:pt>
                <c:pt idx="9695">
                  <c:v>0.67796610169491534</c:v>
                </c:pt>
                <c:pt idx="9696">
                  <c:v>0.81355932203390002</c:v>
                </c:pt>
                <c:pt idx="9697">
                  <c:v>0.5423728813559302</c:v>
                </c:pt>
                <c:pt idx="9698">
                  <c:v>0.40677966101695018</c:v>
                </c:pt>
                <c:pt idx="9699">
                  <c:v>0.81355932203390002</c:v>
                </c:pt>
                <c:pt idx="9700">
                  <c:v>0.67796610169491534</c:v>
                </c:pt>
                <c:pt idx="9701">
                  <c:v>0.40677966101695018</c:v>
                </c:pt>
                <c:pt idx="9702">
                  <c:v>0.67796610169491534</c:v>
                </c:pt>
                <c:pt idx="9703">
                  <c:v>0.5423728813559302</c:v>
                </c:pt>
                <c:pt idx="9704">
                  <c:v>0.27118644067796632</c:v>
                </c:pt>
                <c:pt idx="9705">
                  <c:v>0.81355932203390002</c:v>
                </c:pt>
                <c:pt idx="9706">
                  <c:v>0.40677966101695018</c:v>
                </c:pt>
                <c:pt idx="9707">
                  <c:v>0.67796610169491534</c:v>
                </c:pt>
                <c:pt idx="9708">
                  <c:v>0.5423728813559302</c:v>
                </c:pt>
                <c:pt idx="9709">
                  <c:v>0.40677966101695018</c:v>
                </c:pt>
                <c:pt idx="9710">
                  <c:v>0.67796610169491534</c:v>
                </c:pt>
                <c:pt idx="9711">
                  <c:v>0.67796610169491534</c:v>
                </c:pt>
                <c:pt idx="9712">
                  <c:v>0.67796610169491534</c:v>
                </c:pt>
                <c:pt idx="9713">
                  <c:v>0.5423728813559302</c:v>
                </c:pt>
                <c:pt idx="9714">
                  <c:v>0.9491525423728816</c:v>
                </c:pt>
                <c:pt idx="9715">
                  <c:v>0.40677966101695018</c:v>
                </c:pt>
                <c:pt idx="9716">
                  <c:v>0.40677966101695018</c:v>
                </c:pt>
                <c:pt idx="9717">
                  <c:v>0.40677966101695018</c:v>
                </c:pt>
                <c:pt idx="9718">
                  <c:v>0.40677966101695018</c:v>
                </c:pt>
                <c:pt idx="9719">
                  <c:v>0.81355932203390002</c:v>
                </c:pt>
                <c:pt idx="9720">
                  <c:v>0.5423728813559302</c:v>
                </c:pt>
                <c:pt idx="9721">
                  <c:v>0.81355932203390002</c:v>
                </c:pt>
                <c:pt idx="9722">
                  <c:v>0.67796610169491534</c:v>
                </c:pt>
                <c:pt idx="9723">
                  <c:v>0.81355932203390002</c:v>
                </c:pt>
                <c:pt idx="9724">
                  <c:v>0.5423728813559302</c:v>
                </c:pt>
                <c:pt idx="9725">
                  <c:v>0.81355932203390002</c:v>
                </c:pt>
                <c:pt idx="9726">
                  <c:v>0.5423728813559302</c:v>
                </c:pt>
                <c:pt idx="9727">
                  <c:v>0.81355932203390002</c:v>
                </c:pt>
                <c:pt idx="9728">
                  <c:v>0.67796610169491534</c:v>
                </c:pt>
                <c:pt idx="9729">
                  <c:v>0.5423728813559302</c:v>
                </c:pt>
                <c:pt idx="9730">
                  <c:v>0.40677966101695018</c:v>
                </c:pt>
                <c:pt idx="9731">
                  <c:v>0.40677966101695018</c:v>
                </c:pt>
                <c:pt idx="9732">
                  <c:v>0.9491525423728816</c:v>
                </c:pt>
                <c:pt idx="9733">
                  <c:v>0.81355932203390002</c:v>
                </c:pt>
                <c:pt idx="9734">
                  <c:v>0.67796610169491534</c:v>
                </c:pt>
                <c:pt idx="9735">
                  <c:v>0.5423728813559302</c:v>
                </c:pt>
                <c:pt idx="9736">
                  <c:v>0.67796610169491534</c:v>
                </c:pt>
                <c:pt idx="9737">
                  <c:v>0.27118644067796632</c:v>
                </c:pt>
                <c:pt idx="9738">
                  <c:v>0.5423728813559302</c:v>
                </c:pt>
                <c:pt idx="9739">
                  <c:v>0.40677966101695018</c:v>
                </c:pt>
                <c:pt idx="9740">
                  <c:v>0.81355932203390002</c:v>
                </c:pt>
                <c:pt idx="9741">
                  <c:v>0.81355932203390002</c:v>
                </c:pt>
                <c:pt idx="9742">
                  <c:v>0.81355932203390002</c:v>
                </c:pt>
                <c:pt idx="9743">
                  <c:v>0.67796610169491534</c:v>
                </c:pt>
                <c:pt idx="9744">
                  <c:v>0.5423728813559302</c:v>
                </c:pt>
                <c:pt idx="9745">
                  <c:v>0.5423728813559302</c:v>
                </c:pt>
                <c:pt idx="9746">
                  <c:v>0.67796610169491534</c:v>
                </c:pt>
                <c:pt idx="9747">
                  <c:v>0.40677966101695018</c:v>
                </c:pt>
                <c:pt idx="9748">
                  <c:v>0.9491525423728816</c:v>
                </c:pt>
                <c:pt idx="9749">
                  <c:v>0.67796610169491534</c:v>
                </c:pt>
                <c:pt idx="9750">
                  <c:v>0.5423728813559302</c:v>
                </c:pt>
                <c:pt idx="9751">
                  <c:v>0.67796610169491534</c:v>
                </c:pt>
                <c:pt idx="9752">
                  <c:v>0.5423728813559302</c:v>
                </c:pt>
                <c:pt idx="9753">
                  <c:v>0.67796610169491534</c:v>
                </c:pt>
                <c:pt idx="9754">
                  <c:v>0.5423728813559302</c:v>
                </c:pt>
                <c:pt idx="9755">
                  <c:v>0.40677966101695018</c:v>
                </c:pt>
                <c:pt idx="9756">
                  <c:v>0.67796610169491534</c:v>
                </c:pt>
                <c:pt idx="9757">
                  <c:v>0.40677966101695018</c:v>
                </c:pt>
                <c:pt idx="9758">
                  <c:v>0.5423728813559302</c:v>
                </c:pt>
                <c:pt idx="9759">
                  <c:v>0.40677966101695018</c:v>
                </c:pt>
                <c:pt idx="9760">
                  <c:v>0.67796610169491534</c:v>
                </c:pt>
                <c:pt idx="9761">
                  <c:v>0.5423728813559302</c:v>
                </c:pt>
                <c:pt idx="9762">
                  <c:v>0.81355932203390002</c:v>
                </c:pt>
                <c:pt idx="9763">
                  <c:v>0.40677966101695018</c:v>
                </c:pt>
                <c:pt idx="9764">
                  <c:v>0.9491525423728816</c:v>
                </c:pt>
                <c:pt idx="9765">
                  <c:v>0.5423728813559302</c:v>
                </c:pt>
                <c:pt idx="9766">
                  <c:v>0.81355932203390002</c:v>
                </c:pt>
                <c:pt idx="9767">
                  <c:v>0.5423728813559302</c:v>
                </c:pt>
                <c:pt idx="9768">
                  <c:v>0.67796610169491534</c:v>
                </c:pt>
                <c:pt idx="9769">
                  <c:v>0.67796610169491534</c:v>
                </c:pt>
                <c:pt idx="9770">
                  <c:v>0.40677966101695018</c:v>
                </c:pt>
                <c:pt idx="9771">
                  <c:v>0.5423728813559302</c:v>
                </c:pt>
                <c:pt idx="9772">
                  <c:v>0.5423728813559302</c:v>
                </c:pt>
                <c:pt idx="9773">
                  <c:v>0.5423728813559302</c:v>
                </c:pt>
                <c:pt idx="9774">
                  <c:v>0.40677966101695018</c:v>
                </c:pt>
                <c:pt idx="9775">
                  <c:v>0.67796610169491534</c:v>
                </c:pt>
                <c:pt idx="9776">
                  <c:v>0.67796610169491534</c:v>
                </c:pt>
                <c:pt idx="9777">
                  <c:v>0.5423728813559302</c:v>
                </c:pt>
                <c:pt idx="9778">
                  <c:v>0.40677966101695018</c:v>
                </c:pt>
                <c:pt idx="9779">
                  <c:v>0.67796610169491534</c:v>
                </c:pt>
                <c:pt idx="9780">
                  <c:v>0.67796610169491534</c:v>
                </c:pt>
                <c:pt idx="9781">
                  <c:v>0.81355932203390002</c:v>
                </c:pt>
                <c:pt idx="9782">
                  <c:v>0.5423728813559302</c:v>
                </c:pt>
                <c:pt idx="9783">
                  <c:v>0.9491525423728816</c:v>
                </c:pt>
                <c:pt idx="9784">
                  <c:v>0.40677966101695018</c:v>
                </c:pt>
                <c:pt idx="9785">
                  <c:v>0.81355932203390002</c:v>
                </c:pt>
                <c:pt idx="9786">
                  <c:v>0.81355932203390002</c:v>
                </c:pt>
                <c:pt idx="9787">
                  <c:v>0.9491525423728816</c:v>
                </c:pt>
                <c:pt idx="9788">
                  <c:v>0.67796610169491534</c:v>
                </c:pt>
                <c:pt idx="9789">
                  <c:v>0.81355932203390002</c:v>
                </c:pt>
                <c:pt idx="9790">
                  <c:v>0.40677966101695018</c:v>
                </c:pt>
                <c:pt idx="9791">
                  <c:v>0.81355932203390002</c:v>
                </c:pt>
                <c:pt idx="9792">
                  <c:v>0.40677966101695018</c:v>
                </c:pt>
                <c:pt idx="9793">
                  <c:v>0.5423728813559302</c:v>
                </c:pt>
                <c:pt idx="9794">
                  <c:v>0.40677966101695018</c:v>
                </c:pt>
                <c:pt idx="9795">
                  <c:v>0.5423728813559302</c:v>
                </c:pt>
                <c:pt idx="9796">
                  <c:v>0.67796610169491534</c:v>
                </c:pt>
                <c:pt idx="9797">
                  <c:v>0.5423728813559302</c:v>
                </c:pt>
                <c:pt idx="9798">
                  <c:v>0.5423728813559302</c:v>
                </c:pt>
                <c:pt idx="9799">
                  <c:v>0.40677966101695018</c:v>
                </c:pt>
                <c:pt idx="9800">
                  <c:v>0.40677966101695018</c:v>
                </c:pt>
                <c:pt idx="9801">
                  <c:v>0.40677966101695018</c:v>
                </c:pt>
                <c:pt idx="9802">
                  <c:v>0.5423728813559302</c:v>
                </c:pt>
                <c:pt idx="9803">
                  <c:v>0.67796610169491534</c:v>
                </c:pt>
                <c:pt idx="9804">
                  <c:v>0.40677966101695018</c:v>
                </c:pt>
                <c:pt idx="9805">
                  <c:v>0.27118644067796632</c:v>
                </c:pt>
                <c:pt idx="9806">
                  <c:v>0.27118644067796632</c:v>
                </c:pt>
                <c:pt idx="9807">
                  <c:v>0.5423728813559302</c:v>
                </c:pt>
                <c:pt idx="9808">
                  <c:v>0.5423728813559302</c:v>
                </c:pt>
                <c:pt idx="9809">
                  <c:v>0.40677966101695018</c:v>
                </c:pt>
                <c:pt idx="9810">
                  <c:v>0.5423728813559302</c:v>
                </c:pt>
                <c:pt idx="9811">
                  <c:v>0.9491525423728816</c:v>
                </c:pt>
                <c:pt idx="9812">
                  <c:v>0.40677966101695018</c:v>
                </c:pt>
                <c:pt idx="9813">
                  <c:v>0.5423728813559302</c:v>
                </c:pt>
                <c:pt idx="9814">
                  <c:v>0.67796610169491534</c:v>
                </c:pt>
                <c:pt idx="9815">
                  <c:v>0.13559322033898305</c:v>
                </c:pt>
                <c:pt idx="9816">
                  <c:v>0.40677966101695018</c:v>
                </c:pt>
                <c:pt idx="9817">
                  <c:v>0.67796610169491534</c:v>
                </c:pt>
                <c:pt idx="9818">
                  <c:v>0.5423728813559302</c:v>
                </c:pt>
                <c:pt idx="9819">
                  <c:v>0.5423728813559302</c:v>
                </c:pt>
                <c:pt idx="9820">
                  <c:v>0.5423728813559302</c:v>
                </c:pt>
                <c:pt idx="9821">
                  <c:v>0.40677966101695018</c:v>
                </c:pt>
                <c:pt idx="9822">
                  <c:v>0.40677966101695018</c:v>
                </c:pt>
                <c:pt idx="9823">
                  <c:v>0.40677966101695018</c:v>
                </c:pt>
                <c:pt idx="9824">
                  <c:v>0.40677966101695018</c:v>
                </c:pt>
                <c:pt idx="9825">
                  <c:v>0.81355932203390002</c:v>
                </c:pt>
                <c:pt idx="9826">
                  <c:v>0.27118644067796632</c:v>
                </c:pt>
                <c:pt idx="9827">
                  <c:v>0.5423728813559302</c:v>
                </c:pt>
                <c:pt idx="9828">
                  <c:v>0.27118644067796632</c:v>
                </c:pt>
                <c:pt idx="9829">
                  <c:v>0.9491525423728816</c:v>
                </c:pt>
                <c:pt idx="9830">
                  <c:v>0.27118644067796632</c:v>
                </c:pt>
                <c:pt idx="9831">
                  <c:v>0.5423728813559302</c:v>
                </c:pt>
                <c:pt idx="9832">
                  <c:v>0.5423728813559302</c:v>
                </c:pt>
                <c:pt idx="9833">
                  <c:v>0.40677966101695018</c:v>
                </c:pt>
                <c:pt idx="9834">
                  <c:v>0.67796610169491534</c:v>
                </c:pt>
                <c:pt idx="9835">
                  <c:v>0.5423728813559302</c:v>
                </c:pt>
                <c:pt idx="9836">
                  <c:v>0.5423728813559302</c:v>
                </c:pt>
                <c:pt idx="9837">
                  <c:v>0.40677966101695018</c:v>
                </c:pt>
                <c:pt idx="9838">
                  <c:v>0.40677966101695018</c:v>
                </c:pt>
                <c:pt idx="9839">
                  <c:v>0.40677966101695018</c:v>
                </c:pt>
                <c:pt idx="9840">
                  <c:v>0.40677966101695018</c:v>
                </c:pt>
                <c:pt idx="9841">
                  <c:v>0</c:v>
                </c:pt>
                <c:pt idx="9842">
                  <c:v>0.40677966101695018</c:v>
                </c:pt>
                <c:pt idx="9843">
                  <c:v>0.27118644067796632</c:v>
                </c:pt>
                <c:pt idx="9844">
                  <c:v>0.5423728813559302</c:v>
                </c:pt>
                <c:pt idx="9845">
                  <c:v>0.5423728813559302</c:v>
                </c:pt>
                <c:pt idx="9846">
                  <c:v>0.67796610169491534</c:v>
                </c:pt>
                <c:pt idx="9847">
                  <c:v>0.67796610169491534</c:v>
                </c:pt>
                <c:pt idx="9848">
                  <c:v>0.27118644067796632</c:v>
                </c:pt>
                <c:pt idx="9849">
                  <c:v>0.5423728813559302</c:v>
                </c:pt>
                <c:pt idx="9850">
                  <c:v>0.81355932203390002</c:v>
                </c:pt>
                <c:pt idx="9851">
                  <c:v>0.40677966101695018</c:v>
                </c:pt>
                <c:pt idx="9852">
                  <c:v>0.27118644067796632</c:v>
                </c:pt>
                <c:pt idx="9853">
                  <c:v>0.5423728813559302</c:v>
                </c:pt>
                <c:pt idx="9854">
                  <c:v>0.5423728813559302</c:v>
                </c:pt>
                <c:pt idx="9855">
                  <c:v>0.40677966101695018</c:v>
                </c:pt>
                <c:pt idx="9856">
                  <c:v>0.40677966101695018</c:v>
                </c:pt>
                <c:pt idx="9857">
                  <c:v>0.40677966101695018</c:v>
                </c:pt>
                <c:pt idx="9858">
                  <c:v>0.67796610169491534</c:v>
                </c:pt>
                <c:pt idx="9859">
                  <c:v>0.40677966101695018</c:v>
                </c:pt>
                <c:pt idx="9860">
                  <c:v>0.67796610169491534</c:v>
                </c:pt>
                <c:pt idx="9861">
                  <c:v>0.5423728813559302</c:v>
                </c:pt>
                <c:pt idx="9862">
                  <c:v>0.40677966101695018</c:v>
                </c:pt>
                <c:pt idx="9863">
                  <c:v>0.67796610169491534</c:v>
                </c:pt>
                <c:pt idx="9864">
                  <c:v>0.9491525423728816</c:v>
                </c:pt>
                <c:pt idx="9865">
                  <c:v>0.5423728813559302</c:v>
                </c:pt>
                <c:pt idx="9866">
                  <c:v>0.81355932203390002</c:v>
                </c:pt>
                <c:pt idx="9867">
                  <c:v>0.67796610169491534</c:v>
                </c:pt>
                <c:pt idx="9868">
                  <c:v>0.5423728813559302</c:v>
                </c:pt>
                <c:pt idx="9869">
                  <c:v>0.5423728813559302</c:v>
                </c:pt>
                <c:pt idx="9870">
                  <c:v>0.40677966101695018</c:v>
                </c:pt>
                <c:pt idx="9871">
                  <c:v>0.27118644067796632</c:v>
                </c:pt>
                <c:pt idx="9872">
                  <c:v>0.40677966101695018</c:v>
                </c:pt>
                <c:pt idx="9873">
                  <c:v>0.5423728813559302</c:v>
                </c:pt>
                <c:pt idx="9874">
                  <c:v>0.27118644067796632</c:v>
                </c:pt>
                <c:pt idx="9875">
                  <c:v>0.40677966101695018</c:v>
                </c:pt>
                <c:pt idx="9876">
                  <c:v>0.40677966101695018</c:v>
                </c:pt>
                <c:pt idx="9877">
                  <c:v>0.81355932203390002</c:v>
                </c:pt>
                <c:pt idx="9878">
                  <c:v>0.13559322033898305</c:v>
                </c:pt>
                <c:pt idx="9879">
                  <c:v>0.67796610169491534</c:v>
                </c:pt>
                <c:pt idx="9880">
                  <c:v>0.40677966101695018</c:v>
                </c:pt>
                <c:pt idx="9881">
                  <c:v>0.67796610169491534</c:v>
                </c:pt>
                <c:pt idx="9882">
                  <c:v>0.5423728813559302</c:v>
                </c:pt>
                <c:pt idx="9883">
                  <c:v>0.5423728813559302</c:v>
                </c:pt>
                <c:pt idx="9884">
                  <c:v>0.81355932203390002</c:v>
                </c:pt>
                <c:pt idx="9885">
                  <c:v>0.5423728813559302</c:v>
                </c:pt>
                <c:pt idx="9886">
                  <c:v>0.27118644067796632</c:v>
                </c:pt>
                <c:pt idx="9887">
                  <c:v>0.13559322033898305</c:v>
                </c:pt>
                <c:pt idx="9888">
                  <c:v>0.40677966101695018</c:v>
                </c:pt>
                <c:pt idx="9889">
                  <c:v>0.5423728813559302</c:v>
                </c:pt>
                <c:pt idx="9890">
                  <c:v>0.67796610169491534</c:v>
                </c:pt>
                <c:pt idx="9891">
                  <c:v>0.5423728813559302</c:v>
                </c:pt>
                <c:pt idx="9892">
                  <c:v>0.67796610169491534</c:v>
                </c:pt>
                <c:pt idx="9893">
                  <c:v>0.40677966101695018</c:v>
                </c:pt>
                <c:pt idx="9894">
                  <c:v>0.67796610169491534</c:v>
                </c:pt>
                <c:pt idx="9895">
                  <c:v>0.40677966101695018</c:v>
                </c:pt>
                <c:pt idx="9896">
                  <c:v>0.5423728813559302</c:v>
                </c:pt>
                <c:pt idx="9897">
                  <c:v>0.67796610169491534</c:v>
                </c:pt>
                <c:pt idx="9898">
                  <c:v>0.5423728813559302</c:v>
                </c:pt>
                <c:pt idx="9899">
                  <c:v>0.40677966101695018</c:v>
                </c:pt>
                <c:pt idx="9900">
                  <c:v>0.5423728813559302</c:v>
                </c:pt>
                <c:pt idx="9901">
                  <c:v>0.67796610169491534</c:v>
                </c:pt>
                <c:pt idx="9902">
                  <c:v>0.40677966101695018</c:v>
                </c:pt>
                <c:pt idx="9903">
                  <c:v>0.67796610169491534</c:v>
                </c:pt>
                <c:pt idx="9904">
                  <c:v>0.40677966101695018</c:v>
                </c:pt>
                <c:pt idx="9905">
                  <c:v>0.40677966101695018</c:v>
                </c:pt>
                <c:pt idx="9906">
                  <c:v>0.5423728813559302</c:v>
                </c:pt>
                <c:pt idx="9907">
                  <c:v>0.5423728813559302</c:v>
                </c:pt>
                <c:pt idx="9908">
                  <c:v>0.27118644067796632</c:v>
                </c:pt>
                <c:pt idx="9909">
                  <c:v>0.67796610169491534</c:v>
                </c:pt>
                <c:pt idx="9910">
                  <c:v>0.81355932203390002</c:v>
                </c:pt>
                <c:pt idx="9911">
                  <c:v>0.81355932203390002</c:v>
                </c:pt>
                <c:pt idx="9912">
                  <c:v>0.40677966101695018</c:v>
                </c:pt>
                <c:pt idx="9913">
                  <c:v>0.27118644067796632</c:v>
                </c:pt>
                <c:pt idx="9914">
                  <c:v>0.27118644067796632</c:v>
                </c:pt>
                <c:pt idx="9915">
                  <c:v>0.13559322033898305</c:v>
                </c:pt>
                <c:pt idx="9916">
                  <c:v>0.9491525423728816</c:v>
                </c:pt>
                <c:pt idx="9917">
                  <c:v>0.40677966101695018</c:v>
                </c:pt>
                <c:pt idx="9918">
                  <c:v>0.27118644067796632</c:v>
                </c:pt>
                <c:pt idx="9919">
                  <c:v>0.40677966101695018</c:v>
                </c:pt>
                <c:pt idx="9920">
                  <c:v>0.40677966101695018</c:v>
                </c:pt>
                <c:pt idx="9921">
                  <c:v>0.27118644067796632</c:v>
                </c:pt>
                <c:pt idx="9922">
                  <c:v>0.5423728813559302</c:v>
                </c:pt>
                <c:pt idx="9923">
                  <c:v>0.5423728813559302</c:v>
                </c:pt>
                <c:pt idx="9924">
                  <c:v>0.40677966101695018</c:v>
                </c:pt>
                <c:pt idx="9925">
                  <c:v>0.27118644067796632</c:v>
                </c:pt>
                <c:pt idx="9926">
                  <c:v>1.2203389830508475</c:v>
                </c:pt>
                <c:pt idx="9927">
                  <c:v>0.67796610169491534</c:v>
                </c:pt>
                <c:pt idx="9928">
                  <c:v>0.81355932203390002</c:v>
                </c:pt>
                <c:pt idx="9929">
                  <c:v>0.40677966101695018</c:v>
                </c:pt>
                <c:pt idx="9930">
                  <c:v>0.27118644067796632</c:v>
                </c:pt>
                <c:pt idx="9931">
                  <c:v>0.67796610169491534</c:v>
                </c:pt>
                <c:pt idx="9932">
                  <c:v>0.40677966101695018</c:v>
                </c:pt>
                <c:pt idx="9933">
                  <c:v>0.40677966101695018</c:v>
                </c:pt>
                <c:pt idx="9934">
                  <c:v>0.40677966101695018</c:v>
                </c:pt>
                <c:pt idx="9935">
                  <c:v>0.40677966101695018</c:v>
                </c:pt>
                <c:pt idx="9936">
                  <c:v>0.40677966101695018</c:v>
                </c:pt>
                <c:pt idx="9937">
                  <c:v>0.40677966101695018</c:v>
                </c:pt>
                <c:pt idx="9938">
                  <c:v>0.27118644067796632</c:v>
                </c:pt>
                <c:pt idx="9939">
                  <c:v>0.81355932203390002</c:v>
                </c:pt>
                <c:pt idx="9940">
                  <c:v>0.5423728813559302</c:v>
                </c:pt>
                <c:pt idx="9941">
                  <c:v>0.40677966101695018</c:v>
                </c:pt>
                <c:pt idx="9942">
                  <c:v>0.67796610169491534</c:v>
                </c:pt>
                <c:pt idx="9943">
                  <c:v>0.67796610169491534</c:v>
                </c:pt>
                <c:pt idx="9944">
                  <c:v>0.40677966101695018</c:v>
                </c:pt>
                <c:pt idx="9945">
                  <c:v>0.27118644067796632</c:v>
                </c:pt>
                <c:pt idx="9946">
                  <c:v>0.40677966101695018</c:v>
                </c:pt>
                <c:pt idx="9947">
                  <c:v>0.81355932203390002</c:v>
                </c:pt>
                <c:pt idx="9948">
                  <c:v>0.13559322033898305</c:v>
                </c:pt>
                <c:pt idx="9949">
                  <c:v>0.9491525423728816</c:v>
                </c:pt>
                <c:pt idx="9950">
                  <c:v>0.5423728813559302</c:v>
                </c:pt>
                <c:pt idx="9951">
                  <c:v>0.27118644067796632</c:v>
                </c:pt>
                <c:pt idx="9952">
                  <c:v>0.40677966101695018</c:v>
                </c:pt>
                <c:pt idx="9953">
                  <c:v>0.5423728813559302</c:v>
                </c:pt>
                <c:pt idx="9954">
                  <c:v>0.67796610169491534</c:v>
                </c:pt>
                <c:pt idx="9955">
                  <c:v>0.5423728813559302</c:v>
                </c:pt>
                <c:pt idx="9956">
                  <c:v>0.67796610169491534</c:v>
                </c:pt>
                <c:pt idx="9957">
                  <c:v>0.67796610169491534</c:v>
                </c:pt>
                <c:pt idx="9958">
                  <c:v>0.67796610169491534</c:v>
                </c:pt>
                <c:pt idx="9959">
                  <c:v>0.67796610169491534</c:v>
                </c:pt>
                <c:pt idx="9960">
                  <c:v>0.5423728813559302</c:v>
                </c:pt>
                <c:pt idx="9961">
                  <c:v>0.9491525423728816</c:v>
                </c:pt>
                <c:pt idx="9962">
                  <c:v>0.67796610169491534</c:v>
                </c:pt>
                <c:pt idx="9963">
                  <c:v>0.40677966101695018</c:v>
                </c:pt>
                <c:pt idx="9964">
                  <c:v>0.5423728813559302</c:v>
                </c:pt>
                <c:pt idx="9965">
                  <c:v>0.5423728813559302</c:v>
                </c:pt>
                <c:pt idx="9966">
                  <c:v>0.40677966101695018</c:v>
                </c:pt>
                <c:pt idx="9967">
                  <c:v>0.40677966101695018</c:v>
                </c:pt>
                <c:pt idx="9968">
                  <c:v>0.67796610169491534</c:v>
                </c:pt>
                <c:pt idx="9969">
                  <c:v>0.67796610169491534</c:v>
                </c:pt>
                <c:pt idx="9970">
                  <c:v>0.81355932203390002</c:v>
                </c:pt>
                <c:pt idx="9971">
                  <c:v>0.5423728813559302</c:v>
                </c:pt>
                <c:pt idx="9972">
                  <c:v>0.40677966101695018</c:v>
                </c:pt>
                <c:pt idx="9973">
                  <c:v>0.5423728813559302</c:v>
                </c:pt>
                <c:pt idx="9974">
                  <c:v>0.81355932203390002</c:v>
                </c:pt>
                <c:pt idx="9975">
                  <c:v>0.67796610169491534</c:v>
                </c:pt>
                <c:pt idx="9976">
                  <c:v>0.27118644067796632</c:v>
                </c:pt>
                <c:pt idx="9977">
                  <c:v>1.084745762711868</c:v>
                </c:pt>
                <c:pt idx="9978">
                  <c:v>0.9491525423728816</c:v>
                </c:pt>
                <c:pt idx="9979">
                  <c:v>0.81355932203390002</c:v>
                </c:pt>
                <c:pt idx="9980">
                  <c:v>0.67796610169491534</c:v>
                </c:pt>
                <c:pt idx="9981">
                  <c:v>0.5423728813559302</c:v>
                </c:pt>
                <c:pt idx="9982">
                  <c:v>0.27118644067796632</c:v>
                </c:pt>
                <c:pt idx="9983">
                  <c:v>0.5423728813559302</c:v>
                </c:pt>
                <c:pt idx="9984">
                  <c:v>0.5423728813559302</c:v>
                </c:pt>
                <c:pt idx="9985">
                  <c:v>0.40677966101695018</c:v>
                </c:pt>
                <c:pt idx="9986">
                  <c:v>0.40677966101695018</c:v>
                </c:pt>
                <c:pt idx="9987">
                  <c:v>0.5423728813559302</c:v>
                </c:pt>
                <c:pt idx="9988">
                  <c:v>0.9491525423728816</c:v>
                </c:pt>
                <c:pt idx="9989">
                  <c:v>0.5423728813559302</c:v>
                </c:pt>
                <c:pt idx="9990">
                  <c:v>1.084745762711868</c:v>
                </c:pt>
                <c:pt idx="9991">
                  <c:v>0.27118644067796632</c:v>
                </c:pt>
                <c:pt idx="9992">
                  <c:v>0.9491525423728816</c:v>
                </c:pt>
                <c:pt idx="9993">
                  <c:v>0.27118644067796632</c:v>
                </c:pt>
                <c:pt idx="9994">
                  <c:v>0.13559322033898305</c:v>
                </c:pt>
                <c:pt idx="9995">
                  <c:v>0.67796610169491534</c:v>
                </c:pt>
                <c:pt idx="9996">
                  <c:v>0.9491525423728816</c:v>
                </c:pt>
                <c:pt idx="9997">
                  <c:v>0.27118644067796632</c:v>
                </c:pt>
                <c:pt idx="9998">
                  <c:v>1.084745762711868</c:v>
                </c:pt>
                <c:pt idx="9999">
                  <c:v>0.67796610169491534</c:v>
                </c:pt>
              </c:numCache>
            </c:numRef>
          </c:yVal>
          <c:smooth val="0"/>
          <c:extLst>
            <c:ext xmlns:c16="http://schemas.microsoft.com/office/drawing/2014/chart" uri="{C3380CC4-5D6E-409C-BE32-E72D297353CC}">
              <c16:uniqueId val="{00000001-FF2D-46DF-A3A9-A70E1FA4070C}"/>
            </c:ext>
          </c:extLst>
        </c:ser>
        <c:dLbls>
          <c:showLegendKey val="0"/>
          <c:showVal val="0"/>
          <c:showCatName val="0"/>
          <c:showSerName val="0"/>
          <c:showPercent val="0"/>
          <c:showBubbleSize val="0"/>
        </c:dLbls>
        <c:axId val="126497152"/>
        <c:axId val="126483072"/>
      </c:scatterChart>
      <c:valAx>
        <c:axId val="12579571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E+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26481536"/>
        <c:crosses val="autoZero"/>
        <c:crossBetween val="midCat"/>
        <c:majorUnit val="1.0000000000000005E-2"/>
      </c:valAx>
      <c:valAx>
        <c:axId val="1264815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795712"/>
        <c:crosses val="autoZero"/>
        <c:crossBetween val="midCat"/>
      </c:valAx>
      <c:valAx>
        <c:axId val="126483072"/>
        <c:scaling>
          <c:orientation val="minMax"/>
          <c:min val="0"/>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497152"/>
        <c:crosses val="max"/>
        <c:crossBetween val="midCat"/>
        <c:majorUnit val="2.5"/>
      </c:valAx>
      <c:valAx>
        <c:axId val="126497152"/>
        <c:scaling>
          <c:orientation val="minMax"/>
        </c:scaling>
        <c:delete val="1"/>
        <c:axPos val="b"/>
        <c:numFmt formatCode="0.00E+00" sourceLinked="1"/>
        <c:majorTickMark val="none"/>
        <c:minorTickMark val="none"/>
        <c:tickLblPos val="none"/>
        <c:crossAx val="1264830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CFEF6-A52A-49DF-898F-F611409B6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Cathx Ocean 2012</Template>
  <TotalTime>3</TotalTime>
  <Pages>19</Pages>
  <Words>4127</Words>
  <Characters>23529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Aphos 32 Operating Manual</vt:lpstr>
    </vt:vector>
  </TitlesOfParts>
  <Company>Cathx ocean</Company>
  <LinksUpToDate>false</LinksUpToDate>
  <CharactersWithSpaces>27601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Aphos 32 Operating Manual</dc:title>
  <dc:subject>CA80-0185</dc:subject>
  <dc:creator>Frank Lennon;Fergal Brennan</dc:creator>
  <cp:lastModifiedBy>Alana Sherman</cp:lastModifiedBy>
  <cp:revision>3</cp:revision>
  <cp:lastPrinted>2019-03-15T16:54:00Z</cp:lastPrinted>
  <dcterms:created xsi:type="dcterms:W3CDTF">2016-04-28T18:27:00Z</dcterms:created>
  <dcterms:modified xsi:type="dcterms:W3CDTF">2019-03-15T16:56:00Z</dcterms:modified>
</cp:coreProperties>
</file>