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56" w:rsidRDefault="00B95256">
      <w:r>
        <w:t>Pelagic Benthic</w:t>
      </w:r>
    </w:p>
    <w:p w:rsidR="00B95256" w:rsidRDefault="00B95256" w:rsidP="00BB7335">
      <w:r>
        <w:t>March 20, 2013</w:t>
      </w:r>
    </w:p>
    <w:p w:rsidR="00B95256" w:rsidRDefault="00B95256"/>
    <w:p w:rsidR="00B95256" w:rsidRDefault="00B95256" w:rsidP="00C67E09">
      <w:pPr>
        <w:numPr>
          <w:ilvl w:val="0"/>
          <w:numId w:val="1"/>
        </w:numPr>
      </w:pPr>
      <w:r>
        <w:t>Hours on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1865"/>
        <w:gridCol w:w="1774"/>
        <w:gridCol w:w="1774"/>
        <w:gridCol w:w="1573"/>
      </w:tblGrid>
      <w:tr w:rsidR="00B95256" w:rsidTr="00D605B1">
        <w:tc>
          <w:tcPr>
            <w:tcW w:w="1870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Engineer</w:t>
            </w:r>
          </w:p>
        </w:tc>
        <w:tc>
          <w:tcPr>
            <w:tcW w:w="1865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allocated</w:t>
            </w:r>
          </w:p>
        </w:tc>
        <w:tc>
          <w:tcPr>
            <w:tcW w:w="1774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used</w:t>
            </w:r>
          </w:p>
        </w:tc>
        <w:tc>
          <w:tcPr>
            <w:tcW w:w="1774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for cruise</w:t>
            </w:r>
          </w:p>
        </w:tc>
        <w:tc>
          <w:tcPr>
            <w:tcW w:w="1573" w:type="dxa"/>
          </w:tcPr>
          <w:p w:rsidR="00B95256" w:rsidRPr="00D605B1" w:rsidRDefault="00B95256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Remainder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Alana</w:t>
            </w:r>
          </w:p>
        </w:tc>
        <w:tc>
          <w:tcPr>
            <w:tcW w:w="1865" w:type="dxa"/>
          </w:tcPr>
          <w:p w:rsidR="00B95256" w:rsidRDefault="00B95256" w:rsidP="00C67E09">
            <w:r>
              <w:t>500</w:t>
            </w:r>
          </w:p>
        </w:tc>
        <w:tc>
          <w:tcPr>
            <w:tcW w:w="1774" w:type="dxa"/>
          </w:tcPr>
          <w:p w:rsidR="00B95256" w:rsidRDefault="00B95256" w:rsidP="00C67E09">
            <w:r>
              <w:t>186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>
            <w:r>
              <w:t>214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Paul</w:t>
            </w:r>
          </w:p>
        </w:tc>
        <w:tc>
          <w:tcPr>
            <w:tcW w:w="1865" w:type="dxa"/>
          </w:tcPr>
          <w:p w:rsidR="00B95256" w:rsidRDefault="00B95256" w:rsidP="00C67E09">
            <w:r>
              <w:t>240</w:t>
            </w:r>
          </w:p>
        </w:tc>
        <w:tc>
          <w:tcPr>
            <w:tcW w:w="1774" w:type="dxa"/>
          </w:tcPr>
          <w:p w:rsidR="00B95256" w:rsidRDefault="00B95256" w:rsidP="00C67E09">
            <w:r>
              <w:t>81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>
            <w:r>
              <w:t>59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Rich</w:t>
            </w:r>
          </w:p>
        </w:tc>
        <w:tc>
          <w:tcPr>
            <w:tcW w:w="1865" w:type="dxa"/>
          </w:tcPr>
          <w:p w:rsidR="00B95256" w:rsidRDefault="00B95256" w:rsidP="00C67E09">
            <w:r>
              <w:t>350</w:t>
            </w:r>
          </w:p>
        </w:tc>
        <w:tc>
          <w:tcPr>
            <w:tcW w:w="1774" w:type="dxa"/>
          </w:tcPr>
          <w:p w:rsidR="00B95256" w:rsidRDefault="00B95256" w:rsidP="00C67E09">
            <w:r>
              <w:t>28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>
            <w:r>
              <w:t>222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C67E09">
            <w:r>
              <w:t>Brett</w:t>
            </w:r>
          </w:p>
        </w:tc>
        <w:tc>
          <w:tcPr>
            <w:tcW w:w="1865" w:type="dxa"/>
          </w:tcPr>
          <w:p w:rsidR="00B95256" w:rsidRDefault="00B95256" w:rsidP="00C67E09">
            <w:r>
              <w:t>100</w:t>
            </w:r>
          </w:p>
        </w:tc>
        <w:tc>
          <w:tcPr>
            <w:tcW w:w="1774" w:type="dxa"/>
          </w:tcPr>
          <w:p w:rsidR="00B95256" w:rsidRDefault="00B95256" w:rsidP="00C67E09">
            <w:r>
              <w:t>30</w:t>
            </w:r>
          </w:p>
        </w:tc>
        <w:tc>
          <w:tcPr>
            <w:tcW w:w="1774" w:type="dxa"/>
          </w:tcPr>
          <w:p w:rsidR="00B95256" w:rsidRDefault="00B95256" w:rsidP="00C67E09">
            <w:r>
              <w:t>0</w:t>
            </w:r>
          </w:p>
        </w:tc>
        <w:tc>
          <w:tcPr>
            <w:tcW w:w="1573" w:type="dxa"/>
          </w:tcPr>
          <w:p w:rsidR="00B95256" w:rsidRDefault="00B95256" w:rsidP="00C67E09">
            <w:r>
              <w:t>70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DD3464">
            <w:r>
              <w:t>Larry</w:t>
            </w:r>
          </w:p>
        </w:tc>
        <w:tc>
          <w:tcPr>
            <w:tcW w:w="1865" w:type="dxa"/>
          </w:tcPr>
          <w:p w:rsidR="00B95256" w:rsidRDefault="00B95256" w:rsidP="00C67E09">
            <w:r>
              <w:t>200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774" w:type="dxa"/>
          </w:tcPr>
          <w:p w:rsidR="00B95256" w:rsidRDefault="00B95256" w:rsidP="00C67E09"/>
        </w:tc>
        <w:tc>
          <w:tcPr>
            <w:tcW w:w="1573" w:type="dxa"/>
          </w:tcPr>
          <w:p w:rsidR="00B95256" w:rsidRDefault="00B95256" w:rsidP="00C67E09">
            <w:r>
              <w:t>100</w:t>
            </w:r>
          </w:p>
        </w:tc>
      </w:tr>
      <w:tr w:rsidR="00B95256" w:rsidTr="00D605B1">
        <w:tc>
          <w:tcPr>
            <w:tcW w:w="1870" w:type="dxa"/>
          </w:tcPr>
          <w:p w:rsidR="00B95256" w:rsidRDefault="00B95256" w:rsidP="00DD3464">
            <w:r>
              <w:t>Johnny</w:t>
            </w:r>
          </w:p>
        </w:tc>
        <w:tc>
          <w:tcPr>
            <w:tcW w:w="1865" w:type="dxa"/>
          </w:tcPr>
          <w:p w:rsidR="00B95256" w:rsidRDefault="00B95256" w:rsidP="00C67E09"/>
        </w:tc>
        <w:tc>
          <w:tcPr>
            <w:tcW w:w="1774" w:type="dxa"/>
          </w:tcPr>
          <w:p w:rsidR="00B95256" w:rsidRDefault="00B95256" w:rsidP="00C67E09">
            <w:r>
              <w:t>92</w:t>
            </w:r>
          </w:p>
        </w:tc>
        <w:tc>
          <w:tcPr>
            <w:tcW w:w="1774" w:type="dxa"/>
          </w:tcPr>
          <w:p w:rsidR="00B95256" w:rsidRDefault="00B95256" w:rsidP="00C67E09">
            <w:r>
              <w:t>100</w:t>
            </w:r>
          </w:p>
        </w:tc>
        <w:tc>
          <w:tcPr>
            <w:tcW w:w="1573" w:type="dxa"/>
          </w:tcPr>
          <w:p w:rsidR="00B95256" w:rsidRDefault="00B95256" w:rsidP="00C67E09"/>
        </w:tc>
      </w:tr>
    </w:tbl>
    <w:p w:rsidR="00B95256" w:rsidRDefault="00B95256" w:rsidP="00C67E09">
      <w:r>
        <w:t xml:space="preserve"> </w:t>
      </w:r>
    </w:p>
    <w:p w:rsidR="00B95256" w:rsidRDefault="00B95256" w:rsidP="00DD3464">
      <w:pPr>
        <w:numPr>
          <w:ilvl w:val="0"/>
          <w:numId w:val="1"/>
        </w:numPr>
      </w:pPr>
      <w:r>
        <w:t>Project Tasks</w:t>
      </w:r>
    </w:p>
    <w:p w:rsidR="00B95256" w:rsidRDefault="00B95256" w:rsidP="00DD3464">
      <w:pPr>
        <w:numPr>
          <w:ilvl w:val="1"/>
          <w:numId w:val="1"/>
        </w:numPr>
      </w:pPr>
      <w:r>
        <w:t>Pulse 62 General Prep</w:t>
      </w:r>
    </w:p>
    <w:p w:rsidR="00B95256" w:rsidRDefault="00B95256" w:rsidP="00DE7CA1">
      <w:pPr>
        <w:numPr>
          <w:ilvl w:val="2"/>
          <w:numId w:val="1"/>
        </w:numPr>
      </w:pPr>
      <w:r>
        <w:t xml:space="preserve">Figure out mounting of stereo cameras for Ricketts- Brett,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tool sled</w:t>
      </w:r>
    </w:p>
    <w:p w:rsidR="00B95256" w:rsidRDefault="00B95256" w:rsidP="00165FA4">
      <w:pPr>
        <w:numPr>
          <w:ilvl w:val="1"/>
          <w:numId w:val="1"/>
        </w:numPr>
      </w:pPr>
      <w:r>
        <w:t>Pulse 63 Schedule</w:t>
      </w:r>
    </w:p>
    <w:p w:rsidR="00B95256" w:rsidRDefault="00B95256" w:rsidP="00165FA4">
      <w:pPr>
        <w:numPr>
          <w:ilvl w:val="2"/>
          <w:numId w:val="1"/>
        </w:numPr>
      </w:pPr>
      <w:r>
        <w:t xml:space="preserve">Flyer shipyard until Feb 2014, talk to Etch - Ken </w:t>
      </w:r>
    </w:p>
    <w:p w:rsidR="00B95256" w:rsidRDefault="00B95256" w:rsidP="007D16F0">
      <w:pPr>
        <w:numPr>
          <w:ilvl w:val="3"/>
          <w:numId w:val="1"/>
        </w:numPr>
      </w:pPr>
      <w:r>
        <w:t>Will change rover sampling schedule to save power</w:t>
      </w:r>
    </w:p>
    <w:p w:rsidR="00B95256" w:rsidRDefault="00B95256" w:rsidP="007D16F0">
      <w:pPr>
        <w:numPr>
          <w:ilvl w:val="3"/>
          <w:numId w:val="1"/>
        </w:numPr>
      </w:pPr>
    </w:p>
    <w:p w:rsidR="00B95256" w:rsidRDefault="00B95256" w:rsidP="00DD3464">
      <w:pPr>
        <w:numPr>
          <w:ilvl w:val="1"/>
          <w:numId w:val="1"/>
        </w:numPr>
      </w:pPr>
      <w:r>
        <w:t>Benthic Rover</w:t>
      </w:r>
    </w:p>
    <w:p w:rsidR="00B95256" w:rsidRDefault="00B95256" w:rsidP="003616C8">
      <w:pPr>
        <w:numPr>
          <w:ilvl w:val="2"/>
          <w:numId w:val="1"/>
        </w:numPr>
      </w:pPr>
      <w:r>
        <w:t xml:space="preserve">Design and test Rover Sleepy board – Paul, Jose </w:t>
      </w:r>
    </w:p>
    <w:p w:rsidR="00B95256" w:rsidRDefault="00B95256" w:rsidP="003616C8">
      <w:pPr>
        <w:numPr>
          <w:ilvl w:val="2"/>
          <w:numId w:val="1"/>
        </w:numPr>
      </w:pPr>
      <w:r>
        <w:t>Tom building up two optode assemblies</w:t>
      </w:r>
    </w:p>
    <w:p w:rsidR="00B95256" w:rsidRDefault="00B95256" w:rsidP="003616C8">
      <w:pPr>
        <w:numPr>
          <w:ilvl w:val="2"/>
          <w:numId w:val="1"/>
        </w:numPr>
      </w:pPr>
      <w:r>
        <w:t>Make spare</w:t>
      </w:r>
    </w:p>
    <w:p w:rsidR="00B95256" w:rsidRDefault="00B95256" w:rsidP="0088390E">
      <w:pPr>
        <w:numPr>
          <w:ilvl w:val="3"/>
          <w:numId w:val="1"/>
        </w:numPr>
      </w:pPr>
      <w:r>
        <w:t>deck cable – Alana with techs</w:t>
      </w:r>
    </w:p>
    <w:p w:rsidR="00B95256" w:rsidRDefault="00B95256" w:rsidP="00F1529D">
      <w:pPr>
        <w:numPr>
          <w:ilvl w:val="3"/>
          <w:numId w:val="1"/>
        </w:numPr>
      </w:pPr>
      <w:r>
        <w:t>junction box, at Seacon being potted</w:t>
      </w:r>
    </w:p>
    <w:p w:rsidR="00B95256" w:rsidRDefault="00B95256" w:rsidP="003616C8">
      <w:pPr>
        <w:numPr>
          <w:ilvl w:val="2"/>
          <w:numId w:val="1"/>
        </w:numPr>
      </w:pPr>
      <w:r>
        <w:t xml:space="preserve">Data backup –Rich  </w:t>
      </w:r>
    </w:p>
    <w:p w:rsidR="00B95256" w:rsidRDefault="00B95256" w:rsidP="007F305C">
      <w:pPr>
        <w:numPr>
          <w:ilvl w:val="3"/>
          <w:numId w:val="1"/>
        </w:numPr>
      </w:pPr>
      <w:r>
        <w:t xml:space="preserve">Come up with meaningful time estimate –Rich </w:t>
      </w:r>
    </w:p>
    <w:p w:rsidR="00B95256" w:rsidRDefault="00B95256" w:rsidP="0037055B">
      <w:pPr>
        <w:numPr>
          <w:ilvl w:val="4"/>
          <w:numId w:val="1"/>
        </w:numPr>
      </w:pPr>
      <w:r>
        <w:t>Investigating what kind of change to the kernel</w:t>
      </w:r>
    </w:p>
    <w:p w:rsidR="00B95256" w:rsidRDefault="00B95256" w:rsidP="00B32627">
      <w:pPr>
        <w:numPr>
          <w:ilvl w:val="5"/>
          <w:numId w:val="1"/>
        </w:numPr>
      </w:pPr>
      <w:r>
        <w:t>It will be a kernel mod</w:t>
      </w:r>
    </w:p>
    <w:p w:rsidR="00B95256" w:rsidRDefault="00B95256" w:rsidP="00B32627">
      <w:pPr>
        <w:numPr>
          <w:ilvl w:val="5"/>
          <w:numId w:val="1"/>
        </w:numPr>
      </w:pPr>
      <w:r>
        <w:t>Evaluate non-USB options for storage –Rich NO Progress</w:t>
      </w:r>
    </w:p>
    <w:p w:rsidR="00B95256" w:rsidRDefault="00B95256" w:rsidP="00EF0855">
      <w:pPr>
        <w:numPr>
          <w:ilvl w:val="2"/>
          <w:numId w:val="1"/>
        </w:numPr>
      </w:pPr>
      <w:r>
        <w:t xml:space="preserve">Fluoro reference on bumper </w:t>
      </w:r>
    </w:p>
    <w:p w:rsidR="00B95256" w:rsidRDefault="00B95256" w:rsidP="007E2617">
      <w:pPr>
        <w:numPr>
          <w:ilvl w:val="3"/>
          <w:numId w:val="1"/>
        </w:numPr>
      </w:pPr>
      <w:r>
        <w:t>Johnny will figure out how to mount</w:t>
      </w:r>
    </w:p>
    <w:p w:rsidR="00B95256" w:rsidRDefault="00B95256" w:rsidP="007E2617">
      <w:pPr>
        <w:numPr>
          <w:ilvl w:val="3"/>
          <w:numId w:val="1"/>
        </w:numPr>
      </w:pPr>
      <w:r>
        <w:t>borrow black shroud from peter walz</w:t>
      </w:r>
    </w:p>
    <w:p w:rsidR="00B95256" w:rsidRDefault="00B95256" w:rsidP="007F305C">
      <w:pPr>
        <w:numPr>
          <w:ilvl w:val="2"/>
          <w:numId w:val="1"/>
        </w:numPr>
      </w:pPr>
      <w:r>
        <w:t>Anodize spare chamber knife edge -Johnny</w:t>
      </w:r>
    </w:p>
    <w:p w:rsidR="00B95256" w:rsidRDefault="00B95256" w:rsidP="007F305C">
      <w:pPr>
        <w:numPr>
          <w:ilvl w:val="2"/>
          <w:numId w:val="1"/>
        </w:numPr>
      </w:pPr>
      <w:r>
        <w:t>Wish list</w:t>
      </w:r>
    </w:p>
    <w:p w:rsidR="00B95256" w:rsidRDefault="00B95256" w:rsidP="002E5B12">
      <w:pPr>
        <w:numPr>
          <w:ilvl w:val="3"/>
          <w:numId w:val="1"/>
        </w:numPr>
      </w:pPr>
      <w:r>
        <w:t>better chamber camera</w:t>
      </w:r>
    </w:p>
    <w:p w:rsidR="00B95256" w:rsidRDefault="00B95256" w:rsidP="005C068C">
      <w:pPr>
        <w:ind w:left="2880"/>
      </w:pPr>
    </w:p>
    <w:p w:rsidR="00B95256" w:rsidRDefault="00B95256" w:rsidP="00DD3464">
      <w:pPr>
        <w:numPr>
          <w:ilvl w:val="1"/>
          <w:numId w:val="1"/>
        </w:numPr>
      </w:pPr>
      <w:r>
        <w:t>Time Lapse Camera</w:t>
      </w:r>
    </w:p>
    <w:p w:rsidR="00B95256" w:rsidRDefault="00B95256" w:rsidP="003616C8">
      <w:pPr>
        <w:numPr>
          <w:ilvl w:val="2"/>
          <w:numId w:val="1"/>
        </w:numPr>
      </w:pPr>
      <w:r>
        <w:t>Determine FOV in test tank</w:t>
      </w:r>
    </w:p>
    <w:p w:rsidR="00B95256" w:rsidRDefault="00B95256" w:rsidP="002F2012">
      <w:pPr>
        <w:numPr>
          <w:ilvl w:val="3"/>
          <w:numId w:val="1"/>
        </w:numPr>
      </w:pPr>
      <w:r>
        <w:t>Paul is comparing test images to calculations, in progress and good progress</w:t>
      </w:r>
    </w:p>
    <w:p w:rsidR="00B95256" w:rsidRDefault="00B95256" w:rsidP="002F2012">
      <w:pPr>
        <w:numPr>
          <w:ilvl w:val="3"/>
          <w:numId w:val="1"/>
        </w:numPr>
      </w:pPr>
      <w:r>
        <w:t>Alana took invaluable measurements</w:t>
      </w:r>
    </w:p>
    <w:p w:rsidR="00B95256" w:rsidRDefault="00B95256" w:rsidP="00E810DF">
      <w:pPr>
        <w:numPr>
          <w:ilvl w:val="2"/>
          <w:numId w:val="1"/>
        </w:numPr>
      </w:pPr>
      <w:r>
        <w:t>Issue with Tattletale - done</w:t>
      </w:r>
    </w:p>
    <w:p w:rsidR="00B95256" w:rsidRDefault="00B95256" w:rsidP="002F2012">
      <w:pPr>
        <w:numPr>
          <w:ilvl w:val="3"/>
          <w:numId w:val="1"/>
        </w:numPr>
      </w:pPr>
      <w:r>
        <w:t>going to bring out reset line</w:t>
      </w:r>
    </w:p>
    <w:p w:rsidR="00B95256" w:rsidRDefault="00B95256" w:rsidP="002F2012">
      <w:pPr>
        <w:numPr>
          <w:ilvl w:val="3"/>
          <w:numId w:val="1"/>
        </w:numPr>
      </w:pPr>
      <w:r>
        <w:t>add relay to close reset to gnd</w:t>
      </w:r>
    </w:p>
    <w:p w:rsidR="00B95256" w:rsidRDefault="00B95256" w:rsidP="002F2012">
      <w:pPr>
        <w:numPr>
          <w:ilvl w:val="3"/>
          <w:numId w:val="1"/>
        </w:numPr>
      </w:pPr>
    </w:p>
    <w:p w:rsidR="00B95256" w:rsidRDefault="00B95256" w:rsidP="00E810DF">
      <w:pPr>
        <w:numPr>
          <w:ilvl w:val="2"/>
          <w:numId w:val="1"/>
        </w:numPr>
      </w:pPr>
      <w:r>
        <w:t>Use free weights for camera tripod</w:t>
      </w:r>
    </w:p>
    <w:p w:rsidR="00B95256" w:rsidRDefault="00B95256" w:rsidP="002F2012">
      <w:pPr>
        <w:numPr>
          <w:ilvl w:val="3"/>
          <w:numId w:val="1"/>
        </w:numPr>
      </w:pPr>
      <w:r>
        <w:t>change release mechanism- Johnny in progress</w:t>
      </w:r>
    </w:p>
    <w:p w:rsidR="00B95256" w:rsidRDefault="00B95256" w:rsidP="002F2012">
      <w:pPr>
        <w:numPr>
          <w:ilvl w:val="3"/>
          <w:numId w:val="1"/>
        </w:numPr>
      </w:pPr>
      <w:r>
        <w:t>reweight entire tripod</w:t>
      </w:r>
    </w:p>
    <w:p w:rsidR="00B95256" w:rsidRDefault="00B95256" w:rsidP="003616C8">
      <w:pPr>
        <w:numPr>
          <w:ilvl w:val="2"/>
          <w:numId w:val="1"/>
        </w:numPr>
      </w:pPr>
      <w:r>
        <w:t>Adjust camera settings based on test tank images</w:t>
      </w:r>
    </w:p>
    <w:p w:rsidR="00B95256" w:rsidRDefault="00B95256" w:rsidP="003616C8">
      <w:pPr>
        <w:numPr>
          <w:ilvl w:val="2"/>
          <w:numId w:val="1"/>
        </w:numPr>
      </w:pPr>
      <w:r>
        <w:t>Make 2 extension cables - Alana</w:t>
      </w:r>
    </w:p>
    <w:p w:rsidR="00B95256" w:rsidRDefault="00B95256" w:rsidP="003616C8">
      <w:pPr>
        <w:numPr>
          <w:ilvl w:val="2"/>
          <w:numId w:val="1"/>
        </w:numPr>
      </w:pPr>
      <w:r>
        <w:t>Calculate power budget – in progress</w:t>
      </w:r>
    </w:p>
    <w:p w:rsidR="00B95256" w:rsidRDefault="00B95256" w:rsidP="00C81952">
      <w:pPr>
        <w:numPr>
          <w:ilvl w:val="2"/>
          <w:numId w:val="1"/>
        </w:numPr>
      </w:pPr>
      <w:r>
        <w:t>Get current meter working –Paul in progress</w:t>
      </w:r>
    </w:p>
    <w:p w:rsidR="00B95256" w:rsidRDefault="00B95256" w:rsidP="00D638C3">
      <w:pPr>
        <w:numPr>
          <w:ilvl w:val="2"/>
          <w:numId w:val="1"/>
        </w:numPr>
      </w:pPr>
      <w:r>
        <w:t>Mount current meter –Johnny</w:t>
      </w:r>
    </w:p>
    <w:p w:rsidR="00B95256" w:rsidRDefault="00B95256" w:rsidP="003616C8">
      <w:pPr>
        <w:numPr>
          <w:ilvl w:val="2"/>
          <w:numId w:val="1"/>
        </w:numPr>
      </w:pPr>
      <w:r>
        <w:t>Make short spar buoy –done except for beacons mounted</w:t>
      </w:r>
    </w:p>
    <w:p w:rsidR="00B95256" w:rsidRDefault="00B95256" w:rsidP="000209A7">
      <w:pPr>
        <w:ind w:left="2520"/>
      </w:pPr>
    </w:p>
    <w:p w:rsidR="00B95256" w:rsidRDefault="00B95256" w:rsidP="00DD3464">
      <w:pPr>
        <w:numPr>
          <w:ilvl w:val="1"/>
          <w:numId w:val="1"/>
        </w:numPr>
      </w:pPr>
      <w:r>
        <w:t>Stereo Camera systems</w:t>
      </w:r>
    </w:p>
    <w:p w:rsidR="00B95256" w:rsidRDefault="00B95256" w:rsidP="000019B9">
      <w:pPr>
        <w:numPr>
          <w:ilvl w:val="2"/>
          <w:numId w:val="1"/>
        </w:numPr>
      </w:pPr>
      <w:r>
        <w:t>Fit it into tool sled – Brett and Johnny</w:t>
      </w:r>
    </w:p>
    <w:p w:rsidR="00B95256" w:rsidRDefault="00B95256" w:rsidP="00390DC7">
      <w:pPr>
        <w:numPr>
          <w:ilvl w:val="2"/>
          <w:numId w:val="1"/>
        </w:numPr>
      </w:pPr>
      <w:r>
        <w:t>Email Dave Caress – Alana - done</w:t>
      </w:r>
    </w:p>
    <w:p w:rsidR="00B95256" w:rsidRDefault="00B95256" w:rsidP="00DD3464">
      <w:pPr>
        <w:numPr>
          <w:ilvl w:val="1"/>
          <w:numId w:val="1"/>
        </w:numPr>
      </w:pPr>
      <w:r>
        <w:t>SES</w:t>
      </w:r>
    </w:p>
    <w:p w:rsidR="00B95256" w:rsidRDefault="00B95256" w:rsidP="008F3C99">
      <w:pPr>
        <w:numPr>
          <w:ilvl w:val="2"/>
          <w:numId w:val="1"/>
        </w:numPr>
      </w:pPr>
      <w:r>
        <w:t>Motor leaking a bit of oil</w:t>
      </w:r>
    </w:p>
    <w:p w:rsidR="00B95256" w:rsidRDefault="00B95256" w:rsidP="00417FAA">
      <w:pPr>
        <w:numPr>
          <w:ilvl w:val="3"/>
          <w:numId w:val="1"/>
        </w:numPr>
      </w:pPr>
      <w:r>
        <w:t>Old motor refurbish – sent to McLane</w:t>
      </w:r>
    </w:p>
    <w:p w:rsidR="00B95256" w:rsidRDefault="00B95256" w:rsidP="00B22C2F">
      <w:pPr>
        <w:numPr>
          <w:ilvl w:val="2"/>
          <w:numId w:val="1"/>
        </w:numPr>
      </w:pPr>
      <w:r>
        <w:t>Add feature to wakey such that it will remove power from stack if has been awake for more than X minutes –Paul, with Rich’s help</w:t>
      </w:r>
    </w:p>
    <w:p w:rsidR="00B95256" w:rsidRDefault="00B95256" w:rsidP="00B22C2F">
      <w:pPr>
        <w:ind w:left="1980"/>
      </w:pPr>
    </w:p>
    <w:p w:rsidR="00B95256" w:rsidRDefault="00B95256" w:rsidP="00DD3464">
      <w:pPr>
        <w:numPr>
          <w:ilvl w:val="1"/>
          <w:numId w:val="1"/>
        </w:numPr>
      </w:pPr>
      <w:r>
        <w:t>LSTs</w:t>
      </w:r>
    </w:p>
    <w:p w:rsidR="00B95256" w:rsidRDefault="00B95256" w:rsidP="00777691">
      <w:pPr>
        <w:numPr>
          <w:ilvl w:val="2"/>
          <w:numId w:val="1"/>
        </w:numPr>
      </w:pPr>
      <w:r>
        <w:t>Next ship day Thursday April 4</w:t>
      </w:r>
    </w:p>
    <w:p w:rsidR="00B95256" w:rsidRDefault="00B95256" w:rsidP="00777691">
      <w:pPr>
        <w:numPr>
          <w:ilvl w:val="2"/>
          <w:numId w:val="1"/>
        </w:numPr>
      </w:pPr>
      <w:r>
        <w:t>Build up shallow unit 2</w:t>
      </w:r>
    </w:p>
    <w:p w:rsidR="00B95256" w:rsidRDefault="00B95256" w:rsidP="0094354F">
      <w:pPr>
        <w:numPr>
          <w:ilvl w:val="3"/>
          <w:numId w:val="1"/>
        </w:numPr>
      </w:pPr>
      <w:r>
        <w:t>Larry finished machining body</w:t>
      </w:r>
    </w:p>
    <w:p w:rsidR="00B95256" w:rsidRDefault="00B95256" w:rsidP="0094354F">
      <w:pPr>
        <w:numPr>
          <w:ilvl w:val="3"/>
          <w:numId w:val="1"/>
        </w:numPr>
      </w:pPr>
      <w:r>
        <w:t>Larry working on sampling mechanism</w:t>
      </w:r>
    </w:p>
    <w:p w:rsidR="00B95256" w:rsidRDefault="00B95256" w:rsidP="00777691">
      <w:pPr>
        <w:numPr>
          <w:ilvl w:val="2"/>
          <w:numId w:val="1"/>
        </w:numPr>
      </w:pPr>
      <w:r>
        <w:t>Upgrade electronics to custom microprocessor board?</w:t>
      </w:r>
    </w:p>
    <w:p w:rsidR="00B95256" w:rsidRDefault="00B95256" w:rsidP="00777691">
      <w:pPr>
        <w:numPr>
          <w:ilvl w:val="2"/>
          <w:numId w:val="1"/>
        </w:numPr>
      </w:pPr>
      <w:r>
        <w:t>Fuel gauge, needs more investigation</w:t>
      </w:r>
    </w:p>
    <w:p w:rsidR="00B95256" w:rsidRDefault="00B95256" w:rsidP="002752D3">
      <w:pPr>
        <w:numPr>
          <w:ilvl w:val="3"/>
          <w:numId w:val="1"/>
        </w:numPr>
      </w:pPr>
      <w:r>
        <w:t xml:space="preserve">look into </w:t>
      </w:r>
      <w:smartTag w:uri="urn:schemas-microsoft-com:office:smarttags" w:element="City">
        <w:smartTag w:uri="urn:schemas-microsoft-com:office:smarttags" w:element="place">
          <w:r>
            <w:t>Dallas</w:t>
          </w:r>
        </w:smartTag>
      </w:smartTag>
      <w:r>
        <w:t xml:space="preserve"> part used by Chaffey –Paul</w:t>
      </w:r>
    </w:p>
    <w:p w:rsidR="00B95256" w:rsidRDefault="00B95256" w:rsidP="002752D3">
      <w:pPr>
        <w:numPr>
          <w:ilvl w:val="3"/>
          <w:numId w:val="1"/>
        </w:numPr>
      </w:pPr>
    </w:p>
    <w:p w:rsidR="00B95256" w:rsidRDefault="00B95256" w:rsidP="002752D3">
      <w:pPr>
        <w:numPr>
          <w:ilvl w:val="2"/>
          <w:numId w:val="1"/>
        </w:numPr>
      </w:pPr>
      <w:r>
        <w:t>Actuator replacement of burnwires?</w:t>
      </w:r>
    </w:p>
    <w:p w:rsidR="00B95256" w:rsidRDefault="00B95256" w:rsidP="00606E4C">
      <w:pPr>
        <w:numPr>
          <w:ilvl w:val="2"/>
          <w:numId w:val="1"/>
        </w:numPr>
      </w:pPr>
      <w:r>
        <w:t>Test guillotine on Ventana, -Alana check schedule- no dates available</w:t>
      </w:r>
    </w:p>
    <w:p w:rsidR="00B95256" w:rsidRDefault="00B95256" w:rsidP="00DD3464">
      <w:pPr>
        <w:numPr>
          <w:ilvl w:val="1"/>
          <w:numId w:val="1"/>
        </w:numPr>
      </w:pPr>
      <w:r>
        <w:t>Sediment traps</w:t>
      </w:r>
    </w:p>
    <w:p w:rsidR="00B95256" w:rsidRDefault="00B95256" w:rsidP="00777691">
      <w:pPr>
        <w:numPr>
          <w:ilvl w:val="2"/>
          <w:numId w:val="1"/>
        </w:numPr>
      </w:pPr>
      <w:r>
        <w:t>Fix clogging issues</w:t>
      </w:r>
    </w:p>
    <w:p w:rsidR="00B95256" w:rsidRDefault="00B95256" w:rsidP="00777691">
      <w:pPr>
        <w:numPr>
          <w:ilvl w:val="2"/>
          <w:numId w:val="1"/>
        </w:numPr>
      </w:pPr>
      <w:r>
        <w:t xml:space="preserve">New fiberglass sediment traps </w:t>
      </w:r>
    </w:p>
    <w:p w:rsidR="00B95256" w:rsidRDefault="00B95256" w:rsidP="00A37CBD">
      <w:pPr>
        <w:numPr>
          <w:ilvl w:val="3"/>
          <w:numId w:val="1"/>
        </w:numPr>
      </w:pPr>
      <w:r>
        <w:t>they are being Teflon coated somewhere, Brett will check up on this</w:t>
      </w:r>
    </w:p>
    <w:p w:rsidR="00B95256" w:rsidRDefault="00B95256" w:rsidP="00A37CBD">
      <w:pPr>
        <w:numPr>
          <w:ilvl w:val="3"/>
          <w:numId w:val="1"/>
        </w:numPr>
      </w:pPr>
      <w:r>
        <w:t>Need mounting holes compatible with frame - Johnny</w:t>
      </w:r>
    </w:p>
    <w:p w:rsidR="00B95256" w:rsidRDefault="00B95256" w:rsidP="00A37CBD">
      <w:pPr>
        <w:numPr>
          <w:ilvl w:val="3"/>
          <w:numId w:val="1"/>
        </w:numPr>
      </w:pPr>
      <w:r>
        <w:t xml:space="preserve">need to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mounting it to elevator -  done</w:t>
      </w:r>
    </w:p>
    <w:p w:rsidR="00B95256" w:rsidRDefault="00B95256" w:rsidP="00DD3464">
      <w:pPr>
        <w:numPr>
          <w:ilvl w:val="1"/>
          <w:numId w:val="1"/>
        </w:numPr>
      </w:pPr>
      <w:r>
        <w:t>Other</w:t>
      </w:r>
    </w:p>
    <w:p w:rsidR="00B95256" w:rsidRDefault="00B95256" w:rsidP="002752D3">
      <w:pPr>
        <w:numPr>
          <w:ilvl w:val="2"/>
          <w:numId w:val="1"/>
        </w:numPr>
      </w:pPr>
      <w:r>
        <w:t xml:space="preserve">Look at budget to see how much money we have left </w:t>
      </w:r>
    </w:p>
    <w:p w:rsidR="00B95256" w:rsidRDefault="00B95256" w:rsidP="005E0A2C">
      <w:pPr>
        <w:numPr>
          <w:ilvl w:val="3"/>
          <w:numId w:val="1"/>
        </w:numPr>
      </w:pPr>
      <w:r>
        <w:t>looks better than I thought we are not broke</w:t>
      </w:r>
    </w:p>
    <w:p w:rsidR="00B95256" w:rsidRDefault="00B95256" w:rsidP="009E37D9">
      <w:pPr>
        <w:numPr>
          <w:ilvl w:val="1"/>
          <w:numId w:val="1"/>
        </w:numPr>
      </w:pPr>
      <w:r>
        <w:t>Weights</w:t>
      </w:r>
    </w:p>
    <w:p w:rsidR="00B95256" w:rsidRDefault="00B95256" w:rsidP="009E37D9">
      <w:pPr>
        <w:numPr>
          <w:ilvl w:val="2"/>
          <w:numId w:val="1"/>
        </w:numPr>
      </w:pPr>
      <w:r>
        <w:t>One weight for SES one for Rover</w:t>
      </w:r>
    </w:p>
    <w:p w:rsidR="00B95256" w:rsidRDefault="00B95256" w:rsidP="009E37D9">
      <w:pPr>
        <w:numPr>
          <w:ilvl w:val="2"/>
          <w:numId w:val="1"/>
        </w:numPr>
      </w:pPr>
      <w:r>
        <w:t>Rover weights need holes</w:t>
      </w:r>
    </w:p>
    <w:p w:rsidR="00B95256" w:rsidRDefault="00B95256" w:rsidP="009E37D9">
      <w:pPr>
        <w:numPr>
          <w:ilvl w:val="2"/>
          <w:numId w:val="1"/>
        </w:numPr>
      </w:pPr>
      <w:r>
        <w:t>In progress - Johnny</w:t>
      </w:r>
    </w:p>
    <w:p w:rsidR="00B95256" w:rsidRDefault="00B95256" w:rsidP="009E37D9"/>
    <w:p w:rsidR="00B95256" w:rsidRDefault="00B95256" w:rsidP="005C1C59"/>
    <w:sectPr w:rsidR="00B95256" w:rsidSect="009F50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B4"/>
    <w:multiLevelType w:val="hybridMultilevel"/>
    <w:tmpl w:val="1D62B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E09"/>
    <w:rsid w:val="000019B9"/>
    <w:rsid w:val="0000325A"/>
    <w:rsid w:val="00012E62"/>
    <w:rsid w:val="0001668F"/>
    <w:rsid w:val="000209A7"/>
    <w:rsid w:val="00022367"/>
    <w:rsid w:val="00023F13"/>
    <w:rsid w:val="0002634D"/>
    <w:rsid w:val="00033873"/>
    <w:rsid w:val="00043505"/>
    <w:rsid w:val="00056EB5"/>
    <w:rsid w:val="00060B64"/>
    <w:rsid w:val="00077521"/>
    <w:rsid w:val="000868ED"/>
    <w:rsid w:val="000A13C6"/>
    <w:rsid w:val="000B3E65"/>
    <w:rsid w:val="000B6754"/>
    <w:rsid w:val="000E0963"/>
    <w:rsid w:val="00102343"/>
    <w:rsid w:val="00111163"/>
    <w:rsid w:val="00127273"/>
    <w:rsid w:val="00165FA4"/>
    <w:rsid w:val="0018511F"/>
    <w:rsid w:val="001C193D"/>
    <w:rsid w:val="001D31D3"/>
    <w:rsid w:val="00224211"/>
    <w:rsid w:val="00234F47"/>
    <w:rsid w:val="002423BF"/>
    <w:rsid w:val="00257888"/>
    <w:rsid w:val="002752D3"/>
    <w:rsid w:val="002874FF"/>
    <w:rsid w:val="002B0A2F"/>
    <w:rsid w:val="002B7157"/>
    <w:rsid w:val="002C563E"/>
    <w:rsid w:val="002D760B"/>
    <w:rsid w:val="002E3058"/>
    <w:rsid w:val="002E3A7B"/>
    <w:rsid w:val="002E5B12"/>
    <w:rsid w:val="002F2012"/>
    <w:rsid w:val="002F6186"/>
    <w:rsid w:val="002F7A40"/>
    <w:rsid w:val="00344FF6"/>
    <w:rsid w:val="00354BDD"/>
    <w:rsid w:val="003616C8"/>
    <w:rsid w:val="0037055B"/>
    <w:rsid w:val="00390DC7"/>
    <w:rsid w:val="003C4C97"/>
    <w:rsid w:val="003C7C5E"/>
    <w:rsid w:val="003D1933"/>
    <w:rsid w:val="00401DA7"/>
    <w:rsid w:val="00417FAA"/>
    <w:rsid w:val="00437B83"/>
    <w:rsid w:val="004679E8"/>
    <w:rsid w:val="004738A4"/>
    <w:rsid w:val="004969DF"/>
    <w:rsid w:val="004C01E3"/>
    <w:rsid w:val="004E5CF9"/>
    <w:rsid w:val="004F6D42"/>
    <w:rsid w:val="0051387B"/>
    <w:rsid w:val="00514B7E"/>
    <w:rsid w:val="0055173E"/>
    <w:rsid w:val="0055183E"/>
    <w:rsid w:val="0059117F"/>
    <w:rsid w:val="005A1B27"/>
    <w:rsid w:val="005B2ECA"/>
    <w:rsid w:val="005B3E17"/>
    <w:rsid w:val="005C068C"/>
    <w:rsid w:val="005C1C59"/>
    <w:rsid w:val="005C2B2D"/>
    <w:rsid w:val="005E0A2C"/>
    <w:rsid w:val="005F1D85"/>
    <w:rsid w:val="005F2F48"/>
    <w:rsid w:val="00606E4C"/>
    <w:rsid w:val="006102E5"/>
    <w:rsid w:val="006215BC"/>
    <w:rsid w:val="00634287"/>
    <w:rsid w:val="00645A45"/>
    <w:rsid w:val="00655054"/>
    <w:rsid w:val="0068571F"/>
    <w:rsid w:val="006A427E"/>
    <w:rsid w:val="006B0831"/>
    <w:rsid w:val="006C45C1"/>
    <w:rsid w:val="006C739D"/>
    <w:rsid w:val="006D2144"/>
    <w:rsid w:val="006D3744"/>
    <w:rsid w:val="00717082"/>
    <w:rsid w:val="007523A4"/>
    <w:rsid w:val="00770710"/>
    <w:rsid w:val="00777691"/>
    <w:rsid w:val="007A2C0F"/>
    <w:rsid w:val="007A6653"/>
    <w:rsid w:val="007B519F"/>
    <w:rsid w:val="007C6CE0"/>
    <w:rsid w:val="007D16F0"/>
    <w:rsid w:val="007E2617"/>
    <w:rsid w:val="007F305C"/>
    <w:rsid w:val="00814B39"/>
    <w:rsid w:val="008448BD"/>
    <w:rsid w:val="008641C4"/>
    <w:rsid w:val="008758C5"/>
    <w:rsid w:val="0088390E"/>
    <w:rsid w:val="008849E3"/>
    <w:rsid w:val="008C6355"/>
    <w:rsid w:val="008E2E84"/>
    <w:rsid w:val="008E73E2"/>
    <w:rsid w:val="008F3C99"/>
    <w:rsid w:val="0094354F"/>
    <w:rsid w:val="00944F41"/>
    <w:rsid w:val="0095561E"/>
    <w:rsid w:val="00980879"/>
    <w:rsid w:val="009869E1"/>
    <w:rsid w:val="009B7125"/>
    <w:rsid w:val="009D012E"/>
    <w:rsid w:val="009D2946"/>
    <w:rsid w:val="009D3F52"/>
    <w:rsid w:val="009D781E"/>
    <w:rsid w:val="009E37D9"/>
    <w:rsid w:val="009F3863"/>
    <w:rsid w:val="009F4E1B"/>
    <w:rsid w:val="009F50FE"/>
    <w:rsid w:val="00A17A44"/>
    <w:rsid w:val="00A25E46"/>
    <w:rsid w:val="00A37CBD"/>
    <w:rsid w:val="00A469AA"/>
    <w:rsid w:val="00A53C1D"/>
    <w:rsid w:val="00AB7476"/>
    <w:rsid w:val="00AC5D66"/>
    <w:rsid w:val="00AF4CC4"/>
    <w:rsid w:val="00B05B9A"/>
    <w:rsid w:val="00B10EB7"/>
    <w:rsid w:val="00B15566"/>
    <w:rsid w:val="00B22C2F"/>
    <w:rsid w:val="00B32627"/>
    <w:rsid w:val="00B37B6B"/>
    <w:rsid w:val="00B556FA"/>
    <w:rsid w:val="00B57DC5"/>
    <w:rsid w:val="00B61689"/>
    <w:rsid w:val="00B75631"/>
    <w:rsid w:val="00B814CB"/>
    <w:rsid w:val="00B908F9"/>
    <w:rsid w:val="00B95256"/>
    <w:rsid w:val="00BB270A"/>
    <w:rsid w:val="00BB7335"/>
    <w:rsid w:val="00BC2B00"/>
    <w:rsid w:val="00BC3A95"/>
    <w:rsid w:val="00BE669E"/>
    <w:rsid w:val="00BF67C2"/>
    <w:rsid w:val="00C10918"/>
    <w:rsid w:val="00C214BA"/>
    <w:rsid w:val="00C25FF6"/>
    <w:rsid w:val="00C30D95"/>
    <w:rsid w:val="00C57FCC"/>
    <w:rsid w:val="00C67E09"/>
    <w:rsid w:val="00C81952"/>
    <w:rsid w:val="00C9735B"/>
    <w:rsid w:val="00CA3261"/>
    <w:rsid w:val="00D35ECD"/>
    <w:rsid w:val="00D605B1"/>
    <w:rsid w:val="00D638C3"/>
    <w:rsid w:val="00D803C2"/>
    <w:rsid w:val="00D93220"/>
    <w:rsid w:val="00D96B02"/>
    <w:rsid w:val="00DA42E4"/>
    <w:rsid w:val="00DA5348"/>
    <w:rsid w:val="00DB3370"/>
    <w:rsid w:val="00DB71B9"/>
    <w:rsid w:val="00DD3464"/>
    <w:rsid w:val="00DE3EB6"/>
    <w:rsid w:val="00DE7CA1"/>
    <w:rsid w:val="00DF12D2"/>
    <w:rsid w:val="00E10DDC"/>
    <w:rsid w:val="00E26395"/>
    <w:rsid w:val="00E3406C"/>
    <w:rsid w:val="00E40BDC"/>
    <w:rsid w:val="00E810DF"/>
    <w:rsid w:val="00E81175"/>
    <w:rsid w:val="00E845B4"/>
    <w:rsid w:val="00EA1D3C"/>
    <w:rsid w:val="00EA7CA0"/>
    <w:rsid w:val="00EF0855"/>
    <w:rsid w:val="00EF1406"/>
    <w:rsid w:val="00F1529D"/>
    <w:rsid w:val="00F25814"/>
    <w:rsid w:val="00F30033"/>
    <w:rsid w:val="00F72C37"/>
    <w:rsid w:val="00FA3412"/>
    <w:rsid w:val="00FB2501"/>
    <w:rsid w:val="00F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0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E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3</Pages>
  <Words>405</Words>
  <Characters>2314</Characters>
  <Application>Microsoft Office Outlook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Pelagic Benthic</dc:title>
  <dc:subject/>
  <dc:creator>alana</dc:creator>
  <cp:keywords/>
  <dc:description/>
  <cp:lastModifiedBy>alana</cp:lastModifiedBy>
  <cp:revision>4</cp:revision>
  <dcterms:created xsi:type="dcterms:W3CDTF">2013-03-20T23:49:00Z</dcterms:created>
  <dcterms:modified xsi:type="dcterms:W3CDTF">2013-03-20T23:59:00Z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2048053832</vt:i4>
  </property>
</Properties>
</file>