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8C" w:rsidRPr="00961D70" w:rsidRDefault="00034D8C" w:rsidP="009D7245">
      <w:pPr>
        <w:jc w:val="center"/>
        <w:rPr>
          <w:b/>
          <w:sz w:val="36"/>
          <w:szCs w:val="36"/>
        </w:rPr>
      </w:pPr>
      <w:r w:rsidRPr="00961D70">
        <w:rPr>
          <w:b/>
          <w:sz w:val="36"/>
          <w:szCs w:val="36"/>
        </w:rPr>
        <w:t>Scientist/Guest Area Accommodations</w:t>
      </w:r>
      <w:r>
        <w:rPr>
          <w:b/>
          <w:sz w:val="36"/>
          <w:szCs w:val="36"/>
        </w:rPr>
        <w:t xml:space="preserve"> Lone Ranger</w:t>
      </w:r>
    </w:p>
    <w:p w:rsidR="00034D8C" w:rsidRPr="009D7245" w:rsidRDefault="00034D8C" w:rsidP="009D7245">
      <w:pPr>
        <w:jc w:val="center"/>
        <w:rPr>
          <w:color w:val="FF0000"/>
          <w:sz w:val="36"/>
          <w:szCs w:val="36"/>
        </w:rPr>
      </w:pPr>
      <w:r w:rsidRPr="009D7245">
        <w:rPr>
          <w:color w:val="FF0000"/>
          <w:sz w:val="36"/>
          <w:szCs w:val="36"/>
        </w:rPr>
        <w:t>Master Cabin – Deck 3</w:t>
      </w:r>
    </w:p>
    <w:p w:rsidR="00034D8C" w:rsidRPr="009D7245" w:rsidRDefault="00034D8C" w:rsidP="009D7245">
      <w:pPr>
        <w:jc w:val="center"/>
        <w:rPr>
          <w:sz w:val="36"/>
          <w:szCs w:val="36"/>
        </w:rPr>
      </w:pPr>
      <w:r>
        <w:rPr>
          <w:noProof/>
        </w:rPr>
        <w:pict>
          <v:rect id="Rectangle 20" o:spid="_x0000_s1026" style="position:absolute;left:0;text-align:left;margin-left:341.25pt;margin-top:30.7pt;width:118.5pt;height:31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" fillcolor="#4f81bd" strokecolor="#243f60" strokeweight="2pt">
            <v:textbox>
              <w:txbxContent>
                <w:p w:rsidR="00034D8C" w:rsidRDefault="00034D8C" w:rsidP="001674BB">
                  <w:pPr>
                    <w:jc w:val="center"/>
                  </w:pPr>
                  <w:bookmarkStart w:id="0" w:name="_GoBack"/>
                  <w:bookmarkEnd w:id="0"/>
                  <w:r>
                    <w:t>Bathroom for Study</w:t>
                  </w:r>
                </w:p>
              </w:txbxContent>
            </v:textbox>
          </v:rect>
        </w:pict>
      </w:r>
      <w:r>
        <w:rPr>
          <w:sz w:val="36"/>
          <w:szCs w:val="36"/>
        </w:rPr>
        <w:t>(Sleeps 2 Scientists)</w:t>
      </w:r>
    </w:p>
    <w:p w:rsidR="00034D8C" w:rsidRDefault="00034D8C" w:rsidP="009D7245">
      <w:pPr>
        <w:jc w:val="center"/>
      </w:pPr>
    </w:p>
    <w:p w:rsidR="00034D8C" w:rsidRDefault="00034D8C" w:rsidP="009D7245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3" o:spid="_x0000_s1027" type="#_x0000_t32" style="position:absolute;left:0;text-align:left;margin-left:408pt;margin-top:1.5pt;width:0;height:276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" strokecolor="#4579b8">
            <v:stroke endarrow="open"/>
          </v:shape>
        </w:pict>
      </w:r>
      <w:r>
        <w:rPr>
          <w:noProof/>
        </w:rPr>
        <w:pict>
          <v:rect id="Rectangle 1" o:spid="_x0000_s1028" style="position:absolute;left:0;text-align:left;margin-left:21.75pt;margin-top:15pt;width:307.5pt;height:155.25pt;z-index: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" fillcolor="#00b0f0" strokecolor="#243f60" strokeweight="2pt"/>
        </w:pict>
      </w:r>
    </w:p>
    <w:p w:rsidR="00034D8C" w:rsidRDefault="00034D8C">
      <w:r>
        <w:rPr>
          <w:noProof/>
        </w:rPr>
        <w:pict>
          <v:rect id="Rectangle 3" o:spid="_x0000_s1029" style="position:absolute;margin-left:47.25pt;margin-top:2.5pt;width:89.25pt;height:60.75pt;z-index: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" strokecolor="#f79646" strokeweight="2pt">
            <v:textbox>
              <w:txbxContent>
                <w:p w:rsidR="00034D8C" w:rsidRDefault="00034D8C" w:rsidP="009D7245">
                  <w:pPr>
                    <w:jc w:val="center"/>
                  </w:pPr>
                  <w:r>
                    <w:t>Fold Out</w:t>
                  </w:r>
                </w:p>
                <w:p w:rsidR="00034D8C" w:rsidRDefault="00034D8C" w:rsidP="009D724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" o:spid="_x0000_s1030" style="position:absolute;margin-left:169.5pt;margin-top:2.5pt;width:92.25pt;height:113.25pt;z-index: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" strokecolor="#f79646" strokeweight="2pt">
            <v:textbox>
              <w:txbxContent>
                <w:p w:rsidR="00034D8C" w:rsidRDefault="00034D8C" w:rsidP="009D7245">
                  <w:pPr>
                    <w:jc w:val="center"/>
                  </w:pPr>
                  <w:r>
                    <w:t>One King Size Bed</w:t>
                  </w:r>
                </w:p>
                <w:p w:rsidR="00034D8C" w:rsidRDefault="00034D8C" w:rsidP="009D7245">
                  <w:pPr>
                    <w:jc w:val="center"/>
                  </w:pPr>
                  <w:r>
                    <w:t>Ken Smith</w:t>
                  </w:r>
                </w:p>
              </w:txbxContent>
            </v:textbox>
          </v:rect>
        </w:pict>
      </w:r>
    </w:p>
    <w:p w:rsidR="00034D8C" w:rsidRDefault="00034D8C"/>
    <w:p w:rsidR="00034D8C" w:rsidRDefault="00034D8C"/>
    <w:p w:rsidR="00034D8C" w:rsidRDefault="00034D8C"/>
    <w:p w:rsidR="00034D8C" w:rsidRDefault="00034D8C"/>
    <w:p w:rsidR="00034D8C" w:rsidRDefault="00034D8C">
      <w:r>
        <w:rPr>
          <w:noProof/>
        </w:rPr>
        <w:pict>
          <v:rect id="Rectangle 21" o:spid="_x0000_s1031" style="position:absolute;margin-left:21.75pt;margin-top:17.6pt;width:118.5pt;height:31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" fillcolor="#4f81bd" strokecolor="#243f60" strokeweight="2pt">
            <v:textbox>
              <w:txbxContent>
                <w:p w:rsidR="00034D8C" w:rsidRPr="00A253FF" w:rsidRDefault="00034D8C" w:rsidP="001674BB">
                  <w:pPr>
                    <w:jc w:val="center"/>
                    <w:rPr>
                      <w:color w:val="FFFFFF"/>
                    </w:rPr>
                  </w:pPr>
                  <w:r w:rsidRPr="00A253FF">
                    <w:rPr>
                      <w:color w:val="FFFFFF"/>
                    </w:rPr>
                    <w:t>Bathroom for Master</w:t>
                  </w:r>
                </w:p>
              </w:txbxContent>
            </v:textbox>
          </v:rect>
        </w:pict>
      </w:r>
    </w:p>
    <w:p w:rsidR="00034D8C" w:rsidRDefault="00034D8C"/>
    <w:p w:rsidR="00034D8C" w:rsidRPr="009D7245" w:rsidRDefault="00034D8C" w:rsidP="009D7245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Study – Deck 3</w:t>
      </w:r>
    </w:p>
    <w:p w:rsidR="00034D8C" w:rsidRPr="009D7245" w:rsidRDefault="00034D8C" w:rsidP="009D7245">
      <w:pPr>
        <w:jc w:val="center"/>
        <w:rPr>
          <w:sz w:val="36"/>
          <w:szCs w:val="36"/>
        </w:rPr>
      </w:pPr>
      <w:r>
        <w:rPr>
          <w:sz w:val="36"/>
          <w:szCs w:val="36"/>
        </w:rPr>
        <w:t>(Sleeps 2 Scientists)</w:t>
      </w:r>
    </w:p>
    <w:p w:rsidR="00034D8C" w:rsidRDefault="00034D8C">
      <w:r>
        <w:rPr>
          <w:noProof/>
        </w:rPr>
        <w:pict>
          <v:rect id="Rectangle 34" o:spid="_x0000_s1032" style="position:absolute;margin-left:39pt;margin-top:13.2pt;width:393.75pt;height:41.2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" fillcolor="#4f81bd" strokecolor="#243f60" strokeweight="2pt">
            <v:textbox>
              <w:txbxContent>
                <w:p w:rsidR="00034D8C" w:rsidRPr="00A253FF" w:rsidRDefault="00034D8C" w:rsidP="001674BB">
                  <w:pPr>
                    <w:jc w:val="center"/>
                    <w:rPr>
                      <w:color w:val="FFFFFF"/>
                    </w:rPr>
                  </w:pPr>
                  <w:r w:rsidRPr="00A253FF">
                    <w:rPr>
                      <w:color w:val="FFFFFF"/>
                    </w:rPr>
                    <w:t>This cabin uses the bathroom (through the master) and there will be a curtain separating the sleeping quarters.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" o:spid="_x0000_s1033" style="position:absolute;margin-left:21.75pt;margin-top:3.6pt;width:422.25pt;height:204pt;z-index:251645952;visibility:visibl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" strokecolor="#385d8a" strokeweight="2pt">
            <v:fill r:id="rId4" o:title="" recolor="t" rotate="t" type="tile"/>
          </v:rect>
        </w:pict>
      </w:r>
    </w:p>
    <w:p w:rsidR="00034D8C" w:rsidRDefault="00034D8C">
      <w:r>
        <w:rPr>
          <w:noProof/>
        </w:rPr>
        <w:pict>
          <v:rect id="Rectangle 6" o:spid="_x0000_s1034" style="position:absolute;margin-left:187.5pt;margin-top:46.8pt;width:74.25pt;height:113.25pt;z-index: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" strokecolor="#f79646" strokeweight="2pt">
            <v:textbox>
              <w:txbxContent>
                <w:p w:rsidR="00034D8C" w:rsidRDefault="00034D8C" w:rsidP="00961D70">
                  <w:pPr>
                    <w:jc w:val="center"/>
                  </w:pPr>
                  <w:r>
                    <w:t>One Single Bed</w:t>
                  </w:r>
                </w:p>
                <w:p w:rsidR="00034D8C" w:rsidRDefault="00034D8C" w:rsidP="00961D70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35" style="position:absolute;margin-left:109.5pt;margin-top:46.8pt;width:74.25pt;height:113.25pt;z-index:251646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" strokecolor="#f79646" strokeweight="2pt">
            <v:textbox>
              <w:txbxContent>
                <w:p w:rsidR="00034D8C" w:rsidRDefault="00034D8C" w:rsidP="00961D70">
                  <w:pPr>
                    <w:jc w:val="center"/>
                  </w:pPr>
                  <w:r>
                    <w:t>One Single Bed</w:t>
                  </w:r>
                </w:p>
                <w:p w:rsidR="00034D8C" w:rsidRDefault="00034D8C" w:rsidP="00961D70">
                  <w:pPr>
                    <w:jc w:val="center"/>
                  </w:pPr>
                  <w:r>
                    <w:t>Alana Sherman</w:t>
                  </w:r>
                </w:p>
              </w:txbxContent>
            </v:textbox>
          </v:rect>
        </w:pict>
      </w:r>
      <w:r>
        <w:br w:type="page"/>
      </w:r>
    </w:p>
    <w:p w:rsidR="00034D8C" w:rsidRPr="009D7245" w:rsidRDefault="00034D8C" w:rsidP="00802ACF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Guest Cabins Deck 2</w:t>
      </w:r>
    </w:p>
    <w:p w:rsidR="00034D8C" w:rsidRDefault="00034D8C" w:rsidP="00802ACF">
      <w:pPr>
        <w:jc w:val="center"/>
        <w:rPr>
          <w:sz w:val="36"/>
          <w:szCs w:val="36"/>
        </w:rPr>
      </w:pPr>
      <w:r>
        <w:rPr>
          <w:sz w:val="36"/>
          <w:szCs w:val="36"/>
        </w:rPr>
        <w:t>(Sleeps 8 Scientists)</w:t>
      </w:r>
    </w:p>
    <w:p w:rsidR="00034D8C" w:rsidRDefault="00034D8C" w:rsidP="00802ACF">
      <w:pPr>
        <w:jc w:val="center"/>
        <w:rPr>
          <w:sz w:val="36"/>
          <w:szCs w:val="36"/>
        </w:rPr>
      </w:pPr>
      <w:r>
        <w:rPr>
          <w:sz w:val="36"/>
          <w:szCs w:val="36"/>
        </w:rPr>
        <w:t>Port</w:t>
      </w:r>
      <w:r>
        <w:rPr>
          <w:sz w:val="36"/>
          <w:szCs w:val="36"/>
        </w:rPr>
        <w:tab/>
        <w:t>Forward (2)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Starboard Forward (1)</w:t>
      </w:r>
    </w:p>
    <w:p w:rsidR="00034D8C" w:rsidRDefault="00034D8C" w:rsidP="00802ACF">
      <w:pPr>
        <w:jc w:val="center"/>
        <w:rPr>
          <w:sz w:val="36"/>
          <w:szCs w:val="36"/>
        </w:rPr>
      </w:pPr>
      <w:r>
        <w:rPr>
          <w:noProof/>
        </w:rPr>
        <w:pict>
          <v:rect id="Rectangle 25" o:spid="_x0000_s1036" style="position:absolute;left:0;text-align:left;margin-left:363pt;margin-top:5.2pt;width:118.5pt;height:31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" fillcolor="#4f81bd" strokecolor="#243f60" strokeweight="2pt">
            <v:textbox>
              <w:txbxContent>
                <w:p w:rsidR="00034D8C" w:rsidRPr="00A253FF" w:rsidRDefault="00034D8C" w:rsidP="001674BB">
                  <w:pPr>
                    <w:jc w:val="center"/>
                    <w:rPr>
                      <w:color w:val="FFFFFF"/>
                    </w:rPr>
                  </w:pPr>
                  <w:r w:rsidRPr="00A253FF">
                    <w:rPr>
                      <w:color w:val="FFFFFF"/>
                    </w:rPr>
                    <w:t>Bathroom for Cabin 1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4" o:spid="_x0000_s1037" style="position:absolute;left:0;text-align:left;margin-left:80.25pt;margin-top:5.2pt;width:118.5pt;height:31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" fillcolor="#4f81bd" strokecolor="#243f60" strokeweight="2pt">
            <v:textbox>
              <w:txbxContent>
                <w:p w:rsidR="00034D8C" w:rsidRPr="00A253FF" w:rsidRDefault="00034D8C" w:rsidP="001674BB">
                  <w:pPr>
                    <w:jc w:val="center"/>
                    <w:rPr>
                      <w:color w:val="FFFFFF"/>
                    </w:rPr>
                  </w:pPr>
                  <w:r w:rsidRPr="00A253FF">
                    <w:rPr>
                      <w:color w:val="FFFFFF"/>
                    </w:rPr>
                    <w:t>Bathroom for Cabin 2</w:t>
                  </w:r>
                </w:p>
              </w:txbxContent>
            </v:textbox>
          </v:rect>
        </w:pict>
      </w:r>
    </w:p>
    <w:p w:rsidR="00034D8C" w:rsidRDefault="00034D8C">
      <w:pPr>
        <w:rPr>
          <w:sz w:val="36"/>
          <w:szCs w:val="36"/>
        </w:rPr>
      </w:pPr>
      <w:r>
        <w:rPr>
          <w:noProof/>
        </w:rPr>
        <w:pict>
          <v:rect id="Rectangle 31" o:spid="_x0000_s1038" style="position:absolute;margin-left:304.5pt;margin-top:12.7pt;width:171.75pt;height:66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" fillcolor="red" strokecolor="#385d8a" strokeweight="2pt">
            <v:textbox>
              <w:txbxContent>
                <w:p w:rsidR="00034D8C" w:rsidRDefault="00034D8C" w:rsidP="001674BB">
                  <w:pPr>
                    <w:jc w:val="center"/>
                  </w:pPr>
                  <w:r>
                    <w:t>2 partitioned beds</w:t>
                  </w:r>
                </w:p>
                <w:p w:rsidR="00034D8C" w:rsidRDefault="00034D8C" w:rsidP="001674BB">
                  <w:pPr>
                    <w:jc w:val="center"/>
                  </w:pPr>
                  <w:r>
                    <w:t>Partition can be easily removed for couples</w:t>
                  </w:r>
                </w:p>
                <w:p w:rsidR="00034D8C" w:rsidRDefault="00034D8C" w:rsidP="001674B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8" o:spid="_x0000_s1039" style="position:absolute;margin-left:-10.5pt;margin-top:12.7pt;width:100.5pt;height:23.2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" fillcolor="red" strokecolor="#243f60" strokeweight="2pt">
            <v:textbox>
              <w:txbxContent>
                <w:p w:rsidR="00034D8C" w:rsidRDefault="00034D8C" w:rsidP="001674BB">
                  <w:pPr>
                    <w:jc w:val="center"/>
                  </w:pPr>
                  <w:r>
                    <w:t>2 single beds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40" style="position:absolute;margin-left:-20.2pt;margin-top:6.8pt;width:219pt;height:204pt;z-index:251649024;visibility:visibl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" strokecolor="#385d8a" strokeweight="2pt">
            <v:fill r:id="rId5" o:title="" recolor="t" rotate="t" type="tile"/>
            <v:textbox>
              <w:txbxContent>
                <w:p w:rsidR="00034D8C" w:rsidRDefault="00034D8C" w:rsidP="001674B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10" o:spid="_x0000_s1041" style="position:absolute;margin-left:262.55pt;margin-top:6.8pt;width:219pt;height:204pt;z-index:251652096;visibility:visibl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" strokecolor="#385d8a" strokeweight="2pt">
            <v:fill r:id="rId6" o:title="" recolor="t" rotate="t" type="tile"/>
            <v:textbox>
              <w:txbxContent>
                <w:p w:rsidR="00034D8C" w:rsidRDefault="00034D8C" w:rsidP="001674BB">
                  <w:pPr>
                    <w:jc w:val="center"/>
                  </w:pPr>
                </w:p>
              </w:txbxContent>
            </v:textbox>
          </v:rect>
        </w:pict>
      </w:r>
    </w:p>
    <w:p w:rsidR="00034D8C" w:rsidRDefault="00034D8C">
      <w:pPr>
        <w:rPr>
          <w:sz w:val="36"/>
          <w:szCs w:val="36"/>
        </w:rPr>
      </w:pPr>
    </w:p>
    <w:p w:rsidR="00034D8C" w:rsidRDefault="00034D8C">
      <w:pPr>
        <w:rPr>
          <w:sz w:val="36"/>
          <w:szCs w:val="36"/>
        </w:rPr>
      </w:pPr>
      <w:r>
        <w:rPr>
          <w:noProof/>
        </w:rPr>
        <w:pict>
          <v:rect id="Rectangle 11" o:spid="_x0000_s1042" style="position:absolute;margin-left:308.2pt;margin-top:17.25pt;width:81.75pt;height:113.2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" strokecolor="#f79646" strokeweight="2pt">
            <v:textbox>
              <w:txbxContent>
                <w:p w:rsidR="00034D8C" w:rsidRDefault="00034D8C" w:rsidP="00802ACF">
                  <w:pPr>
                    <w:jc w:val="center"/>
                  </w:pPr>
                  <w:r>
                    <w:t>One Single Bed</w:t>
                  </w:r>
                </w:p>
                <w:p w:rsidR="00034D8C" w:rsidRDefault="00034D8C" w:rsidP="00802ACF">
                  <w:pPr>
                    <w:jc w:val="center"/>
                  </w:pPr>
                  <w:r>
                    <w:t>Francesca Truter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2" o:spid="_x0000_s1043" style="position:absolute;margin-left:393.75pt;margin-top:17.25pt;width:78pt;height:113.25pt;z-index: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" strokecolor="#f79646" strokeweight="2pt">
            <v:textbox>
              <w:txbxContent>
                <w:p w:rsidR="00034D8C" w:rsidRDefault="00034D8C" w:rsidP="00802ACF">
                  <w:pPr>
                    <w:jc w:val="center"/>
                  </w:pPr>
                  <w:r>
                    <w:t>One Single Bed</w:t>
                  </w:r>
                </w:p>
                <w:p w:rsidR="00034D8C" w:rsidRDefault="00034D8C" w:rsidP="00802ACF">
                  <w:pPr>
                    <w:jc w:val="center"/>
                  </w:pPr>
                  <w:r>
                    <w:t>Judit Pungor</w:t>
                  </w:r>
                </w:p>
              </w:txbxContent>
            </v:textbox>
          </v:rect>
        </w:pict>
      </w:r>
      <w:r>
        <w:rPr>
          <w:noProof/>
        </w:rPr>
        <w:pict>
          <v:rect id="Rectangle 9" o:spid="_x0000_s1044" style="position:absolute;margin-left:98.25pt;margin-top:2.25pt;width:78pt;height:113.25pt;z-index: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" strokecolor="#f79646" strokeweight="2pt">
            <v:textbox>
              <w:txbxContent>
                <w:p w:rsidR="00034D8C" w:rsidRDefault="00034D8C" w:rsidP="00802ACF">
                  <w:pPr>
                    <w:jc w:val="center"/>
                  </w:pPr>
                  <w:r>
                    <w:t>One Single Bed</w:t>
                  </w:r>
                </w:p>
                <w:p w:rsidR="00034D8C" w:rsidRDefault="00034D8C" w:rsidP="00802ACF">
                  <w:pPr>
                    <w:jc w:val="center"/>
                  </w:pPr>
                  <w:r>
                    <w:t>John Yeh</w:t>
                  </w:r>
                </w:p>
              </w:txbxContent>
            </v:textbox>
          </v:rect>
        </w:pict>
      </w:r>
      <w:r>
        <w:rPr>
          <w:noProof/>
        </w:rPr>
        <w:pict>
          <v:rect id="Rectangle 8" o:spid="_x0000_s1045" style="position:absolute;margin-left:-1.55pt;margin-top:3pt;width:81.75pt;height:113.25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" strokecolor="#f79646" strokeweight="2pt">
            <v:textbox>
              <w:txbxContent>
                <w:p w:rsidR="00034D8C" w:rsidRDefault="00034D8C" w:rsidP="00802ACF">
                  <w:pPr>
                    <w:jc w:val="center"/>
                  </w:pPr>
                  <w:r>
                    <w:t>One Single Bed</w:t>
                  </w:r>
                </w:p>
                <w:p w:rsidR="00034D8C" w:rsidRDefault="00034D8C" w:rsidP="00802ACF">
                  <w:pPr>
                    <w:jc w:val="center"/>
                  </w:pPr>
                  <w:r>
                    <w:t>Jake Ellena</w:t>
                  </w:r>
                </w:p>
              </w:txbxContent>
            </v:textbox>
          </v:rect>
        </w:pict>
      </w:r>
    </w:p>
    <w:p w:rsidR="00034D8C" w:rsidRDefault="00034D8C">
      <w:pPr>
        <w:rPr>
          <w:sz w:val="36"/>
          <w:szCs w:val="36"/>
        </w:rPr>
      </w:pPr>
    </w:p>
    <w:p w:rsidR="00034D8C" w:rsidRDefault="00034D8C">
      <w:pPr>
        <w:rPr>
          <w:sz w:val="36"/>
          <w:szCs w:val="36"/>
        </w:rPr>
      </w:pPr>
    </w:p>
    <w:p w:rsidR="00034D8C" w:rsidRDefault="00034D8C">
      <w:pPr>
        <w:rPr>
          <w:sz w:val="36"/>
          <w:szCs w:val="36"/>
        </w:rPr>
      </w:pPr>
    </w:p>
    <w:p w:rsidR="00034D8C" w:rsidRDefault="00034D8C">
      <w:pPr>
        <w:rPr>
          <w:sz w:val="36"/>
          <w:szCs w:val="36"/>
        </w:rPr>
      </w:pPr>
    </w:p>
    <w:p w:rsidR="00034D8C" w:rsidRPr="00802ACF" w:rsidRDefault="00034D8C">
      <w:pPr>
        <w:rPr>
          <w:sz w:val="36"/>
          <w:szCs w:val="36"/>
        </w:rPr>
      </w:pPr>
      <w:r>
        <w:rPr>
          <w:noProof/>
        </w:rPr>
        <w:pict>
          <v:rect id="Rectangle 36" o:spid="_x0000_s1046" style="position:absolute;margin-left:-11.25pt;margin-top:47.8pt;width:171.75pt;height:66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" fillcolor="red" strokecolor="#385d8a" strokeweight="2pt">
            <v:textbox>
              <w:txbxContent>
                <w:p w:rsidR="00034D8C" w:rsidRDefault="00034D8C" w:rsidP="00DA66C5">
                  <w:pPr>
                    <w:jc w:val="center"/>
                  </w:pPr>
                  <w:r>
                    <w:t>2 partitioned beds</w:t>
                  </w:r>
                </w:p>
                <w:p w:rsidR="00034D8C" w:rsidRDefault="00034D8C" w:rsidP="00DA66C5">
                  <w:pPr>
                    <w:jc w:val="center"/>
                  </w:pPr>
                  <w:r>
                    <w:t>Partition can be easily removed for couples</w:t>
                  </w:r>
                </w:p>
                <w:p w:rsidR="00034D8C" w:rsidRDefault="00034D8C" w:rsidP="00DA66C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35" o:spid="_x0000_s1047" style="position:absolute;margin-left:300pt;margin-top:49.3pt;width:171.75pt;height:66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" fillcolor="red" strokecolor="#385d8a" strokeweight="2pt">
            <v:textbox>
              <w:txbxContent>
                <w:p w:rsidR="00034D8C" w:rsidRDefault="00034D8C" w:rsidP="00DA66C5">
                  <w:pPr>
                    <w:jc w:val="center"/>
                  </w:pPr>
                  <w:r>
                    <w:t>2 partitioned beds</w:t>
                  </w:r>
                </w:p>
                <w:p w:rsidR="00034D8C" w:rsidRDefault="00034D8C" w:rsidP="00DA66C5">
                  <w:pPr>
                    <w:jc w:val="center"/>
                  </w:pPr>
                  <w:r>
                    <w:t>Partition can be easily removed for couples</w:t>
                  </w:r>
                </w:p>
                <w:p w:rsidR="00034D8C" w:rsidRDefault="00034D8C" w:rsidP="00DA66C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15" o:spid="_x0000_s1048" style="position:absolute;margin-left:75.75pt;margin-top:122.95pt;width:78pt;height:113.2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" strokecolor="#f79646" strokeweight="2pt">
            <v:textbox>
              <w:txbxContent>
                <w:p w:rsidR="00034D8C" w:rsidRDefault="00034D8C" w:rsidP="00802ACF">
                  <w:pPr>
                    <w:jc w:val="center"/>
                  </w:pPr>
                  <w:r>
                    <w:t>One Single Bed</w:t>
                  </w:r>
                </w:p>
                <w:p w:rsidR="00034D8C" w:rsidRDefault="00034D8C" w:rsidP="00802ACF">
                  <w:pPr>
                    <w:jc w:val="center"/>
                  </w:pPr>
                  <w:r>
                    <w:t>Dale Graves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4" o:spid="_x0000_s1049" style="position:absolute;margin-left:-10.55pt;margin-top:124.45pt;width:81.75pt;height:113.2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" strokecolor="#f79646" strokeweight="2pt">
            <v:textbox>
              <w:txbxContent>
                <w:p w:rsidR="00034D8C" w:rsidRDefault="00034D8C" w:rsidP="00802ACF">
                  <w:pPr>
                    <w:jc w:val="center"/>
                  </w:pPr>
                  <w:r>
                    <w:t>One Single Bed</w:t>
                  </w:r>
                </w:p>
                <w:p w:rsidR="00034D8C" w:rsidRDefault="00034D8C" w:rsidP="00802ACF">
                  <w:pPr>
                    <w:jc w:val="center"/>
                  </w:pPr>
                  <w:r>
                    <w:t>Jeff Drazen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7" o:spid="_x0000_s1050" style="position:absolute;margin-left:308.95pt;margin-top:120.7pt;width:81.75pt;height:113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" strokecolor="#f79646" strokeweight="2pt">
            <v:textbox>
              <w:txbxContent>
                <w:p w:rsidR="00034D8C" w:rsidRDefault="00034D8C" w:rsidP="00802ACF">
                  <w:pPr>
                    <w:jc w:val="center"/>
                  </w:pPr>
                  <w:r>
                    <w:t>One Single Bed</w:t>
                  </w:r>
                </w:p>
                <w:p w:rsidR="00034D8C" w:rsidRDefault="00034D8C" w:rsidP="00802ACF">
                  <w:pPr>
                    <w:jc w:val="center"/>
                  </w:pPr>
                  <w:r>
                    <w:t>Kathleen Sealey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8" o:spid="_x0000_s1051" style="position:absolute;margin-left:393.75pt;margin-top:120.7pt;width:78pt;height:113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" strokecolor="#f79646" strokeweight="2pt">
            <v:textbox>
              <w:txbxContent>
                <w:p w:rsidR="00034D8C" w:rsidRDefault="00034D8C" w:rsidP="00802ACF">
                  <w:pPr>
                    <w:jc w:val="center"/>
                  </w:pPr>
                  <w:r>
                    <w:t>One Single Bed</w:t>
                  </w:r>
                </w:p>
                <w:p w:rsidR="00034D8C" w:rsidRDefault="00034D8C" w:rsidP="00802ACF">
                  <w:pPr>
                    <w:jc w:val="center"/>
                  </w:pPr>
                  <w:r>
                    <w:t>Debbie Nail-Meyer</w:t>
                  </w:r>
                </w:p>
                <w:p w:rsidR="00034D8C" w:rsidRDefault="00034D8C" w:rsidP="00802ACF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7" o:spid="_x0000_s1052" style="position:absolute;margin-left:363pt;margin-top:258.55pt;width:118.5pt;height:31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" fillcolor="#4f81bd" strokecolor="#243f60" strokeweight="2pt">
            <v:textbox>
              <w:txbxContent>
                <w:p w:rsidR="00034D8C" w:rsidRPr="00A253FF" w:rsidRDefault="00034D8C" w:rsidP="001674BB">
                  <w:pPr>
                    <w:jc w:val="center"/>
                    <w:rPr>
                      <w:color w:val="FFFFFF"/>
                    </w:rPr>
                  </w:pPr>
                  <w:r w:rsidRPr="00A253FF">
                    <w:rPr>
                      <w:color w:val="FFFFFF"/>
                    </w:rPr>
                    <w:t>Bathroom for Cabin 3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6" o:spid="_x0000_s1053" style="position:absolute;margin-left:80.25pt;margin-top:260.05pt;width:118.5pt;height:31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" fillcolor="#4f81bd" strokecolor="#243f60" strokeweight="2pt">
            <v:textbox>
              <w:txbxContent>
                <w:p w:rsidR="00034D8C" w:rsidRPr="00A253FF" w:rsidRDefault="00034D8C" w:rsidP="001674BB">
                  <w:pPr>
                    <w:jc w:val="center"/>
                    <w:rPr>
                      <w:color w:val="FFFFFF"/>
                    </w:rPr>
                  </w:pPr>
                  <w:r w:rsidRPr="00A253FF">
                    <w:rPr>
                      <w:color w:val="FFFFFF"/>
                    </w:rPr>
                    <w:t>Bathroom for Cabin 4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3" o:spid="_x0000_s1054" style="position:absolute;margin-left:-20.2pt;margin-top:43.45pt;width:219pt;height:204pt;z-index:251655168;visibility:visibl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" strokecolor="#385d8a" strokeweight="2pt">
            <v:fill r:id="rId7" o:title="" recolor="t" rotate="t" type="tile"/>
          </v:rect>
        </w:pict>
      </w:r>
      <w:r>
        <w:rPr>
          <w:noProof/>
        </w:rPr>
        <w:pict>
          <v:rect id="Rectangle 16" o:spid="_x0000_s1055" style="position:absolute;margin-left:262.55pt;margin-top:41.95pt;width:219pt;height:204pt;z-index:251658240;visibility:visibl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" strokecolor="#385d8a" strokeweight="2pt">
            <v:fill r:id="rId8" o:title="" recolor="t" rotate="t" type="tile"/>
          </v:rect>
        </w:pict>
      </w:r>
      <w:r>
        <w:rPr>
          <w:sz w:val="36"/>
          <w:szCs w:val="36"/>
        </w:rPr>
        <w:t>Port Aft (4)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Starboard Aft (3)</w:t>
      </w:r>
      <w:r w:rsidRPr="001674BB">
        <w:rPr>
          <w:noProof/>
          <w:sz w:val="36"/>
          <w:szCs w:val="36"/>
        </w:rPr>
        <w:t xml:space="preserve"> </w:t>
      </w:r>
    </w:p>
    <w:sectPr w:rsidR="00034D8C" w:rsidRPr="00802ACF" w:rsidSect="00CF27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245"/>
    <w:rsid w:val="00007B12"/>
    <w:rsid w:val="00034D8C"/>
    <w:rsid w:val="00056C11"/>
    <w:rsid w:val="001674BB"/>
    <w:rsid w:val="001A0A75"/>
    <w:rsid w:val="001B4D84"/>
    <w:rsid w:val="003F536B"/>
    <w:rsid w:val="0058606B"/>
    <w:rsid w:val="007E275F"/>
    <w:rsid w:val="00802ACF"/>
    <w:rsid w:val="008B5C11"/>
    <w:rsid w:val="00961D70"/>
    <w:rsid w:val="009D7245"/>
    <w:rsid w:val="009E319C"/>
    <w:rsid w:val="00A253FF"/>
    <w:rsid w:val="00A27840"/>
    <w:rsid w:val="00CF2761"/>
    <w:rsid w:val="00DA6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76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67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7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45</Words>
  <Characters>257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Scientist/Guest Area Accommodations Lone Ranger</dc:title>
  <dc:subject/>
  <dc:creator>Purser</dc:creator>
  <cp:keywords/>
  <dc:description/>
  <cp:lastModifiedBy>mbari</cp:lastModifiedBy>
  <cp:revision>2</cp:revision>
  <dcterms:created xsi:type="dcterms:W3CDTF">2011-01-14T15:24:00Z</dcterms:created>
  <dcterms:modified xsi:type="dcterms:W3CDTF">2011-01-14T15:24:00Z</dcterms:modified>
</cp:coreProperties>
</file>