
<file path=[Content_Types].xml><?xml version="1.0" encoding="utf-8"?>
<Types xmlns="http://schemas.openxmlformats.org/package/2006/content-types">
  <Override PartName="/docProps/core.xml" ContentType="application/vnd.openxmlformats-package.core-properties+xml"/>
  <Override PartName="/word/header3.xml" ContentType="application/vnd.openxmlformats-officedocument.wordprocessingml.header+xml"/>
  <Override PartName="/word/settings.xml" ContentType="application/vnd.openxmlformats-officedocument.wordprocessingml.settings+xml"/>
  <Default Extension="xml" ContentType="application/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Override PartName="/word/styles.xml" ContentType="application/vnd.openxmlformats-officedocument.wordprocessingml.style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Default Extension="jpeg" ContentType="image/jpeg"/>
  <Default Extension="pdf" ContentType="application/pdf"/>
  <Override PartName="/word/footer2.xml" ContentType="application/vnd.openxmlformats-officedocument.wordprocessingml.footer+xml"/>
  <Default Extension="png" ContentType="image/png"/>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B87" w:rsidRPr="0062143A" w:rsidRDefault="002A6B87" w:rsidP="006968BC">
      <w:pPr>
        <w:outlineLvl w:val="0"/>
        <w:rPr>
          <w:b/>
          <w:u w:val="single"/>
        </w:rPr>
      </w:pPr>
      <w:r w:rsidRPr="0062143A">
        <w:rPr>
          <w:b/>
          <w:u w:val="single"/>
        </w:rPr>
        <w:t>Data Summary</w:t>
      </w:r>
    </w:p>
    <w:p w:rsidR="002A6B87" w:rsidRDefault="002A6B87"/>
    <w:p w:rsidR="002A6B87" w:rsidRPr="009F22AF" w:rsidRDefault="002A6B87" w:rsidP="006968BC">
      <w:pPr>
        <w:outlineLvl w:val="0"/>
        <w:rPr>
          <w:b/>
        </w:rPr>
      </w:pPr>
      <w:r w:rsidRPr="009F22AF">
        <w:rPr>
          <w:b/>
        </w:rPr>
        <w:t>Instrument:</w:t>
      </w:r>
    </w:p>
    <w:p w:rsidR="002A6B87" w:rsidRDefault="0043239B" w:rsidP="006968BC">
      <w:pPr>
        <w:ind w:left="180"/>
        <w:outlineLvl w:val="0"/>
      </w:pPr>
      <w:r>
        <w:t>Lagrangian Sediment Trap #1</w:t>
      </w:r>
    </w:p>
    <w:p w:rsidR="002A6B87" w:rsidRDefault="002A6B87"/>
    <w:p w:rsidR="002A6B87" w:rsidRPr="009F22AF" w:rsidRDefault="002A6B87" w:rsidP="006968BC">
      <w:pPr>
        <w:outlineLvl w:val="0"/>
        <w:rPr>
          <w:b/>
        </w:rPr>
      </w:pPr>
      <w:r w:rsidRPr="009F22AF">
        <w:rPr>
          <w:b/>
        </w:rPr>
        <w:t>Brief description of deployment:</w:t>
      </w:r>
    </w:p>
    <w:p w:rsidR="002A6B87" w:rsidRDefault="0043239B" w:rsidP="002A6B87">
      <w:pPr>
        <w:ind w:left="180"/>
      </w:pPr>
      <w:r>
        <w:t xml:space="preserve">LST-1 was deployed </w:t>
      </w:r>
      <w:r w:rsidR="00B74F92">
        <w:t>for a few hours from the Nathaniel B. Palmer during cruise NBP0902</w:t>
      </w:r>
      <w:r w:rsidR="00E57728">
        <w:t xml:space="preserve"> as science event number </w:t>
      </w:r>
      <w:r w:rsidR="00241B69">
        <w:t>IB03-027.</w:t>
      </w:r>
      <w:r w:rsidR="00E57728">
        <w:t xml:space="preserve"> </w:t>
      </w:r>
      <w:r w:rsidR="00B74F92">
        <w:t xml:space="preserve">The LST drifted under a small tabular iceberg ~2 </w:t>
      </w:r>
      <w:proofErr w:type="spellStart"/>
      <w:proofErr w:type="gramStart"/>
      <w:r w:rsidR="00B74F92">
        <w:t>nmi</w:t>
      </w:r>
      <w:proofErr w:type="spellEnd"/>
      <w:proofErr w:type="gramEnd"/>
      <w:r w:rsidR="00B74F92">
        <w:t xml:space="preserve"> long by ~0.75 </w:t>
      </w:r>
      <w:proofErr w:type="spellStart"/>
      <w:r w:rsidR="00B74F92">
        <w:t>nmi</w:t>
      </w:r>
      <w:proofErr w:type="spellEnd"/>
      <w:r w:rsidR="00B74F92">
        <w:t xml:space="preserve"> wide.</w:t>
      </w:r>
      <w:r w:rsidR="00B74F92" w:rsidRPr="00B74F92">
        <w:t xml:space="preserve"> </w:t>
      </w:r>
      <w:r w:rsidR="00B74F92">
        <w:t>The deployment was successful and the instrument was recovered with no damage.</w:t>
      </w:r>
    </w:p>
    <w:p w:rsidR="002A6B87" w:rsidRPr="00BE4068" w:rsidRDefault="002A6B87" w:rsidP="002A6B87">
      <w:pPr>
        <w:ind w:left="180"/>
      </w:pPr>
    </w:p>
    <w:p w:rsidR="002A6B87" w:rsidRPr="009F22AF" w:rsidRDefault="002A6B87" w:rsidP="006968BC">
      <w:pPr>
        <w:outlineLvl w:val="0"/>
        <w:rPr>
          <w:b/>
        </w:rPr>
      </w:pPr>
      <w:r w:rsidRPr="009F22AF">
        <w:rPr>
          <w:b/>
        </w:rPr>
        <w:t>Deployment date/time or start date/time of summary:</w:t>
      </w:r>
    </w:p>
    <w:p w:rsidR="002A6B87" w:rsidRDefault="00B74F92" w:rsidP="006968BC">
      <w:pPr>
        <w:ind w:left="180"/>
        <w:outlineLvl w:val="0"/>
      </w:pPr>
      <w:r>
        <w:t>16Mar09 1044 UT</w:t>
      </w:r>
    </w:p>
    <w:p w:rsidR="002A6B87" w:rsidRPr="00BE4068" w:rsidRDefault="002A6B87" w:rsidP="002A6B87">
      <w:pPr>
        <w:ind w:left="180"/>
      </w:pPr>
    </w:p>
    <w:p w:rsidR="002A6B87" w:rsidRPr="009F22AF" w:rsidRDefault="002A6B87" w:rsidP="006968BC">
      <w:pPr>
        <w:outlineLvl w:val="0"/>
        <w:rPr>
          <w:b/>
        </w:rPr>
      </w:pPr>
      <w:r w:rsidRPr="009F22AF">
        <w:rPr>
          <w:b/>
        </w:rPr>
        <w:t>Recovery date/time or end date/time of summary:</w:t>
      </w:r>
    </w:p>
    <w:p w:rsidR="002A6B87" w:rsidRDefault="00B74F92" w:rsidP="006968BC">
      <w:pPr>
        <w:ind w:left="180"/>
        <w:outlineLvl w:val="0"/>
      </w:pPr>
      <w:r>
        <w:t>16Mar09 1726 UT</w:t>
      </w:r>
    </w:p>
    <w:p w:rsidR="002A6B87" w:rsidRDefault="002A6B87" w:rsidP="002A6B87">
      <w:pPr>
        <w:ind w:left="180"/>
      </w:pPr>
    </w:p>
    <w:p w:rsidR="002A6B87" w:rsidRPr="009F22AF" w:rsidRDefault="002A6B87" w:rsidP="006968BC">
      <w:pPr>
        <w:outlineLvl w:val="0"/>
        <w:rPr>
          <w:b/>
        </w:rPr>
      </w:pPr>
      <w:r w:rsidRPr="009F22AF">
        <w:rPr>
          <w:b/>
        </w:rPr>
        <w:t>Deployment location:</w:t>
      </w:r>
    </w:p>
    <w:p w:rsidR="002A6B87" w:rsidRDefault="00B74F92" w:rsidP="002A6B87">
      <w:pPr>
        <w:ind w:left="180"/>
      </w:pPr>
      <w:r>
        <w:t>-61 57.2134, -50 57.7233</w:t>
      </w:r>
    </w:p>
    <w:p w:rsidR="002A6B87" w:rsidRPr="00BE4068" w:rsidRDefault="002A6B87" w:rsidP="002A6B87">
      <w:pPr>
        <w:ind w:left="180"/>
      </w:pPr>
    </w:p>
    <w:p w:rsidR="002A6B87" w:rsidRPr="009F22AF" w:rsidRDefault="002A6B87" w:rsidP="006968BC">
      <w:pPr>
        <w:outlineLvl w:val="0"/>
        <w:rPr>
          <w:b/>
        </w:rPr>
      </w:pPr>
      <w:r w:rsidRPr="009F22AF">
        <w:rPr>
          <w:b/>
        </w:rPr>
        <w:t>Recovery location if different from deployment location:</w:t>
      </w:r>
    </w:p>
    <w:p w:rsidR="002A6B87" w:rsidRDefault="00B74F92" w:rsidP="002A6B87">
      <w:pPr>
        <w:ind w:left="180"/>
      </w:pPr>
      <w:r>
        <w:t>-61 56.863, -50 58.366</w:t>
      </w:r>
    </w:p>
    <w:p w:rsidR="002A6B87" w:rsidRPr="00BE4068" w:rsidRDefault="002A6B87" w:rsidP="002A6B87">
      <w:pPr>
        <w:ind w:left="180"/>
      </w:pPr>
    </w:p>
    <w:p w:rsidR="002A6B87" w:rsidRPr="009F22AF" w:rsidRDefault="002A6B87" w:rsidP="006968BC">
      <w:pPr>
        <w:outlineLvl w:val="0"/>
        <w:rPr>
          <w:b/>
        </w:rPr>
      </w:pPr>
      <w:r w:rsidRPr="009F22AF">
        <w:rPr>
          <w:b/>
        </w:rPr>
        <w:t>Participants:</w:t>
      </w:r>
    </w:p>
    <w:p w:rsidR="002A6B87" w:rsidRDefault="00B74F92" w:rsidP="006968BC">
      <w:pPr>
        <w:ind w:left="180"/>
        <w:outlineLvl w:val="0"/>
      </w:pPr>
      <w:r>
        <w:t>Alana Sherman, Paul McGill, Ken Smith</w:t>
      </w:r>
    </w:p>
    <w:p w:rsidR="002A6B87" w:rsidRDefault="002A6B87" w:rsidP="002A6B87">
      <w:pPr>
        <w:ind w:left="180"/>
      </w:pPr>
    </w:p>
    <w:p w:rsidR="002A6B87" w:rsidRPr="009F22AF" w:rsidRDefault="002A6B87" w:rsidP="006968BC">
      <w:pPr>
        <w:outlineLvl w:val="0"/>
        <w:rPr>
          <w:b/>
        </w:rPr>
      </w:pPr>
      <w:r w:rsidRPr="009F22AF">
        <w:rPr>
          <w:b/>
        </w:rPr>
        <w:t>Data summary prepared by:</w:t>
      </w:r>
    </w:p>
    <w:p w:rsidR="002A6B87" w:rsidRPr="00BE4068" w:rsidRDefault="00B74F92" w:rsidP="006968BC">
      <w:pPr>
        <w:ind w:left="180"/>
        <w:outlineLvl w:val="0"/>
      </w:pPr>
      <w:r>
        <w:t>Paul McGill</w:t>
      </w:r>
    </w:p>
    <w:p w:rsidR="002A6B87" w:rsidRDefault="002A6B87" w:rsidP="002A6B87">
      <w:pPr>
        <w:ind w:left="180"/>
      </w:pPr>
    </w:p>
    <w:p w:rsidR="002A6B87" w:rsidRPr="00082CA9" w:rsidRDefault="002A6B87" w:rsidP="006968BC">
      <w:pPr>
        <w:outlineLvl w:val="0"/>
        <w:rPr>
          <w:b/>
        </w:rPr>
      </w:pPr>
      <w:r w:rsidRPr="00082CA9">
        <w:rPr>
          <w:b/>
        </w:rPr>
        <w:t>Data summary date and version:</w:t>
      </w:r>
    </w:p>
    <w:p w:rsidR="002A6B87" w:rsidRDefault="00A7594D" w:rsidP="006968BC">
      <w:pPr>
        <w:ind w:left="180"/>
        <w:outlineLvl w:val="0"/>
      </w:pPr>
      <w:r>
        <w:t>12Jan10 v 1.2</w:t>
      </w:r>
      <w:r w:rsidR="00B74F92">
        <w:t>.0</w:t>
      </w:r>
    </w:p>
    <w:p w:rsidR="002A6B87" w:rsidRPr="00BE4068" w:rsidRDefault="007059C7" w:rsidP="002A6B87">
      <w:pPr>
        <w:ind w:left="180"/>
      </w:pPr>
      <w:r>
        <w:br w:type="page"/>
      </w:r>
    </w:p>
    <w:p w:rsidR="002A6B87" w:rsidRPr="009F22AF" w:rsidRDefault="002A6B87" w:rsidP="006968BC">
      <w:pPr>
        <w:outlineLvl w:val="0"/>
        <w:rPr>
          <w:b/>
        </w:rPr>
      </w:pPr>
      <w:r w:rsidRPr="009F22AF">
        <w:rPr>
          <w:b/>
        </w:rPr>
        <w:t>Data products:</w:t>
      </w:r>
    </w:p>
    <w:p w:rsidR="002A6B87" w:rsidRPr="00BE4068" w:rsidRDefault="002A6B87" w:rsidP="002A6B87">
      <w:pPr>
        <w:ind w:left="180"/>
      </w:pPr>
    </w:p>
    <w:p w:rsidR="007059C7" w:rsidRPr="007059C7" w:rsidRDefault="007059C7" w:rsidP="006968BC">
      <w:pPr>
        <w:ind w:left="180"/>
        <w:outlineLvl w:val="0"/>
        <w:rPr>
          <w:u w:val="single"/>
        </w:rPr>
      </w:pPr>
      <w:r w:rsidRPr="007059C7">
        <w:rPr>
          <w:u w:val="single"/>
        </w:rPr>
        <w:t>Depth Profile</w:t>
      </w:r>
    </w:p>
    <w:p w:rsidR="007059C7" w:rsidRDefault="007059C7" w:rsidP="002A6B87">
      <w:pPr>
        <w:ind w:left="180"/>
      </w:pPr>
    </w:p>
    <w:p w:rsidR="007059C7" w:rsidRDefault="007059C7">
      <w:r>
        <w:rPr>
          <w:noProof/>
        </w:rPr>
        <w:drawing>
          <wp:inline distT="0" distB="0" distL="0" distR="0">
            <wp:extent cx="5486400" cy="3522345"/>
            <wp:effectExtent l="50800" t="25400" r="25400" b="8255"/>
            <wp:docPr id="1" name="Picture 1" descr=":LST Dive Profile 16Mar09.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ST Dive Profile 16Mar09.pdf"/>
                    <pic:cNvPicPr>
                      <a:picLocks noChangeAspect="1" noChangeArrowheads="1"/>
                    </pic:cNvPicPr>
                  </pic:nvPicPr>
                  <ve:AlternateContent xmlns:ma="http://schemas.microsoft.com/office/mac/drawingml/2008/main">
                    <ve:Choice Requires="ma">
                      <pic:blipFill>
                        <a:blip r:embed="rId4"/>
                        <a:srcRect/>
                        <a:stretch>
                          <a:fillRect/>
                        </a:stretch>
                      </pic:blipFill>
                    </ve:Choice>
                    <ve:Fallback xmlns:ma="http://schemas.microsoft.com/office/mac/drawingml/2008/main" xmln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xmlns:a="http://schemas.openxmlformats.org/drawingml/2006/main" xmlns:pic="http://schemas.openxmlformats.org/drawingml/2006/picture">
                      <pic:blipFill>
                        <a:blip r:embed="rId5"/>
                        <a:srcRect/>
                        <a:stretch>
                          <a:fillRect/>
                        </a:stretch>
                      </pic:blipFill>
                    </ve:Fallback>
                  </ve:AlternateContent>
                  <pic:spPr bwMode="auto">
                    <a:xfrm>
                      <a:off x="0" y="0"/>
                      <a:ext cx="5486400" cy="3522345"/>
                    </a:xfrm>
                    <a:prstGeom prst="rect">
                      <a:avLst/>
                    </a:prstGeom>
                    <a:noFill/>
                    <a:ln w="9525">
                      <a:solidFill>
                        <a:schemeClr val="tx1"/>
                      </a:solidFill>
                      <a:miter lim="800000"/>
                      <a:headEnd/>
                      <a:tailEnd/>
                    </a:ln>
                  </pic:spPr>
                </pic:pic>
              </a:graphicData>
            </a:graphic>
          </wp:inline>
        </w:drawing>
      </w:r>
    </w:p>
    <w:p w:rsidR="007059C7" w:rsidRDefault="007059C7"/>
    <w:p w:rsidR="007059C7" w:rsidRDefault="007059C7" w:rsidP="007059C7">
      <w:pPr>
        <w:ind w:left="180"/>
      </w:pPr>
    </w:p>
    <w:p w:rsidR="007059C7" w:rsidRDefault="007059C7" w:rsidP="007059C7">
      <w:pPr>
        <w:ind w:left="180"/>
      </w:pPr>
      <w:r>
        <w:t>The depth profile shows a rapid descent to about 510 m, wh</w:t>
      </w:r>
      <w:r w:rsidR="004A10BE">
        <w:t>ere the pressure guillotine cut</w:t>
      </w:r>
      <w:r>
        <w:t xml:space="preserve"> the descent weight loose, then a slower descent to the target depth of 600 m. After a small amount </w:t>
      </w:r>
      <w:r w:rsidR="004A10BE">
        <w:t xml:space="preserve">(14 m) </w:t>
      </w:r>
      <w:r>
        <w:t>of overshoot, the</w:t>
      </w:r>
      <w:r w:rsidR="004A10BE">
        <w:t xml:space="preserve"> LST’s buoyancy engine maintained</w:t>
      </w:r>
      <w:r>
        <w:t xml:space="preserve"> the target depth until the drop weight was acoustically commanded to drop from a distance of 1849 m (1 </w:t>
      </w:r>
      <w:proofErr w:type="spellStart"/>
      <w:r>
        <w:t>nmi</w:t>
      </w:r>
      <w:proofErr w:type="spellEnd"/>
      <w:r>
        <w:t>). The ascent is slower than the descent because the descent weight is much heavier than the ascent weight, and the LST’s funnels present more hydrodynamic drag while ascending.</w:t>
      </w:r>
    </w:p>
    <w:p w:rsidR="00D02579" w:rsidRDefault="00D87E2E">
      <w:r>
        <w:br w:type="page"/>
      </w:r>
    </w:p>
    <w:p w:rsidR="00D02579" w:rsidRDefault="00D02579"/>
    <w:p w:rsidR="00275964" w:rsidRPr="00275964" w:rsidRDefault="00275964" w:rsidP="006968BC">
      <w:pPr>
        <w:outlineLvl w:val="0"/>
        <w:rPr>
          <w:u w:val="single"/>
        </w:rPr>
      </w:pPr>
      <w:r w:rsidRPr="00275964">
        <w:rPr>
          <w:u w:val="single"/>
        </w:rPr>
        <w:t>Conductivity</w:t>
      </w:r>
    </w:p>
    <w:p w:rsidR="00275964" w:rsidRDefault="00275964"/>
    <w:p w:rsidR="00275964" w:rsidRDefault="00275964">
      <w:r>
        <w:rPr>
          <w:noProof/>
        </w:rPr>
        <w:drawing>
          <wp:inline distT="0" distB="0" distL="0" distR="0">
            <wp:extent cx="5461000" cy="3716893"/>
            <wp:effectExtent l="50800" t="25400" r="25400" b="16907"/>
            <wp:docPr id="2" name="Picture 2" descr=":LST Conductivity 16Mar09.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ST Conductivity 16Mar09.pdf"/>
                    <pic:cNvPicPr>
                      <a:picLocks noChangeAspect="1" noChangeArrowheads="1"/>
                    </pic:cNvPicPr>
                  </pic:nvPicPr>
                  <ve:AlternateContent xmlns:ma="http://schemas.microsoft.com/office/mac/drawingml/2008/main">
                    <ve:Choice Requires="ma">
                      <pic:blipFill>
                        <a:blip r:embed="rId6"/>
                        <a:srcRect/>
                        <a:stretch>
                          <a:fillRect/>
                        </a:stretch>
                      </pic:blipFill>
                    </ve:Choice>
                    <ve:Fallback xmlns:ma="http://schemas.microsoft.com/office/mac/drawingml/2008/main" xmln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xmlns:a="http://schemas.openxmlformats.org/drawingml/2006/main" xmlns:pic="http://schemas.openxmlformats.org/drawingml/2006/picture">
                      <pic:blipFill>
                        <a:blip r:embed="rId7"/>
                        <a:srcRect/>
                        <a:stretch>
                          <a:fillRect/>
                        </a:stretch>
                      </pic:blipFill>
                    </ve:Fallback>
                  </ve:AlternateContent>
                  <pic:spPr bwMode="auto">
                    <a:xfrm>
                      <a:off x="0" y="0"/>
                      <a:ext cx="5461558" cy="3717273"/>
                    </a:xfrm>
                    <a:prstGeom prst="rect">
                      <a:avLst/>
                    </a:prstGeom>
                    <a:noFill/>
                    <a:ln w="9525">
                      <a:solidFill>
                        <a:schemeClr val="tx1"/>
                      </a:solidFill>
                      <a:miter lim="800000"/>
                      <a:headEnd/>
                      <a:tailEnd/>
                    </a:ln>
                  </pic:spPr>
                </pic:pic>
              </a:graphicData>
            </a:graphic>
          </wp:inline>
        </w:drawing>
      </w:r>
    </w:p>
    <w:p w:rsidR="00275964" w:rsidRDefault="00275964"/>
    <w:p w:rsidR="0024764B" w:rsidRDefault="000D3755">
      <w:r>
        <w:t>The conductivity changes very little during the drift phase of the deployment. There is a rapid decrease of almost 1 PSU during the ascent, with the great majority of the change taking place above 250 m depth. The LST surfaced into the wake of the iceberg, so this decrease in conductivity may be due to fresh water melting from the iceberg.</w:t>
      </w:r>
    </w:p>
    <w:p w:rsidR="0024764B" w:rsidRPr="0024764B" w:rsidRDefault="0024764B" w:rsidP="006968BC">
      <w:pPr>
        <w:outlineLvl w:val="0"/>
        <w:rPr>
          <w:u w:val="single"/>
        </w:rPr>
      </w:pPr>
      <w:r>
        <w:br w:type="page"/>
      </w:r>
      <w:r w:rsidRPr="0024764B">
        <w:rPr>
          <w:u w:val="single"/>
        </w:rPr>
        <w:t>Temperature</w:t>
      </w:r>
    </w:p>
    <w:p w:rsidR="0024764B" w:rsidRDefault="0024764B"/>
    <w:p w:rsidR="0024764B" w:rsidRDefault="0024764B">
      <w:r>
        <w:rPr>
          <w:noProof/>
        </w:rPr>
        <w:drawing>
          <wp:inline distT="0" distB="0" distL="0" distR="0">
            <wp:extent cx="5461000" cy="3731683"/>
            <wp:effectExtent l="50800" t="25400" r="25400" b="2117"/>
            <wp:docPr id="3" name="Picture 3" descr=":LST Temperature 16Mar09.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ST Temperature 16Mar09.pdf"/>
                    <pic:cNvPicPr>
                      <a:picLocks noChangeAspect="1" noChangeArrowheads="1"/>
                    </pic:cNvPicPr>
                  </pic:nvPicPr>
                  <ve:AlternateContent xmlns:ma="http://schemas.microsoft.com/office/mac/drawingml/2008/main">
                    <ve:Choice Requires="ma">
                      <pic:blipFill>
                        <a:blip r:embed="rId8"/>
                        <a:srcRect/>
                        <a:stretch>
                          <a:fillRect/>
                        </a:stretch>
                      </pic:blipFill>
                    </ve:Choice>
                    <ve:Fallback xmlns:ma="http://schemas.microsoft.com/office/mac/drawingml/2008/main" xmln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xmlns:a="http://schemas.openxmlformats.org/drawingml/2006/main" xmlns:pic="http://schemas.openxmlformats.org/drawingml/2006/picture">
                      <pic:blipFill>
                        <a:blip r:embed="rId9"/>
                        <a:srcRect/>
                        <a:stretch>
                          <a:fillRect/>
                        </a:stretch>
                      </pic:blipFill>
                    </ve:Fallback>
                  </ve:AlternateContent>
                  <pic:spPr bwMode="auto">
                    <a:xfrm>
                      <a:off x="0" y="0"/>
                      <a:ext cx="5461000" cy="3731683"/>
                    </a:xfrm>
                    <a:prstGeom prst="rect">
                      <a:avLst/>
                    </a:prstGeom>
                    <a:noFill/>
                    <a:ln w="9525">
                      <a:solidFill>
                        <a:schemeClr val="tx1"/>
                      </a:solidFill>
                      <a:miter lim="800000"/>
                      <a:headEnd/>
                      <a:tailEnd/>
                    </a:ln>
                  </pic:spPr>
                </pic:pic>
              </a:graphicData>
            </a:graphic>
          </wp:inline>
        </w:drawing>
      </w:r>
    </w:p>
    <w:p w:rsidR="00AB08C5" w:rsidRDefault="00AB08C5"/>
    <w:p w:rsidR="0024764B" w:rsidRDefault="0024764B"/>
    <w:p w:rsidR="00F53AB8" w:rsidRDefault="0024764B">
      <w:r>
        <w:t xml:space="preserve">The temperature during the drift phase was </w:t>
      </w:r>
      <w:r w:rsidR="00AB08C5">
        <w:t>stable at about 0.4 deg C. During the ascent, however, the LST recorded a rapid temperature decrease, peaking at -1.4 deg C at a depth of 90 m. This is followed by an equally rapid increase up to 0 deg C.</w:t>
      </w:r>
    </w:p>
    <w:p w:rsidR="00F53AB8" w:rsidRPr="00F53AB8" w:rsidRDefault="00F53AB8" w:rsidP="006968BC">
      <w:pPr>
        <w:outlineLvl w:val="0"/>
        <w:rPr>
          <w:u w:val="single"/>
        </w:rPr>
      </w:pPr>
      <w:r>
        <w:br w:type="page"/>
      </w:r>
      <w:r w:rsidRPr="00F53AB8">
        <w:rPr>
          <w:u w:val="single"/>
        </w:rPr>
        <w:t>Sonar Ranging</w:t>
      </w:r>
    </w:p>
    <w:p w:rsidR="00F53AB8" w:rsidRDefault="00F53AB8"/>
    <w:p w:rsidR="004B5550" w:rsidRDefault="004B5550">
      <w:r>
        <w:rPr>
          <w:noProof/>
        </w:rPr>
        <w:drawing>
          <wp:inline distT="0" distB="0" distL="0" distR="0">
            <wp:extent cx="5321300" cy="5397500"/>
            <wp:effectExtent l="25400" t="0" r="0" b="0"/>
            <wp:docPr id="5" name="Picture 4" descr="LST Sonar Data 16Mar09.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ST Sonar Data 16Mar09.pdf"/>
                    <pic:cNvPicPr/>
                  </pic:nvPicPr>
                  <ve:AlternateContent xmlns:ma="http://schemas.microsoft.com/office/mac/drawingml/2008/main">
                    <ve:Choice Requires="ma">
                      <pic:blipFill>
                        <a:blip r:embed="rId10"/>
                        <a:stretch>
                          <a:fillRect/>
                        </a:stretch>
                      </pic:blipFill>
                    </ve:Choice>
                    <ve:Fallback xmlns:ma="http://schemas.microsoft.com/office/mac/drawingml/2008/main" xmln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xmlns:a="http://schemas.openxmlformats.org/drawingml/2006/main" xmlns:pic="http://schemas.openxmlformats.org/drawingml/2006/picture">
                      <pic:blipFill>
                        <a:blip r:embed="rId11"/>
                        <a:stretch>
                          <a:fillRect/>
                        </a:stretch>
                      </pic:blipFill>
                    </ve:Fallback>
                  </ve:AlternateContent>
                  <pic:spPr>
                    <a:xfrm>
                      <a:off x="0" y="0"/>
                      <a:ext cx="5321300" cy="5397500"/>
                    </a:xfrm>
                    <a:prstGeom prst="rect">
                      <a:avLst/>
                    </a:prstGeom>
                  </pic:spPr>
                </pic:pic>
              </a:graphicData>
            </a:graphic>
          </wp:inline>
        </w:drawing>
      </w:r>
    </w:p>
    <w:p w:rsidR="004B5550" w:rsidRDefault="004B5550"/>
    <w:p w:rsidR="004B5550" w:rsidRDefault="004B5550"/>
    <w:p w:rsidR="00D87E2E" w:rsidRDefault="004B5550">
      <w:r>
        <w:t xml:space="preserve">The sonar data show the most “hits” (i.e. echoes of the 12 kHz signal) during descent and ascent. Very few returns are seen during the drift phase from about 0 to 3 hrs MET. One set of returns is seen at 3 hrs </w:t>
      </w:r>
      <w:r w:rsidR="00AC5346">
        <w:t>MET, and they do begin weakly at 600 m, but the strongest echo in the set is much farther away at 1,150 m.</w:t>
      </w:r>
    </w:p>
    <w:p w:rsidR="00D87E2E" w:rsidRDefault="00D87E2E"/>
    <w:p w:rsidR="00D87E2E" w:rsidRDefault="00D87E2E"/>
    <w:p w:rsidR="00D87E2E" w:rsidRPr="00D02579" w:rsidRDefault="00D87E2E" w:rsidP="006968BC">
      <w:pPr>
        <w:outlineLvl w:val="0"/>
        <w:rPr>
          <w:u w:val="single"/>
        </w:rPr>
      </w:pPr>
      <w:r w:rsidRPr="00D02579">
        <w:rPr>
          <w:u w:val="single"/>
        </w:rPr>
        <w:t>Drift Data</w:t>
      </w:r>
    </w:p>
    <w:p w:rsidR="00D87E2E" w:rsidRDefault="00D87E2E" w:rsidP="00D87E2E"/>
    <w:p w:rsidR="003B1407" w:rsidRDefault="00D87E2E" w:rsidP="00D87E2E">
      <w:r>
        <w:t xml:space="preserve">The LST drifted 0.48 </w:t>
      </w:r>
      <w:proofErr w:type="spellStart"/>
      <w:proofErr w:type="gramStart"/>
      <w:r>
        <w:t>nmi</w:t>
      </w:r>
      <w:proofErr w:type="spellEnd"/>
      <w:proofErr w:type="gramEnd"/>
      <w:r>
        <w:t xml:space="preserve"> on a bearing of 317 deg during its deployment from 1044 UT until it was first spotted on the surface at 1620 UT. The VHF beacon was first heard at 1524 UT, so the LST drifted on the surface for almost an hour.</w:t>
      </w:r>
    </w:p>
    <w:p w:rsidR="003B1407" w:rsidRPr="003B1407" w:rsidRDefault="003B1407" w:rsidP="006968BC">
      <w:pPr>
        <w:outlineLvl w:val="0"/>
        <w:rPr>
          <w:u w:val="single"/>
        </w:rPr>
      </w:pPr>
      <w:r w:rsidRPr="003B1407">
        <w:rPr>
          <w:u w:val="single"/>
        </w:rPr>
        <w:t>Images</w:t>
      </w:r>
    </w:p>
    <w:p w:rsidR="003B1407" w:rsidRDefault="003B1407" w:rsidP="00D87E2E"/>
    <w:p w:rsidR="003B1407" w:rsidRDefault="003B1407" w:rsidP="004B18C6">
      <w:pPr>
        <w:jc w:val="center"/>
      </w:pPr>
      <w:r w:rsidRPr="004B18C6">
        <w:rPr>
          <w:noProof/>
          <w:vertAlign w:val="subscript"/>
        </w:rPr>
        <w:drawing>
          <wp:inline distT="0" distB="0" distL="0" distR="0">
            <wp:extent cx="4097867" cy="3073400"/>
            <wp:effectExtent l="50800" t="25400" r="16933" b="0"/>
            <wp:docPr id="6" name="" descr="LST-1 Dive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ST-1 Dive 1 1.JPG"/>
                    <pic:cNvPicPr/>
                  </pic:nvPicPr>
                  <pic:blipFill>
                    <a:blip r:embed="rId12"/>
                    <a:stretch>
                      <a:fillRect/>
                    </a:stretch>
                  </pic:blipFill>
                  <pic:spPr>
                    <a:xfrm>
                      <a:off x="0" y="0"/>
                      <a:ext cx="4097867" cy="3073400"/>
                    </a:xfrm>
                    <a:prstGeom prst="rect">
                      <a:avLst/>
                    </a:prstGeom>
                    <a:ln>
                      <a:solidFill>
                        <a:schemeClr val="tx1"/>
                      </a:solidFill>
                    </a:ln>
                  </pic:spPr>
                </pic:pic>
              </a:graphicData>
            </a:graphic>
          </wp:inline>
        </w:drawing>
      </w:r>
    </w:p>
    <w:p w:rsidR="003B1407" w:rsidRDefault="003B1407" w:rsidP="00D87E2E"/>
    <w:p w:rsidR="006968BC" w:rsidRDefault="003B1407" w:rsidP="00D87E2E">
      <w:r>
        <w:t xml:space="preserve">Radar image of the </w:t>
      </w:r>
      <w:r w:rsidR="006968BC">
        <w:t xml:space="preserve">LST </w:t>
      </w:r>
      <w:r>
        <w:t xml:space="preserve">drop point </w:t>
      </w:r>
      <w:r w:rsidR="004B18C6">
        <w:t xml:space="preserve">at 1048 UT </w:t>
      </w:r>
      <w:r w:rsidR="006968BC">
        <w:t xml:space="preserve">just after release, ~0.2 </w:t>
      </w:r>
      <w:proofErr w:type="spellStart"/>
      <w:proofErr w:type="gramStart"/>
      <w:r w:rsidR="006968BC">
        <w:t>nmi</w:t>
      </w:r>
      <w:proofErr w:type="spellEnd"/>
      <w:proofErr w:type="gramEnd"/>
      <w:r w:rsidR="006968BC">
        <w:t xml:space="preserve"> NE of the iceberg. The iceberg is moving NE at about 0.6 </w:t>
      </w:r>
      <w:proofErr w:type="spellStart"/>
      <w:r w:rsidR="006968BC">
        <w:t>kts</w:t>
      </w:r>
      <w:proofErr w:type="spellEnd"/>
      <w:r w:rsidR="006968BC">
        <w:t>.</w:t>
      </w:r>
    </w:p>
    <w:p w:rsidR="006968BC" w:rsidRDefault="006968BC" w:rsidP="00D87E2E"/>
    <w:p w:rsidR="006968BC" w:rsidRDefault="006968BC" w:rsidP="00D87E2E"/>
    <w:p w:rsidR="006968BC" w:rsidRDefault="006968BC" w:rsidP="00D87E2E"/>
    <w:p w:rsidR="006968BC" w:rsidRDefault="006968BC" w:rsidP="004B18C6">
      <w:pPr>
        <w:jc w:val="center"/>
      </w:pPr>
      <w:r w:rsidRPr="004B18C6">
        <w:rPr>
          <w:noProof/>
          <w:vertAlign w:val="subscript"/>
        </w:rPr>
        <w:drawing>
          <wp:inline distT="0" distB="0" distL="0" distR="0">
            <wp:extent cx="4052711" cy="3039533"/>
            <wp:effectExtent l="50800" t="25400" r="36689" b="8467"/>
            <wp:docPr id="7" name="" descr="LST-1 Dive 1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ST-1 Dive 1 3.JPG"/>
                    <pic:cNvPicPr/>
                  </pic:nvPicPr>
                  <pic:blipFill>
                    <a:blip r:embed="rId13"/>
                    <a:stretch>
                      <a:fillRect/>
                    </a:stretch>
                  </pic:blipFill>
                  <pic:spPr>
                    <a:xfrm>
                      <a:off x="0" y="0"/>
                      <a:ext cx="4052711" cy="3039533"/>
                    </a:xfrm>
                    <a:prstGeom prst="rect">
                      <a:avLst/>
                    </a:prstGeom>
                    <a:ln>
                      <a:solidFill>
                        <a:schemeClr val="tx1"/>
                      </a:solidFill>
                    </a:ln>
                  </pic:spPr>
                </pic:pic>
              </a:graphicData>
            </a:graphic>
          </wp:inline>
        </w:drawing>
      </w:r>
    </w:p>
    <w:p w:rsidR="006968BC" w:rsidRDefault="006968BC" w:rsidP="00D87E2E"/>
    <w:p w:rsidR="002A6B87" w:rsidRPr="00BE4068" w:rsidRDefault="006968BC" w:rsidP="00D87E2E">
      <w:r>
        <w:t>Radar image of the LST drop point at 1238 UT, almost two hours after release. The LST appears to have passed under the SE corner of the iceberg.</w:t>
      </w:r>
    </w:p>
    <w:sectPr w:rsidR="002A6B87" w:rsidRPr="00BE4068" w:rsidSect="002A6B87">
      <w:headerReference w:type="even" r:id="rId14"/>
      <w:headerReference w:type="default" r:id="rId15"/>
      <w:footerReference w:type="even" r:id="rId16"/>
      <w:footerReference w:type="default" r:id="rId17"/>
      <w:headerReference w:type="first" r:id="rId18"/>
      <w:footerReference w:type="first" r:id="rId19"/>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68BC" w:rsidRDefault="00251953" w:rsidP="002A6B87">
    <w:pPr>
      <w:pStyle w:val="Footer"/>
      <w:framePr w:wrap="around" w:vAnchor="text" w:hAnchor="margin" w:xAlign="center" w:y="1"/>
      <w:rPr>
        <w:rStyle w:val="PageNumber"/>
      </w:rPr>
    </w:pPr>
    <w:r>
      <w:rPr>
        <w:rStyle w:val="PageNumber"/>
      </w:rPr>
      <w:fldChar w:fldCharType="begin"/>
    </w:r>
    <w:r w:rsidR="006968BC">
      <w:rPr>
        <w:rStyle w:val="PageNumber"/>
      </w:rPr>
      <w:instrText xml:space="preserve">PAGE  </w:instrText>
    </w:r>
    <w:r>
      <w:rPr>
        <w:rStyle w:val="PageNumber"/>
      </w:rPr>
      <w:fldChar w:fldCharType="end"/>
    </w:r>
  </w:p>
  <w:p w:rsidR="006968BC" w:rsidRDefault="006968BC">
    <w:pPr>
      <w:pStyle w:val="Footer"/>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68BC" w:rsidRDefault="00251953" w:rsidP="002A6B87">
    <w:pPr>
      <w:pStyle w:val="Footer"/>
      <w:framePr w:wrap="around" w:vAnchor="text" w:hAnchor="margin" w:xAlign="center" w:y="1"/>
      <w:rPr>
        <w:rStyle w:val="PageNumber"/>
      </w:rPr>
    </w:pPr>
    <w:r>
      <w:rPr>
        <w:rStyle w:val="PageNumber"/>
      </w:rPr>
      <w:fldChar w:fldCharType="begin"/>
    </w:r>
    <w:r w:rsidR="006968BC">
      <w:rPr>
        <w:rStyle w:val="PageNumber"/>
      </w:rPr>
      <w:instrText xml:space="preserve">PAGE  </w:instrText>
    </w:r>
    <w:r>
      <w:rPr>
        <w:rStyle w:val="PageNumber"/>
      </w:rPr>
      <w:fldChar w:fldCharType="separate"/>
    </w:r>
    <w:r w:rsidR="00A7594D">
      <w:rPr>
        <w:rStyle w:val="PageNumber"/>
        <w:noProof/>
      </w:rPr>
      <w:t>1</w:t>
    </w:r>
    <w:r>
      <w:rPr>
        <w:rStyle w:val="PageNumber"/>
      </w:rPr>
      <w:fldChar w:fldCharType="end"/>
    </w:r>
  </w:p>
  <w:p w:rsidR="006968BC" w:rsidRDefault="006968BC">
    <w:pPr>
      <w:pStyle w:val="Footer"/>
    </w:pPr>
    <w:r>
      <w:t xml:space="preserve">Data Summary </w:t>
    </w:r>
    <w:r w:rsidR="006435FC">
      <w:t xml:space="preserve">Template </w:t>
    </w:r>
    <w:r>
      <w:t>v 1.0.0</w:t>
    </w:r>
  </w:p>
</w:ftr>
</file>

<file path=word/footer3.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68BC" w:rsidRDefault="006968BC">
    <w:pPr>
      <w:pStyle w:val="Footer"/>
    </w:pPr>
    <w:proofErr w:type="spellStart"/>
    <w:proofErr w:type="gramStart"/>
    <w:r>
      <w:t>ggg</w:t>
    </w:r>
    <w:proofErr w:type="spellEnd"/>
    <w:proofErr w:type="gramEnd"/>
  </w:p>
</w:ftr>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35FC" w:rsidRDefault="006435FC">
    <w:pPr>
      <w:pStyle w:val="Header"/>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35FC" w:rsidRDefault="006435FC">
    <w:pPr>
      <w:pStyle w:val="Header"/>
    </w:pPr>
  </w:p>
</w:hdr>
</file>

<file path=word/header3.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35FC" w:rsidRDefault="006435FC">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attachedTemplate r:id="rId1"/>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43239B"/>
    <w:rsid w:val="000D3755"/>
    <w:rsid w:val="000E3113"/>
    <w:rsid w:val="00241B69"/>
    <w:rsid w:val="0024764B"/>
    <w:rsid w:val="00251953"/>
    <w:rsid w:val="00275964"/>
    <w:rsid w:val="002A6B87"/>
    <w:rsid w:val="003B1407"/>
    <w:rsid w:val="0043239B"/>
    <w:rsid w:val="004A10BE"/>
    <w:rsid w:val="004B18C6"/>
    <w:rsid w:val="004B5550"/>
    <w:rsid w:val="006435FC"/>
    <w:rsid w:val="006968BC"/>
    <w:rsid w:val="007059C7"/>
    <w:rsid w:val="00A7594D"/>
    <w:rsid w:val="00AB08C5"/>
    <w:rsid w:val="00AC5346"/>
    <w:rsid w:val="00B74F92"/>
    <w:rsid w:val="00CC0756"/>
    <w:rsid w:val="00D02579"/>
    <w:rsid w:val="00D87E2E"/>
    <w:rsid w:val="00D94242"/>
    <w:rsid w:val="00E57728"/>
    <w:rsid w:val="00F53AB8"/>
    <w:rsid w:val="00FD7F06"/>
  </w:rsids>
  <m:mathPr>
    <m:mathFont m:val="Georgia"/>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5E2F"/>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semiHidden/>
    <w:unhideWhenUsed/>
    <w:rsid w:val="00117A94"/>
    <w:pPr>
      <w:tabs>
        <w:tab w:val="center" w:pos="4320"/>
        <w:tab w:val="right" w:pos="8640"/>
      </w:tabs>
    </w:pPr>
  </w:style>
  <w:style w:type="character" w:customStyle="1" w:styleId="HeaderChar">
    <w:name w:val="Header Char"/>
    <w:basedOn w:val="DefaultParagraphFont"/>
    <w:link w:val="Header"/>
    <w:uiPriority w:val="99"/>
    <w:semiHidden/>
    <w:rsid w:val="00117A94"/>
  </w:style>
  <w:style w:type="paragraph" w:styleId="Footer">
    <w:name w:val="footer"/>
    <w:basedOn w:val="Normal"/>
    <w:link w:val="FooterChar"/>
    <w:uiPriority w:val="99"/>
    <w:semiHidden/>
    <w:unhideWhenUsed/>
    <w:rsid w:val="00117A94"/>
    <w:pPr>
      <w:tabs>
        <w:tab w:val="center" w:pos="4320"/>
        <w:tab w:val="right" w:pos="8640"/>
      </w:tabs>
    </w:pPr>
  </w:style>
  <w:style w:type="character" w:customStyle="1" w:styleId="FooterChar">
    <w:name w:val="Footer Char"/>
    <w:basedOn w:val="DefaultParagraphFont"/>
    <w:link w:val="Footer"/>
    <w:uiPriority w:val="99"/>
    <w:semiHidden/>
    <w:rsid w:val="00117A94"/>
  </w:style>
  <w:style w:type="character" w:styleId="PageNumber">
    <w:name w:val="page number"/>
    <w:basedOn w:val="DefaultParagraphFont"/>
    <w:uiPriority w:val="99"/>
    <w:semiHidden/>
    <w:unhideWhenUsed/>
    <w:rsid w:val="00117A94"/>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4" Type="http://schemas.openxmlformats.org/officeDocument/2006/relationships/header" Target="header1.xml"/><Relationship Id="rId20" Type="http://schemas.openxmlformats.org/officeDocument/2006/relationships/fontTable" Target="fontTable.xml"/><Relationship Id="rId4" Type="http://schemas.openxmlformats.org/officeDocument/2006/relationships/image" Target="media/image1.pdf"/><Relationship Id="rId21" Type="http://schemas.openxmlformats.org/officeDocument/2006/relationships/theme" Target="theme/theme1.xml"/><Relationship Id="rId7" Type="http://schemas.openxmlformats.org/officeDocument/2006/relationships/image" Target="media/image4.png"/><Relationship Id="rId11" Type="http://schemas.openxmlformats.org/officeDocument/2006/relationships/image" Target="media/image8.png"/><Relationship Id="rId1" Type="http://schemas.openxmlformats.org/officeDocument/2006/relationships/styles" Target="styles.xml"/><Relationship Id="rId6" Type="http://schemas.openxmlformats.org/officeDocument/2006/relationships/image" Target="media/image2.pdf"/><Relationship Id="rId16" Type="http://schemas.openxmlformats.org/officeDocument/2006/relationships/footer" Target="footer1.xml"/><Relationship Id="rId8" Type="http://schemas.openxmlformats.org/officeDocument/2006/relationships/image" Target="media/image3.pdf"/><Relationship Id="rId13" Type="http://schemas.openxmlformats.org/officeDocument/2006/relationships/image" Target="media/image6.jpeg"/><Relationship Id="rId10" Type="http://schemas.openxmlformats.org/officeDocument/2006/relationships/image" Target="media/image4.pdf"/><Relationship Id="rId5" Type="http://schemas.openxmlformats.org/officeDocument/2006/relationships/image" Target="media/image2.png"/><Relationship Id="rId15" Type="http://schemas.openxmlformats.org/officeDocument/2006/relationships/header" Target="header2.xml"/><Relationship Id="rId12" Type="http://schemas.openxmlformats.org/officeDocument/2006/relationships/image" Target="media/image5.jpeg"/><Relationship Id="rId17" Type="http://schemas.openxmlformats.org/officeDocument/2006/relationships/footer" Target="footer2.xml"/><Relationship Id="rId19" Type="http://schemas.openxmlformats.org/officeDocument/2006/relationships/footer" Target="footer3.xml"/><Relationship Id="rId2" Type="http://schemas.openxmlformats.org/officeDocument/2006/relationships/settings" Target="settings.xml"/><Relationship Id="rId9" Type="http://schemas.openxmlformats.org/officeDocument/2006/relationships/image" Target="media/image6.png"/><Relationship Id="rId3" Type="http://schemas.openxmlformats.org/officeDocument/2006/relationships/webSettings" Target="webSettings.xml"/><Relationship Id="rId18"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Little%20Kahuna:Users:mcgill:Library:Application%20Support:Microsoft:Office:User%20Templates:My%20Templates:Data%20Summary%20v1_0_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Data Summary v1_0_0.dotx</Template>
  <TotalTime>105</TotalTime>
  <Pages>6</Pages>
  <Words>411</Words>
  <Characters>2346</Characters>
  <Application>Microsoft Macintosh Word</Application>
  <DocSecurity>0</DocSecurity>
  <Lines>19</Lines>
  <Paragraphs>4</Paragraphs>
  <ScaleCrop>false</ScaleCrop>
  <Company>Monterey Bay Aquarium Research Institute</Company>
  <LinksUpToDate>false</LinksUpToDate>
  <CharactersWithSpaces>2881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McGill</dc:creator>
  <cp:keywords/>
  <cp:lastModifiedBy>Paul McGill</cp:lastModifiedBy>
  <cp:revision>14</cp:revision>
  <dcterms:created xsi:type="dcterms:W3CDTF">2009-04-09T18:52:00Z</dcterms:created>
  <dcterms:modified xsi:type="dcterms:W3CDTF">2010-01-13T00:31:00Z</dcterms:modified>
</cp:coreProperties>
</file>