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header3.xml" ContentType="application/vnd.openxmlformats-officedocument.wordprocessingml.header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716E0E" w:rsidRPr="0062143A" w:rsidRDefault="00716E0E">
      <w:pPr>
        <w:rPr>
          <w:b/>
          <w:u w:val="single"/>
        </w:rPr>
      </w:pPr>
      <w:r w:rsidRPr="0062143A">
        <w:rPr>
          <w:b/>
          <w:u w:val="single"/>
        </w:rPr>
        <w:t>Data Summary</w:t>
      </w:r>
    </w:p>
    <w:p w:rsidR="00716E0E" w:rsidRDefault="00716E0E"/>
    <w:p w:rsidR="00716E0E" w:rsidRPr="009F22AF" w:rsidRDefault="00716E0E">
      <w:pPr>
        <w:rPr>
          <w:b/>
        </w:rPr>
      </w:pPr>
      <w:r w:rsidRPr="009F22AF">
        <w:rPr>
          <w:b/>
        </w:rPr>
        <w:t>Instrument:</w:t>
      </w:r>
    </w:p>
    <w:p w:rsidR="00716E0E" w:rsidRDefault="0095068E" w:rsidP="00716E0E">
      <w:pPr>
        <w:ind w:left="180"/>
      </w:pPr>
      <w:r>
        <w:t>Lagrangian Sediment Trap #1</w:t>
      </w:r>
    </w:p>
    <w:p w:rsidR="00716E0E" w:rsidRDefault="00716E0E"/>
    <w:p w:rsidR="00716E0E" w:rsidRPr="009F22AF" w:rsidRDefault="00716E0E">
      <w:pPr>
        <w:rPr>
          <w:b/>
        </w:rPr>
      </w:pPr>
      <w:r w:rsidRPr="009F22AF">
        <w:rPr>
          <w:b/>
        </w:rPr>
        <w:t>Brief description of deployment:</w:t>
      </w:r>
    </w:p>
    <w:p w:rsidR="00716E0E" w:rsidRDefault="0095068E" w:rsidP="00716E0E">
      <w:pPr>
        <w:ind w:left="180"/>
      </w:pPr>
      <w:r>
        <w:t>LST-1 was deployed for three days for the second time under iceberg C18A from the Nathaniel B. Palmer during cruise NBP0902 as science event number IB03-95. The deployment was successful and the instrument was recovered but the SOLO electronics suffered water damage.</w:t>
      </w:r>
    </w:p>
    <w:p w:rsidR="00716E0E" w:rsidRPr="00BE4068" w:rsidRDefault="00716E0E" w:rsidP="00716E0E">
      <w:pPr>
        <w:ind w:left="180"/>
      </w:pPr>
    </w:p>
    <w:p w:rsidR="00716E0E" w:rsidRPr="009F22AF" w:rsidRDefault="00716E0E">
      <w:pPr>
        <w:rPr>
          <w:b/>
        </w:rPr>
      </w:pPr>
      <w:r w:rsidRPr="009F22AF">
        <w:rPr>
          <w:b/>
        </w:rPr>
        <w:t>Deployment date/time or start date/time of summary:</w:t>
      </w:r>
    </w:p>
    <w:p w:rsidR="00716E0E" w:rsidRDefault="00716E0E" w:rsidP="00716E0E">
      <w:pPr>
        <w:ind w:left="180"/>
      </w:pPr>
      <w:r>
        <w:t>28Mar09 1959 UT</w:t>
      </w:r>
    </w:p>
    <w:p w:rsidR="00716E0E" w:rsidRPr="00BE4068" w:rsidRDefault="00716E0E" w:rsidP="00716E0E">
      <w:pPr>
        <w:ind w:left="180"/>
      </w:pPr>
    </w:p>
    <w:p w:rsidR="00716E0E" w:rsidRPr="009F22AF" w:rsidRDefault="00716E0E">
      <w:pPr>
        <w:rPr>
          <w:b/>
        </w:rPr>
      </w:pPr>
      <w:r w:rsidRPr="009F22AF">
        <w:rPr>
          <w:b/>
        </w:rPr>
        <w:t>Recovery date/time or end date/time of summary:</w:t>
      </w:r>
    </w:p>
    <w:p w:rsidR="00716E0E" w:rsidRDefault="00167D6C" w:rsidP="00716E0E">
      <w:pPr>
        <w:ind w:left="180"/>
      </w:pPr>
      <w:r>
        <w:t>1Apr09 1716 UT</w:t>
      </w:r>
    </w:p>
    <w:p w:rsidR="00716E0E" w:rsidRDefault="00716E0E" w:rsidP="00716E0E">
      <w:pPr>
        <w:ind w:left="180"/>
      </w:pPr>
    </w:p>
    <w:p w:rsidR="00716E0E" w:rsidRPr="009F22AF" w:rsidRDefault="00716E0E" w:rsidP="00716E0E">
      <w:pPr>
        <w:rPr>
          <w:b/>
        </w:rPr>
      </w:pPr>
      <w:r w:rsidRPr="009F22AF">
        <w:rPr>
          <w:b/>
        </w:rPr>
        <w:t>Deployment location:</w:t>
      </w:r>
    </w:p>
    <w:p w:rsidR="00716E0E" w:rsidRDefault="00716E0E" w:rsidP="00716E0E">
      <w:pPr>
        <w:ind w:left="180"/>
      </w:pPr>
      <w:r>
        <w:t>-61 22.002, -50 38.340</w:t>
      </w:r>
    </w:p>
    <w:p w:rsidR="00716E0E" w:rsidRDefault="00716E0E" w:rsidP="00716E0E">
      <w:pPr>
        <w:ind w:left="180"/>
      </w:pPr>
      <w:r>
        <w:t>9.8 nmi down from N end of iceberg, 0.2 nmi NE</w:t>
      </w:r>
      <w:r w:rsidR="00167D6C">
        <w:t xml:space="preserve"> from edge of iceberg.</w:t>
      </w:r>
    </w:p>
    <w:p w:rsidR="00716E0E" w:rsidRPr="00BE4068" w:rsidRDefault="00716E0E" w:rsidP="00716E0E">
      <w:pPr>
        <w:ind w:left="180"/>
      </w:pPr>
    </w:p>
    <w:p w:rsidR="00716E0E" w:rsidRPr="009F22AF" w:rsidRDefault="00716E0E">
      <w:pPr>
        <w:rPr>
          <w:b/>
        </w:rPr>
      </w:pPr>
      <w:r w:rsidRPr="009F22AF">
        <w:rPr>
          <w:b/>
        </w:rPr>
        <w:t>Recovery location if different from deployment location:</w:t>
      </w:r>
    </w:p>
    <w:p w:rsidR="00167D6C" w:rsidRDefault="00167D6C" w:rsidP="00716E0E">
      <w:pPr>
        <w:ind w:left="180"/>
      </w:pPr>
      <w:r>
        <w:t>-61 16.21, -50 20.122</w:t>
      </w:r>
    </w:p>
    <w:p w:rsidR="00716E0E" w:rsidRDefault="00167D6C" w:rsidP="00716E0E">
      <w:pPr>
        <w:ind w:left="180"/>
      </w:pPr>
      <w:r>
        <w:t>Drifted 10.1 nmi at 059 deg T, 2.6 nmi N of N end of iceberg</w:t>
      </w:r>
    </w:p>
    <w:p w:rsidR="00716E0E" w:rsidRPr="00BE4068" w:rsidRDefault="00716E0E" w:rsidP="00716E0E">
      <w:pPr>
        <w:ind w:left="180"/>
      </w:pPr>
    </w:p>
    <w:p w:rsidR="00716E0E" w:rsidRPr="009F22AF" w:rsidRDefault="00716E0E">
      <w:pPr>
        <w:rPr>
          <w:b/>
        </w:rPr>
      </w:pPr>
      <w:r w:rsidRPr="009F22AF">
        <w:rPr>
          <w:b/>
        </w:rPr>
        <w:t>Participants:</w:t>
      </w:r>
    </w:p>
    <w:p w:rsidR="00716E0E" w:rsidRDefault="00167D6C" w:rsidP="00716E0E">
      <w:pPr>
        <w:ind w:left="180"/>
      </w:pPr>
      <w:r>
        <w:t>Alana Sherman, Paul McGill, Ken Smith</w:t>
      </w:r>
    </w:p>
    <w:p w:rsidR="00716E0E" w:rsidRDefault="00716E0E" w:rsidP="00716E0E">
      <w:pPr>
        <w:ind w:left="180"/>
      </w:pPr>
    </w:p>
    <w:p w:rsidR="00716E0E" w:rsidRPr="009F22AF" w:rsidRDefault="00716E0E">
      <w:pPr>
        <w:rPr>
          <w:b/>
        </w:rPr>
      </w:pPr>
      <w:r w:rsidRPr="009F22AF">
        <w:rPr>
          <w:b/>
        </w:rPr>
        <w:t>Data summary prepared by:</w:t>
      </w:r>
    </w:p>
    <w:p w:rsidR="00716E0E" w:rsidRPr="00BE4068" w:rsidRDefault="00167D6C" w:rsidP="00716E0E">
      <w:pPr>
        <w:ind w:left="180"/>
      </w:pPr>
      <w:r>
        <w:t>Paul McGill</w:t>
      </w:r>
    </w:p>
    <w:p w:rsidR="00716E0E" w:rsidRDefault="00716E0E" w:rsidP="00716E0E">
      <w:pPr>
        <w:ind w:left="180"/>
      </w:pPr>
    </w:p>
    <w:p w:rsidR="00716E0E" w:rsidRPr="00082CA9" w:rsidRDefault="00716E0E" w:rsidP="00716E0E">
      <w:pPr>
        <w:rPr>
          <w:b/>
        </w:rPr>
      </w:pPr>
      <w:r w:rsidRPr="00082CA9">
        <w:rPr>
          <w:b/>
        </w:rPr>
        <w:t>Data summary date and version:</w:t>
      </w:r>
    </w:p>
    <w:p w:rsidR="00716E0E" w:rsidRDefault="00167D6C" w:rsidP="00716E0E">
      <w:pPr>
        <w:ind w:left="180"/>
      </w:pPr>
      <w:r>
        <w:t>12Apr09, v 1.0.0</w:t>
      </w:r>
    </w:p>
    <w:p w:rsidR="00716E0E" w:rsidRPr="00BE4068" w:rsidRDefault="00716E0E" w:rsidP="00716E0E">
      <w:pPr>
        <w:ind w:left="180"/>
      </w:pPr>
    </w:p>
    <w:p w:rsidR="00716E0E" w:rsidRPr="009F22AF" w:rsidRDefault="00716E0E">
      <w:pPr>
        <w:rPr>
          <w:b/>
        </w:rPr>
      </w:pPr>
      <w:r w:rsidRPr="009F22AF">
        <w:rPr>
          <w:b/>
        </w:rPr>
        <w:t>Data products:</w:t>
      </w:r>
    </w:p>
    <w:p w:rsidR="00716E0E" w:rsidRPr="00BE4068" w:rsidRDefault="00716E0E" w:rsidP="00716E0E">
      <w:pPr>
        <w:ind w:left="180"/>
      </w:pPr>
    </w:p>
    <w:p w:rsidR="00716E0E" w:rsidRPr="002249CD" w:rsidRDefault="00716E0E" w:rsidP="00716E0E">
      <w:pPr>
        <w:ind w:left="180"/>
        <w:rPr>
          <w:i/>
        </w:rPr>
      </w:pPr>
      <w:r w:rsidRPr="002249CD">
        <w:rPr>
          <w:i/>
        </w:rPr>
        <w:t xml:space="preserve">Include here graphs or tables of data representing </w:t>
      </w:r>
      <w:r>
        <w:rPr>
          <w:i/>
        </w:rPr>
        <w:t xml:space="preserve">all of the sensors for </w:t>
      </w:r>
      <w:r w:rsidRPr="002249CD">
        <w:rPr>
          <w:i/>
        </w:rPr>
        <w:t>the whole time the instrument was deployed. Note if the instrument was functioning as expected, and point out any unusual features or anomalies in the data.</w:t>
      </w:r>
    </w:p>
    <w:p w:rsidR="00716E0E" w:rsidRPr="00BE4068" w:rsidRDefault="00716E0E"/>
    <w:sectPr w:rsidR="00716E0E" w:rsidRPr="00BE4068" w:rsidSect="00716E0E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716E0E" w:rsidRDefault="00716E0E" w:rsidP="00716E0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16E0E" w:rsidRDefault="00716E0E">
    <w:pPr>
      <w:pStyle w:val="Footer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716E0E" w:rsidRDefault="00716E0E" w:rsidP="00716E0E">
    <w:pPr>
      <w:pStyle w:val="Footer"/>
      <w:framePr w:wrap="around" w:vAnchor="text" w:hAnchor="page" w:x="10441" w:y="-78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7D6C">
      <w:rPr>
        <w:rStyle w:val="PageNumber"/>
        <w:noProof/>
      </w:rPr>
      <w:t>1</w:t>
    </w:r>
    <w:r>
      <w:rPr>
        <w:rStyle w:val="PageNumber"/>
      </w:rPr>
      <w:fldChar w:fldCharType="end"/>
    </w:r>
  </w:p>
  <w:p w:rsidR="00716E0E" w:rsidRDefault="00716E0E">
    <w:pPr>
      <w:pStyle w:val="Footer"/>
    </w:pPr>
    <w:r>
      <w:t>Data Summary Template v 1.1.0</w:t>
    </w: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716E0E" w:rsidRDefault="00716E0E">
    <w:pPr>
      <w:pStyle w:val="Footer"/>
    </w:pPr>
    <w:r>
      <w:t>ggg</w:t>
    </w: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716E0E" w:rsidRDefault="00716E0E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716E0E" w:rsidRDefault="00716E0E">
    <w:pPr>
      <w:pStyle w:val="Header"/>
    </w:pPr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716E0E" w:rsidRDefault="00716E0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attachedTemplate r:id="rId1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95068E"/>
    <w:rsid w:val="00167D6C"/>
    <w:rsid w:val="00716E0E"/>
    <w:rsid w:val="0095068E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E2F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17A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7A94"/>
  </w:style>
  <w:style w:type="paragraph" w:styleId="Footer">
    <w:name w:val="footer"/>
    <w:basedOn w:val="Normal"/>
    <w:link w:val="FooterChar"/>
    <w:uiPriority w:val="99"/>
    <w:semiHidden/>
    <w:unhideWhenUsed/>
    <w:rsid w:val="00117A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17A94"/>
  </w:style>
  <w:style w:type="character" w:styleId="PageNumber">
    <w:name w:val="page number"/>
    <w:basedOn w:val="DefaultParagraphFont"/>
    <w:uiPriority w:val="99"/>
    <w:semiHidden/>
    <w:unhideWhenUsed/>
    <w:rsid w:val="00117A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4" Type="http://schemas.openxmlformats.org/officeDocument/2006/relationships/header" Target="header1.xml"/><Relationship Id="rId10" Type="http://schemas.openxmlformats.org/officeDocument/2006/relationships/fontTable" Target="fontTable.xml"/><Relationship Id="rId5" Type="http://schemas.openxmlformats.org/officeDocument/2006/relationships/header" Target="header2.xml"/><Relationship Id="rId7" Type="http://schemas.openxmlformats.org/officeDocument/2006/relationships/footer" Target="footer2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9" Type="http://schemas.openxmlformats.org/officeDocument/2006/relationships/footer" Target="footer3.xml"/><Relationship Id="rId3" Type="http://schemas.openxmlformats.org/officeDocument/2006/relationships/webSettings" Target="webSettings.xml"/><Relationship Id="rId6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Little%20Kahuna:Users:mcgill:Library:Application%20Support:Microsoft:Office:User%20Templates:My%20Templates:Data%20Summary%20v1_1_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Data Summary v1_1_0.dotx</Template>
  <TotalTime>13</TotalTime>
  <Pages>1</Pages>
  <Words>82</Words>
  <Characters>473</Characters>
  <Application>Microsoft Macintosh Word</Application>
  <DocSecurity>0</DocSecurity>
  <Lines>3</Lines>
  <Paragraphs>1</Paragraphs>
  <ScaleCrop>false</ScaleCrop>
  <Company>Monterey Bay Aquarium Research Institute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McGill</dc:creator>
  <cp:keywords/>
  <cp:lastModifiedBy>Paul McGill</cp:lastModifiedBy>
  <cp:revision>2</cp:revision>
  <dcterms:created xsi:type="dcterms:W3CDTF">2009-04-12T11:43:00Z</dcterms:created>
  <dcterms:modified xsi:type="dcterms:W3CDTF">2009-04-12T12:06:00Z</dcterms:modified>
</cp:coreProperties>
</file>