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9D0" w:rsidRDefault="001679D0"/>
    <w:tbl>
      <w:tblPr>
        <w:tblW w:w="5000" w:type="pct"/>
        <w:tblLook w:val="00BF"/>
      </w:tblPr>
      <w:tblGrid>
        <w:gridCol w:w="7667"/>
        <w:gridCol w:w="3349"/>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bookmarkStart w:id="0" w:name="Text1"/>
        <w:tc>
          <w:tcPr>
            <w:tcW w:w="1520" w:type="pct"/>
            <w:tcBorders>
              <w:bottom w:val="single" w:sz="4" w:space="0" w:color="auto"/>
            </w:tcBorders>
          </w:tcPr>
          <w:p w:rsidR="001679D0" w:rsidRPr="00CB2511" w:rsidRDefault="005F3AE3">
            <w:pPr>
              <w:rPr>
                <w:sz w:val="32"/>
                <w:szCs w:val="32"/>
              </w:rPr>
            </w:pPr>
            <w:r w:rsidRPr="00CB2511">
              <w:rPr>
                <w:sz w:val="32"/>
                <w:szCs w:val="32"/>
              </w:rPr>
              <w:fldChar w:fldCharType="begin">
                <w:ffData>
                  <w:name w:val="Text1"/>
                  <w:enabled/>
                  <w:calcOnExit w:val="0"/>
                  <w:textInput>
                    <w:default w:val="   [Enter number here]   "/>
                  </w:textInput>
                </w:ffData>
              </w:fldChar>
            </w:r>
            <w:r w:rsidR="00424732" w:rsidRPr="00CB2511">
              <w:rPr>
                <w:sz w:val="32"/>
                <w:szCs w:val="32"/>
              </w:rPr>
              <w:instrText xml:space="preserve"> FORMTEXT </w:instrText>
            </w:r>
            <w:r w:rsidRPr="00CB2511">
              <w:rPr>
                <w:sz w:val="32"/>
                <w:szCs w:val="32"/>
              </w:rPr>
            </w:r>
            <w:r w:rsidRPr="00CB2511">
              <w:rPr>
                <w:sz w:val="32"/>
                <w:szCs w:val="32"/>
              </w:rPr>
              <w:fldChar w:fldCharType="separate"/>
            </w:r>
            <w:r w:rsidR="00424732" w:rsidRPr="00CB2511">
              <w:rPr>
                <w:noProof/>
                <w:sz w:val="32"/>
                <w:szCs w:val="32"/>
              </w:rPr>
              <w:t xml:space="preserve">   [Enter number here]   </w:t>
            </w:r>
            <w:r w:rsidRPr="00CB2511">
              <w:rPr>
                <w:sz w:val="32"/>
                <w:szCs w:val="32"/>
              </w:rPr>
              <w:fldChar w:fldCharType="end"/>
            </w:r>
            <w:bookmarkEnd w:id="0"/>
          </w:p>
        </w:tc>
      </w:tr>
    </w:tbl>
    <w:p w:rsidR="001679D0" w:rsidRDefault="001679D0"/>
    <w:tbl>
      <w:tblPr>
        <w:tblW w:w="5000" w:type="pct"/>
        <w:tblLook w:val="00BF"/>
      </w:tblPr>
      <w:tblGrid>
        <w:gridCol w:w="2754"/>
        <w:gridCol w:w="2754"/>
        <w:gridCol w:w="3600"/>
        <w:gridCol w:w="1908"/>
      </w:tblGrid>
      <w:tr w:rsidR="00424732" w:rsidTr="00CB2511">
        <w:tc>
          <w:tcPr>
            <w:tcW w:w="1250" w:type="pct"/>
          </w:tcPr>
          <w:p w:rsidR="00424732" w:rsidRPr="00CB2511" w:rsidRDefault="00424732">
            <w:pPr>
              <w:rPr>
                <w:b/>
                <w:sz w:val="28"/>
                <w:szCs w:val="28"/>
              </w:rPr>
            </w:pPr>
            <w:r w:rsidRPr="00CB2511">
              <w:rPr>
                <w:b/>
                <w:sz w:val="28"/>
                <w:szCs w:val="28"/>
              </w:rPr>
              <w:t>Project Start: Jan. 1,</w:t>
            </w:r>
          </w:p>
        </w:tc>
        <w:bookmarkStart w:id="1" w:name="Text2"/>
        <w:tc>
          <w:tcPr>
            <w:tcW w:w="1250" w:type="pct"/>
            <w:tcBorders>
              <w:bottom w:val="single" w:sz="4" w:space="0" w:color="auto"/>
            </w:tcBorders>
          </w:tcPr>
          <w:p w:rsidR="00424732" w:rsidRPr="00CB2511" w:rsidRDefault="005F3AE3">
            <w:pPr>
              <w:rPr>
                <w:b/>
                <w:sz w:val="28"/>
                <w:szCs w:val="28"/>
              </w:rPr>
            </w:pPr>
            <w:r w:rsidRPr="00CB2511">
              <w:rPr>
                <w:b/>
                <w:sz w:val="28"/>
                <w:szCs w:val="28"/>
              </w:rPr>
              <w:fldChar w:fldCharType="begin">
                <w:ffData>
                  <w:name w:val="Text2"/>
                  <w:enabled/>
                  <w:calcOnExit w:val="0"/>
                  <w:textInput>
                    <w:default w:val="   [Enter start year here]   "/>
                  </w:textInput>
                </w:ffData>
              </w:fldChar>
            </w:r>
            <w:r w:rsidR="00E73BA6" w:rsidRPr="00CB2511">
              <w:rPr>
                <w:b/>
                <w:sz w:val="28"/>
                <w:szCs w:val="28"/>
              </w:rPr>
              <w:instrText xml:space="preserve"> FORMTEXT </w:instrText>
            </w:r>
            <w:r w:rsidRPr="00CB2511">
              <w:rPr>
                <w:b/>
                <w:sz w:val="28"/>
                <w:szCs w:val="28"/>
              </w:rPr>
            </w:r>
            <w:r w:rsidRPr="00CB2511">
              <w:rPr>
                <w:b/>
                <w:sz w:val="28"/>
                <w:szCs w:val="28"/>
              </w:rPr>
              <w:fldChar w:fldCharType="separate"/>
            </w:r>
            <w:r w:rsidR="00E73BA6" w:rsidRPr="00CB2511">
              <w:rPr>
                <w:b/>
                <w:noProof/>
                <w:sz w:val="28"/>
                <w:szCs w:val="28"/>
              </w:rPr>
              <w:t xml:space="preserve">   [Enter start year here]   </w:t>
            </w:r>
            <w:r w:rsidRPr="00CB2511">
              <w:rPr>
                <w:b/>
                <w:sz w:val="28"/>
                <w:szCs w:val="28"/>
              </w:rPr>
              <w:fldChar w:fldCharType="end"/>
            </w:r>
            <w:bookmarkEnd w:id="1"/>
          </w:p>
        </w:tc>
        <w:tc>
          <w:tcPr>
            <w:tcW w:w="1634" w:type="pct"/>
          </w:tcPr>
          <w:p w:rsidR="00424732" w:rsidRPr="00CB2511" w:rsidRDefault="00424732">
            <w:pPr>
              <w:rPr>
                <w:b/>
                <w:sz w:val="28"/>
                <w:szCs w:val="28"/>
              </w:rPr>
            </w:pPr>
            <w:r w:rsidRPr="00CB2511">
              <w:rPr>
                <w:b/>
                <w:sz w:val="28"/>
                <w:szCs w:val="28"/>
              </w:rPr>
              <w:t>Project Duration (in years):</w:t>
            </w:r>
          </w:p>
        </w:tc>
        <w:bookmarkStart w:id="2" w:name="Text3"/>
        <w:tc>
          <w:tcPr>
            <w:tcW w:w="866" w:type="pct"/>
            <w:tcBorders>
              <w:bottom w:val="single" w:sz="4" w:space="0" w:color="auto"/>
            </w:tcBorders>
          </w:tcPr>
          <w:p w:rsidR="00424732" w:rsidRPr="00CB2511" w:rsidRDefault="005F3AE3">
            <w:pPr>
              <w:rPr>
                <w:b/>
                <w:sz w:val="28"/>
                <w:szCs w:val="28"/>
              </w:rPr>
            </w:pPr>
            <w:r w:rsidRPr="00CB2511">
              <w:rPr>
                <w:b/>
                <w:sz w:val="28"/>
                <w:szCs w:val="28"/>
              </w:rPr>
              <w:fldChar w:fldCharType="begin">
                <w:ffData>
                  <w:name w:val="Text3"/>
                  <w:enabled/>
                  <w:calcOnExit w:val="0"/>
                  <w:textInput>
                    <w:default w:val="   [Enter # of years here]   "/>
                  </w:textInput>
                </w:ffData>
              </w:fldChar>
            </w:r>
            <w:r w:rsidR="00424732" w:rsidRPr="00CB2511">
              <w:rPr>
                <w:b/>
                <w:sz w:val="28"/>
                <w:szCs w:val="28"/>
              </w:rPr>
              <w:instrText xml:space="preserve"> FORMTEXT </w:instrText>
            </w:r>
            <w:r w:rsidRPr="00CB2511">
              <w:rPr>
                <w:b/>
                <w:sz w:val="28"/>
                <w:szCs w:val="28"/>
              </w:rPr>
            </w:r>
            <w:r w:rsidRPr="00CB2511">
              <w:rPr>
                <w:b/>
                <w:sz w:val="28"/>
                <w:szCs w:val="28"/>
              </w:rPr>
              <w:fldChar w:fldCharType="separate"/>
            </w:r>
            <w:r w:rsidR="00424732" w:rsidRPr="00CB2511">
              <w:rPr>
                <w:b/>
                <w:noProof/>
                <w:sz w:val="28"/>
                <w:szCs w:val="28"/>
              </w:rPr>
              <w:t xml:space="preserve">   [Enter # of years here]   </w:t>
            </w:r>
            <w:r w:rsidRPr="00CB2511">
              <w:rPr>
                <w:b/>
                <w:sz w:val="28"/>
                <w:szCs w:val="28"/>
              </w:rPr>
              <w:fldChar w:fldCharType="end"/>
            </w:r>
            <w:bookmarkEnd w:id="2"/>
          </w:p>
        </w:tc>
      </w:tr>
    </w:tbl>
    <w:p w:rsidR="00424732" w:rsidRDefault="00424732"/>
    <w:p w:rsidR="0011306D" w:rsidRDefault="0011306D"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FD2B79" w:rsidRDefault="00FD2B79" w:rsidP="0011306D">
      <w:pPr>
        <w:jc w:val="center"/>
        <w:rPr>
          <w:b/>
          <w:sz w:val="28"/>
          <w:szCs w:val="28"/>
        </w:rPr>
      </w:pPr>
    </w:p>
    <w:tbl>
      <w:tblPr>
        <w:tblW w:w="4350" w:type="pct"/>
        <w:tblInd w:w="628" w:type="dxa"/>
        <w:tblLook w:val="00BF"/>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CB2511" w:rsidTr="00CB2511">
        <w:tc>
          <w:tcPr>
            <w:tcW w:w="984" w:type="dxa"/>
            <w:tcBorders>
              <w:right w:val="single" w:sz="4" w:space="0" w:color="auto"/>
            </w:tcBorders>
          </w:tcPr>
          <w:p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1097" w:type="dxa"/>
            <w:tcBorders>
              <w:left w:val="single" w:sz="4" w:space="0" w:color="auto"/>
            </w:tcBorders>
          </w:tcPr>
          <w:p w:rsidR="00F26B59" w:rsidRPr="00CB2511" w:rsidRDefault="00F26B59" w:rsidP="00FD2B79">
            <w:pPr>
              <w:rPr>
                <w:b/>
                <w:sz w:val="28"/>
                <w:szCs w:val="28"/>
              </w:rPr>
            </w:pPr>
          </w:p>
        </w:tc>
        <w:tc>
          <w:tcPr>
            <w:tcW w:w="634"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FD2B79">
            <w:pPr>
              <w:rPr>
                <w:b/>
                <w:sz w:val="28"/>
                <w:szCs w:val="28"/>
              </w:rPr>
            </w:pPr>
          </w:p>
        </w:tc>
        <w:tc>
          <w:tcPr>
            <w:tcW w:w="447"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FD2B79">
            <w:pPr>
              <w:rPr>
                <w:b/>
                <w:sz w:val="28"/>
                <w:szCs w:val="28"/>
              </w:rPr>
            </w:pPr>
          </w:p>
        </w:tc>
        <w:tc>
          <w:tcPr>
            <w:tcW w:w="681"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830" w:type="dxa"/>
            <w:tcBorders>
              <w:left w:val="single" w:sz="4" w:space="0" w:color="auto"/>
            </w:tcBorders>
          </w:tcPr>
          <w:p w:rsidR="00F26B59" w:rsidRPr="00CB2511" w:rsidRDefault="00F26B59" w:rsidP="00FD2B79">
            <w:pPr>
              <w:rPr>
                <w:b/>
                <w:sz w:val="28"/>
                <w:szCs w:val="28"/>
              </w:rPr>
            </w:pPr>
          </w:p>
        </w:tc>
        <w:tc>
          <w:tcPr>
            <w:tcW w:w="520"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522" w:type="dxa"/>
            <w:tcBorders>
              <w:left w:val="single" w:sz="4" w:space="0" w:color="auto"/>
            </w:tcBorders>
          </w:tcPr>
          <w:p w:rsidR="00F26B59" w:rsidRPr="00CB2511" w:rsidRDefault="00F26B59" w:rsidP="00FD2B79">
            <w:pPr>
              <w:rPr>
                <w:b/>
                <w:sz w:val="28"/>
                <w:szCs w:val="28"/>
              </w:rPr>
            </w:pPr>
          </w:p>
        </w:tc>
      </w:tr>
      <w:tr w:rsidR="00F26B59" w:rsidRPr="00CB2511" w:rsidTr="00CB2511">
        <w:trPr>
          <w:trHeight w:hRule="exact" w:val="144"/>
        </w:trPr>
        <w:tc>
          <w:tcPr>
            <w:tcW w:w="2625" w:type="dxa"/>
            <w:gridSpan w:val="3"/>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tcPr>
          <w:p w:rsidR="00F26B59" w:rsidRPr="00CB2511" w:rsidRDefault="00F26B59" w:rsidP="00CB2511">
            <w:pPr>
              <w:jc w:val="center"/>
              <w:rPr>
                <w:b/>
                <w:sz w:val="28"/>
                <w:szCs w:val="28"/>
              </w:rPr>
            </w:pPr>
          </w:p>
        </w:tc>
        <w:tc>
          <w:tcPr>
            <w:tcW w:w="1582" w:type="dxa"/>
            <w:gridSpan w:val="3"/>
          </w:tcPr>
          <w:p w:rsidR="00F26B59" w:rsidRPr="00CB2511" w:rsidRDefault="00F26B59" w:rsidP="00CB2511">
            <w:pPr>
              <w:jc w:val="center"/>
              <w:rPr>
                <w:b/>
                <w:sz w:val="28"/>
                <w:szCs w:val="28"/>
              </w:rPr>
            </w:pPr>
          </w:p>
        </w:tc>
      </w:tr>
      <w:tr w:rsidR="00F26B59" w:rsidRPr="00CB2511" w:rsidTr="00CB2511">
        <w:tc>
          <w:tcPr>
            <w:tcW w:w="2625" w:type="dxa"/>
            <w:gridSpan w:val="3"/>
          </w:tcPr>
          <w:p w:rsidR="00F26B59" w:rsidRPr="00CB2511" w:rsidRDefault="00F26B59" w:rsidP="00CB2511">
            <w:pPr>
              <w:jc w:val="center"/>
              <w:rPr>
                <w:b/>
                <w:sz w:val="28"/>
                <w:szCs w:val="28"/>
              </w:rPr>
            </w:pPr>
            <w:r w:rsidRPr="00CB2511">
              <w:rPr>
                <w:b/>
                <w:sz w:val="28"/>
                <w:szCs w:val="28"/>
              </w:rPr>
              <w:t>Feasibility/Scoping</w:t>
            </w:r>
          </w:p>
          <w:p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F26B59" w:rsidRPr="00CB2511" w:rsidRDefault="00F26B59" w:rsidP="00CB2511">
            <w:pPr>
              <w:jc w:val="center"/>
              <w:rPr>
                <w:b/>
                <w:sz w:val="28"/>
                <w:szCs w:val="28"/>
              </w:rPr>
            </w:pPr>
            <w:r w:rsidRPr="00CB2511">
              <w:rPr>
                <w:b/>
                <w:sz w:val="28"/>
                <w:szCs w:val="28"/>
              </w:rPr>
              <w:t>Research</w:t>
            </w:r>
          </w:p>
        </w:tc>
        <w:tc>
          <w:tcPr>
            <w:tcW w:w="2054" w:type="dxa"/>
            <w:gridSpan w:val="3"/>
          </w:tcPr>
          <w:p w:rsidR="00F26B59" w:rsidRPr="00CB2511" w:rsidRDefault="00F26B59"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F26B59" w:rsidRPr="00CB2511" w:rsidRDefault="00F26B59" w:rsidP="00CB2511">
            <w:pPr>
              <w:jc w:val="center"/>
              <w:rPr>
                <w:b/>
                <w:sz w:val="28"/>
                <w:szCs w:val="28"/>
              </w:rPr>
            </w:pPr>
            <w:r w:rsidRPr="00CB2511">
              <w:rPr>
                <w:b/>
                <w:sz w:val="28"/>
                <w:szCs w:val="28"/>
              </w:rPr>
              <w:t>Education</w:t>
            </w:r>
          </w:p>
        </w:tc>
      </w:tr>
      <w:tr w:rsidR="00F26B59" w:rsidRPr="00CB2511" w:rsidTr="00CB2511">
        <w:tc>
          <w:tcPr>
            <w:tcW w:w="2625" w:type="dxa"/>
            <w:gridSpan w:val="3"/>
            <w:vMerge w:val="restart"/>
          </w:tcPr>
          <w:p w:rsidR="00F26B59" w:rsidRPr="00CB2511" w:rsidRDefault="00F26B59" w:rsidP="000C7FCE">
            <w:pPr>
              <w:rPr>
                <w:b/>
                <w:sz w:val="28"/>
                <w:szCs w:val="28"/>
              </w:rPr>
            </w:pPr>
          </w:p>
        </w:tc>
        <w:tc>
          <w:tcPr>
            <w:tcW w:w="634" w:type="dxa"/>
            <w:tcBorders>
              <w:right w:val="single" w:sz="4" w:space="0" w:color="auto"/>
            </w:tcBorders>
          </w:tcPr>
          <w:p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0C7FCE">
            <w:pPr>
              <w:rPr>
                <w:b/>
                <w:sz w:val="28"/>
                <w:szCs w:val="28"/>
              </w:rPr>
            </w:pPr>
          </w:p>
        </w:tc>
        <w:tc>
          <w:tcPr>
            <w:tcW w:w="447" w:type="dxa"/>
            <w:tcBorders>
              <w:right w:val="single" w:sz="4" w:space="0" w:color="auto"/>
            </w:tcBorders>
          </w:tcPr>
          <w:p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0C7FCE">
            <w:pPr>
              <w:rPr>
                <w:b/>
                <w:sz w:val="28"/>
                <w:szCs w:val="28"/>
              </w:rPr>
            </w:pPr>
          </w:p>
        </w:tc>
        <w:tc>
          <w:tcPr>
            <w:tcW w:w="2054" w:type="dxa"/>
            <w:gridSpan w:val="3"/>
            <w:vMerge w:val="restart"/>
          </w:tcPr>
          <w:p w:rsidR="00F26B59" w:rsidRPr="00CB2511" w:rsidRDefault="00F26B59" w:rsidP="000C7FCE">
            <w:pPr>
              <w:rPr>
                <w:b/>
                <w:sz w:val="28"/>
                <w:szCs w:val="28"/>
              </w:rPr>
            </w:pPr>
          </w:p>
        </w:tc>
        <w:tc>
          <w:tcPr>
            <w:tcW w:w="1582" w:type="dxa"/>
            <w:gridSpan w:val="3"/>
            <w:vMerge w:val="restart"/>
          </w:tcPr>
          <w:p w:rsidR="00F26B59" w:rsidRPr="00CB2511" w:rsidRDefault="00F26B59" w:rsidP="000C7FCE">
            <w:pPr>
              <w:rPr>
                <w:b/>
                <w:sz w:val="28"/>
                <w:szCs w:val="28"/>
              </w:rPr>
            </w:pPr>
          </w:p>
        </w:tc>
      </w:tr>
      <w:tr w:rsidR="00F26B59" w:rsidRPr="00CB2511" w:rsidTr="00CB2511">
        <w:trPr>
          <w:trHeight w:hRule="exact" w:val="144"/>
        </w:trPr>
        <w:tc>
          <w:tcPr>
            <w:tcW w:w="2625" w:type="dxa"/>
            <w:gridSpan w:val="3"/>
            <w:vMerge/>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r w:rsidR="00F26B59" w:rsidRPr="00CB2511" w:rsidTr="00CB2511">
        <w:tc>
          <w:tcPr>
            <w:tcW w:w="2625" w:type="dxa"/>
            <w:gridSpan w:val="3"/>
            <w:vMerge/>
          </w:tcPr>
          <w:p w:rsidR="00F26B59" w:rsidRPr="00CB2511" w:rsidRDefault="00F26B59" w:rsidP="00CB2511">
            <w:pPr>
              <w:jc w:val="center"/>
              <w:rPr>
                <w:sz w:val="21"/>
                <w:szCs w:val="21"/>
              </w:rPr>
            </w:pPr>
          </w:p>
        </w:tc>
        <w:tc>
          <w:tcPr>
            <w:tcW w:w="1889" w:type="dxa"/>
            <w:gridSpan w:val="3"/>
          </w:tcPr>
          <w:p w:rsidR="00F26B59" w:rsidRPr="00CB2511" w:rsidRDefault="00F26B59" w:rsidP="00CB2511">
            <w:pPr>
              <w:jc w:val="center"/>
              <w:rPr>
                <w:b/>
                <w:sz w:val="28"/>
                <w:szCs w:val="28"/>
              </w:rPr>
            </w:pPr>
            <w:r w:rsidRPr="00CB2511">
              <w:rPr>
                <w:b/>
                <w:sz w:val="28"/>
                <w:szCs w:val="28"/>
              </w:rPr>
              <w:t>Time Series</w:t>
            </w:r>
          </w:p>
        </w:tc>
        <w:tc>
          <w:tcPr>
            <w:tcW w:w="1434" w:type="dxa"/>
            <w:gridSpan w:val="3"/>
          </w:tcPr>
          <w:p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bl>
    <w:p w:rsidR="00ED0BE0" w:rsidRDefault="00ED0BE0" w:rsidP="00EE34BD">
      <w:pPr>
        <w:ind w:firstLine="720"/>
        <w:rPr>
          <w:sz w:val="52"/>
          <w:szCs w:val="52"/>
        </w:rPr>
      </w:pPr>
    </w:p>
    <w:p w:rsidR="00DE2F13" w:rsidRPr="00C927DF" w:rsidRDefault="00EE34BD" w:rsidP="00ED0BE0">
      <w:pPr>
        <w:spacing w:after="120"/>
        <w:ind w:firstLine="720"/>
        <w:rPr>
          <w:sz w:val="44"/>
          <w:szCs w:val="44"/>
        </w:rPr>
      </w:pPr>
      <w:r w:rsidRPr="00C927DF">
        <w:rPr>
          <w:sz w:val="44"/>
          <w:szCs w:val="44"/>
        </w:rPr>
        <w:t>Project Manager</w:t>
      </w:r>
      <w:r w:rsidR="00ED0BE0" w:rsidRPr="00C927DF">
        <w:rPr>
          <w:rStyle w:val="FootnoteReference"/>
          <w:sz w:val="44"/>
          <w:szCs w:val="44"/>
        </w:rPr>
        <w:footnoteReference w:id="2"/>
      </w:r>
      <w:r w:rsidRPr="00C927DF">
        <w:rPr>
          <w:sz w:val="44"/>
          <w:szCs w:val="44"/>
        </w:rPr>
        <w:t>:</w:t>
      </w:r>
      <w:r w:rsidR="00ED0BE0" w:rsidRPr="00C927DF">
        <w:rPr>
          <w:sz w:val="44"/>
          <w:szCs w:val="44"/>
        </w:rPr>
        <w:tab/>
      </w:r>
      <w:r w:rsidRPr="00C927DF">
        <w:rPr>
          <w:sz w:val="44"/>
          <w:szCs w:val="44"/>
        </w:rPr>
        <w:tab/>
      </w:r>
      <w:bookmarkStart w:id="3" w:name="Text4"/>
      <w:r w:rsidR="005F3AE3"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005F3AE3" w:rsidRPr="00C927DF">
        <w:rPr>
          <w:sz w:val="44"/>
          <w:szCs w:val="44"/>
        </w:rPr>
      </w:r>
      <w:r w:rsidR="005F3AE3" w:rsidRPr="00C927DF">
        <w:rPr>
          <w:sz w:val="44"/>
          <w:szCs w:val="44"/>
        </w:rPr>
        <w:fldChar w:fldCharType="separate"/>
      </w:r>
      <w:r w:rsidRPr="00C927DF">
        <w:rPr>
          <w:noProof/>
          <w:sz w:val="44"/>
          <w:szCs w:val="44"/>
        </w:rPr>
        <w:t xml:space="preserve">   [Enter name here]   </w:t>
      </w:r>
      <w:r w:rsidR="005F3AE3" w:rsidRPr="00C927DF">
        <w:rPr>
          <w:sz w:val="44"/>
          <w:szCs w:val="44"/>
        </w:rPr>
        <w:fldChar w:fldCharType="end"/>
      </w:r>
      <w:bookmarkEnd w:id="3"/>
    </w:p>
    <w:p w:rsidR="00ED0BE0" w:rsidRPr="00C927DF" w:rsidRDefault="00ED0BE0" w:rsidP="00ED0BE0">
      <w:pPr>
        <w:spacing w:after="120"/>
        <w:ind w:firstLine="7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005F3AE3"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005F3AE3" w:rsidRPr="00C927DF">
        <w:rPr>
          <w:sz w:val="44"/>
          <w:szCs w:val="44"/>
        </w:rPr>
      </w:r>
      <w:r w:rsidR="005F3AE3" w:rsidRPr="00C927DF">
        <w:rPr>
          <w:sz w:val="44"/>
          <w:szCs w:val="44"/>
        </w:rPr>
        <w:fldChar w:fldCharType="separate"/>
      </w:r>
      <w:r w:rsidRPr="00C927DF">
        <w:rPr>
          <w:noProof/>
          <w:sz w:val="44"/>
          <w:szCs w:val="44"/>
        </w:rPr>
        <w:t xml:space="preserve">   [Enter name here]   </w:t>
      </w:r>
      <w:r w:rsidR="005F3AE3" w:rsidRPr="00C927DF">
        <w:rPr>
          <w:sz w:val="44"/>
          <w:szCs w:val="44"/>
        </w:rPr>
        <w:fldChar w:fldCharType="end"/>
      </w:r>
    </w:p>
    <w:p w:rsidR="003215AB" w:rsidRPr="00C927DF" w:rsidRDefault="003215AB"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sidR="005F3AE3"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005F3AE3" w:rsidRPr="00C927DF">
        <w:rPr>
          <w:sz w:val="44"/>
          <w:szCs w:val="44"/>
        </w:rPr>
      </w:r>
      <w:r w:rsidR="005F3AE3" w:rsidRPr="00C927DF">
        <w:rPr>
          <w:sz w:val="44"/>
          <w:szCs w:val="44"/>
        </w:rPr>
        <w:fldChar w:fldCharType="separate"/>
      </w:r>
      <w:r w:rsidRPr="00C927DF">
        <w:rPr>
          <w:noProof/>
          <w:sz w:val="44"/>
          <w:szCs w:val="44"/>
        </w:rPr>
        <w:t xml:space="preserve">   [Enter name here]   </w:t>
      </w:r>
      <w:r w:rsidR="005F3AE3" w:rsidRPr="00C927DF">
        <w:rPr>
          <w:sz w:val="44"/>
          <w:szCs w:val="44"/>
        </w:rPr>
        <w:fldChar w:fldCharType="end"/>
      </w:r>
    </w:p>
    <w:p w:rsidR="003215AB" w:rsidRPr="00C927DF" w:rsidRDefault="003215AB"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005F3AE3"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005F3AE3" w:rsidRPr="00C927DF">
        <w:rPr>
          <w:sz w:val="44"/>
          <w:szCs w:val="44"/>
        </w:rPr>
      </w:r>
      <w:r w:rsidR="005F3AE3" w:rsidRPr="00C927DF">
        <w:rPr>
          <w:sz w:val="44"/>
          <w:szCs w:val="44"/>
        </w:rPr>
        <w:fldChar w:fldCharType="separate"/>
      </w:r>
      <w:r w:rsidRPr="00C927DF">
        <w:rPr>
          <w:noProof/>
          <w:sz w:val="44"/>
          <w:szCs w:val="44"/>
        </w:rPr>
        <w:t xml:space="preserve">   [Enter name here]   </w:t>
      </w:r>
      <w:r w:rsidR="005F3AE3" w:rsidRPr="00C927DF">
        <w:rPr>
          <w:sz w:val="44"/>
          <w:szCs w:val="44"/>
        </w:rPr>
        <w:fldChar w:fldCharType="end"/>
      </w:r>
    </w:p>
    <w:p w:rsidR="00EE34BD" w:rsidRDefault="00EE34BD" w:rsidP="00DE2F13">
      <w:pPr>
        <w:rPr>
          <w:b/>
          <w:sz w:val="60"/>
          <w:szCs w:val="60"/>
        </w:rPr>
      </w:pPr>
      <w:r>
        <w:rPr>
          <w:b/>
          <w:sz w:val="52"/>
          <w:szCs w:val="52"/>
        </w:rPr>
        <w:tab/>
      </w:r>
    </w:p>
    <w:p w:rsidR="00EE34BD" w:rsidRDefault="00EE34BD" w:rsidP="00DE2F13">
      <w:pPr>
        <w:rPr>
          <w:b/>
          <w:sz w:val="60"/>
          <w:szCs w:val="60"/>
        </w:rPr>
      </w:pPr>
      <w:r>
        <w:rPr>
          <w:b/>
          <w:sz w:val="60"/>
          <w:szCs w:val="60"/>
        </w:rPr>
        <w:tab/>
        <w:t>Project Title:</w:t>
      </w:r>
      <w:r>
        <w:rPr>
          <w:b/>
          <w:sz w:val="60"/>
          <w:szCs w:val="60"/>
        </w:rPr>
        <w:tab/>
      </w:r>
      <w:r>
        <w:rPr>
          <w:b/>
          <w:sz w:val="60"/>
          <w:szCs w:val="60"/>
        </w:rPr>
        <w:tab/>
      </w:r>
      <w:bookmarkStart w:id="4" w:name="Text5"/>
      <w:r w:rsidR="005F3AE3">
        <w:rPr>
          <w:b/>
          <w:sz w:val="60"/>
          <w:szCs w:val="60"/>
        </w:rPr>
        <w:fldChar w:fldCharType="begin">
          <w:ffData>
            <w:name w:val="Text5"/>
            <w:enabled/>
            <w:calcOnExit w:val="0"/>
            <w:textInput>
              <w:default w:val="   [Enter title here]   "/>
            </w:textInput>
          </w:ffData>
        </w:fldChar>
      </w:r>
      <w:r>
        <w:rPr>
          <w:b/>
          <w:sz w:val="60"/>
          <w:szCs w:val="60"/>
        </w:rPr>
        <w:instrText xml:space="preserve"> FORMTEXT </w:instrText>
      </w:r>
      <w:r w:rsidR="005F3AE3">
        <w:rPr>
          <w:b/>
          <w:sz w:val="60"/>
          <w:szCs w:val="60"/>
        </w:rPr>
      </w:r>
      <w:r w:rsidR="005F3AE3">
        <w:rPr>
          <w:b/>
          <w:sz w:val="60"/>
          <w:szCs w:val="60"/>
        </w:rPr>
        <w:fldChar w:fldCharType="separate"/>
      </w:r>
      <w:r>
        <w:rPr>
          <w:b/>
          <w:noProof/>
          <w:sz w:val="60"/>
          <w:szCs w:val="60"/>
        </w:rPr>
        <w:t xml:space="preserve">   [Enter title here]   </w:t>
      </w:r>
      <w:r w:rsidR="005F3AE3">
        <w:rPr>
          <w:b/>
          <w:sz w:val="60"/>
          <w:szCs w:val="60"/>
        </w:rPr>
        <w:fldChar w:fldCharType="end"/>
      </w:r>
      <w:bookmarkEnd w:id="4"/>
    </w:p>
    <w:p w:rsidR="00887630" w:rsidRDefault="00887630" w:rsidP="00DE2F13">
      <w:pPr>
        <w:rPr>
          <w:b/>
          <w:sz w:val="60"/>
          <w:szCs w:val="60"/>
        </w:rPr>
      </w:pPr>
    </w:p>
    <w:p w:rsidR="00887630" w:rsidRDefault="00887630" w:rsidP="00DE2F13">
      <w:pPr>
        <w:rPr>
          <w:b/>
          <w:sz w:val="60"/>
          <w:szCs w:val="60"/>
        </w:rPr>
      </w:pPr>
    </w:p>
    <w:p w:rsidR="00887630" w:rsidRDefault="00887630" w:rsidP="00DE2F13">
      <w:pPr>
        <w:rPr>
          <w:b/>
          <w:sz w:val="60"/>
          <w:szCs w:val="60"/>
        </w:rPr>
      </w:pPr>
    </w:p>
    <w:p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bookmarkStart w:id="5" w:name="Text6"/>
    <w:p w:rsidR="00774B2B" w:rsidRDefault="005F3AE3" w:rsidP="009863F0">
      <w:pPr>
        <w:tabs>
          <w:tab w:val="num" w:pos="720"/>
        </w:tabs>
      </w:pPr>
      <w:r w:rsidRPr="00774B2B">
        <w:fldChar w:fldCharType="begin">
          <w:ffData>
            <w:name w:val="Text6"/>
            <w:enabled/>
            <w:calcOnExit w:val="0"/>
            <w:textInput>
              <w:default w:val="   [Paste abstract here]   "/>
            </w:textInput>
          </w:ffData>
        </w:fldChar>
      </w:r>
      <w:r w:rsidR="00774B2B" w:rsidRPr="00774B2B">
        <w:instrText xml:space="preserve"> FORMTEXT </w:instrText>
      </w:r>
      <w:r w:rsidRPr="00774B2B">
        <w:fldChar w:fldCharType="separate"/>
      </w:r>
      <w:r w:rsidR="00774B2B" w:rsidRPr="00774B2B">
        <w:rPr>
          <w:noProof/>
        </w:rPr>
        <w:t xml:space="preserve">   [Paste abstract here]   </w:t>
      </w:r>
      <w:r w:rsidRPr="00774B2B">
        <w:fldChar w:fldCharType="end"/>
      </w:r>
      <w:bookmarkEnd w:id="5"/>
      <w:r w:rsidR="002A4729">
        <w:br/>
      </w:r>
    </w:p>
    <w:p w:rsidR="00774B2B" w:rsidRDefault="00774B2B" w:rsidP="00350FD9">
      <w:pPr>
        <w:tabs>
          <w:tab w:val="num" w:pos="360"/>
        </w:tabs>
        <w:ind w:left="360"/>
      </w:pP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rsidR="00437DF8" w:rsidRDefault="00437DF8" w:rsidP="009863F0">
      <w:pPr>
        <w:rPr>
          <w:b/>
        </w:rPr>
      </w:pPr>
    </w:p>
    <w:p w:rsidR="00437DF8" w:rsidRDefault="00437DF8" w:rsidP="009863F0">
      <w:pPr>
        <w:rPr>
          <w:b/>
        </w:rPr>
      </w:pPr>
      <w:r>
        <w:rPr>
          <w:b/>
        </w:rPr>
        <w:t>Statement of the problem</w:t>
      </w:r>
      <w:r w:rsidR="003215AB">
        <w:rPr>
          <w:b/>
        </w:rPr>
        <w:t>, why it is important</w:t>
      </w:r>
    </w:p>
    <w:p w:rsidR="00437DF8" w:rsidRDefault="00437DF8" w:rsidP="009863F0">
      <w:pPr>
        <w:rPr>
          <w:b/>
        </w:rPr>
      </w:pPr>
    </w:p>
    <w:bookmarkStart w:id="6" w:name="Text7"/>
    <w:p w:rsidR="00437DF8" w:rsidRDefault="005F3AE3" w:rsidP="009863F0">
      <w:r>
        <w:fldChar w:fldCharType="begin">
          <w:ffData>
            <w:name w:val="Text7"/>
            <w:enabled/>
            <w:calcOnExit w:val="0"/>
            <w:textInput>
              <w:default w:val="   [Click here to enter text]   "/>
            </w:textInput>
          </w:ffData>
        </w:fldChar>
      </w:r>
      <w:r w:rsidR="00437DF8">
        <w:instrText xml:space="preserve"> FORMTEXT </w:instrText>
      </w:r>
      <w:r>
        <w:fldChar w:fldCharType="separate"/>
      </w:r>
      <w:r w:rsidR="00437DF8">
        <w:rPr>
          <w:noProof/>
        </w:rPr>
        <w:t xml:space="preserve">   [Click here to enter text]   </w:t>
      </w:r>
      <w:r>
        <w:fldChar w:fldCharType="end"/>
      </w:r>
      <w:bookmarkEnd w:id="6"/>
    </w:p>
    <w:p w:rsidR="00437DF8" w:rsidRDefault="00437DF8" w:rsidP="009863F0"/>
    <w:p w:rsidR="00357F37" w:rsidRPr="00EC229C" w:rsidRDefault="003215AB" w:rsidP="009863F0">
      <w:pPr>
        <w:rPr>
          <w:b/>
          <w:bCs/>
          <w:iCs/>
        </w:rPr>
      </w:pPr>
      <w:r>
        <w:rPr>
          <w:b/>
          <w:bCs/>
          <w:iCs/>
        </w:rPr>
        <w:t>H</w:t>
      </w:r>
      <w:r w:rsidR="00357F37">
        <w:rPr>
          <w:b/>
          <w:bCs/>
          <w:iCs/>
        </w:rPr>
        <w:t>ow does it relate/contribute to MBARI’s mission and strategic plan?</w:t>
      </w:r>
    </w:p>
    <w:p w:rsidR="00357F37" w:rsidRDefault="00357F37" w:rsidP="009863F0"/>
    <w:p w:rsidR="00357F37" w:rsidRDefault="005F3AE3" w:rsidP="009863F0">
      <w:r>
        <w:fldChar w:fldCharType="begin">
          <w:ffData>
            <w:name w:val="Text8"/>
            <w:enabled/>
            <w:calcOnExit w:val="0"/>
            <w:textInput>
              <w:default w:val="   [Click here to enter text]   "/>
            </w:textInput>
          </w:ffData>
        </w:fldChar>
      </w:r>
      <w:r w:rsidR="00357F37">
        <w:instrText xml:space="preserve"> FORMTEXT </w:instrText>
      </w:r>
      <w:r>
        <w:fldChar w:fldCharType="separate"/>
      </w:r>
      <w:r w:rsidR="00357F37">
        <w:rPr>
          <w:noProof/>
        </w:rPr>
        <w:t xml:space="preserve">   [Click here to enter text]   </w:t>
      </w:r>
      <w:r>
        <w:fldChar w:fldCharType="end"/>
      </w:r>
    </w:p>
    <w:p w:rsidR="002C61DE" w:rsidRDefault="002C61DE" w:rsidP="009863F0"/>
    <w:p w:rsidR="002C61DE" w:rsidRPr="002C61DE" w:rsidRDefault="002C61DE"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10"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2C61DE" w:rsidRDefault="002C61DE" w:rsidP="009863F0"/>
    <w:p w:rsidR="002C61DE" w:rsidRDefault="005F3AE3" w:rsidP="009863F0">
      <w:r>
        <w:fldChar w:fldCharType="begin">
          <w:ffData>
            <w:name w:val="Text8"/>
            <w:enabled/>
            <w:calcOnExit w:val="0"/>
            <w:textInput>
              <w:default w:val="   [Click here to enter text]   "/>
            </w:textInput>
          </w:ffData>
        </w:fldChar>
      </w:r>
      <w:r w:rsidR="002C61DE">
        <w:instrText xml:space="preserve"> FORMTEXT </w:instrText>
      </w:r>
      <w:r>
        <w:fldChar w:fldCharType="separate"/>
      </w:r>
      <w:r w:rsidR="002C61DE">
        <w:rPr>
          <w:noProof/>
        </w:rPr>
        <w:t xml:space="preserve">   [Click here to enter text]   </w:t>
      </w:r>
      <w:r>
        <w:fldChar w:fldCharType="end"/>
      </w:r>
    </w:p>
    <w:p w:rsidR="00357F37" w:rsidRDefault="00357F37" w:rsidP="009863F0">
      <w:pPr>
        <w:rPr>
          <w:b/>
          <w:bCs/>
          <w:iCs/>
        </w:rPr>
      </w:pPr>
    </w:p>
    <w:p w:rsidR="00437DF8" w:rsidRPr="00EC229C" w:rsidRDefault="00357F37" w:rsidP="009863F0">
      <w:pPr>
        <w:rPr>
          <w:b/>
          <w:bCs/>
          <w:iCs/>
        </w:rPr>
      </w:pPr>
      <w:r>
        <w:rPr>
          <w:b/>
          <w:bCs/>
          <w:iCs/>
        </w:rPr>
        <w:t>Approach to the problem</w:t>
      </w:r>
    </w:p>
    <w:p w:rsidR="00437DF8" w:rsidRDefault="00437DF8" w:rsidP="009863F0"/>
    <w:p w:rsidR="005A31A9" w:rsidRDefault="005A31A9" w:rsidP="009863F0">
      <w:r>
        <w:t>[What is the end product for the first year???]</w:t>
      </w:r>
    </w:p>
    <w:p w:rsidR="005A31A9" w:rsidRDefault="005A31A9" w:rsidP="009863F0"/>
    <w:p w:rsidR="00C342B9" w:rsidRDefault="00C342B9" w:rsidP="00C342B9">
      <w:r>
        <w:t xml:space="preserve">DIRAC will be a web-based collaborative science tool that will allow the public to help scientists annotate the immense quantities of underwater images and videos that will soon be collected by MBARI and collaborating institutions.  The tool will present the user with an image or video clip and ask the user to describe what they see in a meaningful way.  Different users may opt to do different forms of description.  Some may just label an image or video clip as “interesting” or “boring”.  Others may opt to describe where in the image or when in the video interesting stuff appears.  Users may opt to describe the interesting stuff in more detail, e.g., does it appear to be a life form; does it have eyes; does it have appendages, etc.  A few may even want to describe the full taxonomy of what they see to the species level. Maybe a user will want to annotate at all of the levels described above.  </w:t>
      </w:r>
    </w:p>
    <w:p w:rsidR="00C342B9" w:rsidRDefault="00C342B9" w:rsidP="00C342B9"/>
    <w:p w:rsidR="000E2EE4" w:rsidRDefault="00C342B9" w:rsidP="000E2EE4">
      <w:pPr>
        <w:rPr>
          <w:bCs/>
        </w:rPr>
      </w:pPr>
      <w:r>
        <w:t>Keeping users interested and involved in DIRAC will be critical to the system’s success. If users are not happy with DIRAC, they will not use it. If they don’t use it, the project will fail. Therefore, the user interface must be fast, and the user must be rewarded for their involvement.</w:t>
      </w:r>
      <w:r w:rsidR="000E2EE4">
        <w:t xml:space="preserve">  </w:t>
      </w:r>
    </w:p>
    <w:p w:rsidR="000E2EE4" w:rsidRPr="006D5924" w:rsidRDefault="000E2EE4" w:rsidP="000E2EE4">
      <w:pPr>
        <w:rPr>
          <w:bCs/>
        </w:rPr>
      </w:pPr>
      <w:r>
        <w:rPr>
          <w:bCs/>
        </w:rPr>
        <w:t>Danger is that we focus on software first, which is probably lower risk for us, and don’t get to the part which involves interacting with users until late.  Is it possible to get experience with interacting users without generating ANY code, e.g. by using Mechanical Turk???</w:t>
      </w:r>
    </w:p>
    <w:p w:rsidR="00C342B9" w:rsidRDefault="00C342B9" w:rsidP="00C342B9"/>
    <w:p w:rsidR="006D2F0A" w:rsidRDefault="006D2F0A" w:rsidP="006D2F0A">
      <w:pPr>
        <w:pStyle w:val="ListParagraph"/>
        <w:numPr>
          <w:ilvl w:val="0"/>
          <w:numId w:val="22"/>
        </w:numPr>
      </w:pPr>
      <w:r>
        <w:t>Gauging credibility of the user</w:t>
      </w:r>
    </w:p>
    <w:p w:rsidR="006D2F0A" w:rsidRDefault="006D2F0A" w:rsidP="006D2F0A">
      <w:pPr>
        <w:pStyle w:val="ListParagraph"/>
        <w:numPr>
          <w:ilvl w:val="0"/>
          <w:numId w:val="22"/>
        </w:numPr>
      </w:pPr>
      <w:r>
        <w:t>Encouragement of the user</w:t>
      </w:r>
    </w:p>
    <w:p w:rsidR="006D2F0A" w:rsidRDefault="006D2F0A" w:rsidP="006D2F0A">
      <w:pPr>
        <w:pStyle w:val="ListParagraph"/>
        <w:numPr>
          <w:ilvl w:val="0"/>
          <w:numId w:val="22"/>
        </w:numPr>
      </w:pPr>
      <w:r>
        <w:t>Feedback to the user</w:t>
      </w:r>
    </w:p>
    <w:p w:rsidR="006D2F0A" w:rsidRDefault="006D2F0A" w:rsidP="006D2F0A">
      <w:pPr>
        <w:pStyle w:val="ListParagraph"/>
        <w:numPr>
          <w:ilvl w:val="0"/>
          <w:numId w:val="22"/>
        </w:numPr>
      </w:pPr>
      <w:r>
        <w:t>How to train</w:t>
      </w:r>
    </w:p>
    <w:p w:rsidR="006D2F0A" w:rsidRDefault="006D2F0A" w:rsidP="006D2F0A">
      <w:pPr>
        <w:pStyle w:val="ListParagraph"/>
        <w:numPr>
          <w:ilvl w:val="0"/>
          <w:numId w:val="22"/>
        </w:numPr>
      </w:pPr>
      <w:r>
        <w:t>Responsiveness of the system</w:t>
      </w:r>
    </w:p>
    <w:p w:rsidR="006D2F0A" w:rsidRDefault="006D2F0A" w:rsidP="006D2F0A">
      <w:pPr>
        <w:pStyle w:val="ListParagraph"/>
        <w:numPr>
          <w:ilvl w:val="0"/>
          <w:numId w:val="22"/>
        </w:numPr>
      </w:pPr>
      <w:r>
        <w:t>Scalability to lots of users</w:t>
      </w:r>
    </w:p>
    <w:p w:rsidR="006D2F0A" w:rsidRDefault="006D2F0A" w:rsidP="006D2F0A">
      <w:pPr>
        <w:pStyle w:val="ListParagraph"/>
        <w:numPr>
          <w:ilvl w:val="0"/>
          <w:numId w:val="22"/>
        </w:numPr>
      </w:pPr>
      <w:r>
        <w:t>Retaining expert users</w:t>
      </w:r>
    </w:p>
    <w:p w:rsidR="00E84C64" w:rsidRDefault="00E84C64" w:rsidP="006D2F0A">
      <w:pPr>
        <w:pStyle w:val="ListParagraph"/>
        <w:numPr>
          <w:ilvl w:val="0"/>
          <w:numId w:val="22"/>
        </w:numPr>
      </w:pPr>
      <w:r>
        <w:t xml:space="preserve">Anonymity </w:t>
      </w:r>
    </w:p>
    <w:p w:rsidR="00E84C64" w:rsidRDefault="00E84C64" w:rsidP="006D2F0A">
      <w:pPr>
        <w:pStyle w:val="ListParagraph"/>
        <w:numPr>
          <w:ilvl w:val="0"/>
          <w:numId w:val="22"/>
        </w:numPr>
      </w:pPr>
      <w:r>
        <w:t>Competition?</w:t>
      </w:r>
    </w:p>
    <w:p w:rsidR="00E84C64" w:rsidRDefault="00E84C64" w:rsidP="006D2F0A">
      <w:pPr>
        <w:pStyle w:val="ListParagraph"/>
        <w:numPr>
          <w:ilvl w:val="0"/>
          <w:numId w:val="22"/>
        </w:numPr>
      </w:pPr>
      <w:r>
        <w:t>Reward?</w:t>
      </w:r>
    </w:p>
    <w:p w:rsidR="006D2F0A" w:rsidRDefault="006D2F0A" w:rsidP="00E84C64"/>
    <w:p w:rsidR="00E84C64" w:rsidRDefault="00E84C64" w:rsidP="00E84C64">
      <w:r>
        <w:t>Principles of operation:</w:t>
      </w:r>
    </w:p>
    <w:p w:rsidR="00E84C64" w:rsidRDefault="00E84C64" w:rsidP="00E84C64"/>
    <w:p w:rsidR="00E84C64" w:rsidRDefault="00E84C64" w:rsidP="00E84C64">
      <w:pPr>
        <w:pStyle w:val="ListParagraph"/>
        <w:numPr>
          <w:ilvl w:val="0"/>
          <w:numId w:val="23"/>
        </w:numPr>
      </w:pPr>
      <w:r>
        <w:t>Open data model - results open to all, especially annotators</w:t>
      </w:r>
    </w:p>
    <w:p w:rsidR="006D2F0A" w:rsidRDefault="006D2F0A" w:rsidP="006D2F0A"/>
    <w:p w:rsidR="00E84C64" w:rsidRDefault="00E84C64" w:rsidP="00E84C64">
      <w:r>
        <w:t>How to entrain scientists with great data sets:</w:t>
      </w:r>
    </w:p>
    <w:p w:rsidR="00E84C64" w:rsidRDefault="00E84C64" w:rsidP="00E84C64"/>
    <w:p w:rsidR="00E84C64" w:rsidRDefault="00E84C64" w:rsidP="00E84C64">
      <w:pPr>
        <w:pStyle w:val="ListParagraph"/>
        <w:numPr>
          <w:ilvl w:val="0"/>
          <w:numId w:val="23"/>
        </w:numPr>
      </w:pPr>
      <w:r>
        <w:t>Tools for putting data online</w:t>
      </w:r>
    </w:p>
    <w:p w:rsidR="00E84C64" w:rsidRDefault="00E84C64" w:rsidP="00E84C64">
      <w:pPr>
        <w:pStyle w:val="ListParagraph"/>
        <w:numPr>
          <w:ilvl w:val="0"/>
          <w:numId w:val="23"/>
        </w:numPr>
      </w:pPr>
      <w:r>
        <w:t>Constructing training sets</w:t>
      </w:r>
    </w:p>
    <w:p w:rsidR="00E84C64" w:rsidRDefault="00E84C64" w:rsidP="00E84C64">
      <w:pPr>
        <w:pStyle w:val="ListParagraph"/>
        <w:numPr>
          <w:ilvl w:val="0"/>
          <w:numId w:val="23"/>
        </w:numPr>
      </w:pPr>
      <w:r>
        <w:t>Access to annotation results</w:t>
      </w:r>
    </w:p>
    <w:p w:rsidR="00E84C64" w:rsidRDefault="00E84C64" w:rsidP="00E84C64">
      <w:pPr>
        <w:pStyle w:val="ListParagraph"/>
        <w:numPr>
          <w:ilvl w:val="0"/>
          <w:numId w:val="23"/>
        </w:numPr>
      </w:pPr>
      <w:r>
        <w:t>Annotation framework –</w:t>
      </w:r>
    </w:p>
    <w:p w:rsidR="00E84C64" w:rsidRDefault="00E84C64" w:rsidP="00E84C64">
      <w:pPr>
        <w:pStyle w:val="ListParagraph"/>
        <w:numPr>
          <w:ilvl w:val="1"/>
          <w:numId w:val="23"/>
        </w:numPr>
      </w:pPr>
      <w:r>
        <w:t>Progressive annotation?</w:t>
      </w:r>
    </w:p>
    <w:p w:rsidR="00E84C64" w:rsidRDefault="00E84C64" w:rsidP="00E84C64">
      <w:pPr>
        <w:pStyle w:val="ListParagraph"/>
        <w:numPr>
          <w:ilvl w:val="1"/>
          <w:numId w:val="23"/>
        </w:numPr>
      </w:pPr>
      <w:r>
        <w:t>Degrees of freedom per annotation?</w:t>
      </w:r>
    </w:p>
    <w:p w:rsidR="00E84C64" w:rsidRDefault="00E84C64" w:rsidP="00E84C64">
      <w:pPr>
        <w:pStyle w:val="ListParagraph"/>
        <w:numPr>
          <w:ilvl w:val="0"/>
          <w:numId w:val="23"/>
        </w:numPr>
      </w:pPr>
      <w:r>
        <w:t>Video?  Just stills?  Acoustic?</w:t>
      </w:r>
    </w:p>
    <w:p w:rsidR="00E84C64" w:rsidRDefault="00E84C64" w:rsidP="006D2F0A"/>
    <w:p w:rsidR="00E84C64" w:rsidRDefault="00E84C64" w:rsidP="006D2F0A">
      <w:r>
        <w:t xml:space="preserve">Knowledgebase currently contains concepts, but does not connect concepts, e.g. to observables.  So a future version of the knowledgebase might include the information that a particular organism has eyes – e.g. enable 20 Qs.  How do we incorporate user expertise into the knowledgebase </w:t>
      </w:r>
      <w:proofErr w:type="gramStart"/>
      <w:r>
        <w:t>itself.</w:t>
      </w:r>
      <w:proofErr w:type="gramEnd"/>
    </w:p>
    <w:p w:rsidR="00746805" w:rsidRDefault="00746805" w:rsidP="006D2F0A"/>
    <w:p w:rsidR="00746805" w:rsidRDefault="00746805" w:rsidP="006D2F0A">
      <w:r>
        <w:t xml:space="preserve">[Placeholder for frame grab from </w:t>
      </w:r>
      <w:proofErr w:type="gramStart"/>
      <w:r>
        <w:t>Lucid</w:t>
      </w:r>
      <w:proofErr w:type="gramEnd"/>
      <w:r>
        <w:t xml:space="preserve"> software]</w:t>
      </w:r>
    </w:p>
    <w:p w:rsidR="00E84C64" w:rsidRDefault="00E84C64" w:rsidP="006D2F0A"/>
    <w:p w:rsidR="00E84C64" w:rsidRDefault="00E84C64" w:rsidP="006D2F0A">
      <w:r>
        <w:t xml:space="preserve">Leveraging existing technologies will turn this from a </w:t>
      </w:r>
      <w:r w:rsidR="00746805">
        <w:t>many FTE project to something manageable.</w:t>
      </w:r>
    </w:p>
    <w:p w:rsidR="00B64BA9" w:rsidRDefault="00B610E4" w:rsidP="00B64BA9">
      <w:pPr>
        <w:keepNext/>
      </w:pPr>
      <w:r>
        <w:rPr>
          <w:noProof/>
          <w:lang w:eastAsia="en-US"/>
        </w:rPr>
        <w:lastRenderedPageBreak/>
        <w:drawing>
          <wp:inline distT="0" distB="0" distL="0" distR="0">
            <wp:extent cx="5486400" cy="3200400"/>
            <wp:effectExtent l="0" t="0" r="0" b="0"/>
            <wp:docPr id="18"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B64BA9" w:rsidRDefault="00B64BA9" w:rsidP="00B64BA9">
      <w:pPr>
        <w:pStyle w:val="Caption"/>
        <w:jc w:val="left"/>
      </w:pPr>
      <w:bookmarkStart w:id="7" w:name="_Ref299372106"/>
      <w:bookmarkStart w:id="8" w:name="_Ref299372097"/>
      <w:r>
        <w:t xml:space="preserve">Figure </w:t>
      </w:r>
      <w:fldSimple w:instr=" SEQ Figure \* ARABIC ">
        <w:r>
          <w:rPr>
            <w:noProof/>
          </w:rPr>
          <w:t>1</w:t>
        </w:r>
      </w:fldSimple>
      <w:bookmarkEnd w:id="7"/>
      <w:r>
        <w:t>, DIRAC Software Conceptual View</w:t>
      </w:r>
      <w:bookmarkEnd w:id="8"/>
    </w:p>
    <w:p w:rsidR="00B64BA9" w:rsidRDefault="00B64BA9" w:rsidP="00C342B9"/>
    <w:p w:rsidR="00C342B9" w:rsidRDefault="00C342B9" w:rsidP="00C342B9">
      <w:r>
        <w:t xml:space="preserve">The overall system architecture is shown in </w:t>
      </w:r>
      <w:r w:rsidR="005F3AE3">
        <w:fldChar w:fldCharType="begin"/>
      </w:r>
      <w:r>
        <w:instrText xml:space="preserve"> REF _Ref299372106 \h </w:instrText>
      </w:r>
      <w:r w:rsidR="005F3AE3">
        <w:fldChar w:fldCharType="separate"/>
      </w:r>
      <w:r>
        <w:t xml:space="preserve">Figure </w:t>
      </w:r>
      <w:r>
        <w:rPr>
          <w:noProof/>
        </w:rPr>
        <w:t>1</w:t>
      </w:r>
      <w:r w:rsidR="005F3AE3">
        <w:fldChar w:fldCharType="end"/>
      </w:r>
      <w:r>
        <w:t>.  Users interact with the system with their web browsers, via an interactive web page served by the DIRAC Servicing Logic.  That logic sits on top of a two-way database caching system that allows DIRAC to respond to users’ interfaces very quickly.  For instance, when a user logs in, they will not have to wait for the system to query the database for the next image – it will be ready and waiting in the queue. Likewise, when they make an annotation, that annotation can be quickly stored in the queue, allowing the user to be prompted for the next annotation before the previous one has been stored in the VARS database.</w:t>
      </w:r>
    </w:p>
    <w:p w:rsidR="00C342B9" w:rsidRDefault="00C342B9" w:rsidP="00C342B9"/>
    <w:p w:rsidR="00C342B9" w:rsidRDefault="00C342B9" w:rsidP="00C342B9">
      <w:r>
        <w:t>The system relies on several databases, including:</w:t>
      </w:r>
    </w:p>
    <w:p w:rsidR="00C342B9" w:rsidRDefault="00C342B9" w:rsidP="00C342B9">
      <w:pPr>
        <w:pStyle w:val="ListParagraph"/>
        <w:numPr>
          <w:ilvl w:val="0"/>
          <w:numId w:val="19"/>
        </w:numPr>
        <w:contextualSpacing/>
      </w:pPr>
      <w:r>
        <w:t xml:space="preserve">Images and video. </w:t>
      </w:r>
      <w:r w:rsidRPr="00C71A1A">
        <w:t>Our approach will start with a stream of images.  Initially, we will leverage the hundreds of thousands of publically available VARS frame-grabs, but eventually we will add in additional image streams as they become available, such as AUV-mounted cameras, the Jelly-cam, and perhaps images that AVED has found “interesting” from other sources such as Eye in the Sea.</w:t>
      </w:r>
    </w:p>
    <w:p w:rsidR="00C342B9" w:rsidRDefault="00C342B9" w:rsidP="00C342B9">
      <w:pPr>
        <w:pStyle w:val="ListParagraph"/>
        <w:numPr>
          <w:ilvl w:val="0"/>
          <w:numId w:val="19"/>
        </w:numPr>
        <w:contextualSpacing/>
      </w:pPr>
      <w:r>
        <w:t>VARS Knowledge Base. Contains the taxonomy of species and objects that can be described by the system.  Can relate each species or object with one or more exemplar images. May be expanded to include trees of descriptive attributes.</w:t>
      </w:r>
    </w:p>
    <w:p w:rsidR="00C342B9" w:rsidRDefault="00C342B9" w:rsidP="00C342B9">
      <w:pPr>
        <w:pStyle w:val="ListParagraph"/>
        <w:numPr>
          <w:ilvl w:val="0"/>
          <w:numId w:val="19"/>
        </w:numPr>
        <w:contextualSpacing/>
      </w:pPr>
      <w:r>
        <w:t xml:space="preserve">VARS Annotation. Where every user’s annotations are stored. Each object described on each image will have multiple annotations by multiple users. It is likely that as the annotation collection for each image builds, the knowledge will be used to direct who views the image next. </w:t>
      </w:r>
    </w:p>
    <w:p w:rsidR="00C342B9" w:rsidRDefault="00C342B9" w:rsidP="00C342B9">
      <w:pPr>
        <w:pStyle w:val="ListParagraph"/>
        <w:numPr>
          <w:ilvl w:val="0"/>
          <w:numId w:val="19"/>
        </w:numPr>
        <w:contextualSpacing/>
      </w:pPr>
      <w:r>
        <w:t>User Database. Stores statistics about each user, which are used to both reward users for their efforts and to help select which item to show that user next.</w:t>
      </w:r>
    </w:p>
    <w:p w:rsidR="00C342B9" w:rsidRDefault="00C342B9" w:rsidP="00C342B9"/>
    <w:p w:rsidR="0062004C" w:rsidRDefault="0062004C" w:rsidP="0062004C">
      <w:pPr>
        <w:keepNext/>
      </w:pPr>
      <w:r>
        <w:rPr>
          <w:noProof/>
          <w:lang w:eastAsia="en-US"/>
        </w:rPr>
        <w:lastRenderedPageBreak/>
        <w:drawing>
          <wp:inline distT="0" distB="0" distL="0" distR="0">
            <wp:extent cx="4657725" cy="31623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657725" cy="3162300"/>
                    </a:xfrm>
                    <a:prstGeom prst="rect">
                      <a:avLst/>
                    </a:prstGeom>
                    <a:noFill/>
                    <a:ln w="9525">
                      <a:noFill/>
                      <a:miter lim="800000"/>
                      <a:headEnd/>
                      <a:tailEnd/>
                    </a:ln>
                  </pic:spPr>
                </pic:pic>
              </a:graphicData>
            </a:graphic>
          </wp:inline>
        </w:drawing>
      </w:r>
    </w:p>
    <w:p w:rsidR="0062004C" w:rsidRDefault="0062004C" w:rsidP="0062004C">
      <w:pPr>
        <w:pStyle w:val="Caption"/>
        <w:jc w:val="left"/>
      </w:pPr>
      <w:bookmarkStart w:id="9" w:name="_Ref299372199"/>
      <w:r>
        <w:t xml:space="preserve">Figure </w:t>
      </w:r>
      <w:fldSimple w:instr=" SEQ Figure \* ARABIC ">
        <w:r>
          <w:rPr>
            <w:noProof/>
          </w:rPr>
          <w:t>2</w:t>
        </w:r>
      </w:fldSimple>
      <w:bookmarkEnd w:id="9"/>
      <w:r>
        <w:t xml:space="preserve">, </w:t>
      </w:r>
      <w:proofErr w:type="gramStart"/>
      <w:r w:rsidR="005A31A9">
        <w:t>Developing</w:t>
      </w:r>
      <w:proofErr w:type="gramEnd"/>
      <w:r w:rsidR="005A31A9">
        <w:t xml:space="preserve"> an effective u</w:t>
      </w:r>
      <w:r w:rsidRPr="0095064A">
        <w:t xml:space="preserve">ser interface </w:t>
      </w:r>
      <w:r w:rsidR="005A31A9">
        <w:t xml:space="preserve">will be an important element of this project.  Here we show a notional interface </w:t>
      </w:r>
      <w:r w:rsidRPr="0095064A">
        <w:t>for characterizing fea</w:t>
      </w:r>
      <w:r>
        <w:t>t</w:t>
      </w:r>
      <w:r w:rsidRPr="0095064A">
        <w:t>ures.</w:t>
      </w:r>
    </w:p>
    <w:p w:rsidR="0062004C" w:rsidRDefault="0062004C" w:rsidP="00C342B9"/>
    <w:p w:rsidR="00C342B9" w:rsidRDefault="005A31A9" w:rsidP="00C342B9">
      <w:r>
        <w:t>Architecting the user interface and structuring the multiple user aspects of the system are key elements of the first year.  For example, m</w:t>
      </w:r>
      <w:r w:rsidR="00C342B9" w:rsidRPr="00E456B1">
        <w:t xml:space="preserve">ultiple public participants </w:t>
      </w:r>
      <w:r>
        <w:t>could</w:t>
      </w:r>
      <w:r w:rsidR="00C342B9" w:rsidRPr="00E456B1">
        <w:t xml:space="preserve"> annotate each image in multiple ways.  Each participant </w:t>
      </w:r>
      <w:r>
        <w:t>might</w:t>
      </w:r>
      <w:r w:rsidR="00C342B9" w:rsidRPr="00E456B1">
        <w:t xml:space="preserve"> determine the level of classification they wish to pursue. Some may just say an image is interesting or uninteresting. Some will be able to draw a box around what they see and say it is something worth studying more, or maybe even make the first call – i.e., is it a fish or a worm or some kind of detritus.  Others may characterize the features they see, i.e., it has 4 fins, 2 eyes, a tail, it’s red on top and blue on the bottom, and has whiskers</w:t>
      </w:r>
      <w:r w:rsidR="00C342B9">
        <w:t xml:space="preserve"> (see </w:t>
      </w:r>
      <w:r w:rsidR="005F3AE3">
        <w:fldChar w:fldCharType="begin"/>
      </w:r>
      <w:r w:rsidR="00C342B9">
        <w:instrText xml:space="preserve"> REF _Ref299372199 \h </w:instrText>
      </w:r>
      <w:r w:rsidR="005F3AE3">
        <w:fldChar w:fldCharType="separate"/>
      </w:r>
      <w:r w:rsidR="00C342B9">
        <w:t xml:space="preserve">Figure </w:t>
      </w:r>
      <w:r w:rsidR="00C342B9">
        <w:rPr>
          <w:noProof/>
        </w:rPr>
        <w:t>2</w:t>
      </w:r>
      <w:r w:rsidR="005F3AE3">
        <w:fldChar w:fldCharType="end"/>
      </w:r>
      <w:r w:rsidR="00C342B9">
        <w:t>)</w:t>
      </w:r>
      <w:r w:rsidR="00C342B9" w:rsidRPr="00E456B1">
        <w:t>.  Some may wish to label the taxonomy of what they see, much as the video lab experts do now, but aided with visual cues along the way</w:t>
      </w:r>
      <w:r w:rsidR="00C342B9">
        <w:t xml:space="preserve"> (see </w:t>
      </w:r>
      <w:r w:rsidR="005F3AE3">
        <w:fldChar w:fldCharType="begin"/>
      </w:r>
      <w:r w:rsidR="00C342B9">
        <w:instrText xml:space="preserve"> REF _Ref299372391 \h </w:instrText>
      </w:r>
      <w:r w:rsidR="005F3AE3">
        <w:fldChar w:fldCharType="separate"/>
      </w:r>
      <w:r w:rsidR="00C342B9">
        <w:t xml:space="preserve">Figure </w:t>
      </w:r>
      <w:r w:rsidR="00C342B9">
        <w:rPr>
          <w:noProof/>
        </w:rPr>
        <w:t>3</w:t>
      </w:r>
      <w:r w:rsidR="005F3AE3">
        <w:fldChar w:fldCharType="end"/>
      </w:r>
      <w:r w:rsidR="00C342B9">
        <w:t>)</w:t>
      </w:r>
      <w:r w:rsidR="00C342B9" w:rsidRPr="00E456B1">
        <w:t xml:space="preserve">. Overlapping, multi-technique annotation on each image will statistically improve the odds of good science.  It will also improve our understanding of what kinds of images are difficult to classify.  </w:t>
      </w:r>
    </w:p>
    <w:p w:rsidR="00C342B9" w:rsidRDefault="00C342B9" w:rsidP="00C342B9">
      <w:pPr>
        <w:rPr>
          <w:lang w:eastAsia="zh-CN"/>
        </w:rPr>
      </w:pPr>
    </w:p>
    <w:p w:rsidR="006D2F0A" w:rsidRPr="00C342B9" w:rsidRDefault="006D2F0A" w:rsidP="00C342B9">
      <w:pPr>
        <w:rPr>
          <w:lang w:eastAsia="zh-CN"/>
        </w:rPr>
      </w:pPr>
      <w:r>
        <w:rPr>
          <w:lang w:eastAsia="zh-CN"/>
        </w:rPr>
        <w:t>[</w:t>
      </w:r>
      <w:proofErr w:type="gramStart"/>
      <w:r>
        <w:rPr>
          <w:lang w:eastAsia="zh-CN"/>
        </w:rPr>
        <w:t>what</w:t>
      </w:r>
      <w:proofErr w:type="gramEnd"/>
      <w:r>
        <w:rPr>
          <w:lang w:eastAsia="zh-CN"/>
        </w:rPr>
        <w:t xml:space="preserve"> are our candidate data sources??? – Brian, Steve]</w:t>
      </w:r>
    </w:p>
    <w:p w:rsidR="00C342B9" w:rsidRDefault="00B610E4" w:rsidP="00C342B9">
      <w:pPr>
        <w:keepNext/>
      </w:pPr>
      <w:r>
        <w:rPr>
          <w:noProof/>
          <w:lang w:eastAsia="en-US"/>
        </w:rPr>
        <w:lastRenderedPageBreak/>
        <w:drawing>
          <wp:inline distT="0" distB="0" distL="0" distR="0">
            <wp:extent cx="4657725" cy="3162300"/>
            <wp:effectExtent l="1905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4657725" cy="3162300"/>
                    </a:xfrm>
                    <a:prstGeom prst="rect">
                      <a:avLst/>
                    </a:prstGeom>
                    <a:noFill/>
                    <a:ln w="9525">
                      <a:noFill/>
                      <a:miter lim="800000"/>
                      <a:headEnd/>
                      <a:tailEnd/>
                    </a:ln>
                  </pic:spPr>
                </pic:pic>
              </a:graphicData>
            </a:graphic>
          </wp:inline>
        </w:drawing>
      </w:r>
    </w:p>
    <w:p w:rsidR="00C342B9" w:rsidRDefault="00C342B9" w:rsidP="00C342B9">
      <w:pPr>
        <w:pStyle w:val="Caption"/>
        <w:jc w:val="left"/>
      </w:pPr>
      <w:bookmarkStart w:id="10" w:name="_Ref299372391"/>
      <w:r>
        <w:t xml:space="preserve">Figure </w:t>
      </w:r>
      <w:fldSimple w:instr=" SEQ Figure \* ARABIC ">
        <w:r>
          <w:rPr>
            <w:noProof/>
          </w:rPr>
          <w:t>3</w:t>
        </w:r>
      </w:fldSimple>
      <w:bookmarkEnd w:id="10"/>
      <w:r>
        <w:t>, User interface for labeling taxonomy</w:t>
      </w:r>
    </w:p>
    <w:p w:rsidR="00C342B9" w:rsidRDefault="00C342B9" w:rsidP="009863F0"/>
    <w:p w:rsidR="00C342B9" w:rsidRDefault="00C342B9" w:rsidP="009863F0">
      <w:r>
        <w:t>Other citizen science efforts have had great success by rewarding users for their efforts. Rewards that have been successful have included:</w:t>
      </w:r>
    </w:p>
    <w:p w:rsidR="00C342B9" w:rsidRDefault="00C342B9" w:rsidP="00C342B9">
      <w:pPr>
        <w:numPr>
          <w:ilvl w:val="0"/>
          <w:numId w:val="20"/>
        </w:numPr>
      </w:pPr>
      <w:r>
        <w:t>Usage rewards – i.e., for making X annotations, your status is now “Expert Annotator”</w:t>
      </w:r>
    </w:p>
    <w:p w:rsidR="00C342B9" w:rsidRDefault="00C342B9" w:rsidP="00C342B9">
      <w:pPr>
        <w:numPr>
          <w:ilvl w:val="0"/>
          <w:numId w:val="20"/>
        </w:numPr>
      </w:pPr>
      <w:r>
        <w:t>Noting the value users are adding, i.e., “You are the first person to view this image”, or “Your annotation is unique – it will be noted and reviewed by an expert”, or “You are the first person to observe species Y in area Z”.</w:t>
      </w:r>
    </w:p>
    <w:p w:rsidR="00C342B9" w:rsidRDefault="00C342B9" w:rsidP="00C342B9">
      <w:pPr>
        <w:numPr>
          <w:ilvl w:val="0"/>
          <w:numId w:val="20"/>
        </w:numPr>
      </w:pPr>
      <w:r>
        <w:t>Providing positive feedback, e.g., “The last image you annotated was also annotated by an expert, who came to the same conclusions!”</w:t>
      </w:r>
    </w:p>
    <w:p w:rsidR="00C342B9" w:rsidRDefault="006403BA" w:rsidP="00C342B9">
      <w:pPr>
        <w:numPr>
          <w:ilvl w:val="0"/>
          <w:numId w:val="20"/>
        </w:numPr>
      </w:pPr>
      <w:r>
        <w:t>Promoting users: “Would you like to describe yourself and why you use DIRAC? Your story could appear on the DIRAC front page.”</w:t>
      </w:r>
    </w:p>
    <w:p w:rsidR="006403BA" w:rsidRDefault="006403BA" w:rsidP="006403BA"/>
    <w:p w:rsidR="00C342B9" w:rsidRDefault="00C342B9" w:rsidP="009863F0"/>
    <w:p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rsidR="00EC229C" w:rsidRDefault="00EC229C" w:rsidP="009863F0"/>
    <w:p w:rsidR="00701300" w:rsidRDefault="005F3AE3" w:rsidP="009863F0">
      <w:r>
        <w:fldChar w:fldCharType="begin">
          <w:ffData>
            <w:name w:val="Text9"/>
            <w:enabled/>
            <w:calcOnExit w:val="0"/>
            <w:textInput>
              <w:default w:val="   [Click here to enter text]   "/>
            </w:textInput>
          </w:ffData>
        </w:fldChar>
      </w:r>
      <w:r w:rsidR="00EC229C">
        <w:instrText xml:space="preserve"> FORMTEXT </w:instrText>
      </w:r>
      <w:r>
        <w:fldChar w:fldCharType="separate"/>
      </w:r>
      <w:r w:rsidR="00EC229C">
        <w:rPr>
          <w:noProof/>
        </w:rPr>
        <w:t xml:space="preserve">   [Click here to enter text]   </w:t>
      </w:r>
      <w:r>
        <w:fldChar w:fldCharType="end"/>
      </w:r>
    </w:p>
    <w:p w:rsidR="003215AB" w:rsidRDefault="003215AB" w:rsidP="009863F0"/>
    <w:p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rsidR="00701300" w:rsidRDefault="00701300" w:rsidP="009863F0"/>
    <w:p w:rsidR="00701300" w:rsidRDefault="00701300" w:rsidP="009863F0">
      <w:r>
        <w:t>If the proposed project includes multiple individual projects, please list each of these projects as a subheading in the proposal. For each subheading, please address the following:</w:t>
      </w:r>
    </w:p>
    <w:p w:rsidR="00701300" w:rsidRDefault="00701300" w:rsidP="009863F0"/>
    <w:p w:rsidR="00701300" w:rsidRPr="00EC229C" w:rsidRDefault="00335024" w:rsidP="009863F0">
      <w:pPr>
        <w:rPr>
          <w:b/>
          <w:bCs/>
          <w:iCs/>
        </w:rPr>
      </w:pPr>
      <w:r>
        <w:rPr>
          <w:b/>
          <w:bCs/>
          <w:iCs/>
        </w:rPr>
        <w:t>Current s</w:t>
      </w:r>
      <w:r w:rsidR="00701300" w:rsidRPr="00EC229C">
        <w:rPr>
          <w:b/>
          <w:bCs/>
          <w:iCs/>
        </w:rPr>
        <w:t>tatus of project</w:t>
      </w:r>
      <w:r>
        <w:rPr>
          <w:b/>
          <w:bCs/>
          <w:iCs/>
        </w:rPr>
        <w:t xml:space="preserve"> and results to date</w:t>
      </w:r>
    </w:p>
    <w:p w:rsidR="00701300" w:rsidRDefault="00701300" w:rsidP="009863F0"/>
    <w:p w:rsidR="00701300" w:rsidRDefault="005F3AE3" w:rsidP="009863F0">
      <w:r>
        <w:fldChar w:fldCharType="begin">
          <w:ffData>
            <w:name w:val="Text9"/>
            <w:enabled/>
            <w:calcOnExit w:val="0"/>
            <w:textInput>
              <w:default w:val="   [Click here to enter text]   "/>
            </w:textInput>
          </w:ffData>
        </w:fldChar>
      </w:r>
      <w:r w:rsidR="00701300">
        <w:instrText xml:space="preserve"> FORMTEXT </w:instrText>
      </w:r>
      <w:r>
        <w:fldChar w:fldCharType="separate"/>
      </w:r>
      <w:r w:rsidR="00701300">
        <w:rPr>
          <w:noProof/>
        </w:rPr>
        <w:t xml:space="preserve">   [Click here to enter text]   </w:t>
      </w:r>
      <w:r>
        <w:fldChar w:fldCharType="end"/>
      </w:r>
    </w:p>
    <w:p w:rsidR="00701300" w:rsidRDefault="00701300" w:rsidP="009863F0"/>
    <w:p w:rsidR="008A4B60" w:rsidRPr="00EC229C" w:rsidRDefault="008A4B60" w:rsidP="009863F0">
      <w:pPr>
        <w:rPr>
          <w:b/>
          <w:bCs/>
          <w:iCs/>
        </w:rPr>
      </w:pPr>
      <w:r w:rsidRPr="00EC229C">
        <w:rPr>
          <w:b/>
          <w:bCs/>
          <w:iCs/>
        </w:rPr>
        <w:lastRenderedPageBreak/>
        <w:t xml:space="preserve">Significant changes from previous project proposal </w:t>
      </w:r>
    </w:p>
    <w:p w:rsidR="008A4B60" w:rsidRDefault="008A4B60" w:rsidP="009863F0"/>
    <w:p w:rsidR="008A4B60" w:rsidRDefault="005F3AE3" w:rsidP="009863F0">
      <w:r>
        <w:fldChar w:fldCharType="begin">
          <w:ffData>
            <w:name w:val="Text9"/>
            <w:enabled/>
            <w:calcOnExit w:val="0"/>
            <w:textInput>
              <w:default w:val="   [Click here to enter text]   "/>
            </w:textInput>
          </w:ffData>
        </w:fldChar>
      </w:r>
      <w:r w:rsidR="008A4B60">
        <w:instrText xml:space="preserve"> FORMTEXT </w:instrText>
      </w:r>
      <w:r>
        <w:fldChar w:fldCharType="separate"/>
      </w:r>
      <w:r w:rsidR="008A4B60">
        <w:rPr>
          <w:noProof/>
        </w:rPr>
        <w:t xml:space="preserve">   [Click here to enter text]   </w:t>
      </w:r>
      <w:r>
        <w:fldChar w:fldCharType="end"/>
      </w:r>
    </w:p>
    <w:p w:rsidR="008A4B60" w:rsidRDefault="008A4B60" w:rsidP="009863F0">
      <w:pPr>
        <w:rPr>
          <w:b/>
          <w:bCs/>
          <w:iCs/>
        </w:rPr>
      </w:pPr>
    </w:p>
    <w:p w:rsidR="00701300" w:rsidRPr="00EC229C" w:rsidRDefault="00EC229C" w:rsidP="009863F0">
      <w:pPr>
        <w:rPr>
          <w:b/>
          <w:bCs/>
          <w:iCs/>
        </w:rPr>
      </w:pPr>
      <w:r>
        <w:rPr>
          <w:b/>
          <w:bCs/>
          <w:iCs/>
        </w:rPr>
        <w:t>Publications based on the results of this project</w:t>
      </w:r>
      <w:r w:rsidR="003215AB">
        <w:rPr>
          <w:b/>
          <w:bCs/>
          <w:iCs/>
        </w:rPr>
        <w:t xml:space="preserve"> only</w:t>
      </w:r>
    </w:p>
    <w:p w:rsidR="00701300" w:rsidRDefault="00701300" w:rsidP="009863F0"/>
    <w:p w:rsidR="00701300" w:rsidRDefault="005F3AE3" w:rsidP="009863F0">
      <w:r>
        <w:fldChar w:fldCharType="begin">
          <w:ffData>
            <w:name w:val="Text9"/>
            <w:enabled/>
            <w:calcOnExit w:val="0"/>
            <w:textInput>
              <w:default w:val="   [Click here to enter text]   "/>
            </w:textInput>
          </w:ffData>
        </w:fldChar>
      </w:r>
      <w:r w:rsidR="00701300">
        <w:instrText xml:space="preserve"> FORMTEXT </w:instrText>
      </w:r>
      <w:r>
        <w:fldChar w:fldCharType="separate"/>
      </w:r>
      <w:r w:rsidR="00701300">
        <w:rPr>
          <w:noProof/>
        </w:rPr>
        <w:t xml:space="preserve">   [Click here to enter text]   </w:t>
      </w:r>
      <w:r>
        <w:fldChar w:fldCharType="end"/>
      </w:r>
    </w:p>
    <w:p w:rsidR="00584B52" w:rsidRDefault="00584B52" w:rsidP="009863F0"/>
    <w:p w:rsidR="00584B52" w:rsidRPr="002C61DE" w:rsidRDefault="00584B52"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18"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584B52" w:rsidRDefault="00584B52" w:rsidP="009863F0"/>
    <w:p w:rsidR="00584B52" w:rsidRDefault="005F3AE3" w:rsidP="009863F0">
      <w:r>
        <w:fldChar w:fldCharType="begin">
          <w:ffData>
            <w:name w:val="Text8"/>
            <w:enabled/>
            <w:calcOnExit w:val="0"/>
            <w:textInput>
              <w:default w:val="   [Click here to enter text]   "/>
            </w:textInput>
          </w:ffData>
        </w:fldChar>
      </w:r>
      <w:r w:rsidR="00584B52">
        <w:instrText xml:space="preserve"> FORMTEXT </w:instrText>
      </w:r>
      <w:r>
        <w:fldChar w:fldCharType="separate"/>
      </w:r>
      <w:r w:rsidR="00584B52">
        <w:rPr>
          <w:noProof/>
        </w:rPr>
        <w:t xml:space="preserve">   [Click here to enter text]   </w:t>
      </w:r>
      <w:r>
        <w:fldChar w:fldCharType="end"/>
      </w:r>
    </w:p>
    <w:p w:rsidR="00701300" w:rsidRDefault="00701300" w:rsidP="009863F0"/>
    <w:p w:rsidR="009863F0" w:rsidRPr="009863F0" w:rsidRDefault="009863F0" w:rsidP="009863F0">
      <w:pPr>
        <w:pStyle w:val="ListParagraph"/>
        <w:numPr>
          <w:ilvl w:val="0"/>
          <w:numId w:val="18"/>
        </w:numPr>
        <w:rPr>
          <w:b/>
          <w:vanish/>
          <w:sz w:val="32"/>
          <w:szCs w:val="32"/>
          <w:u w:val="single"/>
        </w:rPr>
      </w:pPr>
    </w:p>
    <w:p w:rsidR="009863F0" w:rsidRPr="009863F0" w:rsidRDefault="009863F0" w:rsidP="009863F0">
      <w:pPr>
        <w:pStyle w:val="ListParagraph"/>
        <w:numPr>
          <w:ilvl w:val="0"/>
          <w:numId w:val="18"/>
        </w:numPr>
        <w:rPr>
          <w:b/>
          <w:vanish/>
          <w:sz w:val="32"/>
          <w:szCs w:val="32"/>
          <w:u w:val="single"/>
        </w:rPr>
      </w:pPr>
    </w:p>
    <w:p w:rsidR="00EC229C" w:rsidRPr="008F0880" w:rsidRDefault="003215AB" w:rsidP="009863F0">
      <w:pPr>
        <w:numPr>
          <w:ilvl w:val="0"/>
          <w:numId w:val="18"/>
        </w:numPr>
        <w:ind w:left="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F0347B">
        <w:rPr>
          <w:b/>
          <w:sz w:val="32"/>
          <w:szCs w:val="32"/>
          <w:u w:val="single"/>
        </w:rPr>
        <w:t>2</w:t>
      </w:r>
    </w:p>
    <w:p w:rsidR="00EC229C" w:rsidRPr="00120473" w:rsidRDefault="00EC229C" w:rsidP="009863F0">
      <w:pPr>
        <w:rPr>
          <w:iCs/>
        </w:rPr>
      </w:pPr>
    </w:p>
    <w:p w:rsidR="00120473" w:rsidRPr="00EC229C" w:rsidRDefault="00120473" w:rsidP="009863F0">
      <w:pPr>
        <w:rPr>
          <w:b/>
          <w:bCs/>
        </w:rPr>
      </w:pPr>
      <w:r>
        <w:rPr>
          <w:b/>
          <w:bCs/>
        </w:rPr>
        <w:t>Research Activities</w:t>
      </w:r>
    </w:p>
    <w:p w:rsidR="00120473" w:rsidRDefault="00120473" w:rsidP="009863F0"/>
    <w:p w:rsidR="00120473" w:rsidRDefault="005F3AE3" w:rsidP="009863F0">
      <w:r>
        <w:fldChar w:fldCharType="begin">
          <w:ffData>
            <w:name w:val="Text9"/>
            <w:enabled/>
            <w:calcOnExit w:val="0"/>
            <w:textInput>
              <w:default w:val="   [Click here to enter text]   "/>
            </w:textInput>
          </w:ffData>
        </w:fldChar>
      </w:r>
      <w:r w:rsidR="00120473">
        <w:instrText xml:space="preserve"> FORMTEXT </w:instrText>
      </w:r>
      <w:r>
        <w:fldChar w:fldCharType="separate"/>
      </w:r>
      <w:r w:rsidR="00120473">
        <w:rPr>
          <w:noProof/>
        </w:rPr>
        <w:t xml:space="preserve">   [Click here to enter text]   </w:t>
      </w:r>
      <w:r>
        <w:fldChar w:fldCharType="end"/>
      </w:r>
    </w:p>
    <w:p w:rsidR="00120473" w:rsidRDefault="00120473" w:rsidP="009863F0">
      <w:pPr>
        <w:rPr>
          <w:b/>
          <w:bCs/>
        </w:rPr>
      </w:pPr>
    </w:p>
    <w:p w:rsidR="00701300" w:rsidRPr="00EC229C" w:rsidRDefault="00701300" w:rsidP="009863F0">
      <w:pPr>
        <w:rPr>
          <w:b/>
          <w:bCs/>
        </w:rPr>
      </w:pPr>
      <w:r w:rsidRPr="00EC229C">
        <w:rPr>
          <w:b/>
          <w:bCs/>
        </w:rPr>
        <w:t>Engineering/technology development</w:t>
      </w:r>
    </w:p>
    <w:p w:rsidR="00701300" w:rsidRDefault="00701300" w:rsidP="009863F0"/>
    <w:p w:rsidR="006403BA" w:rsidRDefault="006403BA" w:rsidP="009863F0">
      <w:r>
        <w:t>In addition to developing new user interface and back-end code, engineering development of DIRAC will heavily leverage and contribute to the existing VARS and AVED efforts. To the extent that is possible, development will be kept as modular as possible so that the code can be scaled up from a small number of developers to several developers in the future.  Unique code contributions will include:</w:t>
      </w:r>
    </w:p>
    <w:p w:rsidR="00701300" w:rsidRDefault="0062004C" w:rsidP="006403BA">
      <w:pPr>
        <w:numPr>
          <w:ilvl w:val="0"/>
          <w:numId w:val="21"/>
        </w:numPr>
      </w:pPr>
      <w:r>
        <w:t>D</w:t>
      </w:r>
      <w:r w:rsidR="006403BA">
        <w:t>atabase queuing and messaging system that will speed up interactions with underlying relational databases and image repositories.</w:t>
      </w:r>
    </w:p>
    <w:p w:rsidR="006403BA" w:rsidRDefault="006403BA" w:rsidP="006403BA">
      <w:pPr>
        <w:numPr>
          <w:ilvl w:val="0"/>
          <w:numId w:val="21"/>
        </w:numPr>
      </w:pPr>
      <w:r>
        <w:t>DIRAC logic which will manage the process of feeding images to users for annotation and collecting those annotations from users.</w:t>
      </w:r>
    </w:p>
    <w:p w:rsidR="006403BA" w:rsidRDefault="0062004C" w:rsidP="006403BA">
      <w:pPr>
        <w:numPr>
          <w:ilvl w:val="0"/>
          <w:numId w:val="21"/>
        </w:numPr>
      </w:pPr>
      <w:r>
        <w:t>U</w:t>
      </w:r>
      <w:r w:rsidR="006403BA">
        <w:t xml:space="preserve">ser interface logic that will allow users to quickly and easily </w:t>
      </w:r>
      <w:r w:rsidR="00B64BA9">
        <w:t>interact with images to provide their unique classifications and also will provide users with positive feedback as they progress.</w:t>
      </w:r>
    </w:p>
    <w:p w:rsidR="0062004C" w:rsidRDefault="0062004C" w:rsidP="0062004C">
      <w:pPr>
        <w:pStyle w:val="ListParagraph"/>
        <w:numPr>
          <w:ilvl w:val="0"/>
          <w:numId w:val="19"/>
        </w:numPr>
        <w:contextualSpacing/>
      </w:pPr>
      <w:r>
        <w:t>User database that will store statistics about each user, that can be used to both reward users for their efforts and to help select which items to queue up for each user.</w:t>
      </w:r>
    </w:p>
    <w:p w:rsidR="00701300" w:rsidRDefault="00701300" w:rsidP="009863F0"/>
    <w:p w:rsidR="006403BA" w:rsidRDefault="006403BA" w:rsidP="006403BA">
      <w:r>
        <w:t>The existing VARS software back-end can serve well as a basis for data collection.  It already can handle the multiple layers of annotations by multiple users that is anticipated for this project, and it has a proven usage history.  Leveraging the VARS back-end has several other benefits.  The knowledge base can be used without modification and the "expert" VARS annotations can be directly loaded into the citizen science database for comparisons and training.  Would even allow citizen science annotations back into the main VARS database, even if that feature is never actually used.</w:t>
      </w:r>
    </w:p>
    <w:p w:rsidR="006403BA" w:rsidRDefault="006403BA" w:rsidP="006403BA"/>
    <w:p w:rsidR="006403BA" w:rsidRDefault="006403BA" w:rsidP="006403BA">
      <w:r>
        <w:t xml:space="preserve">For back-end data management, DIRAC will also leverage the AVED metadata model that, at its core, defines an "Event" that has descriptive information about that event, e.g. "Bounding Box", "Size", "Saliency", "PredictedClassName", "ClassName", etc.  In video, these "Events" can persist over many </w:t>
      </w:r>
      <w:r>
        <w:lastRenderedPageBreak/>
        <w:t>frames, and in still frames, they do not. Also, thanks to Brian Schlining, there is an AVED-VARS import Java module that can do the mapping of AVED data into VARS.</w:t>
      </w:r>
    </w:p>
    <w:p w:rsidR="006403BA" w:rsidRDefault="006403BA" w:rsidP="006403BA">
      <w:r>
        <w:t xml:space="preserve"> </w:t>
      </w:r>
    </w:p>
    <w:p w:rsidR="006403BA" w:rsidRDefault="006403BA" w:rsidP="009863F0">
      <w:r>
        <w:t xml:space="preserve">Using AVED as a bottom-up model, we can scan images and present "here is what the machine found interesting", "what do you find interesting?" to the user.  In this use scenario, the user can focus on things they may otherwise miss.  There is also the novelty of using machine vision - based on human vision - that some might find interesting. Another advantage of leveraging AVED metadata is that the AVED classifier uses supervised learning in the form of images, and these images need to be labeled by human experts. </w:t>
      </w:r>
    </w:p>
    <w:p w:rsidR="006403BA" w:rsidRDefault="006403BA" w:rsidP="009863F0"/>
    <w:p w:rsidR="006403BA" w:rsidRDefault="006403BA" w:rsidP="009863F0">
      <w:r w:rsidRPr="006403BA">
        <w:t>Development methodology will be tight-cycle agile development, which will be aided by the fact that most deliverables are user interfaces.  Anticipate that a significant amount of feedback can be garnered by usage analytics, rather than burdening users with surveys, etc.</w:t>
      </w:r>
    </w:p>
    <w:p w:rsidR="006403BA" w:rsidRDefault="006403BA" w:rsidP="009863F0"/>
    <w:p w:rsidR="00701300" w:rsidRPr="00EC229C" w:rsidRDefault="00701300" w:rsidP="009863F0">
      <w:pPr>
        <w:rPr>
          <w:b/>
          <w:bCs/>
        </w:rPr>
      </w:pPr>
      <w:r w:rsidRPr="00EC229C">
        <w:rPr>
          <w:b/>
          <w:bCs/>
        </w:rPr>
        <w:t>Field programs</w:t>
      </w:r>
      <w:r w:rsidR="00335024">
        <w:rPr>
          <w:b/>
          <w:bCs/>
        </w:rPr>
        <w:t xml:space="preserve"> (detail ship requirements/deployments</w:t>
      </w:r>
      <w:r w:rsidR="00584B52">
        <w:rPr>
          <w:b/>
          <w:bCs/>
        </w:rPr>
        <w:t>/diver requirements</w:t>
      </w:r>
      <w:r w:rsidR="00335024">
        <w:rPr>
          <w:b/>
          <w:bCs/>
        </w:rPr>
        <w:t>)</w:t>
      </w:r>
    </w:p>
    <w:p w:rsidR="00701300" w:rsidRDefault="00701300" w:rsidP="009863F0"/>
    <w:p w:rsidR="00701300" w:rsidRDefault="005F3AE3" w:rsidP="009863F0">
      <w:r>
        <w:fldChar w:fldCharType="begin">
          <w:ffData>
            <w:name w:val="Text9"/>
            <w:enabled/>
            <w:calcOnExit w:val="0"/>
            <w:textInput>
              <w:default w:val="   [Click here to enter text]   "/>
            </w:textInput>
          </w:ffData>
        </w:fldChar>
      </w:r>
      <w:r w:rsidR="00701300">
        <w:instrText xml:space="preserve"> FORMTEXT </w:instrText>
      </w:r>
      <w:r>
        <w:fldChar w:fldCharType="separate"/>
      </w:r>
      <w:r w:rsidR="00701300">
        <w:rPr>
          <w:noProof/>
        </w:rPr>
        <w:t xml:space="preserve">   [Click here to enter text]   </w:t>
      </w:r>
      <w:r>
        <w:fldChar w:fldCharType="end"/>
      </w:r>
    </w:p>
    <w:p w:rsidR="00701300" w:rsidRDefault="00701300" w:rsidP="009863F0"/>
    <w:p w:rsidR="00B12E69" w:rsidRPr="00EC229C" w:rsidRDefault="00B12E69" w:rsidP="009863F0">
      <w:pPr>
        <w:rPr>
          <w:b/>
          <w:bCs/>
        </w:rPr>
      </w:pPr>
      <w:r>
        <w:rPr>
          <w:b/>
          <w:bCs/>
        </w:rPr>
        <w:t>Specific deliverables</w:t>
      </w:r>
    </w:p>
    <w:p w:rsidR="00B12E69" w:rsidRDefault="00B12E69" w:rsidP="009863F0"/>
    <w:p w:rsidR="00746805" w:rsidRDefault="00746805" w:rsidP="009863F0">
      <w:proofErr w:type="gramStart"/>
      <w:r>
        <w:t>[Why no reviews?</w:t>
      </w:r>
      <w:proofErr w:type="gramEnd"/>
      <w:r>
        <w:t xml:space="preserve">  Where are requirements gathered?  Spiral development assumed, but need to describe process in way that has MT &amp; group supervisors comfortable]</w:t>
      </w:r>
    </w:p>
    <w:p w:rsidR="00746805" w:rsidRDefault="00746805" w:rsidP="009863F0"/>
    <w:p w:rsidR="006D5924" w:rsidRDefault="006D5924" w:rsidP="009863F0">
      <w:r>
        <w:t>[</w:t>
      </w:r>
      <w:proofErr w:type="gramStart"/>
      <w:r>
        <w:t>general</w:t>
      </w:r>
      <w:proofErr w:type="gramEnd"/>
      <w:r>
        <w:t xml:space="preserve"> sense is that this is too aggressive]</w:t>
      </w:r>
    </w:p>
    <w:p w:rsidR="006D5924" w:rsidRDefault="006D5924" w:rsidP="009863F0"/>
    <w:p w:rsidR="006D5924" w:rsidRDefault="006D5924" w:rsidP="00746805">
      <w:r>
        <w:t>?</w:t>
      </w:r>
      <w:r w:rsidR="00B64BA9">
        <w:t xml:space="preserve"> 2012: </w:t>
      </w:r>
      <w:r>
        <w:t>Storyboard annotation process</w:t>
      </w:r>
    </w:p>
    <w:p w:rsidR="00B64BA9" w:rsidRDefault="00B64BA9" w:rsidP="00B64BA9">
      <w:r>
        <w:t>May 2012: Public VARS available for public annotation via beta-release interface</w:t>
      </w:r>
    </w:p>
    <w:p w:rsidR="00B64BA9" w:rsidRDefault="00B64BA9" w:rsidP="00B64BA9">
      <w:r>
        <w:t>June 2012: Public VARS available for public annotation via v 1.0 release interface</w:t>
      </w:r>
    </w:p>
    <w:p w:rsidR="00B12E69" w:rsidRDefault="00B64BA9" w:rsidP="009863F0">
      <w:r>
        <w:t>July 2012: Summary report on information collected from public annotation of VARS data.</w:t>
      </w:r>
    </w:p>
    <w:p w:rsidR="00B12E69" w:rsidRPr="006D5924" w:rsidRDefault="006D5924" w:rsidP="009863F0">
      <w:pPr>
        <w:rPr>
          <w:bCs/>
        </w:rPr>
      </w:pPr>
      <w:r w:rsidRPr="006D5924">
        <w:rPr>
          <w:bCs/>
        </w:rPr>
        <w:t>[</w:t>
      </w:r>
      <w:proofErr w:type="gramStart"/>
      <w:r w:rsidRPr="006D5924">
        <w:rPr>
          <w:bCs/>
        </w:rPr>
        <w:t>tension</w:t>
      </w:r>
      <w:proofErr w:type="gramEnd"/>
      <w:r w:rsidRPr="006D5924">
        <w:rPr>
          <w:bCs/>
        </w:rPr>
        <w:t xml:space="preserve"> between getting software done and need to gain experience with users by next proposal cycle]</w:t>
      </w:r>
    </w:p>
    <w:p w:rsidR="006D5924" w:rsidRDefault="006D5924" w:rsidP="009863F0">
      <w:pPr>
        <w:rPr>
          <w:b/>
          <w:bCs/>
        </w:rPr>
      </w:pPr>
    </w:p>
    <w:p w:rsidR="00746805" w:rsidRDefault="00746805" w:rsidP="009863F0">
      <w:pPr>
        <w:rPr>
          <w:bCs/>
        </w:rPr>
      </w:pPr>
      <w:r w:rsidRPr="00746805">
        <w:rPr>
          <w:bCs/>
        </w:rPr>
        <w:t>[</w:t>
      </w:r>
      <w:r>
        <w:rPr>
          <w:bCs/>
        </w:rPr>
        <w:t xml:space="preserve">What </w:t>
      </w:r>
      <w:proofErr w:type="gramStart"/>
      <w:r>
        <w:rPr>
          <w:bCs/>
        </w:rPr>
        <w:t>are</w:t>
      </w:r>
      <w:proofErr w:type="gramEnd"/>
      <w:r w:rsidRPr="00746805">
        <w:rPr>
          <w:bCs/>
        </w:rPr>
        <w:t xml:space="preserve"> risks</w:t>
      </w:r>
      <w:r>
        <w:rPr>
          <w:bCs/>
        </w:rPr>
        <w:t>/mitigation</w:t>
      </w:r>
      <w:r w:rsidRPr="00746805">
        <w:rPr>
          <w:bCs/>
        </w:rPr>
        <w:t>]</w:t>
      </w:r>
    </w:p>
    <w:p w:rsidR="00746805" w:rsidRDefault="00746805" w:rsidP="00746805">
      <w:pPr>
        <w:pStyle w:val="ListParagraph"/>
        <w:numPr>
          <w:ilvl w:val="0"/>
          <w:numId w:val="25"/>
        </w:numPr>
        <w:rPr>
          <w:bCs/>
        </w:rPr>
      </w:pPr>
      <w:r>
        <w:rPr>
          <w:bCs/>
        </w:rPr>
        <w:t>Social engineering new to us</w:t>
      </w:r>
    </w:p>
    <w:p w:rsidR="00746805" w:rsidRDefault="00746805" w:rsidP="00746805">
      <w:pPr>
        <w:pStyle w:val="ListParagraph"/>
        <w:numPr>
          <w:ilvl w:val="0"/>
          <w:numId w:val="25"/>
        </w:numPr>
        <w:rPr>
          <w:bCs/>
        </w:rPr>
      </w:pPr>
      <w:proofErr w:type="spellStart"/>
      <w:r>
        <w:rPr>
          <w:bCs/>
        </w:rPr>
        <w:t>Effectness</w:t>
      </w:r>
      <w:proofErr w:type="spellEnd"/>
      <w:r>
        <w:rPr>
          <w:bCs/>
        </w:rPr>
        <w:t xml:space="preserve"> – does it provide scientifically useful results?</w:t>
      </w:r>
    </w:p>
    <w:p w:rsidR="00746805" w:rsidRDefault="00746805" w:rsidP="00746805">
      <w:pPr>
        <w:pStyle w:val="ListParagraph"/>
        <w:numPr>
          <w:ilvl w:val="0"/>
          <w:numId w:val="25"/>
        </w:numPr>
        <w:rPr>
          <w:bCs/>
        </w:rPr>
      </w:pPr>
      <w:r>
        <w:rPr>
          <w:bCs/>
        </w:rPr>
        <w:t xml:space="preserve">UI design challenging </w:t>
      </w:r>
    </w:p>
    <w:p w:rsidR="00746805" w:rsidRDefault="00746805" w:rsidP="00746805">
      <w:pPr>
        <w:pStyle w:val="ListParagraph"/>
        <w:numPr>
          <w:ilvl w:val="0"/>
          <w:numId w:val="25"/>
        </w:numPr>
        <w:rPr>
          <w:bCs/>
        </w:rPr>
      </w:pPr>
      <w:r>
        <w:rPr>
          <w:bCs/>
        </w:rPr>
        <w:t>Scaling not something we have worried about before</w:t>
      </w:r>
    </w:p>
    <w:p w:rsidR="006D5924" w:rsidRDefault="006D5924" w:rsidP="006D5924">
      <w:pPr>
        <w:rPr>
          <w:bCs/>
        </w:rPr>
      </w:pPr>
    </w:p>
    <w:p w:rsidR="006D5924" w:rsidRPr="006D5924" w:rsidRDefault="006D5924" w:rsidP="006D5924">
      <w:pPr>
        <w:rPr>
          <w:bCs/>
        </w:rPr>
      </w:pPr>
      <w:r>
        <w:rPr>
          <w:bCs/>
        </w:rPr>
        <w:t xml:space="preserve">Danger is that we focus on software first, which is probably lower risk for us, and don’t get to the part which involves </w:t>
      </w:r>
      <w:r w:rsidR="000E2EE4">
        <w:rPr>
          <w:bCs/>
        </w:rPr>
        <w:t xml:space="preserve">interacting with users until late.  </w:t>
      </w:r>
      <w:r>
        <w:rPr>
          <w:bCs/>
        </w:rPr>
        <w:t>Is it possible to get experience with interacting users without generating ANY code, e.g. by using Mechanical Turk???</w:t>
      </w:r>
      <w:r w:rsidR="000E2EE4">
        <w:rPr>
          <w:bCs/>
        </w:rPr>
        <w:t xml:space="preserve"> [</w:t>
      </w:r>
      <w:proofErr w:type="gramStart"/>
      <w:r w:rsidR="000E2EE4">
        <w:rPr>
          <w:bCs/>
        </w:rPr>
        <w:t>moved</w:t>
      </w:r>
      <w:proofErr w:type="gramEnd"/>
      <w:r w:rsidR="000E2EE4">
        <w:rPr>
          <w:bCs/>
        </w:rPr>
        <w:t xml:space="preserve"> this up front]</w:t>
      </w:r>
    </w:p>
    <w:p w:rsidR="00746805" w:rsidRDefault="00746805" w:rsidP="009863F0">
      <w:pPr>
        <w:rPr>
          <w:b/>
          <w:bCs/>
        </w:rPr>
      </w:pPr>
    </w:p>
    <w:p w:rsidR="00B12E69" w:rsidRPr="00EC229C" w:rsidRDefault="00B12E69" w:rsidP="009863F0">
      <w:pPr>
        <w:rPr>
          <w:b/>
          <w:bCs/>
        </w:rPr>
      </w:pPr>
      <w:r>
        <w:rPr>
          <w:b/>
          <w:bCs/>
        </w:rPr>
        <w:t>Milestones</w:t>
      </w:r>
      <w:r w:rsidR="008F0880">
        <w:rPr>
          <w:b/>
          <w:bCs/>
        </w:rPr>
        <w:t xml:space="preserve"> (see last page for personnel classification list)</w:t>
      </w:r>
    </w:p>
    <w:p w:rsidR="00B12E69" w:rsidRDefault="00B12E69" w:rsidP="009863F0"/>
    <w:p w:rsidR="00B12E69" w:rsidRDefault="005F3AE3"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341"/>
        <w:gridCol w:w="1242"/>
        <w:gridCol w:w="1242"/>
        <w:gridCol w:w="1242"/>
        <w:gridCol w:w="1242"/>
        <w:gridCol w:w="1186"/>
        <w:gridCol w:w="1361"/>
      </w:tblGrid>
      <w:tr w:rsidR="008F0880" w:rsidRPr="00CB2511" w:rsidTr="00584B52">
        <w:trPr>
          <w:trHeight w:val="569"/>
        </w:trPr>
        <w:tc>
          <w:tcPr>
            <w:tcW w:w="1341" w:type="dxa"/>
          </w:tcPr>
          <w:p w:rsidR="008F0880" w:rsidRPr="00CB2511" w:rsidRDefault="008F0880" w:rsidP="00CB2511">
            <w:pPr>
              <w:rPr>
                <w:b/>
                <w:sz w:val="20"/>
                <w:szCs w:val="20"/>
              </w:rPr>
            </w:pPr>
          </w:p>
        </w:tc>
        <w:tc>
          <w:tcPr>
            <w:tcW w:w="1242" w:type="dxa"/>
            <w:vAlign w:val="center"/>
          </w:tcPr>
          <w:p w:rsidR="008F0880" w:rsidRPr="00CB2511" w:rsidRDefault="008F0880" w:rsidP="00CB2511">
            <w:pPr>
              <w:jc w:val="center"/>
              <w:rPr>
                <w:b/>
                <w:sz w:val="20"/>
                <w:szCs w:val="20"/>
              </w:rPr>
            </w:pPr>
            <w:r w:rsidRPr="00CB2511">
              <w:rPr>
                <w:b/>
                <w:sz w:val="20"/>
                <w:szCs w:val="20"/>
              </w:rPr>
              <w:t>Milestone 1</w:t>
            </w:r>
          </w:p>
        </w:tc>
        <w:tc>
          <w:tcPr>
            <w:tcW w:w="1242" w:type="dxa"/>
            <w:vAlign w:val="center"/>
          </w:tcPr>
          <w:p w:rsidR="008F0880" w:rsidRPr="00CB2511" w:rsidRDefault="008F0880" w:rsidP="00CB2511">
            <w:pPr>
              <w:jc w:val="center"/>
              <w:rPr>
                <w:b/>
                <w:sz w:val="20"/>
                <w:szCs w:val="20"/>
              </w:rPr>
            </w:pPr>
            <w:r w:rsidRPr="00CB2511">
              <w:rPr>
                <w:b/>
                <w:sz w:val="20"/>
                <w:szCs w:val="20"/>
              </w:rPr>
              <w:t>Milestone 2</w:t>
            </w:r>
          </w:p>
        </w:tc>
        <w:tc>
          <w:tcPr>
            <w:tcW w:w="1242" w:type="dxa"/>
            <w:vAlign w:val="center"/>
          </w:tcPr>
          <w:p w:rsidR="008F0880" w:rsidRPr="00CB2511" w:rsidRDefault="008F0880" w:rsidP="00CB2511">
            <w:pPr>
              <w:jc w:val="center"/>
              <w:rPr>
                <w:b/>
                <w:sz w:val="20"/>
                <w:szCs w:val="20"/>
              </w:rPr>
            </w:pPr>
            <w:r w:rsidRPr="00CB2511">
              <w:rPr>
                <w:b/>
                <w:sz w:val="20"/>
                <w:szCs w:val="20"/>
              </w:rPr>
              <w:t>Milestone 3</w:t>
            </w:r>
          </w:p>
        </w:tc>
        <w:tc>
          <w:tcPr>
            <w:tcW w:w="1242" w:type="dxa"/>
            <w:vAlign w:val="center"/>
          </w:tcPr>
          <w:p w:rsidR="008F0880" w:rsidRPr="00CB2511" w:rsidRDefault="008F0880" w:rsidP="00CB2511">
            <w:pPr>
              <w:jc w:val="center"/>
              <w:rPr>
                <w:b/>
                <w:sz w:val="20"/>
                <w:szCs w:val="20"/>
              </w:rPr>
            </w:pPr>
            <w:r w:rsidRPr="00CB2511">
              <w:rPr>
                <w:b/>
                <w:sz w:val="20"/>
                <w:szCs w:val="20"/>
              </w:rPr>
              <w:t>Milestone 4</w:t>
            </w:r>
          </w:p>
        </w:tc>
        <w:tc>
          <w:tcPr>
            <w:tcW w:w="1186" w:type="dxa"/>
            <w:vAlign w:val="center"/>
          </w:tcPr>
          <w:p w:rsidR="008F0880" w:rsidRPr="00CB2511" w:rsidRDefault="008F0880" w:rsidP="00CB2511">
            <w:pPr>
              <w:jc w:val="center"/>
              <w:rPr>
                <w:b/>
                <w:sz w:val="20"/>
                <w:szCs w:val="20"/>
              </w:rPr>
            </w:pPr>
            <w:r w:rsidRPr="00CB2511">
              <w:rPr>
                <w:b/>
                <w:sz w:val="20"/>
                <w:szCs w:val="20"/>
              </w:rPr>
              <w:t>Milestone 5</w:t>
            </w:r>
          </w:p>
        </w:tc>
        <w:tc>
          <w:tcPr>
            <w:tcW w:w="1361" w:type="dxa"/>
            <w:vMerge w:val="restart"/>
            <w:vAlign w:val="center"/>
          </w:tcPr>
          <w:p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Milestone Date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Merge/>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Milestone Description</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Merge/>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EE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SE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EE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lastRenderedPageBreak/>
              <w:t>SE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ME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584B52" w:rsidRPr="00CB2511" w:rsidTr="00584B52">
        <w:trPr>
          <w:trHeight w:val="570"/>
        </w:trPr>
        <w:tc>
          <w:tcPr>
            <w:tcW w:w="1341" w:type="dxa"/>
            <w:vAlign w:val="center"/>
          </w:tcPr>
          <w:p w:rsidR="00584B52" w:rsidRPr="00CB2511" w:rsidRDefault="00584B52" w:rsidP="002D1FEB">
            <w:pPr>
              <w:rPr>
                <w:b/>
                <w:sz w:val="20"/>
                <w:szCs w:val="20"/>
              </w:rPr>
            </w:pPr>
            <w:r w:rsidRPr="00CB2511">
              <w:rPr>
                <w:b/>
                <w:sz w:val="20"/>
                <w:szCs w:val="20"/>
              </w:rPr>
              <w:t>Machine Shop</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r w:rsidR="00584B52" w:rsidRPr="00CB2511" w:rsidTr="00584B52">
        <w:trPr>
          <w:trHeight w:val="570"/>
        </w:trPr>
        <w:tc>
          <w:tcPr>
            <w:tcW w:w="1341" w:type="dxa"/>
            <w:vAlign w:val="center"/>
          </w:tcPr>
          <w:p w:rsidR="00584B52" w:rsidRPr="00CB2511" w:rsidRDefault="00584B52" w:rsidP="00584B52">
            <w:pPr>
              <w:rPr>
                <w:b/>
                <w:sz w:val="20"/>
                <w:szCs w:val="20"/>
              </w:rPr>
            </w:pPr>
            <w:r>
              <w:rPr>
                <w:b/>
                <w:sz w:val="20"/>
                <w:szCs w:val="20"/>
              </w:rPr>
              <w:t>Divers</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bl>
    <w:p w:rsidR="008F0880" w:rsidRDefault="008F0880" w:rsidP="00B12E69">
      <w:pPr>
        <w:ind w:left="720"/>
        <w:rPr>
          <w:b/>
          <w:bCs/>
        </w:rPr>
      </w:pPr>
    </w:p>
    <w:p w:rsidR="008F0880" w:rsidRDefault="008F0880" w:rsidP="00B12E69">
      <w:pPr>
        <w:ind w:left="720"/>
        <w:rPr>
          <w:b/>
          <w:bCs/>
        </w:rPr>
      </w:pPr>
    </w:p>
    <w:p w:rsidR="00B12E69" w:rsidRPr="00EC229C" w:rsidRDefault="00B12E69" w:rsidP="009863F0">
      <w:pPr>
        <w:rPr>
          <w:b/>
          <w:bCs/>
        </w:rPr>
      </w:pPr>
      <w:r>
        <w:rPr>
          <w:b/>
          <w:bCs/>
        </w:rPr>
        <w:t>Budget justification</w:t>
      </w:r>
    </w:p>
    <w:p w:rsidR="00B12E69" w:rsidRDefault="00B12E69" w:rsidP="009863F0"/>
    <w:p w:rsidR="00B12E69" w:rsidRDefault="005F3AE3"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Pr>
          <w:b/>
          <w:bCs/>
        </w:rPr>
        <w:t>P</w:t>
      </w:r>
      <w:r w:rsidR="00E73BA6">
        <w:rPr>
          <w:b/>
          <w:bCs/>
        </w:rPr>
        <w:t>roject team</w:t>
      </w:r>
    </w:p>
    <w:p w:rsidR="00B12E69" w:rsidRDefault="00B12E69" w:rsidP="009863F0"/>
    <w:p w:rsidR="00B12E69" w:rsidRDefault="005F3AE3"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Pr>
          <w:b/>
          <w:bCs/>
        </w:rPr>
        <w:t>Project lab space</w:t>
      </w:r>
    </w:p>
    <w:p w:rsidR="00B12E69" w:rsidRDefault="00B12E69" w:rsidP="009863F0"/>
    <w:p w:rsidR="00B12E69" w:rsidRDefault="005F3AE3"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sidRPr="00EC229C">
        <w:rPr>
          <w:b/>
          <w:bCs/>
        </w:rPr>
        <w:t>Data availability outside project team, uniqueness</w:t>
      </w:r>
    </w:p>
    <w:p w:rsidR="00B12E69" w:rsidRDefault="00B12E69" w:rsidP="009863F0"/>
    <w:p w:rsidR="00B12E69" w:rsidRDefault="005F3AE3"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701300" w:rsidRPr="00EC229C" w:rsidRDefault="00B12E69" w:rsidP="009863F0">
      <w:pPr>
        <w:rPr>
          <w:b/>
          <w:bCs/>
        </w:rPr>
      </w:pPr>
      <w:r>
        <w:rPr>
          <w:b/>
          <w:bCs/>
        </w:rPr>
        <w:t>R</w:t>
      </w:r>
      <w:r w:rsidR="00E73BA6">
        <w:rPr>
          <w:b/>
          <w:bCs/>
        </w:rPr>
        <w:t>isk m</w:t>
      </w:r>
      <w:r>
        <w:rPr>
          <w:b/>
          <w:bCs/>
        </w:rPr>
        <w:t>atrix (</w:t>
      </w:r>
      <w:r>
        <w:rPr>
          <w:b/>
        </w:rPr>
        <w:t>development and infrastructure projects only)</w:t>
      </w:r>
    </w:p>
    <w:p w:rsidR="002A4729" w:rsidRDefault="002A4729" w:rsidP="009863F0"/>
    <w:tbl>
      <w:tblPr>
        <w:tblW w:w="0" w:type="auto"/>
        <w:jc w:val="center"/>
        <w:tblInd w:w="532" w:type="dxa"/>
        <w:tblCellMar>
          <w:left w:w="115" w:type="dxa"/>
          <w:right w:w="115" w:type="dxa"/>
        </w:tblCellMar>
        <w:tblLook w:val="00BF"/>
      </w:tblPr>
      <w:tblGrid>
        <w:gridCol w:w="1080"/>
        <w:gridCol w:w="1268"/>
        <w:gridCol w:w="1657"/>
        <w:gridCol w:w="1772"/>
        <w:gridCol w:w="1688"/>
      </w:tblGrid>
      <w:tr w:rsidR="00B12E69" w:rsidTr="00CB2511">
        <w:trPr>
          <w:jc w:val="center"/>
        </w:trPr>
        <w:tc>
          <w:tcPr>
            <w:tcW w:w="1080" w:type="dxa"/>
          </w:tcPr>
          <w:p w:rsidR="00B12E69" w:rsidRPr="003A6F65" w:rsidRDefault="00B12E69" w:rsidP="009863F0"/>
        </w:tc>
        <w:tc>
          <w:tcPr>
            <w:tcW w:w="1268" w:type="dxa"/>
            <w:tcBorders>
              <w:bottom w:val="single" w:sz="18" w:space="0" w:color="auto"/>
            </w:tcBorders>
          </w:tcPr>
          <w:p w:rsidR="00B12E69" w:rsidRPr="003A6F65" w:rsidRDefault="00B12E69" w:rsidP="009863F0">
            <w:pPr>
              <w:jc w:val="center"/>
            </w:pPr>
            <w:r w:rsidRPr="003A6F65">
              <w:t>Technical Risk</w:t>
            </w:r>
          </w:p>
        </w:tc>
        <w:tc>
          <w:tcPr>
            <w:tcW w:w="1657" w:type="dxa"/>
            <w:tcBorders>
              <w:bottom w:val="single" w:sz="18" w:space="0" w:color="auto"/>
            </w:tcBorders>
          </w:tcPr>
          <w:p w:rsidR="00B12E69" w:rsidRPr="003A6F65" w:rsidRDefault="00B12E69" w:rsidP="009863F0">
            <w:pPr>
              <w:jc w:val="center"/>
            </w:pPr>
            <w:r w:rsidRPr="003A6F65">
              <w:t>Organizational Risk</w:t>
            </w:r>
          </w:p>
        </w:tc>
        <w:tc>
          <w:tcPr>
            <w:tcW w:w="1772" w:type="dxa"/>
            <w:tcBorders>
              <w:bottom w:val="single" w:sz="18" w:space="0" w:color="auto"/>
            </w:tcBorders>
          </w:tcPr>
          <w:p w:rsidR="00B12E69" w:rsidRPr="003A6F65" w:rsidRDefault="00B12E69" w:rsidP="009863F0">
            <w:pPr>
              <w:jc w:val="center"/>
            </w:pPr>
            <w:r w:rsidRPr="003A6F65">
              <w:t>Tech Transfer Risk</w:t>
            </w:r>
          </w:p>
        </w:tc>
        <w:tc>
          <w:tcPr>
            <w:tcW w:w="1688" w:type="dxa"/>
            <w:tcBorders>
              <w:bottom w:val="single" w:sz="18" w:space="0" w:color="auto"/>
            </w:tcBorders>
          </w:tcPr>
          <w:p w:rsidR="00B12E69" w:rsidRPr="003A6F65" w:rsidRDefault="00B12E69" w:rsidP="009863F0">
            <w:pPr>
              <w:jc w:val="center"/>
            </w:pPr>
            <w:r>
              <w:t>Labor Estimate Risk</w:t>
            </w:r>
          </w:p>
        </w:tc>
      </w:tr>
      <w:tr w:rsidR="00B12E69" w:rsidTr="00CB2511">
        <w:trPr>
          <w:jc w:val="center"/>
        </w:trPr>
        <w:tc>
          <w:tcPr>
            <w:tcW w:w="1080" w:type="dxa"/>
            <w:tcBorders>
              <w:right w:val="single" w:sz="18" w:space="0" w:color="auto"/>
            </w:tcBorders>
          </w:tcPr>
          <w:p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bl>
    <w:p w:rsidR="00B429BA" w:rsidRDefault="00B429BA" w:rsidP="009863F0">
      <w:pPr>
        <w:rPr>
          <w:b/>
        </w:rPr>
        <w:sectPr w:rsidR="00B429BA" w:rsidSect="00047B40">
          <w:pgSz w:w="12240" w:h="15840"/>
          <w:pgMar w:top="1584" w:right="720" w:bottom="1584" w:left="1440" w:header="720" w:footer="720" w:gutter="0"/>
          <w:cols w:space="720"/>
          <w:docGrid w:linePitch="360"/>
        </w:sectPr>
      </w:pPr>
    </w:p>
    <w:p w:rsidR="00B429BA" w:rsidRDefault="00B429BA" w:rsidP="00B429BA">
      <w:pPr>
        <w:rPr>
          <w:b/>
        </w:rPr>
      </w:pPr>
    </w:p>
    <w:p w:rsidR="00B429BA" w:rsidRDefault="00B429BA" w:rsidP="00B429BA">
      <w:pPr>
        <w:rPr>
          <w:b/>
        </w:rPr>
      </w:pPr>
    </w:p>
    <w:p w:rsidR="00F24907" w:rsidRDefault="00F24907" w:rsidP="003D7EDC">
      <w:pPr>
        <w:jc w:val="center"/>
        <w:rPr>
          <w:b/>
        </w:rPr>
      </w:pPr>
    </w:p>
    <w:p w:rsidR="002272A2" w:rsidRDefault="003D7EDC" w:rsidP="003D7EDC">
      <w:pPr>
        <w:jc w:val="center"/>
        <w:rPr>
          <w:b/>
        </w:rPr>
      </w:pPr>
      <w:r>
        <w:rPr>
          <w:b/>
        </w:rPr>
        <w:t>Personnel Classifications</w:t>
      </w:r>
    </w:p>
    <w:p w:rsidR="003D7EDC" w:rsidRDefault="003D7EDC" w:rsidP="00B429BA">
      <w:pPr>
        <w:rPr>
          <w:b/>
        </w:rPr>
      </w:pPr>
    </w:p>
    <w:tbl>
      <w:tblPr>
        <w:tblW w:w="13500" w:type="dxa"/>
        <w:tblInd w:w="-252" w:type="dxa"/>
        <w:tblLayout w:type="fixed"/>
        <w:tblLook w:val="0000"/>
      </w:tblPr>
      <w:tblGrid>
        <w:gridCol w:w="2070"/>
        <w:gridCol w:w="1530"/>
        <w:gridCol w:w="2340"/>
        <w:gridCol w:w="1620"/>
        <w:gridCol w:w="1620"/>
        <w:gridCol w:w="1259"/>
        <w:gridCol w:w="1351"/>
        <w:gridCol w:w="1710"/>
      </w:tblGrid>
      <w:tr w:rsidR="00E94299" w:rsidRPr="001263E0" w:rsidTr="00895384">
        <w:trPr>
          <w:trHeight w:val="780"/>
        </w:trPr>
        <w:tc>
          <w:tcPr>
            <w:tcW w:w="2070" w:type="dxa"/>
            <w:tcBorders>
              <w:top w:val="single" w:sz="12" w:space="0" w:color="000000"/>
              <w:left w:val="single" w:sz="12" w:space="0" w:color="000000"/>
              <w:bottom w:val="nil"/>
              <w:right w:val="single" w:sz="8" w:space="0" w:color="000000"/>
            </w:tcBorders>
            <w:shd w:val="clear" w:color="auto" w:fill="auto"/>
            <w:vAlign w:val="center"/>
          </w:tcPr>
          <w:p w:rsidR="00E94299"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Mechanical Engineer</w:t>
            </w:r>
          </w:p>
        </w:tc>
        <w:tc>
          <w:tcPr>
            <w:tcW w:w="153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E</w:t>
            </w:r>
            <w:r>
              <w:rPr>
                <w:rFonts w:ascii="Arial" w:eastAsia="Times New Roman" w:hAnsi="Arial"/>
                <w:b/>
                <w:bCs/>
                <w:sz w:val="20"/>
                <w:szCs w:val="20"/>
                <w:lang w:eastAsia="en-US"/>
              </w:rPr>
              <w:t>lectrical Engineer</w:t>
            </w:r>
          </w:p>
        </w:tc>
        <w:tc>
          <w:tcPr>
            <w:tcW w:w="234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r w:rsidRPr="001263E0">
              <w:rPr>
                <w:rFonts w:ascii="Arial" w:eastAsia="Times New Roman" w:hAnsi="Arial"/>
                <w:b/>
                <w:bCs/>
                <w:sz w:val="20"/>
                <w:szCs w:val="20"/>
                <w:lang w:eastAsia="en-US"/>
              </w:rPr>
              <w:t xml:space="preserve"> </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Mech</w:t>
            </w:r>
            <w:r>
              <w:rPr>
                <w:rFonts w:ascii="Arial" w:eastAsia="Times New Roman" w:hAnsi="Arial"/>
                <w:b/>
                <w:bCs/>
                <w:sz w:val="20"/>
                <w:szCs w:val="20"/>
                <w:lang w:eastAsia="en-US"/>
              </w:rPr>
              <w:t>anical  Tech</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Electrical Tech</w:t>
            </w:r>
          </w:p>
        </w:tc>
        <w:tc>
          <w:tcPr>
            <w:tcW w:w="1259"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Software Tech</w:t>
            </w:r>
            <w:r w:rsidRPr="001263E0">
              <w:rPr>
                <w:rFonts w:ascii="Arial" w:eastAsia="Times New Roman" w:hAnsi="Arial"/>
                <w:b/>
                <w:bCs/>
                <w:sz w:val="20"/>
                <w:szCs w:val="20"/>
                <w:lang w:eastAsia="en-US"/>
              </w:rPr>
              <w:t xml:space="preserve"> </w:t>
            </w:r>
          </w:p>
        </w:tc>
        <w:tc>
          <w:tcPr>
            <w:tcW w:w="1351" w:type="dxa"/>
            <w:tcBorders>
              <w:top w:val="single" w:sz="12" w:space="0" w:color="000000"/>
              <w:left w:val="nil"/>
              <w:bottom w:val="nil"/>
              <w:right w:val="single" w:sz="8" w:space="0" w:color="000000"/>
            </w:tcBorders>
            <w:shd w:val="clear" w:color="auto" w:fill="auto"/>
            <w:vAlign w:val="center"/>
          </w:tcPr>
          <w:p w:rsidR="00E94299" w:rsidRPr="001263E0" w:rsidRDefault="00E94299" w:rsidP="00AB33E1">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 xml:space="preserve">Observ Support Technician </w:t>
            </w:r>
          </w:p>
        </w:tc>
        <w:tc>
          <w:tcPr>
            <w:tcW w:w="1710" w:type="dxa"/>
            <w:tcBorders>
              <w:top w:val="single" w:sz="12" w:space="0" w:color="000000"/>
              <w:left w:val="nil"/>
              <w:bottom w:val="nil"/>
              <w:right w:val="single" w:sz="12" w:space="0" w:color="000000"/>
            </w:tcBorders>
            <w:shd w:val="clear" w:color="auto" w:fill="auto"/>
            <w:vAlign w:val="center"/>
          </w:tcPr>
          <w:p w:rsidR="00E94299" w:rsidRDefault="003936AC"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Science</w:t>
            </w:r>
            <w:r w:rsidR="00E94299">
              <w:rPr>
                <w:rFonts w:ascii="Arial" w:eastAsia="Times New Roman" w:hAnsi="Arial"/>
                <w:b/>
                <w:bCs/>
                <w:sz w:val="20"/>
                <w:szCs w:val="20"/>
                <w:lang w:eastAsia="en-US"/>
              </w:rPr>
              <w:t xml:space="preserve">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p>
        </w:tc>
      </w:tr>
      <w:tr w:rsidR="00E94299" w:rsidRPr="001263E0" w:rsidTr="00895384">
        <w:trPr>
          <w:trHeight w:val="270"/>
        </w:trPr>
        <w:tc>
          <w:tcPr>
            <w:tcW w:w="2070" w:type="dxa"/>
            <w:tcBorders>
              <w:top w:val="nil"/>
              <w:left w:val="single" w:sz="12" w:space="0" w:color="000000"/>
              <w:bottom w:val="single" w:sz="8" w:space="0" w:color="000000"/>
              <w:right w:val="single" w:sz="8" w:space="0" w:color="000000"/>
            </w:tcBorders>
            <w:shd w:val="clear" w:color="auto" w:fill="auto"/>
          </w:tcPr>
          <w:p w:rsidR="00E94299" w:rsidRPr="001263E0" w:rsidRDefault="00E94299" w:rsidP="001263E0">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53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234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259"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351"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710" w:type="dxa"/>
            <w:tcBorders>
              <w:top w:val="nil"/>
              <w:left w:val="nil"/>
              <w:bottom w:val="single" w:sz="8" w:space="0" w:color="000000"/>
              <w:right w:val="single" w:sz="12"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Jim Birch</w:t>
            </w:r>
            <w:r w:rsidRPr="001263E0">
              <w:rPr>
                <w:rFonts w:ascii="Arial" w:eastAsia="Times New Roman" w:hAnsi="Arial"/>
                <w:sz w:val="20"/>
                <w:szCs w:val="20"/>
                <w:lang w:eastAsia="en-US"/>
              </w:rPr>
              <w:t xml:space="preserve"> </w:t>
            </w:r>
            <w:r w:rsidR="00895384">
              <w:rPr>
                <w:rFonts w:ascii="Arial" w:eastAsia="Times New Roman" w:hAnsi="Arial"/>
                <w:sz w:val="20"/>
                <w:szCs w:val="20"/>
                <w:lang w:eastAsia="en-US"/>
              </w:rPr>
              <w:t>(2/3)</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Mark</w:t>
            </w:r>
            <w:r>
              <w:rPr>
                <w:rFonts w:ascii="Arial" w:eastAsia="Times New Roman" w:hAnsi="Arial"/>
                <w:sz w:val="20"/>
                <w:szCs w:val="20"/>
                <w:lang w:eastAsia="en-US"/>
              </w:rPr>
              <w:t xml:space="preserve"> Chaffey</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r>
              <w:rPr>
                <w:rFonts w:ascii="Arial" w:eastAsia="Times New Roman" w:hAnsi="Arial"/>
                <w:sz w:val="20"/>
                <w:szCs w:val="20"/>
                <w:lang w:eastAsia="en-US"/>
              </w:rPr>
              <w:t>Dave Caress</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John Ferreira</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Paul Coenen</w:t>
            </w: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Karen</w:t>
            </w:r>
            <w:r>
              <w:rPr>
                <w:rFonts w:ascii="Arial" w:eastAsia="Times New Roman" w:hAnsi="Arial"/>
                <w:sz w:val="20"/>
                <w:szCs w:val="20"/>
                <w:lang w:eastAsia="en-US"/>
              </w:rPr>
              <w:t xml:space="preserve"> S</w:t>
            </w:r>
          </w:p>
        </w:tc>
        <w:tc>
          <w:tcPr>
            <w:tcW w:w="1351"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Kelley</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Godin</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Larry Bird</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Scott </w:t>
            </w:r>
            <w:r>
              <w:rPr>
                <w:rFonts w:ascii="Arial" w:eastAsia="Times New Roman" w:hAnsi="Arial"/>
                <w:sz w:val="20"/>
                <w:szCs w:val="20"/>
                <w:lang w:eastAsia="en-US"/>
              </w:rPr>
              <w:t>Jensen</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Danelle</w:t>
            </w:r>
            <w:r>
              <w:rPr>
                <w:rFonts w:ascii="Arial" w:eastAsia="Times New Roman" w:hAnsi="Arial"/>
                <w:sz w:val="20"/>
                <w:szCs w:val="20"/>
                <w:lang w:eastAsia="en-US"/>
              </w:rPr>
              <w:t xml:space="preserve"> Cline</w:t>
            </w:r>
          </w:p>
        </w:tc>
        <w:tc>
          <w:tcPr>
            <w:tcW w:w="1620" w:type="dxa"/>
            <w:tcBorders>
              <w:top w:val="nil"/>
              <w:left w:val="nil"/>
              <w:bottom w:val="nil"/>
              <w:right w:val="single" w:sz="8" w:space="0" w:color="000000"/>
            </w:tcBorders>
            <w:shd w:val="clear" w:color="auto" w:fill="auto"/>
            <w:vAlign w:val="center"/>
          </w:tcPr>
          <w:p w:rsidR="00EB050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Frank Flores</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Marion</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EB050B" w:rsidRPr="001263E0" w:rsidRDefault="00895384" w:rsidP="008337DC">
            <w:pPr>
              <w:jc w:val="center"/>
              <w:rPr>
                <w:rFonts w:ascii="Arial" w:eastAsia="Times New Roman" w:hAnsi="Arial"/>
                <w:sz w:val="20"/>
                <w:szCs w:val="20"/>
                <w:lang w:eastAsia="en-US"/>
              </w:rPr>
            </w:pPr>
            <w:r>
              <w:rPr>
                <w:rFonts w:ascii="Arial" w:eastAsia="Times New Roman" w:hAnsi="Arial"/>
                <w:sz w:val="20"/>
                <w:szCs w:val="20"/>
                <w:lang w:eastAsia="en-US"/>
              </w:rPr>
              <w:t>Open - TBD</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Frederic Py</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Jon </w:t>
            </w:r>
            <w:r>
              <w:rPr>
                <w:rFonts w:ascii="Arial" w:eastAsia="Times New Roman" w:hAnsi="Arial"/>
                <w:sz w:val="20"/>
                <w:szCs w:val="20"/>
                <w:lang w:eastAsia="en-US"/>
              </w:rPr>
              <w:t>Erickson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Chad</w:t>
            </w:r>
            <w:r>
              <w:rPr>
                <w:rFonts w:ascii="Arial" w:eastAsia="Times New Roman" w:hAnsi="Arial"/>
                <w:sz w:val="20"/>
                <w:szCs w:val="20"/>
                <w:lang w:eastAsia="en-US"/>
              </w:rPr>
              <w:t xml:space="preserve"> Kecy</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Duane </w:t>
            </w:r>
            <w:r>
              <w:rPr>
                <w:rFonts w:ascii="Arial" w:eastAsia="Times New Roman" w:hAnsi="Arial"/>
                <w:sz w:val="20"/>
                <w:szCs w:val="20"/>
                <w:lang w:eastAsia="en-US"/>
              </w:rPr>
              <w:t>Edgington</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Mike P</w:t>
            </w:r>
            <w:r>
              <w:rPr>
                <w:rFonts w:ascii="Arial" w:eastAsia="Times New Roman" w:hAnsi="Arial"/>
                <w:sz w:val="20"/>
                <w:szCs w:val="20"/>
                <w:lang w:eastAsia="en-US"/>
              </w:rPr>
              <w:t>arker</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Jim M</w:t>
            </w:r>
            <w:r>
              <w:rPr>
                <w:rFonts w:ascii="Arial" w:eastAsia="Times New Roman" w:hAnsi="Arial"/>
                <w:sz w:val="20"/>
                <w:szCs w:val="20"/>
                <w:lang w:eastAsia="en-US"/>
              </w:rPr>
              <w:t>ontgomery</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5A3FC4">
            <w:pPr>
              <w:jc w:val="center"/>
              <w:rPr>
                <w:rFonts w:ascii="Arial" w:eastAsia="Times New Roman" w:hAnsi="Arial"/>
                <w:sz w:val="20"/>
                <w:szCs w:val="20"/>
                <w:lang w:eastAsia="en-US"/>
              </w:rPr>
            </w:pPr>
            <w:r>
              <w:rPr>
                <w:rFonts w:ascii="Arial" w:eastAsia="Times New Roman" w:hAnsi="Arial"/>
                <w:sz w:val="20"/>
                <w:szCs w:val="20"/>
                <w:lang w:eastAsia="en-US"/>
              </w:rPr>
              <w:t>Dale Graves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Denis Klimov</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Kevin </w:t>
            </w:r>
            <w:r>
              <w:rPr>
                <w:rFonts w:ascii="Arial" w:eastAsia="Times New Roman" w:hAnsi="Arial"/>
                <w:sz w:val="20"/>
                <w:szCs w:val="20"/>
                <w:lang w:eastAsia="en-US"/>
              </w:rPr>
              <w:t>Gomes (2/3)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Jim Sch</w:t>
            </w:r>
            <w:r>
              <w:rPr>
                <w:rFonts w:ascii="Arial" w:eastAsia="Times New Roman" w:hAnsi="Arial"/>
                <w:sz w:val="20"/>
                <w:szCs w:val="20"/>
                <w:lang w:eastAsia="en-US"/>
              </w:rPr>
              <w:t>ofield</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Jose</w:t>
            </w:r>
            <w:r>
              <w:rPr>
                <w:rFonts w:ascii="Arial" w:eastAsia="Times New Roman" w:hAnsi="Arial"/>
                <w:sz w:val="20"/>
                <w:szCs w:val="20"/>
                <w:lang w:eastAsia="en-US"/>
              </w:rPr>
              <w:t xml:space="preserve"> Rosal</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Andy</w:t>
            </w:r>
            <w:r>
              <w:rPr>
                <w:rFonts w:ascii="Arial" w:eastAsia="Times New Roman" w:hAnsi="Arial"/>
                <w:sz w:val="20"/>
                <w:szCs w:val="20"/>
                <w:lang w:eastAsia="en-US"/>
              </w:rPr>
              <w:t xml:space="preserve"> Hamilton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Paul</w:t>
            </w:r>
            <w:r>
              <w:rPr>
                <w:rFonts w:ascii="Arial" w:eastAsia="Times New Roman" w:hAnsi="Arial"/>
                <w:sz w:val="20"/>
                <w:szCs w:val="20"/>
                <w:lang w:eastAsia="en-US"/>
              </w:rPr>
              <w:t xml:space="preserve"> McGill</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Kent </w:t>
            </w:r>
            <w:r>
              <w:rPr>
                <w:rFonts w:ascii="Arial" w:eastAsia="Times New Roman" w:hAnsi="Arial"/>
                <w:sz w:val="20"/>
                <w:szCs w:val="20"/>
                <w:lang w:eastAsia="en-US"/>
              </w:rPr>
              <w:t xml:space="preserve">Headley </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Brett</w:t>
            </w:r>
            <w:r>
              <w:rPr>
                <w:rFonts w:ascii="Arial" w:eastAsia="Times New Roman" w:hAnsi="Arial"/>
                <w:sz w:val="20"/>
                <w:szCs w:val="20"/>
                <w:lang w:eastAsia="en-US"/>
              </w:rPr>
              <w:t xml:space="preserve"> Hobson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Ed </w:t>
            </w:r>
            <w:r>
              <w:rPr>
                <w:rFonts w:ascii="Arial" w:eastAsia="Times New Roman" w:hAnsi="Arial"/>
                <w:sz w:val="20"/>
                <w:szCs w:val="20"/>
                <w:lang w:eastAsia="en-US"/>
              </w:rPr>
              <w:t>Mellinger</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Henthorn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Bill K</w:t>
            </w:r>
            <w:r>
              <w:rPr>
                <w:rFonts w:ascii="Arial" w:eastAsia="Times New Roman" w:hAnsi="Arial"/>
                <w:sz w:val="20"/>
                <w:szCs w:val="20"/>
                <w:lang w:eastAsia="en-US"/>
              </w:rPr>
              <w:t>irkwood</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Craig Okuda</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Bob Herlien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Gene</w:t>
            </w:r>
            <w:r>
              <w:rPr>
                <w:rFonts w:ascii="Arial" w:eastAsia="Times New Roman" w:hAnsi="Arial"/>
                <w:sz w:val="20"/>
                <w:szCs w:val="20"/>
                <w:lang w:eastAsia="en-US"/>
              </w:rPr>
              <w:t xml:space="preserve"> Massion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Alana </w:t>
            </w:r>
            <w:r>
              <w:rPr>
                <w:rFonts w:ascii="Arial" w:eastAsia="Times New Roman" w:hAnsi="Arial"/>
                <w:sz w:val="20"/>
                <w:szCs w:val="20"/>
                <w:lang w:eastAsia="en-US"/>
              </w:rPr>
              <w:t>Sherman</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Brian </w:t>
            </w:r>
            <w:r>
              <w:rPr>
                <w:rFonts w:ascii="Arial" w:eastAsia="Times New Roman" w:hAnsi="Arial"/>
                <w:sz w:val="20"/>
                <w:szCs w:val="20"/>
                <w:lang w:eastAsia="en-US"/>
              </w:rPr>
              <w:t>Kieft</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Doug </w:t>
            </w:r>
            <w:r>
              <w:rPr>
                <w:rFonts w:ascii="Arial" w:eastAsia="Times New Roman" w:hAnsi="Arial"/>
                <w:sz w:val="20"/>
                <w:szCs w:val="20"/>
                <w:lang w:eastAsia="en-US"/>
              </w:rPr>
              <w:t>Pargett</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Thom Maughan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Farley</w:t>
            </w:r>
            <w:r>
              <w:rPr>
                <w:rFonts w:ascii="Arial" w:eastAsia="Times New Roman" w:hAnsi="Arial"/>
                <w:sz w:val="20"/>
                <w:szCs w:val="20"/>
                <w:lang w:eastAsia="en-US"/>
              </w:rPr>
              <w:t xml:space="preserve"> Shane</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McCann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Rob </w:t>
            </w:r>
            <w:r>
              <w:rPr>
                <w:rFonts w:ascii="Arial" w:eastAsia="Times New Roman" w:hAnsi="Arial"/>
                <w:sz w:val="20"/>
                <w:szCs w:val="20"/>
                <w:lang w:eastAsia="en-US"/>
              </w:rPr>
              <w:t>McEwen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O’Reilly</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Wayne Radochonski</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Risi</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Brent </w:t>
            </w:r>
            <w:r>
              <w:rPr>
                <w:rFonts w:ascii="Arial" w:eastAsia="Times New Roman" w:hAnsi="Arial"/>
                <w:sz w:val="20"/>
                <w:szCs w:val="20"/>
                <w:lang w:eastAsia="en-US"/>
              </w:rPr>
              <w:t>Roman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Carlos Rueda-Velasquez</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Brian Schlining</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Schramm</w:t>
            </w: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single" w:sz="12" w:space="0" w:color="000000"/>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bl>
    <w:p w:rsidR="00F60343" w:rsidRDefault="00F60343" w:rsidP="00B12E69"/>
    <w:sectPr w:rsidR="00F60343" w:rsidSect="008A7476">
      <w:pgSz w:w="15840" w:h="12240" w:orient="landscape"/>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924" w:rsidRDefault="006D5924">
      <w:r>
        <w:separator/>
      </w:r>
    </w:p>
  </w:endnote>
  <w:endnote w:type="continuationSeparator" w:id="0">
    <w:p w:rsidR="006D5924" w:rsidRDefault="006D59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924" w:rsidRDefault="006D5924" w:rsidP="001679D0">
    <w:pPr>
      <w:pStyle w:val="Footer"/>
      <w:jc w:val="center"/>
    </w:pPr>
    <w:r>
      <w:t xml:space="preserve">Page </w:t>
    </w:r>
    <w:fldSimple w:instr=" PAGE ">
      <w:r w:rsidR="000E2EE4">
        <w:rPr>
          <w:noProof/>
        </w:rPr>
        <w:t>4</w:t>
      </w:r>
    </w:fldSimple>
    <w:r>
      <w:t xml:space="preserve"> of </w:t>
    </w:r>
    <w:fldSimple w:instr=" NUMPAGES ">
      <w:r w:rsidR="000E2EE4">
        <w:rPr>
          <w:noProof/>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924" w:rsidRDefault="006D5924">
      <w:r>
        <w:separator/>
      </w:r>
    </w:p>
  </w:footnote>
  <w:footnote w:type="continuationSeparator" w:id="0">
    <w:p w:rsidR="006D5924" w:rsidRDefault="006D5924">
      <w:r>
        <w:continuationSeparator/>
      </w:r>
    </w:p>
  </w:footnote>
  <w:footnote w:id="1">
    <w:p w:rsidR="006D5924" w:rsidRDefault="006D5924">
      <w:pPr>
        <w:pStyle w:val="FootnoteText"/>
      </w:pPr>
      <w:r>
        <w:rPr>
          <w:rStyle w:val="FootnoteReference"/>
        </w:rPr>
        <w:footnoteRef/>
      </w:r>
      <w:r>
        <w:t xml:space="preserve"> Development and infrastructure projects must complete the risk matrix (see item #5 at the end of the proposal form).</w:t>
      </w:r>
    </w:p>
  </w:footnote>
  <w:footnote w:id="2">
    <w:p w:rsidR="006D5924" w:rsidRDefault="006D5924">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6D5924" w:rsidRDefault="006D5924"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924" w:rsidRPr="001679D0" w:rsidRDefault="006D5924" w:rsidP="0099545F">
    <w:pPr>
      <w:pStyle w:val="Header"/>
      <w:jc w:val="center"/>
      <w:rPr>
        <w:b/>
        <w:i/>
        <w:color w:val="999999"/>
      </w:rPr>
    </w:pPr>
    <w:r>
      <w:rPr>
        <w:b/>
        <w:i/>
        <w:color w:val="999999"/>
      </w:rPr>
      <w:t>2012</w:t>
    </w:r>
    <w:r w:rsidRPr="001679D0">
      <w:rPr>
        <w:b/>
        <w:i/>
        <w:color w:val="999999"/>
      </w:rPr>
      <w:t xml:space="preserve"> Proposal Process – Internal-Only Projects</w:t>
    </w:r>
  </w:p>
  <w:p w:rsidR="006D5924" w:rsidRPr="001679D0" w:rsidRDefault="006D5924"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8</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5F5C"/>
    <w:multiLevelType w:val="hybridMultilevel"/>
    <w:tmpl w:val="4B569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4">
    <w:nsid w:val="1A7E10E1"/>
    <w:multiLevelType w:val="hybridMultilevel"/>
    <w:tmpl w:val="999A2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2B51F98"/>
    <w:multiLevelType w:val="hybridMultilevel"/>
    <w:tmpl w:val="F02C7270"/>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64734D6"/>
    <w:multiLevelType w:val="hybridMultilevel"/>
    <w:tmpl w:val="846C819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8">
    <w:nsid w:val="2F3427CB"/>
    <w:multiLevelType w:val="hybridMultilevel"/>
    <w:tmpl w:val="7E0AE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485C39F4"/>
    <w:multiLevelType w:val="hybridMultilevel"/>
    <w:tmpl w:val="20DC0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4">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E331B54"/>
    <w:multiLevelType w:val="hybridMultilevel"/>
    <w:tmpl w:val="CCD0FB76"/>
    <w:lvl w:ilvl="0" w:tplc="256E761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nsid w:val="5F8D5F04"/>
    <w:multiLevelType w:val="hybridMultilevel"/>
    <w:tmpl w:val="F056A3E4"/>
    <w:lvl w:ilvl="0" w:tplc="5396FACC">
      <w:numFmt w:val="bullet"/>
      <w:lvlText w:val="-"/>
      <w:lvlJc w:val="left"/>
      <w:pPr>
        <w:ind w:left="465" w:hanging="360"/>
      </w:pPr>
      <w:rPr>
        <w:rFonts w:ascii="Times New Roman" w:eastAsia="MS Mincho"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9">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5"/>
  </w:num>
  <w:num w:numId="3">
    <w:abstractNumId w:val="6"/>
  </w:num>
  <w:num w:numId="4">
    <w:abstractNumId w:val="12"/>
  </w:num>
  <w:num w:numId="5">
    <w:abstractNumId w:val="24"/>
  </w:num>
  <w:num w:numId="6">
    <w:abstractNumId w:val="1"/>
  </w:num>
  <w:num w:numId="7">
    <w:abstractNumId w:val="22"/>
  </w:num>
  <w:num w:numId="8">
    <w:abstractNumId w:val="5"/>
  </w:num>
  <w:num w:numId="9">
    <w:abstractNumId w:val="19"/>
  </w:num>
  <w:num w:numId="10">
    <w:abstractNumId w:val="14"/>
  </w:num>
  <w:num w:numId="11">
    <w:abstractNumId w:val="10"/>
  </w:num>
  <w:num w:numId="12">
    <w:abstractNumId w:val="2"/>
  </w:num>
  <w:num w:numId="13">
    <w:abstractNumId w:val="9"/>
  </w:num>
  <w:num w:numId="14">
    <w:abstractNumId w:val="17"/>
  </w:num>
  <w:num w:numId="15">
    <w:abstractNumId w:val="13"/>
  </w:num>
  <w:num w:numId="16">
    <w:abstractNumId w:val="3"/>
  </w:num>
  <w:num w:numId="17">
    <w:abstractNumId w:val="23"/>
  </w:num>
  <w:num w:numId="18">
    <w:abstractNumId w:val="21"/>
  </w:num>
  <w:num w:numId="19">
    <w:abstractNumId w:val="7"/>
  </w:num>
  <w:num w:numId="20">
    <w:abstractNumId w:val="0"/>
  </w:num>
  <w:num w:numId="21">
    <w:abstractNumId w:val="4"/>
  </w:num>
  <w:num w:numId="22">
    <w:abstractNumId w:val="11"/>
  </w:num>
  <w:num w:numId="23">
    <w:abstractNumId w:val="8"/>
  </w:num>
  <w:num w:numId="24">
    <w:abstractNumId w:val="18"/>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attachedTemplate r:id="rId1"/>
  <w:stylePaneFormatFilter w:val="3F01"/>
  <w:defaultTabStop w:val="720"/>
  <w:noPunctuationKerning/>
  <w:characterSpacingControl w:val="doNotCompress"/>
  <w:hdrShapeDefaults>
    <o:shapedefaults v:ext="edit" spidmax="5121">
      <o:colormenu v:ext="edit" fillcolor="#cff"/>
    </o:shapedefaults>
  </w:hdrShapeDefaults>
  <w:footnotePr>
    <w:footnote w:id="-1"/>
    <w:footnote w:id="0"/>
  </w:footnotePr>
  <w:endnotePr>
    <w:endnote w:id="-1"/>
    <w:endnote w:id="0"/>
  </w:endnotePr>
  <w:compat>
    <w:useFELayout/>
  </w:compat>
  <w:rsids>
    <w:rsidRoot w:val="002A4729"/>
    <w:rsid w:val="000114C6"/>
    <w:rsid w:val="00047B40"/>
    <w:rsid w:val="000735BD"/>
    <w:rsid w:val="000A0E1B"/>
    <w:rsid w:val="000B1DB1"/>
    <w:rsid w:val="000C7FCE"/>
    <w:rsid w:val="000D7BB3"/>
    <w:rsid w:val="000E2EE4"/>
    <w:rsid w:val="000F3856"/>
    <w:rsid w:val="001037AF"/>
    <w:rsid w:val="0011306D"/>
    <w:rsid w:val="00120473"/>
    <w:rsid w:val="00120DE1"/>
    <w:rsid w:val="001263E0"/>
    <w:rsid w:val="00136D92"/>
    <w:rsid w:val="001679D0"/>
    <w:rsid w:val="0019308B"/>
    <w:rsid w:val="001A727C"/>
    <w:rsid w:val="00224012"/>
    <w:rsid w:val="002272A2"/>
    <w:rsid w:val="00246B1A"/>
    <w:rsid w:val="00293E02"/>
    <w:rsid w:val="002A4729"/>
    <w:rsid w:val="002A4919"/>
    <w:rsid w:val="002C61DE"/>
    <w:rsid w:val="002D1FEB"/>
    <w:rsid w:val="0030702E"/>
    <w:rsid w:val="00311D0A"/>
    <w:rsid w:val="003215AB"/>
    <w:rsid w:val="00335024"/>
    <w:rsid w:val="00350FD9"/>
    <w:rsid w:val="00357F37"/>
    <w:rsid w:val="00383870"/>
    <w:rsid w:val="003936AC"/>
    <w:rsid w:val="003A6F65"/>
    <w:rsid w:val="003D7EDC"/>
    <w:rsid w:val="00424732"/>
    <w:rsid w:val="00437DF8"/>
    <w:rsid w:val="00454F3A"/>
    <w:rsid w:val="00457F76"/>
    <w:rsid w:val="004A64CD"/>
    <w:rsid w:val="0050556C"/>
    <w:rsid w:val="005321BD"/>
    <w:rsid w:val="00554BA8"/>
    <w:rsid w:val="00584B52"/>
    <w:rsid w:val="005919EB"/>
    <w:rsid w:val="0059500F"/>
    <w:rsid w:val="005A31A9"/>
    <w:rsid w:val="005A3FC4"/>
    <w:rsid w:val="005C06F0"/>
    <w:rsid w:val="005C6A4F"/>
    <w:rsid w:val="005D14B7"/>
    <w:rsid w:val="005E7738"/>
    <w:rsid w:val="005F3AE3"/>
    <w:rsid w:val="00613599"/>
    <w:rsid w:val="006152D9"/>
    <w:rsid w:val="0062004C"/>
    <w:rsid w:val="006403BA"/>
    <w:rsid w:val="00647A24"/>
    <w:rsid w:val="0067747C"/>
    <w:rsid w:val="00694058"/>
    <w:rsid w:val="006D2F0A"/>
    <w:rsid w:val="006D5924"/>
    <w:rsid w:val="006E7228"/>
    <w:rsid w:val="00701300"/>
    <w:rsid w:val="00732DF4"/>
    <w:rsid w:val="00746805"/>
    <w:rsid w:val="00766CC4"/>
    <w:rsid w:val="00774B2B"/>
    <w:rsid w:val="007D1972"/>
    <w:rsid w:val="00825144"/>
    <w:rsid w:val="008337DC"/>
    <w:rsid w:val="00840FBE"/>
    <w:rsid w:val="00887630"/>
    <w:rsid w:val="00895384"/>
    <w:rsid w:val="008A4B60"/>
    <w:rsid w:val="008A7476"/>
    <w:rsid w:val="008D232C"/>
    <w:rsid w:val="008F0880"/>
    <w:rsid w:val="008F13BD"/>
    <w:rsid w:val="00905E36"/>
    <w:rsid w:val="009863F0"/>
    <w:rsid w:val="0098665E"/>
    <w:rsid w:val="0099545F"/>
    <w:rsid w:val="009D5E4A"/>
    <w:rsid w:val="00A20421"/>
    <w:rsid w:val="00A5000C"/>
    <w:rsid w:val="00A73030"/>
    <w:rsid w:val="00A74800"/>
    <w:rsid w:val="00AA0D8E"/>
    <w:rsid w:val="00AA3AD6"/>
    <w:rsid w:val="00AB33E1"/>
    <w:rsid w:val="00AF668E"/>
    <w:rsid w:val="00B12E69"/>
    <w:rsid w:val="00B370B3"/>
    <w:rsid w:val="00B429BA"/>
    <w:rsid w:val="00B52CDF"/>
    <w:rsid w:val="00B610E4"/>
    <w:rsid w:val="00B64BA9"/>
    <w:rsid w:val="00B73730"/>
    <w:rsid w:val="00B9200D"/>
    <w:rsid w:val="00BA50E3"/>
    <w:rsid w:val="00BB04CA"/>
    <w:rsid w:val="00BB4207"/>
    <w:rsid w:val="00BB637F"/>
    <w:rsid w:val="00BC0CA4"/>
    <w:rsid w:val="00BD1803"/>
    <w:rsid w:val="00BD3F0D"/>
    <w:rsid w:val="00BF38A9"/>
    <w:rsid w:val="00C042ED"/>
    <w:rsid w:val="00C10877"/>
    <w:rsid w:val="00C30C4A"/>
    <w:rsid w:val="00C342B9"/>
    <w:rsid w:val="00C60644"/>
    <w:rsid w:val="00C63D57"/>
    <w:rsid w:val="00C65C40"/>
    <w:rsid w:val="00C767FB"/>
    <w:rsid w:val="00C927DF"/>
    <w:rsid w:val="00CB2511"/>
    <w:rsid w:val="00D176E6"/>
    <w:rsid w:val="00D30C48"/>
    <w:rsid w:val="00D32A42"/>
    <w:rsid w:val="00D91986"/>
    <w:rsid w:val="00DC3963"/>
    <w:rsid w:val="00DE2E71"/>
    <w:rsid w:val="00DE2F13"/>
    <w:rsid w:val="00E01CEB"/>
    <w:rsid w:val="00E604C7"/>
    <w:rsid w:val="00E73BA6"/>
    <w:rsid w:val="00E84C64"/>
    <w:rsid w:val="00E8674E"/>
    <w:rsid w:val="00E94299"/>
    <w:rsid w:val="00EB050B"/>
    <w:rsid w:val="00EC229C"/>
    <w:rsid w:val="00EC7C4B"/>
    <w:rsid w:val="00ED0BE0"/>
    <w:rsid w:val="00EE2797"/>
    <w:rsid w:val="00EE34BD"/>
    <w:rsid w:val="00F0347B"/>
    <w:rsid w:val="00F24907"/>
    <w:rsid w:val="00F26B59"/>
    <w:rsid w:val="00F60343"/>
    <w:rsid w:val="00FB4B81"/>
    <w:rsid w:val="00FD2B79"/>
    <w:rsid w:val="00FE3514"/>
    <w:rsid w:val="00FF74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enu v:ext="edit" fillcolor="#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3AE3"/>
    <w:rPr>
      <w:sz w:val="24"/>
      <w:szCs w:val="24"/>
      <w:lang w:eastAsia="ja-JP"/>
    </w:rPr>
  </w:style>
  <w:style w:type="paragraph" w:styleId="Heading2">
    <w:name w:val="heading 2"/>
    <w:basedOn w:val="Normal"/>
    <w:next w:val="Normal"/>
    <w:link w:val="Heading2Char"/>
    <w:qFormat/>
    <w:rsid w:val="00C342B9"/>
    <w:pPr>
      <w:keepNext/>
      <w:jc w:val="both"/>
      <w:outlineLvl w:val="1"/>
    </w:pPr>
    <w:rPr>
      <w:rFonts w:eastAsiaTheme="minorHAnsi"/>
      <w:i/>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uiPriority w:val="34"/>
    <w:qFormat/>
    <w:rsid w:val="009863F0"/>
    <w:pPr>
      <w:ind w:left="720"/>
    </w:pPr>
  </w:style>
  <w:style w:type="character" w:customStyle="1" w:styleId="Heading2Char">
    <w:name w:val="Heading 2 Char"/>
    <w:basedOn w:val="DefaultParagraphFont"/>
    <w:link w:val="Heading2"/>
    <w:rsid w:val="00C342B9"/>
    <w:rPr>
      <w:rFonts w:eastAsiaTheme="minorHAnsi"/>
      <w:i/>
      <w:lang w:eastAsia="zh-CN"/>
    </w:rPr>
  </w:style>
  <w:style w:type="paragraph" w:styleId="Caption">
    <w:name w:val="caption"/>
    <w:basedOn w:val="Normal"/>
    <w:next w:val="Normal"/>
    <w:qFormat/>
    <w:rsid w:val="00C342B9"/>
    <w:pPr>
      <w:spacing w:line="240" w:lineRule="exact"/>
      <w:ind w:firstLine="187"/>
      <w:jc w:val="center"/>
    </w:pPr>
    <w:rPr>
      <w:rFonts w:eastAsiaTheme="minorHAnsi"/>
      <w:b/>
      <w:bCs/>
      <w:sz w:val="20"/>
      <w:szCs w:val="20"/>
      <w:lang w:eastAsia="zh-CN"/>
    </w:rPr>
  </w:style>
</w:styles>
</file>

<file path=word/webSettings.xml><?xml version="1.0" encoding="utf-8"?>
<w:webSettings xmlns:r="http://schemas.openxmlformats.org/officeDocument/2006/relationships" xmlns:w="http://schemas.openxmlformats.org/wordprocessingml/2006/main">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hyperlink" Target="http://mww.mbari.org/oed/OED_Documents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http://mww.mbari.org/oed/OED_Documents3.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E1727A-B171-42C9-B763-20751A29EED0}" type="doc">
      <dgm:prSet loTypeId="urn:microsoft.com/office/officeart/2005/8/layout/hierarchy4" loCatId="list" qsTypeId="urn:microsoft.com/office/officeart/2005/8/quickstyle/3d7" qsCatId="3D" csTypeId="urn:microsoft.com/office/officeart/2005/8/colors/colorful2" csCatId="colorful" phldr="1"/>
      <dgm:spPr/>
      <dgm:t>
        <a:bodyPr/>
        <a:lstStyle/>
        <a:p>
          <a:endParaRPr lang="en-US"/>
        </a:p>
      </dgm:t>
    </dgm:pt>
    <dgm:pt modelId="{DA148782-4EA9-4F11-ACCF-D65B2CAB657F}">
      <dgm:prSet phldrT="[Text]"/>
      <dgm:spPr/>
      <dgm:t>
        <a:bodyPr/>
        <a:lstStyle/>
        <a:p>
          <a:r>
            <a:rPr lang="en-US"/>
            <a:t>DIRAC Web Browser Interface  </a:t>
          </a:r>
        </a:p>
      </dgm:t>
    </dgm:pt>
    <dgm:pt modelId="{BF29F4AB-1F4B-417E-960C-4D8EE4BD90A0}" type="parTrans" cxnId="{A946C06E-1C4E-4A57-A887-5CE647AD4EB5}">
      <dgm:prSet/>
      <dgm:spPr/>
      <dgm:t>
        <a:bodyPr/>
        <a:lstStyle/>
        <a:p>
          <a:endParaRPr lang="en-US"/>
        </a:p>
      </dgm:t>
    </dgm:pt>
    <dgm:pt modelId="{843AED1D-40DE-4ED1-B5B6-210B77B3260C}" type="sibTrans" cxnId="{A946C06E-1C4E-4A57-A887-5CE647AD4EB5}">
      <dgm:prSet/>
      <dgm:spPr/>
      <dgm:t>
        <a:bodyPr/>
        <a:lstStyle/>
        <a:p>
          <a:endParaRPr lang="en-US"/>
        </a:p>
      </dgm:t>
    </dgm:pt>
    <dgm:pt modelId="{938B3127-2A05-40E6-95A4-79B3994DB3D4}">
      <dgm:prSet phldrT="[Text]"/>
      <dgm:spPr/>
      <dgm:t>
        <a:bodyPr/>
        <a:lstStyle/>
        <a:p>
          <a:r>
            <a:rPr lang="en-US"/>
            <a:t>DIRAC Servicing Logic</a:t>
          </a:r>
        </a:p>
      </dgm:t>
    </dgm:pt>
    <dgm:pt modelId="{927959FE-D796-4F64-B1C6-EB3F543EB761}" type="parTrans" cxnId="{2129EC1A-2F39-40EA-ACE7-66C5764CF2DA}">
      <dgm:prSet/>
      <dgm:spPr/>
      <dgm:t>
        <a:bodyPr/>
        <a:lstStyle/>
        <a:p>
          <a:endParaRPr lang="en-US"/>
        </a:p>
      </dgm:t>
    </dgm:pt>
    <dgm:pt modelId="{C69DEB45-E0E4-4EF4-95F4-018CE1C9BF8F}" type="sibTrans" cxnId="{2129EC1A-2F39-40EA-ACE7-66C5764CF2DA}">
      <dgm:prSet/>
      <dgm:spPr/>
      <dgm:t>
        <a:bodyPr/>
        <a:lstStyle/>
        <a:p>
          <a:endParaRPr lang="en-US"/>
        </a:p>
      </dgm:t>
    </dgm:pt>
    <dgm:pt modelId="{38F0665C-CFD3-49C5-AB0D-B0B5D1D000AE}">
      <dgm:prSet phldrT="[Text]"/>
      <dgm:spPr/>
      <dgm:t>
        <a:bodyPr/>
        <a:lstStyle/>
        <a:p>
          <a:r>
            <a:rPr lang="en-US"/>
            <a:t>VARS Annotation Database</a:t>
          </a:r>
        </a:p>
      </dgm:t>
    </dgm:pt>
    <dgm:pt modelId="{838C9CDD-EA2B-47D4-BBAE-C5C390FC79CD}" type="parTrans" cxnId="{4B3E5348-5B4D-4D27-B8A3-B5A8AB951525}">
      <dgm:prSet/>
      <dgm:spPr/>
      <dgm:t>
        <a:bodyPr/>
        <a:lstStyle/>
        <a:p>
          <a:endParaRPr lang="en-US"/>
        </a:p>
      </dgm:t>
    </dgm:pt>
    <dgm:pt modelId="{B230B1A0-284D-48FE-85CC-5FE4275B4D7E}" type="sibTrans" cxnId="{4B3E5348-5B4D-4D27-B8A3-B5A8AB951525}">
      <dgm:prSet/>
      <dgm:spPr/>
      <dgm:t>
        <a:bodyPr/>
        <a:lstStyle/>
        <a:p>
          <a:endParaRPr lang="en-US"/>
        </a:p>
      </dgm:t>
    </dgm:pt>
    <dgm:pt modelId="{FEE4911F-9496-4810-B5BE-14ED2886CA83}">
      <dgm:prSet phldrT="[Text]"/>
      <dgm:spPr/>
      <dgm:t>
        <a:bodyPr/>
        <a:lstStyle/>
        <a:p>
          <a:r>
            <a:rPr lang="en-US"/>
            <a:t>DIRAC Messaging Queue &amp; Cache</a:t>
          </a:r>
        </a:p>
      </dgm:t>
    </dgm:pt>
    <dgm:pt modelId="{5E2A4650-537F-41E0-92A4-CF1307C746E0}" type="parTrans" cxnId="{0612DEB1-06C2-4CD9-A677-7C6F684E5A68}">
      <dgm:prSet/>
      <dgm:spPr/>
      <dgm:t>
        <a:bodyPr/>
        <a:lstStyle/>
        <a:p>
          <a:endParaRPr lang="en-US"/>
        </a:p>
      </dgm:t>
    </dgm:pt>
    <dgm:pt modelId="{48E8DA99-6E45-4D13-ABD6-249DEABB6ED9}" type="sibTrans" cxnId="{0612DEB1-06C2-4CD9-A677-7C6F684E5A68}">
      <dgm:prSet/>
      <dgm:spPr/>
      <dgm:t>
        <a:bodyPr/>
        <a:lstStyle/>
        <a:p>
          <a:endParaRPr lang="en-US"/>
        </a:p>
      </dgm:t>
    </dgm:pt>
    <dgm:pt modelId="{B67DEB7F-A1B9-44B6-80B3-A5CDEA6D2F7E}">
      <dgm:prSet phldrT="[Text]"/>
      <dgm:spPr/>
      <dgm:t>
        <a:bodyPr/>
        <a:lstStyle/>
        <a:p>
          <a:r>
            <a:rPr lang="en-US"/>
            <a:t>Image and Video Database</a:t>
          </a:r>
        </a:p>
      </dgm:t>
    </dgm:pt>
    <dgm:pt modelId="{2F5A1DCF-E13F-4AA6-91C5-0E54A166FE92}" type="parTrans" cxnId="{C9EEB2EE-DFA6-423F-9841-4CDA8178CC7B}">
      <dgm:prSet/>
      <dgm:spPr/>
      <dgm:t>
        <a:bodyPr/>
        <a:lstStyle/>
        <a:p>
          <a:endParaRPr lang="en-US"/>
        </a:p>
      </dgm:t>
    </dgm:pt>
    <dgm:pt modelId="{65739329-A3BB-4453-A38B-0E4C6C57DA2A}" type="sibTrans" cxnId="{C9EEB2EE-DFA6-423F-9841-4CDA8178CC7B}">
      <dgm:prSet/>
      <dgm:spPr/>
      <dgm:t>
        <a:bodyPr/>
        <a:lstStyle/>
        <a:p>
          <a:endParaRPr lang="en-US"/>
        </a:p>
      </dgm:t>
    </dgm:pt>
    <dgm:pt modelId="{19133D70-3E6F-421F-83E9-76175F0EBA8C}">
      <dgm:prSet phldrT="[Text]"/>
      <dgm:spPr/>
      <dgm:t>
        <a:bodyPr/>
        <a:lstStyle/>
        <a:p>
          <a:r>
            <a:rPr lang="en-US"/>
            <a:t>VARS Knowlege Base</a:t>
          </a:r>
        </a:p>
      </dgm:t>
    </dgm:pt>
    <dgm:pt modelId="{B0CAEADF-BED9-44ED-B25C-A15E568B0BC7}" type="parTrans" cxnId="{40EEE456-46BE-45E6-8BD6-7C639F3AA16D}">
      <dgm:prSet/>
      <dgm:spPr/>
      <dgm:t>
        <a:bodyPr/>
        <a:lstStyle/>
        <a:p>
          <a:endParaRPr lang="en-US"/>
        </a:p>
      </dgm:t>
    </dgm:pt>
    <dgm:pt modelId="{48C833D2-9BE8-412B-BD75-5854E54161F9}" type="sibTrans" cxnId="{40EEE456-46BE-45E6-8BD6-7C639F3AA16D}">
      <dgm:prSet/>
      <dgm:spPr/>
      <dgm:t>
        <a:bodyPr/>
        <a:lstStyle/>
        <a:p>
          <a:endParaRPr lang="en-US"/>
        </a:p>
      </dgm:t>
    </dgm:pt>
    <dgm:pt modelId="{2A046AFA-FCD3-43E8-B44C-336F02A471F0}">
      <dgm:prSet phldrT="[Text]"/>
      <dgm:spPr/>
      <dgm:t>
        <a:bodyPr/>
        <a:lstStyle/>
        <a:p>
          <a:r>
            <a:rPr lang="en-US"/>
            <a:t>User Database</a:t>
          </a:r>
        </a:p>
      </dgm:t>
    </dgm:pt>
    <dgm:pt modelId="{D7017BCC-DA09-4C9D-A25D-ABF7DB989B24}" type="parTrans" cxnId="{816ED3C6-6A5D-495B-AB52-4E2EEB846D47}">
      <dgm:prSet/>
      <dgm:spPr/>
      <dgm:t>
        <a:bodyPr/>
        <a:lstStyle/>
        <a:p>
          <a:endParaRPr lang="en-US"/>
        </a:p>
      </dgm:t>
    </dgm:pt>
    <dgm:pt modelId="{790FF11E-45B1-40ED-AEA3-EF6D45564E84}" type="sibTrans" cxnId="{816ED3C6-6A5D-495B-AB52-4E2EEB846D47}">
      <dgm:prSet/>
      <dgm:spPr/>
      <dgm:t>
        <a:bodyPr/>
        <a:lstStyle/>
        <a:p>
          <a:endParaRPr lang="en-US"/>
        </a:p>
      </dgm:t>
    </dgm:pt>
    <dgm:pt modelId="{12170B83-788B-4955-8199-50933F7087C8}" type="pres">
      <dgm:prSet presAssocID="{41E1727A-B171-42C9-B763-20751A29EED0}" presName="Name0" presStyleCnt="0">
        <dgm:presLayoutVars>
          <dgm:chPref val="1"/>
          <dgm:dir/>
          <dgm:animOne val="branch"/>
          <dgm:animLvl val="lvl"/>
          <dgm:resizeHandles/>
        </dgm:presLayoutVars>
      </dgm:prSet>
      <dgm:spPr/>
      <dgm:t>
        <a:bodyPr/>
        <a:lstStyle/>
        <a:p>
          <a:endParaRPr lang="en-US"/>
        </a:p>
      </dgm:t>
    </dgm:pt>
    <dgm:pt modelId="{011864F1-8037-44CE-BD8E-72211B7ACE0B}" type="pres">
      <dgm:prSet presAssocID="{DA148782-4EA9-4F11-ACCF-D65B2CAB657F}" presName="vertOne" presStyleCnt="0"/>
      <dgm:spPr/>
    </dgm:pt>
    <dgm:pt modelId="{5B0071F0-D436-418E-AF7C-B664473D5804}" type="pres">
      <dgm:prSet presAssocID="{DA148782-4EA9-4F11-ACCF-D65B2CAB657F}" presName="txOne" presStyleLbl="node0" presStyleIdx="0" presStyleCnt="1">
        <dgm:presLayoutVars>
          <dgm:chPref val="3"/>
        </dgm:presLayoutVars>
      </dgm:prSet>
      <dgm:spPr/>
      <dgm:t>
        <a:bodyPr/>
        <a:lstStyle/>
        <a:p>
          <a:endParaRPr lang="en-US"/>
        </a:p>
      </dgm:t>
    </dgm:pt>
    <dgm:pt modelId="{8DB749E6-7BF0-4A49-A69D-C155B25375A1}" type="pres">
      <dgm:prSet presAssocID="{DA148782-4EA9-4F11-ACCF-D65B2CAB657F}" presName="parTransOne" presStyleCnt="0"/>
      <dgm:spPr/>
    </dgm:pt>
    <dgm:pt modelId="{52FFADA2-1B99-4821-9DB6-E1751BEBC613}" type="pres">
      <dgm:prSet presAssocID="{DA148782-4EA9-4F11-ACCF-D65B2CAB657F}" presName="horzOne" presStyleCnt="0"/>
      <dgm:spPr/>
    </dgm:pt>
    <dgm:pt modelId="{2C376171-FB06-466F-9E9E-89A4D41148F3}" type="pres">
      <dgm:prSet presAssocID="{938B3127-2A05-40E6-95A4-79B3994DB3D4}" presName="vertTwo" presStyleCnt="0"/>
      <dgm:spPr/>
    </dgm:pt>
    <dgm:pt modelId="{4693FE18-A956-4BED-B776-409E6E996B74}" type="pres">
      <dgm:prSet presAssocID="{938B3127-2A05-40E6-95A4-79B3994DB3D4}" presName="txTwo" presStyleLbl="node2" presStyleIdx="0" presStyleCnt="1">
        <dgm:presLayoutVars>
          <dgm:chPref val="3"/>
        </dgm:presLayoutVars>
      </dgm:prSet>
      <dgm:spPr/>
      <dgm:t>
        <a:bodyPr/>
        <a:lstStyle/>
        <a:p>
          <a:endParaRPr lang="en-US"/>
        </a:p>
      </dgm:t>
    </dgm:pt>
    <dgm:pt modelId="{1FC9059D-C8BC-4E46-AA26-86A92E84EA7E}" type="pres">
      <dgm:prSet presAssocID="{938B3127-2A05-40E6-95A4-79B3994DB3D4}" presName="parTransTwo" presStyleCnt="0"/>
      <dgm:spPr/>
    </dgm:pt>
    <dgm:pt modelId="{2655F780-F25C-493F-B4DE-936F355CC199}" type="pres">
      <dgm:prSet presAssocID="{938B3127-2A05-40E6-95A4-79B3994DB3D4}" presName="horzTwo" presStyleCnt="0"/>
      <dgm:spPr/>
    </dgm:pt>
    <dgm:pt modelId="{5D959A19-EFBC-4B44-AE7C-58597F6CA164}" type="pres">
      <dgm:prSet presAssocID="{FEE4911F-9496-4810-B5BE-14ED2886CA83}" presName="vertThree" presStyleCnt="0"/>
      <dgm:spPr/>
    </dgm:pt>
    <dgm:pt modelId="{BF9F731E-17A7-4847-8BC8-29900929F7FB}" type="pres">
      <dgm:prSet presAssocID="{FEE4911F-9496-4810-B5BE-14ED2886CA83}" presName="txThree" presStyleLbl="node3" presStyleIdx="0" presStyleCnt="1">
        <dgm:presLayoutVars>
          <dgm:chPref val="3"/>
        </dgm:presLayoutVars>
      </dgm:prSet>
      <dgm:spPr/>
      <dgm:t>
        <a:bodyPr/>
        <a:lstStyle/>
        <a:p>
          <a:endParaRPr lang="en-US"/>
        </a:p>
      </dgm:t>
    </dgm:pt>
    <dgm:pt modelId="{CF5F3E3B-2B6C-4640-A602-2DB1ECD584C1}" type="pres">
      <dgm:prSet presAssocID="{FEE4911F-9496-4810-B5BE-14ED2886CA83}" presName="parTransThree" presStyleCnt="0"/>
      <dgm:spPr/>
    </dgm:pt>
    <dgm:pt modelId="{FF2A76E7-626C-447D-BDA3-2DF3C82CB884}" type="pres">
      <dgm:prSet presAssocID="{FEE4911F-9496-4810-B5BE-14ED2886CA83}" presName="horzThree" presStyleCnt="0"/>
      <dgm:spPr/>
    </dgm:pt>
    <dgm:pt modelId="{AC6FCDF6-1731-4F45-9EBF-A29D512F6766}" type="pres">
      <dgm:prSet presAssocID="{B67DEB7F-A1B9-44B6-80B3-A5CDEA6D2F7E}" presName="vertFour" presStyleCnt="0">
        <dgm:presLayoutVars>
          <dgm:chPref val="3"/>
        </dgm:presLayoutVars>
      </dgm:prSet>
      <dgm:spPr/>
    </dgm:pt>
    <dgm:pt modelId="{1F007CBF-64AB-421A-BB1F-7B521CA2E75D}" type="pres">
      <dgm:prSet presAssocID="{B67DEB7F-A1B9-44B6-80B3-A5CDEA6D2F7E}" presName="txFour" presStyleLbl="node4" presStyleIdx="0" presStyleCnt="4">
        <dgm:presLayoutVars>
          <dgm:chPref val="3"/>
        </dgm:presLayoutVars>
      </dgm:prSet>
      <dgm:spPr/>
      <dgm:t>
        <a:bodyPr/>
        <a:lstStyle/>
        <a:p>
          <a:endParaRPr lang="en-US"/>
        </a:p>
      </dgm:t>
    </dgm:pt>
    <dgm:pt modelId="{91F98B95-F893-4FD7-8916-AD7B923CEFFD}" type="pres">
      <dgm:prSet presAssocID="{B67DEB7F-A1B9-44B6-80B3-A5CDEA6D2F7E}" presName="horzFour" presStyleCnt="0"/>
      <dgm:spPr/>
    </dgm:pt>
    <dgm:pt modelId="{77B75A80-9DCA-4EBC-9FB5-BB880E3E419A}" type="pres">
      <dgm:prSet presAssocID="{65739329-A3BB-4453-A38B-0E4C6C57DA2A}" presName="sibSpaceFour" presStyleCnt="0"/>
      <dgm:spPr/>
    </dgm:pt>
    <dgm:pt modelId="{01B3342C-2156-45EE-98F6-D48F7C9C6ACF}" type="pres">
      <dgm:prSet presAssocID="{19133D70-3E6F-421F-83E9-76175F0EBA8C}" presName="vertFour" presStyleCnt="0">
        <dgm:presLayoutVars>
          <dgm:chPref val="3"/>
        </dgm:presLayoutVars>
      </dgm:prSet>
      <dgm:spPr/>
    </dgm:pt>
    <dgm:pt modelId="{12EE2913-E1AE-476D-A68D-D85A3094EE41}" type="pres">
      <dgm:prSet presAssocID="{19133D70-3E6F-421F-83E9-76175F0EBA8C}" presName="txFour" presStyleLbl="node4" presStyleIdx="1" presStyleCnt="4">
        <dgm:presLayoutVars>
          <dgm:chPref val="3"/>
        </dgm:presLayoutVars>
      </dgm:prSet>
      <dgm:spPr/>
      <dgm:t>
        <a:bodyPr/>
        <a:lstStyle/>
        <a:p>
          <a:endParaRPr lang="en-US"/>
        </a:p>
      </dgm:t>
    </dgm:pt>
    <dgm:pt modelId="{84AD9F9A-BAAF-4F32-B462-BD70B6743485}" type="pres">
      <dgm:prSet presAssocID="{19133D70-3E6F-421F-83E9-76175F0EBA8C}" presName="horzFour" presStyleCnt="0"/>
      <dgm:spPr/>
    </dgm:pt>
    <dgm:pt modelId="{2E263DBD-17EA-4ECE-9EA8-1A5E3F4E95E7}" type="pres">
      <dgm:prSet presAssocID="{48C833D2-9BE8-412B-BD75-5854E54161F9}" presName="sibSpaceFour" presStyleCnt="0"/>
      <dgm:spPr/>
    </dgm:pt>
    <dgm:pt modelId="{912511AC-F80A-4383-9A59-66E2D99103F4}" type="pres">
      <dgm:prSet presAssocID="{38F0665C-CFD3-49C5-AB0D-B0B5D1D000AE}" presName="vertFour" presStyleCnt="0">
        <dgm:presLayoutVars>
          <dgm:chPref val="3"/>
        </dgm:presLayoutVars>
      </dgm:prSet>
      <dgm:spPr/>
    </dgm:pt>
    <dgm:pt modelId="{71B49649-99CF-4FA6-82FC-93F857D883AC}" type="pres">
      <dgm:prSet presAssocID="{38F0665C-CFD3-49C5-AB0D-B0B5D1D000AE}" presName="txFour" presStyleLbl="node4" presStyleIdx="2" presStyleCnt="4">
        <dgm:presLayoutVars>
          <dgm:chPref val="3"/>
        </dgm:presLayoutVars>
      </dgm:prSet>
      <dgm:spPr/>
      <dgm:t>
        <a:bodyPr/>
        <a:lstStyle/>
        <a:p>
          <a:endParaRPr lang="en-US"/>
        </a:p>
      </dgm:t>
    </dgm:pt>
    <dgm:pt modelId="{5050C491-9273-4A80-9A59-513EDA89B390}" type="pres">
      <dgm:prSet presAssocID="{38F0665C-CFD3-49C5-AB0D-B0B5D1D000AE}" presName="horzFour" presStyleCnt="0"/>
      <dgm:spPr/>
    </dgm:pt>
    <dgm:pt modelId="{547ADEE9-5D48-41F6-945E-B508461B8F21}" type="pres">
      <dgm:prSet presAssocID="{B230B1A0-284D-48FE-85CC-5FE4275B4D7E}" presName="sibSpaceFour" presStyleCnt="0"/>
      <dgm:spPr/>
    </dgm:pt>
    <dgm:pt modelId="{43D0ADED-F7AD-4BE4-A1A4-8616D78766FA}" type="pres">
      <dgm:prSet presAssocID="{2A046AFA-FCD3-43E8-B44C-336F02A471F0}" presName="vertFour" presStyleCnt="0">
        <dgm:presLayoutVars>
          <dgm:chPref val="3"/>
        </dgm:presLayoutVars>
      </dgm:prSet>
      <dgm:spPr/>
    </dgm:pt>
    <dgm:pt modelId="{706BD0BE-EB5C-414B-BC21-5691615F32BF}" type="pres">
      <dgm:prSet presAssocID="{2A046AFA-FCD3-43E8-B44C-336F02A471F0}" presName="txFour" presStyleLbl="node4" presStyleIdx="3" presStyleCnt="4">
        <dgm:presLayoutVars>
          <dgm:chPref val="3"/>
        </dgm:presLayoutVars>
      </dgm:prSet>
      <dgm:spPr/>
      <dgm:t>
        <a:bodyPr/>
        <a:lstStyle/>
        <a:p>
          <a:endParaRPr lang="en-US"/>
        </a:p>
      </dgm:t>
    </dgm:pt>
    <dgm:pt modelId="{09AEE59A-2FFE-4C44-A91E-A1B332C01409}" type="pres">
      <dgm:prSet presAssocID="{2A046AFA-FCD3-43E8-B44C-336F02A471F0}" presName="horzFour" presStyleCnt="0"/>
      <dgm:spPr/>
    </dgm:pt>
  </dgm:ptLst>
  <dgm:cxnLst>
    <dgm:cxn modelId="{2129EC1A-2F39-40EA-ACE7-66C5764CF2DA}" srcId="{DA148782-4EA9-4F11-ACCF-D65B2CAB657F}" destId="{938B3127-2A05-40E6-95A4-79B3994DB3D4}" srcOrd="0" destOrd="0" parTransId="{927959FE-D796-4F64-B1C6-EB3F543EB761}" sibTransId="{C69DEB45-E0E4-4EF4-95F4-018CE1C9BF8F}"/>
    <dgm:cxn modelId="{4EA67490-E1C7-47A3-9DE2-DD27DD6080E9}" type="presOf" srcId="{38F0665C-CFD3-49C5-AB0D-B0B5D1D000AE}" destId="{71B49649-99CF-4FA6-82FC-93F857D883AC}" srcOrd="0" destOrd="0" presId="urn:microsoft.com/office/officeart/2005/8/layout/hierarchy4"/>
    <dgm:cxn modelId="{C9EEB2EE-DFA6-423F-9841-4CDA8178CC7B}" srcId="{FEE4911F-9496-4810-B5BE-14ED2886CA83}" destId="{B67DEB7F-A1B9-44B6-80B3-A5CDEA6D2F7E}" srcOrd="0" destOrd="0" parTransId="{2F5A1DCF-E13F-4AA6-91C5-0E54A166FE92}" sibTransId="{65739329-A3BB-4453-A38B-0E4C6C57DA2A}"/>
    <dgm:cxn modelId="{F2C45DA4-854A-4F75-8D39-8F121CEDA92E}" type="presOf" srcId="{41E1727A-B171-42C9-B763-20751A29EED0}" destId="{12170B83-788B-4955-8199-50933F7087C8}" srcOrd="0" destOrd="0" presId="urn:microsoft.com/office/officeart/2005/8/layout/hierarchy4"/>
    <dgm:cxn modelId="{40EEE456-46BE-45E6-8BD6-7C639F3AA16D}" srcId="{FEE4911F-9496-4810-B5BE-14ED2886CA83}" destId="{19133D70-3E6F-421F-83E9-76175F0EBA8C}" srcOrd="1" destOrd="0" parTransId="{B0CAEADF-BED9-44ED-B25C-A15E568B0BC7}" sibTransId="{48C833D2-9BE8-412B-BD75-5854E54161F9}"/>
    <dgm:cxn modelId="{A946C06E-1C4E-4A57-A887-5CE647AD4EB5}" srcId="{41E1727A-B171-42C9-B763-20751A29EED0}" destId="{DA148782-4EA9-4F11-ACCF-D65B2CAB657F}" srcOrd="0" destOrd="0" parTransId="{BF29F4AB-1F4B-417E-960C-4D8EE4BD90A0}" sibTransId="{843AED1D-40DE-4ED1-B5B6-210B77B3260C}"/>
    <dgm:cxn modelId="{C7FEC3E3-E0BE-4571-A508-55F3F004ACC6}" type="presOf" srcId="{19133D70-3E6F-421F-83E9-76175F0EBA8C}" destId="{12EE2913-E1AE-476D-A68D-D85A3094EE41}" srcOrd="0" destOrd="0" presId="urn:microsoft.com/office/officeart/2005/8/layout/hierarchy4"/>
    <dgm:cxn modelId="{561B9144-31B7-4BD8-9132-17CBFA788056}" type="presOf" srcId="{DA148782-4EA9-4F11-ACCF-D65B2CAB657F}" destId="{5B0071F0-D436-418E-AF7C-B664473D5804}" srcOrd="0" destOrd="0" presId="urn:microsoft.com/office/officeart/2005/8/layout/hierarchy4"/>
    <dgm:cxn modelId="{DAC36D30-4B3B-4DEF-B4B2-B98FF379C3D2}" type="presOf" srcId="{B67DEB7F-A1B9-44B6-80B3-A5CDEA6D2F7E}" destId="{1F007CBF-64AB-421A-BB1F-7B521CA2E75D}" srcOrd="0" destOrd="0" presId="urn:microsoft.com/office/officeart/2005/8/layout/hierarchy4"/>
    <dgm:cxn modelId="{4B3E5348-5B4D-4D27-B8A3-B5A8AB951525}" srcId="{FEE4911F-9496-4810-B5BE-14ED2886CA83}" destId="{38F0665C-CFD3-49C5-AB0D-B0B5D1D000AE}" srcOrd="2" destOrd="0" parTransId="{838C9CDD-EA2B-47D4-BBAE-C5C390FC79CD}" sibTransId="{B230B1A0-284D-48FE-85CC-5FE4275B4D7E}"/>
    <dgm:cxn modelId="{A0649F3A-9B22-49FD-A303-802F3F5D7D34}" type="presOf" srcId="{938B3127-2A05-40E6-95A4-79B3994DB3D4}" destId="{4693FE18-A956-4BED-B776-409E6E996B74}" srcOrd="0" destOrd="0" presId="urn:microsoft.com/office/officeart/2005/8/layout/hierarchy4"/>
    <dgm:cxn modelId="{0612DEB1-06C2-4CD9-A677-7C6F684E5A68}" srcId="{938B3127-2A05-40E6-95A4-79B3994DB3D4}" destId="{FEE4911F-9496-4810-B5BE-14ED2886CA83}" srcOrd="0" destOrd="0" parTransId="{5E2A4650-537F-41E0-92A4-CF1307C746E0}" sibTransId="{48E8DA99-6E45-4D13-ABD6-249DEABB6ED9}"/>
    <dgm:cxn modelId="{A7AA0EB9-A4E1-4CE7-95CB-C2276229EA63}" type="presOf" srcId="{2A046AFA-FCD3-43E8-B44C-336F02A471F0}" destId="{706BD0BE-EB5C-414B-BC21-5691615F32BF}" srcOrd="0" destOrd="0" presId="urn:microsoft.com/office/officeart/2005/8/layout/hierarchy4"/>
    <dgm:cxn modelId="{816ED3C6-6A5D-495B-AB52-4E2EEB846D47}" srcId="{FEE4911F-9496-4810-B5BE-14ED2886CA83}" destId="{2A046AFA-FCD3-43E8-B44C-336F02A471F0}" srcOrd="3" destOrd="0" parTransId="{D7017BCC-DA09-4C9D-A25D-ABF7DB989B24}" sibTransId="{790FF11E-45B1-40ED-AEA3-EF6D45564E84}"/>
    <dgm:cxn modelId="{F9DDCFB0-DB4E-4AE7-A017-8CC225FEECE8}" type="presOf" srcId="{FEE4911F-9496-4810-B5BE-14ED2886CA83}" destId="{BF9F731E-17A7-4847-8BC8-29900929F7FB}" srcOrd="0" destOrd="0" presId="urn:microsoft.com/office/officeart/2005/8/layout/hierarchy4"/>
    <dgm:cxn modelId="{6D12883D-69C6-4681-A45D-0EBCAECCF725}" type="presParOf" srcId="{12170B83-788B-4955-8199-50933F7087C8}" destId="{011864F1-8037-44CE-BD8E-72211B7ACE0B}" srcOrd="0" destOrd="0" presId="urn:microsoft.com/office/officeart/2005/8/layout/hierarchy4"/>
    <dgm:cxn modelId="{964647EE-7E2C-40B3-A816-7ABC300AA2D2}" type="presParOf" srcId="{011864F1-8037-44CE-BD8E-72211B7ACE0B}" destId="{5B0071F0-D436-418E-AF7C-B664473D5804}" srcOrd="0" destOrd="0" presId="urn:microsoft.com/office/officeart/2005/8/layout/hierarchy4"/>
    <dgm:cxn modelId="{859417F3-1BB1-44F6-946D-191A44B7A8B0}" type="presParOf" srcId="{011864F1-8037-44CE-BD8E-72211B7ACE0B}" destId="{8DB749E6-7BF0-4A49-A69D-C155B25375A1}" srcOrd="1" destOrd="0" presId="urn:microsoft.com/office/officeart/2005/8/layout/hierarchy4"/>
    <dgm:cxn modelId="{0421F932-996D-4C3C-B5CF-8EC12C055B39}" type="presParOf" srcId="{011864F1-8037-44CE-BD8E-72211B7ACE0B}" destId="{52FFADA2-1B99-4821-9DB6-E1751BEBC613}" srcOrd="2" destOrd="0" presId="urn:microsoft.com/office/officeart/2005/8/layout/hierarchy4"/>
    <dgm:cxn modelId="{1DEB0C82-3717-4142-9F5C-C41D6CD1DE30}" type="presParOf" srcId="{52FFADA2-1B99-4821-9DB6-E1751BEBC613}" destId="{2C376171-FB06-466F-9E9E-89A4D41148F3}" srcOrd="0" destOrd="0" presId="urn:microsoft.com/office/officeart/2005/8/layout/hierarchy4"/>
    <dgm:cxn modelId="{E534E8A4-EB68-43B1-B4C2-C1C5A99F71A0}" type="presParOf" srcId="{2C376171-FB06-466F-9E9E-89A4D41148F3}" destId="{4693FE18-A956-4BED-B776-409E6E996B74}" srcOrd="0" destOrd="0" presId="urn:microsoft.com/office/officeart/2005/8/layout/hierarchy4"/>
    <dgm:cxn modelId="{8EB51942-AB5E-44F1-A7DA-25759249286F}" type="presParOf" srcId="{2C376171-FB06-466F-9E9E-89A4D41148F3}" destId="{1FC9059D-C8BC-4E46-AA26-86A92E84EA7E}" srcOrd="1" destOrd="0" presId="urn:microsoft.com/office/officeart/2005/8/layout/hierarchy4"/>
    <dgm:cxn modelId="{CFA50795-ECE2-40A5-8ED7-F6ED15EA9FF4}" type="presParOf" srcId="{2C376171-FB06-466F-9E9E-89A4D41148F3}" destId="{2655F780-F25C-493F-B4DE-936F355CC199}" srcOrd="2" destOrd="0" presId="urn:microsoft.com/office/officeart/2005/8/layout/hierarchy4"/>
    <dgm:cxn modelId="{1FCEE444-FB6A-413E-AC7C-DAA7F7D58D45}" type="presParOf" srcId="{2655F780-F25C-493F-B4DE-936F355CC199}" destId="{5D959A19-EFBC-4B44-AE7C-58597F6CA164}" srcOrd="0" destOrd="0" presId="urn:microsoft.com/office/officeart/2005/8/layout/hierarchy4"/>
    <dgm:cxn modelId="{6AAAD2CC-0D70-46AC-AA29-BEAAD073E090}" type="presParOf" srcId="{5D959A19-EFBC-4B44-AE7C-58597F6CA164}" destId="{BF9F731E-17A7-4847-8BC8-29900929F7FB}" srcOrd="0" destOrd="0" presId="urn:microsoft.com/office/officeart/2005/8/layout/hierarchy4"/>
    <dgm:cxn modelId="{170CE246-BE18-4B50-80BD-AA86A5CC4B03}" type="presParOf" srcId="{5D959A19-EFBC-4B44-AE7C-58597F6CA164}" destId="{CF5F3E3B-2B6C-4640-A602-2DB1ECD584C1}" srcOrd="1" destOrd="0" presId="urn:microsoft.com/office/officeart/2005/8/layout/hierarchy4"/>
    <dgm:cxn modelId="{0D022CC8-9B70-4EAE-AF02-326AAD00851E}" type="presParOf" srcId="{5D959A19-EFBC-4B44-AE7C-58597F6CA164}" destId="{FF2A76E7-626C-447D-BDA3-2DF3C82CB884}" srcOrd="2" destOrd="0" presId="urn:microsoft.com/office/officeart/2005/8/layout/hierarchy4"/>
    <dgm:cxn modelId="{B8C17223-71F1-4D2E-A8CF-BFDFBB88807D}" type="presParOf" srcId="{FF2A76E7-626C-447D-BDA3-2DF3C82CB884}" destId="{AC6FCDF6-1731-4F45-9EBF-A29D512F6766}" srcOrd="0" destOrd="0" presId="urn:microsoft.com/office/officeart/2005/8/layout/hierarchy4"/>
    <dgm:cxn modelId="{8C536FCD-F8EA-49DE-94EF-4775600FCB70}" type="presParOf" srcId="{AC6FCDF6-1731-4F45-9EBF-A29D512F6766}" destId="{1F007CBF-64AB-421A-BB1F-7B521CA2E75D}" srcOrd="0" destOrd="0" presId="urn:microsoft.com/office/officeart/2005/8/layout/hierarchy4"/>
    <dgm:cxn modelId="{C323E717-94AB-4DA0-A578-765A5CE48858}" type="presParOf" srcId="{AC6FCDF6-1731-4F45-9EBF-A29D512F6766}" destId="{91F98B95-F893-4FD7-8916-AD7B923CEFFD}" srcOrd="1" destOrd="0" presId="urn:microsoft.com/office/officeart/2005/8/layout/hierarchy4"/>
    <dgm:cxn modelId="{05B758A8-DDED-448F-8F34-9D866E3A124D}" type="presParOf" srcId="{FF2A76E7-626C-447D-BDA3-2DF3C82CB884}" destId="{77B75A80-9DCA-4EBC-9FB5-BB880E3E419A}" srcOrd="1" destOrd="0" presId="urn:microsoft.com/office/officeart/2005/8/layout/hierarchy4"/>
    <dgm:cxn modelId="{73C17D14-52A8-40ED-8118-ED183ED5C47A}" type="presParOf" srcId="{FF2A76E7-626C-447D-BDA3-2DF3C82CB884}" destId="{01B3342C-2156-45EE-98F6-D48F7C9C6ACF}" srcOrd="2" destOrd="0" presId="urn:microsoft.com/office/officeart/2005/8/layout/hierarchy4"/>
    <dgm:cxn modelId="{395DC417-26F8-4B68-B0F9-A30829237C87}" type="presParOf" srcId="{01B3342C-2156-45EE-98F6-D48F7C9C6ACF}" destId="{12EE2913-E1AE-476D-A68D-D85A3094EE41}" srcOrd="0" destOrd="0" presId="urn:microsoft.com/office/officeart/2005/8/layout/hierarchy4"/>
    <dgm:cxn modelId="{8BD6CE2C-0848-4D09-B47C-E3A49F23D5B8}" type="presParOf" srcId="{01B3342C-2156-45EE-98F6-D48F7C9C6ACF}" destId="{84AD9F9A-BAAF-4F32-B462-BD70B6743485}" srcOrd="1" destOrd="0" presId="urn:microsoft.com/office/officeart/2005/8/layout/hierarchy4"/>
    <dgm:cxn modelId="{1EAF782E-98E2-465C-8D6F-B1A0004EC373}" type="presParOf" srcId="{FF2A76E7-626C-447D-BDA3-2DF3C82CB884}" destId="{2E263DBD-17EA-4ECE-9EA8-1A5E3F4E95E7}" srcOrd="3" destOrd="0" presId="urn:microsoft.com/office/officeart/2005/8/layout/hierarchy4"/>
    <dgm:cxn modelId="{B6674EE5-0668-4C77-A7B5-782E42E999DB}" type="presParOf" srcId="{FF2A76E7-626C-447D-BDA3-2DF3C82CB884}" destId="{912511AC-F80A-4383-9A59-66E2D99103F4}" srcOrd="4" destOrd="0" presId="urn:microsoft.com/office/officeart/2005/8/layout/hierarchy4"/>
    <dgm:cxn modelId="{1B6C7D62-10BC-4BFF-956B-AE9454E796AE}" type="presParOf" srcId="{912511AC-F80A-4383-9A59-66E2D99103F4}" destId="{71B49649-99CF-4FA6-82FC-93F857D883AC}" srcOrd="0" destOrd="0" presId="urn:microsoft.com/office/officeart/2005/8/layout/hierarchy4"/>
    <dgm:cxn modelId="{BCCC2DE2-F8D4-42B0-962A-61F183AAC01E}" type="presParOf" srcId="{912511AC-F80A-4383-9A59-66E2D99103F4}" destId="{5050C491-9273-4A80-9A59-513EDA89B390}" srcOrd="1" destOrd="0" presId="urn:microsoft.com/office/officeart/2005/8/layout/hierarchy4"/>
    <dgm:cxn modelId="{C719A641-A50D-46BB-BB9D-C100475A7D90}" type="presParOf" srcId="{FF2A76E7-626C-447D-BDA3-2DF3C82CB884}" destId="{547ADEE9-5D48-41F6-945E-B508461B8F21}" srcOrd="5" destOrd="0" presId="urn:microsoft.com/office/officeart/2005/8/layout/hierarchy4"/>
    <dgm:cxn modelId="{EB889563-4D19-475C-8AE9-8D7278DD3594}" type="presParOf" srcId="{FF2A76E7-626C-447D-BDA3-2DF3C82CB884}" destId="{43D0ADED-F7AD-4BE4-A1A4-8616D78766FA}" srcOrd="6" destOrd="0" presId="urn:microsoft.com/office/officeart/2005/8/layout/hierarchy4"/>
    <dgm:cxn modelId="{89333FB4-E669-46BD-97FE-0576239CFCD5}" type="presParOf" srcId="{43D0ADED-F7AD-4BE4-A1A4-8616D78766FA}" destId="{706BD0BE-EB5C-414B-BC21-5691615F32BF}" srcOrd="0" destOrd="0" presId="urn:microsoft.com/office/officeart/2005/8/layout/hierarchy4"/>
    <dgm:cxn modelId="{81F9CF5F-C953-4D4F-BEAF-EA5B1AF1F9AA}" type="presParOf" srcId="{43D0ADED-F7AD-4BE4-A1A4-8616D78766FA}" destId="{09AEE59A-2FFE-4C44-A91E-A1B332C01409}" srcOrd="1" destOrd="0" presId="urn:microsoft.com/office/officeart/2005/8/layout/hierarchy4"/>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B0071F0-D436-418E-AF7C-B664473D5804}">
      <dsp:nvSpPr>
        <dsp:cNvPr id="0" name=""/>
        <dsp:cNvSpPr/>
      </dsp:nvSpPr>
      <dsp:spPr>
        <a:xfrm>
          <a:off x="332" y="375"/>
          <a:ext cx="5485735" cy="746187"/>
        </a:xfrm>
        <a:prstGeom prst="roundRect">
          <a:avLst>
            <a:gd name="adj" fmla="val 10000"/>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Web Browser Interface  </a:t>
          </a:r>
        </a:p>
      </dsp:txBody>
      <dsp:txXfrm>
        <a:off x="332" y="375"/>
        <a:ext cx="5485735" cy="746187"/>
      </dsp:txXfrm>
    </dsp:sp>
    <dsp:sp modelId="{4693FE18-A956-4BED-B776-409E6E996B74}">
      <dsp:nvSpPr>
        <dsp:cNvPr id="0" name=""/>
        <dsp:cNvSpPr/>
      </dsp:nvSpPr>
      <dsp:spPr>
        <a:xfrm>
          <a:off x="332" y="818196"/>
          <a:ext cx="5485735" cy="746187"/>
        </a:xfrm>
        <a:prstGeom prst="roundRect">
          <a:avLst>
            <a:gd name="adj" fmla="val 10000"/>
          </a:avLst>
        </a:prstGeom>
        <a:solidFill>
          <a:schemeClr val="accent3">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Servicing Logic</a:t>
          </a:r>
        </a:p>
      </dsp:txBody>
      <dsp:txXfrm>
        <a:off x="332" y="818196"/>
        <a:ext cx="5485735" cy="746187"/>
      </dsp:txXfrm>
    </dsp:sp>
    <dsp:sp modelId="{BF9F731E-17A7-4847-8BC8-29900929F7FB}">
      <dsp:nvSpPr>
        <dsp:cNvPr id="0" name=""/>
        <dsp:cNvSpPr/>
      </dsp:nvSpPr>
      <dsp:spPr>
        <a:xfrm>
          <a:off x="332" y="1636016"/>
          <a:ext cx="5485735" cy="746187"/>
        </a:xfrm>
        <a:prstGeom prst="roundRect">
          <a:avLst>
            <a:gd name="adj" fmla="val 10000"/>
          </a:avLst>
        </a:prstGeom>
        <a:solidFill>
          <a:schemeClr val="accent4">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en-US" sz="3000" kern="1200"/>
            <a:t>DIRAC Messaging Queue &amp; Cache</a:t>
          </a:r>
        </a:p>
      </dsp:txBody>
      <dsp:txXfrm>
        <a:off x="332" y="1636016"/>
        <a:ext cx="5485735" cy="746187"/>
      </dsp:txXfrm>
    </dsp:sp>
    <dsp:sp modelId="{1F007CBF-64AB-421A-BB1F-7B521CA2E75D}">
      <dsp:nvSpPr>
        <dsp:cNvPr id="0" name=""/>
        <dsp:cNvSpPr/>
      </dsp:nvSpPr>
      <dsp:spPr>
        <a:xfrm>
          <a:off x="332"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Image and Video Database</a:t>
          </a:r>
        </a:p>
      </dsp:txBody>
      <dsp:txXfrm>
        <a:off x="332" y="2453837"/>
        <a:ext cx="1350168" cy="746187"/>
      </dsp:txXfrm>
    </dsp:sp>
    <dsp:sp modelId="{12EE2913-E1AE-476D-A68D-D85A3094EE41}">
      <dsp:nvSpPr>
        <dsp:cNvPr id="0" name=""/>
        <dsp:cNvSpPr/>
      </dsp:nvSpPr>
      <dsp:spPr>
        <a:xfrm>
          <a:off x="1378854"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Knowlege Base</a:t>
          </a:r>
        </a:p>
      </dsp:txBody>
      <dsp:txXfrm>
        <a:off x="1378854" y="2453837"/>
        <a:ext cx="1350168" cy="746187"/>
      </dsp:txXfrm>
    </dsp:sp>
    <dsp:sp modelId="{71B49649-99CF-4FA6-82FC-93F857D883AC}">
      <dsp:nvSpPr>
        <dsp:cNvPr id="0" name=""/>
        <dsp:cNvSpPr/>
      </dsp:nvSpPr>
      <dsp:spPr>
        <a:xfrm>
          <a:off x="2757376"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Annotation Database</a:t>
          </a:r>
        </a:p>
      </dsp:txBody>
      <dsp:txXfrm>
        <a:off x="2757376" y="2453837"/>
        <a:ext cx="1350168" cy="746187"/>
      </dsp:txXfrm>
    </dsp:sp>
    <dsp:sp modelId="{706BD0BE-EB5C-414B-BC21-5691615F32BF}">
      <dsp:nvSpPr>
        <dsp:cNvPr id="0" name=""/>
        <dsp:cNvSpPr/>
      </dsp:nvSpPr>
      <dsp:spPr>
        <a:xfrm>
          <a:off x="4135899"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User Database</a:t>
          </a:r>
        </a:p>
      </dsp:txBody>
      <dsp:txXfrm>
        <a:off x="4135899" y="2453837"/>
        <a:ext cx="1350168" cy="74618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69002-ECCC-4B17-9BBD-52167794D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37</TotalTime>
  <Pages>11</Pages>
  <Words>2234</Words>
  <Characters>12824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15028</CharactersWithSpaces>
  <SharedDoc>false</SharedDoc>
  <HLinks>
    <vt:vector size="12" baseType="variant">
      <vt:variant>
        <vt:i4>589921</vt:i4>
      </vt:variant>
      <vt:variant>
        <vt:i4>69</vt:i4>
      </vt:variant>
      <vt:variant>
        <vt:i4>0</vt:i4>
      </vt:variant>
      <vt:variant>
        <vt:i4>5</vt:i4>
      </vt:variant>
      <vt:variant>
        <vt:lpwstr>http://mww.mbari.org/oed/OED_Documents3.htm</vt:lpwstr>
      </vt:variant>
      <vt:variant>
        <vt:lpwstr>Packard</vt:lpwstr>
      </vt:variant>
      <vt:variant>
        <vt:i4>589921</vt:i4>
      </vt:variant>
      <vt:variant>
        <vt:i4>33</vt:i4>
      </vt:variant>
      <vt:variant>
        <vt:i4>0</vt:i4>
      </vt:variant>
      <vt:variant>
        <vt:i4>5</vt:i4>
      </vt:variant>
      <vt:variant>
        <vt:lpwstr>http://mww.mbari.org/oed/OED_Documents3.htm</vt:lpwstr>
      </vt:variant>
      <vt:variant>
        <vt:lpwstr>Packard</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James G. Bellingham</cp:lastModifiedBy>
  <cp:revision>3</cp:revision>
  <cp:lastPrinted>2011-01-13T17:45:00Z</cp:lastPrinted>
  <dcterms:created xsi:type="dcterms:W3CDTF">2011-07-25T22:09:00Z</dcterms:created>
  <dcterms:modified xsi:type="dcterms:W3CDTF">2011-07-25T22:46:00Z</dcterms:modified>
</cp:coreProperties>
</file>