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C77E0F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185035"/>
                  <wp:effectExtent l="0" t="0" r="0" b="5715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185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C77E0F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Gateway Node Aluminum Cap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C77E0F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Thursday, November 13, 2014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Farley Shane</w:t>
                  </w:r>
                </w:p>
                <w:p w:rsidR="00B77317" w:rsidRPr="00CD1539" w:rsidRDefault="00C77E0F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Gateway Node Thermal Conductivity</w:t>
                  </w:r>
                </w:p>
                <w:p w:rsidR="00B77317" w:rsidRPr="006A441F" w:rsidRDefault="00C77E0F" w:rsidP="00C77E0F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Thermal(Steady state)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C77E0F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C77E0F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03653785" w:history="1">
                        <w:r w:rsidR="00C77E0F" w:rsidRPr="00E568CF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C77E0F">
                          <w:rPr>
                            <w:noProof/>
                            <w:webHidden/>
                          </w:rPr>
                          <w:tab/>
                        </w:r>
                        <w:r w:rsidR="00C77E0F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C77E0F">
                          <w:rPr>
                            <w:noProof/>
                            <w:webHidden/>
                          </w:rPr>
                          <w:instrText xml:space="preserve"> PAGEREF _Toc403653785 \h </w:instrText>
                        </w:r>
                        <w:r w:rsidR="00C77E0F">
                          <w:rPr>
                            <w:noProof/>
                            <w:webHidden/>
                          </w:rPr>
                        </w:r>
                        <w:r w:rsidR="00C77E0F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C77E0F">
                          <w:rPr>
                            <w:noProof/>
                            <w:webHidden/>
                          </w:rPr>
                          <w:t>1</w:t>
                        </w:r>
                        <w:r w:rsidR="00C77E0F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77E0F" w:rsidRDefault="00C77E0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03653786" w:history="1">
                        <w:r w:rsidRPr="00E568CF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_Toc403653786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77E0F" w:rsidRDefault="00C77E0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03653787" w:history="1">
                        <w:r w:rsidRPr="00E568CF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_Toc403653787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77E0F" w:rsidRDefault="00C77E0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03653788" w:history="1">
                        <w:r w:rsidRPr="00E568CF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_Toc403653788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77E0F" w:rsidRDefault="00C77E0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03653789" w:history="1">
                        <w:r w:rsidRPr="00E568CF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_Toc403653789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77E0F" w:rsidRDefault="00C77E0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03653790" w:history="1">
                        <w:r w:rsidRPr="00E568CF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_Toc403653790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77E0F" w:rsidRDefault="00C77E0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03653791" w:history="1">
                        <w:r w:rsidRPr="00E568CF">
                          <w:rPr>
                            <w:rStyle w:val="Hyperlink"/>
                            <w:noProof/>
                          </w:rPr>
                          <w:t>Thermal Loads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_Toc403653791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77E0F" w:rsidRDefault="00C77E0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03653792" w:history="1">
                        <w:r w:rsidRPr="00E568CF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_Toc403653792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77E0F" w:rsidRDefault="00C77E0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03653793" w:history="1">
                        <w:r w:rsidRPr="00E568CF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_Toc403653793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77E0F" w:rsidRDefault="00C77E0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03653794" w:history="1">
                        <w:r w:rsidRPr="00E568CF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_Toc403653794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77E0F" w:rsidRDefault="00C77E0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03653795" w:history="1">
                        <w:r w:rsidRPr="00E568CF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_Toc403653795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C77E0F" w:rsidRDefault="00C77E0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03653796" w:history="1">
                        <w:r w:rsidRPr="00E568CF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_Toc403653796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C77E0F" w:rsidP="00C27B5D">
            <w:pPr>
              <w:pStyle w:val="Heading1"/>
              <w:outlineLvl w:val="0"/>
            </w:pPr>
            <w:bookmarkStart w:id="0" w:name="_Toc403653785"/>
            <w:r>
              <w:t>Description</w:t>
            </w:r>
            <w:bookmarkEnd w:id="0"/>
          </w:p>
          <w:p w:rsidR="00F448BC" w:rsidRPr="00E65D6E" w:rsidRDefault="00C77E0F" w:rsidP="00FF408C">
            <w:r>
              <w:t>3/8" 6061-T6 Aluminum Plate as part of the Gateway Node Endcap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C77E0F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03653786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C77E0F" w:rsidP="00FF408C">
            <w:pPr>
              <w:pStyle w:val="Heading1"/>
              <w:outlineLvl w:val="0"/>
            </w:pPr>
            <w:bookmarkStart w:id="5" w:name="_Toc403653787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C77E0F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033395"/>
                              <wp:effectExtent l="0" t="0" r="3810" b="0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03339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C77E0F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Gateway Node Aluminum Cap</w:t>
                  </w:r>
                </w:p>
                <w:p w:rsidR="00C16188" w:rsidRDefault="00C77E0F" w:rsidP="00C77E0F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C77E0F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C77E0F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C77E0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C77E0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C77E0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C77E0F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Split Line2</w:t>
                  </w:r>
                </w:p>
                <w:p w:rsidR="004B3022" w:rsidRPr="0044448A" w:rsidRDefault="00C77E0F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885825"/>
                        <wp:effectExtent l="0" t="0" r="0" b="9525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885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C77E0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77E0F" w:rsidRDefault="00C77E0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Mass:1.56943 kg</w:t>
                  </w:r>
                </w:p>
                <w:p w:rsidR="00C77E0F" w:rsidRDefault="00C77E0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Volume:0.000581269 m^3</w:t>
                  </w:r>
                </w:p>
                <w:p w:rsidR="00C77E0F" w:rsidRDefault="00C77E0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Density:2700 kg/m^3</w:t>
                  </w:r>
                </w:p>
                <w:p w:rsidR="00C77E0F" w:rsidRDefault="00C77E0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Weight:15.3804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77E0F" w:rsidRDefault="00C77E0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X:\901219.SW-FOCE\MECHANICAL\Gateway Electronics Housing\Gateway Node Aluminum Cap.SLDPRT</w:t>
                  </w:r>
                </w:p>
                <w:p w:rsidR="00C16188" w:rsidRPr="0044448A" w:rsidRDefault="00C77E0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Nov 12 11:17:59 2014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C77E0F" w:rsidP="00B35001">
            <w:pPr>
              <w:pStyle w:val="Heading1"/>
              <w:outlineLvl w:val="0"/>
            </w:pPr>
            <w:bookmarkStart w:id="6" w:name="_Toc403653788"/>
            <w:r>
              <w:lastRenderedPageBreak/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2"/>
              <w:gridCol w:w="5382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C77E0F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C77E0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Gateway Node Thermal Conductivity</w:t>
                  </w:r>
                </w:p>
              </w:tc>
            </w:tr>
            <w:tr w:rsidR="00C77E0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Thermal(Steady state)</w:t>
                  </w:r>
                </w:p>
              </w:tc>
            </w:tr>
            <w:tr w:rsidR="00C77E0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C77E0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proofErr w:type="spellStart"/>
                  <w:r>
                    <w:t>FFEPlus</w:t>
                  </w:r>
                  <w:proofErr w:type="spellEnd"/>
                </w:p>
              </w:tc>
            </w:tr>
            <w:tr w:rsidR="00C77E0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5E294F">
                  <w:r>
                    <w:t>Solution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Steady state</w:t>
                  </w:r>
                </w:p>
              </w:tc>
            </w:tr>
            <w:tr w:rsidR="00C77E0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5E294F">
                  <w:r>
                    <w:t>Contact resistance defined?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No</w:t>
                  </w:r>
                </w:p>
              </w:tc>
            </w:tr>
            <w:tr w:rsidR="00C77E0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SolidWorks document (X:\901219.SW-FOCE\MECHANICAL\Gateway Electronics Housing)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C77E0F" w:rsidP="000A7C6B">
            <w:pPr>
              <w:pStyle w:val="Heading1"/>
              <w:outlineLvl w:val="0"/>
            </w:pPr>
            <w:bookmarkStart w:id="7" w:name="_Toc403653789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C77E0F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C77E0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SI (MKS)</w:t>
                  </w:r>
                </w:p>
              </w:tc>
            </w:tr>
            <w:tr w:rsidR="00C77E0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mm</w:t>
                  </w:r>
                </w:p>
              </w:tc>
            </w:tr>
            <w:tr w:rsidR="00C77E0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Kelvin</w:t>
                  </w:r>
                </w:p>
              </w:tc>
            </w:tr>
            <w:tr w:rsidR="00C77E0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Rad/sec</w:t>
                  </w:r>
                </w:p>
              </w:tc>
            </w:tr>
            <w:tr w:rsidR="00C77E0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N/m^2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C77E0F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03653790"/>
            <w:r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C77E0F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C77E0F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C77E0F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C77E0F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080135"/>
                        <wp:effectExtent l="0" t="0" r="635" b="5715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0801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C77E0F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C77E0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C77E0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77E0F" w:rsidRDefault="00C77E0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77E0F" w:rsidRDefault="00C77E0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C77E0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77E0F" w:rsidRDefault="00C77E0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77E0F" w:rsidRDefault="00C77E0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Max von Mises Stress</w:t>
                        </w:r>
                      </w:p>
                    </w:tc>
                  </w:tr>
                  <w:tr w:rsidR="00C77E0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77E0F" w:rsidRDefault="00C77E0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conductivity: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77E0F" w:rsidRDefault="00C77E0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166.9 W/(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m.K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</w:tr>
                  <w:tr w:rsidR="00C77E0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77E0F" w:rsidRDefault="00C77E0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Specific heat: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77E0F" w:rsidRDefault="00C77E0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896 J/(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kg.K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</w:tr>
                  <w:tr w:rsidR="00C77E0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77E0F" w:rsidRDefault="00C77E0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77E0F" w:rsidRDefault="00C77E0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2700 kg/m^3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C77E0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1(Split Line2)(Gateway Node Aluminum Cap)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C77E0F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C77E0F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03653791"/>
            <w:r>
              <w:rPr>
                <w:rStyle w:val="Strong"/>
              </w:rPr>
              <w:lastRenderedPageBreak/>
              <w:t>Thermal Loads</w:t>
            </w:r>
            <w:bookmarkEnd w:id="12"/>
          </w:p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C77E0F" w:rsidTr="002B741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C77E0F" w:rsidRPr="004E282D" w:rsidRDefault="00C77E0F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C77E0F" w:rsidRPr="004E282D" w:rsidRDefault="00C77E0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C77E0F" w:rsidRPr="004E282D" w:rsidRDefault="00C77E0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C77E0F" w:rsidTr="00C77E0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  <w:bottom w:val="single" w:sz="18" w:space="0" w:color="C0504D" w:themeColor="accent2"/>
                  </w:tcBorders>
                  <w:vAlign w:val="center"/>
                </w:tcPr>
                <w:p w:rsidR="00C77E0F" w:rsidRPr="00F42DD1" w:rsidRDefault="00C77E0F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Temperature-1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</w:tcBorders>
                </w:tcPr>
                <w:p w:rsidR="00C77E0F" w:rsidRPr="006208CB" w:rsidRDefault="00C77E0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081405"/>
                        <wp:effectExtent l="0" t="0" r="0" b="4445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081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C77E0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C77E0F" w:rsidRPr="00BE6656" w:rsidRDefault="00C77E0F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C77E0F" w:rsidRPr="00B77EA3" w:rsidRDefault="00C77E0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C77E0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C77E0F" w:rsidRDefault="00C77E0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Temperature: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C77E0F" w:rsidRDefault="00C77E0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48 Fahrenheit</w:t>
                        </w:r>
                      </w:p>
                    </w:tc>
                  </w:tr>
                </w:tbl>
                <w:p w:rsidR="00C77E0F" w:rsidRDefault="00C77E0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C77E0F" w:rsidTr="00F15653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C77E0F" w:rsidRPr="00F42DD1" w:rsidRDefault="00C77E0F" w:rsidP="00F15653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Heat Power-1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C77E0F" w:rsidRPr="006208CB" w:rsidRDefault="00C77E0F" w:rsidP="00F1565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081405"/>
                        <wp:effectExtent l="0" t="0" r="0" b="4445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081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C77E0F" w:rsidTr="00F15653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C77E0F" w:rsidRPr="00BE6656" w:rsidRDefault="00C77E0F" w:rsidP="00F15653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C77E0F" w:rsidRPr="00B77EA3" w:rsidRDefault="00C77E0F" w:rsidP="00F15653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C77E0F" w:rsidTr="00F15653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C77E0F" w:rsidRDefault="00C77E0F" w:rsidP="00F15653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Heat Power 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C77E0F" w:rsidRDefault="00C77E0F" w:rsidP="00F15653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250 W</w:t>
                        </w:r>
                      </w:p>
                    </w:tc>
                  </w:tr>
                </w:tbl>
                <w:p w:rsidR="00C77E0F" w:rsidRDefault="00C77E0F" w:rsidP="00F1565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C77E0F" w:rsidTr="00F1565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C77E0F" w:rsidRPr="00F42DD1" w:rsidRDefault="00C77E0F" w:rsidP="00F15653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Temperature-2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C77E0F" w:rsidRPr="006208CB" w:rsidRDefault="00C77E0F" w:rsidP="00F1565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081405"/>
                        <wp:effectExtent l="0" t="0" r="0" b="4445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081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C77E0F" w:rsidTr="00F15653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C77E0F" w:rsidRPr="00BE6656" w:rsidRDefault="00C77E0F" w:rsidP="00F15653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C77E0F" w:rsidRPr="00B77EA3" w:rsidRDefault="00C77E0F" w:rsidP="00F15653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C77E0F" w:rsidTr="00F15653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C77E0F" w:rsidRDefault="00C77E0F" w:rsidP="00F15653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Temperature: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C77E0F" w:rsidRDefault="00C77E0F" w:rsidP="00F15653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48 Fahrenheit</w:t>
                        </w:r>
                      </w:p>
                    </w:tc>
                  </w:tr>
                </w:tbl>
                <w:p w:rsidR="00C77E0F" w:rsidRDefault="00C77E0F" w:rsidP="00F1565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C77E0F" w:rsidP="000A7C6B">
            <w:pPr>
              <w:pStyle w:val="Heading1"/>
              <w:outlineLvl w:val="0"/>
            </w:pPr>
            <w:bookmarkStart w:id="13" w:name="_Toc403653792"/>
            <w:r>
              <w:t>Contact Information</w:t>
            </w:r>
            <w:bookmarkEnd w:id="13"/>
          </w:p>
          <w:p w:rsidR="00104BD8" w:rsidRDefault="00C77E0F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C77E0F" w:rsidP="000A7C6B">
            <w:pPr>
              <w:pStyle w:val="Heading1"/>
              <w:outlineLvl w:val="0"/>
            </w:pPr>
            <w:bookmarkStart w:id="14" w:name="_Toc403653793"/>
            <w:r>
              <w:lastRenderedPageBreak/>
              <w:t>Mesh Information</w:t>
            </w:r>
            <w:bookmarkEnd w:id="14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C77E0F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C77E0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C77E0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C77E0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C77E0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C77E0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C77E0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0.242379 in</w:t>
                  </w:r>
                </w:p>
              </w:tc>
            </w:tr>
            <w:tr w:rsidR="00C77E0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0.012119 in</w:t>
                  </w:r>
                </w:p>
              </w:tc>
            </w:tr>
            <w:tr w:rsidR="00C77E0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C77E0F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C77E0F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C77E0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35111</w:t>
                  </w:r>
                </w:p>
              </w:tc>
            </w:tr>
            <w:tr w:rsidR="00C77E0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20506</w:t>
                  </w:r>
                </w:p>
              </w:tc>
            </w:tr>
            <w:tr w:rsidR="00C77E0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12.591</w:t>
                  </w:r>
                </w:p>
              </w:tc>
            </w:tr>
            <w:tr w:rsidR="00C77E0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99.8</w:t>
                  </w:r>
                </w:p>
              </w:tc>
            </w:tr>
            <w:tr w:rsidR="00C77E0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0.00488</w:t>
                  </w:r>
                </w:p>
              </w:tc>
            </w:tr>
            <w:tr w:rsidR="00C77E0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C77E0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00:00:04</w:t>
                  </w:r>
                </w:p>
              </w:tc>
            </w:tr>
            <w:tr w:rsidR="00C77E0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C77E0F" w:rsidRDefault="00C77E0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C77E0F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3805555"/>
                        <wp:effectExtent l="0" t="0" r="0" b="4445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3805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C77E0F" w:rsidP="000A7C6B">
            <w:pPr>
              <w:pStyle w:val="Heading1"/>
              <w:outlineLvl w:val="0"/>
            </w:pPr>
            <w:bookmarkStart w:id="15" w:name="_Toc403653794"/>
            <w:r>
              <w:t>Sensor Details</w:t>
            </w:r>
            <w:bookmarkEnd w:id="15"/>
          </w:p>
          <w:p w:rsidR="002C53F9" w:rsidRPr="00F077CB" w:rsidRDefault="00C77E0F" w:rsidP="000A7C6B">
            <w: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C77E0F" w:rsidP="000A7C6B">
            <w:pPr>
              <w:pStyle w:val="Heading1"/>
              <w:outlineLvl w:val="0"/>
            </w:pPr>
            <w:bookmarkStart w:id="16" w:name="_Toc243733152"/>
            <w:bookmarkStart w:id="17" w:name="_Toc245020120"/>
            <w:bookmarkStart w:id="18" w:name="_Toc245020152"/>
            <w:bookmarkStart w:id="19" w:name="_Toc403653795"/>
            <w:r>
              <w:lastRenderedPageBreak/>
              <w:t>Study Results</w:t>
            </w:r>
            <w:bookmarkEnd w:id="19"/>
          </w:p>
          <w:p w:rsidR="00EC2432" w:rsidRPr="000B04D4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21"/>
              <w:gridCol w:w="3379"/>
              <w:gridCol w:w="2438"/>
              <w:gridCol w:w="2416"/>
            </w:tblGrid>
            <w:tr w:rsidR="00012697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C77E0F" w:rsidP="000A7C6B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C77E0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C77E0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2432" w:rsidRDefault="00C77E0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2432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C77E0F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Thermal1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C77E0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TEMP: Temperature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77E0F" w:rsidRDefault="00C77E0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48 Fahrenheit</w:t>
                  </w:r>
                </w:p>
                <w:p w:rsidR="00EC2432" w:rsidRPr="004D2956" w:rsidRDefault="00C77E0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C77E0F" w:rsidRDefault="00C77E0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55.763 Fahrenheit</w:t>
                  </w:r>
                </w:p>
                <w:p w:rsidR="00EC2432" w:rsidRPr="004D2956" w:rsidRDefault="00C77E0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3239</w:t>
                  </w:r>
                </w:p>
              </w:tc>
            </w:tr>
            <w:tr w:rsidR="00EC2432" w:rsidTr="00A8563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2432" w:rsidRDefault="00C77E0F" w:rsidP="000A7C6B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3888740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888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2432" w:rsidRPr="004D2956" w:rsidRDefault="00C77E0F" w:rsidP="000A7C6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Gateway Node Aluminum Cap-Gateway Node Thermal Conductivity-Thermal-Thermal1</w:t>
                  </w:r>
                </w:p>
              </w:tc>
            </w:tr>
          </w:tbl>
          <w:p w:rsidR="00EC2432" w:rsidRPr="000B04D4" w:rsidRDefault="00EC2432" w:rsidP="000A7C6B"/>
          <w:bookmarkEnd w:id="16"/>
          <w:bookmarkEnd w:id="17"/>
          <w:bookmarkEnd w:id="18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C77E0F" w:rsidP="00C77E0F">
            <w:pPr>
              <w:pStyle w:val="Heading1"/>
            </w:pPr>
            <w:bookmarkStart w:id="20" w:name="_Toc403653796"/>
            <w:r>
              <w:t>Conclusion</w:t>
            </w:r>
            <w:bookmarkEnd w:id="20"/>
          </w:p>
        </w:tc>
      </w:tr>
    </w:tbl>
    <w:p w:rsidR="00AC3438" w:rsidRPr="00AC3438" w:rsidRDefault="00AC3438" w:rsidP="00FE0924">
      <w:bookmarkStart w:id="21" w:name="_GoBack"/>
      <w:bookmarkEnd w:id="21"/>
    </w:p>
    <w:sectPr w:rsidR="00AC3438" w:rsidRPr="00AC3438" w:rsidSect="00F25CD7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E0F" w:rsidRDefault="00C77E0F" w:rsidP="00F25CD7">
      <w:pPr>
        <w:spacing w:after="0" w:line="240" w:lineRule="auto"/>
      </w:pPr>
      <w:r>
        <w:separator/>
      </w:r>
    </w:p>
  </w:endnote>
  <w:endnote w:type="continuationSeparator" w:id="0">
    <w:p w:rsidR="00C77E0F" w:rsidRDefault="00C77E0F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6445B7FC" wp14:editId="61B03921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C77E0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C77E0F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Gateway Node Aluminum Cap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77E0F">
            <w:rPr>
              <w:noProof/>
            </w:rPr>
            <w:t>7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7833F30F" wp14:editId="7C008E71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C77E0F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C77E0F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Gateway Node Aluminum Cap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77E0F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E0F" w:rsidRDefault="00C77E0F" w:rsidP="00F25CD7">
      <w:pPr>
        <w:spacing w:after="0" w:line="240" w:lineRule="auto"/>
      </w:pPr>
      <w:r>
        <w:separator/>
      </w:r>
    </w:p>
  </w:footnote>
  <w:footnote w:type="continuationSeparator" w:id="0">
    <w:p w:rsidR="00C77E0F" w:rsidRDefault="00C77E0F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DC4D2F" w:rsidP="00E217C8">
          <w:pPr>
            <w:pStyle w:val="Header"/>
            <w:rPr>
              <w:rFonts w:ascii="Trebuchet MS" w:hAnsi="Trebuchet MS"/>
              <w:b/>
            </w:rPr>
          </w:pP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C77E0F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MBARI</w:t>
          </w:r>
        </w:p>
        <w:p w:rsidR="00DC4D2F" w:rsidRDefault="00DC4D2F" w:rsidP="00E217C8">
          <w:pPr>
            <w:pStyle w:val="Header"/>
            <w:rPr>
              <w:rFonts w:ascii="Trebuchet MS" w:hAnsi="Trebuchet MS"/>
            </w:rPr>
          </w:pP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C77E0F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Farley Shane</w:t>
          </w:r>
        </w:p>
        <w:p w:rsidR="00DC4D2F" w:rsidRPr="003E4713" w:rsidRDefault="00C77E0F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11/13/2014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DC4D2F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C77E0F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MBARI</w:t>
                </w:r>
              </w:p>
              <w:p w:rsidR="00DC4D2F" w:rsidRPr="00B86860" w:rsidRDefault="00DC4D2F" w:rsidP="00E217C8">
                <w:pPr>
                  <w:pStyle w:val="Header"/>
                </w:pP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E0F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77E0F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07E03-CB31-4382-BD7F-2E3044C59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0</TotalTime>
  <Pages>7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2014-11-13T22:54:00Z</dcterms:created>
  <dcterms:modified xsi:type="dcterms:W3CDTF">2014-11-13T22:54:00Z</dcterms:modified>
</cp:coreProperties>
</file>