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37058F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4792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37058F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swFOCE</w:t>
                  </w:r>
                  <w:proofErr w:type="spellEnd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Valve Manifold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Assy</w:t>
                  </w:r>
                  <w:proofErr w:type="spell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37058F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Tuesday, June 23,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F. Shane</w:t>
                  </w:r>
                </w:p>
                <w:p w:rsidR="00B77317" w:rsidRPr="00CD1539" w:rsidRDefault="0037058F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22June2015 Valve Manifold Housing Static 1</w:t>
                  </w:r>
                </w:p>
                <w:p w:rsidR="00B77317" w:rsidRPr="006A441F" w:rsidRDefault="0037058F" w:rsidP="0037058F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37058F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37058F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22817712" w:history="1">
                        <w:r w:rsidR="0037058F" w:rsidRPr="001912B6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37058F">
                          <w:rPr>
                            <w:noProof/>
                            <w:webHidden/>
                          </w:rPr>
                          <w:tab/>
                        </w:r>
                        <w:r w:rsidR="0037058F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7058F">
                          <w:rPr>
                            <w:noProof/>
                            <w:webHidden/>
                          </w:rPr>
                          <w:instrText xml:space="preserve"> PAGEREF _Toc422817712 \h </w:instrText>
                        </w:r>
                        <w:r w:rsidR="0037058F">
                          <w:rPr>
                            <w:noProof/>
                            <w:webHidden/>
                          </w:rPr>
                        </w:r>
                        <w:r w:rsidR="0037058F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7058F">
                          <w:rPr>
                            <w:noProof/>
                            <w:webHidden/>
                          </w:rPr>
                          <w:t>1</w:t>
                        </w:r>
                        <w:r w:rsidR="0037058F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13" w:history="1">
                        <w:r w:rsidRPr="001912B6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_Toc422817713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14" w:history="1">
                        <w:r w:rsidRPr="001912B6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_Toc422817714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15" w:history="1">
                        <w:r w:rsidRPr="001912B6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_Toc422817715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16" w:history="1">
                        <w:r w:rsidRPr="001912B6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_Toc422817716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17" w:history="1">
                        <w:r w:rsidRPr="001912B6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_Toc422817717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18" w:history="1">
                        <w:r w:rsidRPr="001912B6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_Toc422817718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19" w:history="1">
                        <w:r w:rsidRPr="001912B6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_Toc422817719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20" w:history="1">
                        <w:r w:rsidRPr="001912B6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_Toc422817720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21" w:history="1">
                        <w:r w:rsidRPr="001912B6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_Toc422817721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22" w:history="1">
                        <w:r w:rsidRPr="001912B6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_Toc422817722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23" w:history="1">
                        <w:r w:rsidRPr="001912B6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24" w:history="1">
                        <w:r w:rsidRPr="001912B6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25" w:history="1">
                        <w:r w:rsidRPr="001912B6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7058F" w:rsidRDefault="0037058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2817726" w:history="1">
                        <w:r w:rsidRPr="001912B6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_Toc422817726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37058F" w:rsidP="00C27B5D">
            <w:pPr>
              <w:pStyle w:val="Heading1"/>
              <w:outlineLvl w:val="0"/>
            </w:pPr>
            <w:bookmarkStart w:id="0" w:name="_Toc422817712"/>
            <w:r>
              <w:t>Description</w:t>
            </w:r>
            <w:bookmarkEnd w:id="0"/>
          </w:p>
          <w:p w:rsidR="0037058F" w:rsidRDefault="0037058F" w:rsidP="00FF408C">
            <w:r>
              <w:t xml:space="preserve">Static FEA for </w:t>
            </w:r>
            <w:proofErr w:type="spellStart"/>
            <w:r>
              <w:t>swFOCE</w:t>
            </w:r>
            <w:proofErr w:type="spellEnd"/>
          </w:p>
          <w:p w:rsidR="00F448BC" w:rsidRPr="00E65D6E" w:rsidRDefault="0037058F" w:rsidP="00FF408C">
            <w:r>
              <w:t>Valve Manifold Housing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37058F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22817713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37058F" w:rsidP="00FF408C">
            <w:pPr>
              <w:pStyle w:val="Heading1"/>
              <w:outlineLvl w:val="0"/>
            </w:pPr>
            <w:bookmarkStart w:id="5" w:name="_Toc422817714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37058F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397885"/>
                              <wp:effectExtent l="0" t="0" r="3810" b="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3978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37058F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swFOCE Valve Manifold Assy</w:t>
                  </w:r>
                </w:p>
                <w:p w:rsidR="00C16188" w:rsidRDefault="0037058F" w:rsidP="0037058F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37058F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7058F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7058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7058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7058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Cut-Extrude3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Mass:11.6706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Volume:0.00145883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Weight:114.372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X:\901219.SW-FOCE\MECHANICAL\Valve Manifold\8 in. Sched. 40 Clear PVC Pipe.SLDPRT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23 14:57:33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#10-24 Tapped Hole1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Mass:9.06576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Volume:0.00113322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Weight:88.8444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X:\901219.SW-FOCE\MECHANICAL\Valve Manifold\Valve Manifold Circular Bottom Cap.SLDPRT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Feb 02 10:29:27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Cut-Extrude2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Mass:9.07734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Volume:0.00113467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Weight:88.9579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X:\901219.SW-FOCE\MECHANICAL\Valve Manifold\Valve Manifold Circular Top Cap.SLDPRT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11 10:55:23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Hex</w:t>
                  </w:r>
                </w:p>
                <w:p w:rsidR="0037058F" w:rsidRPr="0044448A" w:rsidRDefault="0037058F" w:rsidP="006755FF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37058F" w:rsidRPr="0044448A" w:rsidRDefault="0037058F" w:rsidP="006755F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37058F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Hex</w:t>
                  </w:r>
                </w:p>
                <w:p w:rsidR="004B3022" w:rsidRPr="0044448A" w:rsidRDefault="0037058F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92505"/>
                        <wp:effectExtent l="0" t="0" r="0" b="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92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37058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Mass:0.00390524 kg</w:t>
                  </w:r>
                </w:p>
                <w:p w:rsidR="0037058F" w:rsidRDefault="0037058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Volume:4.88154e-007 m^3</w:t>
                  </w:r>
                </w:p>
                <w:p w:rsidR="0037058F" w:rsidRDefault="0037058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Density:8000 kg/m^3</w:t>
                  </w:r>
                </w:p>
                <w:p w:rsidR="0037058F" w:rsidRDefault="0037058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Weight:0.0382713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C:\SOLIDWORKS Data (6)\browser\Ansi Inch\bolts and screws\socket head screws\socket head cap screw_ai.sldprt</w:t>
                  </w:r>
                </w:p>
                <w:p w:rsidR="00C16188" w:rsidRPr="0044448A" w:rsidRDefault="0037058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17 15:05:22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37058F" w:rsidP="00B35001">
            <w:pPr>
              <w:pStyle w:val="Heading1"/>
              <w:outlineLvl w:val="0"/>
            </w:pPr>
            <w:bookmarkStart w:id="6" w:name="_Toc422817715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4"/>
              <w:gridCol w:w="5380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37058F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37058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22June2015 Valve Manifold Housing Static 1</w:t>
                  </w:r>
                </w:p>
              </w:tc>
            </w:tr>
            <w:tr w:rsidR="0037058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37058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37058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37058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37058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37058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7058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37058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roofErr w:type="spellStart"/>
                  <w:r>
                    <w:t>Inplane</w:t>
                  </w:r>
                  <w:proofErr w:type="spellEnd"/>
                  <w:r>
                    <w:t xml:space="preserve">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7058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37058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7058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37058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7058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37058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7058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7058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(X:\901219.SW-FOCE\MECHANICAL\Valve Manifold)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37058F" w:rsidP="000A7C6B">
            <w:pPr>
              <w:pStyle w:val="Heading1"/>
              <w:outlineLvl w:val="0"/>
            </w:pPr>
            <w:bookmarkStart w:id="7" w:name="_Toc422817716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37058F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37058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37058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37058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37058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37058F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22817717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37058F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37058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37058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37058F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209675"/>
                        <wp:effectExtent l="0" t="0" r="635" b="9525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0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37058F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37058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AISI 316 Annealed Stainless Steel Bar (SS)</w:t>
                        </w:r>
                      </w:p>
                    </w:tc>
                  </w:tr>
                  <w:tr w:rsidR="0037058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37058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Max von Mises Stress</w:t>
                        </w:r>
                      </w:p>
                    </w:tc>
                  </w:tr>
                  <w:tr w:rsidR="0037058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1.37895e+008 N/m^2</w:t>
                        </w:r>
                      </w:p>
                    </w:tc>
                  </w:tr>
                  <w:tr w:rsidR="0037058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5.5e+008 N/m^2</w:t>
                        </w:r>
                      </w:p>
                    </w:tc>
                  </w:tr>
                  <w:tr w:rsidR="0037058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1.93e+011 N/m^2</w:t>
                        </w:r>
                      </w:p>
                    </w:tc>
                  </w:tr>
                  <w:tr w:rsidR="0037058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  </w:t>
                        </w:r>
                      </w:p>
                    </w:tc>
                  </w:tr>
                  <w:tr w:rsidR="0037058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8000 kg/m^3</w:t>
                        </w:r>
                      </w:p>
                    </w:tc>
                  </w:tr>
                  <w:tr w:rsidR="0037058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7058F" w:rsidRDefault="0037058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1.6e-005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1(Cut-Extrude3)(8 in.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Sched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. 40 Clear PVC Pipe-1),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1(#10-24 Tapped Hole1)(Valve Manifold Circular Bottom Cap-2),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1(Cut-Extrude2)(Valve Manifold Circular Top Cap-3),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screw_ai-10),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screw_ai-11),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screw_ai-40),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screw_ai-41),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screw_ai-42),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screw_ai-43),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screw_ai-44),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screw_ai-45),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screw_ai-5),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screw_ai-6),</w:t>
                  </w:r>
                </w:p>
                <w:p w:rsidR="0037058F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screw_ai-7),</w:t>
                  </w:r>
                </w:p>
                <w:p w:rsidR="00E80CD9" w:rsidRPr="00577134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1(Hex)(socket head cap screw_ai-8)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37058F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37058F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22817718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37058F" w:rsidTr="008F5D5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7058F" w:rsidRPr="004E282D" w:rsidRDefault="0037058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7058F" w:rsidRPr="004E282D" w:rsidRDefault="0037058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7058F" w:rsidRPr="004E282D" w:rsidRDefault="0037058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37058F" w:rsidTr="00A101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37058F" w:rsidRPr="00AD5FBA" w:rsidRDefault="0037058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37058F" w:rsidRPr="006208CB" w:rsidRDefault="0037058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25855"/>
                        <wp:effectExtent l="0" t="0" r="0" b="0"/>
                        <wp:docPr id="23" name="Picture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25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37058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7058F" w:rsidRPr="00BE6656" w:rsidRDefault="0037058F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7058F" w:rsidRPr="00154A1A" w:rsidRDefault="0037058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37058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7058F" w:rsidRDefault="0037058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7058F" w:rsidRDefault="0037058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37058F" w:rsidRPr="004C6DEB" w:rsidRDefault="0037058F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37058F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7058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7058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7058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7058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7058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7058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37058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1.56092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37058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4.3869e-005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37058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-2.57492e-005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37058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1.56092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37058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</w:t>
                        </w:r>
                        <w:proofErr w:type="spellStart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N.m</w:t>
                        </w:r>
                        <w:proofErr w:type="spellEnd"/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37058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37058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37058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37058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37058F" w:rsidTr="0007035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7058F" w:rsidRPr="004E282D" w:rsidRDefault="0037058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7058F" w:rsidRPr="004E282D" w:rsidRDefault="0037058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7058F" w:rsidRPr="004E282D" w:rsidRDefault="0037058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37058F" w:rsidTr="00F557C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37058F" w:rsidRPr="00F42DD1" w:rsidRDefault="0037058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37058F" w:rsidRPr="006208CB" w:rsidRDefault="0037058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11580"/>
                        <wp:effectExtent l="0" t="0" r="0" b="7620"/>
                        <wp:docPr id="24" name="Picture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11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37058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7058F" w:rsidRPr="00BE6656" w:rsidRDefault="0037058F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7058F" w:rsidRPr="00B77EA3" w:rsidRDefault="0037058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37058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7058F" w:rsidRDefault="0037058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7058F" w:rsidRDefault="0037058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37058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7058F" w:rsidRDefault="0037058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7058F" w:rsidRDefault="0037058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</w:tr>
                  <w:tr w:rsidR="0037058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7058F" w:rsidRDefault="0037058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7058F" w:rsidRDefault="0037058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37058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7058F" w:rsidRDefault="0037058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7058F" w:rsidRDefault="0037058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37058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7058F" w:rsidRDefault="0037058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7058F" w:rsidRDefault="0037058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37058F" w:rsidRDefault="0037058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22817719"/>
            <w:r w:rsidR="0037058F">
              <w:t>Connector Definitions</w:t>
            </w:r>
            <w:bookmarkEnd w:id="13"/>
          </w:p>
          <w:p w:rsidR="00132707" w:rsidRDefault="0037058F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37058F" w:rsidP="0037058F">
            <w:pPr>
              <w:pStyle w:val="Heading1"/>
            </w:pPr>
            <w:bookmarkStart w:id="14" w:name="_Toc422817720"/>
            <w:r>
              <w:lastRenderedPageBreak/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37058F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37058F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37058F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37058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37058F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37058F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553210"/>
                        <wp:effectExtent l="0" t="0" r="0" b="8890"/>
                        <wp:docPr id="25" name="Picture 2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553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37058F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37058F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37058F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7058F" w:rsidRDefault="0037058F" w:rsidP="004F6DE4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7058F" w:rsidRDefault="0037058F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37058F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7058F" w:rsidRDefault="0037058F" w:rsidP="004F6DE4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7058F" w:rsidRDefault="0037058F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Incompatible mesh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7058F" w:rsidTr="0037058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Pr="00211C62" w:rsidRDefault="0037058F" w:rsidP="006755FF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Component Contact-1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37058F" w:rsidRPr="000B04D4" w:rsidRDefault="0037058F" w:rsidP="006755FF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553210"/>
                        <wp:effectExtent l="0" t="0" r="0" b="8890"/>
                        <wp:docPr id="26" name="Picture 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553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37058F" w:rsidTr="006755FF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7058F" w:rsidRPr="00BE6656" w:rsidRDefault="0037058F" w:rsidP="006755FF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7058F" w:rsidRPr="00BE6656" w:rsidRDefault="0037058F" w:rsidP="006755F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37058F" w:rsidTr="006755FF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7058F" w:rsidRDefault="0037058F" w:rsidP="006755FF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7058F" w:rsidRDefault="0037058F" w:rsidP="006755F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Solid Body (s)</w:t>
                        </w:r>
                      </w:p>
                    </w:tc>
                  </w:tr>
                  <w:tr w:rsidR="0037058F" w:rsidTr="006755FF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7058F" w:rsidRDefault="0037058F" w:rsidP="006755FF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7058F" w:rsidRDefault="0037058F" w:rsidP="006755F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Incompatible mesh</w:t>
                        </w:r>
                      </w:p>
                    </w:tc>
                  </w:tr>
                </w:tbl>
                <w:p w:rsidR="0037058F" w:rsidRPr="00211C62" w:rsidRDefault="0037058F" w:rsidP="006755FF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37058F" w:rsidP="000A7C6B">
            <w:pPr>
              <w:pStyle w:val="Heading1"/>
              <w:outlineLvl w:val="0"/>
            </w:pPr>
            <w:bookmarkStart w:id="15" w:name="_Toc422817721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37058F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37058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37058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37058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7058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7058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37058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0.25 in</w:t>
                  </w:r>
                </w:p>
              </w:tc>
            </w:tr>
            <w:tr w:rsidR="0037058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0.0125 in</w:t>
                  </w:r>
                </w:p>
              </w:tc>
            </w:tr>
            <w:tr w:rsidR="0037058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  <w:tr w:rsidR="0037058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roofErr w:type="spellStart"/>
                  <w:r>
                    <w:t>Remesh</w:t>
                  </w:r>
                  <w:proofErr w:type="spellEnd"/>
                  <w:r>
                    <w:t xml:space="preserve"> failed parts with incompatible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</w:tbl>
          <w:p w:rsidR="00690657" w:rsidRDefault="00690657" w:rsidP="00690657"/>
          <w:p w:rsidR="00A9531D" w:rsidRPr="00690657" w:rsidRDefault="0037058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37058F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37058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216548</w:t>
                  </w:r>
                </w:p>
              </w:tc>
            </w:tr>
            <w:tr w:rsidR="0037058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134680</w:t>
                  </w:r>
                </w:p>
              </w:tc>
            </w:tr>
            <w:tr w:rsidR="0037058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13.805</w:t>
                  </w:r>
                </w:p>
              </w:tc>
            </w:tr>
            <w:tr w:rsidR="0037058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96.5</w:t>
                  </w:r>
                </w:p>
              </w:tc>
            </w:tr>
            <w:tr w:rsidR="0037058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0.00371</w:t>
                  </w:r>
                </w:p>
              </w:tc>
            </w:tr>
            <w:tr w:rsidR="0037058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37058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00:00:43</w:t>
                  </w:r>
                </w:p>
              </w:tc>
            </w:tr>
            <w:tr w:rsidR="0037058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7058F" w:rsidRDefault="0037058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37058F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262755"/>
                        <wp:effectExtent l="0" t="0" r="0" b="4445"/>
                        <wp:docPr id="27" name="Picture 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262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37058F" w:rsidP="000A7C6B">
            <w:pPr>
              <w:pStyle w:val="Heading1"/>
              <w:outlineLvl w:val="0"/>
            </w:pPr>
            <w:bookmarkStart w:id="16" w:name="_Toc422817722"/>
            <w:r>
              <w:t>Sensor Details</w:t>
            </w:r>
            <w:bookmarkEnd w:id="16"/>
          </w:p>
          <w:p w:rsidR="002C53F9" w:rsidRPr="00F077CB" w:rsidRDefault="0037058F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37058F" w:rsidP="000A7C6B">
            <w:pPr>
              <w:pStyle w:val="Heading1"/>
              <w:outlineLvl w:val="0"/>
            </w:pPr>
            <w:bookmarkStart w:id="17" w:name="_Toc422817723"/>
            <w:r>
              <w:lastRenderedPageBreak/>
              <w:t>Resultant Forces</w:t>
            </w:r>
            <w:bookmarkEnd w:id="17"/>
          </w:p>
          <w:p w:rsidR="005F5B79" w:rsidRPr="000B04D4" w:rsidRDefault="0037058F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7058F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7058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7058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7058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7058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7058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1.56092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4.3869e-005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-2.57492e-005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1.56092</w:t>
                  </w:r>
                </w:p>
              </w:tc>
            </w:tr>
          </w:tbl>
          <w:p w:rsidR="005F5B79" w:rsidRPr="000B04D4" w:rsidRDefault="0037058F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7058F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7058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7058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7058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7058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7058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N.m</w:t>
                  </w:r>
                  <w:proofErr w:type="spellEnd"/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7058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37058F" w:rsidRDefault="0037058F" w:rsidP="0037058F">
            <w:pPr>
              <w:pStyle w:val="Heading1"/>
            </w:pPr>
            <w:bookmarkStart w:id="21" w:name="_Toc422817724"/>
            <w:r>
              <w:t>Beams</w:t>
            </w:r>
            <w:bookmarkEnd w:id="21"/>
          </w:p>
          <w:p w:rsidR="00EC2432" w:rsidRDefault="0037058F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37058F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422817725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18"/>
              <w:gridCol w:w="3241"/>
              <w:gridCol w:w="2432"/>
              <w:gridCol w:w="2463"/>
            </w:tblGrid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7058F" w:rsidRDefault="0037058F" w:rsidP="006755F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7058F" w:rsidTr="006755F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Pr="004D2956" w:rsidRDefault="0037058F" w:rsidP="006755F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Pr="004D2956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psi</w:t>
                  </w:r>
                </w:p>
                <w:p w:rsidR="0037058F" w:rsidRPr="004D2956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206823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375.369 psi</w:t>
                  </w:r>
                </w:p>
                <w:p w:rsidR="0037058F" w:rsidRPr="004D2956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88576</w:t>
                  </w:r>
                </w:p>
              </w:tc>
            </w:tr>
            <w:tr w:rsidR="0037058F" w:rsidTr="006755F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356100"/>
                        <wp:effectExtent l="0" t="0" r="0" b="6350"/>
                        <wp:docPr id="28" name="Picture 2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35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058F" w:rsidRPr="004D2956" w:rsidRDefault="0037058F" w:rsidP="006755F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swFOCE Valve Manifold Assy-22June2015 Valve Manifold Housing Static 1-Stress-Stress1</w:t>
                  </w:r>
                </w:p>
              </w:tc>
            </w:tr>
          </w:tbl>
          <w:p w:rsidR="0037058F" w:rsidRDefault="003705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46"/>
              <w:gridCol w:w="3410"/>
              <w:gridCol w:w="2137"/>
              <w:gridCol w:w="2361"/>
            </w:tblGrid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7058F" w:rsidRDefault="0037058F" w:rsidP="006755F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7058F" w:rsidTr="006755F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Pr="004D2956" w:rsidRDefault="0037058F" w:rsidP="006755F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Pr="004D2956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37058F" w:rsidRPr="004D2956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89478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6.41991e-005 in</w:t>
                  </w:r>
                </w:p>
                <w:p w:rsidR="0037058F" w:rsidRPr="004D2956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172887</w:t>
                  </w:r>
                </w:p>
              </w:tc>
            </w:tr>
            <w:tr w:rsidR="0037058F" w:rsidTr="006755F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356100"/>
                        <wp:effectExtent l="0" t="0" r="0" b="6350"/>
                        <wp:docPr id="29" name="Picture 2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35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058F" w:rsidRPr="004D2956" w:rsidRDefault="0037058F" w:rsidP="006755F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swFOCE Valve Manifold Assy-22June2015 Valve Manifold Housing Static 1-Displacement-Displacement1</w:t>
                  </w:r>
                </w:p>
              </w:tc>
            </w:tr>
          </w:tbl>
          <w:p w:rsidR="0037058F" w:rsidRDefault="003705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1"/>
              <w:gridCol w:w="3372"/>
              <w:gridCol w:w="2436"/>
              <w:gridCol w:w="2465"/>
            </w:tblGrid>
            <w:tr w:rsidR="0037058F" w:rsidTr="006755F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7058F" w:rsidRDefault="0037058F" w:rsidP="006755F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7058F" w:rsidTr="006755F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Pr="004D2956" w:rsidRDefault="0037058F" w:rsidP="006755F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Pr="004D2956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37058F" w:rsidRPr="004D2956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129521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6.91654e-006 </w:t>
                  </w:r>
                </w:p>
                <w:p w:rsidR="0037058F" w:rsidRPr="004D2956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16449</w:t>
                  </w:r>
                </w:p>
              </w:tc>
            </w:tr>
            <w:tr w:rsidR="0037058F" w:rsidTr="006755F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356100"/>
                        <wp:effectExtent l="0" t="0" r="0" b="6350"/>
                        <wp:docPr id="30" name="Picture 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35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058F" w:rsidRPr="004D2956" w:rsidRDefault="0037058F" w:rsidP="006755F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swFOCE Valve Manifold Assy-22June2015 Valve Manifold Housing Static 1-Strain-Strain1</w:t>
                  </w:r>
                </w:p>
              </w:tc>
            </w:tr>
          </w:tbl>
          <w:p w:rsidR="0037058F" w:rsidRDefault="0037058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367"/>
              <w:gridCol w:w="7387"/>
            </w:tblGrid>
            <w:tr w:rsidR="0037058F" w:rsidTr="006658B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7058F" w:rsidRDefault="0037058F" w:rsidP="006755F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37058F" w:rsidTr="007B13F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Pr="004D2956" w:rsidRDefault="0037058F" w:rsidP="006755F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7058F" w:rsidRPr="004D2956" w:rsidRDefault="0037058F" w:rsidP="006755F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</w:tr>
            <w:tr w:rsidR="0037058F" w:rsidTr="006755F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7058F" w:rsidRDefault="0037058F" w:rsidP="006755F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356100"/>
                        <wp:effectExtent l="0" t="0" r="0" b="6350"/>
                        <wp:docPr id="31" name="Picture 3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35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058F" w:rsidRPr="004D2956" w:rsidRDefault="0037058F" w:rsidP="006755F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swFOCE Valve Manifold Assy-22June2015 Valve Manifold Housing Static 1-Displacement-Displacement1{1}</w:t>
                  </w:r>
                </w:p>
              </w:tc>
            </w:tr>
          </w:tbl>
          <w:p w:rsidR="0037058F" w:rsidRPr="000B04D4" w:rsidRDefault="0037058F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37058F" w:rsidP="0037058F">
            <w:pPr>
              <w:pStyle w:val="Heading1"/>
            </w:pPr>
            <w:bookmarkStart w:id="26" w:name="_Toc422817726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35"/>
      <w:footerReference w:type="default" r:id="rId36"/>
      <w:headerReference w:type="first" r:id="rId37"/>
      <w:footerReference w:type="first" r:id="rId3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58F" w:rsidRDefault="0037058F" w:rsidP="00F25CD7">
      <w:pPr>
        <w:spacing w:after="0" w:line="240" w:lineRule="auto"/>
      </w:pPr>
      <w:r>
        <w:separator/>
      </w:r>
    </w:p>
  </w:endnote>
  <w:endnote w:type="continuationSeparator" w:id="0">
    <w:p w:rsidR="0037058F" w:rsidRDefault="0037058F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1D8D43B5" wp14:editId="4F6B31B9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37058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37058F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swFOCE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Valve Manifold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Assy</w:t>
          </w:r>
          <w:proofErr w:type="spellEnd"/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7058F"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2EE8DE6" wp14:editId="04C6721F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37058F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37058F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swFOCE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Valve Manifold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Assy</w:t>
          </w:r>
          <w:proofErr w:type="spellEnd"/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7058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58F" w:rsidRDefault="0037058F" w:rsidP="00F25CD7">
      <w:pPr>
        <w:spacing w:after="0" w:line="240" w:lineRule="auto"/>
      </w:pPr>
      <w:r>
        <w:separator/>
      </w:r>
    </w:p>
  </w:footnote>
  <w:footnote w:type="continuationSeparator" w:id="0">
    <w:p w:rsidR="0037058F" w:rsidRDefault="0037058F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37058F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10350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103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37058F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Default="00DC4D2F" w:rsidP="00E217C8">
          <w:pPr>
            <w:pStyle w:val="Header"/>
            <w:rPr>
              <w:rFonts w:ascii="Trebuchet MS" w:hAnsi="Trebuchet MS"/>
            </w:rPr>
          </w:pP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37058F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F. Shane</w:t>
          </w:r>
        </w:p>
        <w:p w:rsidR="00DC4D2F" w:rsidRPr="003E4713" w:rsidRDefault="0037058F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6/23/2015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37058F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7EDDA0F9" wp14:editId="17755E01">
                      <wp:extent cx="1997075" cy="203200"/>
                      <wp:effectExtent l="0" t="0" r="3175" b="635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20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37058F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Address Line 2]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8F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058F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header" Target="head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C6829-EE78-466B-898D-57A4F03BC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6</TotalTime>
  <Pages>16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2015-06-23T17:07:00Z</dcterms:created>
  <dcterms:modified xsi:type="dcterms:W3CDTF">2015-06-23T17:13:00Z</dcterms:modified>
</cp:coreProperties>
</file>