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69AA94" w:themeColor="background1" w:themeShade="A6"/>
        </w:tblBorders>
        <w:tblLayout w:type="fixed"/>
        <w:tblLook w:val="04A0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172F25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3469005"/>
                  <wp:effectExtent l="1905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3469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172F25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Criterion Dome -0600-MA-LL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172F25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Wednesday, March 13, 2013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Farley F. Shane</w:t>
                  </w:r>
                </w:p>
                <w:p w:rsidR="00B77317" w:rsidRPr="00CD1539" w:rsidRDefault="00172F25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Dome Study 1</w:t>
                  </w:r>
                </w:p>
                <w:p w:rsidR="00B77317" w:rsidRPr="006A441F" w:rsidRDefault="00172F25" w:rsidP="00172F25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172F25" w:rsidRDefault="00E8469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50958733" w:history="1">
                        <w:r w:rsidR="00172F25" w:rsidRPr="00F03416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172F25">
                          <w:rPr>
                            <w:noProof/>
                            <w:webHidden/>
                          </w:rPr>
                          <w:tab/>
                        </w:r>
                        <w:r w:rsidR="00172F25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172F25">
                          <w:rPr>
                            <w:noProof/>
                            <w:webHidden/>
                          </w:rPr>
                          <w:instrText xml:space="preserve"> PAGEREF _Toc350958733 \h </w:instrText>
                        </w:r>
                        <w:r w:rsidR="00172F25">
                          <w:rPr>
                            <w:noProof/>
                            <w:webHidden/>
                          </w:rPr>
                        </w:r>
                        <w:r w:rsidR="00172F25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172F25">
                          <w:rPr>
                            <w:noProof/>
                            <w:webHidden/>
                          </w:rPr>
                          <w:t>1</w:t>
                        </w:r>
                        <w:r w:rsidR="00172F25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72F25" w:rsidRDefault="00172F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50958734" w:history="1">
                        <w:r w:rsidRPr="00F03416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_Toc350958734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72F25" w:rsidRDefault="00172F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50958735" w:history="1">
                        <w:r w:rsidRPr="00F03416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_Toc350958735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72F25" w:rsidRDefault="00172F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50958736" w:history="1">
                        <w:r w:rsidRPr="00F03416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_Toc350958736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72F25" w:rsidRDefault="00172F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50958737" w:history="1">
                        <w:r w:rsidRPr="00F03416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_Toc350958737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72F25" w:rsidRDefault="00172F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50958738" w:history="1">
                        <w:r w:rsidRPr="00F03416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_Toc350958738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72F25" w:rsidRDefault="00172F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50958739" w:history="1">
                        <w:r w:rsidRPr="00F03416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_Toc350958739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72F25" w:rsidRDefault="00172F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50958740" w:history="1">
                        <w:r w:rsidRPr="00F03416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_Toc350958740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72F25" w:rsidRDefault="00172F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50958741" w:history="1">
                        <w:r w:rsidRPr="00F03416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_Toc350958741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72F25" w:rsidRDefault="00172F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50958742" w:history="1">
                        <w:r w:rsidRPr="00F03416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_Toc350958742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72F25" w:rsidRDefault="00172F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50958743" w:history="1">
                        <w:r w:rsidRPr="00F03416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_Toc350958743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72F25" w:rsidRDefault="00172F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50958744" w:history="1">
                        <w:r w:rsidRPr="00F03416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_Toc350958744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72F25" w:rsidRDefault="00172F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50958745" w:history="1">
                        <w:r w:rsidRPr="00F03416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_Toc350958745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72F25" w:rsidRDefault="00172F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50958746" w:history="1">
                        <w:r w:rsidRPr="00F03416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_Toc350958746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11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72F25" w:rsidRDefault="00172F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50958747" w:history="1">
                        <w:r w:rsidRPr="00F03416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_Toc350958747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E84693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172F25" w:rsidP="00C27B5D">
            <w:pPr>
              <w:pStyle w:val="Heading1"/>
              <w:outlineLvl w:val="0"/>
            </w:pPr>
            <w:bookmarkStart w:id="0" w:name="_Toc350958733"/>
            <w:r>
              <w:t>Description</w:t>
            </w:r>
            <w:bookmarkEnd w:id="0"/>
          </w:p>
          <w:p w:rsidR="00172F25" w:rsidRDefault="00172F25" w:rsidP="00FF408C">
            <w:r>
              <w:t>Shallow Water Foce</w:t>
            </w:r>
          </w:p>
          <w:p w:rsidR="00F448BC" w:rsidRPr="00E65D6E" w:rsidRDefault="00172F25" w:rsidP="00FF408C">
            <w:r>
              <w:t>Sony PZT Camera Dome Analysis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172F25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50958734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172F25" w:rsidP="00FF408C">
            <w:pPr>
              <w:pStyle w:val="Heading1"/>
              <w:outlineLvl w:val="0"/>
            </w:pPr>
            <w:bookmarkStart w:id="5" w:name="_Toc350958735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172F25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lastRenderedPageBreak/>
                          <w:drawing>
                            <wp:inline distT="0" distB="0" distL="0" distR="0">
                              <wp:extent cx="5349240" cy="5739130"/>
                              <wp:effectExtent l="19050" t="0" r="3810" b="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57391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172F25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Criterion Dome -0600-MA-LL</w:t>
                  </w:r>
                </w:p>
                <w:p w:rsidR="00C16188" w:rsidRDefault="00172F25" w:rsidP="00172F25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172F25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172F25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172F25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172F25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172F25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172F25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Revolve1</w:t>
                  </w:r>
                </w:p>
                <w:p w:rsidR="004B3022" w:rsidRPr="0044448A" w:rsidRDefault="00172F25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676400"/>
                        <wp:effectExtent l="1905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67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172F25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72F25" w:rsidRDefault="00172F25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Mass:0.103511 kg</w:t>
                  </w:r>
                </w:p>
                <w:p w:rsidR="00172F25" w:rsidRDefault="00172F25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Volume:8.69839e-005 m^3</w:t>
                  </w:r>
                </w:p>
                <w:p w:rsidR="00172F25" w:rsidRDefault="00172F25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Density:1190 kg/m^3</w:t>
                  </w:r>
                </w:p>
                <w:p w:rsidR="00172F25" w:rsidRDefault="00172F25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Weight:1.01441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72F25" w:rsidRDefault="00172F25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X:\901219 SW-FOCE\Test Encl+Frame\Criterion Dome -0600-MA-LL.SLDPRT</w:t>
                  </w:r>
                </w:p>
                <w:p w:rsidR="00C16188" w:rsidRPr="0044448A" w:rsidRDefault="00172F25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13 15:18:02 2013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172F25" w:rsidP="00B35001">
            <w:pPr>
              <w:pStyle w:val="Heading1"/>
              <w:outlineLvl w:val="0"/>
            </w:pPr>
            <w:bookmarkStart w:id="6" w:name="_Toc350958736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/>
            </w:tblPr>
            <w:tblGrid>
              <w:gridCol w:w="5377"/>
              <w:gridCol w:w="5377"/>
            </w:tblGrid>
            <w:tr w:rsidR="00B35001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172F25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172F25" w:rsidP="005E294F">
                  <w:pPr>
                    <w:cnfStyle w:val="000000100000"/>
                  </w:pPr>
                  <w:r>
                    <w:t>Dome Study 1</w:t>
                  </w:r>
                </w:p>
              </w:tc>
            </w:tr>
            <w:tr w:rsidR="00172F2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pPr>
                    <w:cnfStyle w:val="000000000000"/>
                  </w:pPr>
                  <w:r>
                    <w:t>Static</w:t>
                  </w:r>
                </w:p>
              </w:tc>
            </w:tr>
            <w:tr w:rsidR="00172F2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pPr>
                    <w:cnfStyle w:val="000000100000"/>
                  </w:pPr>
                  <w:r>
                    <w:t>Solid Mesh</w:t>
                  </w:r>
                </w:p>
              </w:tc>
            </w:tr>
            <w:tr w:rsidR="00172F2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pPr>
                    <w:cnfStyle w:val="000000000000"/>
                  </w:pPr>
                  <w:r>
                    <w:t>On</w:t>
                  </w:r>
                </w:p>
              </w:tc>
            </w:tr>
            <w:tr w:rsidR="00172F2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pPr>
                    <w:cnfStyle w:val="000000100000"/>
                  </w:pPr>
                  <w:r>
                    <w:t>Include temperature loads</w:t>
                  </w:r>
                </w:p>
              </w:tc>
            </w:tr>
            <w:tr w:rsidR="00172F2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pPr>
                    <w:cnfStyle w:val="000000000000"/>
                  </w:pPr>
                  <w:r>
                    <w:t>298 Kelvin</w:t>
                  </w:r>
                </w:p>
              </w:tc>
            </w:tr>
            <w:tr w:rsidR="00172F2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172F2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pPr>
                    <w:cnfStyle w:val="000000000000"/>
                  </w:pPr>
                  <w:r>
                    <w:t>FFEPlus</w:t>
                  </w:r>
                </w:p>
              </w:tc>
            </w:tr>
            <w:tr w:rsidR="00172F2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r>
                    <w:t xml:space="preserve">Inplane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172F2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pPr>
                    <w:cnfStyle w:val="000000000000"/>
                  </w:pPr>
                  <w:r>
                    <w:t>Off</w:t>
                  </w:r>
                </w:p>
              </w:tc>
            </w:tr>
            <w:tr w:rsidR="00172F2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172F2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pPr>
                    <w:cnfStyle w:val="000000000000"/>
                  </w:pPr>
                  <w:r>
                    <w:t>Automatic</w:t>
                  </w:r>
                </w:p>
              </w:tc>
            </w:tr>
            <w:tr w:rsidR="00172F2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172F2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pPr>
                    <w:cnfStyle w:val="000000000000"/>
                  </w:pPr>
                  <w:r>
                    <w:t>On</w:t>
                  </w:r>
                </w:p>
              </w:tc>
            </w:tr>
            <w:tr w:rsidR="00172F2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172F2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pPr>
                    <w:cnfStyle w:val="000000000000"/>
                  </w:pPr>
                  <w:r>
                    <w:t>Off</w:t>
                  </w:r>
                </w:p>
              </w:tc>
            </w:tr>
            <w:tr w:rsidR="00172F2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5E294F">
                  <w:pPr>
                    <w:cnfStyle w:val="000000100000"/>
                  </w:pPr>
                  <w:r>
                    <w:t>SolidWorks document (X:\901219 SW-FOCE\Test Encl+Frame)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172F25" w:rsidP="000A7C6B">
            <w:pPr>
              <w:pStyle w:val="Heading1"/>
              <w:outlineLvl w:val="0"/>
            </w:pPr>
            <w:bookmarkStart w:id="7" w:name="_Toc350958737"/>
            <w:r>
              <w:lastRenderedPageBreak/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172F25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172F25" w:rsidP="000A7C6B">
                  <w:pPr>
                    <w:cnfStyle w:val="000000100000"/>
                  </w:pPr>
                  <w:r>
                    <w:t>SI (MKS)</w:t>
                  </w:r>
                </w:p>
              </w:tc>
            </w:tr>
            <w:tr w:rsidR="00172F2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0A7C6B">
                  <w:pPr>
                    <w:cnfStyle w:val="000000000000"/>
                  </w:pPr>
                  <w:r>
                    <w:t>mm</w:t>
                  </w:r>
                </w:p>
              </w:tc>
            </w:tr>
            <w:tr w:rsidR="00172F2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0A7C6B">
                  <w:pPr>
                    <w:cnfStyle w:val="000000100000"/>
                  </w:pPr>
                  <w:r>
                    <w:t>Kelvin</w:t>
                  </w:r>
                </w:p>
              </w:tc>
            </w:tr>
            <w:tr w:rsidR="00172F25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0A7C6B">
                  <w:pPr>
                    <w:cnfStyle w:val="000000000000"/>
                  </w:pPr>
                  <w:r>
                    <w:t>Rad/sec</w:t>
                  </w:r>
                </w:p>
              </w:tc>
            </w:tr>
            <w:tr w:rsidR="00172F25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0A7C6B">
                  <w:pPr>
                    <w:cnfStyle w:val="00000010000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172F25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350958738"/>
            <w:r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/>
                <w:trHeight w:val="94"/>
              </w:trPr>
              <w:tc>
                <w:tcPr>
                  <w:cnfStyle w:val="00100000000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172F25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172F25" w:rsidP="000A7C6B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172F25" w:rsidP="000A7C6B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/>
                <w:trHeight w:val="289"/>
              </w:trPr>
              <w:tc>
                <w:tcPr>
                  <w:cnfStyle w:val="00100000000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172F25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2043430"/>
                        <wp:effectExtent l="19050" t="0" r="635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20434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172F25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172F2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PC High Viscosity</w:t>
                        </w:r>
                      </w:p>
                    </w:tc>
                  </w:tr>
                  <w:tr w:rsidR="00172F25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72F25" w:rsidRDefault="00172F2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72F25" w:rsidRDefault="00172F2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172F25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72F25" w:rsidRDefault="00172F2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72F25" w:rsidRDefault="00172F2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172F25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72F25" w:rsidRDefault="00172F2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72F25" w:rsidRDefault="00172F2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6.27e+007 N/m^2</w:t>
                        </w:r>
                      </w:p>
                    </w:tc>
                  </w:tr>
                  <w:tr w:rsidR="00172F25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72F25" w:rsidRDefault="00172F2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72F25" w:rsidRDefault="00172F2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2.32e+009 N/m^2</w:t>
                        </w:r>
                      </w:p>
                    </w:tc>
                  </w:tr>
                  <w:tr w:rsidR="00172F25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72F25" w:rsidRDefault="00172F2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72F25" w:rsidRDefault="00172F2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0.3912  </w:t>
                        </w:r>
                      </w:p>
                    </w:tc>
                  </w:tr>
                  <w:tr w:rsidR="00172F25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72F25" w:rsidRDefault="00172F2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72F25" w:rsidRDefault="00172F2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1190 kg/m^3</w:t>
                        </w:r>
                      </w:p>
                    </w:tc>
                  </w:tr>
                  <w:tr w:rsidR="00172F25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72F25" w:rsidRDefault="00172F2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72F25" w:rsidRDefault="00172F25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8.291e+008 N/m^2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172F25" w:rsidP="000A7C6B">
                  <w:pPr>
                    <w:cnfStyle w:val="00000010000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1(Revolve1)(Criterion Dome -0600-MA-LL)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172F25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172F25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350958739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1817"/>
              <w:gridCol w:w="3021"/>
              <w:gridCol w:w="6071"/>
            </w:tblGrid>
            <w:tr w:rsidR="00172F25" w:rsidTr="003210CB">
              <w:trPr>
                <w:cnfStyle w:val="100000000000"/>
                <w:trHeight w:val="20"/>
                <w:tblHeader/>
              </w:trPr>
              <w:tc>
                <w:tcPr>
                  <w:cnfStyle w:val="00100000000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172F25" w:rsidRPr="004E282D" w:rsidRDefault="00172F25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172F25" w:rsidRPr="004E282D" w:rsidRDefault="00172F25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172F25" w:rsidRPr="004E282D" w:rsidRDefault="00172F25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172F25" w:rsidTr="006B504B">
              <w:trPr>
                <w:cnfStyle w:val="000000100000"/>
              </w:trPr>
              <w:tc>
                <w:tcPr>
                  <w:cnfStyle w:val="00100000000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172F25" w:rsidRPr="00AD5FBA" w:rsidRDefault="00172F25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172F25" w:rsidRPr="006208CB" w:rsidRDefault="00172F25" w:rsidP="000A7C6B">
                  <w:pPr>
                    <w:jc w:val="center"/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901825"/>
                        <wp:effectExtent l="1905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901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3174"/>
                    <w:gridCol w:w="2667"/>
                  </w:tblGrid>
                  <w:tr w:rsidR="00172F25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172F25" w:rsidRPr="00BE6656" w:rsidRDefault="00172F25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2F25" w:rsidRPr="00154A1A" w:rsidRDefault="00172F25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172F25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172F25" w:rsidRDefault="00172F2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2F25" w:rsidRDefault="00172F25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172F25" w:rsidRPr="004C6DEB" w:rsidRDefault="00172F25" w:rsidP="00840CC7">
                  <w:pPr>
                    <w:pStyle w:val="TOC3"/>
                    <w:cnfStyle w:val="000000100000"/>
                  </w:pPr>
                </w:p>
              </w:tc>
            </w:tr>
            <w:tr w:rsidR="003F154A" w:rsidTr="00452CBC">
              <w:tc>
                <w:tcPr>
                  <w:cnfStyle w:val="00100000000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172F25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9FC9BB" w:themeFill="background1" w:themeFillShade="D9"/>
                        <w:vAlign w:val="center"/>
                      </w:tcPr>
                      <w:p w:rsidR="003F154A" w:rsidRDefault="00172F25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9FC9BB" w:themeFill="background1" w:themeFillShade="D9"/>
                        <w:vAlign w:val="center"/>
                      </w:tcPr>
                      <w:p w:rsidR="003F154A" w:rsidRDefault="00172F25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9FC9BB" w:themeFill="background1" w:themeFillShade="D9"/>
                        <w:vAlign w:val="center"/>
                      </w:tcPr>
                      <w:p w:rsidR="003F154A" w:rsidRDefault="00172F25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9FC9BB" w:themeFill="background1" w:themeFillShade="D9"/>
                        <w:vAlign w:val="center"/>
                      </w:tcPr>
                      <w:p w:rsidR="003F154A" w:rsidRDefault="00172F25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9FC9BB" w:themeFill="background1" w:themeFillShade="D9"/>
                        <w:vAlign w:val="center"/>
                      </w:tcPr>
                      <w:p w:rsidR="003F154A" w:rsidRDefault="00172F25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9FC9BB" w:themeFill="background1" w:themeFillShade="D9"/>
                        <w:vAlign w:val="center"/>
                      </w:tcPr>
                      <w:p w:rsidR="003F154A" w:rsidRDefault="00172F25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C8E0D8" w:themeFill="background1"/>
                        <w:vAlign w:val="center"/>
                      </w:tcPr>
                      <w:p w:rsidR="003F154A" w:rsidRPr="00EF37BF" w:rsidRDefault="00172F25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0.0122389</w:t>
                        </w:r>
                      </w:p>
                    </w:tc>
                    <w:tc>
                      <w:tcPr>
                        <w:tcW w:w="1980" w:type="dxa"/>
                        <w:shd w:val="clear" w:color="auto" w:fill="C8E0D8" w:themeFill="background1"/>
                        <w:vAlign w:val="center"/>
                      </w:tcPr>
                      <w:p w:rsidR="003F154A" w:rsidRPr="00EF37BF" w:rsidRDefault="00172F25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-4606.87</w:t>
                        </w:r>
                      </w:p>
                    </w:tc>
                    <w:tc>
                      <w:tcPr>
                        <w:tcW w:w="1980" w:type="dxa"/>
                        <w:shd w:val="clear" w:color="auto" w:fill="C8E0D8" w:themeFill="background1"/>
                        <w:vAlign w:val="center"/>
                      </w:tcPr>
                      <w:p w:rsidR="003F154A" w:rsidRDefault="00172F25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0.0184584</w:t>
                        </w:r>
                      </w:p>
                    </w:tc>
                    <w:tc>
                      <w:tcPr>
                        <w:tcW w:w="2070" w:type="dxa"/>
                        <w:shd w:val="clear" w:color="auto" w:fill="C8E0D8" w:themeFill="background1"/>
                        <w:vAlign w:val="center"/>
                      </w:tcPr>
                      <w:p w:rsidR="003F154A" w:rsidRPr="00EF37BF" w:rsidRDefault="00172F25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4606.87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9FC9BB" w:themeFill="background1" w:themeFillShade="D9"/>
                        <w:vAlign w:val="center"/>
                      </w:tcPr>
                      <w:p w:rsidR="00935682" w:rsidRDefault="00172F25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Moment(N-m)</w:t>
                        </w:r>
                      </w:p>
                    </w:tc>
                    <w:tc>
                      <w:tcPr>
                        <w:tcW w:w="1980" w:type="dxa"/>
                        <w:shd w:val="clear" w:color="auto" w:fill="C8E0D8" w:themeFill="background1"/>
                        <w:vAlign w:val="center"/>
                      </w:tcPr>
                      <w:p w:rsidR="00935682" w:rsidRDefault="00172F25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C8E0D8" w:themeFill="background1"/>
                        <w:vAlign w:val="center"/>
                      </w:tcPr>
                      <w:p w:rsidR="00935682" w:rsidRDefault="00172F25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C8E0D8" w:themeFill="background1"/>
                        <w:vAlign w:val="center"/>
                      </w:tcPr>
                      <w:p w:rsidR="00935682" w:rsidRDefault="00172F25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C8E0D8" w:themeFill="background1"/>
                        <w:vAlign w:val="center"/>
                      </w:tcPr>
                      <w:p w:rsidR="00935682" w:rsidRDefault="00172F25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1654"/>
              <w:gridCol w:w="3234"/>
              <w:gridCol w:w="5928"/>
            </w:tblGrid>
            <w:tr w:rsidR="00172F25" w:rsidTr="000B6241">
              <w:trPr>
                <w:cnfStyle w:val="100000000000"/>
                <w:trHeight w:val="20"/>
                <w:tblHeader/>
              </w:trPr>
              <w:tc>
                <w:tcPr>
                  <w:cnfStyle w:val="00100000000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172F25" w:rsidRPr="004E282D" w:rsidRDefault="00172F25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172F25" w:rsidRPr="004E282D" w:rsidRDefault="00172F25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172F25" w:rsidRPr="004E282D" w:rsidRDefault="00172F25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172F25" w:rsidTr="00882437">
              <w:trPr>
                <w:cnfStyle w:val="000000100000"/>
              </w:trPr>
              <w:tc>
                <w:tcPr>
                  <w:cnfStyle w:val="00100000000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172F25" w:rsidRPr="00F42DD1" w:rsidRDefault="00172F25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172F25" w:rsidRPr="006208CB" w:rsidRDefault="00172F25" w:rsidP="000A7C6B">
                  <w:pPr>
                    <w:jc w:val="center"/>
                    <w:cnfStyle w:val="00000010000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2046605"/>
                        <wp:effectExtent l="1905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20466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3096"/>
                    <w:gridCol w:w="2602"/>
                  </w:tblGrid>
                  <w:tr w:rsidR="00172F25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172F25" w:rsidRPr="00BE6656" w:rsidRDefault="00172F25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2F25" w:rsidRPr="00B77EA3" w:rsidRDefault="00172F25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172F25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172F25" w:rsidRDefault="00172F2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2F25" w:rsidRDefault="00172F25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172F25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172F25" w:rsidRDefault="00172F2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2F25" w:rsidRDefault="00172F25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35</w:t>
                        </w:r>
                      </w:p>
                    </w:tc>
                  </w:tr>
                  <w:tr w:rsidR="00172F25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172F25" w:rsidRDefault="00172F2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2F25" w:rsidRDefault="00172F25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</w:tbl>
                <w:p w:rsidR="00172F25" w:rsidRDefault="00172F25" w:rsidP="000A7C6B">
                  <w:pPr>
                    <w:jc w:val="center"/>
                    <w:cnfStyle w:val="00000010000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lastRenderedPageBreak/>
              <w:br w:type="page"/>
            </w:r>
            <w:bookmarkStart w:id="13" w:name="_Toc350958740"/>
            <w:r w:rsidR="00172F25">
              <w:t>Connector Definitions</w:t>
            </w:r>
            <w:bookmarkEnd w:id="13"/>
          </w:p>
          <w:p w:rsidR="00132707" w:rsidRDefault="00172F25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172F25" w:rsidP="000A7C6B">
            <w:pPr>
              <w:pStyle w:val="Heading1"/>
              <w:outlineLvl w:val="0"/>
            </w:pPr>
            <w:bookmarkStart w:id="14" w:name="_Toc350958741"/>
            <w:r>
              <w:t>Contact Information</w:t>
            </w:r>
            <w:bookmarkEnd w:id="14"/>
          </w:p>
          <w:p w:rsidR="00104BD8" w:rsidRDefault="00172F25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172F25" w:rsidP="000A7C6B">
            <w:pPr>
              <w:pStyle w:val="Heading1"/>
              <w:outlineLvl w:val="0"/>
            </w:pPr>
            <w:bookmarkStart w:id="15" w:name="_Toc350958742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172F25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172F25" w:rsidP="00C16188">
                  <w:pPr>
                    <w:cnfStyle w:val="000000100000"/>
                  </w:pPr>
                  <w:r>
                    <w:t>Solid Mesh</w:t>
                  </w:r>
                </w:p>
              </w:tc>
            </w:tr>
            <w:tr w:rsidR="00172F25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pPr>
                    <w:cnfStyle w:val="000000000000"/>
                  </w:pPr>
                  <w:r>
                    <w:t>Standard mesh</w:t>
                  </w:r>
                </w:p>
              </w:tc>
            </w:tr>
            <w:tr w:rsidR="00172F25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172F25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pPr>
                    <w:cnfStyle w:val="000000000000"/>
                  </w:pPr>
                  <w:r>
                    <w:t>Off</w:t>
                  </w:r>
                </w:p>
              </w:tc>
            </w:tr>
            <w:tr w:rsidR="00172F25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pPr>
                    <w:cnfStyle w:val="000000100000"/>
                  </w:pPr>
                  <w:r>
                    <w:t>4 Points</w:t>
                  </w:r>
                </w:p>
              </w:tc>
            </w:tr>
            <w:tr w:rsidR="00172F25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pPr>
                    <w:cnfStyle w:val="000000000000"/>
                  </w:pPr>
                  <w:r>
                    <w:t>0.231911 in</w:t>
                  </w:r>
                </w:p>
              </w:tc>
            </w:tr>
            <w:tr w:rsidR="00172F25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pPr>
                    <w:cnfStyle w:val="000000100000"/>
                  </w:pPr>
                  <w:r>
                    <w:t>0.0115955 in</w:t>
                  </w:r>
                </w:p>
              </w:tc>
            </w:tr>
            <w:tr w:rsidR="00172F25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pPr>
                    <w:cnfStyle w:val="00000000000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172F25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172F25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172F25" w:rsidP="00C16188">
                  <w:pPr>
                    <w:cnfStyle w:val="000000100000"/>
                  </w:pPr>
                  <w:r>
                    <w:t>15376</w:t>
                  </w:r>
                </w:p>
              </w:tc>
            </w:tr>
            <w:tr w:rsidR="00172F25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pPr>
                    <w:cnfStyle w:val="000000000000"/>
                  </w:pPr>
                  <w:r>
                    <w:t>7602</w:t>
                  </w:r>
                </w:p>
              </w:tc>
            </w:tr>
            <w:tr w:rsidR="00172F25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pPr>
                    <w:cnfStyle w:val="000000100000"/>
                  </w:pPr>
                  <w:r>
                    <w:t>11.591</w:t>
                  </w:r>
                </w:p>
              </w:tc>
            </w:tr>
            <w:tr w:rsidR="00172F25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pPr>
                    <w:cnfStyle w:val="000000000000"/>
                  </w:pPr>
                  <w:r>
                    <w:t>50.6</w:t>
                  </w:r>
                </w:p>
              </w:tc>
            </w:tr>
            <w:tr w:rsidR="00172F25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pPr>
                    <w:cnfStyle w:val="000000100000"/>
                  </w:pPr>
                  <w:r>
                    <w:t>0.0526</w:t>
                  </w:r>
                </w:p>
              </w:tc>
            </w:tr>
            <w:tr w:rsidR="00172F25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r>
                    <w:t>% of distorted elements(Jacobian)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pPr>
                    <w:cnfStyle w:val="000000000000"/>
                  </w:pPr>
                  <w:r>
                    <w:t>0</w:t>
                  </w:r>
                </w:p>
              </w:tc>
            </w:tr>
            <w:tr w:rsidR="00172F25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pPr>
                    <w:cnfStyle w:val="000000100000"/>
                  </w:pPr>
                  <w:r>
                    <w:t>00:00:04</w:t>
                  </w:r>
                </w:p>
              </w:tc>
            </w:tr>
            <w:tr w:rsidR="00172F25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72F25" w:rsidRDefault="00172F25" w:rsidP="00C16188">
                  <w:pPr>
                    <w:cnfStyle w:val="00000000000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172F25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6040755"/>
                        <wp:effectExtent l="1905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6040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172F25" w:rsidP="000A7C6B">
            <w:pPr>
              <w:pStyle w:val="Heading1"/>
              <w:outlineLvl w:val="0"/>
            </w:pPr>
            <w:bookmarkStart w:id="16" w:name="_Toc350958743"/>
            <w:r>
              <w:t>Sensor Details</w:t>
            </w:r>
            <w:bookmarkEnd w:id="16"/>
          </w:p>
          <w:p w:rsidR="002C53F9" w:rsidRPr="00F077CB" w:rsidRDefault="00172F25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172F25" w:rsidP="000A7C6B">
            <w:pPr>
              <w:pStyle w:val="Heading1"/>
              <w:outlineLvl w:val="0"/>
            </w:pPr>
            <w:bookmarkStart w:id="17" w:name="_Toc350958744"/>
            <w:r>
              <w:lastRenderedPageBreak/>
              <w:t>Resultant Forces</w:t>
            </w:r>
            <w:bookmarkEnd w:id="17"/>
          </w:p>
          <w:p w:rsidR="005F5B79" w:rsidRPr="000B04D4" w:rsidRDefault="00172F25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/>
                <w:trHeight w:val="24"/>
                <w:tblHeader/>
              </w:trPr>
              <w:tc>
                <w:tcPr>
                  <w:cnfStyle w:val="00100000000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172F25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172F25" w:rsidP="000A7C6B">
                  <w:pPr>
                    <w:cnfStyle w:val="10000000000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172F25" w:rsidP="000A7C6B">
                  <w:pPr>
                    <w:cnfStyle w:val="10000000000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172F25" w:rsidP="000A7C6B">
                  <w:pPr>
                    <w:cnfStyle w:val="10000000000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172F25" w:rsidP="000A7C6B">
                  <w:pPr>
                    <w:cnfStyle w:val="10000000000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172F25" w:rsidP="000A7C6B">
                  <w:pPr>
                    <w:cnfStyle w:val="10000000000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/>
                <w:trHeight w:val="40"/>
              </w:trPr>
              <w:tc>
                <w:tcPr>
                  <w:cnfStyle w:val="00100000000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72F25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72F2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72F2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0.0122389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72F2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-4606.87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72F2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0.0184584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72F2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4606.87</w:t>
                  </w:r>
                </w:p>
              </w:tc>
            </w:tr>
          </w:tbl>
          <w:p w:rsidR="005F5B79" w:rsidRPr="000B04D4" w:rsidRDefault="00172F25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/>
                <w:trHeight w:val="24"/>
                <w:tblHeader/>
              </w:trPr>
              <w:tc>
                <w:tcPr>
                  <w:cnfStyle w:val="00100000000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172F25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172F25" w:rsidP="000A7C6B">
                  <w:pPr>
                    <w:cnfStyle w:val="10000000000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172F25" w:rsidP="000A7C6B">
                  <w:pPr>
                    <w:cnfStyle w:val="10000000000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172F25" w:rsidP="000A7C6B">
                  <w:pPr>
                    <w:cnfStyle w:val="10000000000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172F25" w:rsidP="000A7C6B">
                  <w:pPr>
                    <w:cnfStyle w:val="10000000000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172F25" w:rsidP="000A7C6B">
                  <w:pPr>
                    <w:cnfStyle w:val="10000000000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/>
                <w:trHeight w:val="37"/>
              </w:trPr>
              <w:tc>
                <w:tcPr>
                  <w:cnfStyle w:val="00100000000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72F25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72F2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N-m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72F2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72F2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72F2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172F25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172F25" w:rsidRDefault="00172F25" w:rsidP="00172F25">
            <w:pPr>
              <w:pStyle w:val="Heading1"/>
            </w:pPr>
            <w:bookmarkStart w:id="21" w:name="_Toc350958745"/>
            <w:r>
              <w:t>Beams</w:t>
            </w:r>
            <w:bookmarkEnd w:id="21"/>
          </w:p>
          <w:p w:rsidR="00EC2432" w:rsidRDefault="00172F25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172F25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350958746"/>
            <w:r>
              <w:lastRenderedPageBreak/>
              <w:t>Study Results</w:t>
            </w:r>
            <w:bookmarkEnd w:id="25"/>
          </w:p>
          <w:p w:rsidR="00172F25" w:rsidRDefault="00172F25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2585"/>
              <w:gridCol w:w="3200"/>
              <w:gridCol w:w="2536"/>
              <w:gridCol w:w="2433"/>
            </w:tblGrid>
            <w:tr w:rsidR="00172F25" w:rsidTr="00CC4314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72F25" w:rsidRDefault="00172F25" w:rsidP="00CC431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72F25" w:rsidRDefault="00172F25" w:rsidP="00CC4314">
                  <w:pPr>
                    <w:cnfStyle w:val="10000000000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72F25" w:rsidRDefault="00172F25" w:rsidP="00CC4314">
                  <w:pPr>
                    <w:cnfStyle w:val="10000000000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172F25" w:rsidRDefault="00172F25" w:rsidP="00CC4314">
                  <w:pPr>
                    <w:cnfStyle w:val="100000000000"/>
                  </w:pPr>
                  <w:r>
                    <w:t>Max</w:t>
                  </w:r>
                </w:p>
              </w:tc>
            </w:tr>
            <w:tr w:rsidR="00172F25" w:rsidTr="00CC4314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72F25" w:rsidRPr="004D2956" w:rsidRDefault="00172F25" w:rsidP="00CC431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72F25" w:rsidRPr="004D2956" w:rsidRDefault="00172F25" w:rsidP="00CC431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72F25" w:rsidRDefault="00172F25" w:rsidP="00CC431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0.137087 psi</w:t>
                  </w:r>
                </w:p>
                <w:p w:rsidR="00172F25" w:rsidRPr="004D2956" w:rsidRDefault="00172F25" w:rsidP="00CC431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4613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72F25" w:rsidRDefault="00172F25" w:rsidP="00CC431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951.111 psi</w:t>
                  </w:r>
                </w:p>
                <w:p w:rsidR="00172F25" w:rsidRPr="004D2956" w:rsidRDefault="00172F25" w:rsidP="00CC431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5645</w:t>
                  </w:r>
                </w:p>
              </w:tc>
            </w:tr>
            <w:tr w:rsidR="00172F25" w:rsidTr="00CC4314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72F25" w:rsidRDefault="00172F25" w:rsidP="00CC431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6172835"/>
                        <wp:effectExtent l="1905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6172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2F25" w:rsidRPr="004D2956" w:rsidRDefault="00172F25" w:rsidP="00CC431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Criterion Dome -0600-MA-LL-Dome Study 1-Stress-Stress1</w:t>
                  </w:r>
                </w:p>
              </w:tc>
            </w:tr>
          </w:tbl>
          <w:p w:rsidR="00172F25" w:rsidRDefault="00172F25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2821"/>
              <w:gridCol w:w="3382"/>
              <w:gridCol w:w="2119"/>
              <w:gridCol w:w="2432"/>
            </w:tblGrid>
            <w:tr w:rsidR="00172F25" w:rsidTr="00CC4314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72F25" w:rsidRDefault="00172F25" w:rsidP="00CC431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72F25" w:rsidRDefault="00172F25" w:rsidP="00CC4314">
                  <w:pPr>
                    <w:cnfStyle w:val="10000000000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72F25" w:rsidRDefault="00172F25" w:rsidP="00CC4314">
                  <w:pPr>
                    <w:cnfStyle w:val="10000000000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172F25" w:rsidRDefault="00172F25" w:rsidP="00CC4314">
                  <w:pPr>
                    <w:cnfStyle w:val="100000000000"/>
                  </w:pPr>
                  <w:r>
                    <w:t>Max</w:t>
                  </w:r>
                </w:p>
              </w:tc>
            </w:tr>
            <w:tr w:rsidR="00172F25" w:rsidTr="00CC4314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72F25" w:rsidRPr="004D2956" w:rsidRDefault="00172F25" w:rsidP="00CC431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72F25" w:rsidRPr="004D2956" w:rsidRDefault="00172F25" w:rsidP="00CC431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72F25" w:rsidRDefault="00172F25" w:rsidP="00CC431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172F25" w:rsidRPr="004D2956" w:rsidRDefault="00172F25" w:rsidP="00CC431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952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72F25" w:rsidRDefault="00172F25" w:rsidP="00CC431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0.00443561 in</w:t>
                  </w:r>
                </w:p>
                <w:p w:rsidR="00172F25" w:rsidRPr="004D2956" w:rsidRDefault="00172F25" w:rsidP="00CC431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994</w:t>
                  </w:r>
                </w:p>
              </w:tc>
            </w:tr>
            <w:tr w:rsidR="00172F25" w:rsidTr="00CC4314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72F25" w:rsidRDefault="00172F25" w:rsidP="00CC431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6172835"/>
                        <wp:effectExtent l="1905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6172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2F25" w:rsidRPr="004D2956" w:rsidRDefault="00172F25" w:rsidP="00CC431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Criterion Dome -0600-MA-LL-Dome Study 1-Displacement-Displacement1</w:t>
                  </w:r>
                </w:p>
              </w:tc>
            </w:tr>
          </w:tbl>
          <w:p w:rsidR="00172F25" w:rsidRDefault="00172F25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2447"/>
              <w:gridCol w:w="3326"/>
              <w:gridCol w:w="2455"/>
              <w:gridCol w:w="2526"/>
            </w:tblGrid>
            <w:tr w:rsidR="00172F25" w:rsidTr="00CC4314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72F25" w:rsidRDefault="00172F25" w:rsidP="00CC4314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72F25" w:rsidRDefault="00172F25" w:rsidP="00CC4314">
                  <w:pPr>
                    <w:cnfStyle w:val="10000000000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72F25" w:rsidRDefault="00172F25" w:rsidP="00CC4314">
                  <w:pPr>
                    <w:cnfStyle w:val="10000000000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172F25" w:rsidRDefault="00172F25" w:rsidP="00CC4314">
                  <w:pPr>
                    <w:cnfStyle w:val="100000000000"/>
                  </w:pPr>
                  <w:r>
                    <w:t>Max</w:t>
                  </w:r>
                </w:p>
              </w:tc>
            </w:tr>
            <w:tr w:rsidR="00172F25" w:rsidTr="00CC4314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72F25" w:rsidRPr="004D2956" w:rsidRDefault="00172F25" w:rsidP="00CC431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72F25" w:rsidRPr="004D2956" w:rsidRDefault="00172F25" w:rsidP="00CC431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72F25" w:rsidRDefault="00172F25" w:rsidP="00CC431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4.95199e-007 </w:t>
                  </w:r>
                </w:p>
                <w:p w:rsidR="00172F25" w:rsidRPr="004D2956" w:rsidRDefault="00172F25" w:rsidP="00CC431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Element: 5442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72F25" w:rsidRDefault="00172F25" w:rsidP="00CC431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 xml:space="preserve">0.00232956 </w:t>
                  </w:r>
                </w:p>
                <w:p w:rsidR="00172F25" w:rsidRPr="004D2956" w:rsidRDefault="00172F25" w:rsidP="00CC431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Element: 5970</w:t>
                  </w:r>
                </w:p>
              </w:tc>
            </w:tr>
            <w:tr w:rsidR="00172F25" w:rsidTr="00CC4314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72F25" w:rsidRDefault="00172F25" w:rsidP="00CC431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6172835"/>
                        <wp:effectExtent l="1905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6172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2F25" w:rsidRPr="004D2956" w:rsidRDefault="00172F25" w:rsidP="00CC431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Criterion Dome -0600-MA-LL-Dome Study 1-Strain-Strain1</w:t>
                  </w:r>
                </w:p>
              </w:tc>
            </w:tr>
          </w:tbl>
          <w:p w:rsidR="00172F25" w:rsidRDefault="00172F25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3449"/>
              <w:gridCol w:w="7305"/>
            </w:tblGrid>
            <w:tr w:rsidR="00172F25" w:rsidTr="007B2365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72F25" w:rsidRDefault="00172F25" w:rsidP="00CC4314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172F25" w:rsidRDefault="00172F25" w:rsidP="00CC4314">
                  <w:pPr>
                    <w:cnfStyle w:val="100000000000"/>
                  </w:pPr>
                  <w:r>
                    <w:t>Type</w:t>
                  </w:r>
                </w:p>
              </w:tc>
            </w:tr>
            <w:tr w:rsidR="00172F25" w:rsidTr="006634EE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72F25" w:rsidRPr="004D2956" w:rsidRDefault="00172F25" w:rsidP="00CC4314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Displacement1{1}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72F25" w:rsidRPr="004D2956" w:rsidRDefault="00172F25" w:rsidP="00CC4314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172F25" w:rsidTr="00CC4314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172F25" w:rsidRDefault="00172F25" w:rsidP="00CC4314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6172835"/>
                        <wp:effectExtent l="1905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6172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2F25" w:rsidRPr="004D2956" w:rsidRDefault="00172F25" w:rsidP="00CC431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Criterion Dome -0600-MA-LL-Dome Study 1-Displacement-Displacement1{1}</w:t>
                  </w:r>
                </w:p>
              </w:tc>
            </w:tr>
          </w:tbl>
          <w:p w:rsidR="00EC2432" w:rsidRPr="000B04D4" w:rsidRDefault="00EC2432" w:rsidP="000A7C6B"/>
          <w:bookmarkEnd w:id="22"/>
          <w:bookmarkEnd w:id="23"/>
          <w:bookmarkEnd w:id="2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172F25" w:rsidP="00172F25">
            <w:pPr>
              <w:pStyle w:val="Heading1"/>
            </w:pPr>
            <w:bookmarkStart w:id="26" w:name="_Toc350958747"/>
            <w:r>
              <w:lastRenderedPageBreak/>
              <w:t>Conclusion</w:t>
            </w:r>
            <w:bookmarkEnd w:id="26"/>
          </w:p>
        </w:tc>
      </w:tr>
    </w:tbl>
    <w:p w:rsidR="00AC3438" w:rsidRPr="00AC3438" w:rsidRDefault="00AC3438" w:rsidP="00FE0924"/>
    <w:sectPr w:rsidR="00AC3438" w:rsidRPr="00AC3438" w:rsidSect="00F25CD7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F25" w:rsidRDefault="00172F25" w:rsidP="00F25CD7">
      <w:pPr>
        <w:spacing w:after="0" w:line="240" w:lineRule="auto"/>
      </w:pPr>
      <w:r>
        <w:separator/>
      </w:r>
    </w:p>
  </w:endnote>
  <w:endnote w:type="continuationSeparator" w:id="0">
    <w:p w:rsidR="00172F25" w:rsidRDefault="00172F25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single" w:sz="36" w:space="0" w:color="69AA94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172F25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4C8774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172F25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4C8774" w:themeColor="background1" w:themeShade="80"/>
              <w:sz w:val="18"/>
              <w:szCs w:val="18"/>
            </w:rPr>
            <w:t>Simulation of Criterion Dome -0600-MA-LL</w:t>
          </w:r>
        </w:p>
      </w:tc>
      <w:tc>
        <w:tcPr>
          <w:tcW w:w="0" w:type="auto"/>
          <w:vAlign w:val="bottom"/>
        </w:tcPr>
        <w:p w:rsidR="00DC4D2F" w:rsidRDefault="00E84693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 w:rsidR="00DC4D2F">
            <w:instrText xml:space="preserve"> PAGE   \* MERGEFORMAT </w:instrText>
          </w:r>
          <w:r>
            <w:fldChar w:fldCharType="separate"/>
          </w:r>
          <w:r w:rsidR="00172F25">
            <w:rPr>
              <w:noProof/>
            </w:rPr>
            <w:t>15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998" w:type="dxa"/>
      <w:tblBorders>
        <w:top w:val="single" w:sz="36" w:space="0" w:color="69AA94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172F25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4C8774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172F25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4C8774" w:themeColor="background1" w:themeShade="80"/>
              <w:sz w:val="18"/>
              <w:szCs w:val="18"/>
            </w:rPr>
            <w:t>Simulation of Criterion Dome -0600-MA-LL</w:t>
          </w:r>
        </w:p>
      </w:tc>
      <w:tc>
        <w:tcPr>
          <w:tcW w:w="360" w:type="dxa"/>
          <w:vAlign w:val="bottom"/>
        </w:tcPr>
        <w:p w:rsidR="00DC4D2F" w:rsidRDefault="00E84693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 w:rsidR="00DC4D2F">
            <w:instrText xml:space="preserve"> PAGE   \* MERGEFORMAT </w:instrText>
          </w:r>
          <w:r>
            <w:fldChar w:fldCharType="separate"/>
          </w:r>
          <w:r w:rsidR="00172F25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F25" w:rsidRDefault="00172F25" w:rsidP="00F25CD7">
      <w:pPr>
        <w:spacing w:after="0" w:line="240" w:lineRule="auto"/>
      </w:pPr>
      <w:r>
        <w:separator/>
      </w:r>
    </w:p>
  </w:footnote>
  <w:footnote w:type="continuationSeparator" w:id="0">
    <w:p w:rsidR="00172F25" w:rsidRDefault="00172F25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69AA94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DC4D2F" w:rsidP="00E217C8">
          <w:pPr>
            <w:pStyle w:val="Header"/>
            <w:rPr>
              <w:rFonts w:ascii="Trebuchet MS" w:hAnsi="Trebuchet MS"/>
              <w:b/>
            </w:rPr>
          </w:pP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172F25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MBARI</w:t>
          </w:r>
        </w:p>
        <w:p w:rsidR="00DC4D2F" w:rsidRDefault="00DC4D2F" w:rsidP="00E217C8">
          <w:pPr>
            <w:pStyle w:val="Header"/>
            <w:rPr>
              <w:rFonts w:ascii="Trebuchet MS" w:hAnsi="Trebuchet MS"/>
            </w:rPr>
          </w:pP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172F25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Farley F. Shane</w:t>
          </w:r>
        </w:p>
        <w:p w:rsidR="00DC4D2F" w:rsidRPr="003E4713" w:rsidRDefault="00172F25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3/13/2013</w:t>
          </w:r>
        </w:p>
      </w:tc>
    </w:tr>
  </w:tbl>
  <w:p w:rsidR="00DC4D2F" w:rsidRDefault="00DC4D2F" w:rsidP="00F25CD7">
    <w:pPr>
      <w:pStyle w:val="Header"/>
      <w:pBdr>
        <w:bottom w:val="single" w:sz="36" w:space="1" w:color="83B9A7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69AA94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69AA94" w:themeColor="background1" w:themeShade="A6"/>
            </w:tblBorders>
            <w:tblLayout w:type="fixed"/>
            <w:tblLook w:val="04A0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DC4D2F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172F25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MBARI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83B9A7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2F25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693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693"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8E0D8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8E0D8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8E0D8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C8E0D8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8E0D8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0D8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C8E0D8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7BD8D-B9B7-445D-A0FA-62C526480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15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shfa</dc:creator>
  <cp:lastModifiedBy>shfa</cp:lastModifiedBy>
  <cp:revision>1</cp:revision>
  <dcterms:created xsi:type="dcterms:W3CDTF">2013-03-14T00:22:00Z</dcterms:created>
  <dcterms:modified xsi:type="dcterms:W3CDTF">2013-03-14T00:23:00Z</dcterms:modified>
</cp:coreProperties>
</file>