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1E5DCC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9781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97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1E5DCC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P-201367-12_BEDSTube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1E5DCC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November 28,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1E5DCC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  <w:p w:rsidR="00B77317" w:rsidRPr="006A441F" w:rsidRDefault="001E5DCC" w:rsidP="001E5DCC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1E5DCC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41865762" w:history="1">
                        <w:r w:rsidR="001E5DCC" w:rsidRPr="009E1F83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1E5DCC">
                          <w:rPr>
                            <w:noProof/>
                            <w:webHidden/>
                          </w:rPr>
                          <w:tab/>
                        </w:r>
                        <w:r w:rsidR="001E5DCC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1E5DCC">
                          <w:rPr>
                            <w:noProof/>
                            <w:webHidden/>
                          </w:rPr>
                          <w:instrText xml:space="preserve"> PAGEREF _Toc341865762 \h </w:instrText>
                        </w:r>
                        <w:r w:rsidR="001E5DCC">
                          <w:rPr>
                            <w:noProof/>
                            <w:webHidden/>
                          </w:rPr>
                        </w:r>
                        <w:r w:rsidR="001E5DCC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1E5DCC">
                          <w:rPr>
                            <w:noProof/>
                            <w:webHidden/>
                          </w:rPr>
                          <w:t>1</w:t>
                        </w:r>
                        <w:r w:rsidR="001E5DCC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63" w:history="1">
                        <w:r w:rsidRPr="009E1F83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64" w:history="1">
                        <w:r w:rsidRPr="009E1F83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_Toc341865764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65" w:history="1">
                        <w:r w:rsidRPr="009E1F83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_Toc341865765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66" w:history="1">
                        <w:r w:rsidRPr="009E1F83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_Toc341865766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67" w:history="1">
                        <w:r w:rsidRPr="009E1F83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_Toc341865767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68" w:history="1">
                        <w:r w:rsidRPr="009E1F83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_Toc341865768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69" w:history="1">
                        <w:r w:rsidRPr="009E1F83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_Toc341865769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70" w:history="1">
                        <w:r w:rsidRPr="009E1F83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_Toc341865770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71" w:history="1">
                        <w:r w:rsidRPr="009E1F83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_Toc341865771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72" w:history="1">
                        <w:r w:rsidRPr="009E1F83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_Toc341865772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73" w:history="1">
                        <w:r w:rsidRPr="009E1F83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_Toc341865773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1E5DCC" w:rsidRDefault="001E5DC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41865774" w:history="1">
                        <w:r w:rsidRPr="009E1F83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_Toc341865774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1E5DCC" w:rsidP="00C27B5D">
            <w:pPr>
              <w:pStyle w:val="Heading1"/>
              <w:outlineLvl w:val="0"/>
            </w:pPr>
            <w:bookmarkStart w:id="0" w:name="_Toc341865762"/>
            <w:r>
              <w:t>Description</w:t>
            </w:r>
            <w:bookmarkEnd w:id="0"/>
          </w:p>
          <w:p w:rsidR="00F448BC" w:rsidRPr="00E65D6E" w:rsidRDefault="001E5DCC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1E5DCC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4186576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1E5DCC" w:rsidP="00FF408C">
            <w:pPr>
              <w:pStyle w:val="Heading1"/>
              <w:outlineLvl w:val="0"/>
            </w:pPr>
            <w:bookmarkStart w:id="5" w:name="_Toc34186576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80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1E5DCC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4133215"/>
                              <wp:effectExtent l="0" t="0" r="3810" b="63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41332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1E5DCC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P-201367-12_BEDSTube</w:t>
                  </w:r>
                </w:p>
                <w:p w:rsidR="00C16188" w:rsidRDefault="001E5DCC" w:rsidP="001E5DCC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224CED" w:rsidTr="003F226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24CED" w:rsidRDefault="001E5DCC" w:rsidP="00C16188"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Composite Bodies</w:t>
                  </w:r>
                </w:p>
              </w:tc>
            </w:tr>
            <w:tr w:rsidR="00931A46" w:rsidTr="00931A4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1A46" w:rsidRPr="0044448A" w:rsidRDefault="001E5DCC" w:rsidP="00931A46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80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31A46" w:rsidRDefault="001E5DCC" w:rsidP="00AF3B8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rFonts w:cstheme="minorHAnsi"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Properties</w:t>
                  </w:r>
                </w:p>
              </w:tc>
            </w:tr>
            <w:tr w:rsidR="00AF3B89" w:rsidTr="00AF3B8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F3B89" w:rsidRDefault="001E5DCC" w:rsidP="00AF3B89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Shell-2</w:t>
                  </w:r>
                </w:p>
                <w:p w:rsidR="00AF3B89" w:rsidRDefault="001E5DCC" w:rsidP="00AF3B8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20777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207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0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AF3B89" w:rsidRDefault="001E5DCC" w:rsidP="00AF3B8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Total number of Plies: 10</w:t>
                  </w:r>
                </w:p>
                <w:p w:rsidR="0040100F" w:rsidRDefault="001E5DCC" w:rsidP="0040100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Symmetric: No</w:t>
                  </w:r>
                </w:p>
                <w:p w:rsidR="0040100F" w:rsidRDefault="0040100F" w:rsidP="00AF3B8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  <w:tbl>
                  <w:tblPr>
                    <w:tblStyle w:val="TableGrid"/>
                    <w:tblW w:w="789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67"/>
                    <w:gridCol w:w="1080"/>
                    <w:gridCol w:w="1080"/>
                    <w:gridCol w:w="990"/>
                    <w:gridCol w:w="990"/>
                    <w:gridCol w:w="1080"/>
                    <w:gridCol w:w="810"/>
                    <w:gridCol w:w="900"/>
                  </w:tblGrid>
                  <w:tr w:rsidR="00931A46" w:rsidRPr="00FB27C0" w:rsidTr="003F2268">
                    <w:tc>
                      <w:tcPr>
                        <w:tcW w:w="967" w:type="dxa"/>
                        <w:shd w:val="clear" w:color="auto" w:fill="D9D9D9" w:themeFill="background1" w:themeFillShade="D9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Ply</w:t>
                        </w:r>
                      </w:p>
                    </w:tc>
                    <w:tc>
                      <w:tcPr>
                        <w:tcW w:w="1080" w:type="dxa"/>
                        <w:shd w:val="clear" w:color="auto" w:fill="D9D9D9" w:themeFill="background1" w:themeFillShade="D9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Thickness(mm)</w:t>
                        </w:r>
                      </w:p>
                    </w:tc>
                    <w:tc>
                      <w:tcPr>
                        <w:tcW w:w="1080" w:type="dxa"/>
                        <w:shd w:val="clear" w:color="auto" w:fill="D9D9D9" w:themeFill="background1" w:themeFillShade="D9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Angle(</w:t>
                        </w:r>
                        <w:proofErr w:type="spellStart"/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990" w:type="dxa"/>
                        <w:shd w:val="clear" w:color="auto" w:fill="D9D9D9" w:themeFill="background1" w:themeFillShade="D9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Area(mm^2)</w:t>
                        </w:r>
                      </w:p>
                    </w:tc>
                    <w:tc>
                      <w:tcPr>
                        <w:tcW w:w="990" w:type="dxa"/>
                        <w:shd w:val="clear" w:color="auto" w:fill="D9D9D9" w:themeFill="background1" w:themeFillShade="D9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Volume(in^3)</w:t>
                        </w:r>
                      </w:p>
                    </w:tc>
                    <w:tc>
                      <w:tcPr>
                        <w:tcW w:w="1080" w:type="dxa"/>
                        <w:shd w:val="clear" w:color="auto" w:fill="D9D9D9" w:themeFill="background1" w:themeFillShade="D9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Density(kg/m^3)</w:t>
                        </w:r>
                      </w:p>
                    </w:tc>
                    <w:tc>
                      <w:tcPr>
                        <w:tcW w:w="810" w:type="dxa"/>
                        <w:shd w:val="clear" w:color="auto" w:fill="D9D9D9" w:themeFill="background1" w:themeFillShade="D9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Mass(kg)</w:t>
                        </w:r>
                      </w:p>
                    </w:tc>
                    <w:tc>
                      <w:tcPr>
                        <w:tcW w:w="900" w:type="dxa"/>
                        <w:shd w:val="clear" w:color="auto" w:fill="D9D9D9" w:themeFill="background1" w:themeFillShade="D9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sz w:val="20"/>
                            <w:szCs w:val="20"/>
                          </w:rPr>
                          <w:t>Weight(N)</w:t>
                        </w:r>
                      </w:p>
                    </w:tc>
                  </w:tr>
                  <w:tr w:rsidR="00931A46" w:rsidRPr="00FB27C0" w:rsidTr="003F2268">
                    <w:tc>
                      <w:tcPr>
                        <w:tcW w:w="967" w:type="dxa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0.254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-80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97596.9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2028.24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931A46" w:rsidRPr="00AF3B89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1000</w:t>
                        </w:r>
                      </w:p>
                    </w:tc>
                  </w:tr>
                  <w:tr w:rsidR="001E5DCC" w:rsidRPr="00FB27C0" w:rsidTr="003F2268">
                    <w:tc>
                      <w:tcPr>
                        <w:tcW w:w="967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2.02824e+006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1.98768e+007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0.254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80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97596.9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</w:tr>
                  <w:tr w:rsidR="001E5DCC" w:rsidRPr="00FB27C0" w:rsidTr="003F2268">
                    <w:tc>
                      <w:tcPr>
                        <w:tcW w:w="967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2028.24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1000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2.02824e+006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1.98768e+007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0.254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-80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</w:tr>
                  <w:tr w:rsidR="001E5DCC" w:rsidRPr="00FB27C0" w:rsidTr="003F2268">
                    <w:tc>
                      <w:tcPr>
                        <w:tcW w:w="967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97596.9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2028.24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1000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2.02824e+006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1.98768e+007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0.254</w:t>
                        </w:r>
                      </w:p>
                    </w:tc>
                  </w:tr>
                  <w:tr w:rsidR="001E5DCC" w:rsidRPr="00FB27C0" w:rsidTr="003F2268">
                    <w:tc>
                      <w:tcPr>
                        <w:tcW w:w="967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80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97596.9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2028.24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1000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2.02824e+006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1.98768e+007</w:t>
                        </w:r>
                      </w:p>
                    </w:tc>
                  </w:tr>
                  <w:tr w:rsidR="001E5DCC" w:rsidRPr="00FB27C0" w:rsidTr="003F2268">
                    <w:tc>
                      <w:tcPr>
                        <w:tcW w:w="967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0.254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-80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97596.9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2028.24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1000</w:t>
                        </w:r>
                      </w:p>
                    </w:tc>
                  </w:tr>
                  <w:tr w:rsidR="001E5DCC" w:rsidRPr="00FB27C0" w:rsidTr="003F2268">
                    <w:tc>
                      <w:tcPr>
                        <w:tcW w:w="967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2.02824e+006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1.98768e+007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0.254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80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97596.9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</w:tr>
                  <w:tr w:rsidR="001E5DCC" w:rsidRPr="00FB27C0" w:rsidTr="003F2268">
                    <w:tc>
                      <w:tcPr>
                        <w:tcW w:w="967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2028.24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1000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2.02824e+006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1.98768e+007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0.254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-80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</w:tr>
                  <w:tr w:rsidR="001E5DCC" w:rsidRPr="00FB27C0" w:rsidTr="003F2268">
                    <w:tc>
                      <w:tcPr>
                        <w:tcW w:w="967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97596.9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2028.24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1000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2.02824e+006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1.98768e+007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0.254</w:t>
                        </w:r>
                      </w:p>
                    </w:tc>
                  </w:tr>
                  <w:tr w:rsidR="001E5DCC" w:rsidRPr="00FB27C0" w:rsidTr="003F2268">
                    <w:tc>
                      <w:tcPr>
                        <w:tcW w:w="967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80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97596.9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7985.2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2028.24</w:t>
                        </w:r>
                      </w:p>
                    </w:tc>
                    <w:tc>
                      <w:tcPr>
                        <w:tcW w:w="108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1000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2.02824e+006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:rsidR="001E5DCC" w:rsidRDefault="001E5DCC" w:rsidP="003F2268">
                        <w:pP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cstheme="minorHAnsi"/>
                            <w:b w:val="0"/>
                            <w:sz w:val="20"/>
                            <w:szCs w:val="20"/>
                          </w:rPr>
                          <w:t>1.98768e+007</w:t>
                        </w:r>
                      </w:p>
                    </w:tc>
                  </w:tr>
                </w:tbl>
                <w:p w:rsidR="00931A46" w:rsidRDefault="00931A46" w:rsidP="00AF3B8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  <w:p w:rsidR="00AF3B89" w:rsidRDefault="001E5DCC" w:rsidP="00AF3B8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</w:t>
                  </w:r>
                  <w:r w:rsidR="00AF3B89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C:\Users\jon\Desktop\BEDS_Case\P-201367-12_BEDSTube.sldprt</w:t>
                  </w:r>
                </w:p>
                <w:p w:rsidR="00AF3B89" w:rsidRDefault="001E5DCC" w:rsidP="001E5DC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Date Modified</w:t>
                  </w:r>
                  <w:r w:rsidR="00AF3B89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Nov 28 09:58:35 2012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1E5DCC" w:rsidP="00B35001">
            <w:pPr>
              <w:pStyle w:val="Heading1"/>
              <w:outlineLvl w:val="0"/>
            </w:pPr>
            <w:bookmarkStart w:id="6" w:name="_Toc341865765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1"/>
              <w:gridCol w:w="5383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1E5DCC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1E5DC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1E5DC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1E5DC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Shell Mesh Using Surfaces</w:t>
                  </w:r>
                </w:p>
              </w:tc>
            </w:tr>
            <w:tr w:rsidR="001E5DC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</w:tr>
            <w:tr w:rsidR="001E5DC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proofErr w:type="spellStart"/>
                  <w:r>
                    <w:t>FFEPlus</w:t>
                  </w:r>
                  <w:proofErr w:type="spellEnd"/>
                </w:p>
              </w:tc>
            </w:tr>
            <w:tr w:rsidR="001E5DC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1E5DC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1E5DC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1E5DC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1E5DC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 xml:space="preserve">Include fluid pressure effects from </w:t>
                  </w:r>
                  <w:proofErr w:type="spellStart"/>
                  <w:r>
                    <w:t>SolidWorks</w:t>
                  </w:r>
                  <w:proofErr w:type="spellEnd"/>
                  <w:r>
                    <w:t xml:space="preserve">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E5DC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E5DC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>
                    <w:t>SolidWorks</w:t>
                  </w:r>
                  <w:proofErr w:type="spellEnd"/>
                  <w:r>
                    <w:t xml:space="preserve"> document (C:\Users\</w:t>
                  </w:r>
                  <w:proofErr w:type="spellStart"/>
                  <w:r>
                    <w:t>jon</w:t>
                  </w:r>
                  <w:proofErr w:type="spellEnd"/>
                  <w:r>
                    <w:t>\Desktop\</w:t>
                  </w:r>
                  <w:proofErr w:type="spellStart"/>
                  <w:r>
                    <w:t>BEDS_Case</w:t>
                  </w:r>
                  <w:proofErr w:type="spellEnd"/>
                  <w:r>
                    <w:t>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1E5DCC" w:rsidP="000A7C6B">
            <w:pPr>
              <w:pStyle w:val="Heading1"/>
              <w:outlineLvl w:val="0"/>
            </w:pPr>
            <w:bookmarkStart w:id="7" w:name="_Toc341865766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1E5DCC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1E5DC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1E5DC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1E5DC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1E5DC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1E5DCC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341865767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E5DCC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E5DCC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1E5DCC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1E5DCC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471295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471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CarbonEpoxy_ortho</w:t>
                        </w:r>
                        <w:proofErr w:type="spellEnd"/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Orthotropic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0.0570002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 in x: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2.1e+007 psi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 in 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1.4e+006 psi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 in z: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1.4e+006 psi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Poisson's ratio in </w:t>
                        </w:r>
                        <w:proofErr w:type="spellStart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xy</w:t>
                        </w:r>
                        <w:proofErr w:type="spellEnd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0.25  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Poisson's ratio in </w:t>
                        </w:r>
                        <w:proofErr w:type="spellStart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yz</w:t>
                        </w:r>
                        <w:proofErr w:type="spellEnd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0.4065  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Poisson's ratio in </w:t>
                        </w:r>
                        <w:proofErr w:type="spellStart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xz</w:t>
                        </w:r>
                        <w:proofErr w:type="spellEnd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0.25  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Thermal expansion </w:t>
                        </w:r>
                        <w:proofErr w:type="spellStart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coef</w:t>
                        </w:r>
                        <w:proofErr w:type="spellEnd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 in x: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-4.4e-008 /Fahrenheit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Thermal expansion </w:t>
                        </w:r>
                        <w:proofErr w:type="spellStart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coef</w:t>
                        </w:r>
                        <w:proofErr w:type="spellEnd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 in 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1.2e-005 /Fahrenheit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Thermal expansion </w:t>
                        </w:r>
                        <w:proofErr w:type="spellStart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coef</w:t>
                        </w:r>
                        <w:proofErr w:type="spellEnd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 in z: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1.2e-005 /Fahrenheit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Shear modulus in </w:t>
                        </w:r>
                        <w:proofErr w:type="spellStart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xy</w:t>
                        </w:r>
                        <w:proofErr w:type="spellEnd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850000 psi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Shear modulus in </w:t>
                        </w:r>
                        <w:proofErr w:type="spellStart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yz</w:t>
                        </w:r>
                        <w:proofErr w:type="spellEnd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502000 psi</w:t>
                        </w:r>
                      </w:p>
                    </w:tc>
                  </w:tr>
                  <w:tr w:rsidR="001E5DC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 xml:space="preserve">Shear modulus in </w:t>
                        </w:r>
                        <w:proofErr w:type="spellStart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xz</w:t>
                        </w:r>
                        <w:proofErr w:type="spellEnd"/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1E5DCC" w:rsidRDefault="001E5DC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850000 psi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1E5DCC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Line1)(P-201367-12_BEDSTube),</w:t>
                  </w:r>
                </w:p>
                <w:p w:rsidR="00E80CD9" w:rsidRPr="00577134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Shell-2(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Line1))(P-201367-12_BEDSTube)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1E5DCC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1E5DCC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341865768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1E5DCC" w:rsidTr="004C42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E5DCC" w:rsidRPr="004E282D" w:rsidRDefault="001E5DCC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E5DCC" w:rsidRPr="004E282D" w:rsidRDefault="001E5DC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E5DCC" w:rsidRPr="004E282D" w:rsidRDefault="001E5DC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1E5DCC" w:rsidTr="001E5D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Pr="00AD5FBA" w:rsidRDefault="001E5DCC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Immovable-1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1E5DCC" w:rsidRPr="006208CB" w:rsidRDefault="001E5DCC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369695"/>
                        <wp:effectExtent l="0" t="0" r="0" b="1905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369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1E5DC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E5DCC" w:rsidRPr="00BE6656" w:rsidRDefault="001E5DCC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E5DCC" w:rsidRPr="00154A1A" w:rsidRDefault="001E5DC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1E5DC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Immovable (No translation)</w:t>
                        </w:r>
                      </w:p>
                    </w:tc>
                  </w:tr>
                </w:tbl>
                <w:p w:rsidR="001E5DCC" w:rsidRPr="004C6DEB" w:rsidRDefault="001E5DCC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1E5DCC" w:rsidTr="001E5DC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Pr="00AD5FBA" w:rsidRDefault="001E5DCC" w:rsidP="00131631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1E5DCC" w:rsidRPr="006208CB" w:rsidRDefault="001E5DCC" w:rsidP="0013163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369695"/>
                        <wp:effectExtent l="0" t="0" r="0" b="190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369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E5DCC" w:rsidRPr="00BE6656" w:rsidRDefault="001E5DCC" w:rsidP="00131631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E5DCC" w:rsidRPr="00154A1A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13163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13163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0, ---, ---</w:t>
                        </w:r>
                      </w:p>
                    </w:tc>
                  </w:tr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13163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Rotation: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---, ---, ---</w:t>
                        </w:r>
                      </w:p>
                    </w:tc>
                  </w:tr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13163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in, rad</w:t>
                        </w:r>
                      </w:p>
                    </w:tc>
                  </w:tr>
                </w:tbl>
                <w:p w:rsidR="001E5DCC" w:rsidRPr="004C6DEB" w:rsidRDefault="001E5DCC" w:rsidP="00131631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1E5DCC" w:rsidTr="00D0653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E5DCC" w:rsidRPr="004E282D" w:rsidRDefault="001E5DCC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E5DCC" w:rsidRPr="004E282D" w:rsidRDefault="001E5DC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1E5DCC" w:rsidRPr="004E282D" w:rsidRDefault="001E5DC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1E5DCC" w:rsidTr="001E5D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1E5DCC" w:rsidRPr="00F42DD1" w:rsidRDefault="001E5DCC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1E5DCC" w:rsidRPr="006208CB" w:rsidRDefault="001E5DCC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473835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473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1E5DC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E5DCC" w:rsidRPr="00BE6656" w:rsidRDefault="001E5DCC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E5DCC" w:rsidRPr="00B77EA3" w:rsidRDefault="001E5DC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 face(s)</w:t>
                        </w:r>
                      </w:p>
                    </w:tc>
                  </w:tr>
                  <w:tr w:rsidR="001E5DC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1E5DC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-7259</w:t>
                        </w:r>
                      </w:p>
                    </w:tc>
                  </w:tr>
                  <w:tr w:rsidR="001E5DC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1E5DCC" w:rsidRDefault="001E5DCC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1E5DCC" w:rsidTr="0013163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1E5DCC" w:rsidRPr="00F42DD1" w:rsidRDefault="001E5DCC" w:rsidP="00131631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1E5DCC" w:rsidRPr="006208CB" w:rsidRDefault="001E5DCC" w:rsidP="0013163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473835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473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E5DCC" w:rsidRPr="00BE6656" w:rsidRDefault="001E5DCC" w:rsidP="00131631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E5DCC" w:rsidRPr="00B77EA3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13163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Face&lt; 1 &gt;</w:t>
                        </w:r>
                      </w:p>
                    </w:tc>
                  </w:tr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13163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13163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-331018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  <w:tr w:rsidR="001E5DCC" w:rsidTr="0013163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1E5DCC" w:rsidRDefault="001E5DCC" w:rsidP="0013163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Moments: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1E5DCC" w:rsidRDefault="001E5DCC" w:rsidP="0013163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---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-in</w:t>
                        </w:r>
                      </w:p>
                    </w:tc>
                  </w:tr>
                </w:tbl>
                <w:p w:rsidR="001E5DCC" w:rsidRDefault="001E5DCC" w:rsidP="0013163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341865769"/>
            <w:r w:rsidR="001E5DCC">
              <w:t>Connector Definitions</w:t>
            </w:r>
            <w:bookmarkEnd w:id="13"/>
          </w:p>
          <w:p w:rsidR="00132707" w:rsidRDefault="001E5DCC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1E5DCC" w:rsidP="000A7C6B">
            <w:pPr>
              <w:pStyle w:val="Heading1"/>
              <w:outlineLvl w:val="0"/>
            </w:pPr>
            <w:bookmarkStart w:id="14" w:name="_Toc341865770"/>
            <w:r>
              <w:t>Contact Information</w:t>
            </w:r>
            <w:bookmarkEnd w:id="14"/>
          </w:p>
          <w:p w:rsidR="00104BD8" w:rsidRDefault="001E5DCC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1E5DCC" w:rsidP="000A7C6B">
            <w:pPr>
              <w:pStyle w:val="Heading1"/>
              <w:outlineLvl w:val="0"/>
            </w:pPr>
            <w:bookmarkStart w:id="15" w:name="_Toc341865771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1E5DCC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1E5DC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Shell Mesh Using Surfaces</w:t>
                  </w:r>
                </w:p>
              </w:tc>
            </w:tr>
            <w:tr w:rsidR="001E5DC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1E5DC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E5DC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1E5DC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check for shell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1E5DC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0.125 in</w:t>
                  </w:r>
                </w:p>
              </w:tc>
            </w:tr>
            <w:tr w:rsidR="001E5DC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0.00625 in</w:t>
                  </w:r>
                </w:p>
              </w:tc>
            </w:tr>
            <w:tr w:rsidR="001E5DC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1E5DCC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1E5DCC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1E5DC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44958</w:t>
                  </w:r>
                </w:p>
              </w:tc>
            </w:tr>
            <w:tr w:rsidR="001E5DC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22302</w:t>
                  </w:r>
                </w:p>
              </w:tc>
            </w:tr>
            <w:tr w:rsidR="001E5DC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00:00:06</w:t>
                  </w:r>
                </w:p>
              </w:tc>
            </w:tr>
            <w:tr w:rsidR="001E5DC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1E5DCC" w:rsidRDefault="001E5DC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WOPR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1E5DCC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518604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51860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1E5DCC" w:rsidP="000A7C6B">
            <w:pPr>
              <w:pStyle w:val="Heading1"/>
              <w:outlineLvl w:val="0"/>
            </w:pPr>
            <w:bookmarkStart w:id="16" w:name="_Toc341865772"/>
            <w:r>
              <w:t>Sensor Details</w:t>
            </w:r>
            <w:bookmarkEnd w:id="16"/>
          </w:p>
          <w:p w:rsidR="002C53F9" w:rsidRPr="00F077CB" w:rsidRDefault="001E5DCC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1E5DCC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341865773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22"/>
              <w:gridCol w:w="3382"/>
              <w:gridCol w:w="2119"/>
              <w:gridCol w:w="2431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1E5DCC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1E5DC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1E5DC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1E5DC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1E5DCC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 Plot for Mode Shape: 5(Load Factor = 0.127423)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E5DCC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EC2432" w:rsidRPr="004D2956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1E5DCC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0.00228668 in</w:t>
                  </w:r>
                </w:p>
                <w:p w:rsidR="00EC2432" w:rsidRPr="004D2956" w:rsidRDefault="001E5DC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17210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1E5DCC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529907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529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1E5DCC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P-201367-12_BEDSTube-Buckling-Displacement-Displacement1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1E5DCC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1E5DCC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E5DCC" w:rsidRPr="004E282D" w:rsidRDefault="001E5DCC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1E5DCC" w:rsidRPr="004E282D" w:rsidRDefault="001E5DCC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1E5DCC" w:rsidTr="001E5D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Pr="00AD5FBA" w:rsidRDefault="001E5DCC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Default="001E5DCC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0.094327</w:t>
                  </w:r>
                </w:p>
              </w:tc>
            </w:tr>
            <w:tr w:rsidR="001E5DCC" w:rsidTr="001E5DC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Default="001E5DCC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2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Default="001E5DCC" w:rsidP="009D29C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0.094332</w:t>
                  </w:r>
                </w:p>
              </w:tc>
            </w:tr>
            <w:tr w:rsidR="001E5DCC" w:rsidTr="001E5DC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Default="001E5DCC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3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Default="001E5DCC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0.1075</w:t>
                  </w:r>
                </w:p>
              </w:tc>
            </w:tr>
            <w:tr w:rsidR="001E5DCC" w:rsidTr="001E5DC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Default="001E5DCC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4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1E5DCC" w:rsidRDefault="001E5DCC" w:rsidP="009D29C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0.10751</w:t>
                  </w:r>
                </w:p>
              </w:tc>
            </w:tr>
            <w:tr w:rsidR="001E5DCC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1E5DCC" w:rsidRDefault="001E5DCC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5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1E5DCC" w:rsidRDefault="001E5DCC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0.12742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1E5DCC" w:rsidTr="00131631">
              <w:tc>
                <w:tcPr>
                  <w:tcW w:w="5000" w:type="pct"/>
                  <w:vAlign w:val="center"/>
                </w:tcPr>
                <w:p w:rsidR="001E5DCC" w:rsidRDefault="001E5DCC" w:rsidP="00131631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drawing>
                      <wp:inline distT="0" distB="0" distL="0" distR="0" wp14:anchorId="73F56A3B" wp14:editId="28F94A5A">
                        <wp:extent cx="6858000" cy="4093845"/>
                        <wp:effectExtent l="0" t="0" r="0" b="190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093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5DCC" w:rsidTr="00131631">
              <w:tc>
                <w:tcPr>
                  <w:tcW w:w="5000" w:type="pct"/>
                </w:tcPr>
                <w:p w:rsidR="001E5DCC" w:rsidRDefault="001E5DCC" w:rsidP="00131631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</w:t>
                  </w:r>
                </w:p>
                <w:p w:rsidR="001E5DCC" w:rsidRPr="00145DDC" w:rsidRDefault="001E5DCC" w:rsidP="00131631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1E5DCC" w:rsidTr="00131631">
              <w:tc>
                <w:tcPr>
                  <w:tcW w:w="5000" w:type="pct"/>
                  <w:vAlign w:val="center"/>
                </w:tcPr>
                <w:p w:rsidR="001E5DCC" w:rsidRDefault="001E5DCC" w:rsidP="00131631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4AD0F165" wp14:editId="4CC99EBC">
                        <wp:extent cx="6858000" cy="4117340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1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5DCC" w:rsidTr="00131631">
              <w:tc>
                <w:tcPr>
                  <w:tcW w:w="5000" w:type="pct"/>
                </w:tcPr>
                <w:p w:rsidR="001E5DCC" w:rsidRDefault="001E5DCC" w:rsidP="00131631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Image-2</w:t>
                  </w:r>
                </w:p>
                <w:p w:rsidR="001E5DCC" w:rsidRPr="00145DDC" w:rsidRDefault="001E5DCC" w:rsidP="00131631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1E5DCC" w:rsidRDefault="001E5DCC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1E5DCC" w:rsidTr="00131631">
              <w:tc>
                <w:tcPr>
                  <w:tcW w:w="5000" w:type="pct"/>
                  <w:vAlign w:val="center"/>
                </w:tcPr>
                <w:p w:rsidR="001E5DCC" w:rsidRDefault="001E5DCC" w:rsidP="00131631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0DAE9412" wp14:editId="7D73255E">
                        <wp:extent cx="6858000" cy="4090035"/>
                        <wp:effectExtent l="0" t="0" r="0" b="5715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090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5DCC" w:rsidTr="00131631">
              <w:tc>
                <w:tcPr>
                  <w:tcW w:w="5000" w:type="pct"/>
                </w:tcPr>
                <w:p w:rsidR="001E5DCC" w:rsidRDefault="001E5DCC" w:rsidP="00131631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Image-3</w:t>
                  </w:r>
                </w:p>
                <w:p w:rsidR="001E5DCC" w:rsidRPr="00145DDC" w:rsidRDefault="001E5DCC" w:rsidP="00131631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1E5DCC" w:rsidRDefault="001E5DCC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1E5DCC" w:rsidP="001E5DCC">
            <w:pPr>
              <w:pStyle w:val="Heading1"/>
            </w:pPr>
            <w:bookmarkStart w:id="21" w:name="_Toc341865774"/>
            <w:r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DCC" w:rsidRDefault="001E5DCC" w:rsidP="00F25CD7">
      <w:pPr>
        <w:spacing w:after="0" w:line="240" w:lineRule="auto"/>
      </w:pPr>
      <w:r>
        <w:separator/>
      </w:r>
    </w:p>
  </w:endnote>
  <w:endnote w:type="continuationSeparator" w:id="0">
    <w:p w:rsidR="001E5DCC" w:rsidRDefault="001E5DCC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46EB622" wp14:editId="564E2937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1E5DCC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DC4D2F" w:rsidRDefault="001E5DCC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P-201367-12_BEDSTube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E5DCC"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B732473" wp14:editId="3B4A3D4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1E5DCC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1E5DCC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P-201367-12_BEDSTube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E5DCC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DCC" w:rsidRDefault="001E5DCC" w:rsidP="00F25CD7">
      <w:pPr>
        <w:spacing w:after="0" w:line="240" w:lineRule="auto"/>
      </w:pPr>
      <w:r>
        <w:separator/>
      </w:r>
    </w:p>
  </w:footnote>
  <w:footnote w:type="continuationSeparator" w:id="0">
    <w:p w:rsidR="001E5DCC" w:rsidRDefault="001E5DCC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CC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5DCC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95D03-E482-4B19-B693-180428330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2</TotalTime>
  <Pages>13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Stanley</dc:creator>
  <cp:lastModifiedBy>Stanley</cp:lastModifiedBy>
  <cp:revision>1</cp:revision>
  <dcterms:created xsi:type="dcterms:W3CDTF">2012-11-28T19:31:00Z</dcterms:created>
  <dcterms:modified xsi:type="dcterms:W3CDTF">2012-11-28T19:33:00Z</dcterms:modified>
</cp:coreProperties>
</file>