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bookmarkStart w:id="0" w:name="Text1"/>
        <w:tc>
          <w:tcPr>
            <w:tcW w:w="1520" w:type="pct"/>
            <w:tcBorders>
              <w:bottom w:val="single" w:sz="4" w:space="0" w:color="auto"/>
            </w:tcBorders>
          </w:tcPr>
          <w:p w14:paraId="46B77730" w14:textId="77777777" w:rsidR="001679D0" w:rsidRPr="00CB2511" w:rsidRDefault="00424732">
            <w:pPr>
              <w:rPr>
                <w:sz w:val="32"/>
                <w:szCs w:val="32"/>
              </w:rPr>
            </w:pPr>
            <w:r w:rsidRPr="00CB2511">
              <w:rPr>
                <w:sz w:val="32"/>
                <w:szCs w:val="32"/>
              </w:rPr>
              <w:fldChar w:fldCharType="begin">
                <w:ffData>
                  <w:name w:val="Text1"/>
                  <w:enabled/>
                  <w:calcOnExit w:val="0"/>
                  <w:textInput>
                    <w:default w:val="   [Enter number here]   "/>
                  </w:textInput>
                </w:ffData>
              </w:fldChar>
            </w:r>
            <w:r w:rsidRPr="00CB2511">
              <w:rPr>
                <w:sz w:val="32"/>
                <w:szCs w:val="32"/>
              </w:rPr>
              <w:instrText xml:space="preserve"> FORMTEXT </w:instrText>
            </w:r>
            <w:r w:rsidRPr="00CB2511">
              <w:rPr>
                <w:sz w:val="32"/>
                <w:szCs w:val="32"/>
              </w:rPr>
            </w:r>
            <w:r w:rsidRPr="00CB2511">
              <w:rPr>
                <w:sz w:val="32"/>
                <w:szCs w:val="32"/>
              </w:rPr>
              <w:fldChar w:fldCharType="separate"/>
            </w:r>
            <w:r w:rsidRPr="00CB2511">
              <w:rPr>
                <w:noProof/>
                <w:sz w:val="32"/>
                <w:szCs w:val="32"/>
              </w:rPr>
              <w:t xml:space="preserve">   [Enter number here]   </w:t>
            </w:r>
            <w:r w:rsidRPr="00CB2511">
              <w:rPr>
                <w:sz w:val="32"/>
                <w:szCs w:val="32"/>
              </w:rPr>
              <w:fldChar w:fldCharType="end"/>
            </w:r>
            <w:bookmarkEnd w:id="0"/>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bookmarkStart w:id="1" w:name="Text2"/>
        <w:tc>
          <w:tcPr>
            <w:tcW w:w="1083" w:type="pct"/>
            <w:tcBorders>
              <w:bottom w:val="single" w:sz="4" w:space="0" w:color="auto"/>
            </w:tcBorders>
          </w:tcPr>
          <w:p w14:paraId="18877B7D" w14:textId="77777777" w:rsidR="00424732" w:rsidRPr="00FF113C" w:rsidRDefault="00E73BA6">
            <w:pPr>
              <w:rPr>
                <w:b/>
              </w:rPr>
            </w:pPr>
            <w:r w:rsidRPr="00FF113C">
              <w:rPr>
                <w:b/>
              </w:rPr>
              <w:fldChar w:fldCharType="begin">
                <w:ffData>
                  <w:name w:val="Text2"/>
                  <w:enabled/>
                  <w:calcOnExit w:val="0"/>
                  <w:textInput>
                    <w:default w:val="   [Enter start year here]   "/>
                  </w:textInput>
                </w:ffData>
              </w:fldChar>
            </w:r>
            <w:r w:rsidRPr="00FF113C">
              <w:rPr>
                <w:b/>
              </w:rPr>
              <w:instrText xml:space="preserve"> FORMTEXT </w:instrText>
            </w:r>
            <w:r w:rsidRPr="00FF113C">
              <w:rPr>
                <w:b/>
              </w:rPr>
            </w:r>
            <w:r w:rsidRPr="00FF113C">
              <w:rPr>
                <w:b/>
              </w:rPr>
              <w:fldChar w:fldCharType="separate"/>
            </w:r>
            <w:r w:rsidRPr="00FF113C">
              <w:rPr>
                <w:b/>
                <w:noProof/>
              </w:rPr>
              <w:t xml:space="preserve">   [Enter start year here]   </w:t>
            </w:r>
            <w:r w:rsidRPr="00FF113C">
              <w:rPr>
                <w:b/>
              </w:rPr>
              <w:fldChar w:fldCharType="end"/>
            </w:r>
            <w:bookmarkEnd w:id="1"/>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34CFE9E5" w:rsidR="00424732" w:rsidRPr="00FF113C" w:rsidRDefault="00381696" w:rsidP="00E634C9">
            <w:pPr>
              <w:ind w:right="-72"/>
              <w:rPr>
                <w:b/>
              </w:rPr>
            </w:pPr>
            <w:r w:rsidRPr="00FF113C">
              <w:rPr>
                <w:b/>
              </w:rPr>
              <w:fldChar w:fldCharType="begin">
                <w:ffData>
                  <w:name w:val="Text3"/>
                  <w:enabled/>
                  <w:calcOnExit w:val="0"/>
                  <w:textInput>
                    <w:default w:val="Enter as &quot;Year X of Y&quot;"/>
                  </w:textInput>
                </w:ffData>
              </w:fldChar>
            </w:r>
            <w:bookmarkStart w:id="2" w:name="Text3"/>
            <w:r w:rsidRPr="00FF113C">
              <w:rPr>
                <w:b/>
              </w:rPr>
              <w:instrText xml:space="preserve"> FORMTEXT </w:instrText>
            </w:r>
            <w:r w:rsidRPr="00FF113C">
              <w:rPr>
                <w:b/>
              </w:rPr>
            </w:r>
            <w:r w:rsidRPr="00FF113C">
              <w:rPr>
                <w:b/>
              </w:rPr>
              <w:fldChar w:fldCharType="separate"/>
            </w:r>
            <w:r w:rsidRPr="00FF113C">
              <w:rPr>
                <w:b/>
                <w:noProof/>
              </w:rPr>
              <w:t>Enter as "Year X of Y"</w:t>
            </w:r>
            <w:r w:rsidRPr="00FF113C">
              <w:rPr>
                <w:b/>
              </w:rPr>
              <w:fldChar w:fldCharType="end"/>
            </w:r>
            <w:bookmarkEnd w:id="2"/>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7777777" w:rsidR="00FC2062" w:rsidRPr="00ED26D9" w:rsidRDefault="00FC2062" w:rsidP="00FC2062">
            <w:pPr>
              <w:jc w:val="center"/>
              <w:rPr>
                <w:b/>
                <w:iCs/>
              </w:rPr>
            </w:pP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77777777"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bookmarkStart w:id="3" w:name="Text4"/>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bookmarkEnd w:id="3"/>
    </w:p>
    <w:p w14:paraId="11DF3220" w14:textId="6FF8A90C"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3A92B444" w14:textId="77777777"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291A68D9" w14:textId="317A30D0"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753525FE" w14:textId="77777777" w:rsidR="00EE34BD" w:rsidRPr="00E634C9" w:rsidRDefault="00EE34BD" w:rsidP="00DE2F13">
      <w:pPr>
        <w:rPr>
          <w:b/>
        </w:rPr>
      </w:pPr>
      <w:r>
        <w:rPr>
          <w:b/>
          <w:sz w:val="52"/>
          <w:szCs w:val="52"/>
        </w:rPr>
        <w:tab/>
      </w:r>
    </w:p>
    <w:p w14:paraId="12FF8753" w14:textId="77777777"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bookmarkStart w:id="4" w:name="Text5"/>
      <w:r w:rsidRPr="00E634C9">
        <w:rPr>
          <w:b/>
          <w:sz w:val="40"/>
          <w:szCs w:val="40"/>
        </w:rPr>
        <w:fldChar w:fldCharType="begin">
          <w:ffData>
            <w:name w:val="Text5"/>
            <w:enabled/>
            <w:calcOnExit w:val="0"/>
            <w:textInput>
              <w:default w:val="   [Enter title here]   "/>
            </w:textInput>
          </w:ffData>
        </w:fldChar>
      </w:r>
      <w:r w:rsidRPr="00E634C9">
        <w:rPr>
          <w:b/>
          <w:sz w:val="40"/>
          <w:szCs w:val="40"/>
        </w:rPr>
        <w:instrText xml:space="preserve"> FORMTEXT </w:instrText>
      </w:r>
      <w:r w:rsidRPr="00E634C9">
        <w:rPr>
          <w:b/>
          <w:sz w:val="40"/>
          <w:szCs w:val="40"/>
        </w:rPr>
      </w:r>
      <w:r w:rsidRPr="00E634C9">
        <w:rPr>
          <w:b/>
          <w:sz w:val="40"/>
          <w:szCs w:val="40"/>
        </w:rPr>
        <w:fldChar w:fldCharType="separate"/>
      </w:r>
      <w:r w:rsidRPr="00E634C9">
        <w:rPr>
          <w:b/>
          <w:noProof/>
          <w:sz w:val="40"/>
          <w:szCs w:val="40"/>
        </w:rPr>
        <w:t xml:space="preserve">   [Enter title here]   </w:t>
      </w:r>
      <w:r w:rsidRPr="00E634C9">
        <w:rPr>
          <w:b/>
          <w:sz w:val="40"/>
          <w:szCs w:val="40"/>
        </w:rPr>
        <w:fldChar w:fldCharType="end"/>
      </w:r>
      <w:bookmarkEnd w:id="4"/>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6FCE6BBE"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BE0206">
        <w:rPr>
          <w:b/>
          <w:i/>
          <w:sz w:val="22"/>
          <w:szCs w:val="22"/>
        </w:rPr>
        <w:t>3</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77777777" w:rsidR="00D81DC3" w:rsidRPr="00D81DC3" w:rsidRDefault="00C24B53" w:rsidP="007D1C89">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c>
          <w:tcPr>
            <w:tcW w:w="3510" w:type="dxa"/>
            <w:vAlign w:val="center"/>
          </w:tcPr>
          <w:p w14:paraId="199508F7" w14:textId="77777777" w:rsidR="00D81DC3" w:rsidRPr="00D81DC3" w:rsidRDefault="007D1C89" w:rsidP="007D1C89">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c>
          <w:tcPr>
            <w:tcW w:w="2808" w:type="dxa"/>
            <w:vAlign w:val="center"/>
          </w:tcPr>
          <w:p w14:paraId="0585A415" w14:textId="77777777" w:rsidR="00D81DC3" w:rsidRPr="00D81DC3" w:rsidRDefault="007D1C89" w:rsidP="007D1C89">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74A1D5D0" w14:textId="77777777" w:rsidR="00E634C9" w:rsidRDefault="00E634C9" w:rsidP="00E634C9">
      <w:r>
        <w:fldChar w:fldCharType="begin">
          <w:ffData>
            <w:name w:val="Text7"/>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77777777" w:rsidR="00437DF8" w:rsidRDefault="00437DF8" w:rsidP="009863F0">
      <w:pPr>
        <w:rPr>
          <w:b/>
        </w:rPr>
      </w:pPr>
    </w:p>
    <w:bookmarkStart w:id="5" w:name="Text7"/>
    <w:p w14:paraId="0AF30180" w14:textId="77777777" w:rsidR="00437DF8" w:rsidRDefault="00437DF8" w:rsidP="00D76DEB">
      <w:r>
        <w:fldChar w:fldCharType="begin">
          <w:ffData>
            <w:name w:val="Text7"/>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bookmarkEnd w:id="5"/>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59162851"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21588F0" w14:textId="77777777" w:rsidR="00404FDF" w:rsidRDefault="00404FDF" w:rsidP="00404FDF">
      <w:pPr>
        <w:tabs>
          <w:tab w:val="left" w:pos="1935"/>
        </w:tabs>
      </w:pPr>
    </w:p>
    <w:p w14:paraId="0FAD6FDD" w14:textId="77777777"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2023 proposals your team is submitting?</w:t>
      </w:r>
    </w:p>
    <w:p w14:paraId="0BA91A46" w14:textId="7D9B31D6" w:rsidR="00F00B4C" w:rsidRPr="00356BA3" w:rsidRDefault="00F00B4C" w:rsidP="00F00B4C">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4BC17849" w14:textId="77777777" w:rsidR="00F00B4C" w:rsidRDefault="00F00B4C" w:rsidP="00F00B4C">
      <w:pPr>
        <w:ind w:left="360"/>
        <w:rPr>
          <w:b/>
        </w:rPr>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203F6815" w:rsidR="00404FDF" w:rsidRPr="00DE53B9" w:rsidRDefault="00404FDF" w:rsidP="00404FDF">
      <w:pPr>
        <w:rPr>
          <w:i/>
          <w:iCs/>
          <w:sz w:val="22"/>
          <w:szCs w:val="22"/>
        </w:rPr>
      </w:pPr>
      <w:r w:rsidRPr="00DE53B9">
        <w:rPr>
          <w:i/>
          <w:iCs/>
          <w:sz w:val="22"/>
          <w:szCs w:val="22"/>
        </w:rPr>
        <w:t>What staffing is required to advance the work in 202</w:t>
      </w:r>
      <w:r w:rsidR="00BE0206">
        <w:rPr>
          <w:i/>
          <w:iCs/>
          <w:sz w:val="22"/>
          <w:szCs w:val="22"/>
        </w:rPr>
        <w:t>3</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2BCDB05F"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30252D15"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lastRenderedPageBreak/>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0"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00B30C76" w14:textId="77777777" w:rsidR="00404FDF" w:rsidRDefault="00404FDF" w:rsidP="00404FDF">
      <w:pPr>
        <w:tabs>
          <w:tab w:val="left" w:pos="1935"/>
        </w:tabs>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0F2E5507"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0158C37D" w14:textId="77777777" w:rsidR="00404FDF" w:rsidRDefault="00404FDF" w:rsidP="00404FDF">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44E3E546"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80307A9" w:rsidR="00701300" w:rsidRPr="00DE53B9" w:rsidRDefault="009E4612" w:rsidP="009863F0">
      <w:pPr>
        <w:rPr>
          <w:i/>
          <w:sz w:val="22"/>
          <w:szCs w:val="22"/>
        </w:rPr>
      </w:pPr>
      <w:r w:rsidRPr="00DE53B9">
        <w:rPr>
          <w:i/>
          <w:sz w:val="22"/>
          <w:szCs w:val="22"/>
        </w:rPr>
        <w:t>Briefly provide an update of the current project relative to what was proposed for 202</w:t>
      </w:r>
      <w:r w:rsidR="00BE0206">
        <w:rPr>
          <w:i/>
          <w:sz w:val="22"/>
          <w:szCs w:val="22"/>
        </w:rPr>
        <w:t>2</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35885B02"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77777777" w:rsidR="008A4B60" w:rsidRDefault="008A4B6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8F41D60" w14:textId="77777777" w:rsidR="00987C5D" w:rsidRDefault="00987C5D" w:rsidP="009863F0"/>
    <w:p w14:paraId="37CB8298" w14:textId="5B1D98D0"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BE0206">
        <w:rPr>
          <w:b/>
          <w:sz w:val="32"/>
          <w:szCs w:val="32"/>
          <w:u w:val="single"/>
        </w:rPr>
        <w:t>3</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77777777" w:rsidR="00120473" w:rsidRDefault="00120473"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3F2BED67"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A6B3F28" w14:textId="77777777" w:rsidR="00B12E69" w:rsidRDefault="00B12E69" w:rsidP="009863F0">
      <w:pPr>
        <w:rPr>
          <w:b/>
          <w:bCs/>
        </w:rPr>
      </w:pPr>
    </w:p>
    <w:p w14:paraId="7F62DA3D" w14:textId="7A2BB0E3"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1"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215"/>
        <w:gridCol w:w="1242"/>
        <w:gridCol w:w="1242"/>
        <w:gridCol w:w="1242"/>
        <w:gridCol w:w="1269"/>
        <w:gridCol w:w="1278"/>
      </w:tblGrid>
      <w:tr w:rsidR="008F0880" w:rsidRPr="00CB2511" w14:paraId="4061C1E2" w14:textId="77777777" w:rsidTr="0002485F">
        <w:trPr>
          <w:trHeight w:val="569"/>
        </w:trPr>
        <w:tc>
          <w:tcPr>
            <w:tcW w:w="1538" w:type="dxa"/>
          </w:tcPr>
          <w:p w14:paraId="791FD65F" w14:textId="5182851A" w:rsidR="008F0880" w:rsidRDefault="001A1006" w:rsidP="001A1006">
            <w:pPr>
              <w:rPr>
                <w:b/>
                <w:sz w:val="20"/>
                <w:szCs w:val="20"/>
              </w:rPr>
            </w:pPr>
            <w:r>
              <w:rPr>
                <w:b/>
                <w:sz w:val="20"/>
                <w:szCs w:val="20"/>
              </w:rPr>
              <w:t>20</w:t>
            </w:r>
            <w:r w:rsidR="00BE7177">
              <w:rPr>
                <w:b/>
                <w:sz w:val="20"/>
                <w:szCs w:val="20"/>
              </w:rPr>
              <w:t>2</w:t>
            </w:r>
            <w:r w:rsidR="00BE0206">
              <w:rPr>
                <w:b/>
                <w:sz w:val="20"/>
                <w:szCs w:val="20"/>
              </w:rPr>
              <w:t>3</w:t>
            </w:r>
            <w:r>
              <w:rPr>
                <w:b/>
                <w:sz w:val="20"/>
                <w:szCs w:val="20"/>
              </w:rPr>
              <w:t xml:space="preserve"> Project Start Date: </w:t>
            </w:r>
          </w:p>
          <w:p w14:paraId="557004FA" w14:textId="01BF51D5" w:rsidR="001A1006" w:rsidRPr="001A1006" w:rsidRDefault="00BE0206" w:rsidP="001A1006">
            <w:pPr>
              <w:rPr>
                <w:b/>
                <w:sz w:val="16"/>
                <w:szCs w:val="20"/>
              </w:rPr>
            </w:pPr>
            <w:r>
              <w:rPr>
                <w:sz w:val="16"/>
              </w:rPr>
              <w:fldChar w:fldCharType="begin">
                <w:ffData>
                  <w:name w:val="Text9"/>
                  <w:enabled/>
                  <w:calcOnExit w:val="0"/>
                  <w:textInput>
                    <w:default w:val="MM/DD/2023"/>
                  </w:textInput>
                </w:ffData>
              </w:fldChar>
            </w:r>
            <w:bookmarkStart w:id="6" w:name="Text9"/>
            <w:r>
              <w:rPr>
                <w:sz w:val="16"/>
              </w:rPr>
              <w:instrText xml:space="preserve"> FORMTEXT </w:instrText>
            </w:r>
            <w:r>
              <w:rPr>
                <w:sz w:val="16"/>
              </w:rPr>
            </w:r>
            <w:r>
              <w:rPr>
                <w:sz w:val="16"/>
              </w:rPr>
              <w:fldChar w:fldCharType="separate"/>
            </w:r>
            <w:r>
              <w:rPr>
                <w:noProof/>
                <w:sz w:val="16"/>
              </w:rPr>
              <w:t>MM/DD/2023</w:t>
            </w:r>
            <w:r>
              <w:rPr>
                <w:sz w:val="16"/>
              </w:rPr>
              <w:fldChar w:fldCharType="end"/>
            </w:r>
            <w:bookmarkEnd w:id="6"/>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 xml:space="preserve">for each resource category for all </w:t>
            </w:r>
            <w:r w:rsidRPr="00CB2511">
              <w:rPr>
                <w:sz w:val="20"/>
                <w:szCs w:val="20"/>
              </w:rPr>
              <w:lastRenderedPageBreak/>
              <w:t>milestones listed here</w:t>
            </w:r>
          </w:p>
        </w:tc>
      </w:tr>
      <w:tr w:rsidR="008F0880" w:rsidRPr="00CB2511" w14:paraId="3F4A8A4B" w14:textId="77777777" w:rsidTr="0002485F">
        <w:trPr>
          <w:trHeight w:val="569"/>
        </w:trPr>
        <w:tc>
          <w:tcPr>
            <w:tcW w:w="153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77777777" w:rsidR="008F0880" w:rsidRPr="00CB2511" w:rsidRDefault="008F0880" w:rsidP="00CB2511">
            <w:pPr>
              <w:rPr>
                <w:b/>
                <w:sz w:val="20"/>
                <w:szCs w:val="20"/>
              </w:rPr>
            </w:pPr>
          </w:p>
        </w:tc>
        <w:tc>
          <w:tcPr>
            <w:tcW w:w="1242" w:type="dxa"/>
            <w:vAlign w:val="center"/>
          </w:tcPr>
          <w:p w14:paraId="48F5E0A1" w14:textId="77777777" w:rsidR="008F0880" w:rsidRPr="00CB2511" w:rsidRDefault="008F0880" w:rsidP="00CB2511">
            <w:pPr>
              <w:rPr>
                <w:b/>
                <w:sz w:val="20"/>
                <w:szCs w:val="20"/>
              </w:rPr>
            </w:pPr>
          </w:p>
        </w:tc>
        <w:tc>
          <w:tcPr>
            <w:tcW w:w="1242" w:type="dxa"/>
            <w:vAlign w:val="center"/>
          </w:tcPr>
          <w:p w14:paraId="1BB754F9" w14:textId="77777777" w:rsidR="008F0880" w:rsidRPr="00CB2511" w:rsidRDefault="008F0880" w:rsidP="00CB2511">
            <w:pPr>
              <w:rPr>
                <w:b/>
                <w:sz w:val="20"/>
                <w:szCs w:val="20"/>
              </w:rPr>
            </w:pPr>
          </w:p>
        </w:tc>
        <w:tc>
          <w:tcPr>
            <w:tcW w:w="1242" w:type="dxa"/>
            <w:vAlign w:val="center"/>
          </w:tcPr>
          <w:p w14:paraId="63439365" w14:textId="77777777" w:rsidR="008F0880" w:rsidRPr="00CB2511" w:rsidRDefault="008F0880" w:rsidP="00CB2511">
            <w:pPr>
              <w:rPr>
                <w:b/>
                <w:sz w:val="20"/>
                <w:szCs w:val="20"/>
              </w:rPr>
            </w:pP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02485F">
        <w:trPr>
          <w:trHeight w:val="569"/>
        </w:trPr>
        <w:tc>
          <w:tcPr>
            <w:tcW w:w="153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77777777" w:rsidR="008F0880" w:rsidRPr="00CB2511" w:rsidRDefault="008F0880" w:rsidP="00CB2511">
            <w:pPr>
              <w:rPr>
                <w:b/>
                <w:sz w:val="20"/>
                <w:szCs w:val="20"/>
              </w:rPr>
            </w:pPr>
          </w:p>
        </w:tc>
        <w:tc>
          <w:tcPr>
            <w:tcW w:w="1242" w:type="dxa"/>
            <w:tcBorders>
              <w:bottom w:val="single" w:sz="4" w:space="0" w:color="auto"/>
            </w:tcBorders>
            <w:vAlign w:val="center"/>
          </w:tcPr>
          <w:p w14:paraId="5E6F5637" w14:textId="77777777" w:rsidR="008F0880" w:rsidRPr="00CB2511" w:rsidRDefault="008F0880" w:rsidP="00CB2511">
            <w:pPr>
              <w:rPr>
                <w:b/>
                <w:sz w:val="20"/>
                <w:szCs w:val="20"/>
              </w:rPr>
            </w:pPr>
          </w:p>
        </w:tc>
        <w:tc>
          <w:tcPr>
            <w:tcW w:w="1242" w:type="dxa"/>
            <w:tcBorders>
              <w:bottom w:val="single" w:sz="4" w:space="0" w:color="auto"/>
            </w:tcBorders>
            <w:vAlign w:val="center"/>
          </w:tcPr>
          <w:p w14:paraId="704B6E3E" w14:textId="77777777" w:rsidR="008F0880" w:rsidRPr="00CB2511" w:rsidRDefault="008F0880" w:rsidP="00CB2511">
            <w:pPr>
              <w:rPr>
                <w:b/>
                <w:sz w:val="20"/>
                <w:szCs w:val="20"/>
              </w:rPr>
            </w:pPr>
          </w:p>
        </w:tc>
        <w:tc>
          <w:tcPr>
            <w:tcW w:w="1242" w:type="dxa"/>
            <w:tcBorders>
              <w:bottom w:val="single" w:sz="4" w:space="0" w:color="auto"/>
            </w:tcBorders>
            <w:vAlign w:val="center"/>
          </w:tcPr>
          <w:p w14:paraId="18D140CE" w14:textId="77777777" w:rsidR="008F0880" w:rsidRPr="00CB2511" w:rsidRDefault="008F0880" w:rsidP="00CB2511">
            <w:pPr>
              <w:rPr>
                <w:b/>
                <w:sz w:val="20"/>
                <w:szCs w:val="20"/>
              </w:rPr>
            </w:pP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02485F">
        <w:trPr>
          <w:trHeight w:val="570"/>
        </w:trPr>
        <w:tc>
          <w:tcPr>
            <w:tcW w:w="153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77777777" w:rsidR="008F0880" w:rsidRPr="00CB2511" w:rsidRDefault="008F0880" w:rsidP="00CB2511">
            <w:pPr>
              <w:rPr>
                <w:b/>
                <w:sz w:val="20"/>
                <w:szCs w:val="20"/>
              </w:rPr>
            </w:pPr>
          </w:p>
        </w:tc>
        <w:tc>
          <w:tcPr>
            <w:tcW w:w="1242" w:type="dxa"/>
            <w:shd w:val="clear" w:color="auto" w:fill="F2F2F2"/>
            <w:vAlign w:val="center"/>
          </w:tcPr>
          <w:p w14:paraId="70903AA3" w14:textId="77777777" w:rsidR="008F0880" w:rsidRPr="00CB2511" w:rsidRDefault="008F0880" w:rsidP="00CB2511">
            <w:pPr>
              <w:rPr>
                <w:b/>
                <w:sz w:val="20"/>
                <w:szCs w:val="20"/>
              </w:rPr>
            </w:pPr>
          </w:p>
        </w:tc>
        <w:tc>
          <w:tcPr>
            <w:tcW w:w="1242" w:type="dxa"/>
            <w:shd w:val="clear" w:color="auto" w:fill="F2F2F2"/>
            <w:vAlign w:val="center"/>
          </w:tcPr>
          <w:p w14:paraId="68266F75" w14:textId="77777777" w:rsidR="008F0880" w:rsidRPr="00CB2511" w:rsidRDefault="008F0880" w:rsidP="00CB2511">
            <w:pPr>
              <w:rPr>
                <w:b/>
                <w:sz w:val="20"/>
                <w:szCs w:val="20"/>
              </w:rPr>
            </w:pPr>
          </w:p>
        </w:tc>
        <w:tc>
          <w:tcPr>
            <w:tcW w:w="1242" w:type="dxa"/>
            <w:shd w:val="clear" w:color="auto" w:fill="F2F2F2"/>
            <w:vAlign w:val="center"/>
          </w:tcPr>
          <w:p w14:paraId="258EB93E" w14:textId="77777777" w:rsidR="008F0880" w:rsidRPr="00CB2511" w:rsidRDefault="008F0880" w:rsidP="00CB2511">
            <w:pPr>
              <w:rPr>
                <w:b/>
                <w:sz w:val="20"/>
                <w:szCs w:val="20"/>
              </w:rPr>
            </w:pP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77777777" w:rsidR="008F0880" w:rsidRPr="00CB2511" w:rsidRDefault="008F0880" w:rsidP="00CB2511">
            <w:pPr>
              <w:rPr>
                <w:b/>
                <w:sz w:val="20"/>
                <w:szCs w:val="20"/>
              </w:rPr>
            </w:pPr>
          </w:p>
        </w:tc>
      </w:tr>
      <w:tr w:rsidR="008F0880" w:rsidRPr="00CB2511" w14:paraId="393BF3AA" w14:textId="77777777" w:rsidTr="0002485F">
        <w:trPr>
          <w:trHeight w:val="569"/>
        </w:trPr>
        <w:tc>
          <w:tcPr>
            <w:tcW w:w="153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2C827880" w14:textId="77777777" w:rsidR="008F0880" w:rsidRPr="00CB2511" w:rsidRDefault="008F0880" w:rsidP="00CB2511">
            <w:pPr>
              <w:rPr>
                <w:b/>
                <w:sz w:val="20"/>
                <w:szCs w:val="20"/>
              </w:rPr>
            </w:pP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77777777" w:rsidR="008F0880" w:rsidRPr="00CB2511" w:rsidRDefault="008F0880" w:rsidP="00CB2511">
            <w:pPr>
              <w:rPr>
                <w:b/>
                <w:sz w:val="20"/>
                <w:szCs w:val="20"/>
              </w:rPr>
            </w:pP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77777777" w:rsidR="008F0880" w:rsidRPr="00CB2511" w:rsidRDefault="008F0880" w:rsidP="00CB2511">
            <w:pPr>
              <w:rPr>
                <w:b/>
                <w:sz w:val="20"/>
                <w:szCs w:val="20"/>
              </w:rPr>
            </w:pPr>
          </w:p>
        </w:tc>
      </w:tr>
      <w:tr w:rsidR="00096A4F" w:rsidRPr="00CB2511" w14:paraId="0CED8E08" w14:textId="77777777" w:rsidTr="0002485F">
        <w:trPr>
          <w:trHeight w:val="569"/>
        </w:trPr>
        <w:tc>
          <w:tcPr>
            <w:tcW w:w="1538" w:type="dxa"/>
            <w:shd w:val="clear" w:color="auto" w:fill="F2F2F2"/>
            <w:vAlign w:val="center"/>
          </w:tcPr>
          <w:p w14:paraId="4BFF8804" w14:textId="77777777" w:rsidR="00096A4F"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02485F">
        <w:trPr>
          <w:trHeight w:val="569"/>
        </w:trPr>
        <w:tc>
          <w:tcPr>
            <w:tcW w:w="153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096A4F" w:rsidRPr="00CB2511" w:rsidRDefault="00096A4F" w:rsidP="00CB2511">
            <w:pPr>
              <w:rPr>
                <w:b/>
                <w:sz w:val="20"/>
                <w:szCs w:val="20"/>
              </w:rPr>
            </w:pPr>
          </w:p>
        </w:tc>
        <w:tc>
          <w:tcPr>
            <w:tcW w:w="1242" w:type="dxa"/>
            <w:tcBorders>
              <w:bottom w:val="single" w:sz="4" w:space="0" w:color="auto"/>
            </w:tcBorders>
            <w:vAlign w:val="center"/>
          </w:tcPr>
          <w:p w14:paraId="5852B511" w14:textId="77777777" w:rsidR="00096A4F" w:rsidRPr="00CB2511" w:rsidRDefault="00096A4F" w:rsidP="00CB2511">
            <w:pPr>
              <w:rPr>
                <w:b/>
                <w:sz w:val="20"/>
                <w:szCs w:val="20"/>
              </w:rPr>
            </w:pPr>
          </w:p>
        </w:tc>
        <w:tc>
          <w:tcPr>
            <w:tcW w:w="1242" w:type="dxa"/>
            <w:tcBorders>
              <w:bottom w:val="single" w:sz="4" w:space="0" w:color="auto"/>
            </w:tcBorders>
            <w:vAlign w:val="center"/>
          </w:tcPr>
          <w:p w14:paraId="77F92FDA" w14:textId="77777777" w:rsidR="00096A4F" w:rsidRPr="00CB2511" w:rsidRDefault="00096A4F" w:rsidP="00CB2511">
            <w:pPr>
              <w:rPr>
                <w:b/>
                <w:sz w:val="20"/>
                <w:szCs w:val="20"/>
              </w:rPr>
            </w:pP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77777777" w:rsidR="00096A4F" w:rsidRPr="00CB2511" w:rsidRDefault="00096A4F" w:rsidP="00CB2511">
            <w:pPr>
              <w:rPr>
                <w:b/>
                <w:sz w:val="20"/>
                <w:szCs w:val="20"/>
              </w:rPr>
            </w:pPr>
          </w:p>
        </w:tc>
      </w:tr>
      <w:tr w:rsidR="00096A4F" w:rsidRPr="00CB2511" w14:paraId="34D24E52" w14:textId="77777777" w:rsidTr="0002485F">
        <w:trPr>
          <w:trHeight w:val="569"/>
        </w:trPr>
        <w:tc>
          <w:tcPr>
            <w:tcW w:w="1538" w:type="dxa"/>
            <w:shd w:val="clear" w:color="auto" w:fill="F2F2F2"/>
            <w:vAlign w:val="center"/>
          </w:tcPr>
          <w:p w14:paraId="4F8C9A6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02485F">
        <w:trPr>
          <w:trHeight w:val="570"/>
        </w:trPr>
        <w:tc>
          <w:tcPr>
            <w:tcW w:w="153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02485F">
        <w:trPr>
          <w:trHeight w:val="570"/>
        </w:trPr>
        <w:tc>
          <w:tcPr>
            <w:tcW w:w="153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02485F">
        <w:trPr>
          <w:trHeight w:val="570"/>
        </w:trPr>
        <w:tc>
          <w:tcPr>
            <w:tcW w:w="153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77777777" w:rsidR="00096A4F" w:rsidRPr="00CB2511" w:rsidRDefault="00096A4F" w:rsidP="00CB2511">
            <w:pPr>
              <w:rPr>
                <w:b/>
                <w:sz w:val="20"/>
                <w:szCs w:val="20"/>
              </w:rPr>
            </w:pP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77777777" w:rsidR="00096A4F" w:rsidRPr="00CB2511" w:rsidRDefault="00096A4F" w:rsidP="00CB2511">
            <w:pPr>
              <w:rPr>
                <w:b/>
                <w:sz w:val="20"/>
                <w:szCs w:val="20"/>
              </w:rPr>
            </w:pP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77777777" w:rsidR="00096A4F" w:rsidRPr="00CB2511" w:rsidRDefault="00096A4F" w:rsidP="00CB2511">
            <w:pPr>
              <w:rPr>
                <w:b/>
                <w:sz w:val="20"/>
                <w:szCs w:val="20"/>
              </w:rPr>
            </w:pPr>
          </w:p>
        </w:tc>
      </w:tr>
      <w:tr w:rsidR="00096A4F" w:rsidRPr="00CB2511" w14:paraId="071CACAB" w14:textId="77777777" w:rsidTr="0002485F">
        <w:trPr>
          <w:trHeight w:val="570"/>
        </w:trPr>
        <w:tc>
          <w:tcPr>
            <w:tcW w:w="153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02485F">
        <w:trPr>
          <w:trHeight w:val="570"/>
        </w:trPr>
        <w:tc>
          <w:tcPr>
            <w:tcW w:w="153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096A4F" w:rsidRPr="00CB2511" w:rsidRDefault="00096A4F" w:rsidP="00CB2511">
            <w:pPr>
              <w:rPr>
                <w:b/>
                <w:sz w:val="20"/>
                <w:szCs w:val="20"/>
              </w:rPr>
            </w:pP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3FC3E14B" w14:textId="77777777" w:rsidR="00096A4F" w:rsidRPr="00CB2511" w:rsidRDefault="00096A4F" w:rsidP="00CB2511">
            <w:pPr>
              <w:rPr>
                <w:b/>
                <w:sz w:val="20"/>
                <w:szCs w:val="20"/>
              </w:rPr>
            </w:pP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77777777" w:rsidR="00096A4F" w:rsidRPr="00CB2511" w:rsidRDefault="00096A4F" w:rsidP="00CB2511">
            <w:pPr>
              <w:rPr>
                <w:b/>
                <w:sz w:val="20"/>
                <w:szCs w:val="20"/>
              </w:rPr>
            </w:pPr>
          </w:p>
        </w:tc>
      </w:tr>
      <w:tr w:rsidR="00096A4F" w:rsidRPr="00CB2511" w14:paraId="07F3B94B" w14:textId="77777777" w:rsidTr="0002485F">
        <w:trPr>
          <w:trHeight w:val="570"/>
        </w:trPr>
        <w:tc>
          <w:tcPr>
            <w:tcW w:w="153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096A4F" w:rsidRPr="00CB2511" w:rsidRDefault="00096A4F" w:rsidP="00CB2511">
            <w:pPr>
              <w:rPr>
                <w:b/>
                <w:sz w:val="20"/>
                <w:szCs w:val="20"/>
              </w:rPr>
            </w:pP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77777777" w:rsidR="00096A4F" w:rsidRPr="00CB2511" w:rsidRDefault="00096A4F" w:rsidP="00CB2511">
            <w:pPr>
              <w:rPr>
                <w:b/>
                <w:sz w:val="20"/>
                <w:szCs w:val="20"/>
              </w:rPr>
            </w:pP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77777777" w:rsidR="00096A4F" w:rsidRPr="00CB2511" w:rsidRDefault="00096A4F" w:rsidP="00CB2511">
            <w:pPr>
              <w:rPr>
                <w:b/>
                <w:sz w:val="20"/>
                <w:szCs w:val="20"/>
              </w:rPr>
            </w:pPr>
          </w:p>
        </w:tc>
      </w:tr>
      <w:tr w:rsidR="00096A4F" w:rsidRPr="00CB2511" w14:paraId="5C11E1B3" w14:textId="77777777" w:rsidTr="0002485F">
        <w:trPr>
          <w:trHeight w:val="570"/>
        </w:trPr>
        <w:tc>
          <w:tcPr>
            <w:tcW w:w="1538" w:type="dxa"/>
            <w:vAlign w:val="center"/>
          </w:tcPr>
          <w:p w14:paraId="2C18269F" w14:textId="77777777" w:rsidR="00096A4F" w:rsidRPr="00CB2511" w:rsidRDefault="00096A4F" w:rsidP="00584B52">
            <w:pPr>
              <w:rPr>
                <w:b/>
                <w:sz w:val="20"/>
                <w:szCs w:val="20"/>
              </w:rPr>
            </w:pPr>
            <w:r>
              <w:rPr>
                <w:b/>
                <w:sz w:val="20"/>
                <w:szCs w:val="20"/>
              </w:rPr>
              <w:t>Divers</w:t>
            </w:r>
          </w:p>
        </w:tc>
        <w:tc>
          <w:tcPr>
            <w:tcW w:w="1215"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r w:rsidR="00A429E3" w:rsidRPr="00CB2511" w14:paraId="67973B32" w14:textId="77777777" w:rsidTr="0002485F">
        <w:trPr>
          <w:trHeight w:val="570"/>
        </w:trPr>
        <w:tc>
          <w:tcPr>
            <w:tcW w:w="1538" w:type="dxa"/>
            <w:vAlign w:val="center"/>
          </w:tcPr>
          <w:p w14:paraId="785E0719" w14:textId="6BEACD60" w:rsidR="00A429E3" w:rsidRDefault="00A429E3" w:rsidP="00A429E3">
            <w:pPr>
              <w:rPr>
                <w:b/>
                <w:sz w:val="20"/>
                <w:szCs w:val="20"/>
              </w:rPr>
            </w:pPr>
            <w:r>
              <w:rPr>
                <w:b/>
                <w:sz w:val="20"/>
                <w:szCs w:val="20"/>
              </w:rPr>
              <w:t>Video Lab</w:t>
            </w:r>
          </w:p>
        </w:tc>
        <w:tc>
          <w:tcPr>
            <w:tcW w:w="1215" w:type="dxa"/>
            <w:vAlign w:val="center"/>
          </w:tcPr>
          <w:p w14:paraId="4A4338D3" w14:textId="77777777" w:rsidR="00A429E3" w:rsidRPr="00CB2511" w:rsidRDefault="00A429E3" w:rsidP="00A429E3">
            <w:pPr>
              <w:rPr>
                <w:b/>
                <w:sz w:val="20"/>
                <w:szCs w:val="20"/>
              </w:rPr>
            </w:pPr>
          </w:p>
        </w:tc>
        <w:tc>
          <w:tcPr>
            <w:tcW w:w="1242" w:type="dxa"/>
            <w:vAlign w:val="center"/>
          </w:tcPr>
          <w:p w14:paraId="0FE7E27A" w14:textId="77777777" w:rsidR="00A429E3" w:rsidRPr="00CB2511" w:rsidRDefault="00A429E3" w:rsidP="00A429E3">
            <w:pPr>
              <w:rPr>
                <w:b/>
                <w:sz w:val="20"/>
                <w:szCs w:val="20"/>
              </w:rPr>
            </w:pPr>
          </w:p>
        </w:tc>
        <w:tc>
          <w:tcPr>
            <w:tcW w:w="1242" w:type="dxa"/>
            <w:vAlign w:val="center"/>
          </w:tcPr>
          <w:p w14:paraId="4DE82468" w14:textId="77777777" w:rsidR="00A429E3" w:rsidRPr="00CB2511" w:rsidRDefault="00A429E3" w:rsidP="00A429E3">
            <w:pPr>
              <w:rPr>
                <w:b/>
                <w:sz w:val="20"/>
                <w:szCs w:val="20"/>
              </w:rPr>
            </w:pPr>
          </w:p>
        </w:tc>
        <w:tc>
          <w:tcPr>
            <w:tcW w:w="1242" w:type="dxa"/>
            <w:vAlign w:val="center"/>
          </w:tcPr>
          <w:p w14:paraId="5DC98B90" w14:textId="77777777" w:rsidR="00A429E3" w:rsidRPr="00CB2511" w:rsidRDefault="00A429E3" w:rsidP="00A429E3">
            <w:pPr>
              <w:rPr>
                <w:b/>
                <w:sz w:val="20"/>
                <w:szCs w:val="20"/>
              </w:rPr>
            </w:pPr>
          </w:p>
        </w:tc>
        <w:tc>
          <w:tcPr>
            <w:tcW w:w="1269" w:type="dxa"/>
            <w:vAlign w:val="center"/>
          </w:tcPr>
          <w:p w14:paraId="17FBEEBA" w14:textId="77777777" w:rsidR="00A429E3" w:rsidRPr="00CB2511" w:rsidRDefault="00A429E3" w:rsidP="00A429E3">
            <w:pPr>
              <w:rPr>
                <w:b/>
                <w:sz w:val="20"/>
                <w:szCs w:val="20"/>
              </w:rPr>
            </w:pPr>
          </w:p>
        </w:tc>
        <w:tc>
          <w:tcPr>
            <w:tcW w:w="1278" w:type="dxa"/>
            <w:vAlign w:val="center"/>
          </w:tcPr>
          <w:p w14:paraId="37022020" w14:textId="77777777" w:rsidR="00A429E3" w:rsidRPr="00CB2511" w:rsidRDefault="00A429E3" w:rsidP="00A429E3">
            <w:pPr>
              <w:rPr>
                <w:b/>
                <w:sz w:val="20"/>
                <w:szCs w:val="20"/>
              </w:rPr>
            </w:pPr>
          </w:p>
        </w:tc>
      </w:tr>
      <w:tr w:rsidR="00A429E3" w:rsidRPr="00CB2511" w14:paraId="3020AE42" w14:textId="77777777" w:rsidTr="0002485F">
        <w:trPr>
          <w:trHeight w:val="570"/>
        </w:trPr>
        <w:tc>
          <w:tcPr>
            <w:tcW w:w="1538" w:type="dxa"/>
            <w:vAlign w:val="center"/>
          </w:tcPr>
          <w:p w14:paraId="349EB5FE" w14:textId="19305EB7" w:rsidR="00A429E3" w:rsidRDefault="00A429E3" w:rsidP="00A429E3">
            <w:pPr>
              <w:rPr>
                <w:b/>
                <w:sz w:val="20"/>
                <w:szCs w:val="20"/>
              </w:rPr>
            </w:pPr>
            <w:r>
              <w:rPr>
                <w:b/>
                <w:sz w:val="20"/>
                <w:szCs w:val="20"/>
              </w:rPr>
              <w:t>(Add other categories/rows as needed)</w:t>
            </w:r>
          </w:p>
        </w:tc>
        <w:tc>
          <w:tcPr>
            <w:tcW w:w="1215" w:type="dxa"/>
            <w:vAlign w:val="center"/>
          </w:tcPr>
          <w:p w14:paraId="47B8AB43" w14:textId="77777777" w:rsidR="00A429E3" w:rsidRPr="00CB2511" w:rsidRDefault="00A429E3" w:rsidP="00A429E3">
            <w:pPr>
              <w:rPr>
                <w:b/>
                <w:sz w:val="20"/>
                <w:szCs w:val="20"/>
              </w:rPr>
            </w:pPr>
          </w:p>
        </w:tc>
        <w:tc>
          <w:tcPr>
            <w:tcW w:w="1242" w:type="dxa"/>
            <w:vAlign w:val="center"/>
          </w:tcPr>
          <w:p w14:paraId="128F08F4" w14:textId="77777777" w:rsidR="00A429E3" w:rsidRPr="00CB2511" w:rsidRDefault="00A429E3" w:rsidP="00A429E3">
            <w:pPr>
              <w:rPr>
                <w:b/>
                <w:sz w:val="20"/>
                <w:szCs w:val="20"/>
              </w:rPr>
            </w:pPr>
          </w:p>
        </w:tc>
        <w:tc>
          <w:tcPr>
            <w:tcW w:w="1242" w:type="dxa"/>
            <w:vAlign w:val="center"/>
          </w:tcPr>
          <w:p w14:paraId="1457236D" w14:textId="77777777" w:rsidR="00A429E3" w:rsidRPr="00CB2511" w:rsidRDefault="00A429E3" w:rsidP="00A429E3">
            <w:pPr>
              <w:rPr>
                <w:b/>
                <w:sz w:val="20"/>
                <w:szCs w:val="20"/>
              </w:rPr>
            </w:pPr>
          </w:p>
        </w:tc>
        <w:tc>
          <w:tcPr>
            <w:tcW w:w="1242" w:type="dxa"/>
            <w:vAlign w:val="center"/>
          </w:tcPr>
          <w:p w14:paraId="6DF6DB92" w14:textId="77777777" w:rsidR="00A429E3" w:rsidRPr="00CB2511" w:rsidRDefault="00A429E3" w:rsidP="00A429E3">
            <w:pPr>
              <w:rPr>
                <w:b/>
                <w:sz w:val="20"/>
                <w:szCs w:val="20"/>
              </w:rPr>
            </w:pPr>
          </w:p>
        </w:tc>
        <w:tc>
          <w:tcPr>
            <w:tcW w:w="1269" w:type="dxa"/>
            <w:vAlign w:val="center"/>
          </w:tcPr>
          <w:p w14:paraId="32525B1D" w14:textId="77777777" w:rsidR="00A429E3" w:rsidRPr="00CB2511" w:rsidRDefault="00A429E3" w:rsidP="00A429E3">
            <w:pPr>
              <w:rPr>
                <w:b/>
                <w:sz w:val="20"/>
                <w:szCs w:val="20"/>
              </w:rPr>
            </w:pPr>
          </w:p>
        </w:tc>
        <w:tc>
          <w:tcPr>
            <w:tcW w:w="1278" w:type="dxa"/>
            <w:vAlign w:val="center"/>
          </w:tcPr>
          <w:p w14:paraId="1C7E30BE" w14:textId="77777777" w:rsidR="00A429E3" w:rsidRPr="00CB2511" w:rsidRDefault="00A429E3" w:rsidP="00A429E3">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p w14:paraId="7AC4B0C9"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45707EF"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77777777" w:rsidR="006C66A0" w:rsidRDefault="006C66A0" w:rsidP="006C66A0">
      <w:r>
        <w:lastRenderedPageBreak/>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5BBCF72D"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C1753"/>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Isotope Use</w:t>
            </w:r>
            <w:r w:rsidR="004D14E9">
              <w:rPr>
                <w:rFonts w:eastAsia="Calibri"/>
                <w:b/>
                <w:bCs/>
                <w:color w:val="000000"/>
              </w:rPr>
              <w:t xml:space="preserve"> (see </w:t>
            </w:r>
            <w:hyperlink r:id="rId12" w:history="1">
              <w:r w:rsidR="004D14E9" w:rsidRPr="004D14E9">
                <w:rPr>
                  <w:rStyle w:val="Hyperlink"/>
                  <w:rFonts w:eastAsia="Calibri"/>
                  <w:b/>
                  <w:bCs/>
                </w:rPr>
                <w:t>policy</w:t>
              </w:r>
            </w:hyperlink>
            <w:r w:rsidR="004D14E9">
              <w:rPr>
                <w:rFonts w:eastAsia="Calibri"/>
                <w:b/>
                <w:bCs/>
                <w:color w:val="000000"/>
              </w:rPr>
              <w:t xml:space="preserve"> and </w:t>
            </w:r>
            <w:hyperlink r:id="rId13"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77777777" w:rsidR="007B3FC7" w:rsidRPr="004A16AD" w:rsidRDefault="007B3FC7" w:rsidP="004357E5">
            <w:pPr>
              <w:jc w:val="center"/>
            </w:pP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7D329B"/>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Battery waste over 4 liters</w:t>
            </w:r>
            <w:r w:rsidR="004357E5">
              <w:rPr>
                <w:rFonts w:eastAsia="Calibri"/>
                <w:b/>
                <w:bCs/>
                <w:color w:val="000000"/>
              </w:rPr>
              <w:t xml:space="preserve"> (1 gallon)</w:t>
            </w:r>
            <w:r w:rsidRPr="004A16AD">
              <w:rPr>
                <w:rFonts w:eastAsia="Calibri"/>
                <w:color w:val="000000"/>
              </w:rPr>
              <w:br/>
              <w:t>Indicate type and amount</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77777777" w:rsidR="007B3FC7" w:rsidRPr="004A16AD" w:rsidRDefault="007B3FC7"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8202CF9" w14:textId="77777777" w:rsidR="007B3FC7" w:rsidRPr="004A16AD" w:rsidRDefault="007B3FC7" w:rsidP="007D329B"/>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7D329B">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77777777" w:rsidR="007B3FC7" w:rsidRPr="004A16AD" w:rsidRDefault="007B3FC7"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7D329B"/>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6E7D2D" w:rsidP="007D329B">
            <w:pPr>
              <w:tabs>
                <w:tab w:val="left" w:pos="1440"/>
                <w:tab w:val="left" w:pos="2880"/>
                <w:tab w:val="left" w:pos="4320"/>
              </w:tabs>
              <w:suppressAutoHyphens/>
              <w:outlineLvl w:val="0"/>
            </w:pPr>
            <w:hyperlink r:id="rId14"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77777777" w:rsidR="007B3FC7" w:rsidRPr="004A16AD" w:rsidRDefault="007B3FC7"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77777777" w:rsidR="007B3FC7" w:rsidRPr="004A16AD" w:rsidRDefault="007B3FC7" w:rsidP="007D329B"/>
        </w:tc>
      </w:tr>
      <w:tr w:rsidR="00BE0206" w:rsidRPr="004A16AD" w14:paraId="11916772"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4B13715" w14:textId="77777777" w:rsidR="00C662B8" w:rsidRPr="00BE0206" w:rsidRDefault="00C662B8" w:rsidP="00C662B8">
            <w:pPr>
              <w:tabs>
                <w:tab w:val="left" w:pos="1440"/>
                <w:tab w:val="left" w:pos="2880"/>
                <w:tab w:val="left" w:pos="4320"/>
              </w:tabs>
              <w:suppressAutoHyphens/>
              <w:outlineLvl w:val="0"/>
              <w:rPr>
                <w:b/>
                <w:bCs/>
              </w:rPr>
            </w:pPr>
            <w:r w:rsidRPr="00BE0206">
              <w:rPr>
                <w:b/>
                <w:bCs/>
              </w:rPr>
              <w:t>Technology access</w:t>
            </w:r>
          </w:p>
          <w:p w14:paraId="4ABDF3D9" w14:textId="0D9AF2FA" w:rsidR="00BE0206" w:rsidRDefault="00C662B8" w:rsidP="00C662B8">
            <w:pPr>
              <w:tabs>
                <w:tab w:val="left" w:pos="1440"/>
                <w:tab w:val="left" w:pos="2880"/>
                <w:tab w:val="left" w:pos="4320"/>
              </w:tabs>
              <w:suppressAutoHyphens/>
              <w:outlineLvl w:val="0"/>
            </w:pPr>
            <w:r>
              <w:t>Any potential exposure to proprietary information about export controlled equipment?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7440963C" w14:textId="77777777" w:rsidR="00BE0206" w:rsidRPr="004A16AD" w:rsidRDefault="00BE0206"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CD063CC" w14:textId="77777777" w:rsidR="00BE0206" w:rsidRPr="004A16AD" w:rsidRDefault="00BE0206" w:rsidP="007D329B"/>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0B45B8D7" w14:textId="6DCDCFE2"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5"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7D329B"/>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77777777" w:rsidR="005D7D41" w:rsidRPr="004A16AD" w:rsidRDefault="005D7D41" w:rsidP="007D329B"/>
        </w:tc>
      </w:tr>
      <w:tr w:rsidR="006565D2" w:rsidRPr="004A16AD" w14:paraId="32D59CE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2BE1F05" w14:textId="77777777" w:rsidR="006565D2" w:rsidRPr="006565D2" w:rsidRDefault="006565D2" w:rsidP="006565D2">
            <w:pPr>
              <w:tabs>
                <w:tab w:val="left" w:pos="1440"/>
                <w:tab w:val="left" w:pos="2880"/>
                <w:tab w:val="left" w:pos="4320"/>
              </w:tabs>
              <w:suppressAutoHyphens/>
              <w:outlineLvl w:val="0"/>
              <w:rPr>
                <w:rFonts w:eastAsia="Calibri"/>
                <w:b/>
                <w:bCs/>
                <w:color w:val="000000"/>
              </w:rPr>
            </w:pPr>
            <w:r w:rsidRPr="006565D2">
              <w:rPr>
                <w:rFonts w:eastAsia="Calibri"/>
                <w:b/>
                <w:bCs/>
                <w:color w:val="000000"/>
              </w:rPr>
              <w:t>Encryption Items</w:t>
            </w:r>
          </w:p>
          <w:p w14:paraId="1C2C36F5" w14:textId="52B8A4E8" w:rsidR="006565D2" w:rsidRPr="006565D2" w:rsidRDefault="006565D2" w:rsidP="006565D2">
            <w:pPr>
              <w:tabs>
                <w:tab w:val="left" w:pos="1440"/>
                <w:tab w:val="left" w:pos="2880"/>
                <w:tab w:val="left" w:pos="4320"/>
              </w:tabs>
              <w:suppressAutoHyphens/>
              <w:outlineLvl w:val="0"/>
              <w:rPr>
                <w:rFonts w:eastAsia="Calibri"/>
                <w:color w:val="000000"/>
              </w:rPr>
            </w:pPr>
            <w:r w:rsidRPr="006565D2">
              <w:rPr>
                <w:rFonts w:eastAsia="Calibri"/>
                <w:color w:val="000000"/>
              </w:rPr>
              <w:lastRenderedPageBreak/>
              <w:t>Use of non-commercial (specially licensed, non-mass-market) encryption or information security software?</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745040F" w14:textId="77777777" w:rsidR="006565D2" w:rsidRPr="004A16AD" w:rsidRDefault="006565D2"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B98FFC" w14:textId="77777777" w:rsidR="006565D2" w:rsidRPr="004A16AD" w:rsidRDefault="006565D2" w:rsidP="007D329B"/>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16"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77777777" w:rsidR="005D7D41" w:rsidRPr="004A16AD" w:rsidRDefault="005D7D41" w:rsidP="005D7D41">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77777777" w:rsidR="005D7D41" w:rsidRPr="004A16AD" w:rsidRDefault="005D7D41" w:rsidP="005D7D41"/>
        </w:tc>
      </w:tr>
      <w:tr w:rsidR="005D7D41" w:rsidRPr="004A16AD" w14:paraId="4FF6B66E" w14:textId="77777777" w:rsidTr="00B26AF1">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17" w:history="1">
              <w:r w:rsidRPr="004D14E9">
                <w:rPr>
                  <w:rStyle w:val="Hyperlink"/>
                  <w:rFonts w:eastAsia="Calibri"/>
                  <w:b/>
                  <w:bCs/>
                  <w:lang w:val="pt-PT"/>
                </w:rPr>
                <w:t>SESA</w:t>
              </w:r>
              <w:r w:rsidRPr="004D14E9">
                <w:rPr>
                  <w:rStyle w:val="Hyperlink"/>
                  <w:rFonts w:eastAsia="Calibri"/>
                  <w:b/>
                  <w:bCs/>
                </w:rPr>
                <w:t>s</w:t>
              </w:r>
            </w:hyperlink>
            <w:r>
              <w:rPr>
                <w:rStyle w:val="Link"/>
                <w:rFonts w:eastAsia="Calibri"/>
                <w:b/>
                <w:bCs/>
                <w:color w:val="000000" w:themeColor="text1"/>
                <w:u w:val="none"/>
              </w:rPr>
              <w:t>?</w:t>
            </w:r>
          </w:p>
          <w:p w14:paraId="41CDDB98" w14:textId="099C2E58"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18"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77777777" w:rsidR="005D7D41" w:rsidRPr="004A16AD" w:rsidRDefault="005D7D41" w:rsidP="007D329B"/>
        </w:tc>
      </w:tr>
      <w:tr w:rsidR="005D7D41" w:rsidRPr="004A16AD" w14:paraId="0982DE68" w14:textId="77777777" w:rsidTr="00B26AF1">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7D329B">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77777777" w:rsidR="005D7D41" w:rsidRPr="004A16AD" w:rsidRDefault="005D7D41" w:rsidP="007D329B"/>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6E7D2D" w:rsidP="007D329B">
            <w:pPr>
              <w:tabs>
                <w:tab w:val="left" w:pos="1440"/>
                <w:tab w:val="left" w:pos="2880"/>
                <w:tab w:val="left" w:pos="4320"/>
              </w:tabs>
              <w:suppressAutoHyphens/>
              <w:outlineLvl w:val="0"/>
            </w:pPr>
            <w:hyperlink r:id="rId19"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77777777" w:rsidR="005D7D41" w:rsidRPr="004A16AD" w:rsidRDefault="005D7D41" w:rsidP="007D329B"/>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Working in State </w:t>
            </w:r>
            <w:hyperlink r:id="rId20"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7777777" w:rsidR="005D7D41" w:rsidRPr="004A16AD" w:rsidRDefault="005D7D41" w:rsidP="007D329B"/>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1"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7D329B">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7D329B"/>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Require </w:t>
            </w:r>
            <w:hyperlink r:id="rId22"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7D329B"/>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7D329B"/>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3"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77777777" w:rsidR="005D7D41" w:rsidRPr="004A16AD" w:rsidRDefault="005D7D41" w:rsidP="007D329B"/>
        </w:tc>
      </w:tr>
    </w:tbl>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2F55C" w14:textId="77777777" w:rsidR="006E7D2D" w:rsidRDefault="006E7D2D">
      <w:r>
        <w:separator/>
      </w:r>
    </w:p>
  </w:endnote>
  <w:endnote w:type="continuationSeparator" w:id="0">
    <w:p w14:paraId="3EF6EB6A" w14:textId="77777777" w:rsidR="006E7D2D" w:rsidRDefault="006E7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47619" w14:textId="77777777" w:rsidR="005A6FA0" w:rsidRDefault="005A6FA0" w:rsidP="001679D0">
    <w:pPr>
      <w:pStyle w:val="Footer"/>
      <w:jc w:val="center"/>
    </w:pPr>
    <w:r>
      <w:t xml:space="preserve">Page </w:t>
    </w:r>
    <w:r>
      <w:fldChar w:fldCharType="begin"/>
    </w:r>
    <w:r>
      <w:instrText xml:space="preserve"> PAGE </w:instrText>
    </w:r>
    <w:r>
      <w:fldChar w:fldCharType="separate"/>
    </w:r>
    <w:r w:rsidR="007D7BEA">
      <w:rPr>
        <w:noProof/>
      </w:rPr>
      <w:t>8</w:t>
    </w:r>
    <w:r>
      <w:fldChar w:fldCharType="end"/>
    </w:r>
    <w:r>
      <w:t xml:space="preserve"> of </w:t>
    </w:r>
    <w:fldSimple w:instr=" NUMPAGES ">
      <w:r w:rsidR="007D7BEA">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776A0" w14:textId="77777777" w:rsidR="006E7D2D" w:rsidRDefault="006E7D2D">
      <w:r>
        <w:separator/>
      </w:r>
    </w:p>
  </w:footnote>
  <w:footnote w:type="continuationSeparator" w:id="0">
    <w:p w14:paraId="58CDBAE7" w14:textId="77777777" w:rsidR="006E7D2D" w:rsidRDefault="006E7D2D">
      <w:r>
        <w:continuationSeparator/>
      </w:r>
    </w:p>
  </w:footnote>
  <w:footnote w:id="1">
    <w:p w14:paraId="113715B3" w14:textId="24EF1859"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BE0206">
        <w:rPr>
          <w:sz w:val="16"/>
          <w:szCs w:val="16"/>
        </w:rPr>
        <w:t>3</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5A6FA0" w:rsidRDefault="005A6FA0" w:rsidP="008F0880">
      <w:pPr>
        <w:pStyle w:val="FootnoteText"/>
      </w:pPr>
      <w:r>
        <w:rPr>
          <w:rStyle w:val="FootnoteReference"/>
        </w:rPr>
        <w:footnoteRef/>
      </w:r>
      <w:r>
        <w:t xml:space="preserve"> This number should be the same number you entered on the </w:t>
      </w:r>
      <w:r w:rsidR="004A16AD">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3A0D7" w14:textId="5C087D44" w:rsidR="005A6FA0" w:rsidRPr="001679D0" w:rsidRDefault="005A6FA0" w:rsidP="0099545F">
    <w:pPr>
      <w:pStyle w:val="Header"/>
      <w:jc w:val="center"/>
      <w:rPr>
        <w:b/>
        <w:i/>
        <w:color w:val="999999"/>
      </w:rPr>
    </w:pPr>
    <w:r>
      <w:rPr>
        <w:b/>
        <w:i/>
        <w:color w:val="999999"/>
      </w:rPr>
      <w:t>20</w:t>
    </w:r>
    <w:r w:rsidR="00BE7177">
      <w:rPr>
        <w:b/>
        <w:i/>
        <w:color w:val="999999"/>
      </w:rPr>
      <w:t>2</w:t>
    </w:r>
    <w:r w:rsidR="00EB277E">
      <w:rPr>
        <w:b/>
        <w:i/>
        <w:color w:val="999999"/>
      </w:rPr>
      <w:t>3</w:t>
    </w:r>
    <w:r w:rsidRPr="001679D0">
      <w:rPr>
        <w:b/>
        <w:i/>
        <w:color w:val="999999"/>
      </w:rPr>
      <w:t xml:space="preserve"> Proposal Process – Internal-Only Projects</w:t>
    </w:r>
  </w:p>
  <w:p w14:paraId="73FE3337" w14:textId="211298C2"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696376">
      <w:rPr>
        <w:b/>
        <w:i/>
        <w:color w:val="999999"/>
      </w:rPr>
      <w:t>3</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Pr>
        <w:b/>
        <w:i/>
        <w:color w:val="999999"/>
      </w:rPr>
      <w:t xml:space="preserve">September </w:t>
    </w:r>
    <w:r w:rsidR="00704E1D">
      <w:rPr>
        <w:b/>
        <w:i/>
        <w:color w:val="999999"/>
      </w:rPr>
      <w:t>8</w:t>
    </w:r>
    <w:r w:rsidR="00704E1D" w:rsidRPr="00704E1D">
      <w:rPr>
        <w:b/>
        <w:i/>
        <w:color w:val="999999"/>
        <w:vertAlign w:val="superscript"/>
      </w:rPr>
      <w:t>th</w:t>
    </w:r>
    <w:r w:rsidR="00704E1D">
      <w:rPr>
        <w:b/>
        <w:i/>
        <w:color w:val="999999"/>
      </w:rPr>
      <w:t xml:space="preserve"> </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5"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9"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16cid:durableId="1792701031">
    <w:abstractNumId w:val="20"/>
  </w:num>
  <w:num w:numId="2" w16cid:durableId="2143887438">
    <w:abstractNumId w:val="16"/>
  </w:num>
  <w:num w:numId="3" w16cid:durableId="1197548359">
    <w:abstractNumId w:val="7"/>
  </w:num>
  <w:num w:numId="4" w16cid:durableId="1275403823">
    <w:abstractNumId w:val="13"/>
  </w:num>
  <w:num w:numId="5" w16cid:durableId="307053268">
    <w:abstractNumId w:val="26"/>
  </w:num>
  <w:num w:numId="6" w16cid:durableId="1911309603">
    <w:abstractNumId w:val="0"/>
  </w:num>
  <w:num w:numId="7" w16cid:durableId="248122367">
    <w:abstractNumId w:val="24"/>
  </w:num>
  <w:num w:numId="8" w16cid:durableId="661155681">
    <w:abstractNumId w:val="6"/>
  </w:num>
  <w:num w:numId="9" w16cid:durableId="945387257">
    <w:abstractNumId w:val="19"/>
  </w:num>
  <w:num w:numId="10" w16cid:durableId="572545572">
    <w:abstractNumId w:val="15"/>
  </w:num>
  <w:num w:numId="11" w16cid:durableId="1453094773">
    <w:abstractNumId w:val="10"/>
  </w:num>
  <w:num w:numId="12" w16cid:durableId="389306084">
    <w:abstractNumId w:val="3"/>
  </w:num>
  <w:num w:numId="13" w16cid:durableId="2135055518">
    <w:abstractNumId w:val="9"/>
  </w:num>
  <w:num w:numId="14" w16cid:durableId="1465273070">
    <w:abstractNumId w:val="18"/>
  </w:num>
  <w:num w:numId="15" w16cid:durableId="218254078">
    <w:abstractNumId w:val="14"/>
  </w:num>
  <w:num w:numId="16" w16cid:durableId="1125006728">
    <w:abstractNumId w:val="5"/>
  </w:num>
  <w:num w:numId="17" w16cid:durableId="515115642">
    <w:abstractNumId w:val="25"/>
  </w:num>
  <w:num w:numId="18" w16cid:durableId="1984000276">
    <w:abstractNumId w:val="21"/>
  </w:num>
  <w:num w:numId="19" w16cid:durableId="173807709">
    <w:abstractNumId w:val="11"/>
  </w:num>
  <w:num w:numId="20" w16cid:durableId="305087925">
    <w:abstractNumId w:val="2"/>
  </w:num>
  <w:num w:numId="21" w16cid:durableId="1772507541">
    <w:abstractNumId w:val="4"/>
  </w:num>
  <w:num w:numId="22" w16cid:durableId="2054768507">
    <w:abstractNumId w:val="22"/>
  </w:num>
  <w:num w:numId="23" w16cid:durableId="1240870968">
    <w:abstractNumId w:val="8"/>
  </w:num>
  <w:num w:numId="24" w16cid:durableId="653412010">
    <w:abstractNumId w:val="1"/>
  </w:num>
  <w:num w:numId="25" w16cid:durableId="1774746909">
    <w:abstractNumId w:val="23"/>
  </w:num>
  <w:num w:numId="26" w16cid:durableId="1007487999">
    <w:abstractNumId w:val="12"/>
  </w:num>
  <w:num w:numId="27" w16cid:durableId="127625539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14C6"/>
    <w:rsid w:val="0001446F"/>
    <w:rsid w:val="0002485F"/>
    <w:rsid w:val="00047662"/>
    <w:rsid w:val="00047B40"/>
    <w:rsid w:val="00060129"/>
    <w:rsid w:val="00060581"/>
    <w:rsid w:val="000614F7"/>
    <w:rsid w:val="000735BD"/>
    <w:rsid w:val="00076F99"/>
    <w:rsid w:val="00096A4F"/>
    <w:rsid w:val="000A0E1B"/>
    <w:rsid w:val="000B19FA"/>
    <w:rsid w:val="000B1DB1"/>
    <w:rsid w:val="000B23B5"/>
    <w:rsid w:val="000C7FCE"/>
    <w:rsid w:val="000D64FE"/>
    <w:rsid w:val="000D7BB3"/>
    <w:rsid w:val="000F0B37"/>
    <w:rsid w:val="000F3856"/>
    <w:rsid w:val="001037AF"/>
    <w:rsid w:val="0011306D"/>
    <w:rsid w:val="00120473"/>
    <w:rsid w:val="00120DE1"/>
    <w:rsid w:val="001263E0"/>
    <w:rsid w:val="00126E66"/>
    <w:rsid w:val="001328EA"/>
    <w:rsid w:val="00136D92"/>
    <w:rsid w:val="001528EB"/>
    <w:rsid w:val="001537CB"/>
    <w:rsid w:val="001672E9"/>
    <w:rsid w:val="00167557"/>
    <w:rsid w:val="001679D0"/>
    <w:rsid w:val="00186DD7"/>
    <w:rsid w:val="0019308B"/>
    <w:rsid w:val="001A1006"/>
    <w:rsid w:val="001A727C"/>
    <w:rsid w:val="001B0DCF"/>
    <w:rsid w:val="001B27F5"/>
    <w:rsid w:val="001C1141"/>
    <w:rsid w:val="001F7F09"/>
    <w:rsid w:val="00217258"/>
    <w:rsid w:val="00224012"/>
    <w:rsid w:val="002272A2"/>
    <w:rsid w:val="0024196D"/>
    <w:rsid w:val="00246B1A"/>
    <w:rsid w:val="00251D50"/>
    <w:rsid w:val="00254F89"/>
    <w:rsid w:val="00271CFD"/>
    <w:rsid w:val="00272562"/>
    <w:rsid w:val="00273E55"/>
    <w:rsid w:val="0027408C"/>
    <w:rsid w:val="0028258E"/>
    <w:rsid w:val="00292E0C"/>
    <w:rsid w:val="00293E02"/>
    <w:rsid w:val="002A27F6"/>
    <w:rsid w:val="002A4729"/>
    <w:rsid w:val="002A4919"/>
    <w:rsid w:val="002B71A0"/>
    <w:rsid w:val="002C61DE"/>
    <w:rsid w:val="002D52DB"/>
    <w:rsid w:val="002E7530"/>
    <w:rsid w:val="002F5A2D"/>
    <w:rsid w:val="0030702E"/>
    <w:rsid w:val="00311D0A"/>
    <w:rsid w:val="0031347D"/>
    <w:rsid w:val="0032049B"/>
    <w:rsid w:val="003215AB"/>
    <w:rsid w:val="0033020F"/>
    <w:rsid w:val="00334A6C"/>
    <w:rsid w:val="00335024"/>
    <w:rsid w:val="00337E1F"/>
    <w:rsid w:val="00350FD9"/>
    <w:rsid w:val="00356BA3"/>
    <w:rsid w:val="00357F37"/>
    <w:rsid w:val="003610F7"/>
    <w:rsid w:val="00381696"/>
    <w:rsid w:val="00383870"/>
    <w:rsid w:val="003936AC"/>
    <w:rsid w:val="003953B9"/>
    <w:rsid w:val="003A6F65"/>
    <w:rsid w:val="003B5F81"/>
    <w:rsid w:val="003D7EDC"/>
    <w:rsid w:val="003F295A"/>
    <w:rsid w:val="00404FDF"/>
    <w:rsid w:val="00406FB4"/>
    <w:rsid w:val="00424732"/>
    <w:rsid w:val="004357E5"/>
    <w:rsid w:val="00437DF8"/>
    <w:rsid w:val="00440AAA"/>
    <w:rsid w:val="00450D17"/>
    <w:rsid w:val="00453B36"/>
    <w:rsid w:val="00454F3A"/>
    <w:rsid w:val="00457F76"/>
    <w:rsid w:val="0046323F"/>
    <w:rsid w:val="004636FB"/>
    <w:rsid w:val="00465761"/>
    <w:rsid w:val="00465CAD"/>
    <w:rsid w:val="00480B84"/>
    <w:rsid w:val="00496BF0"/>
    <w:rsid w:val="004A16AD"/>
    <w:rsid w:val="004A64CD"/>
    <w:rsid w:val="004C1753"/>
    <w:rsid w:val="004D14E9"/>
    <w:rsid w:val="0050298B"/>
    <w:rsid w:val="0050556C"/>
    <w:rsid w:val="0051691E"/>
    <w:rsid w:val="0051702E"/>
    <w:rsid w:val="00517D9B"/>
    <w:rsid w:val="0053116A"/>
    <w:rsid w:val="005321BD"/>
    <w:rsid w:val="00535881"/>
    <w:rsid w:val="005410A6"/>
    <w:rsid w:val="00554BA8"/>
    <w:rsid w:val="00555B4F"/>
    <w:rsid w:val="00560F7E"/>
    <w:rsid w:val="00584B52"/>
    <w:rsid w:val="00586D56"/>
    <w:rsid w:val="005919EB"/>
    <w:rsid w:val="0059500F"/>
    <w:rsid w:val="005A3FC4"/>
    <w:rsid w:val="005A42E2"/>
    <w:rsid w:val="005A6FA0"/>
    <w:rsid w:val="005B2BB5"/>
    <w:rsid w:val="005C06F0"/>
    <w:rsid w:val="005C6A4F"/>
    <w:rsid w:val="005D14B7"/>
    <w:rsid w:val="005D7D41"/>
    <w:rsid w:val="005E0095"/>
    <w:rsid w:val="005E0146"/>
    <w:rsid w:val="005E31D4"/>
    <w:rsid w:val="005E4442"/>
    <w:rsid w:val="005E7738"/>
    <w:rsid w:val="00613599"/>
    <w:rsid w:val="006152D9"/>
    <w:rsid w:val="00621211"/>
    <w:rsid w:val="00624758"/>
    <w:rsid w:val="0062511E"/>
    <w:rsid w:val="00631C50"/>
    <w:rsid w:val="00631EAA"/>
    <w:rsid w:val="0064118A"/>
    <w:rsid w:val="006425BD"/>
    <w:rsid w:val="00646806"/>
    <w:rsid w:val="00646CE6"/>
    <w:rsid w:val="00647A24"/>
    <w:rsid w:val="006565D2"/>
    <w:rsid w:val="00661AF0"/>
    <w:rsid w:val="0067747C"/>
    <w:rsid w:val="00680710"/>
    <w:rsid w:val="00694058"/>
    <w:rsid w:val="00696376"/>
    <w:rsid w:val="006B1D8D"/>
    <w:rsid w:val="006C3CE4"/>
    <w:rsid w:val="006C5FD1"/>
    <w:rsid w:val="006C66A0"/>
    <w:rsid w:val="006E042B"/>
    <w:rsid w:val="006E7228"/>
    <w:rsid w:val="006E7D2D"/>
    <w:rsid w:val="006F40BD"/>
    <w:rsid w:val="006F4D85"/>
    <w:rsid w:val="00701300"/>
    <w:rsid w:val="00704C58"/>
    <w:rsid w:val="00704E1D"/>
    <w:rsid w:val="007120DC"/>
    <w:rsid w:val="007144F8"/>
    <w:rsid w:val="00732DF4"/>
    <w:rsid w:val="00742D94"/>
    <w:rsid w:val="00744660"/>
    <w:rsid w:val="00755D4D"/>
    <w:rsid w:val="007654E2"/>
    <w:rsid w:val="00766CC4"/>
    <w:rsid w:val="00774B2B"/>
    <w:rsid w:val="00784458"/>
    <w:rsid w:val="007902A5"/>
    <w:rsid w:val="007934F8"/>
    <w:rsid w:val="007A59FA"/>
    <w:rsid w:val="007A61D5"/>
    <w:rsid w:val="007B3FC7"/>
    <w:rsid w:val="007B769A"/>
    <w:rsid w:val="007C2DAC"/>
    <w:rsid w:val="007C3FC4"/>
    <w:rsid w:val="007D1972"/>
    <w:rsid w:val="007D1C89"/>
    <w:rsid w:val="007D48B1"/>
    <w:rsid w:val="007D7BEA"/>
    <w:rsid w:val="007E2857"/>
    <w:rsid w:val="00803658"/>
    <w:rsid w:val="0081065D"/>
    <w:rsid w:val="00812BC5"/>
    <w:rsid w:val="0081494E"/>
    <w:rsid w:val="00825144"/>
    <w:rsid w:val="008337DC"/>
    <w:rsid w:val="008340B6"/>
    <w:rsid w:val="00840FBE"/>
    <w:rsid w:val="008522F0"/>
    <w:rsid w:val="0086006A"/>
    <w:rsid w:val="008719BA"/>
    <w:rsid w:val="0087520C"/>
    <w:rsid w:val="00877A81"/>
    <w:rsid w:val="00887630"/>
    <w:rsid w:val="00895384"/>
    <w:rsid w:val="008A1F68"/>
    <w:rsid w:val="008A4B60"/>
    <w:rsid w:val="008A7476"/>
    <w:rsid w:val="008C4CA6"/>
    <w:rsid w:val="008D232C"/>
    <w:rsid w:val="008F0880"/>
    <w:rsid w:val="008F299A"/>
    <w:rsid w:val="00902116"/>
    <w:rsid w:val="00905E36"/>
    <w:rsid w:val="00941CA8"/>
    <w:rsid w:val="00945BB8"/>
    <w:rsid w:val="009471ED"/>
    <w:rsid w:val="00956259"/>
    <w:rsid w:val="00973506"/>
    <w:rsid w:val="009863F0"/>
    <w:rsid w:val="0098665E"/>
    <w:rsid w:val="00987346"/>
    <w:rsid w:val="00987C5D"/>
    <w:rsid w:val="0099156A"/>
    <w:rsid w:val="00994255"/>
    <w:rsid w:val="009947F3"/>
    <w:rsid w:val="0099545F"/>
    <w:rsid w:val="009C1FB9"/>
    <w:rsid w:val="009C6423"/>
    <w:rsid w:val="009D309B"/>
    <w:rsid w:val="009D3573"/>
    <w:rsid w:val="009D5E4A"/>
    <w:rsid w:val="009E4612"/>
    <w:rsid w:val="009E760B"/>
    <w:rsid w:val="009F1090"/>
    <w:rsid w:val="00A20421"/>
    <w:rsid w:val="00A325C0"/>
    <w:rsid w:val="00A429E3"/>
    <w:rsid w:val="00A5000C"/>
    <w:rsid w:val="00A521A4"/>
    <w:rsid w:val="00A73030"/>
    <w:rsid w:val="00A74800"/>
    <w:rsid w:val="00A76B5F"/>
    <w:rsid w:val="00A94F11"/>
    <w:rsid w:val="00AA3AD6"/>
    <w:rsid w:val="00AA539C"/>
    <w:rsid w:val="00AB2956"/>
    <w:rsid w:val="00AB2FDF"/>
    <w:rsid w:val="00AB33E1"/>
    <w:rsid w:val="00AB66A4"/>
    <w:rsid w:val="00AD0661"/>
    <w:rsid w:val="00AD74D2"/>
    <w:rsid w:val="00AE77D4"/>
    <w:rsid w:val="00AF08B5"/>
    <w:rsid w:val="00AF3D00"/>
    <w:rsid w:val="00AF668E"/>
    <w:rsid w:val="00B102D3"/>
    <w:rsid w:val="00B12E69"/>
    <w:rsid w:val="00B137CA"/>
    <w:rsid w:val="00B166CE"/>
    <w:rsid w:val="00B33AB3"/>
    <w:rsid w:val="00B370B3"/>
    <w:rsid w:val="00B429BA"/>
    <w:rsid w:val="00B4391A"/>
    <w:rsid w:val="00B52CDF"/>
    <w:rsid w:val="00B65F4F"/>
    <w:rsid w:val="00B700A8"/>
    <w:rsid w:val="00B7142E"/>
    <w:rsid w:val="00B73730"/>
    <w:rsid w:val="00B9200D"/>
    <w:rsid w:val="00BA23BA"/>
    <w:rsid w:val="00BA300F"/>
    <w:rsid w:val="00BA50E3"/>
    <w:rsid w:val="00BB04CA"/>
    <w:rsid w:val="00BB4207"/>
    <w:rsid w:val="00BB637F"/>
    <w:rsid w:val="00BC0CA4"/>
    <w:rsid w:val="00BC7AE4"/>
    <w:rsid w:val="00BD1803"/>
    <w:rsid w:val="00BD3F0D"/>
    <w:rsid w:val="00BD5DB0"/>
    <w:rsid w:val="00BE0206"/>
    <w:rsid w:val="00BE7177"/>
    <w:rsid w:val="00BF38A9"/>
    <w:rsid w:val="00C03765"/>
    <w:rsid w:val="00C042ED"/>
    <w:rsid w:val="00C06022"/>
    <w:rsid w:val="00C10877"/>
    <w:rsid w:val="00C24B53"/>
    <w:rsid w:val="00C30C4A"/>
    <w:rsid w:val="00C36F64"/>
    <w:rsid w:val="00C55E2A"/>
    <w:rsid w:val="00C56066"/>
    <w:rsid w:val="00C571FC"/>
    <w:rsid w:val="00C60644"/>
    <w:rsid w:val="00C63D57"/>
    <w:rsid w:val="00C65C40"/>
    <w:rsid w:val="00C662B8"/>
    <w:rsid w:val="00C767FB"/>
    <w:rsid w:val="00C927DF"/>
    <w:rsid w:val="00CB10FD"/>
    <w:rsid w:val="00CB2511"/>
    <w:rsid w:val="00CC4598"/>
    <w:rsid w:val="00CC4F5D"/>
    <w:rsid w:val="00CE300C"/>
    <w:rsid w:val="00CE591D"/>
    <w:rsid w:val="00CF05CC"/>
    <w:rsid w:val="00CF6EEF"/>
    <w:rsid w:val="00D109FF"/>
    <w:rsid w:val="00D11266"/>
    <w:rsid w:val="00D16D99"/>
    <w:rsid w:val="00D176E6"/>
    <w:rsid w:val="00D26659"/>
    <w:rsid w:val="00D30C48"/>
    <w:rsid w:val="00D32A42"/>
    <w:rsid w:val="00D4694C"/>
    <w:rsid w:val="00D50122"/>
    <w:rsid w:val="00D62A28"/>
    <w:rsid w:val="00D62E12"/>
    <w:rsid w:val="00D76DEB"/>
    <w:rsid w:val="00D81DC3"/>
    <w:rsid w:val="00D91986"/>
    <w:rsid w:val="00DB4845"/>
    <w:rsid w:val="00DC29F8"/>
    <w:rsid w:val="00DC3963"/>
    <w:rsid w:val="00DE2E71"/>
    <w:rsid w:val="00DE2F13"/>
    <w:rsid w:val="00DE53B9"/>
    <w:rsid w:val="00DF76E7"/>
    <w:rsid w:val="00E015A5"/>
    <w:rsid w:val="00E01CEB"/>
    <w:rsid w:val="00E0337A"/>
    <w:rsid w:val="00E124A5"/>
    <w:rsid w:val="00E126FD"/>
    <w:rsid w:val="00E166D7"/>
    <w:rsid w:val="00E167F1"/>
    <w:rsid w:val="00E2330F"/>
    <w:rsid w:val="00E447FB"/>
    <w:rsid w:val="00E60096"/>
    <w:rsid w:val="00E604C7"/>
    <w:rsid w:val="00E634C9"/>
    <w:rsid w:val="00E73BA6"/>
    <w:rsid w:val="00E815E5"/>
    <w:rsid w:val="00E84967"/>
    <w:rsid w:val="00E8674E"/>
    <w:rsid w:val="00E94299"/>
    <w:rsid w:val="00EA2C0C"/>
    <w:rsid w:val="00EA452E"/>
    <w:rsid w:val="00EB050B"/>
    <w:rsid w:val="00EB277E"/>
    <w:rsid w:val="00EC229C"/>
    <w:rsid w:val="00EC7C4B"/>
    <w:rsid w:val="00ED0BE0"/>
    <w:rsid w:val="00ED26D9"/>
    <w:rsid w:val="00EE2797"/>
    <w:rsid w:val="00EE34BD"/>
    <w:rsid w:val="00F00B4C"/>
    <w:rsid w:val="00F0347B"/>
    <w:rsid w:val="00F12AF6"/>
    <w:rsid w:val="00F21270"/>
    <w:rsid w:val="00F24907"/>
    <w:rsid w:val="00F26B59"/>
    <w:rsid w:val="00F501F4"/>
    <w:rsid w:val="00F60343"/>
    <w:rsid w:val="00F60BAF"/>
    <w:rsid w:val="00F91A77"/>
    <w:rsid w:val="00F92FD1"/>
    <w:rsid w:val="00FA4033"/>
    <w:rsid w:val="00FA4DDF"/>
    <w:rsid w:val="00FB4B81"/>
    <w:rsid w:val="00FB7EFE"/>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bari.org/at-sea/cruise-planning/hazardous-materials/" TargetMode="External"/><Relationship Id="rId18" Type="http://schemas.openxmlformats.org/officeDocument/2006/relationships/hyperlink" Target="https://nmsmontereybay.blob.core.windows.net/montereybay-prod/media/resourcepro/ebmi/images/130819MBNMS_hard_sub_SESA.jpg" TargetMode="External"/><Relationship Id="rId3" Type="http://schemas.openxmlformats.org/officeDocument/2006/relationships/styles" Target="styles.xml"/><Relationship Id="rId21" Type="http://schemas.openxmlformats.org/officeDocument/2006/relationships/hyperlink" Target="https://www.pacificarea.uscg.mil/Our-Organization/District-11/Prevention-Division/PatonOne/" TargetMode="External"/><Relationship Id="rId7" Type="http://schemas.openxmlformats.org/officeDocument/2006/relationships/endnotes" Target="endnotes.xml"/><Relationship Id="rId12" Type="http://schemas.openxmlformats.org/officeDocument/2006/relationships/hyperlink" Target="http://mww.mbari.org/safety/SafetyManual/Isotope_Use_Policy.pdf" TargetMode="External"/><Relationship Id="rId17" Type="http://schemas.openxmlformats.org/officeDocument/2006/relationships/hyperlink" Target="https://montereybay.noaa.gov/resourcepro/ebmi/sesa.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ww.mbari.org/pco/permits/mbnms-2020-006_exp28feb2025.pdf" TargetMode="External"/><Relationship Id="rId20" Type="http://schemas.openxmlformats.org/officeDocument/2006/relationships/hyperlink" Target="https://wildlife.ca.gov/Conservation/Marine/MP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resources/2023_Proposal_Process/personnel_classifications_2022.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ww.mbari.org/exportregs/items.htm" TargetMode="External"/><Relationship Id="rId23" Type="http://schemas.openxmlformats.org/officeDocument/2006/relationships/hyperlink" Target="https://mww.mbari.org/resources/2021_Proposal_Process/mbari_acoustic_instruments_updated_may_13_2020_ver_13.xlsx" TargetMode="External"/><Relationship Id="rId10" Type="http://schemas.openxmlformats.org/officeDocument/2006/relationships/hyperlink" Target="https://mww.mbari.org/itd/ip/" TargetMode="External"/><Relationship Id="rId19" Type="http://schemas.openxmlformats.org/officeDocument/2006/relationships/hyperlink" Target="https://wildlife.ca.gov/Licensing/Scientific-Collectin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ww.mbari.org/exportregs/index.htm" TargetMode="External"/><Relationship Id="rId22" Type="http://schemas.openxmlformats.org/officeDocument/2006/relationships/hyperlink" Target="https://www.pacificarea.uscg.mil/Our-Organization/District-11/Prevention-Division/LnmReque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9C015-BF9D-CA4F-B06C-9A93E806C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Settings\mandy\Application Data\Microsoft\Templates\Proposal_form_internal_2006.dot</Template>
  <TotalTime>3</TotalTime>
  <Pages>7</Pages>
  <Words>1710</Words>
  <Characters>9749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11437</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Mandy Allen</cp:lastModifiedBy>
  <cp:revision>4</cp:revision>
  <cp:lastPrinted>2018-04-05T20:39:00Z</cp:lastPrinted>
  <dcterms:created xsi:type="dcterms:W3CDTF">2022-05-03T00:08:00Z</dcterms:created>
  <dcterms:modified xsi:type="dcterms:W3CDTF">2022-05-03T00:12:00Z</dcterms:modified>
</cp:coreProperties>
</file>